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2720D" w14:textId="77777777" w:rsidR="007C4E61" w:rsidRPr="00EC1862" w:rsidRDefault="00413D4E" w:rsidP="007C7852">
      <w:pPr>
        <w:widowControl w:val="0"/>
        <w:tabs>
          <w:tab w:val="clear" w:pos="1293"/>
        </w:tabs>
        <w:jc w:val="center"/>
        <w:rPr>
          <w:szCs w:val="24"/>
          <w:lang w:val="lt-LT"/>
        </w:rPr>
      </w:pPr>
      <w:r w:rsidRPr="00EC1862">
        <w:rPr>
          <w:noProof/>
          <w:lang w:val="lt-LT" w:eastAsia="lt-LT"/>
        </w:rPr>
        <w:drawing>
          <wp:inline distT="0" distB="0" distL="0" distR="0" wp14:anchorId="096604F2" wp14:editId="29D85E94">
            <wp:extent cx="571500" cy="7239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8" cstate="print"/>
                    <a:stretch>
                      <a:fillRect/>
                    </a:stretch>
                  </pic:blipFill>
                  <pic:spPr bwMode="auto">
                    <a:xfrm>
                      <a:off x="0" y="0"/>
                      <a:ext cx="571500" cy="723900"/>
                    </a:xfrm>
                    <a:prstGeom prst="rect">
                      <a:avLst/>
                    </a:prstGeom>
                  </pic:spPr>
                </pic:pic>
              </a:graphicData>
            </a:graphic>
          </wp:inline>
        </w:drawing>
      </w:r>
    </w:p>
    <w:p w14:paraId="320E13F2" w14:textId="77777777" w:rsidR="007C4E61" w:rsidRPr="00EC1862" w:rsidRDefault="007C4E61" w:rsidP="007C7852">
      <w:pPr>
        <w:widowControl w:val="0"/>
        <w:tabs>
          <w:tab w:val="clear" w:pos="1293"/>
        </w:tabs>
        <w:jc w:val="center"/>
        <w:rPr>
          <w:szCs w:val="24"/>
          <w:lang w:val="lt-LT"/>
        </w:rPr>
      </w:pPr>
    </w:p>
    <w:p w14:paraId="611FFFBB" w14:textId="77777777" w:rsidR="007C4E61" w:rsidRPr="00EC1862" w:rsidRDefault="00413D4E" w:rsidP="007C7852">
      <w:pPr>
        <w:widowControl w:val="0"/>
        <w:tabs>
          <w:tab w:val="clear" w:pos="1293"/>
        </w:tabs>
        <w:jc w:val="center"/>
        <w:rPr>
          <w:b/>
          <w:szCs w:val="24"/>
          <w:lang w:val="lt-LT"/>
        </w:rPr>
      </w:pPr>
      <w:r w:rsidRPr="00EC1862">
        <w:rPr>
          <w:b/>
          <w:szCs w:val="24"/>
          <w:lang w:val="lt-LT"/>
        </w:rPr>
        <w:t>IGNALINOS RAJONO SAVIVALDYBĖS</w:t>
      </w:r>
    </w:p>
    <w:p w14:paraId="23A29A74" w14:textId="77777777" w:rsidR="007C4E61" w:rsidRPr="00EC1862" w:rsidRDefault="00413D4E" w:rsidP="007C7852">
      <w:pPr>
        <w:widowControl w:val="0"/>
        <w:tabs>
          <w:tab w:val="clear" w:pos="1293"/>
        </w:tabs>
        <w:jc w:val="center"/>
        <w:rPr>
          <w:b/>
          <w:szCs w:val="24"/>
          <w:lang w:val="lt-LT"/>
        </w:rPr>
      </w:pPr>
      <w:bookmarkStart w:id="0" w:name="Institucija"/>
      <w:r w:rsidRPr="00EC1862">
        <w:rPr>
          <w:b/>
          <w:szCs w:val="24"/>
          <w:lang w:val="lt-LT"/>
        </w:rPr>
        <w:t>ADMINISTRACIJOS DIREKTORIUS</w:t>
      </w:r>
      <w:bookmarkEnd w:id="0"/>
    </w:p>
    <w:p w14:paraId="300C0EBC" w14:textId="1F5E2D59" w:rsidR="007C4E61" w:rsidRDefault="007C4E61" w:rsidP="007C7852">
      <w:pPr>
        <w:widowControl w:val="0"/>
        <w:tabs>
          <w:tab w:val="clear" w:pos="1293"/>
        </w:tabs>
        <w:jc w:val="center"/>
        <w:rPr>
          <w:b/>
          <w:szCs w:val="24"/>
          <w:lang w:val="lt-LT"/>
        </w:rPr>
      </w:pPr>
    </w:p>
    <w:p w14:paraId="7AFE5FCF" w14:textId="77777777" w:rsidR="007C7852" w:rsidRPr="00EC1862" w:rsidRDefault="007C7852" w:rsidP="007C7852">
      <w:pPr>
        <w:widowControl w:val="0"/>
        <w:tabs>
          <w:tab w:val="clear" w:pos="1293"/>
        </w:tabs>
        <w:jc w:val="center"/>
        <w:rPr>
          <w:b/>
          <w:szCs w:val="24"/>
          <w:lang w:val="lt-LT"/>
        </w:rPr>
      </w:pPr>
    </w:p>
    <w:p w14:paraId="599E1DC8" w14:textId="77777777" w:rsidR="007C4E61" w:rsidRPr="00EC1862" w:rsidRDefault="00413D4E" w:rsidP="007C7852">
      <w:pPr>
        <w:widowControl w:val="0"/>
        <w:tabs>
          <w:tab w:val="clear" w:pos="1293"/>
        </w:tabs>
        <w:jc w:val="center"/>
        <w:rPr>
          <w:b/>
          <w:szCs w:val="24"/>
          <w:lang w:val="lt-LT"/>
        </w:rPr>
      </w:pPr>
      <w:bookmarkStart w:id="1" w:name="Forma"/>
      <w:r w:rsidRPr="00EC1862">
        <w:rPr>
          <w:b/>
          <w:szCs w:val="24"/>
          <w:lang w:val="lt-LT"/>
        </w:rPr>
        <w:t>ĮSAKYMAS</w:t>
      </w:r>
      <w:bookmarkEnd w:id="1"/>
    </w:p>
    <w:p w14:paraId="21E9798B" w14:textId="49D57377" w:rsidR="007C4E61" w:rsidRPr="00EC1862" w:rsidRDefault="00413D4E" w:rsidP="007C7852">
      <w:pPr>
        <w:widowControl w:val="0"/>
        <w:tabs>
          <w:tab w:val="clear" w:pos="1293"/>
        </w:tabs>
        <w:jc w:val="center"/>
        <w:rPr>
          <w:b/>
          <w:szCs w:val="24"/>
          <w:lang w:val="lt-LT"/>
        </w:rPr>
      </w:pPr>
      <w:r w:rsidRPr="00EC1862">
        <w:rPr>
          <w:b/>
          <w:szCs w:val="24"/>
          <w:lang w:val="lt-LT"/>
        </w:rPr>
        <w:t>DĖL IGNALINOS RAJONO SAVIVALDYBĖS ADMINISTRACIJOS</w:t>
      </w:r>
    </w:p>
    <w:p w14:paraId="14E894F4" w14:textId="77777777" w:rsidR="007C4E61" w:rsidRPr="00EC1862" w:rsidRDefault="00FF51F3" w:rsidP="007C7852">
      <w:pPr>
        <w:widowControl w:val="0"/>
        <w:tabs>
          <w:tab w:val="clear" w:pos="1293"/>
        </w:tabs>
        <w:jc w:val="center"/>
        <w:rPr>
          <w:b/>
          <w:szCs w:val="24"/>
          <w:lang w:val="lt-LT"/>
        </w:rPr>
      </w:pPr>
      <w:r w:rsidRPr="00EC1862">
        <w:rPr>
          <w:b/>
          <w:szCs w:val="24"/>
        </w:rPr>
        <w:t>VIEŠ</w:t>
      </w:r>
      <w:r w:rsidR="00571764" w:rsidRPr="00EC1862">
        <w:rPr>
          <w:b/>
          <w:szCs w:val="24"/>
        </w:rPr>
        <w:t>OJO PIRKIMO–PARDAVIMO SUTARČIŲ TIPINIŲ FORMŲ</w:t>
      </w:r>
      <w:r w:rsidR="00413D4E" w:rsidRPr="00EC1862">
        <w:rPr>
          <w:b/>
          <w:szCs w:val="24"/>
          <w:lang w:val="lt-LT"/>
        </w:rPr>
        <w:t xml:space="preserve"> PATVIRTINIMO</w:t>
      </w:r>
    </w:p>
    <w:p w14:paraId="39A704BF" w14:textId="77777777" w:rsidR="007C4E61" w:rsidRPr="00EC1862" w:rsidRDefault="007C4E61" w:rsidP="007C7852">
      <w:pPr>
        <w:widowControl w:val="0"/>
        <w:tabs>
          <w:tab w:val="clear" w:pos="1293"/>
        </w:tabs>
        <w:jc w:val="center"/>
        <w:rPr>
          <w:b/>
          <w:szCs w:val="24"/>
          <w:lang w:val="lt-LT"/>
        </w:rPr>
      </w:pPr>
    </w:p>
    <w:p w14:paraId="576DDE64" w14:textId="5AF02557" w:rsidR="007C4E61" w:rsidRPr="00B95608" w:rsidRDefault="00413D4E" w:rsidP="007C7852">
      <w:pPr>
        <w:widowControl w:val="0"/>
        <w:tabs>
          <w:tab w:val="clear" w:pos="1293"/>
        </w:tabs>
        <w:jc w:val="center"/>
        <w:rPr>
          <w:szCs w:val="24"/>
          <w:lang w:val="lt-LT"/>
        </w:rPr>
      </w:pPr>
      <w:r w:rsidRPr="00B95608">
        <w:rPr>
          <w:szCs w:val="24"/>
          <w:lang w:val="lt-LT"/>
        </w:rPr>
        <w:t>202</w:t>
      </w:r>
      <w:r w:rsidR="00C113F7">
        <w:rPr>
          <w:szCs w:val="24"/>
          <w:lang w:val="lt-LT"/>
        </w:rPr>
        <w:t>3</w:t>
      </w:r>
      <w:r w:rsidRPr="00B95608">
        <w:rPr>
          <w:szCs w:val="24"/>
          <w:lang w:val="lt-LT"/>
        </w:rPr>
        <w:t xml:space="preserve"> m.</w:t>
      </w:r>
      <w:r w:rsidR="007C7852">
        <w:rPr>
          <w:szCs w:val="24"/>
          <w:lang w:val="lt-LT"/>
        </w:rPr>
        <w:t xml:space="preserve"> sausio 19</w:t>
      </w:r>
      <w:r w:rsidRPr="00B95608">
        <w:rPr>
          <w:szCs w:val="24"/>
          <w:lang w:val="lt-LT"/>
        </w:rPr>
        <w:t xml:space="preserve"> d. Nr.</w:t>
      </w:r>
      <w:r w:rsidR="007C7852" w:rsidRPr="007C7852">
        <w:t xml:space="preserve"> </w:t>
      </w:r>
      <w:r w:rsidR="007C7852" w:rsidRPr="007C7852">
        <w:rPr>
          <w:szCs w:val="24"/>
          <w:lang w:val="lt-LT"/>
        </w:rPr>
        <w:t>VT-26</w:t>
      </w:r>
    </w:p>
    <w:p w14:paraId="2CF9755A" w14:textId="77777777" w:rsidR="007C4E61" w:rsidRPr="00B95608" w:rsidRDefault="00413D4E" w:rsidP="007C7852">
      <w:pPr>
        <w:widowControl w:val="0"/>
        <w:tabs>
          <w:tab w:val="clear" w:pos="1293"/>
        </w:tabs>
        <w:jc w:val="center"/>
        <w:rPr>
          <w:szCs w:val="24"/>
          <w:lang w:val="lt-LT"/>
        </w:rPr>
      </w:pPr>
      <w:r w:rsidRPr="00B95608">
        <w:rPr>
          <w:szCs w:val="24"/>
          <w:lang w:val="lt-LT"/>
        </w:rPr>
        <w:t>Ignalina</w:t>
      </w:r>
    </w:p>
    <w:p w14:paraId="7917BB0F" w14:textId="77777777" w:rsidR="007C4E61" w:rsidRPr="00B95608" w:rsidRDefault="007C4E61" w:rsidP="00EC1862">
      <w:pPr>
        <w:widowControl w:val="0"/>
        <w:tabs>
          <w:tab w:val="clear" w:pos="1293"/>
        </w:tabs>
        <w:jc w:val="center"/>
        <w:rPr>
          <w:szCs w:val="24"/>
          <w:lang w:val="lt-LT"/>
        </w:rPr>
      </w:pPr>
    </w:p>
    <w:p w14:paraId="1E702596" w14:textId="5E99431D" w:rsidR="007C4E61" w:rsidRPr="00B95608" w:rsidRDefault="00413D4E" w:rsidP="00BB7942">
      <w:pPr>
        <w:widowControl w:val="0"/>
        <w:tabs>
          <w:tab w:val="clear" w:pos="1293"/>
        </w:tabs>
        <w:ind w:firstLine="1134"/>
        <w:jc w:val="both"/>
        <w:rPr>
          <w:szCs w:val="24"/>
          <w:lang w:val="lt-LT"/>
        </w:rPr>
      </w:pPr>
      <w:r w:rsidRPr="00B95608">
        <w:rPr>
          <w:szCs w:val="24"/>
          <w:lang w:val="lt-LT"/>
        </w:rPr>
        <w:t>Vadovaudamasi Lietuvos Respubl</w:t>
      </w:r>
      <w:r w:rsidR="001409B9" w:rsidRPr="00B95608">
        <w:rPr>
          <w:szCs w:val="24"/>
          <w:lang w:val="lt-LT"/>
        </w:rPr>
        <w:t>ikos vietos savivaldos įstatymo</w:t>
      </w:r>
      <w:r w:rsidR="009E56EF">
        <w:rPr>
          <w:szCs w:val="24"/>
          <w:lang w:val="lt-LT"/>
        </w:rPr>
        <w:t xml:space="preserve"> </w:t>
      </w:r>
      <w:r w:rsidR="00C113F7">
        <w:rPr>
          <w:szCs w:val="24"/>
          <w:lang w:val="lt-LT"/>
        </w:rPr>
        <w:t xml:space="preserve">29 straipsnio 8 dalies 2 ir </w:t>
      </w:r>
      <w:r w:rsidR="001409B9" w:rsidRPr="00B95608">
        <w:rPr>
          <w:szCs w:val="24"/>
          <w:lang w:val="lt-LT"/>
        </w:rPr>
        <w:t>3 punktais</w:t>
      </w:r>
      <w:r w:rsidR="009E56EF">
        <w:rPr>
          <w:szCs w:val="24"/>
          <w:lang w:val="lt-LT"/>
        </w:rPr>
        <w:t xml:space="preserve">, </w:t>
      </w:r>
      <w:r w:rsidR="00C113F7" w:rsidRPr="00810AD2">
        <w:rPr>
          <w:lang w:val="lt-LT"/>
        </w:rPr>
        <w:t>18 straipsnio 1 dalimi</w:t>
      </w:r>
      <w:r w:rsidR="00C113F7">
        <w:rPr>
          <w:lang w:val="lt-LT"/>
        </w:rPr>
        <w:t xml:space="preserve">, </w:t>
      </w:r>
      <w:r w:rsidR="009E56EF">
        <w:rPr>
          <w:lang w:val="lt-LT"/>
        </w:rPr>
        <w:t xml:space="preserve">Ignalinos rajono savivaldybės administracijos nuostatų, patvirtintų Ignalinos rajono savivaldybės tarybos 2011 m. lapkričio 24 d. sprendimu </w:t>
      </w:r>
      <w:bookmarkStart w:id="2" w:name="n_0"/>
      <w:r w:rsidR="007C7852" w:rsidRPr="007C7852">
        <w:rPr>
          <w:lang w:val="lt-LT"/>
        </w:rPr>
        <w:t xml:space="preserve">Nr. T-209 </w:t>
      </w:r>
      <w:bookmarkEnd w:id="2"/>
      <w:r w:rsidR="009E56EF">
        <w:rPr>
          <w:lang w:val="lt-LT"/>
        </w:rPr>
        <w:t>„Dėl Ignalinos rajono savivaldybės administracijos nuostatų patvirtinimo“, 26.2 papunkčiu</w:t>
      </w:r>
      <w:r w:rsidRPr="00B95608">
        <w:rPr>
          <w:szCs w:val="24"/>
          <w:lang w:val="lt-LT"/>
        </w:rPr>
        <w:t>:</w:t>
      </w:r>
    </w:p>
    <w:p w14:paraId="4F5EBE23" w14:textId="77777777" w:rsidR="007C4E61" w:rsidRPr="004E001D" w:rsidRDefault="001369E5" w:rsidP="00BB7942">
      <w:pPr>
        <w:widowControl w:val="0"/>
        <w:tabs>
          <w:tab w:val="clear" w:pos="1293"/>
          <w:tab w:val="left" w:pos="1418"/>
        </w:tabs>
        <w:ind w:firstLine="1134"/>
        <w:jc w:val="both"/>
        <w:rPr>
          <w:szCs w:val="24"/>
          <w:lang w:val="lt-LT"/>
        </w:rPr>
      </w:pPr>
      <w:r w:rsidRPr="00B95608">
        <w:rPr>
          <w:szCs w:val="24"/>
          <w:lang w:val="lt-LT"/>
        </w:rPr>
        <w:t>1.</w:t>
      </w:r>
      <w:r w:rsidRPr="00B95608">
        <w:rPr>
          <w:szCs w:val="24"/>
          <w:lang w:val="lt-LT"/>
        </w:rPr>
        <w:tab/>
      </w:r>
      <w:r w:rsidR="00CA36D4" w:rsidRPr="00B95608">
        <w:rPr>
          <w:spacing w:val="60"/>
          <w:szCs w:val="24"/>
          <w:lang w:val="lt-LT"/>
        </w:rPr>
        <w:t>Tvirtin</w:t>
      </w:r>
      <w:r w:rsidR="00413D4E" w:rsidRPr="00B95608">
        <w:rPr>
          <w:spacing w:val="60"/>
          <w:szCs w:val="24"/>
          <w:lang w:val="lt-LT"/>
        </w:rPr>
        <w:t>u</w:t>
      </w:r>
      <w:r w:rsidR="00413D4E" w:rsidRPr="00B95608">
        <w:rPr>
          <w:szCs w:val="24"/>
          <w:lang w:val="lt-LT"/>
        </w:rPr>
        <w:t xml:space="preserve"> Ignalinos rajono savivaldybės administracijos </w:t>
      </w:r>
      <w:r w:rsidR="00C113F7">
        <w:rPr>
          <w:szCs w:val="24"/>
          <w:lang w:val="lt-LT"/>
        </w:rPr>
        <w:t xml:space="preserve">prekių, </w:t>
      </w:r>
      <w:r w:rsidR="00253E06">
        <w:rPr>
          <w:szCs w:val="24"/>
          <w:lang w:val="lt-LT"/>
        </w:rPr>
        <w:t xml:space="preserve">darbų, paslaugų </w:t>
      </w:r>
      <w:r w:rsidR="002729DE" w:rsidRPr="00685111">
        <w:rPr>
          <w:szCs w:val="24"/>
          <w:lang w:val="lt-LT"/>
        </w:rPr>
        <w:t>fiksuotos kainos</w:t>
      </w:r>
      <w:r w:rsidR="00F83CF5">
        <w:rPr>
          <w:szCs w:val="24"/>
          <w:lang w:val="lt-LT"/>
        </w:rPr>
        <w:t xml:space="preserve"> ir </w:t>
      </w:r>
      <w:r w:rsidR="00571764" w:rsidRPr="00685111">
        <w:rPr>
          <w:szCs w:val="24"/>
          <w:lang w:val="lt-LT"/>
        </w:rPr>
        <w:t>fiksuoto įkainio</w:t>
      </w:r>
      <w:r w:rsidR="00F83CF5">
        <w:rPr>
          <w:szCs w:val="24"/>
          <w:lang w:val="lt-LT"/>
        </w:rPr>
        <w:t xml:space="preserve"> </w:t>
      </w:r>
      <w:r w:rsidR="00FF51F3" w:rsidRPr="00B95608">
        <w:rPr>
          <w:szCs w:val="24"/>
          <w:lang w:val="lt-LT"/>
        </w:rPr>
        <w:t>viešojo pirkimo–pardavimo sutar</w:t>
      </w:r>
      <w:r w:rsidR="00571764" w:rsidRPr="00B95608">
        <w:rPr>
          <w:szCs w:val="24"/>
          <w:lang w:val="lt-LT"/>
        </w:rPr>
        <w:t>čių tipines formas</w:t>
      </w:r>
      <w:r w:rsidR="00413D4E" w:rsidRPr="00B95608">
        <w:rPr>
          <w:szCs w:val="24"/>
          <w:lang w:val="lt-LT"/>
        </w:rPr>
        <w:t xml:space="preserve"> (pridedama).</w:t>
      </w:r>
    </w:p>
    <w:p w14:paraId="00B12BF8" w14:textId="77777777" w:rsidR="00BB7942" w:rsidRPr="00BB7942" w:rsidRDefault="001369E5" w:rsidP="00BB7942">
      <w:pPr>
        <w:widowControl w:val="0"/>
        <w:tabs>
          <w:tab w:val="clear" w:pos="1293"/>
          <w:tab w:val="left" w:pos="1418"/>
        </w:tabs>
        <w:ind w:firstLine="1134"/>
        <w:jc w:val="both"/>
        <w:rPr>
          <w:lang w:val="lt-LT"/>
        </w:rPr>
      </w:pPr>
      <w:r w:rsidRPr="00BB7942">
        <w:rPr>
          <w:lang w:val="lt-LT"/>
        </w:rPr>
        <w:t>2.</w:t>
      </w:r>
      <w:r w:rsidR="00C113F7">
        <w:rPr>
          <w:lang w:val="lt-LT"/>
        </w:rPr>
        <w:tab/>
      </w:r>
      <w:r w:rsidR="00CA36D4" w:rsidRPr="00C113F7">
        <w:rPr>
          <w:spacing w:val="60"/>
          <w:lang w:val="lt-LT"/>
        </w:rPr>
        <w:t>Įpareigoj</w:t>
      </w:r>
      <w:r w:rsidR="00BB7942" w:rsidRPr="00C113F7">
        <w:rPr>
          <w:spacing w:val="60"/>
          <w:lang w:val="lt-LT"/>
        </w:rPr>
        <w:t>u</w:t>
      </w:r>
      <w:r w:rsidR="00BB7942" w:rsidRPr="00BB7942">
        <w:rPr>
          <w:lang w:val="lt-LT"/>
        </w:rPr>
        <w:t>:</w:t>
      </w:r>
    </w:p>
    <w:p w14:paraId="27F0881C" w14:textId="77777777" w:rsidR="007C4E61" w:rsidRPr="00BB7942" w:rsidRDefault="00BB7942" w:rsidP="00BB7942">
      <w:pPr>
        <w:widowControl w:val="0"/>
        <w:tabs>
          <w:tab w:val="clear" w:pos="1293"/>
          <w:tab w:val="left" w:pos="1418"/>
        </w:tabs>
        <w:ind w:firstLine="1134"/>
        <w:jc w:val="both"/>
        <w:rPr>
          <w:lang w:val="lt-LT"/>
        </w:rPr>
      </w:pPr>
      <w:r w:rsidRPr="00BB7942">
        <w:rPr>
          <w:lang w:val="lt-LT"/>
        </w:rPr>
        <w:t>2.</w:t>
      </w:r>
      <w:r>
        <w:rPr>
          <w:lang w:val="lt-LT"/>
        </w:rPr>
        <w:t xml:space="preserve">1. </w:t>
      </w:r>
      <w:r w:rsidR="00A07EDF" w:rsidRPr="00BB7942">
        <w:rPr>
          <w:lang w:val="lt-LT"/>
        </w:rPr>
        <w:t>Ignalinos rajono savivaldybės administracijos struktūrinius padalinius, į struktūrinius padalinius neįeinančius valstybės tarnautojus ir seniūnijas</w:t>
      </w:r>
      <w:r w:rsidR="00357A4C">
        <w:rPr>
          <w:lang w:val="lt-LT"/>
        </w:rPr>
        <w:t xml:space="preserve"> </w:t>
      </w:r>
      <w:r w:rsidR="00A07EDF" w:rsidRPr="00BB7942">
        <w:rPr>
          <w:lang w:val="lt-LT"/>
        </w:rPr>
        <w:t xml:space="preserve">viešojo </w:t>
      </w:r>
      <w:r w:rsidR="00571764" w:rsidRPr="00BB7942">
        <w:rPr>
          <w:lang w:val="lt-LT"/>
        </w:rPr>
        <w:t>pirkimo–pardavimo</w:t>
      </w:r>
      <w:r w:rsidR="00A07EDF" w:rsidRPr="00BB7942">
        <w:rPr>
          <w:lang w:val="lt-LT"/>
        </w:rPr>
        <w:t xml:space="preserve"> sutartis rengti vadovaujantis </w:t>
      </w:r>
      <w:r w:rsidR="00DE43C8">
        <w:rPr>
          <w:lang w:val="lt-LT"/>
        </w:rPr>
        <w:t xml:space="preserve">šiuo įsakymu </w:t>
      </w:r>
      <w:r w:rsidR="00A07EDF" w:rsidRPr="00BB7942">
        <w:rPr>
          <w:lang w:val="lt-LT"/>
        </w:rPr>
        <w:t xml:space="preserve">patvirtintomis </w:t>
      </w:r>
      <w:r w:rsidR="00571764" w:rsidRPr="00BB7942">
        <w:rPr>
          <w:lang w:val="lt-LT"/>
        </w:rPr>
        <w:t>tipinėmis sutarčių formomis</w:t>
      </w:r>
      <w:r w:rsidR="00496B7F">
        <w:rPr>
          <w:lang w:val="lt-LT"/>
        </w:rPr>
        <w:t>;</w:t>
      </w:r>
    </w:p>
    <w:p w14:paraId="51A26ACC" w14:textId="77777777" w:rsidR="00027A5F" w:rsidRDefault="00BB7942" w:rsidP="00BB7942">
      <w:pPr>
        <w:widowControl w:val="0"/>
        <w:tabs>
          <w:tab w:val="clear" w:pos="1293"/>
          <w:tab w:val="left" w:pos="1418"/>
        </w:tabs>
        <w:ind w:firstLine="1134"/>
        <w:jc w:val="both"/>
        <w:rPr>
          <w:lang w:val="lt-LT"/>
        </w:rPr>
      </w:pPr>
      <w:r>
        <w:rPr>
          <w:lang w:val="lt-LT"/>
        </w:rPr>
        <w:t>2.2.</w:t>
      </w:r>
      <w:r w:rsidR="00CA36D4" w:rsidRPr="004E001D">
        <w:rPr>
          <w:lang w:val="lt-LT"/>
        </w:rPr>
        <w:t xml:space="preserve"> </w:t>
      </w:r>
      <w:r w:rsidR="00365DB0" w:rsidRPr="004E001D">
        <w:rPr>
          <w:lang w:val="lt-LT"/>
        </w:rPr>
        <w:t>Viešųjų pirkimų skyriaus vedėją</w:t>
      </w:r>
      <w:r w:rsidR="00027A5F" w:rsidRPr="004E001D">
        <w:rPr>
          <w:lang w:val="lt-LT"/>
        </w:rPr>
        <w:t xml:space="preserve"> Ingą Povilėnienę supažindinti su šiuo įsakymu </w:t>
      </w:r>
      <w:r w:rsidR="00027A5F" w:rsidRPr="004E001D">
        <w:rPr>
          <w:color w:val="000000" w:themeColor="text1"/>
          <w:szCs w:val="24"/>
          <w:shd w:val="clear" w:color="auto" w:fill="FFFFFF"/>
          <w:lang w:val="lt-LT"/>
        </w:rPr>
        <w:t xml:space="preserve">Ignalinos rajono savivaldybės administracijos skyrių vedėjus </w:t>
      </w:r>
      <w:r w:rsidR="00027A5F" w:rsidRPr="004E001D">
        <w:rPr>
          <w:lang w:val="lt-LT"/>
        </w:rPr>
        <w:t xml:space="preserve">(skyrių vedėjai informuoja skyriaus darbuotojus pagal poreikį), </w:t>
      </w:r>
      <w:r w:rsidR="00027A5F" w:rsidRPr="004E001D">
        <w:rPr>
          <w:szCs w:val="24"/>
          <w:lang w:val="lt-LT"/>
        </w:rPr>
        <w:t>į struktūrinius padalinius neįeinančius valstybės tarnautojus</w:t>
      </w:r>
      <w:r w:rsidR="00027A5F" w:rsidRPr="004E001D">
        <w:rPr>
          <w:color w:val="000000" w:themeColor="text1"/>
          <w:szCs w:val="24"/>
          <w:shd w:val="clear" w:color="auto" w:fill="FFFFFF"/>
          <w:lang w:val="lt-LT"/>
        </w:rPr>
        <w:t xml:space="preserve"> ir seniūnijų seniūnus </w:t>
      </w:r>
      <w:r w:rsidR="00027A5F" w:rsidRPr="004E001D">
        <w:rPr>
          <w:lang w:val="lt-LT"/>
        </w:rPr>
        <w:t>(seniūnijų seniūnai informuoja seniūnijos darbuotojus pagal poreikį).</w:t>
      </w:r>
    </w:p>
    <w:p w14:paraId="5EE7E42B" w14:textId="77777777" w:rsidR="00BB1E5B" w:rsidRDefault="00C113F7" w:rsidP="00BB7942">
      <w:pPr>
        <w:widowControl w:val="0"/>
        <w:tabs>
          <w:tab w:val="clear" w:pos="1293"/>
          <w:tab w:val="left" w:pos="1418"/>
        </w:tabs>
        <w:ind w:firstLine="1134"/>
        <w:jc w:val="both"/>
        <w:rPr>
          <w:lang w:val="lt-LT"/>
        </w:rPr>
      </w:pPr>
      <w:r>
        <w:rPr>
          <w:lang w:val="lt-LT"/>
        </w:rPr>
        <w:t xml:space="preserve">3. </w:t>
      </w:r>
      <w:r w:rsidRPr="00C113F7">
        <w:rPr>
          <w:spacing w:val="60"/>
          <w:lang w:val="lt-LT"/>
        </w:rPr>
        <w:t>Pripažįstu</w:t>
      </w:r>
      <w:r>
        <w:rPr>
          <w:lang w:val="lt-LT"/>
        </w:rPr>
        <w:t xml:space="preserve"> netekusiais galios</w:t>
      </w:r>
      <w:r w:rsidR="00BB1E5B">
        <w:rPr>
          <w:lang w:val="lt-LT"/>
        </w:rPr>
        <w:t>:</w:t>
      </w:r>
    </w:p>
    <w:p w14:paraId="012935DE" w14:textId="6BD46888" w:rsidR="00BB1E5B" w:rsidRDefault="00BB1E5B" w:rsidP="00BB7942">
      <w:pPr>
        <w:widowControl w:val="0"/>
        <w:tabs>
          <w:tab w:val="clear" w:pos="1293"/>
          <w:tab w:val="left" w:pos="1418"/>
        </w:tabs>
        <w:ind w:firstLine="1134"/>
        <w:jc w:val="both"/>
        <w:rPr>
          <w:lang w:val="lt-LT"/>
        </w:rPr>
      </w:pPr>
      <w:r>
        <w:rPr>
          <w:lang w:val="lt-LT"/>
        </w:rPr>
        <w:t>3.1.</w:t>
      </w:r>
      <w:r w:rsidR="00C113F7">
        <w:rPr>
          <w:lang w:val="lt-LT"/>
        </w:rPr>
        <w:t xml:space="preserve"> Ignalinos rajono savivaldybės administracijos direktoriaus 2022 m. birželio 10 d. įsakymą </w:t>
      </w:r>
      <w:bookmarkStart w:id="3" w:name="n_1"/>
      <w:r w:rsidR="007C7852" w:rsidRPr="007C7852">
        <w:rPr>
          <w:lang w:val="lt-LT"/>
        </w:rPr>
        <w:t xml:space="preserve">Nr. VT-262 </w:t>
      </w:r>
      <w:bookmarkEnd w:id="3"/>
      <w:r w:rsidR="00C113F7" w:rsidRPr="00E05FC1">
        <w:rPr>
          <w:lang w:val="lt-LT"/>
        </w:rPr>
        <w:t>„</w:t>
      </w:r>
      <w:r w:rsidR="00C113F7">
        <w:rPr>
          <w:lang w:val="lt-LT"/>
        </w:rPr>
        <w:t xml:space="preserve">Dėl </w:t>
      </w:r>
      <w:r w:rsidR="00C113F7">
        <w:rPr>
          <w:szCs w:val="24"/>
          <w:lang w:val="lt-LT"/>
        </w:rPr>
        <w:t>I</w:t>
      </w:r>
      <w:r w:rsidR="00C113F7" w:rsidRPr="00B52B2A">
        <w:rPr>
          <w:szCs w:val="24"/>
          <w:lang w:val="lt-LT"/>
        </w:rPr>
        <w:t xml:space="preserve">gnalinos rajono savivaldybės administracijos </w:t>
      </w:r>
      <w:r w:rsidR="00C113F7" w:rsidRPr="00B52B2A">
        <w:rPr>
          <w:szCs w:val="24"/>
        </w:rPr>
        <w:t>viešojo pirkimo–pardavimo sutarčių tipinių formų</w:t>
      </w:r>
      <w:r w:rsidR="00C113F7" w:rsidRPr="00B52B2A">
        <w:rPr>
          <w:szCs w:val="24"/>
          <w:lang w:val="lt-LT"/>
        </w:rPr>
        <w:t xml:space="preserve"> patvirtinimo</w:t>
      </w:r>
      <w:r w:rsidR="00C113F7" w:rsidRPr="00E05FC1">
        <w:rPr>
          <w:lang w:val="lt-LT"/>
        </w:rPr>
        <w:t>“</w:t>
      </w:r>
      <w:r>
        <w:rPr>
          <w:lang w:val="lt-LT"/>
        </w:rPr>
        <w:t>.</w:t>
      </w:r>
    </w:p>
    <w:p w14:paraId="25043CDF" w14:textId="790DA752" w:rsidR="00C113F7" w:rsidRDefault="00BB1E5B" w:rsidP="00BB7942">
      <w:pPr>
        <w:widowControl w:val="0"/>
        <w:tabs>
          <w:tab w:val="clear" w:pos="1293"/>
          <w:tab w:val="left" w:pos="1418"/>
        </w:tabs>
        <w:ind w:firstLine="1134"/>
        <w:jc w:val="both"/>
        <w:rPr>
          <w:lang w:val="lt-LT"/>
        </w:rPr>
      </w:pPr>
      <w:r>
        <w:rPr>
          <w:lang w:val="lt-LT"/>
        </w:rPr>
        <w:t xml:space="preserve">3.2. </w:t>
      </w:r>
      <w:r w:rsidR="00C113F7">
        <w:rPr>
          <w:lang w:val="lt-LT"/>
        </w:rPr>
        <w:t xml:space="preserve">Ignalinos rajono savivaldybės administracijos direktoriaus 2022 m. spalio 12 d. įsakymą </w:t>
      </w:r>
      <w:bookmarkStart w:id="4" w:name="n_2"/>
      <w:r w:rsidR="007C7852" w:rsidRPr="007C7852">
        <w:rPr>
          <w:lang w:val="lt-LT"/>
        </w:rPr>
        <w:t xml:space="preserve">Nr. VT-447 </w:t>
      </w:r>
      <w:bookmarkEnd w:id="4"/>
      <w:r w:rsidR="00C113F7" w:rsidRPr="00E05FC1">
        <w:rPr>
          <w:lang w:val="lt-LT"/>
        </w:rPr>
        <w:t>„</w:t>
      </w:r>
      <w:r w:rsidR="00C113F7">
        <w:rPr>
          <w:lang w:val="lt-LT"/>
        </w:rPr>
        <w:t xml:space="preserve">Dėl </w:t>
      </w:r>
      <w:r w:rsidR="00C113F7">
        <w:rPr>
          <w:szCs w:val="24"/>
          <w:lang w:val="lt-LT"/>
        </w:rPr>
        <w:t>I</w:t>
      </w:r>
      <w:r w:rsidR="00C113F7" w:rsidRPr="00B52B2A">
        <w:rPr>
          <w:szCs w:val="24"/>
          <w:lang w:val="lt-LT"/>
        </w:rPr>
        <w:t xml:space="preserve">gnalinos rajono savivaldybės administracijos </w:t>
      </w:r>
      <w:r w:rsidR="00C113F7" w:rsidRPr="00B52B2A">
        <w:rPr>
          <w:szCs w:val="24"/>
        </w:rPr>
        <w:t>viešojo pirkimo–pardavimo sutarčių tipinių formų</w:t>
      </w:r>
      <w:r w:rsidR="00C113F7" w:rsidRPr="00B52B2A">
        <w:rPr>
          <w:szCs w:val="24"/>
          <w:lang w:val="lt-LT"/>
        </w:rPr>
        <w:t xml:space="preserve"> patvirtinimo</w:t>
      </w:r>
      <w:r w:rsidR="00C113F7" w:rsidRPr="00E05FC1">
        <w:rPr>
          <w:lang w:val="lt-LT"/>
        </w:rPr>
        <w:t>“</w:t>
      </w:r>
      <w:r w:rsidR="00C113F7" w:rsidRPr="007A68CA">
        <w:rPr>
          <w:szCs w:val="24"/>
          <w:lang w:val="lt-LT"/>
        </w:rPr>
        <w:t>.</w:t>
      </w:r>
    </w:p>
    <w:p w14:paraId="2EA00BD5" w14:textId="77777777" w:rsidR="007C4E61" w:rsidRPr="004E001D" w:rsidRDefault="00571764" w:rsidP="00357A4C">
      <w:pPr>
        <w:widowControl w:val="0"/>
        <w:tabs>
          <w:tab w:val="clear" w:pos="1293"/>
          <w:tab w:val="left" w:pos="1418"/>
        </w:tabs>
        <w:ind w:firstLine="1134"/>
        <w:jc w:val="both"/>
        <w:rPr>
          <w:szCs w:val="24"/>
          <w:lang w:val="lt-LT"/>
        </w:rPr>
      </w:pPr>
      <w:r w:rsidRPr="004E001D">
        <w:rPr>
          <w:szCs w:val="24"/>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r w:rsidR="00413D4E" w:rsidRPr="004E001D">
        <w:rPr>
          <w:szCs w:val="24"/>
          <w:lang w:val="lt-LT"/>
        </w:rPr>
        <w:t xml:space="preserve"> </w:t>
      </w:r>
    </w:p>
    <w:p w14:paraId="4CF2C108" w14:textId="77777777" w:rsidR="007C4E61" w:rsidRPr="00EC1862" w:rsidRDefault="007C4E61" w:rsidP="00EC1862">
      <w:pPr>
        <w:widowControl w:val="0"/>
        <w:tabs>
          <w:tab w:val="clear" w:pos="1293"/>
        </w:tabs>
        <w:jc w:val="center"/>
        <w:rPr>
          <w:szCs w:val="24"/>
          <w:lang w:val="lt-LT"/>
        </w:rPr>
      </w:pPr>
    </w:p>
    <w:p w14:paraId="17E43F84" w14:textId="77777777" w:rsidR="007C4E61" w:rsidRPr="00EC1862" w:rsidRDefault="007C4E61" w:rsidP="00EC1862">
      <w:pPr>
        <w:widowControl w:val="0"/>
        <w:tabs>
          <w:tab w:val="clear" w:pos="1293"/>
        </w:tabs>
        <w:jc w:val="center"/>
        <w:rPr>
          <w:szCs w:val="24"/>
          <w:lang w:val="lt-LT"/>
        </w:rPr>
      </w:pPr>
    </w:p>
    <w:p w14:paraId="2A656074" w14:textId="1BD8EEED" w:rsidR="007C4E61" w:rsidRDefault="00413D4E" w:rsidP="00EC1862">
      <w:pPr>
        <w:widowControl w:val="0"/>
        <w:tabs>
          <w:tab w:val="clear" w:pos="1293"/>
        </w:tabs>
        <w:jc w:val="both"/>
        <w:rPr>
          <w:szCs w:val="24"/>
          <w:lang w:val="lt-LT"/>
        </w:rPr>
      </w:pPr>
      <w:r w:rsidRPr="00EC1862">
        <w:rPr>
          <w:szCs w:val="24"/>
          <w:lang w:val="lt-LT"/>
        </w:rPr>
        <w:t>Administracijos direktorė                                                                                       Jūratė Balinskienė</w:t>
      </w:r>
    </w:p>
    <w:p w14:paraId="6C52B091" w14:textId="7D38A33F" w:rsidR="007C7852" w:rsidRDefault="007C7852" w:rsidP="007C7852">
      <w:pPr>
        <w:widowControl w:val="0"/>
        <w:tabs>
          <w:tab w:val="clear" w:pos="1293"/>
        </w:tabs>
        <w:jc w:val="center"/>
        <w:rPr>
          <w:szCs w:val="24"/>
          <w:lang w:val="lt-LT"/>
        </w:rPr>
      </w:pPr>
      <w:r>
        <w:rPr>
          <w:szCs w:val="24"/>
          <w:lang w:val="lt-LT"/>
        </w:rPr>
        <w:t>______________</w:t>
      </w:r>
    </w:p>
    <w:p w14:paraId="00DBAEC3" w14:textId="77777777" w:rsidR="007C7852" w:rsidRPr="00EC1862" w:rsidRDefault="007C7852" w:rsidP="007C7852">
      <w:pPr>
        <w:widowControl w:val="0"/>
        <w:tabs>
          <w:tab w:val="clear" w:pos="1293"/>
        </w:tabs>
        <w:jc w:val="center"/>
        <w:rPr>
          <w:szCs w:val="24"/>
          <w:lang w:val="lt-LT"/>
        </w:rPr>
      </w:pPr>
    </w:p>
    <w:p w14:paraId="0E321025" w14:textId="77777777" w:rsidR="007C4E61" w:rsidRPr="00EC1862" w:rsidRDefault="007C4E61" w:rsidP="00EC1862">
      <w:pPr>
        <w:widowControl w:val="0"/>
        <w:tabs>
          <w:tab w:val="clear" w:pos="1293"/>
        </w:tabs>
        <w:jc w:val="both"/>
        <w:rPr>
          <w:szCs w:val="24"/>
          <w:lang w:val="lt-LT"/>
        </w:rPr>
      </w:pPr>
    </w:p>
    <w:p w14:paraId="31A2124A" w14:textId="77777777" w:rsidR="007C4E61" w:rsidRPr="00EC1862" w:rsidRDefault="007C4E61" w:rsidP="00EC1862">
      <w:pPr>
        <w:widowControl w:val="0"/>
        <w:tabs>
          <w:tab w:val="clear" w:pos="1293"/>
        </w:tabs>
        <w:jc w:val="both"/>
        <w:rPr>
          <w:szCs w:val="24"/>
          <w:lang w:val="lt-LT"/>
        </w:rPr>
      </w:pPr>
    </w:p>
    <w:p w14:paraId="31A47939" w14:textId="77777777" w:rsidR="00FB12C9" w:rsidRDefault="00FB12C9" w:rsidP="00852FB4">
      <w:pPr>
        <w:pStyle w:val="Pagrindinistekstas100"/>
        <w:widowControl w:val="0"/>
        <w:shd w:val="clear" w:color="auto" w:fill="auto"/>
        <w:suppressAutoHyphens/>
        <w:spacing w:after="0" w:line="240" w:lineRule="auto"/>
        <w:jc w:val="center"/>
        <w:rPr>
          <w:szCs w:val="24"/>
        </w:rPr>
      </w:pPr>
    </w:p>
    <w:p w14:paraId="0DCB5F78" w14:textId="77777777" w:rsidR="00F83CF5" w:rsidRDefault="00F83CF5" w:rsidP="00852FB4">
      <w:pPr>
        <w:pStyle w:val="Pagrindinistekstas100"/>
        <w:widowControl w:val="0"/>
        <w:shd w:val="clear" w:color="auto" w:fill="auto"/>
        <w:suppressAutoHyphens/>
        <w:spacing w:after="0" w:line="240" w:lineRule="auto"/>
        <w:jc w:val="center"/>
        <w:rPr>
          <w:szCs w:val="24"/>
        </w:rPr>
      </w:pPr>
    </w:p>
    <w:p w14:paraId="4E1A3750" w14:textId="77777777" w:rsidR="00F83CF5" w:rsidRDefault="00F83CF5" w:rsidP="00852FB4">
      <w:pPr>
        <w:pStyle w:val="Pagrindinistekstas100"/>
        <w:widowControl w:val="0"/>
        <w:shd w:val="clear" w:color="auto" w:fill="auto"/>
        <w:suppressAutoHyphens/>
        <w:spacing w:after="0" w:line="240" w:lineRule="auto"/>
        <w:jc w:val="center"/>
        <w:rPr>
          <w:szCs w:val="24"/>
        </w:rPr>
      </w:pPr>
    </w:p>
    <w:p w14:paraId="5EC8E528" w14:textId="77777777" w:rsidR="00F83CF5" w:rsidRDefault="00F83CF5" w:rsidP="00852FB4">
      <w:pPr>
        <w:pStyle w:val="Pagrindinistekstas100"/>
        <w:widowControl w:val="0"/>
        <w:shd w:val="clear" w:color="auto" w:fill="auto"/>
        <w:suppressAutoHyphens/>
        <w:spacing w:after="0" w:line="240" w:lineRule="auto"/>
        <w:jc w:val="center"/>
        <w:rPr>
          <w:szCs w:val="24"/>
        </w:rPr>
      </w:pPr>
    </w:p>
    <w:p w14:paraId="5C0C1B5A" w14:textId="77777777" w:rsidR="00C113F7" w:rsidRPr="00EC1862" w:rsidRDefault="00C113F7" w:rsidP="00C113F7">
      <w:pPr>
        <w:pStyle w:val="Pagrindinistekstas"/>
        <w:widowControl w:val="0"/>
        <w:spacing w:after="0" w:line="259" w:lineRule="auto"/>
        <w:ind w:firstLine="4820"/>
        <w:rPr>
          <w:szCs w:val="24"/>
          <w:lang w:val="lt-LT"/>
        </w:rPr>
      </w:pPr>
      <w:r w:rsidRPr="00EC1862">
        <w:rPr>
          <w:szCs w:val="24"/>
          <w:lang w:val="lt-LT"/>
        </w:rPr>
        <w:t>PATVIRTINTA</w:t>
      </w:r>
    </w:p>
    <w:p w14:paraId="57823425" w14:textId="77777777" w:rsidR="00C113F7" w:rsidRPr="00EC1862" w:rsidRDefault="00C113F7" w:rsidP="00C113F7">
      <w:pPr>
        <w:pStyle w:val="Pagrindinistekstas"/>
        <w:widowControl w:val="0"/>
        <w:spacing w:after="0" w:line="259" w:lineRule="auto"/>
        <w:ind w:left="4820"/>
        <w:jc w:val="both"/>
        <w:rPr>
          <w:rFonts w:eastAsia="Calibri"/>
          <w:szCs w:val="24"/>
          <w:lang w:val="lt-LT"/>
        </w:rPr>
      </w:pPr>
      <w:r w:rsidRPr="00EC1862">
        <w:rPr>
          <w:rFonts w:eastAsia="Calibri"/>
          <w:szCs w:val="24"/>
          <w:lang w:val="lt-LT"/>
        </w:rPr>
        <w:t>Ignalinos rajono savivaldybės administracijos direktoriaus 202</w:t>
      </w:r>
      <w:r w:rsidR="00253E06">
        <w:rPr>
          <w:rFonts w:eastAsia="Calibri"/>
          <w:szCs w:val="24"/>
          <w:lang w:val="lt-LT"/>
        </w:rPr>
        <w:t>3</w:t>
      </w:r>
      <w:r w:rsidRPr="00EC1862">
        <w:rPr>
          <w:rFonts w:eastAsia="Calibri"/>
          <w:szCs w:val="24"/>
          <w:lang w:val="lt-LT"/>
        </w:rPr>
        <w:t xml:space="preserve"> m.                   d. įsakymu Nr.</w:t>
      </w:r>
    </w:p>
    <w:p w14:paraId="39175139" w14:textId="77777777" w:rsidR="00C113F7" w:rsidRPr="00EC1862" w:rsidRDefault="00C113F7" w:rsidP="00C113F7">
      <w:pPr>
        <w:pStyle w:val="Pagrindinistekstas"/>
        <w:widowControl w:val="0"/>
        <w:spacing w:after="0" w:line="259" w:lineRule="auto"/>
        <w:ind w:left="4820"/>
        <w:jc w:val="both"/>
        <w:rPr>
          <w:rFonts w:eastAsia="Calibri"/>
          <w:szCs w:val="24"/>
          <w:lang w:val="lt-LT"/>
        </w:rPr>
      </w:pPr>
    </w:p>
    <w:p w14:paraId="4E93D31E" w14:textId="77777777" w:rsidR="00C113F7" w:rsidRPr="00EC1862" w:rsidRDefault="00C113F7" w:rsidP="00C113F7">
      <w:pPr>
        <w:pStyle w:val="Temosantrat10"/>
        <w:widowControl w:val="0"/>
        <w:shd w:val="clear" w:color="auto" w:fill="auto"/>
        <w:suppressAutoHyphens/>
        <w:spacing w:after="0" w:line="240" w:lineRule="auto"/>
        <w:rPr>
          <w:b/>
          <w:sz w:val="24"/>
          <w:szCs w:val="24"/>
        </w:rPr>
      </w:pPr>
      <w:bookmarkStart w:id="5" w:name="bookmark2"/>
      <w:r>
        <w:rPr>
          <w:b/>
          <w:sz w:val="24"/>
          <w:szCs w:val="24"/>
        </w:rPr>
        <w:t>(</w:t>
      </w:r>
      <w:r w:rsidRPr="00EC1862">
        <w:rPr>
          <w:b/>
          <w:sz w:val="24"/>
          <w:szCs w:val="24"/>
        </w:rPr>
        <w:t xml:space="preserve">Tipinės </w:t>
      </w:r>
      <w:r>
        <w:rPr>
          <w:b/>
          <w:sz w:val="24"/>
          <w:szCs w:val="24"/>
        </w:rPr>
        <w:t>prekių</w:t>
      </w:r>
      <w:r w:rsidRPr="00EC1862">
        <w:rPr>
          <w:b/>
          <w:sz w:val="24"/>
          <w:szCs w:val="24"/>
        </w:rPr>
        <w:t xml:space="preserve"> fiksuotos kainos viešojo pirkimo–pardavimo sutarties forma*</w:t>
      </w:r>
      <w:r>
        <w:rPr>
          <w:b/>
          <w:sz w:val="24"/>
          <w:szCs w:val="24"/>
        </w:rPr>
        <w:t>)</w:t>
      </w:r>
    </w:p>
    <w:p w14:paraId="181716D1" w14:textId="77777777" w:rsidR="00C113F7" w:rsidRPr="00EC1862" w:rsidRDefault="00C113F7" w:rsidP="00C113F7">
      <w:pPr>
        <w:pStyle w:val="Temosantrat10"/>
        <w:widowControl w:val="0"/>
        <w:shd w:val="clear" w:color="auto" w:fill="auto"/>
        <w:suppressAutoHyphens/>
        <w:spacing w:after="0" w:line="240" w:lineRule="auto"/>
        <w:ind w:firstLine="4678"/>
        <w:jc w:val="both"/>
        <w:rPr>
          <w:sz w:val="24"/>
          <w:szCs w:val="24"/>
        </w:rPr>
      </w:pPr>
    </w:p>
    <w:p w14:paraId="48D31F80" w14:textId="77777777" w:rsidR="00C113F7" w:rsidRPr="00EC1862" w:rsidRDefault="00C113F7" w:rsidP="00C113F7">
      <w:pPr>
        <w:pStyle w:val="Temosantrat10"/>
        <w:widowControl w:val="0"/>
        <w:shd w:val="clear" w:color="auto" w:fill="auto"/>
        <w:suppressAutoHyphens/>
        <w:spacing w:after="0" w:line="240" w:lineRule="auto"/>
        <w:jc w:val="both"/>
        <w:rPr>
          <w:i/>
          <w:sz w:val="24"/>
          <w:szCs w:val="24"/>
        </w:rPr>
      </w:pPr>
      <w:r w:rsidRPr="00EC1862">
        <w:rPr>
          <w:i/>
          <w:sz w:val="24"/>
          <w:szCs w:val="24"/>
        </w:rPr>
        <w:t xml:space="preserve">* Rengiant sutarties projektą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w:t>
      </w:r>
      <w:r>
        <w:rPr>
          <w:i/>
          <w:sz w:val="24"/>
          <w:szCs w:val="24"/>
        </w:rPr>
        <w:t>t</w:t>
      </w:r>
      <w:r w:rsidRPr="00EC1862">
        <w:rPr>
          <w:i/>
          <w:sz w:val="24"/>
          <w:szCs w:val="24"/>
        </w:rPr>
        <w:t>i po įvykusio pirkimo.</w:t>
      </w:r>
      <w:bookmarkEnd w:id="5"/>
    </w:p>
    <w:p w14:paraId="666C4797" w14:textId="77777777" w:rsidR="00C113F7" w:rsidRPr="00EC1862" w:rsidRDefault="00C113F7" w:rsidP="00C113F7">
      <w:pPr>
        <w:pStyle w:val="Temosantrat10"/>
        <w:widowControl w:val="0"/>
        <w:shd w:val="clear" w:color="auto" w:fill="auto"/>
        <w:suppressAutoHyphens/>
        <w:spacing w:after="0" w:line="240" w:lineRule="auto"/>
        <w:jc w:val="both"/>
        <w:rPr>
          <w:i/>
          <w:sz w:val="24"/>
          <w:szCs w:val="24"/>
        </w:rPr>
      </w:pPr>
    </w:p>
    <w:p w14:paraId="630360BE"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13A340A7" w14:textId="77777777" w:rsidR="00C113F7" w:rsidRPr="00253E06" w:rsidRDefault="00C113F7" w:rsidP="00C113F7">
      <w:pPr>
        <w:pStyle w:val="Temosantrat20"/>
        <w:widowControl w:val="0"/>
        <w:shd w:val="clear" w:color="auto" w:fill="auto"/>
        <w:suppressAutoHyphens/>
        <w:spacing w:before="0" w:after="0" w:line="240" w:lineRule="auto"/>
        <w:rPr>
          <w:b/>
          <w:sz w:val="24"/>
          <w:szCs w:val="24"/>
        </w:rPr>
      </w:pPr>
      <w:bookmarkStart w:id="6" w:name="bookmark3"/>
      <w:r w:rsidRPr="00253E06">
        <w:rPr>
          <w:b/>
          <w:sz w:val="24"/>
          <w:szCs w:val="24"/>
        </w:rPr>
        <w:t xml:space="preserve">PREKIŲ VIEŠOJO PIRKIMO–PARDAVIMO SUTARTIS </w:t>
      </w:r>
    </w:p>
    <w:p w14:paraId="78F40228" w14:textId="77777777" w:rsidR="00C113F7" w:rsidRPr="00253E06" w:rsidRDefault="00C113F7" w:rsidP="00C113F7">
      <w:pPr>
        <w:pStyle w:val="Temosantrat20"/>
        <w:widowControl w:val="0"/>
        <w:shd w:val="clear" w:color="auto" w:fill="auto"/>
        <w:suppressAutoHyphens/>
        <w:spacing w:before="0" w:after="0" w:line="240" w:lineRule="auto"/>
        <w:rPr>
          <w:sz w:val="24"/>
          <w:szCs w:val="24"/>
        </w:rPr>
      </w:pPr>
    </w:p>
    <w:bookmarkEnd w:id="6"/>
    <w:p w14:paraId="4403C147" w14:textId="77777777" w:rsidR="00C113F7" w:rsidRPr="00253E06" w:rsidRDefault="00C113F7" w:rsidP="00C113F7">
      <w:pPr>
        <w:pStyle w:val="Temosantrat20"/>
        <w:widowControl w:val="0"/>
        <w:shd w:val="clear" w:color="auto" w:fill="auto"/>
        <w:suppressAutoHyphens/>
        <w:spacing w:before="0" w:after="0" w:line="240" w:lineRule="auto"/>
        <w:rPr>
          <w:rStyle w:val="Temosantrat2Iretinimas-1tk"/>
          <w:spacing w:val="0"/>
          <w:sz w:val="24"/>
          <w:szCs w:val="24"/>
        </w:rPr>
      </w:pPr>
      <w:r w:rsidRPr="00253E06">
        <w:rPr>
          <w:rStyle w:val="Temosantrat2Iretinimas-1tk"/>
          <w:spacing w:val="0"/>
          <w:sz w:val="24"/>
          <w:szCs w:val="24"/>
        </w:rPr>
        <w:t>202   m.                          d. Nr.</w:t>
      </w:r>
    </w:p>
    <w:p w14:paraId="5F1A874D"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17C56BE4"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0BC8D848" w14:textId="77777777" w:rsidR="00C113F7" w:rsidRPr="00EC1862" w:rsidRDefault="00C113F7" w:rsidP="00C113F7">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331DFC74" w14:textId="77777777" w:rsidR="00C113F7" w:rsidRPr="00EC1862" w:rsidRDefault="00C113F7" w:rsidP="00C113F7">
      <w:pPr>
        <w:pStyle w:val="Pagrindinistekstas2"/>
        <w:widowControl w:val="0"/>
        <w:shd w:val="clear" w:color="auto" w:fill="auto"/>
        <w:suppressAutoHyphens/>
        <w:spacing w:before="0" w:after="0" w:line="240" w:lineRule="auto"/>
        <w:ind w:firstLine="0"/>
        <w:rPr>
          <w:color w:val="000000" w:themeColor="text1"/>
          <w:sz w:val="24"/>
          <w:szCs w:val="24"/>
        </w:rPr>
      </w:pPr>
      <w:r w:rsidRPr="00EC1862">
        <w:rPr>
          <w:color w:val="000000" w:themeColor="text1"/>
          <w:sz w:val="24"/>
          <w:szCs w:val="24"/>
        </w:rPr>
        <w:t xml:space="preserve">Komisijos protokolo ar </w:t>
      </w:r>
      <w:r>
        <w:rPr>
          <w:color w:val="000000" w:themeColor="text1"/>
          <w:sz w:val="24"/>
          <w:szCs w:val="24"/>
        </w:rPr>
        <w:t>p</w:t>
      </w:r>
      <w:r w:rsidRPr="00EC1862">
        <w:rPr>
          <w:color w:val="000000" w:themeColor="text1"/>
          <w:sz w:val="24"/>
          <w:szCs w:val="24"/>
        </w:rPr>
        <w:t xml:space="preserve">irkimo pažymos dėl laimėjusio pasiūlymo nustatymo data ir Nr. </w:t>
      </w:r>
      <w:r w:rsidRPr="00EC1862">
        <w:rPr>
          <w:color w:val="FF0000"/>
          <w:sz w:val="24"/>
          <w:szCs w:val="24"/>
        </w:rPr>
        <w:t>įrašyti</w:t>
      </w:r>
    </w:p>
    <w:p w14:paraId="206AADC2"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3798A71F" w14:textId="77777777" w:rsidR="00C113F7" w:rsidRPr="00EC1862" w:rsidRDefault="00C113F7" w:rsidP="00C113F7">
      <w:pPr>
        <w:pStyle w:val="Temosantrat20"/>
        <w:widowControl w:val="0"/>
        <w:shd w:val="clear" w:color="auto" w:fill="auto"/>
        <w:suppressAutoHyphens/>
        <w:spacing w:before="0" w:after="0" w:line="240" w:lineRule="auto"/>
        <w:jc w:val="both"/>
        <w:rPr>
          <w:sz w:val="24"/>
          <w:szCs w:val="24"/>
        </w:rPr>
      </w:pPr>
    </w:p>
    <w:p w14:paraId="76501A37" w14:textId="77777777" w:rsidR="00C113F7" w:rsidRPr="00EC1862" w:rsidRDefault="00C113F7" w:rsidP="00C113F7">
      <w:pPr>
        <w:pStyle w:val="Temosantrat30"/>
        <w:widowControl w:val="0"/>
        <w:shd w:val="clear" w:color="auto" w:fill="auto"/>
        <w:suppressAutoHyphens/>
        <w:spacing w:before="0" w:line="240" w:lineRule="auto"/>
        <w:ind w:firstLine="1134"/>
        <w:rPr>
          <w:b/>
          <w:sz w:val="24"/>
          <w:szCs w:val="24"/>
        </w:rPr>
      </w:pPr>
      <w:bookmarkStart w:id="7" w:name="bookmark4"/>
      <w:r w:rsidRPr="00EC1862">
        <w:rPr>
          <w:b/>
          <w:sz w:val="24"/>
          <w:szCs w:val="24"/>
        </w:rPr>
        <w:t>Perkančiosios organizacijos pavadinimas – Ignalinos rajono savivaldybės administracija</w:t>
      </w:r>
      <w:bookmarkEnd w:id="7"/>
      <w:r w:rsidRPr="00EC1862">
        <w:rPr>
          <w:b/>
          <w:sz w:val="24"/>
          <w:szCs w:val="24"/>
        </w:rPr>
        <w:t xml:space="preserve"> (toliau – Pirkėjas)</w:t>
      </w:r>
    </w:p>
    <w:p w14:paraId="7A0A9488" w14:textId="77777777" w:rsidR="00C113F7" w:rsidRPr="00EC1862" w:rsidRDefault="00C113F7" w:rsidP="00C113F7">
      <w:pPr>
        <w:pStyle w:val="Temosantrat30"/>
        <w:widowControl w:val="0"/>
        <w:shd w:val="clear" w:color="auto" w:fill="auto"/>
        <w:suppressAutoHyphens/>
        <w:spacing w:before="0" w:line="240" w:lineRule="auto"/>
        <w:ind w:firstLine="1134"/>
        <w:rPr>
          <w:sz w:val="24"/>
          <w:szCs w:val="24"/>
        </w:rPr>
      </w:pPr>
    </w:p>
    <w:p w14:paraId="02F11C9F"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Adresas: Laisvės a. 70, LT-30122 Ignalina</w:t>
      </w:r>
    </w:p>
    <w:p w14:paraId="76E3B2EF"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Įmonės kodas 288768350</w:t>
      </w:r>
    </w:p>
    <w:p w14:paraId="18547D5B"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PVM mokėtojo kodas: nėra PVM mokėtojas</w:t>
      </w:r>
    </w:p>
    <w:p w14:paraId="7C59C048"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Atsiskaitomosios sąskaitos numeris LT067182200001130990</w:t>
      </w:r>
    </w:p>
    <w:p w14:paraId="1A327B27"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p>
    <w:p w14:paraId="1DAB3759" w14:textId="77777777" w:rsidR="00C113F7" w:rsidRPr="00EC1862" w:rsidRDefault="00C113F7" w:rsidP="00C113F7">
      <w:pPr>
        <w:pStyle w:val="Temosantrat30"/>
        <w:widowControl w:val="0"/>
        <w:shd w:val="clear" w:color="auto" w:fill="auto"/>
        <w:suppressAutoHyphens/>
        <w:spacing w:before="0" w:line="240" w:lineRule="auto"/>
        <w:ind w:firstLine="1134"/>
        <w:rPr>
          <w:b/>
          <w:sz w:val="24"/>
          <w:szCs w:val="24"/>
        </w:rPr>
      </w:pPr>
      <w:bookmarkStart w:id="8" w:name="bookmark5"/>
      <w:r>
        <w:rPr>
          <w:b/>
          <w:sz w:val="24"/>
          <w:szCs w:val="24"/>
        </w:rPr>
        <w:t>Tiekėjo</w:t>
      </w:r>
      <w:r w:rsidRPr="00EC1862">
        <w:rPr>
          <w:b/>
          <w:sz w:val="24"/>
          <w:szCs w:val="24"/>
        </w:rPr>
        <w:t xml:space="preserve"> pavadinimas</w:t>
      </w:r>
      <w:bookmarkEnd w:id="8"/>
      <w:r w:rsidRPr="00EC1862">
        <w:rPr>
          <w:b/>
          <w:sz w:val="24"/>
          <w:szCs w:val="24"/>
        </w:rPr>
        <w:t xml:space="preserve"> – </w:t>
      </w:r>
      <w:r w:rsidRPr="00EC1862">
        <w:rPr>
          <w:b/>
          <w:color w:val="FF0000"/>
          <w:sz w:val="24"/>
          <w:szCs w:val="24"/>
        </w:rPr>
        <w:t>įrašyti</w:t>
      </w:r>
      <w:r w:rsidRPr="00EC1862">
        <w:rPr>
          <w:b/>
          <w:sz w:val="24"/>
          <w:szCs w:val="24"/>
        </w:rPr>
        <w:t xml:space="preserve"> (toliau – </w:t>
      </w:r>
      <w:r>
        <w:rPr>
          <w:b/>
          <w:sz w:val="24"/>
          <w:szCs w:val="24"/>
        </w:rPr>
        <w:t>Tiekėjas</w:t>
      </w:r>
      <w:r w:rsidRPr="00EC1862">
        <w:rPr>
          <w:b/>
          <w:sz w:val="24"/>
          <w:szCs w:val="24"/>
        </w:rPr>
        <w:t>)</w:t>
      </w:r>
    </w:p>
    <w:p w14:paraId="4C77234E" w14:textId="77777777" w:rsidR="00C113F7" w:rsidRPr="00EC1862" w:rsidRDefault="00C113F7" w:rsidP="00C113F7">
      <w:pPr>
        <w:pStyle w:val="Temosantrat30"/>
        <w:widowControl w:val="0"/>
        <w:shd w:val="clear" w:color="auto" w:fill="auto"/>
        <w:suppressAutoHyphens/>
        <w:spacing w:before="0" w:line="240" w:lineRule="auto"/>
        <w:ind w:firstLine="1134"/>
        <w:rPr>
          <w:sz w:val="24"/>
          <w:szCs w:val="24"/>
        </w:rPr>
      </w:pPr>
    </w:p>
    <w:p w14:paraId="1192363D"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31377FE7"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39328E2B"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6384EBE0"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7D59CB8F" w14:textId="77777777" w:rsidR="00C113F7" w:rsidRPr="00EC1862" w:rsidRDefault="00C113F7" w:rsidP="00C113F7">
      <w:pPr>
        <w:pStyle w:val="Pagrindinistekstas21"/>
        <w:widowControl w:val="0"/>
        <w:shd w:val="clear" w:color="auto" w:fill="auto"/>
        <w:suppressAutoHyphens/>
        <w:spacing w:after="0" w:line="240" w:lineRule="auto"/>
        <w:ind w:firstLine="1134"/>
        <w:rPr>
          <w:spacing w:val="0"/>
          <w:sz w:val="24"/>
          <w:szCs w:val="24"/>
        </w:rPr>
      </w:pPr>
    </w:p>
    <w:p w14:paraId="78E32F52" w14:textId="77777777" w:rsidR="00C113F7" w:rsidRPr="00D97907" w:rsidRDefault="00C113F7" w:rsidP="00C113F7">
      <w:pPr>
        <w:pStyle w:val="Pagrindinistekstas21"/>
        <w:widowControl w:val="0"/>
        <w:shd w:val="clear" w:color="auto" w:fill="auto"/>
        <w:suppressAutoHyphens/>
        <w:spacing w:after="0" w:line="240" w:lineRule="auto"/>
        <w:ind w:firstLine="1134"/>
        <w:rPr>
          <w:i/>
          <w:color w:val="FF0000"/>
          <w:spacing w:val="0"/>
          <w:sz w:val="24"/>
          <w:szCs w:val="24"/>
        </w:rPr>
      </w:pPr>
      <w:r w:rsidRPr="00D97907">
        <w:rPr>
          <w:i/>
          <w:color w:val="FF0000"/>
          <w:spacing w:val="0"/>
          <w:sz w:val="24"/>
          <w:szCs w:val="24"/>
        </w:rPr>
        <w:t>(Jeigu tai jungtinės veiklos sutarties pagrindu veikianti ūkio subjektų grupė, nurodyti, iš kokių ūkio subjektų sudaryta, visų šių subjektų pavadinimus, įmonės ir PVM mokėtojo kodus, adresus, atsakingojo partnerio pavadinimą bei šiam partneriui atstovaujančio asmens pareigas, vardą, pavardę)</w:t>
      </w:r>
    </w:p>
    <w:p w14:paraId="3E9B5F17" w14:textId="77777777" w:rsidR="00C113F7" w:rsidRPr="00EC1862" w:rsidRDefault="00C113F7" w:rsidP="00C113F7">
      <w:pPr>
        <w:pStyle w:val="Pagrindinistekstas21"/>
        <w:widowControl w:val="0"/>
        <w:shd w:val="clear" w:color="auto" w:fill="auto"/>
        <w:suppressAutoHyphens/>
        <w:spacing w:after="0" w:line="240" w:lineRule="auto"/>
        <w:ind w:firstLine="1134"/>
        <w:rPr>
          <w:spacing w:val="0"/>
          <w:sz w:val="24"/>
          <w:szCs w:val="24"/>
        </w:rPr>
      </w:pPr>
    </w:p>
    <w:p w14:paraId="699BCA66" w14:textId="77777777" w:rsidR="00C113F7" w:rsidRPr="00EC1862" w:rsidRDefault="00C113F7" w:rsidP="00C113F7">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 xml:space="preserve">Pirkėjas ir </w:t>
      </w:r>
      <w:r>
        <w:rPr>
          <w:b/>
          <w:sz w:val="24"/>
          <w:szCs w:val="24"/>
        </w:rPr>
        <w:t>Tiekėjas</w:t>
      </w:r>
      <w:r w:rsidRPr="00EC1862">
        <w:rPr>
          <w:b/>
          <w:sz w:val="24"/>
          <w:szCs w:val="24"/>
        </w:rPr>
        <w:t xml:space="preserve"> sudarė šią viešojo pirkimo–pardavimo sutartį (toliau – Sutartis)</w:t>
      </w:r>
      <w:bookmarkStart w:id="9" w:name="bookmark6"/>
      <w:r w:rsidRPr="00EC1862">
        <w:rPr>
          <w:b/>
          <w:sz w:val="24"/>
          <w:szCs w:val="24"/>
        </w:rPr>
        <w:t>.</w:t>
      </w:r>
    </w:p>
    <w:p w14:paraId="18B08B1E"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47D5AC21"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6B394A99"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0FEFBCE8"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7B2EC45A"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4C2FBA1D"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5E03C978"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5254DFC0" w14:textId="77777777" w:rsidR="00C113F7"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1D18BCD1"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59105F43"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6423762A" w14:textId="77777777" w:rsidR="00C113F7" w:rsidRPr="00EC1862" w:rsidRDefault="00C113F7" w:rsidP="00C113F7">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bookmarkEnd w:id="9"/>
    </w:p>
    <w:p w14:paraId="3F790785" w14:textId="77777777" w:rsidR="00C113F7" w:rsidRPr="00EC1862" w:rsidRDefault="00C113F7" w:rsidP="00C113F7">
      <w:pPr>
        <w:pStyle w:val="Temosantrat20"/>
        <w:widowControl w:val="0"/>
        <w:shd w:val="clear" w:color="auto" w:fill="auto"/>
        <w:suppressAutoHyphens/>
        <w:spacing w:before="0" w:after="0" w:line="240" w:lineRule="auto"/>
        <w:rPr>
          <w:sz w:val="24"/>
          <w:szCs w:val="24"/>
        </w:rPr>
      </w:pPr>
    </w:p>
    <w:p w14:paraId="21224020"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3A02D80D"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1A274F0E"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p>
    <w:p w14:paraId="711087E0" w14:textId="77777777" w:rsidR="00C113F7" w:rsidRPr="00EC1862"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r>
      <w:r>
        <w:rPr>
          <w:sz w:val="24"/>
          <w:szCs w:val="24"/>
        </w:rPr>
        <w:t>Sutarties dalykas yra Sutarties specialiųjų sąlygų 4 skyriuje išvard</w:t>
      </w:r>
      <w:r w:rsidR="00BB1E5B">
        <w:rPr>
          <w:sz w:val="24"/>
          <w:szCs w:val="24"/>
        </w:rPr>
        <w:t>y</w:t>
      </w:r>
      <w:r>
        <w:rPr>
          <w:sz w:val="24"/>
          <w:szCs w:val="24"/>
        </w:rPr>
        <w:t xml:space="preserve">tų prekių </w:t>
      </w:r>
      <w:r w:rsidRPr="00271C05">
        <w:rPr>
          <w:sz w:val="24"/>
          <w:szCs w:val="24"/>
          <w:highlight w:val="lightGray"/>
        </w:rPr>
        <w:t>pristatymas, montavimas, įdiegimas, paleidimas, derinimas, išbandymas, personalo apmokymas ir kt.</w:t>
      </w:r>
      <w:r>
        <w:rPr>
          <w:sz w:val="24"/>
          <w:szCs w:val="24"/>
        </w:rPr>
        <w:t xml:space="preserve"> (toliau vadinama – prekių tiekimas).</w:t>
      </w:r>
    </w:p>
    <w:p w14:paraId="22399AA2" w14:textId="77777777" w:rsidR="00C113F7" w:rsidRDefault="00C113F7" w:rsidP="00C113F7">
      <w:pPr>
        <w:pStyle w:val="Pagrindinistekstas30"/>
        <w:widowControl w:val="0"/>
        <w:shd w:val="clear" w:color="auto" w:fill="auto"/>
        <w:suppressAutoHyphens/>
        <w:spacing w:after="0" w:line="240" w:lineRule="auto"/>
        <w:jc w:val="center"/>
        <w:rPr>
          <w:b/>
          <w:sz w:val="24"/>
          <w:szCs w:val="24"/>
        </w:rPr>
      </w:pPr>
    </w:p>
    <w:p w14:paraId="16EDEEE1"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40F1DFCA"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Pr>
          <w:b/>
          <w:sz w:val="24"/>
          <w:szCs w:val="24"/>
        </w:rPr>
        <w:t>TIEKIMO</w:t>
      </w:r>
      <w:r w:rsidRPr="00EC1862">
        <w:rPr>
          <w:b/>
          <w:sz w:val="24"/>
          <w:szCs w:val="24"/>
        </w:rPr>
        <w:t xml:space="preserve"> SĄLYGOS IR TERMINAI</w:t>
      </w:r>
    </w:p>
    <w:p w14:paraId="1A232F1D" w14:textId="77777777" w:rsidR="00C113F7" w:rsidRPr="00EC1862" w:rsidRDefault="00C113F7" w:rsidP="00C113F7">
      <w:pPr>
        <w:pStyle w:val="Pagrindinistekstas30"/>
        <w:widowControl w:val="0"/>
        <w:shd w:val="clear" w:color="auto" w:fill="auto"/>
        <w:suppressAutoHyphens/>
        <w:spacing w:after="0" w:line="240" w:lineRule="auto"/>
        <w:jc w:val="center"/>
        <w:rPr>
          <w:sz w:val="24"/>
          <w:szCs w:val="24"/>
        </w:rPr>
      </w:pPr>
    </w:p>
    <w:p w14:paraId="52D32022" w14:textId="77777777" w:rsidR="00C113F7" w:rsidRDefault="00C113F7" w:rsidP="00C113F7">
      <w:pPr>
        <w:pStyle w:val="Pagrindinistekstas2"/>
        <w:widowControl w:val="0"/>
        <w:numPr>
          <w:ilvl w:val="0"/>
          <w:numId w:val="5"/>
        </w:numPr>
        <w:shd w:val="clear" w:color="auto" w:fill="auto"/>
        <w:tabs>
          <w:tab w:val="left" w:pos="414"/>
          <w:tab w:val="left" w:pos="1418"/>
        </w:tabs>
        <w:suppressAutoHyphens/>
        <w:spacing w:before="0" w:after="0" w:line="240" w:lineRule="auto"/>
        <w:ind w:firstLine="1134"/>
        <w:jc w:val="both"/>
        <w:rPr>
          <w:sz w:val="24"/>
          <w:szCs w:val="24"/>
        </w:rPr>
      </w:pPr>
      <w:bookmarkStart w:id="10" w:name="bookmark7"/>
      <w:r>
        <w:rPr>
          <w:sz w:val="24"/>
          <w:szCs w:val="24"/>
        </w:rPr>
        <w:t>Prekės turi būti tiekiamos</w:t>
      </w:r>
      <w:r w:rsidRPr="00EC1862">
        <w:rPr>
          <w:sz w:val="24"/>
          <w:szCs w:val="24"/>
        </w:rPr>
        <w:t xml:space="preserve"> šiuo adresu: </w:t>
      </w:r>
      <w:r w:rsidRPr="00EC1862">
        <w:rPr>
          <w:sz w:val="24"/>
          <w:szCs w:val="24"/>
          <w:highlight w:val="lightGray"/>
        </w:rPr>
        <w:t>įrašyti</w:t>
      </w:r>
      <w:r>
        <w:rPr>
          <w:sz w:val="24"/>
          <w:szCs w:val="24"/>
        </w:rPr>
        <w:t>.</w:t>
      </w:r>
    </w:p>
    <w:p w14:paraId="0884A5D3" w14:textId="77777777" w:rsidR="00C113F7" w:rsidRPr="00F767CB" w:rsidRDefault="00C113F7" w:rsidP="00C113F7">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sidRPr="00F767CB">
        <w:rPr>
          <w:sz w:val="24"/>
          <w:szCs w:val="24"/>
          <w:highlight w:val="lightGray"/>
        </w:rPr>
        <w:t>3.</w:t>
      </w:r>
      <w:r>
        <w:rPr>
          <w:sz w:val="24"/>
          <w:szCs w:val="24"/>
        </w:rPr>
        <w:tab/>
      </w:r>
      <w:r w:rsidRPr="0055650B">
        <w:rPr>
          <w:i/>
          <w:sz w:val="24"/>
          <w:szCs w:val="24"/>
          <w:highlight w:val="lightGray"/>
        </w:rPr>
        <w:t>(Daugkartinio užsakymo sutarti</w:t>
      </w:r>
      <w:r>
        <w:rPr>
          <w:i/>
          <w:sz w:val="24"/>
          <w:szCs w:val="24"/>
          <w:highlight w:val="lightGray"/>
        </w:rPr>
        <w:t>ms</w:t>
      </w:r>
      <w:r w:rsidRPr="0055650B">
        <w:rPr>
          <w:i/>
          <w:sz w:val="24"/>
          <w:szCs w:val="24"/>
          <w:highlight w:val="lightGray"/>
        </w:rPr>
        <w:t>)</w:t>
      </w:r>
      <w:r w:rsidRPr="00F767CB">
        <w:rPr>
          <w:sz w:val="24"/>
          <w:szCs w:val="24"/>
        </w:rPr>
        <w:t xml:space="preserve"> Bendra prekių tiekimo trukmė</w:t>
      </w:r>
      <w:r w:rsidR="00BB1E5B">
        <w:rPr>
          <w:sz w:val="24"/>
          <w:szCs w:val="24"/>
        </w:rPr>
        <w:t xml:space="preserve"> –</w:t>
      </w:r>
      <w:r w:rsidRPr="00F767CB">
        <w:rPr>
          <w:sz w:val="24"/>
          <w:szCs w:val="24"/>
        </w:rPr>
        <w:t xml:space="preserve"> </w:t>
      </w:r>
      <w:r w:rsidRPr="00F767CB">
        <w:rPr>
          <w:sz w:val="24"/>
          <w:szCs w:val="24"/>
          <w:highlight w:val="lightGray"/>
        </w:rPr>
        <w:t>365 kalendorinės dienos.</w:t>
      </w:r>
      <w:r w:rsidRPr="00F767CB">
        <w:rPr>
          <w:sz w:val="24"/>
          <w:szCs w:val="24"/>
        </w:rPr>
        <w:t xml:space="preserve"> Konkretaus prekių tiekimo užsakymo įvykdymo terminas (prekių tiekimo terminas)</w:t>
      </w:r>
      <w:r w:rsidR="00BB1E5B">
        <w:rPr>
          <w:sz w:val="24"/>
          <w:szCs w:val="24"/>
        </w:rPr>
        <w:t xml:space="preserve"> – </w:t>
      </w:r>
      <w:r w:rsidRPr="00F767CB">
        <w:rPr>
          <w:sz w:val="24"/>
          <w:szCs w:val="24"/>
        </w:rPr>
        <w:t xml:space="preserve"> </w:t>
      </w:r>
      <w:r w:rsidRPr="00F767CB">
        <w:rPr>
          <w:sz w:val="24"/>
          <w:szCs w:val="24"/>
          <w:highlight w:val="lightGray"/>
        </w:rPr>
        <w:t>ne ilgiau kaip per 60 (šešiasdešimt) kalendorinių dienų</w:t>
      </w:r>
      <w:r w:rsidRPr="00F767CB">
        <w:rPr>
          <w:sz w:val="24"/>
          <w:szCs w:val="24"/>
        </w:rPr>
        <w:t xml:space="preserve"> nuo užsakymo pateikimo. Užsakymas teikiamas </w:t>
      </w:r>
      <w:r w:rsidRPr="00F767CB">
        <w:rPr>
          <w:sz w:val="24"/>
          <w:szCs w:val="24"/>
          <w:highlight w:val="lightGray"/>
        </w:rPr>
        <w:t>raštu (el. paštu) ir/ arba žodžiu</w:t>
      </w:r>
      <w:r w:rsidRPr="00F767CB">
        <w:rPr>
          <w:sz w:val="24"/>
          <w:szCs w:val="24"/>
        </w:rPr>
        <w:t xml:space="preserve"> Sutarties specialiųjų sąlygų 6 skyriuje išvard</w:t>
      </w:r>
      <w:r w:rsidR="00BB1E5B">
        <w:rPr>
          <w:sz w:val="24"/>
          <w:szCs w:val="24"/>
        </w:rPr>
        <w:t>y</w:t>
      </w:r>
      <w:r w:rsidRPr="00F767CB">
        <w:rPr>
          <w:sz w:val="24"/>
          <w:szCs w:val="24"/>
        </w:rPr>
        <w:t>tais kontaktais.</w:t>
      </w:r>
    </w:p>
    <w:p w14:paraId="63DA5196" w14:textId="77777777" w:rsidR="00C113F7" w:rsidRDefault="00C113F7" w:rsidP="00C113F7">
      <w:pPr>
        <w:pStyle w:val="Pagrindinistekstas2"/>
        <w:widowControl w:val="0"/>
        <w:shd w:val="clear" w:color="auto" w:fill="auto"/>
        <w:tabs>
          <w:tab w:val="left" w:pos="414"/>
          <w:tab w:val="left" w:pos="1418"/>
        </w:tabs>
        <w:suppressAutoHyphens/>
        <w:spacing w:before="0" w:after="0" w:line="240" w:lineRule="auto"/>
        <w:ind w:left="1134" w:firstLine="0"/>
        <w:jc w:val="both"/>
        <w:rPr>
          <w:sz w:val="24"/>
          <w:szCs w:val="24"/>
        </w:rPr>
      </w:pPr>
      <w:r w:rsidRPr="007026AB">
        <w:rPr>
          <w:sz w:val="24"/>
          <w:szCs w:val="24"/>
          <w:highlight w:val="lightGray"/>
        </w:rPr>
        <w:t>arba</w:t>
      </w:r>
      <w:r>
        <w:rPr>
          <w:sz w:val="24"/>
          <w:szCs w:val="24"/>
          <w:highlight w:val="lightGray"/>
        </w:rPr>
        <w:t xml:space="preserve"> </w:t>
      </w:r>
      <w:r w:rsidRPr="00EC1862">
        <w:rPr>
          <w:sz w:val="24"/>
          <w:szCs w:val="24"/>
          <w:highlight w:val="lightGray"/>
        </w:rPr>
        <w:t xml:space="preserve">(nereikalingą </w:t>
      </w:r>
      <w:r>
        <w:rPr>
          <w:sz w:val="24"/>
          <w:szCs w:val="24"/>
          <w:highlight w:val="lightGray"/>
        </w:rPr>
        <w:t>3</w:t>
      </w:r>
      <w:r w:rsidRPr="00EC1862">
        <w:rPr>
          <w:sz w:val="24"/>
          <w:szCs w:val="24"/>
          <w:highlight w:val="lightGray"/>
        </w:rPr>
        <w:t xml:space="preserve"> p</w:t>
      </w:r>
      <w:r w:rsidR="00BB1E5B">
        <w:rPr>
          <w:sz w:val="24"/>
          <w:szCs w:val="24"/>
          <w:highlight w:val="lightGray"/>
        </w:rPr>
        <w:t>unkto</w:t>
      </w:r>
      <w:r w:rsidRPr="00EC1862">
        <w:rPr>
          <w:sz w:val="24"/>
          <w:szCs w:val="24"/>
          <w:highlight w:val="lightGray"/>
        </w:rPr>
        <w:t xml:space="preserve"> variantą išbraukti)</w:t>
      </w:r>
      <w:r w:rsidRPr="007026AB">
        <w:rPr>
          <w:sz w:val="24"/>
          <w:szCs w:val="24"/>
          <w:highlight w:val="lightGray"/>
        </w:rPr>
        <w:t>:</w:t>
      </w:r>
    </w:p>
    <w:p w14:paraId="4978E1B3" w14:textId="77777777" w:rsidR="00C113F7" w:rsidRPr="00332E7B" w:rsidRDefault="00C113F7" w:rsidP="00C113F7">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highlight w:val="lightGray"/>
        </w:rPr>
      </w:pPr>
      <w:r w:rsidRPr="00EB57A6">
        <w:rPr>
          <w:sz w:val="24"/>
          <w:szCs w:val="24"/>
          <w:highlight w:val="lightGray"/>
        </w:rPr>
        <w:t>3.</w:t>
      </w:r>
      <w:r>
        <w:rPr>
          <w:sz w:val="24"/>
          <w:szCs w:val="24"/>
        </w:rPr>
        <w:tab/>
      </w:r>
      <w:r w:rsidRPr="0055650B">
        <w:rPr>
          <w:i/>
          <w:sz w:val="24"/>
          <w:szCs w:val="24"/>
          <w:highlight w:val="lightGray"/>
        </w:rPr>
        <w:t>(Vienkartinio užsakymo sutartims)</w:t>
      </w:r>
      <w:r>
        <w:rPr>
          <w:sz w:val="24"/>
          <w:szCs w:val="24"/>
        </w:rPr>
        <w:t xml:space="preserve"> Prekių tiekimo terminas</w:t>
      </w:r>
      <w:r w:rsidR="00BB1E5B">
        <w:rPr>
          <w:sz w:val="24"/>
          <w:szCs w:val="24"/>
        </w:rPr>
        <w:t xml:space="preserve"> –</w:t>
      </w:r>
      <w:r>
        <w:rPr>
          <w:sz w:val="24"/>
          <w:szCs w:val="24"/>
        </w:rPr>
        <w:t xml:space="preserve"> </w:t>
      </w:r>
      <w:r>
        <w:rPr>
          <w:sz w:val="24"/>
          <w:szCs w:val="24"/>
          <w:highlight w:val="lightGray"/>
        </w:rPr>
        <w:t>ne ilgiau kaip</w:t>
      </w:r>
      <w:r w:rsidRPr="00332E7B">
        <w:rPr>
          <w:sz w:val="24"/>
          <w:szCs w:val="24"/>
          <w:highlight w:val="lightGray"/>
        </w:rPr>
        <w:t xml:space="preserve"> 60 (šešiasdešimt</w:t>
      </w:r>
      <w:r w:rsidRPr="007026AB">
        <w:rPr>
          <w:sz w:val="24"/>
          <w:szCs w:val="24"/>
          <w:highlight w:val="lightGray"/>
        </w:rPr>
        <w:t>) kalendorinių dienų</w:t>
      </w:r>
      <w:r w:rsidRPr="007026AB">
        <w:rPr>
          <w:sz w:val="24"/>
          <w:szCs w:val="24"/>
        </w:rPr>
        <w:t xml:space="preserve"> nuo </w:t>
      </w:r>
      <w:r>
        <w:rPr>
          <w:sz w:val="24"/>
          <w:szCs w:val="24"/>
        </w:rPr>
        <w:t>Sutarties įsigaliojimo dienos</w:t>
      </w:r>
      <w:r w:rsidRPr="00332E7B">
        <w:rPr>
          <w:sz w:val="24"/>
          <w:szCs w:val="24"/>
        </w:rPr>
        <w:t>.</w:t>
      </w:r>
    </w:p>
    <w:p w14:paraId="3D7773AF" w14:textId="77777777" w:rsidR="00C113F7" w:rsidRPr="00EC1862"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sidRPr="00EE42BF">
        <w:rPr>
          <w:sz w:val="24"/>
          <w:szCs w:val="24"/>
          <w:highlight w:val="lightGray"/>
        </w:rPr>
        <w:t xml:space="preserve">Prekių tiekimo terminas, iškilus nenumatytoms aplinkybėms, Sutarties šalims raštu išreiškus sutikimą, gali būti pratęstas </w:t>
      </w:r>
      <w:r>
        <w:rPr>
          <w:sz w:val="24"/>
          <w:szCs w:val="24"/>
          <w:highlight w:val="lightGray"/>
        </w:rPr>
        <w:t>(</w:t>
      </w:r>
      <w:r w:rsidRPr="00EE42BF">
        <w:rPr>
          <w:sz w:val="24"/>
          <w:szCs w:val="24"/>
          <w:highlight w:val="lightGray"/>
        </w:rPr>
        <w:t>įrašyti kartą (-us)</w:t>
      </w:r>
      <w:r>
        <w:rPr>
          <w:sz w:val="24"/>
          <w:szCs w:val="24"/>
          <w:highlight w:val="lightGray"/>
        </w:rPr>
        <w:t>)</w:t>
      </w:r>
      <w:r w:rsidRPr="00EE42BF">
        <w:rPr>
          <w:sz w:val="24"/>
          <w:szCs w:val="24"/>
          <w:highlight w:val="lightGray"/>
        </w:rPr>
        <w:t xml:space="preserve"> kalendorinių dienų.</w:t>
      </w:r>
      <w:r w:rsidRPr="00EC1862">
        <w:rPr>
          <w:sz w:val="24"/>
          <w:szCs w:val="24"/>
        </w:rPr>
        <w:t xml:space="preserve"> </w:t>
      </w:r>
      <w:r>
        <w:rPr>
          <w:sz w:val="24"/>
          <w:szCs w:val="24"/>
        </w:rPr>
        <w:t>Tiekėjas</w:t>
      </w:r>
      <w:r w:rsidRPr="00EC1862">
        <w:rPr>
          <w:sz w:val="24"/>
          <w:szCs w:val="24"/>
        </w:rPr>
        <w:t xml:space="preserve"> supranta, kad COVID-19 viruso sukelta pandemija nėra laikytina nenugalimos jėgos aplinkybe (</w:t>
      </w:r>
      <w:r w:rsidRPr="00094475">
        <w:rPr>
          <w:i/>
          <w:sz w:val="24"/>
          <w:szCs w:val="24"/>
        </w:rPr>
        <w:t>force majeure</w:t>
      </w:r>
      <w:r w:rsidRPr="00EC1862">
        <w:rPr>
          <w:sz w:val="24"/>
          <w:szCs w:val="24"/>
        </w:rPr>
        <w:t xml:space="preserve">) ir atitinkami pandemijos padariniai jam nesutrukdys </w:t>
      </w:r>
      <w:r>
        <w:rPr>
          <w:sz w:val="24"/>
          <w:szCs w:val="24"/>
        </w:rPr>
        <w:t xml:space="preserve">tinkamai </w:t>
      </w:r>
      <w:r w:rsidRPr="00EC1862">
        <w:rPr>
          <w:sz w:val="24"/>
          <w:szCs w:val="24"/>
        </w:rPr>
        <w:t>įvykdyti Sutartį.</w:t>
      </w:r>
    </w:p>
    <w:p w14:paraId="2A9DCA61" w14:textId="77777777" w:rsidR="00C113F7" w:rsidRPr="00EC1862" w:rsidRDefault="00C113F7" w:rsidP="00C113F7">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0269C1DC" w14:textId="77777777" w:rsidR="00C113F7" w:rsidRPr="00EC1862" w:rsidRDefault="00C113F7" w:rsidP="00C113F7">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2E3EC780"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bookmarkEnd w:id="10"/>
    </w:p>
    <w:p w14:paraId="39784448"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55E05346" w14:textId="77777777" w:rsidR="00C113F7"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5</w:t>
      </w:r>
      <w:r w:rsidRPr="00EC1862">
        <w:rPr>
          <w:sz w:val="24"/>
          <w:szCs w:val="24"/>
        </w:rPr>
        <w:t>.</w:t>
      </w:r>
      <w:r w:rsidRPr="00EC1862">
        <w:rPr>
          <w:sz w:val="24"/>
          <w:szCs w:val="24"/>
        </w:rPr>
        <w:tab/>
        <w:t>Sutartis įsigalioja</w:t>
      </w:r>
      <w:r>
        <w:rPr>
          <w:sz w:val="24"/>
          <w:szCs w:val="24"/>
        </w:rPr>
        <w:t>,</w:t>
      </w:r>
      <w:r w:rsidRPr="00EC1862">
        <w:rPr>
          <w:sz w:val="24"/>
          <w:szCs w:val="24"/>
        </w:rPr>
        <w:t xml:space="preserve"> kai Sutartį pasirašo abi Sutarties </w:t>
      </w:r>
      <w:r>
        <w:rPr>
          <w:sz w:val="24"/>
          <w:szCs w:val="24"/>
        </w:rPr>
        <w:t>š</w:t>
      </w:r>
      <w:r w:rsidRPr="00EC1862">
        <w:rPr>
          <w:sz w:val="24"/>
          <w:szCs w:val="24"/>
        </w:rPr>
        <w:t xml:space="preserve">alys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 xml:space="preserve">alies parašo data) ir </w:t>
      </w:r>
      <w:r>
        <w:rPr>
          <w:sz w:val="24"/>
          <w:szCs w:val="24"/>
        </w:rPr>
        <w:t>Tiekėjas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w:t>
      </w:r>
    </w:p>
    <w:p w14:paraId="19E78B75" w14:textId="77777777" w:rsidR="00C113F7"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6.</w:t>
      </w:r>
      <w:r>
        <w:rPr>
          <w:sz w:val="24"/>
          <w:szCs w:val="24"/>
        </w:rPr>
        <w:tab/>
      </w:r>
      <w:r w:rsidRPr="00EC1862">
        <w:rPr>
          <w:sz w:val="24"/>
          <w:szCs w:val="24"/>
        </w:rPr>
        <w:t xml:space="preserve">Sutartis galioja iki visiško Sutartyje numatytų įsipareigojimų įvykdymo, tačiau visais atvejais </w:t>
      </w:r>
      <w:r>
        <w:rPr>
          <w:sz w:val="24"/>
          <w:szCs w:val="24"/>
        </w:rPr>
        <w:t xml:space="preserve">prekių teikimo, </w:t>
      </w:r>
      <w:r w:rsidRPr="00EC1862">
        <w:rPr>
          <w:sz w:val="24"/>
          <w:szCs w:val="24"/>
        </w:rPr>
        <w:t>darbų</w:t>
      </w:r>
      <w:r>
        <w:rPr>
          <w:sz w:val="24"/>
          <w:szCs w:val="24"/>
        </w:rPr>
        <w:t xml:space="preserve"> atlikimo, paslaugų teikimo </w:t>
      </w:r>
      <w:r w:rsidRPr="00EC1862">
        <w:rPr>
          <w:sz w:val="24"/>
          <w:szCs w:val="24"/>
        </w:rPr>
        <w:t>terminas negali būti ilgesnis nei 3 (treji) metai nuo Sutarties įsigaliojimo dienos.</w:t>
      </w:r>
    </w:p>
    <w:p w14:paraId="62DDD7FA"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7.</w:t>
      </w:r>
      <w:r>
        <w:rPr>
          <w:sz w:val="24"/>
          <w:szCs w:val="24"/>
        </w:rPr>
        <w:tab/>
      </w:r>
      <w:r w:rsidRPr="00EC1862">
        <w:rPr>
          <w:sz w:val="24"/>
          <w:szCs w:val="24"/>
        </w:rPr>
        <w:t xml:space="preserve">Sutartis gali būti pradėta vykdyti tik po to, kai </w:t>
      </w:r>
      <w:r>
        <w:rPr>
          <w:sz w:val="24"/>
          <w:szCs w:val="24"/>
        </w:rPr>
        <w:t>Tiekėjas</w:t>
      </w:r>
      <w:r w:rsidRPr="00EC1862">
        <w:rPr>
          <w:sz w:val="24"/>
          <w:szCs w:val="24"/>
        </w:rPr>
        <w:t xml:space="preserve">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arba inf</w:t>
      </w:r>
      <w:r>
        <w:rPr>
          <w:sz w:val="24"/>
          <w:szCs w:val="24"/>
        </w:rPr>
        <w:t>ormuoja Pirkėją, kad subtiekėjai</w:t>
      </w:r>
      <w:r w:rsidRPr="00EC1862">
        <w:rPr>
          <w:sz w:val="24"/>
          <w:szCs w:val="24"/>
        </w:rPr>
        <w:t xml:space="preserve"> nebus pasitelkiami. Informacija Pirkėjui turi būti pateikta per 5 (penkias) darbo dienas nuo Sutarties įsigaliojimo dienos, jei per nustatytą terminą informacija nėra pateikiama</w:t>
      </w:r>
      <w:r>
        <w:rPr>
          <w:sz w:val="24"/>
          <w:szCs w:val="24"/>
        </w:rPr>
        <w:t>,</w:t>
      </w:r>
      <w:r w:rsidRPr="00EC1862">
        <w:rPr>
          <w:sz w:val="24"/>
          <w:szCs w:val="24"/>
        </w:rPr>
        <w:t xml:space="preserve"> laikoma, kad sub</w:t>
      </w:r>
      <w:r>
        <w:rPr>
          <w:sz w:val="24"/>
          <w:szCs w:val="24"/>
        </w:rPr>
        <w:t>tiekėjai</w:t>
      </w:r>
      <w:r w:rsidRPr="00EC1862">
        <w:rPr>
          <w:sz w:val="24"/>
          <w:szCs w:val="24"/>
        </w:rPr>
        <w:t xml:space="preserve"> nebus pasitelkiami. </w:t>
      </w:r>
    </w:p>
    <w:p w14:paraId="73B36ECE"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45AEBEA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11" w:name="bookmark8"/>
      <w:r w:rsidRPr="00EC1862">
        <w:rPr>
          <w:b/>
          <w:sz w:val="24"/>
          <w:szCs w:val="24"/>
        </w:rPr>
        <w:t>IV SKYRIUS</w:t>
      </w:r>
    </w:p>
    <w:p w14:paraId="5BD438F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bookmarkEnd w:id="11"/>
    </w:p>
    <w:p w14:paraId="779A866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7E23882A"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8.</w:t>
      </w:r>
      <w:r>
        <w:rPr>
          <w:sz w:val="24"/>
          <w:szCs w:val="24"/>
        </w:rPr>
        <w:tab/>
      </w:r>
      <w:r w:rsidRPr="00EC1862">
        <w:rPr>
          <w:sz w:val="24"/>
          <w:szCs w:val="24"/>
        </w:rPr>
        <w:t xml:space="preserve">Ši Sutartis yra fiksuotos kainos Sutartis. Sutarties kaina Sutarties vykdymo metu, išskyrus Sutarties specialiosiose sąlygose numatytą PVM tarifo perskaičiavimą, Sutarties kainos peržiūrą ir kitus Sutartyje numatytus atvejus, negali būti keičiama. </w:t>
      </w:r>
    </w:p>
    <w:p w14:paraId="342BB69C" w14:textId="77777777" w:rsidR="00C113F7" w:rsidRDefault="00C113F7" w:rsidP="00C113F7">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Pr>
          <w:sz w:val="24"/>
          <w:szCs w:val="24"/>
        </w:rPr>
        <w:t>9</w:t>
      </w:r>
      <w:r w:rsidRPr="00EC1862">
        <w:rPr>
          <w:sz w:val="24"/>
          <w:szCs w:val="24"/>
        </w:rPr>
        <w:t>.</w:t>
      </w:r>
      <w:r w:rsidRPr="00EC1862">
        <w:rPr>
          <w:sz w:val="24"/>
          <w:szCs w:val="24"/>
        </w:rPr>
        <w:tab/>
      </w:r>
      <w:r>
        <w:rPr>
          <w:sz w:val="24"/>
          <w:szCs w:val="24"/>
        </w:rPr>
        <w:t>Tiekiamos šios prekės</w:t>
      </w:r>
      <w:r w:rsidRPr="00EC1862">
        <w:rPr>
          <w:sz w:val="24"/>
          <w:szCs w:val="24"/>
        </w:rPr>
        <w:t>:</w:t>
      </w:r>
    </w:p>
    <w:tbl>
      <w:tblPr>
        <w:tblW w:w="0" w:type="auto"/>
        <w:tblLayout w:type="fixed"/>
        <w:tblCellMar>
          <w:left w:w="10" w:type="dxa"/>
          <w:right w:w="10" w:type="dxa"/>
        </w:tblCellMar>
        <w:tblLook w:val="04A0" w:firstRow="1" w:lastRow="0" w:firstColumn="1" w:lastColumn="0" w:noHBand="0" w:noVBand="1"/>
      </w:tblPr>
      <w:tblGrid>
        <w:gridCol w:w="861"/>
        <w:gridCol w:w="3118"/>
        <w:gridCol w:w="1417"/>
        <w:gridCol w:w="1418"/>
        <w:gridCol w:w="1418"/>
        <w:gridCol w:w="1418"/>
      </w:tblGrid>
      <w:tr w:rsidR="00C113F7" w:rsidRPr="00EC1862" w14:paraId="6A497F4F" w14:textId="77777777" w:rsidTr="001A4A6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0C094230" w14:textId="77777777" w:rsidR="00C113F7" w:rsidRPr="00EC1862" w:rsidRDefault="00C113F7" w:rsidP="001A4A69">
            <w:pPr>
              <w:pStyle w:val="Pagrindinistekstas2"/>
              <w:widowControl w:val="0"/>
              <w:shd w:val="clear" w:color="auto" w:fill="auto"/>
              <w:suppressAutoHyphens/>
              <w:spacing w:before="0" w:after="0" w:line="240" w:lineRule="auto"/>
              <w:ind w:firstLine="0"/>
              <w:jc w:val="right"/>
              <w:rPr>
                <w:b/>
                <w:sz w:val="24"/>
                <w:szCs w:val="24"/>
              </w:rPr>
            </w:pPr>
            <w:r w:rsidRPr="00EC1862">
              <w:rPr>
                <w:b/>
                <w:sz w:val="24"/>
                <w:szCs w:val="24"/>
              </w:rPr>
              <w:t>Valiuta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3CD1CD"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b/>
                <w:sz w:val="24"/>
                <w:szCs w:val="24"/>
              </w:rPr>
            </w:pPr>
            <w:r w:rsidRPr="00EC1862">
              <w:rPr>
                <w:b/>
                <w:sz w:val="24"/>
                <w:szCs w:val="24"/>
              </w:rPr>
              <w:t>Eurai</w:t>
            </w:r>
          </w:p>
        </w:tc>
      </w:tr>
      <w:tr w:rsidR="00C113F7" w:rsidRPr="00EC1862" w14:paraId="38414EF8" w14:textId="77777777" w:rsidTr="001A4A6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0A5F1BD"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sidRPr="00EC1862">
              <w:rPr>
                <w:b/>
                <w:sz w:val="24"/>
                <w:szCs w:val="24"/>
              </w:rPr>
              <w:t>Eil. Nr.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93792B0"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Pr>
                <w:b/>
                <w:sz w:val="24"/>
                <w:szCs w:val="24"/>
              </w:rPr>
              <w:t>Prekės</w:t>
            </w:r>
            <w:r w:rsidRPr="00EC1862">
              <w:rPr>
                <w:b/>
                <w:sz w:val="24"/>
                <w:szCs w:val="24"/>
              </w:rPr>
              <w:t xml:space="preserve"> pavadinimas</w:t>
            </w:r>
            <w:r w:rsidRPr="000A6575">
              <w:rPr>
                <w:b/>
                <w:sz w:val="24"/>
                <w:szCs w:val="24"/>
              </w:rPr>
              <w:t>, gamintojas, modelis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03382B"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Pr>
                <w:b/>
                <w:sz w:val="24"/>
                <w:szCs w:val="24"/>
              </w:rPr>
              <w:t>Mato vnt.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8E6F04" w14:textId="77777777" w:rsidR="00C113F7" w:rsidRPr="00A139D7" w:rsidRDefault="00C113F7" w:rsidP="001A4A69">
            <w:pPr>
              <w:pStyle w:val="Pagrindinistekstas30"/>
              <w:widowControl w:val="0"/>
              <w:shd w:val="clear" w:color="auto" w:fill="auto"/>
              <w:suppressAutoHyphens/>
              <w:spacing w:after="0" w:line="240" w:lineRule="auto"/>
              <w:rPr>
                <w:b/>
                <w:sz w:val="24"/>
                <w:szCs w:val="24"/>
                <w:vertAlign w:val="superscript"/>
              </w:rPr>
            </w:pPr>
            <w:r>
              <w:rPr>
                <w:b/>
                <w:sz w:val="24"/>
                <w:szCs w:val="24"/>
              </w:rPr>
              <w:t>Vieneto kaina be PVM</w:t>
            </w:r>
            <w:r w:rsidRPr="00A139D7">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459212"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Pr>
                <w:b/>
                <w:sz w:val="24"/>
                <w:szCs w:val="24"/>
              </w:rPr>
              <w:t>Kiekis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901770F"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sidRPr="00EC1862">
              <w:rPr>
                <w:b/>
                <w:sz w:val="24"/>
                <w:szCs w:val="24"/>
              </w:rPr>
              <w:t>Suma be PVM</w:t>
            </w:r>
            <w:r>
              <w:rPr>
                <w:b/>
                <w:sz w:val="24"/>
                <w:szCs w:val="24"/>
                <w:vertAlign w:val="superscript"/>
              </w:rPr>
              <w:t>1</w:t>
            </w:r>
          </w:p>
        </w:tc>
      </w:tr>
      <w:tr w:rsidR="00C113F7" w:rsidRPr="00EC1862" w14:paraId="536A2F62" w14:textId="77777777" w:rsidTr="001A4A6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3C7F55BD"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C08FEBC" w14:textId="77777777" w:rsidR="00C113F7" w:rsidRPr="00EC1862" w:rsidRDefault="00C113F7" w:rsidP="001A4A69">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02172A7"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E3829FE"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AFA706"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CA790C8" w14:textId="77777777" w:rsidR="00C113F7" w:rsidRPr="00EC1862" w:rsidRDefault="00C113F7" w:rsidP="001A4A69">
            <w:pPr>
              <w:widowControl w:val="0"/>
              <w:rPr>
                <w:color w:val="FF0000"/>
              </w:rPr>
            </w:pPr>
            <w:r w:rsidRPr="00EC1862">
              <w:rPr>
                <w:color w:val="FF0000"/>
              </w:rPr>
              <w:t>įrašyti</w:t>
            </w:r>
          </w:p>
        </w:tc>
      </w:tr>
      <w:tr w:rsidR="00C113F7" w:rsidRPr="00EC1862" w14:paraId="6598CB7C" w14:textId="77777777" w:rsidTr="001A4A6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BA89D91"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EB18AC7" w14:textId="77777777" w:rsidR="00C113F7" w:rsidRPr="00EC1862" w:rsidRDefault="00C113F7" w:rsidP="001A4A69">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C2602F4"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4C44D9"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FA1C8F"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269115" w14:textId="77777777" w:rsidR="00C113F7" w:rsidRPr="00EC1862" w:rsidRDefault="00C113F7" w:rsidP="001A4A69">
            <w:pPr>
              <w:widowControl w:val="0"/>
              <w:rPr>
                <w:color w:val="FF0000"/>
              </w:rPr>
            </w:pPr>
            <w:r w:rsidRPr="00EC1862">
              <w:rPr>
                <w:color w:val="FF0000"/>
              </w:rPr>
              <w:t>įrašyti</w:t>
            </w:r>
          </w:p>
        </w:tc>
      </w:tr>
      <w:tr w:rsidR="00C113F7" w:rsidRPr="00EC1862" w14:paraId="35380DE4" w14:textId="77777777" w:rsidTr="001A4A6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31C353BA"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D6FCDD4" w14:textId="77777777" w:rsidR="00C113F7" w:rsidRPr="00EC1862" w:rsidRDefault="00C113F7" w:rsidP="001A4A69">
            <w:pPr>
              <w:widowControl w:val="0"/>
              <w:rPr>
                <w:color w:val="FF0000"/>
              </w:rPr>
            </w:pPr>
            <w:r w:rsidRPr="00EC1862">
              <w:rPr>
                <w:color w:val="FF0000"/>
              </w:rPr>
              <w:t>įrašyti</w:t>
            </w:r>
          </w:p>
        </w:tc>
      </w:tr>
      <w:tr w:rsidR="00C113F7" w:rsidRPr="00EC1862" w14:paraId="69C41FE8" w14:textId="77777777" w:rsidTr="001A4A6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4279AF6E" w14:textId="77777777" w:rsidR="00C113F7" w:rsidRPr="00EC1862" w:rsidRDefault="00C113F7" w:rsidP="001A4A69">
            <w:pPr>
              <w:widowControl w:val="0"/>
              <w:jc w:val="right"/>
              <w:rPr>
                <w:b/>
                <w:szCs w:val="24"/>
              </w:rPr>
            </w:pPr>
            <w:r w:rsidRPr="00EC1862">
              <w:rPr>
                <w:rStyle w:val="Pagrindinistekstas4Nekursyvas"/>
                <w:b/>
                <w:sz w:val="24"/>
                <w:szCs w:val="24"/>
              </w:rPr>
              <w:t>PVM</w:t>
            </w:r>
            <w:r w:rsidRPr="00EC1862">
              <w:rPr>
                <w:b/>
                <w:i/>
                <w:szCs w:val="24"/>
              </w:rPr>
              <w:t xml:space="preserve"> </w:t>
            </w:r>
            <w:r w:rsidRPr="00EC1862">
              <w:rPr>
                <w:b/>
                <w:color w:val="FF0000"/>
                <w:szCs w:val="24"/>
              </w:rPr>
              <w:t>(</w:t>
            </w:r>
            <w:r w:rsidRPr="00EC1862">
              <w:rPr>
                <w:rStyle w:val="Pagrindinistekstas40"/>
                <w:b/>
                <w:color w:val="FF0000"/>
                <w:sz w:val="24"/>
                <w:szCs w:val="24"/>
              </w:rPr>
              <w:t>įrašykite tarifą</w:t>
            </w:r>
            <w:r w:rsidRPr="00EC1862">
              <w:rPr>
                <w:rStyle w:val="Pagrindinistekstas4Nekursyvas"/>
                <w:b/>
                <w:color w:val="FF0000"/>
                <w:sz w:val="24"/>
                <w:szCs w:val="24"/>
              </w:rPr>
              <w:t>)</w:t>
            </w:r>
            <w:r w:rsidRPr="00EC1862">
              <w:rPr>
                <w:rStyle w:val="Pagrindinistekstas4Nekursyvas"/>
                <w:b/>
                <w:sz w:val="24"/>
                <w:szCs w:val="24"/>
              </w:rPr>
              <w:t xml:space="preserve"> kaina</w:t>
            </w:r>
            <w:r>
              <w:rPr>
                <w:rStyle w:val="Pagrindinistekstas4Nekursyvas"/>
                <w:b/>
                <w:sz w:val="24"/>
                <w:szCs w:val="24"/>
                <w:vertAlign w:val="superscript"/>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14BF35D" w14:textId="77777777" w:rsidR="00C113F7" w:rsidRPr="00EC1862" w:rsidRDefault="00C113F7" w:rsidP="001A4A69">
            <w:pPr>
              <w:widowControl w:val="0"/>
              <w:rPr>
                <w:color w:val="FF0000"/>
              </w:rPr>
            </w:pPr>
            <w:r w:rsidRPr="00EC1862">
              <w:rPr>
                <w:color w:val="FF0000"/>
              </w:rPr>
              <w:t>įrašyti</w:t>
            </w:r>
          </w:p>
        </w:tc>
      </w:tr>
      <w:tr w:rsidR="00C113F7" w:rsidRPr="00EC1862" w14:paraId="0841E09A" w14:textId="77777777" w:rsidTr="001A4A69">
        <w:trPr>
          <w:trHeight w:val="264"/>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2409016B"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Pr>
                <w:b/>
                <w:sz w:val="24"/>
                <w:szCs w:val="24"/>
                <w:vertAlign w:val="superscript"/>
              </w:rPr>
              <w:t>1</w:t>
            </w:r>
          </w:p>
          <w:p w14:paraId="08881C33"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8AE7816" w14:textId="77777777" w:rsidR="00C113F7" w:rsidRPr="00EC1862" w:rsidRDefault="00C113F7" w:rsidP="001A4A69">
            <w:pPr>
              <w:widowControl w:val="0"/>
              <w:rPr>
                <w:color w:val="FF0000"/>
              </w:rPr>
            </w:pPr>
            <w:r w:rsidRPr="00EC1862">
              <w:rPr>
                <w:color w:val="FF0000"/>
              </w:rPr>
              <w:t>įrašyti</w:t>
            </w:r>
          </w:p>
        </w:tc>
      </w:tr>
      <w:tr w:rsidR="00C113F7" w:rsidRPr="00EC1862" w14:paraId="0523C762" w14:textId="77777777" w:rsidTr="001A4A69">
        <w:trPr>
          <w:trHeight w:val="2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tcPr>
          <w:p w14:paraId="62522A0B" w14:textId="77777777" w:rsidR="00C113F7" w:rsidRPr="00EC1862" w:rsidRDefault="00C113F7" w:rsidP="001A4A69">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Pr>
                <w:b/>
                <w:sz w:val="24"/>
                <w:szCs w:val="24"/>
              </w:rPr>
              <w:t>:</w:t>
            </w:r>
            <w:r w:rsidRPr="00EC1862">
              <w:rPr>
                <w:b/>
                <w:i/>
                <w:sz w:val="24"/>
                <w:szCs w:val="24"/>
              </w:rPr>
              <w:t xml:space="preserve"> </w:t>
            </w:r>
            <w:r w:rsidRPr="00EC1862">
              <w:rPr>
                <w:b/>
                <w:color w:val="FF0000"/>
                <w:sz w:val="24"/>
                <w:szCs w:val="24"/>
              </w:rPr>
              <w:t>įrašyti</w:t>
            </w:r>
          </w:p>
        </w:tc>
      </w:tr>
    </w:tbl>
    <w:p w14:paraId="48A4B6D8"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720757CE" w14:textId="77777777" w:rsidR="00C113F7" w:rsidRDefault="00C113F7" w:rsidP="00C113F7">
      <w:pPr>
        <w:pStyle w:val="Pagrindinistekstas2"/>
        <w:widowControl w:val="0"/>
        <w:numPr>
          <w:ilvl w:val="1"/>
          <w:numId w:val="6"/>
        </w:numPr>
        <w:shd w:val="clear" w:color="auto" w:fill="auto"/>
        <w:tabs>
          <w:tab w:val="left" w:pos="188"/>
          <w:tab w:val="left" w:pos="1701"/>
        </w:tabs>
        <w:suppressAutoHyphens/>
        <w:spacing w:before="0" w:after="0" w:line="240" w:lineRule="auto"/>
        <w:ind w:firstLine="1134"/>
        <w:jc w:val="both"/>
        <w:rPr>
          <w:sz w:val="20"/>
          <w:szCs w:val="20"/>
        </w:rPr>
      </w:pPr>
      <w:r w:rsidRPr="00EC1862">
        <w:rPr>
          <w:sz w:val="20"/>
          <w:szCs w:val="20"/>
        </w:rPr>
        <w:t>kainos nurodomos suapvalintos, paliekant du skaitmenis po kablelio.</w:t>
      </w:r>
    </w:p>
    <w:p w14:paraId="1EC063C9" w14:textId="77777777" w:rsidR="00C113F7" w:rsidRDefault="00C113F7" w:rsidP="00C113F7">
      <w:pPr>
        <w:pStyle w:val="Pagrindinistekstas2"/>
        <w:widowControl w:val="0"/>
        <w:numPr>
          <w:ilvl w:val="1"/>
          <w:numId w:val="6"/>
        </w:numPr>
        <w:shd w:val="clear" w:color="auto" w:fill="auto"/>
        <w:tabs>
          <w:tab w:val="left" w:pos="188"/>
          <w:tab w:val="left" w:pos="1701"/>
        </w:tabs>
        <w:suppressAutoHyphens/>
        <w:spacing w:before="0" w:after="0" w:line="240" w:lineRule="auto"/>
        <w:ind w:firstLine="1134"/>
        <w:jc w:val="both"/>
        <w:rPr>
          <w:sz w:val="20"/>
          <w:szCs w:val="20"/>
        </w:rPr>
      </w:pPr>
      <w:r w:rsidRPr="00645A58">
        <w:rPr>
          <w:sz w:val="20"/>
          <w:szCs w:val="20"/>
        </w:rPr>
        <w:t>tais atvejais, kai pagal galiojančius teisės aktus tiekėjui nereikia mokėti PVM, jis atitinkamų skilčių nepildo ir nurodo priežastis, dėl kurių PVM nemoka.</w:t>
      </w:r>
    </w:p>
    <w:p w14:paraId="55C0E9DD" w14:textId="77777777" w:rsidR="00C113F7" w:rsidRPr="00645A58" w:rsidRDefault="00C113F7" w:rsidP="00C113F7">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64D8A6F0" w14:textId="77777777" w:rsidR="00C113F7" w:rsidRPr="00EC1862" w:rsidRDefault="00C113F7" w:rsidP="00C113F7">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Pr>
          <w:sz w:val="24"/>
          <w:szCs w:val="24"/>
        </w:rPr>
        <w:t>10</w:t>
      </w:r>
      <w:r w:rsidRPr="00EC1862">
        <w:rPr>
          <w:sz w:val="24"/>
          <w:szCs w:val="24"/>
        </w:rPr>
        <w:t>.</w:t>
      </w:r>
      <w:r w:rsidRPr="00EC1862">
        <w:rPr>
          <w:sz w:val="24"/>
          <w:szCs w:val="24"/>
        </w:rPr>
        <w:tab/>
        <w:t>Į fiksuotą Sutarties kainą yra įskaityti visi mokesčiai ir visos su Sutarti</w:t>
      </w:r>
      <w:r>
        <w:rPr>
          <w:sz w:val="24"/>
          <w:szCs w:val="24"/>
        </w:rPr>
        <w:t>es vykdymu susijusios išlaidos.</w:t>
      </w:r>
    </w:p>
    <w:p w14:paraId="6689355A" w14:textId="77777777" w:rsidR="00C113F7" w:rsidRPr="00BE66F8"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BE66F8">
        <w:rPr>
          <w:sz w:val="24"/>
          <w:szCs w:val="24"/>
        </w:rPr>
        <w:t>11.</w:t>
      </w:r>
      <w:r w:rsidRPr="00BE66F8">
        <w:rPr>
          <w:sz w:val="24"/>
          <w:szCs w:val="24"/>
        </w:rPr>
        <w:tab/>
        <w:t>Sutarties kaina peržiūrima:</w:t>
      </w:r>
    </w:p>
    <w:p w14:paraId="38D0BAAD"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BE66F8">
        <w:rPr>
          <w:sz w:val="24"/>
          <w:szCs w:val="24"/>
        </w:rPr>
        <w:t>11.1. Dėl PVM tarifo pokyčio:</w:t>
      </w:r>
      <w:r w:rsidRPr="00FA27B2">
        <w:rPr>
          <w:sz w:val="24"/>
          <w:szCs w:val="24"/>
        </w:rPr>
        <w:t xml:space="preserve"> </w:t>
      </w:r>
      <w:r>
        <w:rPr>
          <w:sz w:val="24"/>
          <w:szCs w:val="24"/>
        </w:rPr>
        <w:t>j</w:t>
      </w:r>
      <w:r w:rsidRPr="00FA27B2">
        <w:rPr>
          <w:sz w:val="24"/>
          <w:szCs w:val="24"/>
        </w:rPr>
        <w:t>ei Sutarties vykdymo metu pasikeičia (padidėja ar sumažėja) PVM tarifas, Sutarties kaina su PVM atitinkamai didinama arba mažinama, jei pagal galiojančius teisės aktus Tiekėjui reikia mokėti PVM. Sutarties kainos perskaičiavimo formulė pasikeitus PVM tarifui:</w:t>
      </w:r>
    </w:p>
    <w:p w14:paraId="3A9657CA"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p>
    <w:p w14:paraId="34B2AB2A"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( 1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455D2860"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sectPr w:rsidR="00C113F7" w:rsidRPr="00EC1862" w:rsidSect="00250B37">
          <w:footerReference w:type="default" r:id="rId9"/>
          <w:pgSz w:w="11905" w:h="16837"/>
          <w:pgMar w:top="1134" w:right="567" w:bottom="1134" w:left="1701" w:header="454" w:footer="6" w:gutter="0"/>
          <w:pgNumType w:start="1"/>
          <w:cols w:space="720"/>
          <w:noEndnote/>
          <w:titlePg/>
          <w:docGrid w:linePitch="360"/>
        </w:sectPr>
      </w:pPr>
    </w:p>
    <w:p w14:paraId="21E2B49B" w14:textId="77777777" w:rsidR="00C113F7" w:rsidRPr="00EC1862" w:rsidRDefault="00C113F7" w:rsidP="00C113F7">
      <w:pPr>
        <w:widowControl w:val="0"/>
        <w:tabs>
          <w:tab w:val="left" w:pos="1701"/>
        </w:tabs>
        <w:ind w:firstLine="1134"/>
      </w:pPr>
    </w:p>
    <w:p w14:paraId="11376DF6" w14:textId="77777777" w:rsidR="00C113F7" w:rsidRPr="00EC1862" w:rsidRDefault="00C113F7" w:rsidP="00C113F7">
      <w:pPr>
        <w:widowControl w:val="0"/>
        <w:tabs>
          <w:tab w:val="left" w:pos="1701"/>
        </w:tabs>
        <w:ind w:firstLine="1134"/>
        <w:rPr>
          <w:sz w:val="20"/>
        </w:rPr>
      </w:pPr>
      <w:r w:rsidRPr="00EC1862">
        <w:rPr>
          <w:sz w:val="20"/>
        </w:rPr>
        <w:t xml:space="preserve">Sn – perskaičiuota Sutarties kaina; </w:t>
      </w:r>
    </w:p>
    <w:p w14:paraId="16822D11" w14:textId="77777777" w:rsidR="00C113F7" w:rsidRPr="00EC1862" w:rsidRDefault="00C113F7" w:rsidP="00C113F7">
      <w:pPr>
        <w:widowControl w:val="0"/>
        <w:tabs>
          <w:tab w:val="left" w:pos="1701"/>
        </w:tabs>
        <w:ind w:firstLine="1134"/>
        <w:rPr>
          <w:sz w:val="20"/>
        </w:rPr>
      </w:pPr>
      <w:r w:rsidRPr="00EC1862">
        <w:rPr>
          <w:sz w:val="20"/>
        </w:rPr>
        <w:t>Ss – Sutarties kaina iki perskaičiavimo;</w:t>
      </w:r>
    </w:p>
    <w:p w14:paraId="1B07AF95"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10E7A8C5"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2242458A"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63728CE8"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3C948EF3" w14:textId="77777777" w:rsidR="00C113F7" w:rsidRPr="00EC1862"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p>
    <w:p w14:paraId="2A3CE4FC" w14:textId="77777777" w:rsidR="00C113F7" w:rsidRPr="00623DB9" w:rsidRDefault="00C113F7" w:rsidP="00C113F7">
      <w:pPr>
        <w:ind w:firstLine="1134"/>
        <w:jc w:val="both"/>
        <w:textAlignment w:val="center"/>
        <w:rPr>
          <w:i/>
          <w:color w:val="000000"/>
          <w:szCs w:val="24"/>
          <w:highlight w:val="lightGray"/>
          <w:lang w:val="lt-LT" w:eastAsia="lt-LT"/>
        </w:rPr>
      </w:pPr>
      <w:r w:rsidRPr="00623DB9">
        <w:rPr>
          <w:szCs w:val="24"/>
          <w:highlight w:val="lightGray"/>
          <w:lang w:val="lt-LT"/>
        </w:rPr>
        <w:t>11.2.</w:t>
      </w:r>
      <w:r w:rsidRPr="00623DB9">
        <w:rPr>
          <w:szCs w:val="24"/>
          <w:lang w:val="lt-LT"/>
        </w:rPr>
        <w:t xml:space="preserve"> </w:t>
      </w:r>
      <w:r w:rsidR="00BB1E5B">
        <w:rPr>
          <w:szCs w:val="24"/>
          <w:lang w:val="lt-LT"/>
        </w:rPr>
        <w:t>D</w:t>
      </w:r>
      <w:r w:rsidRPr="00623DB9">
        <w:rPr>
          <w:szCs w:val="24"/>
          <w:lang w:val="lt-LT"/>
        </w:rPr>
        <w:t xml:space="preserve">ėl kainų lygio pokyčio: </w:t>
      </w:r>
      <w:r w:rsidRPr="00623DB9">
        <w:rPr>
          <w:i/>
          <w:iCs/>
          <w:color w:val="000000"/>
          <w:szCs w:val="24"/>
          <w:highlight w:val="lightGray"/>
          <w:lang w:val="lt-LT" w:eastAsia="lt-LT"/>
        </w:rPr>
        <w:t xml:space="preserve">Peržiūros taisykles sutarties rengėjas nustato vadovaudamasis </w:t>
      </w:r>
      <w:r w:rsidRPr="00623DB9">
        <w:rPr>
          <w:i/>
          <w:color w:val="000000"/>
          <w:spacing w:val="1"/>
          <w:szCs w:val="24"/>
          <w:highlight w:val="lightGray"/>
          <w:lang w:val="lt-LT"/>
        </w:rPr>
        <w:t>Kainodaros taisyklių nustatymo</w:t>
      </w:r>
      <w:r w:rsidRPr="00623DB9">
        <w:rPr>
          <w:i/>
          <w:color w:val="000000"/>
          <w:szCs w:val="24"/>
          <w:highlight w:val="lightGray"/>
          <w:lang w:val="lt-LT"/>
        </w:rPr>
        <w:t xml:space="preserve"> metodika, patvirtinta </w:t>
      </w:r>
      <w:r w:rsidRPr="00623DB9">
        <w:rPr>
          <w:i/>
          <w:color w:val="000000"/>
          <w:szCs w:val="24"/>
          <w:highlight w:val="lightGray"/>
          <w:lang w:val="lt-LT" w:eastAsia="lt-LT"/>
        </w:rPr>
        <w:t xml:space="preserve">Viešųjų pirkimų tarnybos direktoriaus 2017 m. birželio 28 d. įsakymu Nr. 1S-95, Viešųjų pirkimų tarnybos rekomendacijomis </w:t>
      </w:r>
      <w:hyperlink r:id="rId10" w:tooltip="https://vpt.lrv.lt/lt/naujienos/del-kainu-perskaiciavimo-taisykliu-sutartyse" w:history="1">
        <w:r w:rsidRPr="00623DB9">
          <w:rPr>
            <w:rStyle w:val="Hipersaitas"/>
            <w:i/>
            <w:szCs w:val="24"/>
            <w:highlight w:val="lightGray"/>
            <w:lang w:val="lt-LT"/>
          </w:rPr>
          <w:t>https://vpt.lrv.lt/lt/naujienos/del-kainu-perskaiciavimo-taisykliu-sutartyse</w:t>
        </w:r>
      </w:hyperlink>
      <w:r w:rsidRPr="00623DB9">
        <w:rPr>
          <w:i/>
          <w:color w:val="000000"/>
          <w:szCs w:val="24"/>
          <w:highlight w:val="lightGray"/>
          <w:lang w:val="lt-LT"/>
        </w:rPr>
        <w:t>,</w:t>
      </w:r>
      <w:r w:rsidRPr="00623DB9">
        <w:rPr>
          <w:i/>
          <w:iCs/>
          <w:color w:val="000000"/>
          <w:szCs w:val="24"/>
          <w:highlight w:val="lightGray"/>
          <w:lang w:val="lt-LT" w:eastAsia="lt-LT"/>
        </w:rPr>
        <w:t xml:space="preserve"> konsultuodamasis su Viešųjų pirkimų skyriumi;</w:t>
      </w:r>
    </w:p>
    <w:p w14:paraId="7D294FD1" w14:textId="77777777" w:rsidR="00C113F7" w:rsidRPr="00623DB9"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623DB9">
        <w:rPr>
          <w:sz w:val="24"/>
          <w:szCs w:val="24"/>
          <w:highlight w:val="lightGray"/>
        </w:rPr>
        <w:t>arba (nereikalingą 11.2 p</w:t>
      </w:r>
      <w:r w:rsidR="00BB1E5B">
        <w:rPr>
          <w:sz w:val="24"/>
          <w:szCs w:val="24"/>
          <w:highlight w:val="lightGray"/>
        </w:rPr>
        <w:t>apunkčio</w:t>
      </w:r>
      <w:r w:rsidRPr="00623DB9">
        <w:rPr>
          <w:sz w:val="24"/>
          <w:szCs w:val="24"/>
          <w:highlight w:val="lightGray"/>
        </w:rPr>
        <w:t xml:space="preserve"> variantą išbraukti)</w:t>
      </w:r>
    </w:p>
    <w:p w14:paraId="34E7EE93" w14:textId="77777777" w:rsidR="00C113F7" w:rsidRPr="00623DB9"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623DB9">
        <w:rPr>
          <w:sz w:val="24"/>
          <w:szCs w:val="24"/>
          <w:highlight w:val="lightGray"/>
        </w:rPr>
        <w:t>11.2.</w:t>
      </w:r>
      <w:r w:rsidRPr="00623DB9">
        <w:rPr>
          <w:sz w:val="24"/>
          <w:szCs w:val="24"/>
        </w:rPr>
        <w:t xml:space="preserve"> Sutartyje nėra numatytos </w:t>
      </w:r>
      <w:r w:rsidRPr="00623DB9">
        <w:rPr>
          <w:color w:val="000000"/>
          <w:spacing w:val="-2"/>
          <w:sz w:val="24"/>
          <w:szCs w:val="24"/>
        </w:rPr>
        <w:t>kainos peržiūros sąlygos, nesusijusios su mokesčių pasikeitimu.</w:t>
      </w:r>
    </w:p>
    <w:p w14:paraId="40B85BBD" w14:textId="77777777" w:rsidR="00C113F7" w:rsidRPr="003A06E3"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3A06E3">
        <w:rPr>
          <w:sz w:val="24"/>
          <w:szCs w:val="24"/>
        </w:rPr>
        <w:t>12. Sutarties kainos perskaičiavimas įforminamas šalių rašytiniu susitarimu, kuris tampa neatskiriama Sutarties dalimi. Perskaičiuojant kainą, jei reikia, šalių rašytiniu sutarimu yra koreguojama ir mokėjimų tvarka.</w:t>
      </w:r>
    </w:p>
    <w:p w14:paraId="7BA42F6F" w14:textId="77777777" w:rsidR="00C113F7" w:rsidRPr="003A06E3" w:rsidRDefault="00C113F7" w:rsidP="00C113F7">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Pr>
          <w:sz w:val="24"/>
          <w:szCs w:val="24"/>
        </w:rPr>
        <w:t>13</w:t>
      </w:r>
      <w:r w:rsidRPr="003A06E3">
        <w:rPr>
          <w:sz w:val="24"/>
          <w:szCs w:val="24"/>
        </w:rPr>
        <w:t>.</w:t>
      </w:r>
      <w:r w:rsidRPr="003A06E3">
        <w:rPr>
          <w:sz w:val="24"/>
          <w:szCs w:val="24"/>
        </w:rPr>
        <w:tab/>
        <w:t>Apmokėjimas vykdomas tokia tvarka:</w:t>
      </w:r>
    </w:p>
    <w:p w14:paraId="64BCA3FE" w14:textId="77777777" w:rsidR="00C113F7" w:rsidRPr="003A06E3"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w:t>
      </w:r>
      <w:r w:rsidRPr="003A06E3">
        <w:rPr>
          <w:sz w:val="24"/>
          <w:szCs w:val="24"/>
        </w:rPr>
        <w:t>.1.</w:t>
      </w:r>
      <w:r w:rsidRPr="003A06E3">
        <w:rPr>
          <w:sz w:val="24"/>
          <w:szCs w:val="24"/>
        </w:rPr>
        <w:tab/>
        <w:t>Avansinis mokėjimas Tiekėjui nemokamas.</w:t>
      </w:r>
    </w:p>
    <w:p w14:paraId="33EC2C0E"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Pr="003A06E3">
        <w:rPr>
          <w:sz w:val="24"/>
          <w:szCs w:val="24"/>
        </w:rPr>
        <w:t>.2.</w:t>
      </w:r>
      <w:r w:rsidRPr="003A06E3">
        <w:rPr>
          <w:sz w:val="24"/>
          <w:szCs w:val="24"/>
        </w:rPr>
        <w:tab/>
        <w:t>Mokėjimas</w:t>
      </w:r>
      <w:r w:rsidRPr="00EC1862">
        <w:rPr>
          <w:sz w:val="24"/>
          <w:szCs w:val="24"/>
        </w:rPr>
        <w:t xml:space="preserve"> atliekamas tik po to, kai Pirkėjas patikrina </w:t>
      </w:r>
      <w:r>
        <w:rPr>
          <w:sz w:val="24"/>
          <w:szCs w:val="24"/>
        </w:rPr>
        <w:t>prekių</w:t>
      </w:r>
      <w:r w:rsidRPr="00EC1862">
        <w:rPr>
          <w:sz w:val="24"/>
          <w:szCs w:val="24"/>
        </w:rPr>
        <w:t xml:space="preserve"> kokybę ir /ar kitus numatytus </w:t>
      </w:r>
      <w:r>
        <w:rPr>
          <w:sz w:val="24"/>
          <w:szCs w:val="24"/>
        </w:rPr>
        <w:t>Tiekėjo</w:t>
      </w:r>
      <w:r w:rsidRPr="00EC1862">
        <w:rPr>
          <w:sz w:val="24"/>
          <w:szCs w:val="24"/>
        </w:rPr>
        <w:t xml:space="preserve"> įsipareigojimus (jei buvo numatyta) ir abi šalys pasirašo </w:t>
      </w:r>
      <w:r>
        <w:rPr>
          <w:sz w:val="24"/>
          <w:szCs w:val="24"/>
        </w:rPr>
        <w:t>prekių</w:t>
      </w:r>
      <w:r w:rsidRPr="00EC1862">
        <w:rPr>
          <w:sz w:val="24"/>
          <w:szCs w:val="24"/>
        </w:rPr>
        <w:t xml:space="preserve"> perdavimo–priėmimo aktą.</w:t>
      </w:r>
      <w:r>
        <w:rPr>
          <w:sz w:val="24"/>
          <w:szCs w:val="24"/>
        </w:rPr>
        <w:t xml:space="preserve"> Prekių</w:t>
      </w:r>
      <w:r w:rsidRPr="00964695">
        <w:rPr>
          <w:sz w:val="24"/>
          <w:szCs w:val="24"/>
        </w:rPr>
        <w:t xml:space="preserve">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0662D454" w14:textId="77777777" w:rsidR="00C113F7" w:rsidRPr="003A06E3"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Pr="003A06E3">
        <w:rPr>
          <w:sz w:val="24"/>
          <w:szCs w:val="24"/>
        </w:rPr>
        <w:t>.3.</w:t>
      </w:r>
      <w:r w:rsidRPr="003A06E3">
        <w:rPr>
          <w:sz w:val="24"/>
          <w:szCs w:val="24"/>
        </w:rPr>
        <w:tab/>
        <w:t>Mokėjimas atliekamas remiantis Tiekėjo pateikta elektronine sąskaita faktūra / PVM sąskaita faktūra (toliau – elektroninė sąskaita) už faktiškai įvykdytus Tiekėjo įsipareigojimus. Elektroninė sąskaita turi atitikti perdavimo–priėmimo aktą pagal turinį.</w:t>
      </w:r>
    </w:p>
    <w:p w14:paraId="187859AF" w14:textId="77777777" w:rsidR="00C113F7" w:rsidRPr="003A06E3"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Pr="003A06E3">
        <w:rPr>
          <w:sz w:val="24"/>
          <w:szCs w:val="24"/>
        </w:rPr>
        <w:t>.4.</w:t>
      </w:r>
      <w:r w:rsidRPr="003A06E3">
        <w:rPr>
          <w:sz w:val="24"/>
          <w:szCs w:val="24"/>
        </w:rPr>
        <w:tab/>
        <w:t>Tarpiniai mokėjimai atliekami ne dažniau kaip du kartus per kalendorinį mėnesį.</w:t>
      </w:r>
    </w:p>
    <w:p w14:paraId="5C1546C5" w14:textId="77777777" w:rsidR="00C113F7" w:rsidRPr="003A06E3" w:rsidRDefault="00C113F7" w:rsidP="00C113F7">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sidRPr="003A06E3">
        <w:rPr>
          <w:sz w:val="24"/>
          <w:szCs w:val="24"/>
        </w:rPr>
        <w:t>1</w:t>
      </w:r>
      <w:r>
        <w:rPr>
          <w:sz w:val="24"/>
          <w:szCs w:val="24"/>
        </w:rPr>
        <w:t>4</w:t>
      </w:r>
      <w:r w:rsidRPr="003A06E3">
        <w:rPr>
          <w:sz w:val="24"/>
          <w:szCs w:val="24"/>
        </w:rPr>
        <w:t>.</w:t>
      </w:r>
      <w:r w:rsidRPr="003A06E3">
        <w:rPr>
          <w:sz w:val="24"/>
          <w:szCs w:val="24"/>
        </w:rPr>
        <w:tab/>
        <w:t>Apmokėjimo tvarka gali būti keičiama Sutartyje numatytomis sąlygoms. Kai Sutartyje numatytais atvejais tarp Tiekėjo, Pirkėjo ir subtiekėjo yra sudaroma trišalė sutartis:</w:t>
      </w:r>
    </w:p>
    <w:p w14:paraId="3748D63F" w14:textId="77777777" w:rsidR="00C113F7" w:rsidRPr="003A06E3" w:rsidRDefault="00C113F7" w:rsidP="00C113F7">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14</w:t>
      </w:r>
      <w:r w:rsidRPr="003A06E3">
        <w:rPr>
          <w:sz w:val="24"/>
          <w:szCs w:val="24"/>
        </w:rPr>
        <w:t>.1.</w:t>
      </w:r>
      <w:r w:rsidRPr="003A06E3">
        <w:rPr>
          <w:sz w:val="24"/>
          <w:szCs w:val="24"/>
        </w:rPr>
        <w:tab/>
        <w:t>atliekant tiesioginius mokėjimus subtiekėjui, turi būti vadovaujamasi trišalėje sutartyje nustatyta apmokėjimo tvarka;</w:t>
      </w:r>
    </w:p>
    <w:p w14:paraId="00501132" w14:textId="77777777" w:rsidR="00C113F7" w:rsidRPr="003A06E3" w:rsidRDefault="00C113F7" w:rsidP="00C113F7">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w:t>
      </w:r>
      <w:r w:rsidRPr="003A06E3">
        <w:rPr>
          <w:sz w:val="24"/>
          <w:szCs w:val="24"/>
        </w:rPr>
        <w:t>.2.</w:t>
      </w:r>
      <w:r w:rsidRPr="003A06E3">
        <w:rPr>
          <w:sz w:val="24"/>
          <w:szCs w:val="24"/>
        </w:rPr>
        <w:tab/>
        <w:t>atliekant mokėjimus Tiekėjui, turi būti nustatyta nauja apmokėjimo Tiekėjui tvarka, įforminta šalių rašytiniu susitarimu, atsižvelgiant į subtiekėjui pagal trišalę sutartį mokamą dalį;</w:t>
      </w:r>
    </w:p>
    <w:p w14:paraId="1AB06AA2" w14:textId="77777777" w:rsidR="00C113F7" w:rsidRPr="00EC1862" w:rsidRDefault="00C113F7" w:rsidP="00C113F7">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w:t>
      </w:r>
      <w:r w:rsidRPr="003A06E3">
        <w:rPr>
          <w:sz w:val="24"/>
          <w:szCs w:val="24"/>
        </w:rPr>
        <w:t>.3.</w:t>
      </w:r>
      <w:r w:rsidRPr="003A06E3">
        <w:rPr>
          <w:sz w:val="24"/>
          <w:szCs w:val="24"/>
        </w:rPr>
        <w:tab/>
        <w:t>negali būti keičiama Sutarties kaina.</w:t>
      </w:r>
    </w:p>
    <w:p w14:paraId="7CF7768E"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15</w:t>
      </w:r>
      <w:r w:rsidRPr="003A06E3">
        <w:rPr>
          <w:sz w:val="24"/>
          <w:szCs w:val="24"/>
        </w:rPr>
        <w:t>.</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nuo perdavimo</w:t>
      </w:r>
      <w:r>
        <w:rPr>
          <w:rFonts w:cstheme="minorHAnsi"/>
          <w:sz w:val="24"/>
          <w:szCs w:val="24"/>
        </w:rPr>
        <w:t>–</w:t>
      </w:r>
      <w:r w:rsidRPr="00EC1862">
        <w:rPr>
          <w:rFonts w:cstheme="minorHAnsi"/>
          <w:sz w:val="24"/>
          <w:szCs w:val="24"/>
        </w:rPr>
        <w:t>priėmimo akto pasirašymo ir elektroninės sąskaitos gavimo</w:t>
      </w:r>
      <w:r>
        <w:rPr>
          <w:rFonts w:cstheme="minorHAnsi"/>
          <w:sz w:val="24"/>
          <w:szCs w:val="24"/>
        </w:rPr>
        <w:t>,</w:t>
      </w:r>
      <w:r w:rsidRPr="00EC1862">
        <w:rPr>
          <w:sz w:val="24"/>
          <w:szCs w:val="24"/>
        </w:rPr>
        <w:t xml:space="preserve"> kai </w:t>
      </w:r>
      <w:r>
        <w:rPr>
          <w:sz w:val="24"/>
          <w:szCs w:val="24"/>
        </w:rPr>
        <w:t xml:space="preserve">Tiekėjas </w:t>
      </w:r>
      <w:r w:rsidRPr="00EC1862">
        <w:rPr>
          <w:sz w:val="24"/>
          <w:szCs w:val="24"/>
        </w:rPr>
        <w:t xml:space="preserve">tinkamai </w:t>
      </w:r>
      <w:r>
        <w:rPr>
          <w:sz w:val="24"/>
          <w:szCs w:val="24"/>
        </w:rPr>
        <w:t>pristatė prekes ir įvykdė kitus numatytus Tiekėjo įsipareigojimus</w:t>
      </w:r>
      <w:r w:rsidRPr="00EC1862">
        <w:rPr>
          <w:sz w:val="24"/>
          <w:szCs w:val="24"/>
        </w:rPr>
        <w:t xml:space="preserve"> (jei buvo numatyta) bei pateikė Pirkėjui visus tinkamus dokumentus.</w:t>
      </w:r>
      <w:r>
        <w:rPr>
          <w:sz w:val="24"/>
          <w:szCs w:val="24"/>
        </w:rPr>
        <w:t xml:space="preserve"> Elektroninė sąskaita gali būti išrašoma tik po </w:t>
      </w:r>
      <w:r w:rsidRPr="00A12B83">
        <w:rPr>
          <w:rFonts w:cstheme="minorHAnsi"/>
          <w:sz w:val="24"/>
          <w:szCs w:val="24"/>
        </w:rPr>
        <w:t>perdavimo</w:t>
      </w:r>
      <w:r>
        <w:rPr>
          <w:rFonts w:cstheme="minorHAnsi"/>
          <w:sz w:val="24"/>
          <w:szCs w:val="24"/>
        </w:rPr>
        <w:t>–</w:t>
      </w:r>
      <w:r w:rsidRPr="00A12B83">
        <w:rPr>
          <w:rFonts w:cstheme="minorHAnsi"/>
          <w:sz w:val="24"/>
          <w:szCs w:val="24"/>
        </w:rPr>
        <w:t xml:space="preserve">priėmimo </w:t>
      </w:r>
      <w:r>
        <w:rPr>
          <w:rFonts w:cstheme="minorHAnsi"/>
          <w:sz w:val="24"/>
          <w:szCs w:val="24"/>
        </w:rPr>
        <w:t>akto</w:t>
      </w:r>
      <w:r w:rsidRPr="00A12B83">
        <w:rPr>
          <w:rFonts w:cstheme="minorHAnsi"/>
          <w:sz w:val="24"/>
          <w:szCs w:val="24"/>
        </w:rPr>
        <w:t xml:space="preserve"> </w:t>
      </w:r>
      <w:r w:rsidRPr="00241ADF">
        <w:rPr>
          <w:rFonts w:cstheme="minorHAnsi"/>
          <w:sz w:val="24"/>
          <w:szCs w:val="24"/>
        </w:rPr>
        <w:t>pasirašymo.</w:t>
      </w:r>
    </w:p>
    <w:p w14:paraId="3C8C2C83" w14:textId="77777777" w:rsidR="00C113F7" w:rsidRDefault="00C113F7" w:rsidP="00C113F7">
      <w:pPr>
        <w:pStyle w:val="Temosantrat30"/>
        <w:widowControl w:val="0"/>
        <w:shd w:val="clear" w:color="auto" w:fill="auto"/>
        <w:suppressAutoHyphens/>
        <w:spacing w:before="0" w:line="240" w:lineRule="auto"/>
        <w:jc w:val="center"/>
        <w:rPr>
          <w:b/>
          <w:sz w:val="24"/>
          <w:szCs w:val="24"/>
        </w:rPr>
      </w:pPr>
      <w:bookmarkStart w:id="12" w:name="bookmark9"/>
    </w:p>
    <w:p w14:paraId="6894847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24AAB22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55650B">
        <w:rPr>
          <w:b/>
          <w:sz w:val="24"/>
          <w:szCs w:val="24"/>
        </w:rPr>
        <w:t>PRIEVOLIŲ ĮVYKDYMO UŽTIKRINIMAS IR DELSPINIGIAI</w:t>
      </w:r>
      <w:bookmarkEnd w:id="12"/>
    </w:p>
    <w:p w14:paraId="43808137"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3EA0408"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3A06E3">
        <w:rPr>
          <w:sz w:val="24"/>
          <w:szCs w:val="24"/>
        </w:rPr>
        <w:tab/>
        <w:t>Tiekėjas</w:t>
      </w:r>
      <w:r w:rsidRPr="00EC1862">
        <w:rPr>
          <w:sz w:val="24"/>
          <w:szCs w:val="24"/>
        </w:rPr>
        <w:t xml:space="preserve">, nutraukus Sutartį dėl </w:t>
      </w:r>
      <w:r>
        <w:rPr>
          <w:sz w:val="24"/>
          <w:szCs w:val="24"/>
        </w:rPr>
        <w:t>Tiekėjo</w:t>
      </w:r>
      <w:r w:rsidRPr="00EC1862">
        <w:rPr>
          <w:sz w:val="24"/>
          <w:szCs w:val="24"/>
        </w:rPr>
        <w:t xml:space="preserve">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33A973B5"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highlight w:val="lightGray"/>
        </w:rPr>
        <w:t>arba (</w:t>
      </w:r>
      <w:r w:rsidRPr="00A57CF4">
        <w:rPr>
          <w:sz w:val="24"/>
          <w:szCs w:val="24"/>
          <w:highlight w:val="lightGray"/>
        </w:rPr>
        <w:t xml:space="preserve">nereikalingą 16 </w:t>
      </w:r>
      <w:r w:rsidRPr="00EC1862">
        <w:rPr>
          <w:sz w:val="24"/>
          <w:szCs w:val="24"/>
          <w:highlight w:val="lightGray"/>
        </w:rPr>
        <w:t>p</w:t>
      </w:r>
      <w:r>
        <w:rPr>
          <w:sz w:val="24"/>
          <w:szCs w:val="24"/>
          <w:highlight w:val="lightGray"/>
        </w:rPr>
        <w:t>unkto</w:t>
      </w:r>
      <w:r w:rsidRPr="00EC1862">
        <w:rPr>
          <w:sz w:val="24"/>
          <w:szCs w:val="24"/>
          <w:highlight w:val="lightGray"/>
        </w:rPr>
        <w:t xml:space="preserve"> variantą išbraukti)</w:t>
      </w:r>
    </w:p>
    <w:p w14:paraId="06C8C791"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EC1862">
        <w:rPr>
          <w:sz w:val="24"/>
          <w:szCs w:val="24"/>
        </w:rPr>
        <w:t xml:space="preserve"> </w:t>
      </w:r>
      <w:bookmarkStart w:id="13" w:name="_Ref45109211"/>
      <w:r>
        <w:rPr>
          <w:sz w:val="24"/>
          <w:szCs w:val="24"/>
        </w:rPr>
        <w:t>Tiekėjas</w:t>
      </w:r>
      <w:r w:rsidRPr="00EC1862">
        <w:rPr>
          <w:sz w:val="24"/>
          <w:szCs w:val="24"/>
        </w:rPr>
        <w:t xml:space="preserve"> per 5 (penkia</w:t>
      </w:r>
      <w:r w:rsidRPr="00EC1862">
        <w:rPr>
          <w:i/>
          <w:iCs/>
          <w:sz w:val="24"/>
          <w:szCs w:val="24"/>
        </w:rPr>
        <w:t>s</w:t>
      </w:r>
      <w:r w:rsidRPr="00EC1862">
        <w:rPr>
          <w:sz w:val="24"/>
          <w:szCs w:val="24"/>
        </w:rPr>
        <w:t>) darbo dienas po Sutarties pasirašymo pateikia Pirkėjui Sutarties įvykdymo užtikrinimą – banko garantiją arba draudimo bendrovės laidavimą</w:t>
      </w:r>
      <w:r>
        <w:rPr>
          <w:sz w:val="24"/>
          <w:szCs w:val="24"/>
        </w:rPr>
        <w:t>,</w:t>
      </w:r>
      <w:r w:rsidRPr="00EC1862">
        <w:rPr>
          <w:sz w:val="24"/>
          <w:szCs w:val="24"/>
        </w:rPr>
        <w:t xml:space="preserve"> arba </w:t>
      </w:r>
      <w:r w:rsidRPr="00EC1862">
        <w:rPr>
          <w:rFonts w:eastAsia="Arial Unicode MS"/>
          <w:sz w:val="24"/>
          <w:szCs w:val="24"/>
        </w:rPr>
        <w:t xml:space="preserve">perveda Sutarties užtikrinimo sumą į Pirkėjo banko sąskaitą Nr. </w:t>
      </w:r>
      <w:r w:rsidRPr="00EC1862">
        <w:rPr>
          <w:sz w:val="24"/>
          <w:szCs w:val="24"/>
        </w:rPr>
        <w:t xml:space="preserve">LT197182200002130147.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w:t>
      </w:r>
      <w:r>
        <w:rPr>
          <w:sz w:val="24"/>
          <w:szCs w:val="24"/>
        </w:rPr>
        <w:t xml:space="preserve"> be PVM</w:t>
      </w:r>
      <w:r w:rsidRPr="00EC1862">
        <w:rPr>
          <w:sz w:val="24"/>
          <w:szCs w:val="24"/>
        </w:rPr>
        <w:t>.</w:t>
      </w:r>
      <w:bookmarkEnd w:id="13"/>
      <w:r w:rsidRPr="00EC1862">
        <w:rPr>
          <w:sz w:val="24"/>
          <w:szCs w:val="24"/>
        </w:rPr>
        <w:t xml:space="preserve"> Jei Tiekėjas nepateikia Sutarties užtikrinimo per šiame papunktyje nurodytą laikotarpį, laikoma, kad Tiekėjas atsisakė sudaryti Sutartį.</w:t>
      </w:r>
      <w:bookmarkStart w:id="14" w:name="_Ref45288657"/>
    </w:p>
    <w:p w14:paraId="5F9CACDD"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A57CF4">
        <w:rPr>
          <w:sz w:val="24"/>
          <w:szCs w:val="24"/>
        </w:rPr>
        <w:t>16.1.</w:t>
      </w:r>
      <w:r w:rsidRPr="00EC1862">
        <w:rPr>
          <w:sz w:val="24"/>
          <w:szCs w:val="24"/>
        </w:rPr>
        <w:t xml:space="preserve"> </w:t>
      </w:r>
      <w:bookmarkEnd w:id="14"/>
      <w:r w:rsidRPr="00EC1862">
        <w:rPr>
          <w:sz w:val="24"/>
          <w:szCs w:val="24"/>
        </w:rPr>
        <w:t>Užtikrinimas turi galioti 1 (vienu) mėnesi</w:t>
      </w:r>
      <w:r>
        <w:rPr>
          <w:sz w:val="24"/>
          <w:szCs w:val="24"/>
        </w:rPr>
        <w:t>u ilgiau nei Sutartyje numatyta</w:t>
      </w:r>
      <w:r w:rsidRPr="00EC1862">
        <w:rPr>
          <w:sz w:val="24"/>
          <w:szCs w:val="24"/>
        </w:rPr>
        <w:t xml:space="preserve"> </w:t>
      </w:r>
      <w:r w:rsidRPr="008659E5">
        <w:rPr>
          <w:sz w:val="24"/>
          <w:szCs w:val="24"/>
          <w:highlight w:val="lightGray"/>
        </w:rPr>
        <w:t xml:space="preserve">bendra prekių </w:t>
      </w:r>
      <w:r>
        <w:rPr>
          <w:sz w:val="24"/>
          <w:szCs w:val="24"/>
          <w:highlight w:val="lightGray"/>
        </w:rPr>
        <w:t>tiekimo trukmė (daugkartinio įvykdymo sutarčiai) /</w:t>
      </w:r>
      <w:r w:rsidRPr="008659E5">
        <w:rPr>
          <w:sz w:val="24"/>
          <w:szCs w:val="24"/>
          <w:highlight w:val="lightGray"/>
        </w:rPr>
        <w:t xml:space="preserve"> </w:t>
      </w:r>
      <w:r>
        <w:rPr>
          <w:sz w:val="24"/>
          <w:szCs w:val="24"/>
          <w:highlight w:val="lightGray"/>
        </w:rPr>
        <w:t>prekių tiekimo</w:t>
      </w:r>
      <w:r w:rsidRPr="008659E5">
        <w:rPr>
          <w:sz w:val="24"/>
          <w:szCs w:val="24"/>
          <w:highlight w:val="lightGray"/>
        </w:rPr>
        <w:t xml:space="preserve"> terminas (vienkartinio įvykdymo sutarčiai)</w:t>
      </w:r>
      <w:r w:rsidRPr="00EC1862">
        <w:rPr>
          <w:sz w:val="24"/>
          <w:szCs w:val="24"/>
        </w:rPr>
        <w:t xml:space="preserve">. </w:t>
      </w:r>
      <w:r w:rsidRPr="00EC1862">
        <w:rPr>
          <w:rFonts w:eastAsia="Arial Unicode MS"/>
          <w:sz w:val="24"/>
          <w:szCs w:val="24"/>
        </w:rPr>
        <w:t xml:space="preserve">Jei iki </w:t>
      </w:r>
      <w:r>
        <w:rPr>
          <w:rFonts w:eastAsia="Arial Unicode MS"/>
          <w:sz w:val="24"/>
          <w:szCs w:val="24"/>
        </w:rPr>
        <w:t>pastarojo</w:t>
      </w:r>
      <w:r w:rsidRPr="00EC1862">
        <w:rPr>
          <w:rFonts w:eastAsia="Arial Unicode MS"/>
          <w:sz w:val="24"/>
          <w:szCs w:val="24"/>
        </w:rPr>
        <w:t xml:space="preserve"> termino yra likę </w:t>
      </w:r>
      <w:r>
        <w:rPr>
          <w:rFonts w:eastAsia="Arial Unicode MS"/>
          <w:sz w:val="24"/>
          <w:szCs w:val="24"/>
        </w:rPr>
        <w:t>daugiau kaip 1 (vien</w:t>
      </w:r>
      <w:r w:rsidRPr="00EC1862">
        <w:rPr>
          <w:rFonts w:eastAsia="Arial Unicode MS"/>
          <w:sz w:val="24"/>
          <w:szCs w:val="24"/>
        </w:rPr>
        <w:t>i) metai</w:t>
      </w:r>
      <w:r>
        <w:rPr>
          <w:rFonts w:eastAsia="Arial Unicode MS"/>
          <w:sz w:val="24"/>
          <w:szCs w:val="24"/>
        </w:rPr>
        <w:t>,</w:t>
      </w:r>
      <w:r w:rsidRPr="00EC1862">
        <w:rPr>
          <w:rFonts w:eastAsia="Arial Unicode MS"/>
          <w:sz w:val="24"/>
          <w:szCs w:val="24"/>
        </w:rPr>
        <w:t xml:space="preserve"> </w:t>
      </w:r>
      <w:r>
        <w:rPr>
          <w:rFonts w:eastAsia="Arial Unicode MS"/>
          <w:sz w:val="24"/>
          <w:szCs w:val="24"/>
        </w:rPr>
        <w:t>Tiekėjas</w:t>
      </w:r>
      <w:r w:rsidRPr="00EC1862">
        <w:rPr>
          <w:rFonts w:eastAsia="Arial Unicode MS"/>
          <w:sz w:val="24"/>
          <w:szCs w:val="24"/>
        </w:rPr>
        <w:t xml:space="preserve"> gali pateikti u</w:t>
      </w:r>
      <w:r>
        <w:rPr>
          <w:rFonts w:eastAsia="Arial Unicode MS"/>
          <w:sz w:val="24"/>
          <w:szCs w:val="24"/>
        </w:rPr>
        <w:t>žtikrinimą, galiojantį 1 (vien</w:t>
      </w:r>
      <w:r w:rsidRPr="00EC1862">
        <w:rPr>
          <w:rFonts w:eastAsia="Arial Unicode MS"/>
          <w:sz w:val="24"/>
          <w:szCs w:val="24"/>
        </w:rPr>
        <w:t xml:space="preserve">us) metus, jei likus ne daugiau kaip 30 (trisdešimt) kalendorinių dienų iki pateikto užtikrinimo galiojimo pabaigos bus pateikiamas naujas arba pratęstas užtikrinimas </w:t>
      </w:r>
      <w:r>
        <w:rPr>
          <w:rFonts w:eastAsia="Arial Unicode MS"/>
          <w:sz w:val="24"/>
          <w:szCs w:val="24"/>
        </w:rPr>
        <w:t>kitiems</w:t>
      </w:r>
      <w:r w:rsidRPr="00EC1862">
        <w:rPr>
          <w:rFonts w:eastAsia="Arial Unicode MS"/>
          <w:sz w:val="24"/>
          <w:szCs w:val="24"/>
        </w:rPr>
        <w:t xml:space="preserve"> Sutarties galiojimo metams. Šiuo atveju </w:t>
      </w:r>
      <w:r>
        <w:rPr>
          <w:rFonts w:eastAsia="Arial Unicode MS"/>
          <w:sz w:val="24"/>
          <w:szCs w:val="24"/>
        </w:rPr>
        <w:t>Tiekėjui</w:t>
      </w:r>
      <w:r w:rsidRPr="00EC1862">
        <w:rPr>
          <w:rFonts w:eastAsia="Arial Unicode MS"/>
          <w:sz w:val="24"/>
          <w:szCs w:val="24"/>
        </w:rPr>
        <w:t xml:space="preserve"> iki nurodyto termino nepateikus naujo arba pratęsto užtikrinimo, Pirkėjas, įspėjęs </w:t>
      </w:r>
      <w:r>
        <w:rPr>
          <w:rFonts w:eastAsia="Arial Unicode MS"/>
          <w:sz w:val="24"/>
          <w:szCs w:val="24"/>
        </w:rPr>
        <w:t>Tiekėją</w:t>
      </w:r>
      <w:r w:rsidRPr="00EC1862">
        <w:rPr>
          <w:rFonts w:eastAsia="Arial Unicode MS"/>
          <w:sz w:val="24"/>
          <w:szCs w:val="24"/>
        </w:rPr>
        <w:t xml:space="preserve">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w:t>
      </w:r>
      <w:r>
        <w:rPr>
          <w:rFonts w:eastAsia="Arial Unicode MS"/>
          <w:sz w:val="24"/>
          <w:szCs w:val="24"/>
        </w:rPr>
        <w:t>Tiekėjas</w:t>
      </w:r>
      <w:r w:rsidRPr="00EC1862">
        <w:rPr>
          <w:rFonts w:eastAsia="Arial Unicode MS"/>
          <w:sz w:val="24"/>
          <w:szCs w:val="24"/>
        </w:rPr>
        <w:t xml:space="preserve"> laikomas neįvykdžiusiu šiame punkte nurodyto savo įsipareigojimo.</w:t>
      </w:r>
    </w:p>
    <w:p w14:paraId="18A0740D"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rFonts w:eastAsia="Arial Unicode MS"/>
          <w:sz w:val="24"/>
          <w:szCs w:val="24"/>
        </w:rPr>
        <w:t>16.2.</w:t>
      </w:r>
      <w:r w:rsidRPr="00EC1862">
        <w:rPr>
          <w:rFonts w:eastAsia="Arial Unicode MS"/>
          <w:sz w:val="24"/>
          <w:szCs w:val="24"/>
        </w:rPr>
        <w:t xml:space="preserve"> </w:t>
      </w:r>
      <w:r w:rsidRPr="00EC1862">
        <w:rPr>
          <w:sz w:val="24"/>
          <w:szCs w:val="24"/>
        </w:rPr>
        <w:t xml:space="preserve">Sutarties užtikrinimu garantas (laiduotojas) privalo neatšaukiamai ir besąlygiškai įsipareigoti ne vėliau kaip per 15 (penkiolika) kalendorinių dienų nuo raštiško pranešimo iš Pirkėjo gavimo apie </w:t>
      </w:r>
      <w:r>
        <w:rPr>
          <w:sz w:val="24"/>
          <w:szCs w:val="24"/>
        </w:rPr>
        <w:t>Tiekėjo</w:t>
      </w:r>
      <w:r w:rsidRPr="00EC1862">
        <w:rPr>
          <w:sz w:val="24"/>
          <w:szCs w:val="24"/>
        </w:rPr>
        <w:t xml:space="preserve">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w:t>
      </w:r>
      <w:r>
        <w:rPr>
          <w:sz w:val="24"/>
          <w:szCs w:val="24"/>
        </w:rPr>
        <w:t>Tiekėjas</w:t>
      </w:r>
      <w:r w:rsidRPr="00EC1862">
        <w:rPr>
          <w:sz w:val="24"/>
          <w:szCs w:val="24"/>
        </w:rPr>
        <w:t xml:space="preserve"> iš dalies ar visiškai neįvykdė Sutarties ir (arba) ji buvo nutraukta dėl </w:t>
      </w:r>
      <w:r>
        <w:rPr>
          <w:sz w:val="24"/>
          <w:szCs w:val="24"/>
        </w:rPr>
        <w:t>Tiekėjo</w:t>
      </w:r>
      <w:r w:rsidRPr="00EC1862">
        <w:rPr>
          <w:sz w:val="24"/>
          <w:szCs w:val="24"/>
        </w:rPr>
        <w:t xml:space="preserve"> kaltės. Sutarties užtikrinimas, neatitinkantis šiame Sutarties skyriuje nustatytų reikalavimų, nebus priimamas.</w:t>
      </w:r>
      <w:bookmarkStart w:id="15" w:name="_Ref45109222"/>
    </w:p>
    <w:p w14:paraId="5E90E16D"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sz w:val="24"/>
          <w:szCs w:val="24"/>
        </w:rPr>
        <w:t>16.3.</w:t>
      </w:r>
      <w:r w:rsidRPr="00EC1862">
        <w:rPr>
          <w:sz w:val="24"/>
          <w:szCs w:val="24"/>
        </w:rPr>
        <w:t xml:space="preserve"> Jei Pirkėjas pasinaudoja Sutarties užtikrinimu, </w:t>
      </w:r>
      <w:r>
        <w:rPr>
          <w:sz w:val="24"/>
          <w:szCs w:val="24"/>
        </w:rPr>
        <w:t>Tiekėjas</w:t>
      </w:r>
      <w:r w:rsidRPr="00EC1862">
        <w:rPr>
          <w:sz w:val="24"/>
          <w:szCs w:val="24"/>
        </w:rPr>
        <w:t xml:space="preserve">, siekdamas toliau vykdyti Sutarties įsipareigojimus, privalo per 5 (penkias) darbo dienas nuo pranešimo, kad Pirkėjas pasinaudojo Sutarties užtikrinimu, gavimo pateikti naują Sutarties užtikrinimą </w:t>
      </w:r>
      <w:r>
        <w:rPr>
          <w:sz w:val="24"/>
          <w:szCs w:val="24"/>
        </w:rPr>
        <w:t xml:space="preserve">dėl </w:t>
      </w:r>
      <w:r w:rsidRPr="00EC1862">
        <w:rPr>
          <w:sz w:val="24"/>
          <w:szCs w:val="24"/>
        </w:rPr>
        <w:t>šiame Sutarties skyriuje nurodyt</w:t>
      </w:r>
      <w:r>
        <w:rPr>
          <w:sz w:val="24"/>
          <w:szCs w:val="24"/>
        </w:rPr>
        <w:t>os</w:t>
      </w:r>
      <w:r w:rsidRPr="00EC1862">
        <w:rPr>
          <w:sz w:val="24"/>
          <w:szCs w:val="24"/>
        </w:rPr>
        <w:t xml:space="preserve"> sum</w:t>
      </w:r>
      <w:r>
        <w:rPr>
          <w:sz w:val="24"/>
          <w:szCs w:val="24"/>
        </w:rPr>
        <w:t>os</w:t>
      </w:r>
      <w:r w:rsidRPr="00EC1862">
        <w:rPr>
          <w:sz w:val="24"/>
          <w:szCs w:val="24"/>
        </w:rPr>
        <w:t>.</w:t>
      </w:r>
      <w:bookmarkEnd w:id="15"/>
    </w:p>
    <w:p w14:paraId="7724F01B"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sz w:val="24"/>
          <w:szCs w:val="24"/>
        </w:rPr>
        <w:t>1</w:t>
      </w:r>
      <w:r>
        <w:rPr>
          <w:sz w:val="24"/>
          <w:szCs w:val="24"/>
        </w:rPr>
        <w:t>7</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5F1C3005"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bookmarkStart w:id="16" w:name="bookmark10"/>
    </w:p>
    <w:p w14:paraId="576B258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448B939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bookmarkEnd w:id="16"/>
    </w:p>
    <w:p w14:paraId="39AA091C"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4B2C374F"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t xml:space="preserve">Susirašinėjimas tarp Sutarties </w:t>
      </w:r>
      <w:r>
        <w:rPr>
          <w:sz w:val="24"/>
          <w:szCs w:val="24"/>
        </w:rPr>
        <w:t>š</w:t>
      </w:r>
      <w:r w:rsidRPr="00EC1862">
        <w:rPr>
          <w:sz w:val="24"/>
          <w:szCs w:val="24"/>
        </w:rPr>
        <w:t>alių vykdomas lietuvių kalba.</w:t>
      </w:r>
    </w:p>
    <w:p w14:paraId="7A52BE1E" w14:textId="77777777" w:rsidR="00C113F7"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vienas kitam siunčiami pranešimai turi būti raštiški ir siunčiami už Sutarties vykdymą paskirtų atsakingų asmenų adresais.</w:t>
      </w:r>
    </w:p>
    <w:p w14:paraId="53547EBB" w14:textId="77777777" w:rsidR="00C113F7" w:rsidRDefault="00C113F7" w:rsidP="00C113F7">
      <w:pPr>
        <w:pStyle w:val="Lentelsuraas0"/>
        <w:widowControl w:val="0"/>
        <w:shd w:val="clear" w:color="auto" w:fill="auto"/>
        <w:tabs>
          <w:tab w:val="left" w:pos="426"/>
          <w:tab w:val="left" w:pos="1560"/>
        </w:tabs>
        <w:suppressAutoHyphens/>
        <w:spacing w:line="240" w:lineRule="auto"/>
        <w:ind w:firstLine="1134"/>
        <w:rPr>
          <w:sz w:val="24"/>
          <w:szCs w:val="24"/>
        </w:rPr>
      </w:pPr>
      <w:r>
        <w:rPr>
          <w:sz w:val="24"/>
          <w:szCs w:val="24"/>
        </w:rPr>
        <w:t>20</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C113F7" w:rsidRPr="00EC1862" w14:paraId="1D594CB6" w14:textId="77777777" w:rsidTr="001A4A69">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B8EB342" w14:textId="77777777" w:rsidR="00C113F7" w:rsidRPr="00EC1862" w:rsidRDefault="00C113F7" w:rsidP="001A4A69">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5C7FD752" w14:textId="77777777" w:rsidR="00C113F7" w:rsidRPr="00EC1862" w:rsidRDefault="00C113F7" w:rsidP="001A4A69">
            <w:pPr>
              <w:widowControl w:val="0"/>
              <w:rPr>
                <w:b/>
                <w:szCs w:val="24"/>
              </w:rPr>
            </w:pPr>
            <w:r>
              <w:rPr>
                <w:rStyle w:val="Pagrindinistekstas80"/>
                <w:rFonts w:ascii="Times New Roman" w:hAnsi="Times New Roman" w:cs="Times New Roman"/>
                <w:b/>
                <w:sz w:val="24"/>
                <w:szCs w:val="24"/>
              </w:rPr>
              <w:t>Tiekėjas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2F7457CE" w14:textId="77777777" w:rsidR="00C113F7" w:rsidRPr="00EC1862" w:rsidRDefault="00C113F7" w:rsidP="001A4A69">
            <w:pPr>
              <w:widowControl w:val="0"/>
              <w:rPr>
                <w:b/>
                <w:szCs w:val="24"/>
              </w:rPr>
            </w:pPr>
            <w:r w:rsidRPr="00EC1862">
              <w:rPr>
                <w:rStyle w:val="Pagrindinistekstas80"/>
                <w:rFonts w:ascii="Times New Roman" w:hAnsi="Times New Roman" w:cs="Times New Roman"/>
                <w:b/>
                <w:sz w:val="24"/>
                <w:szCs w:val="24"/>
              </w:rPr>
              <w:t>Pirkėjas</w:t>
            </w:r>
          </w:p>
        </w:tc>
      </w:tr>
      <w:tr w:rsidR="00C113F7" w:rsidRPr="00EC1862" w14:paraId="229DFC9F" w14:textId="77777777" w:rsidTr="001A4A69">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05E0918D"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133C80E1" w14:textId="77777777" w:rsidR="00C113F7" w:rsidRPr="00EC1862" w:rsidRDefault="00C113F7" w:rsidP="001A4A69">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328E320" w14:textId="77777777" w:rsidR="00C113F7" w:rsidRPr="00EC1862" w:rsidRDefault="00C113F7" w:rsidP="001A4A69">
            <w:pPr>
              <w:widowControl w:val="0"/>
            </w:pPr>
            <w:r w:rsidRPr="00EC1862">
              <w:rPr>
                <w:color w:val="FF0000"/>
              </w:rPr>
              <w:t>įrašyti</w:t>
            </w:r>
          </w:p>
        </w:tc>
      </w:tr>
      <w:tr w:rsidR="00C113F7" w:rsidRPr="00EC1862" w14:paraId="7237E106" w14:textId="77777777" w:rsidTr="001A4A6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21F129DE"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3BDFF5C7"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9E49BC0" w14:textId="77777777" w:rsidR="00C113F7" w:rsidRPr="00EC1862" w:rsidRDefault="00C113F7" w:rsidP="001A4A69">
            <w:pPr>
              <w:widowControl w:val="0"/>
            </w:pPr>
            <w:r w:rsidRPr="00EC1862">
              <w:rPr>
                <w:color w:val="FF0000"/>
              </w:rPr>
              <w:t>įrašyti</w:t>
            </w:r>
          </w:p>
        </w:tc>
      </w:tr>
      <w:tr w:rsidR="00C113F7" w:rsidRPr="00EC1862" w14:paraId="65EAFD13" w14:textId="77777777" w:rsidTr="001A4A6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4C09FEF"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4CC47E4C"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292E07B9" w14:textId="77777777" w:rsidR="00C113F7" w:rsidRPr="00EC1862" w:rsidRDefault="00C113F7" w:rsidP="001A4A69">
            <w:pPr>
              <w:widowControl w:val="0"/>
            </w:pPr>
            <w:r w:rsidRPr="00EC1862">
              <w:rPr>
                <w:color w:val="FF0000"/>
              </w:rPr>
              <w:t>įrašyti</w:t>
            </w:r>
          </w:p>
        </w:tc>
      </w:tr>
      <w:tr w:rsidR="00C113F7" w:rsidRPr="00EC1862" w14:paraId="716C9723" w14:textId="77777777" w:rsidTr="001A4A69">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02FBBCF0"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E8C0068"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2BF8589F" w14:textId="77777777" w:rsidR="00C113F7" w:rsidRPr="00EC1862" w:rsidRDefault="00C113F7" w:rsidP="001A4A69">
            <w:pPr>
              <w:widowControl w:val="0"/>
            </w:pPr>
            <w:r w:rsidRPr="00EC1862">
              <w:rPr>
                <w:color w:val="FF0000"/>
              </w:rPr>
              <w:t>įrašyti</w:t>
            </w:r>
          </w:p>
        </w:tc>
      </w:tr>
    </w:tbl>
    <w:p w14:paraId="6DEF0F93" w14:textId="77777777" w:rsidR="00C113F7" w:rsidRDefault="00C113F7" w:rsidP="00C113F7">
      <w:pPr>
        <w:pStyle w:val="Temosantrat30"/>
        <w:widowControl w:val="0"/>
        <w:shd w:val="clear" w:color="auto" w:fill="auto"/>
        <w:suppressAutoHyphens/>
        <w:spacing w:before="0" w:line="240" w:lineRule="auto"/>
        <w:jc w:val="center"/>
        <w:rPr>
          <w:b/>
          <w:sz w:val="24"/>
          <w:szCs w:val="24"/>
        </w:rPr>
      </w:pPr>
      <w:bookmarkStart w:id="17" w:name="bookmark11"/>
    </w:p>
    <w:p w14:paraId="07356FF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2815306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bookmarkEnd w:id="17"/>
    </w:p>
    <w:p w14:paraId="4FEF62F8"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2DB4A5BA"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1134"/>
        <w:jc w:val="both"/>
        <w:rPr>
          <w:sz w:val="24"/>
          <w:szCs w:val="24"/>
        </w:rPr>
      </w:pPr>
      <w:r>
        <w:rPr>
          <w:sz w:val="24"/>
          <w:szCs w:val="24"/>
        </w:rPr>
        <w:t>21</w:t>
      </w:r>
      <w:r w:rsidRPr="00EC1862">
        <w:rPr>
          <w:sz w:val="24"/>
          <w:szCs w:val="24"/>
        </w:rPr>
        <w:t>. Ši Sutartis sudaroma lietuvių kalba.</w:t>
      </w:r>
    </w:p>
    <w:p w14:paraId="06469E0D" w14:textId="77777777" w:rsidR="00C113F7" w:rsidRPr="00EC1862" w:rsidRDefault="00C113F7" w:rsidP="00C113F7">
      <w:pPr>
        <w:pStyle w:val="Pagrindinistekstas2"/>
        <w:widowControl w:val="0"/>
        <w:shd w:val="clear" w:color="auto" w:fill="auto"/>
        <w:tabs>
          <w:tab w:val="left" w:pos="471"/>
        </w:tabs>
        <w:suppressAutoHyphens/>
        <w:spacing w:before="0" w:after="0" w:line="240" w:lineRule="auto"/>
        <w:ind w:firstLine="1134"/>
        <w:jc w:val="both"/>
        <w:rPr>
          <w:sz w:val="24"/>
          <w:szCs w:val="24"/>
        </w:rPr>
      </w:pPr>
      <w:r>
        <w:rPr>
          <w:sz w:val="24"/>
          <w:szCs w:val="24"/>
        </w:rPr>
        <w:t>22</w:t>
      </w:r>
      <w:r w:rsidRPr="00EC1862">
        <w:rPr>
          <w:sz w:val="24"/>
          <w:szCs w:val="24"/>
        </w:rPr>
        <w:t xml:space="preserve">.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w:t>
      </w:r>
      <w:r>
        <w:rPr>
          <w:sz w:val="24"/>
          <w:szCs w:val="24"/>
        </w:rPr>
        <w:t>Tiekėj</w:t>
      </w:r>
      <w:r w:rsidRPr="00EC1862">
        <w:rPr>
          <w:sz w:val="24"/>
          <w:szCs w:val="24"/>
        </w:rPr>
        <w:t>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5E2A0527" w14:textId="77777777" w:rsidR="00C113F7" w:rsidRPr="00B912AF" w:rsidRDefault="00C113F7" w:rsidP="00C113F7">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0D149E5C" w14:textId="77777777" w:rsidR="00C113F7" w:rsidRPr="00EC1862" w:rsidRDefault="00C113F7" w:rsidP="00C113F7">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6B0BE63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18" w:name="bookmark12"/>
      <w:r w:rsidRPr="00EC1862">
        <w:rPr>
          <w:b/>
          <w:sz w:val="24"/>
          <w:szCs w:val="24"/>
        </w:rPr>
        <w:t>VIII SKYRIUS</w:t>
      </w:r>
    </w:p>
    <w:p w14:paraId="428ADD8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bookmarkEnd w:id="18"/>
    </w:p>
    <w:p w14:paraId="6461B4CC"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1361E2C2"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2D44EE7D" w14:textId="77777777" w:rsidR="00C113F7" w:rsidRPr="00EC1862" w:rsidRDefault="00C113F7" w:rsidP="00C113F7">
      <w:pPr>
        <w:pStyle w:val="Pagrindinistekstas2"/>
        <w:widowControl w:val="0"/>
        <w:numPr>
          <w:ilvl w:val="1"/>
          <w:numId w:val="7"/>
        </w:numPr>
        <w:shd w:val="clear" w:color="auto" w:fill="auto"/>
        <w:tabs>
          <w:tab w:val="left" w:pos="812"/>
        </w:tabs>
        <w:suppressAutoHyphens/>
        <w:spacing w:before="0" w:after="0" w:line="240" w:lineRule="auto"/>
        <w:ind w:firstLine="1134"/>
        <w:jc w:val="both"/>
        <w:rPr>
          <w:sz w:val="24"/>
          <w:szCs w:val="24"/>
        </w:rPr>
      </w:pPr>
      <w:r w:rsidRPr="00EC1862">
        <w:rPr>
          <w:sz w:val="24"/>
          <w:szCs w:val="24"/>
        </w:rPr>
        <w:t xml:space="preserve">priedas. </w:t>
      </w:r>
      <w:r w:rsidRPr="00F84B79">
        <w:rPr>
          <w:sz w:val="24"/>
          <w:szCs w:val="24"/>
        </w:rPr>
        <w:t>Techninė specifikacija</w:t>
      </w:r>
      <w:r w:rsidRPr="00EC1862">
        <w:rPr>
          <w:sz w:val="24"/>
          <w:szCs w:val="24"/>
        </w:rPr>
        <w:t xml:space="preserve"> ir perkančiosios organizacijos iki pasiūlymų pateikimo termino išsiųsti paaiškinimai</w:t>
      </w:r>
      <w:r w:rsidRPr="00EC1862">
        <w:rPr>
          <w:rStyle w:val="PagrindinistekstasKursyvas"/>
          <w:sz w:val="24"/>
          <w:szCs w:val="24"/>
        </w:rPr>
        <w:t xml:space="preserve"> (jei jų bus).</w:t>
      </w:r>
    </w:p>
    <w:p w14:paraId="487E0C39" w14:textId="77777777" w:rsidR="00C113F7" w:rsidRPr="00EC1862" w:rsidRDefault="00C113F7" w:rsidP="00C113F7">
      <w:pPr>
        <w:pStyle w:val="Pagrindinistekstas2"/>
        <w:widowControl w:val="0"/>
        <w:numPr>
          <w:ilvl w:val="1"/>
          <w:numId w:val="7"/>
        </w:numPr>
        <w:shd w:val="clear" w:color="auto" w:fill="auto"/>
        <w:tabs>
          <w:tab w:val="left" w:pos="783"/>
        </w:tabs>
        <w:suppressAutoHyphens/>
        <w:spacing w:before="0" w:after="0" w:line="240" w:lineRule="auto"/>
        <w:ind w:firstLine="1134"/>
        <w:jc w:val="both"/>
        <w:rPr>
          <w:sz w:val="24"/>
          <w:szCs w:val="24"/>
        </w:rPr>
      </w:pPr>
      <w:r w:rsidRPr="00EC1862">
        <w:rPr>
          <w:sz w:val="24"/>
          <w:szCs w:val="24"/>
        </w:rPr>
        <w:t xml:space="preserve">priedas. </w:t>
      </w:r>
      <w:r>
        <w:rPr>
          <w:sz w:val="24"/>
          <w:szCs w:val="24"/>
        </w:rPr>
        <w:t>Tiekėjo</w:t>
      </w:r>
      <w:r w:rsidRPr="00EC1862">
        <w:rPr>
          <w:sz w:val="24"/>
          <w:szCs w:val="24"/>
        </w:rPr>
        <w:t xml:space="preserve"> pasiūlymas, perkančiosios organizacijos prašymai paaiškinti pasiūlymą bei </w:t>
      </w:r>
      <w:r>
        <w:rPr>
          <w:sz w:val="24"/>
          <w:szCs w:val="24"/>
        </w:rPr>
        <w:t>Tiekėjo</w:t>
      </w:r>
      <w:r w:rsidRPr="00EC1862">
        <w:rPr>
          <w:sz w:val="24"/>
          <w:szCs w:val="24"/>
        </w:rPr>
        <w:t xml:space="preserve"> paaiškinimai, pateikti pirkimo procedūros metu </w:t>
      </w:r>
      <w:r w:rsidRPr="00EC1862">
        <w:rPr>
          <w:i/>
          <w:sz w:val="24"/>
          <w:szCs w:val="24"/>
        </w:rPr>
        <w:t>(jei jų bus)</w:t>
      </w:r>
      <w:r w:rsidRPr="00EC1862">
        <w:rPr>
          <w:sz w:val="24"/>
          <w:szCs w:val="24"/>
        </w:rPr>
        <w:t>.</w:t>
      </w:r>
    </w:p>
    <w:p w14:paraId="26A7C63E" w14:textId="77777777" w:rsidR="00C113F7" w:rsidRPr="00EC1862" w:rsidRDefault="00C113F7" w:rsidP="00C113F7">
      <w:pPr>
        <w:pStyle w:val="Pagrindinistekstas2"/>
        <w:widowControl w:val="0"/>
        <w:numPr>
          <w:ilvl w:val="1"/>
          <w:numId w:val="7"/>
        </w:numPr>
        <w:shd w:val="clear" w:color="auto" w:fill="auto"/>
        <w:tabs>
          <w:tab w:val="left" w:pos="774"/>
        </w:tabs>
        <w:suppressAutoHyphens/>
        <w:spacing w:before="0" w:after="0" w:line="240" w:lineRule="auto"/>
        <w:ind w:firstLine="1134"/>
        <w:jc w:val="both"/>
        <w:rPr>
          <w:sz w:val="24"/>
          <w:szCs w:val="24"/>
        </w:rPr>
      </w:pPr>
      <w:r w:rsidRPr="00EC1862">
        <w:rPr>
          <w:sz w:val="24"/>
          <w:szCs w:val="24"/>
        </w:rPr>
        <w:t xml:space="preserve">priedas. </w:t>
      </w:r>
      <w:r>
        <w:rPr>
          <w:sz w:val="24"/>
          <w:szCs w:val="24"/>
        </w:rPr>
        <w:t>Prekių</w:t>
      </w:r>
      <w:r w:rsidRPr="00EC1862">
        <w:rPr>
          <w:sz w:val="24"/>
          <w:szCs w:val="24"/>
        </w:rPr>
        <w:t xml:space="preserve"> priėmimo–perdavimo akto forma.</w:t>
      </w:r>
    </w:p>
    <w:p w14:paraId="0D6D02B5" w14:textId="77777777" w:rsidR="00C113F7" w:rsidRPr="00EC1862" w:rsidRDefault="00C113F7" w:rsidP="00C113F7">
      <w:pPr>
        <w:widowControl w:val="0"/>
        <w:numPr>
          <w:ilvl w:val="1"/>
          <w:numId w:val="7"/>
        </w:numPr>
        <w:tabs>
          <w:tab w:val="clear" w:pos="1293"/>
          <w:tab w:val="left" w:pos="788"/>
        </w:tabs>
        <w:ind w:firstLine="1134"/>
        <w:jc w:val="both"/>
        <w:textAlignment w:val="auto"/>
        <w:outlineLvl w:val="2"/>
        <w:rPr>
          <w:rStyle w:val="Temosantrat320"/>
          <w:rFonts w:ascii="Times New Roman" w:hAnsi="Times New Roman" w:cs="Times New Roman"/>
          <w:sz w:val="24"/>
          <w:szCs w:val="24"/>
        </w:rPr>
      </w:pPr>
      <w:bookmarkStart w:id="19" w:name="bookmark13"/>
      <w:r w:rsidRPr="00EC1862">
        <w:rPr>
          <w:rStyle w:val="Temosantrat320"/>
          <w:rFonts w:ascii="Times New Roman" w:hAnsi="Times New Roman" w:cs="Times New Roman"/>
          <w:sz w:val="24"/>
          <w:szCs w:val="24"/>
        </w:rPr>
        <w:t>priedas. Trišalės atsiskaitymo sutarties forma.</w:t>
      </w:r>
      <w:bookmarkEnd w:id="19"/>
    </w:p>
    <w:p w14:paraId="2A0D867D" w14:textId="77777777" w:rsidR="00C113F7" w:rsidRPr="00EC1862" w:rsidRDefault="00C113F7" w:rsidP="00C113F7">
      <w:pPr>
        <w:widowControl w:val="0"/>
        <w:numPr>
          <w:ilvl w:val="1"/>
          <w:numId w:val="7"/>
        </w:numPr>
        <w:tabs>
          <w:tab w:val="clear" w:pos="1293"/>
          <w:tab w:val="left" w:pos="788"/>
        </w:tabs>
        <w:ind w:firstLine="1134"/>
        <w:jc w:val="both"/>
        <w:textAlignment w:val="auto"/>
        <w:outlineLvl w:val="2"/>
        <w:rPr>
          <w:szCs w:val="24"/>
          <w:highlight w:val="lightGray"/>
        </w:rPr>
      </w:pPr>
      <w:r w:rsidRPr="00EC1862">
        <w:rPr>
          <w:rStyle w:val="Temosantrat320"/>
          <w:rFonts w:ascii="Times New Roman" w:hAnsi="Times New Roman" w:cs="Times New Roman"/>
          <w:sz w:val="24"/>
          <w:szCs w:val="24"/>
          <w:highlight w:val="lightGray"/>
        </w:rPr>
        <w:t>priedas. Papildyti pagal poreikį.</w:t>
      </w:r>
    </w:p>
    <w:p w14:paraId="63ED2DBE"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t>Laikoma, kad Sutartį sudarantys dokumentai vienas kitą paaiškina. Kiekvienas paskesn</w:t>
      </w:r>
      <w:r>
        <w:rPr>
          <w:sz w:val="24"/>
          <w:szCs w:val="24"/>
        </w:rPr>
        <w:t>ė</w:t>
      </w:r>
      <w:r w:rsidRPr="00EC1862">
        <w:rPr>
          <w:sz w:val="24"/>
          <w:szCs w:val="24"/>
        </w:rPr>
        <w:t>s eilės dokumentas turi žemesnę juridinę galią nei prieš jį nurodytas dokumentas. Neaiškumo ar prieštaravimo atveju jais vadovaujamasi šiame skyriuje nurodyta eilės tvarka.</w:t>
      </w:r>
    </w:p>
    <w:p w14:paraId="1D00C50A" w14:textId="77777777" w:rsidR="00C113F7" w:rsidRPr="00EC1862" w:rsidRDefault="00C113F7" w:rsidP="00C113F7">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4193E38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20" w:name="bookmark14"/>
      <w:r w:rsidRPr="00EC1862">
        <w:rPr>
          <w:b/>
          <w:sz w:val="24"/>
          <w:szCs w:val="24"/>
        </w:rPr>
        <w:t>IX SKYRIUS</w:t>
      </w:r>
    </w:p>
    <w:p w14:paraId="618BA1A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bookmarkEnd w:id="20"/>
    </w:p>
    <w:p w14:paraId="44C5830C"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6841351B" w14:textId="77777777" w:rsidR="00C113F7" w:rsidRPr="00EC1862"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25</w:t>
      </w:r>
      <w:r w:rsidRPr="00EC1862">
        <w:rPr>
          <w:sz w:val="24"/>
          <w:szCs w:val="24"/>
        </w:rPr>
        <w:t xml:space="preserve">.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w:t>
      </w:r>
      <w:r w:rsidR="00BB1E5B">
        <w:rPr>
          <w:color w:val="FF0000"/>
          <w:sz w:val="24"/>
          <w:szCs w:val="24"/>
        </w:rPr>
        <w:t>ą</w:t>
      </w:r>
      <w:r w:rsidRPr="00EC1862">
        <w:rPr>
          <w:color w:val="FF0000"/>
          <w:sz w:val="24"/>
          <w:szCs w:val="24"/>
        </w:rPr>
        <w:t xml:space="preserve"> pavard</w:t>
      </w:r>
      <w:r w:rsidR="00BB1E5B">
        <w:rPr>
          <w:color w:val="FF0000"/>
          <w:sz w:val="24"/>
          <w:szCs w:val="24"/>
        </w:rPr>
        <w:t>ę</w:t>
      </w:r>
      <w:r w:rsidRPr="00EC1862">
        <w:rPr>
          <w:color w:val="FF0000"/>
          <w:sz w:val="24"/>
          <w:szCs w:val="24"/>
        </w:rPr>
        <w:t>, pareig</w:t>
      </w:r>
      <w:r w:rsidR="00BB1E5B">
        <w:rPr>
          <w:color w:val="FF0000"/>
          <w:sz w:val="24"/>
          <w:szCs w:val="24"/>
        </w:rPr>
        <w:t>a</w:t>
      </w:r>
      <w:r w:rsidRPr="00EC1862">
        <w:rPr>
          <w:color w:val="FF0000"/>
          <w:sz w:val="24"/>
          <w:szCs w:val="24"/>
        </w:rPr>
        <w:t>s, kontaktini</w:t>
      </w:r>
      <w:r w:rsidR="00BB1E5B">
        <w:rPr>
          <w:color w:val="FF0000"/>
          <w:sz w:val="24"/>
          <w:szCs w:val="24"/>
        </w:rPr>
        <w:t>us</w:t>
      </w:r>
      <w:r w:rsidRPr="00EC1862">
        <w:rPr>
          <w:color w:val="FF0000"/>
          <w:sz w:val="24"/>
          <w:szCs w:val="24"/>
        </w:rPr>
        <w:t xml:space="preserve"> duomen</w:t>
      </w:r>
      <w:r w:rsidR="00BB1E5B">
        <w:rPr>
          <w:color w:val="FF0000"/>
          <w:sz w:val="24"/>
          <w:szCs w:val="24"/>
        </w:rPr>
        <w:t>i</w:t>
      </w:r>
      <w:r w:rsidRPr="00EC1862">
        <w:rPr>
          <w:color w:val="FF0000"/>
          <w:sz w:val="24"/>
          <w:szCs w:val="24"/>
        </w:rPr>
        <w:t>s ir kt</w:t>
      </w:r>
      <w:r w:rsidRPr="00EC1862">
        <w:rPr>
          <w:sz w:val="24"/>
          <w:szCs w:val="24"/>
        </w:rPr>
        <w:t>.</w:t>
      </w:r>
    </w:p>
    <w:p w14:paraId="289F2D2B"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t>Šalys patvirtina, kad Sutartį perskaitė, suprato jos turinį ir pasekmes, priėmė ją kaip atitinkančią jų tikslus ir pasirašė toliau nurodyta data.</w:t>
      </w:r>
    </w:p>
    <w:p w14:paraId="7D9494B9"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C113F7" w:rsidRPr="00EC1862" w14:paraId="4B38D753" w14:textId="77777777" w:rsidTr="001A4A69">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481A6FB3" w14:textId="77777777" w:rsidR="00C113F7" w:rsidRPr="00EC1862" w:rsidRDefault="00C113F7" w:rsidP="001A4A69">
            <w:pPr>
              <w:widowControl w:val="0"/>
              <w:rPr>
                <w:b/>
                <w:szCs w:val="24"/>
              </w:rPr>
            </w:pPr>
            <w:r>
              <w:rPr>
                <w:rStyle w:val="Pagrindinistekstas90"/>
                <w:rFonts w:ascii="Times New Roman" w:hAnsi="Times New Roman" w:cs="Times New Roman"/>
                <w:b/>
                <w:sz w:val="24"/>
                <w:szCs w:val="24"/>
              </w:rPr>
              <w:t>Tiekėjas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393BEE7C" w14:textId="77777777" w:rsidR="00C113F7" w:rsidRPr="00EC1862" w:rsidRDefault="00C113F7" w:rsidP="001A4A69">
            <w:pPr>
              <w:widowControl w:val="0"/>
              <w:rPr>
                <w:b/>
                <w:szCs w:val="24"/>
              </w:rPr>
            </w:pPr>
            <w:r w:rsidRPr="00EC1862">
              <w:rPr>
                <w:rStyle w:val="Pagrindinistekstas90"/>
                <w:rFonts w:ascii="Times New Roman" w:hAnsi="Times New Roman" w:cs="Times New Roman"/>
                <w:b/>
                <w:sz w:val="24"/>
                <w:szCs w:val="24"/>
              </w:rPr>
              <w:t>Pirkėjas</w:t>
            </w:r>
          </w:p>
        </w:tc>
      </w:tr>
      <w:tr w:rsidR="00C113F7" w:rsidRPr="00EC1862" w14:paraId="4E1B4117" w14:textId="77777777" w:rsidTr="001A4A69">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5EA9618B"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230FFBE5"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373F5755"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14063B3D" w14:textId="77777777" w:rsidR="00C113F7" w:rsidRPr="00EC1862" w:rsidRDefault="00C113F7" w:rsidP="001A4A69">
            <w:pPr>
              <w:widowControl w:val="0"/>
            </w:pPr>
            <w:r w:rsidRPr="00EC1862">
              <w:rPr>
                <w:color w:val="FF0000"/>
              </w:rPr>
              <w:t>įrašyti</w:t>
            </w:r>
          </w:p>
        </w:tc>
      </w:tr>
      <w:tr w:rsidR="00C113F7" w:rsidRPr="00EC1862" w14:paraId="2CB6B6D5" w14:textId="77777777" w:rsidTr="001A4A69">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069CF676"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4EA7BDF2"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142EC5C8"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61664D77" w14:textId="77777777" w:rsidR="00C113F7" w:rsidRPr="00EC1862" w:rsidRDefault="00C113F7" w:rsidP="001A4A69">
            <w:pPr>
              <w:widowControl w:val="0"/>
            </w:pPr>
            <w:r w:rsidRPr="00EC1862">
              <w:rPr>
                <w:color w:val="FF0000"/>
              </w:rPr>
              <w:t>įrašyti</w:t>
            </w:r>
          </w:p>
        </w:tc>
      </w:tr>
      <w:tr w:rsidR="00C113F7" w:rsidRPr="00EC1862" w14:paraId="475D1605" w14:textId="77777777" w:rsidTr="001A4A69">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7890D2BB"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66F14977"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519C4C0C"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741E3ED3" w14:textId="77777777" w:rsidR="00C113F7" w:rsidRPr="00EC1862" w:rsidRDefault="00C113F7" w:rsidP="001A4A69">
            <w:pPr>
              <w:widowControl w:val="0"/>
            </w:pPr>
            <w:r w:rsidRPr="00EC1862">
              <w:rPr>
                <w:color w:val="FF0000"/>
              </w:rPr>
              <w:t>įrašyti</w:t>
            </w:r>
          </w:p>
        </w:tc>
      </w:tr>
      <w:tr w:rsidR="00C113F7" w:rsidRPr="00EC1862" w14:paraId="050AFFA6" w14:textId="77777777" w:rsidTr="001A4A69">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592290E9"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1E1E2558"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058B6DA0"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50F93FA2" w14:textId="77777777" w:rsidR="00C113F7" w:rsidRPr="00EC1862" w:rsidRDefault="00C113F7" w:rsidP="001A4A69">
            <w:pPr>
              <w:widowControl w:val="0"/>
            </w:pPr>
            <w:r w:rsidRPr="00EC1862">
              <w:rPr>
                <w:color w:val="FF0000"/>
              </w:rPr>
              <w:t>įrašyti</w:t>
            </w:r>
          </w:p>
        </w:tc>
      </w:tr>
    </w:tbl>
    <w:p w14:paraId="11FE35F6" w14:textId="77777777" w:rsidR="00C113F7" w:rsidRPr="00EC1862" w:rsidRDefault="00C113F7" w:rsidP="00C113F7">
      <w:pPr>
        <w:widowControl w:val="0"/>
        <w:sectPr w:rsidR="00C113F7" w:rsidRPr="00EC1862" w:rsidSect="00EC1862">
          <w:type w:val="continuous"/>
          <w:pgSz w:w="11905" w:h="16837"/>
          <w:pgMar w:top="738" w:right="463" w:bottom="824" w:left="1626" w:header="340" w:footer="3" w:gutter="0"/>
          <w:cols w:space="720"/>
          <w:noEndnote/>
          <w:docGrid w:linePitch="360"/>
        </w:sectPr>
      </w:pPr>
    </w:p>
    <w:p w14:paraId="6068C9C0" w14:textId="77777777" w:rsidR="00BB1E5B" w:rsidRDefault="00BB1E5B" w:rsidP="00C113F7">
      <w:pPr>
        <w:pStyle w:val="Pagrindinistekstas100"/>
        <w:widowControl w:val="0"/>
        <w:shd w:val="clear" w:color="auto" w:fill="auto"/>
        <w:suppressAutoHyphens/>
        <w:spacing w:after="0" w:line="240" w:lineRule="auto"/>
        <w:jc w:val="center"/>
        <w:rPr>
          <w:b/>
          <w:sz w:val="24"/>
          <w:szCs w:val="24"/>
        </w:rPr>
      </w:pPr>
      <w:bookmarkStart w:id="21" w:name="bookmark15"/>
    </w:p>
    <w:p w14:paraId="2F10AB1C" w14:textId="77777777" w:rsidR="00C113F7" w:rsidRPr="002D437A" w:rsidRDefault="00C113F7" w:rsidP="00C113F7">
      <w:pPr>
        <w:pStyle w:val="Pagrindinistekstas100"/>
        <w:widowControl w:val="0"/>
        <w:shd w:val="clear" w:color="auto" w:fill="auto"/>
        <w:suppressAutoHyphens/>
        <w:spacing w:after="0" w:line="240" w:lineRule="auto"/>
        <w:jc w:val="center"/>
        <w:rPr>
          <w:b/>
          <w:sz w:val="24"/>
          <w:szCs w:val="24"/>
        </w:rPr>
      </w:pPr>
      <w:r w:rsidRPr="002D437A">
        <w:rPr>
          <w:b/>
          <w:sz w:val="24"/>
          <w:szCs w:val="24"/>
        </w:rPr>
        <w:t>BENDROSIOS SĄLYGOS</w:t>
      </w:r>
      <w:bookmarkEnd w:id="21"/>
    </w:p>
    <w:p w14:paraId="2D811B47" w14:textId="77777777" w:rsidR="00C113F7" w:rsidRPr="002D437A" w:rsidRDefault="00C113F7" w:rsidP="00C113F7">
      <w:pPr>
        <w:pStyle w:val="Temosantrat30"/>
        <w:widowControl w:val="0"/>
        <w:shd w:val="clear" w:color="auto" w:fill="auto"/>
        <w:suppressAutoHyphens/>
        <w:spacing w:before="0" w:line="240" w:lineRule="auto"/>
        <w:jc w:val="center"/>
        <w:rPr>
          <w:b/>
          <w:sz w:val="24"/>
          <w:szCs w:val="24"/>
        </w:rPr>
      </w:pPr>
      <w:bookmarkStart w:id="22" w:name="bookmark16"/>
    </w:p>
    <w:p w14:paraId="4D003EEB" w14:textId="77777777" w:rsidR="00C113F7" w:rsidRPr="002D437A" w:rsidRDefault="00C113F7" w:rsidP="00C113F7">
      <w:pPr>
        <w:pStyle w:val="Temosantrat30"/>
        <w:widowControl w:val="0"/>
        <w:shd w:val="clear" w:color="auto" w:fill="auto"/>
        <w:suppressAutoHyphens/>
        <w:spacing w:before="0" w:line="240" w:lineRule="auto"/>
        <w:jc w:val="center"/>
        <w:rPr>
          <w:b/>
          <w:sz w:val="24"/>
          <w:szCs w:val="24"/>
        </w:rPr>
      </w:pPr>
      <w:r w:rsidRPr="002D437A">
        <w:rPr>
          <w:b/>
          <w:sz w:val="24"/>
          <w:szCs w:val="24"/>
        </w:rPr>
        <w:t>I SKYRIUS</w:t>
      </w:r>
    </w:p>
    <w:p w14:paraId="1D7AAC3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2D437A">
        <w:rPr>
          <w:b/>
          <w:sz w:val="24"/>
          <w:szCs w:val="24"/>
        </w:rPr>
        <w:t>SUTARTIES AIŠKINIMAS</w:t>
      </w:r>
      <w:bookmarkEnd w:id="22"/>
    </w:p>
    <w:p w14:paraId="062CA015"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7905F5A8" w14:textId="77777777" w:rsidR="00C113F7" w:rsidRPr="00EC1862" w:rsidRDefault="00C113F7" w:rsidP="00C113F7">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74AE186D" w14:textId="77777777" w:rsidR="00C113F7" w:rsidRPr="00EC1862" w:rsidRDefault="00C113F7" w:rsidP="00C113F7">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55EC0B1A" w14:textId="77777777" w:rsidR="00C113F7" w:rsidRPr="00EC1862" w:rsidRDefault="00C113F7" w:rsidP="00C113F7">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5B72C7E0" w14:textId="77777777" w:rsidR="00C113F7" w:rsidRPr="00EC1862" w:rsidRDefault="00C113F7" w:rsidP="00C113F7">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5D6AB7A3"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bookmarkStart w:id="23" w:name="bookmark17"/>
    </w:p>
    <w:p w14:paraId="6213CB3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2C6714F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bookmarkEnd w:id="23"/>
    </w:p>
    <w:p w14:paraId="099CB688"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5C132E9C"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Sutarčiai ir visoms iš Sutarties atsirandančioms teisėms ir pareigoms taikomi Lietuvos Respublikos įstatymai, įstatymų įgyvendinamieji teisės aktai.</w:t>
      </w:r>
    </w:p>
    <w:p w14:paraId="66F00125"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2068C68E"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6E95EE74"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bookmarkStart w:id="24" w:name="bookmark18"/>
    </w:p>
    <w:p w14:paraId="08E9D32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0D5722B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bookmarkEnd w:id="24"/>
    </w:p>
    <w:p w14:paraId="62DB9740"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D466B1D"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3187EA7D"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w:t>
      </w:r>
      <w:r>
        <w:rPr>
          <w:sz w:val="24"/>
          <w:szCs w:val="24"/>
        </w:rPr>
        <w:t>š</w:t>
      </w:r>
      <w:r w:rsidRPr="00EC1862">
        <w:rPr>
          <w:sz w:val="24"/>
          <w:szCs w:val="24"/>
        </w:rPr>
        <w:t>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463B84AB" w14:textId="77777777" w:rsidR="00C113F7" w:rsidRPr="00EC1862" w:rsidRDefault="00C113F7" w:rsidP="00C113F7">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745D63FE" w14:textId="77777777" w:rsidR="00C113F7" w:rsidRPr="00EC1862" w:rsidRDefault="00C113F7" w:rsidP="00C113F7">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3DD1F93D" w14:textId="77777777" w:rsidR="00C113F7" w:rsidRPr="00EC1862" w:rsidRDefault="00C113F7" w:rsidP="00C113F7">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3B537DA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25" w:name="bookmark19"/>
      <w:r w:rsidRPr="00EC1862">
        <w:rPr>
          <w:b/>
          <w:sz w:val="24"/>
          <w:szCs w:val="24"/>
        </w:rPr>
        <w:t>IV SKYRIUS</w:t>
      </w:r>
    </w:p>
    <w:p w14:paraId="0D07C65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bookmarkEnd w:id="25"/>
    </w:p>
    <w:p w14:paraId="7E4F9458"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4DFAF764"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 xml:space="preserve">Pirkėjas bendradarbiauja su </w:t>
      </w:r>
      <w:r>
        <w:rPr>
          <w:sz w:val="24"/>
          <w:szCs w:val="24"/>
        </w:rPr>
        <w:t>Tiekėju</w:t>
      </w:r>
      <w:r w:rsidRPr="00EC1862">
        <w:rPr>
          <w:sz w:val="24"/>
          <w:szCs w:val="24"/>
        </w:rPr>
        <w:t xml:space="preserve"> ir suteikia jam informaciją, reikalingą tinkamam Sutarties įvykdymui.</w:t>
      </w:r>
    </w:p>
    <w:p w14:paraId="2FF1A83F" w14:textId="77777777" w:rsidR="00C113F7" w:rsidRPr="00EC1862" w:rsidRDefault="00C113F7" w:rsidP="00C113F7">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Pr>
          <w:sz w:val="24"/>
          <w:szCs w:val="24"/>
        </w:rPr>
        <w:t>13</w:t>
      </w:r>
      <w:r w:rsidRPr="00EC1862">
        <w:rPr>
          <w:sz w:val="24"/>
          <w:szCs w:val="24"/>
        </w:rPr>
        <w:t>.</w:t>
      </w:r>
      <w:r w:rsidRPr="00EC1862">
        <w:rPr>
          <w:sz w:val="24"/>
          <w:szCs w:val="24"/>
        </w:rPr>
        <w:tab/>
        <w:t xml:space="preserve">Jei reikia, per 5 darbo dienas nuo Sutarties sudarymo Pirkėjas </w:t>
      </w:r>
      <w:r>
        <w:rPr>
          <w:sz w:val="24"/>
          <w:szCs w:val="24"/>
        </w:rPr>
        <w:t>Tiekėjui</w:t>
      </w:r>
      <w:r w:rsidRPr="00EC1862">
        <w:rPr>
          <w:sz w:val="24"/>
          <w:szCs w:val="24"/>
        </w:rPr>
        <w:t xml:space="preserve"> nemokamai pateikia brėžinių, reikalingų Sutarčiai vykdyti, kopijas, taip pat specifikacijų ir kitų Sutarčiai vykdyti reikalingų dokumentų kopijas.</w:t>
      </w:r>
    </w:p>
    <w:p w14:paraId="64D04875" w14:textId="77777777" w:rsidR="00C113F7" w:rsidRPr="00EC1862" w:rsidRDefault="00C113F7" w:rsidP="00C113F7">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Pirkėjas turi teisę duoti nurodymus ir pateikti papildomus dokumentus ar instrukcijas, jei tai būtina tinkamam Sutarties įvykdymui.</w:t>
      </w:r>
    </w:p>
    <w:p w14:paraId="2578ACF6" w14:textId="77777777" w:rsidR="00C113F7" w:rsidRPr="00EC1862" w:rsidRDefault="00C113F7" w:rsidP="00C113F7">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Pirkėjas turi teisę bet kuriuo metu tikrinti </w:t>
      </w:r>
      <w:r>
        <w:rPr>
          <w:sz w:val="24"/>
          <w:szCs w:val="24"/>
        </w:rPr>
        <w:t>prekių tiekimo</w:t>
      </w:r>
      <w:r w:rsidRPr="00EC1862">
        <w:rPr>
          <w:sz w:val="24"/>
          <w:szCs w:val="24"/>
        </w:rPr>
        <w:t xml:space="preserve"> eigą ir kokybę, o pastebėjęs nukrypimų nuo Sutarties sąlygų, bloginančių </w:t>
      </w:r>
      <w:r>
        <w:rPr>
          <w:sz w:val="24"/>
          <w:szCs w:val="24"/>
        </w:rPr>
        <w:t>prekių</w:t>
      </w:r>
      <w:r w:rsidRPr="00EC1862">
        <w:rPr>
          <w:sz w:val="24"/>
          <w:szCs w:val="24"/>
        </w:rPr>
        <w:t xml:space="preserve"> kokybę, ar kitų trūkumų, nedelsdamas apie tai pranešti </w:t>
      </w:r>
      <w:r>
        <w:rPr>
          <w:sz w:val="24"/>
          <w:szCs w:val="24"/>
        </w:rPr>
        <w:t>Tiekėjui</w:t>
      </w:r>
      <w:r w:rsidRPr="00EC1862">
        <w:rPr>
          <w:sz w:val="24"/>
          <w:szCs w:val="24"/>
        </w:rPr>
        <w:t xml:space="preserve"> ir reikalauti ištaisyti pažeidimus. Jeigu </w:t>
      </w:r>
      <w:r>
        <w:rPr>
          <w:sz w:val="24"/>
          <w:szCs w:val="24"/>
        </w:rPr>
        <w:t>prekių tiekimo</w:t>
      </w:r>
      <w:r w:rsidRPr="00EC1862">
        <w:rPr>
          <w:sz w:val="24"/>
          <w:szCs w:val="24"/>
        </w:rPr>
        <w:t xml:space="preserve"> metu paaiškėja, kad </w:t>
      </w:r>
      <w:r>
        <w:rPr>
          <w:sz w:val="24"/>
          <w:szCs w:val="24"/>
        </w:rPr>
        <w:t>prekės nėra tiekiamos tinkamai</w:t>
      </w:r>
      <w:r w:rsidRPr="00EC1862">
        <w:rPr>
          <w:sz w:val="24"/>
          <w:szCs w:val="24"/>
        </w:rPr>
        <w:t xml:space="preserve">, Pirkėjas turi teisę nustatyti </w:t>
      </w:r>
      <w:r>
        <w:rPr>
          <w:sz w:val="24"/>
          <w:szCs w:val="24"/>
        </w:rPr>
        <w:t>Tiekėjui</w:t>
      </w:r>
      <w:r w:rsidRPr="00EC1862">
        <w:rPr>
          <w:sz w:val="24"/>
          <w:szCs w:val="24"/>
        </w:rPr>
        <w:t xml:space="preserve"> protingą terminą trūkumams pašalinti, o jeigu </w:t>
      </w:r>
      <w:r>
        <w:rPr>
          <w:sz w:val="24"/>
          <w:szCs w:val="24"/>
        </w:rPr>
        <w:t>Tiekėjas</w:t>
      </w:r>
      <w:r w:rsidRPr="00EC1862">
        <w:rPr>
          <w:sz w:val="24"/>
          <w:szCs w:val="24"/>
        </w:rPr>
        <w:t xml:space="preserve"> per nustatytą terminą šio reikalavimo neįvykdo – nutraukti Sutartį ir reikalauti atlyginti nuostolius.</w:t>
      </w:r>
    </w:p>
    <w:p w14:paraId="219027E5" w14:textId="77777777" w:rsidR="00C113F7" w:rsidRPr="00EC1862" w:rsidRDefault="00C113F7" w:rsidP="00C113F7">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Pr>
          <w:sz w:val="24"/>
          <w:szCs w:val="24"/>
        </w:rPr>
        <w:t>16</w:t>
      </w:r>
      <w:r w:rsidRPr="00EC1862">
        <w:rPr>
          <w:sz w:val="24"/>
          <w:szCs w:val="24"/>
        </w:rPr>
        <w:t>.</w:t>
      </w:r>
      <w:r w:rsidRPr="00EC1862">
        <w:rPr>
          <w:sz w:val="24"/>
          <w:szCs w:val="24"/>
        </w:rPr>
        <w:tab/>
        <w:t xml:space="preserve">Pirkėjas privalo Sutartyje nustatytomis sąlygomis laiku apmokėti </w:t>
      </w:r>
      <w:r>
        <w:rPr>
          <w:sz w:val="24"/>
          <w:szCs w:val="24"/>
        </w:rPr>
        <w:t>Tiekėjo</w:t>
      </w:r>
      <w:r w:rsidRPr="00EC1862">
        <w:rPr>
          <w:sz w:val="24"/>
          <w:szCs w:val="24"/>
        </w:rPr>
        <w:t xml:space="preserve"> pateiktas ir patvirtintas sąskaitas.</w:t>
      </w:r>
    </w:p>
    <w:p w14:paraId="32573D75"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Pirkėjas gali turėti ir kitų teisių ir pareigų, jei jos numatytos Sutartyje ir jos prieduose.</w:t>
      </w:r>
    </w:p>
    <w:p w14:paraId="57DD6CFF"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bookmarkStart w:id="26" w:name="bookmark20"/>
    </w:p>
    <w:p w14:paraId="64AB550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 SKYRIUS</w:t>
      </w:r>
    </w:p>
    <w:p w14:paraId="1BE9674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TIEKĖJO</w:t>
      </w:r>
      <w:r w:rsidRPr="00EC1862">
        <w:rPr>
          <w:b/>
          <w:sz w:val="24"/>
          <w:szCs w:val="24"/>
        </w:rPr>
        <w:t xml:space="preserve"> TEISĖS IR PAREIGOS</w:t>
      </w:r>
      <w:bookmarkEnd w:id="26"/>
    </w:p>
    <w:p w14:paraId="642AD232"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59CEC119" w14:textId="77777777" w:rsidR="00C113F7" w:rsidRPr="00EC1862" w:rsidRDefault="00C113F7" w:rsidP="00C113F7">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r>
      <w:r>
        <w:rPr>
          <w:sz w:val="24"/>
          <w:szCs w:val="24"/>
        </w:rPr>
        <w:t>Tiekėjas</w:t>
      </w:r>
      <w:r w:rsidRPr="00EC1862">
        <w:rPr>
          <w:sz w:val="24"/>
          <w:szCs w:val="24"/>
        </w:rPr>
        <w:t xml:space="preserve"> visą Sutarties vykdymo laikotarpį turi užtikrinti pirkimo, kurį įvykdžius buvo sudaryta ši Sutartis, dokumentuose nustatytų jo pašalinimo pagrindų nebuvimą.</w:t>
      </w:r>
    </w:p>
    <w:p w14:paraId="6BD2BC5D" w14:textId="77777777" w:rsidR="00C113F7" w:rsidRPr="00EC1862" w:rsidRDefault="00C113F7" w:rsidP="00C113F7">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r>
      <w:r>
        <w:rPr>
          <w:sz w:val="24"/>
          <w:szCs w:val="24"/>
        </w:rPr>
        <w:t>Tiekėjas</w:t>
      </w:r>
      <w:r w:rsidRPr="00EC1862">
        <w:rPr>
          <w:sz w:val="24"/>
          <w:szCs w:val="24"/>
        </w:rPr>
        <w:t xml:space="preserve"> patvirtina, kad yra gavęs visą būtiną informaciją, kurią </w:t>
      </w:r>
      <w:r>
        <w:rPr>
          <w:sz w:val="24"/>
          <w:szCs w:val="24"/>
        </w:rPr>
        <w:t>Tiekėjas</w:t>
      </w:r>
      <w:r w:rsidRPr="00EC1862">
        <w:rPr>
          <w:sz w:val="24"/>
          <w:szCs w:val="24"/>
        </w:rPr>
        <w:t xml:space="preserve">, panaudodamas visas savo žinias ir rūpestingumą, galėjo gauti iki Sutarties pasirašymo, ir kuri gali turėti įtakos Sutarties kainai arba </w:t>
      </w:r>
      <w:r>
        <w:rPr>
          <w:sz w:val="24"/>
          <w:szCs w:val="24"/>
        </w:rPr>
        <w:t>prekių tiekimui</w:t>
      </w:r>
      <w:r w:rsidRPr="00EC1862">
        <w:rPr>
          <w:sz w:val="24"/>
          <w:szCs w:val="24"/>
        </w:rPr>
        <w:t>.</w:t>
      </w:r>
    </w:p>
    <w:p w14:paraId="0E91254A"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20</w:t>
      </w:r>
      <w:r w:rsidRPr="00EC1862">
        <w:rPr>
          <w:sz w:val="24"/>
          <w:szCs w:val="24"/>
        </w:rPr>
        <w:t>.</w:t>
      </w:r>
      <w:r w:rsidRPr="00EC1862">
        <w:rPr>
          <w:sz w:val="24"/>
          <w:szCs w:val="24"/>
        </w:rPr>
        <w:tab/>
        <w:t xml:space="preserve">Turi būti laikoma, kad Sutartyje nurodyta kaina apima visus </w:t>
      </w:r>
      <w:r>
        <w:rPr>
          <w:sz w:val="24"/>
          <w:szCs w:val="24"/>
        </w:rPr>
        <w:t>Tiekėjo</w:t>
      </w:r>
      <w:r w:rsidRPr="00EC1862">
        <w:rPr>
          <w:sz w:val="24"/>
          <w:szCs w:val="24"/>
        </w:rPr>
        <w:t xml:space="preserve"> sutartinius įsipareigojimus ir visa, kas būtina tinkamai vykdyti ir užbaigti </w:t>
      </w:r>
      <w:r>
        <w:rPr>
          <w:sz w:val="24"/>
          <w:szCs w:val="24"/>
        </w:rPr>
        <w:t>prekių tiekimą</w:t>
      </w:r>
      <w:r w:rsidRPr="00EC1862">
        <w:rPr>
          <w:sz w:val="24"/>
          <w:szCs w:val="24"/>
        </w:rPr>
        <w:t xml:space="preserve">. </w:t>
      </w:r>
    </w:p>
    <w:p w14:paraId="715031C4"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21</w:t>
      </w:r>
      <w:r w:rsidRPr="00EC1862">
        <w:rPr>
          <w:sz w:val="24"/>
          <w:szCs w:val="24"/>
        </w:rPr>
        <w:t>.</w:t>
      </w:r>
      <w:r w:rsidRPr="00EC1862">
        <w:rPr>
          <w:sz w:val="24"/>
          <w:szCs w:val="24"/>
        </w:rPr>
        <w:tab/>
      </w:r>
      <w:r>
        <w:rPr>
          <w:sz w:val="24"/>
          <w:szCs w:val="24"/>
        </w:rPr>
        <w:t>Tiekėjas</w:t>
      </w:r>
      <w:r w:rsidRPr="00EC1862">
        <w:rPr>
          <w:sz w:val="24"/>
          <w:szCs w:val="24"/>
        </w:rPr>
        <w:t xml:space="preserve"> įsipareigoja tinkamai vykdyti Sutartį, nustatytu terminu vykdyti sutartinius įsipareigojimus pagal Sutarties, pasiūlymo, techninės </w:t>
      </w:r>
      <w:r>
        <w:rPr>
          <w:sz w:val="24"/>
          <w:szCs w:val="24"/>
        </w:rPr>
        <w:t>specifikacijos</w:t>
      </w:r>
      <w:r w:rsidRPr="00EC1862">
        <w:rPr>
          <w:sz w:val="24"/>
          <w:szCs w:val="24"/>
        </w:rPr>
        <w:t xml:space="preserve"> sąlygas ir Pirkėjo pateiktus užsakymus</w:t>
      </w:r>
      <w:r>
        <w:rPr>
          <w:sz w:val="24"/>
          <w:szCs w:val="24"/>
        </w:rPr>
        <w:t xml:space="preserve"> (jei taikoma)</w:t>
      </w:r>
      <w:r w:rsidRPr="00EC1862">
        <w:rPr>
          <w:sz w:val="24"/>
          <w:szCs w:val="24"/>
        </w:rPr>
        <w:t xml:space="preserve"> už ne didesnę nei šioje Sutartyje nurodytą kainą, vykdyti kitus Sutartyje nustatytus įsipareigojimus, savo rizika bei pajėgumais kaip įmanoma rūpestingai bei efektyviai,</w:t>
      </w:r>
      <w:r>
        <w:rPr>
          <w:sz w:val="24"/>
          <w:szCs w:val="24"/>
        </w:rPr>
        <w:t xml:space="preserve"> įskaitant, bet neapsiribojant </w:t>
      </w:r>
      <w:r w:rsidRPr="00EC1862">
        <w:rPr>
          <w:sz w:val="24"/>
          <w:szCs w:val="24"/>
        </w:rPr>
        <w:t>pagal geriausius visuotinai pripažįstamus profesinius, techninius standartus ir praktiką, panaudodamas visus reikiamus įgūdžius, žinias.</w:t>
      </w:r>
    </w:p>
    <w:p w14:paraId="2C921AA6"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22</w:t>
      </w:r>
      <w:r w:rsidRPr="00EC1862">
        <w:rPr>
          <w:sz w:val="24"/>
          <w:szCs w:val="24"/>
        </w:rPr>
        <w:t>.</w:t>
      </w:r>
      <w:r w:rsidRPr="00EC1862">
        <w:rPr>
          <w:sz w:val="24"/>
          <w:szCs w:val="24"/>
        </w:rPr>
        <w:tab/>
        <w:t xml:space="preserve">Jei Sutartyje nenustatyta kitaip, </w:t>
      </w:r>
      <w:r>
        <w:rPr>
          <w:sz w:val="24"/>
          <w:szCs w:val="24"/>
        </w:rPr>
        <w:t>Tiekėjas</w:t>
      </w:r>
      <w:r w:rsidRPr="00EC1862">
        <w:rPr>
          <w:sz w:val="24"/>
          <w:szCs w:val="24"/>
        </w:rPr>
        <w:t xml:space="preserve"> turi pasirūpinti visa Sutarčiai vykdyti būtina įranga, įrankiais, priemonėmis, medžiagomis, </w:t>
      </w:r>
      <w:r>
        <w:rPr>
          <w:sz w:val="24"/>
          <w:szCs w:val="24"/>
        </w:rPr>
        <w:t>prekių tiekimo</w:t>
      </w:r>
      <w:r w:rsidRPr="00EC1862">
        <w:rPr>
          <w:sz w:val="24"/>
          <w:szCs w:val="24"/>
        </w:rPr>
        <w:t xml:space="preserve"> priežiūra ir darbo jėga.</w:t>
      </w:r>
    </w:p>
    <w:p w14:paraId="7C152240"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r>
      <w:r>
        <w:rPr>
          <w:sz w:val="24"/>
          <w:szCs w:val="24"/>
        </w:rPr>
        <w:t>Tiekėjas</w:t>
      </w:r>
      <w:r w:rsidRPr="00EC1862">
        <w:rPr>
          <w:sz w:val="24"/>
          <w:szCs w:val="24"/>
        </w:rPr>
        <w:t xml:space="preserve"> privalo užtikrinti, kad jis ir bet kurie asmenys, veikiantys jo vardu, yra gavę visus būtinus leidimus, kvalifikacijos atestacijos pažymėjimus ar kitokius dokumentus, leidžiančius užsiimti šioje Sutartyje nustatyta veikla, kuri yra </w:t>
      </w:r>
      <w:r>
        <w:rPr>
          <w:sz w:val="24"/>
          <w:szCs w:val="24"/>
        </w:rPr>
        <w:t>Tiekėjo</w:t>
      </w:r>
      <w:r w:rsidRPr="00EC1862">
        <w:rPr>
          <w:sz w:val="24"/>
          <w:szCs w:val="24"/>
        </w:rPr>
        <w:t xml:space="preserve"> sutartinių įsipareigojimų dalis.</w:t>
      </w:r>
    </w:p>
    <w:p w14:paraId="51CFEA2F"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r>
      <w:r>
        <w:rPr>
          <w:sz w:val="24"/>
          <w:szCs w:val="24"/>
        </w:rPr>
        <w:t>Tiekėjas</w:t>
      </w:r>
      <w:r w:rsidRPr="00EC1862">
        <w:rPr>
          <w:sz w:val="24"/>
          <w:szCs w:val="24"/>
        </w:rPr>
        <w:t xml:space="preserve"> yra vienintelis atsakingas asmuo, jei trečiosios šalys pateiktų reikalavimus dėl jų patirtos žalos turtui ar asmeniui, padarytos </w:t>
      </w:r>
      <w:r>
        <w:rPr>
          <w:sz w:val="24"/>
          <w:szCs w:val="24"/>
        </w:rPr>
        <w:t>Tiekėj</w:t>
      </w:r>
      <w:r w:rsidRPr="00EC1862">
        <w:rPr>
          <w:sz w:val="24"/>
          <w:szCs w:val="24"/>
        </w:rPr>
        <w:t>o ir / ar sub</w:t>
      </w:r>
      <w:r>
        <w:rPr>
          <w:sz w:val="24"/>
          <w:szCs w:val="24"/>
        </w:rPr>
        <w:t>tiekėjų</w:t>
      </w:r>
      <w:r w:rsidRPr="00EC1862">
        <w:rPr>
          <w:sz w:val="24"/>
          <w:szCs w:val="24"/>
        </w:rPr>
        <w:t xml:space="preserve">. </w:t>
      </w:r>
      <w:r>
        <w:rPr>
          <w:sz w:val="24"/>
          <w:szCs w:val="24"/>
        </w:rPr>
        <w:t>Tiekėjas</w:t>
      </w:r>
      <w:r w:rsidRPr="00EC1862">
        <w:rPr>
          <w:sz w:val="24"/>
          <w:szCs w:val="24"/>
        </w:rPr>
        <w:t xml:space="preserve"> garantuoja dėl tokių reikalavimų galimų nuostolių atlyginimą Pirkėjui.</w:t>
      </w:r>
    </w:p>
    <w:p w14:paraId="3057ED82" w14:textId="77777777" w:rsidR="00C113F7" w:rsidRPr="00EC1862" w:rsidRDefault="00C113F7" w:rsidP="00C113F7">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Pr>
          <w:sz w:val="24"/>
          <w:szCs w:val="24"/>
        </w:rPr>
        <w:t>25</w:t>
      </w:r>
      <w:r w:rsidRPr="00EC1862">
        <w:rPr>
          <w:sz w:val="24"/>
          <w:szCs w:val="24"/>
        </w:rPr>
        <w:t>.</w:t>
      </w:r>
      <w:r w:rsidRPr="00EC1862">
        <w:rPr>
          <w:sz w:val="24"/>
          <w:szCs w:val="24"/>
        </w:rPr>
        <w:tab/>
      </w:r>
      <w:r>
        <w:rPr>
          <w:sz w:val="24"/>
          <w:szCs w:val="24"/>
        </w:rPr>
        <w:t>Tiekėjas</w:t>
      </w:r>
      <w:r w:rsidRPr="00EC1862">
        <w:rPr>
          <w:sz w:val="24"/>
          <w:szCs w:val="24"/>
        </w:rPr>
        <w:t xml:space="preserve"> turi vykdyti Pirkėjo teisėtus nurodymus, susijusius su Sutarties vykdymu.</w:t>
      </w:r>
    </w:p>
    <w:p w14:paraId="383F654D"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r>
      <w:r>
        <w:rPr>
          <w:sz w:val="24"/>
          <w:szCs w:val="24"/>
        </w:rPr>
        <w:t>Tiekėjas</w:t>
      </w:r>
      <w:r w:rsidRPr="00EC1862">
        <w:rPr>
          <w:sz w:val="24"/>
          <w:szCs w:val="24"/>
        </w:rPr>
        <w:t xml:space="preserve"> įsipareigoja laikytis visų Lietuvos Respublikoje galiojančių įstatymų, kitų teisės aktų nuostatų ir garantuoja Pirkėjui nuostolių atlyginimą, jei </w:t>
      </w:r>
      <w:r>
        <w:rPr>
          <w:sz w:val="24"/>
          <w:szCs w:val="24"/>
        </w:rPr>
        <w:t>Tiekėjas</w:t>
      </w:r>
      <w:r w:rsidRPr="00EC1862">
        <w:rPr>
          <w:sz w:val="24"/>
          <w:szCs w:val="24"/>
        </w:rPr>
        <w:t xml:space="preserve"> nesilaikytų minėtųjų įstatymų, kitų teisės aktų ir dėl to būtų pateikti kokie nors reikalavimai ar pradėti procesiniai veiksmai.</w:t>
      </w:r>
    </w:p>
    <w:p w14:paraId="731E02FA" w14:textId="77777777" w:rsidR="00C113F7" w:rsidRPr="00EC1862" w:rsidRDefault="00C113F7" w:rsidP="00C113F7">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27</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yra </w:t>
      </w:r>
      <w:r>
        <w:rPr>
          <w:sz w:val="24"/>
          <w:szCs w:val="24"/>
        </w:rPr>
        <w:t>tiekėjų</w:t>
      </w:r>
      <w:r w:rsidRPr="00EC1862">
        <w:rPr>
          <w:sz w:val="24"/>
          <w:szCs w:val="24"/>
        </w:rPr>
        <w:t xml:space="preserve"> grupė, visi tokios grupės nariai yra solidariai atsakingi Pirkėjui už Sutarties vykdymą. </w:t>
      </w:r>
      <w:r>
        <w:rPr>
          <w:sz w:val="24"/>
          <w:szCs w:val="24"/>
        </w:rPr>
        <w:t>Tiekėjas</w:t>
      </w:r>
      <w:r w:rsidRPr="00EC1862">
        <w:rPr>
          <w:sz w:val="24"/>
          <w:szCs w:val="24"/>
        </w:rPr>
        <w:t xml:space="preserve"> privalo paskirti vieną iš grupės atsakinguoju </w:t>
      </w:r>
      <w:r>
        <w:rPr>
          <w:sz w:val="24"/>
          <w:szCs w:val="24"/>
        </w:rPr>
        <w:t>tiekėju</w:t>
      </w:r>
      <w:r w:rsidRPr="00EC1862">
        <w:rPr>
          <w:sz w:val="24"/>
          <w:szCs w:val="24"/>
        </w:rPr>
        <w:t xml:space="preserve"> atstovauti santykiuose su Pirkėju.</w:t>
      </w:r>
    </w:p>
    <w:p w14:paraId="61652003"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28</w:t>
      </w:r>
      <w:r w:rsidRPr="00EC1862">
        <w:rPr>
          <w:sz w:val="24"/>
          <w:szCs w:val="24"/>
        </w:rPr>
        <w:t>.</w:t>
      </w:r>
      <w:r w:rsidRPr="00EC1862">
        <w:rPr>
          <w:sz w:val="24"/>
          <w:szCs w:val="24"/>
        </w:rPr>
        <w:tab/>
      </w:r>
      <w:r>
        <w:rPr>
          <w:sz w:val="24"/>
          <w:szCs w:val="24"/>
        </w:rPr>
        <w:t>Tiekėjas</w:t>
      </w:r>
      <w:r w:rsidRPr="00EC1862">
        <w:rPr>
          <w:sz w:val="24"/>
          <w:szCs w:val="24"/>
        </w:rPr>
        <w:t xml:space="preserve"> privalo atlyginti nuostolius ir apsaugoti Pirkėją nuo visų pretenzijų, kompensacijų, susijusių su:</w:t>
      </w:r>
    </w:p>
    <w:p w14:paraId="7F8A0234" w14:textId="77777777" w:rsidR="00C113F7" w:rsidRPr="00EC1862" w:rsidRDefault="00C113F7" w:rsidP="00C113F7">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.1.</w:t>
      </w:r>
      <w:r w:rsidRPr="00EC1862">
        <w:rPr>
          <w:sz w:val="24"/>
          <w:szCs w:val="24"/>
        </w:rPr>
        <w:tab/>
        <w:t xml:space="preserve">bet kurio asmens sužalojimu, negalavimu, liga ar mirtimi, kylančių arba atsiradusių dėl </w:t>
      </w:r>
      <w:r>
        <w:rPr>
          <w:sz w:val="24"/>
          <w:szCs w:val="24"/>
        </w:rPr>
        <w:t>Tiekėjo</w:t>
      </w:r>
      <w:r w:rsidRPr="00EC1862">
        <w:rPr>
          <w:sz w:val="24"/>
          <w:szCs w:val="24"/>
        </w:rPr>
        <w:t xml:space="preserve"> veiksmų vykdant </w:t>
      </w:r>
      <w:r>
        <w:rPr>
          <w:sz w:val="24"/>
          <w:szCs w:val="24"/>
        </w:rPr>
        <w:t>Tiekėjo sutartinius įsipareigojimus</w:t>
      </w:r>
      <w:r w:rsidRPr="00EC1862">
        <w:rPr>
          <w:sz w:val="24"/>
          <w:szCs w:val="24"/>
        </w:rPr>
        <w:t>;</w:t>
      </w:r>
    </w:p>
    <w:p w14:paraId="6C839367" w14:textId="77777777" w:rsidR="00C113F7" w:rsidRPr="00EC1862" w:rsidRDefault="00C113F7" w:rsidP="00C113F7">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.2.</w:t>
      </w:r>
      <w:r w:rsidRPr="00EC1862">
        <w:rPr>
          <w:sz w:val="24"/>
          <w:szCs w:val="24"/>
        </w:rPr>
        <w:tab/>
        <w:t xml:space="preserve">bet kurios nuosavybės (kitos nei </w:t>
      </w:r>
      <w:r>
        <w:rPr>
          <w:sz w:val="24"/>
          <w:szCs w:val="24"/>
        </w:rPr>
        <w:t>prekės</w:t>
      </w:r>
      <w:r w:rsidRPr="00EC1862">
        <w:rPr>
          <w:sz w:val="24"/>
          <w:szCs w:val="24"/>
        </w:rPr>
        <w:t xml:space="preserve">) nuostoliais, praradimais, susijusiais arba atsiradusiais dėl </w:t>
      </w:r>
      <w:r>
        <w:rPr>
          <w:sz w:val="24"/>
          <w:szCs w:val="24"/>
        </w:rPr>
        <w:t>Tiekėjo</w:t>
      </w:r>
      <w:r w:rsidRPr="00EC1862">
        <w:rPr>
          <w:sz w:val="24"/>
          <w:szCs w:val="24"/>
        </w:rPr>
        <w:t xml:space="preserve"> arba jo personalo veiksmų, aplaidumo, tyčinio veiksmo ar Sutarties pažeidimo.</w:t>
      </w:r>
    </w:p>
    <w:p w14:paraId="0EBAC2D8"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29</w:t>
      </w:r>
      <w:r w:rsidRPr="00EC1862">
        <w:rPr>
          <w:sz w:val="24"/>
          <w:szCs w:val="24"/>
        </w:rPr>
        <w:t>.</w:t>
      </w:r>
      <w:r w:rsidRPr="00EC1862">
        <w:rPr>
          <w:sz w:val="24"/>
          <w:szCs w:val="24"/>
        </w:rPr>
        <w:tab/>
      </w:r>
      <w:r>
        <w:rPr>
          <w:sz w:val="24"/>
          <w:szCs w:val="24"/>
        </w:rPr>
        <w:t>Tiekėjas</w:t>
      </w:r>
      <w:r w:rsidRPr="00EC1862">
        <w:rPr>
          <w:sz w:val="24"/>
          <w:szCs w:val="24"/>
        </w:rPr>
        <w:t xml:space="preserve"> atsako už pateiktų įmonės rekvizitų, įskaitant banko sąskaitą, teisingumą.</w:t>
      </w:r>
    </w:p>
    <w:p w14:paraId="2DD185A7" w14:textId="77777777" w:rsidR="00C113F7" w:rsidRPr="00EC1862" w:rsidRDefault="00C113F7" w:rsidP="00C113F7">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Pr>
          <w:sz w:val="24"/>
          <w:szCs w:val="24"/>
        </w:rPr>
        <w:t>30</w:t>
      </w:r>
      <w:r w:rsidRPr="00EC1862">
        <w:rPr>
          <w:sz w:val="24"/>
          <w:szCs w:val="24"/>
        </w:rPr>
        <w:t>.</w:t>
      </w:r>
      <w:r w:rsidRPr="00EC1862">
        <w:rPr>
          <w:sz w:val="24"/>
          <w:szCs w:val="24"/>
        </w:rPr>
        <w:tab/>
      </w:r>
      <w:r>
        <w:rPr>
          <w:sz w:val="24"/>
          <w:szCs w:val="24"/>
        </w:rPr>
        <w:t>Tiekėjas</w:t>
      </w:r>
      <w:r w:rsidRPr="00EC1862">
        <w:rPr>
          <w:sz w:val="24"/>
          <w:szCs w:val="24"/>
        </w:rPr>
        <w:t xml:space="preserve"> įsipareigoja Pirkėjui raštu paprašius grąžinti visus iš Pirkėjo gautus Sutarčiai vykdyti reikalingus dokumentus.</w:t>
      </w:r>
    </w:p>
    <w:p w14:paraId="5A011F73"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31</w:t>
      </w:r>
      <w:r w:rsidRPr="00EC1862">
        <w:rPr>
          <w:sz w:val="24"/>
          <w:szCs w:val="24"/>
        </w:rPr>
        <w:t>.</w:t>
      </w:r>
      <w:r w:rsidRPr="00EC1862">
        <w:rPr>
          <w:sz w:val="24"/>
          <w:szCs w:val="24"/>
        </w:rPr>
        <w:tab/>
      </w:r>
      <w:r>
        <w:rPr>
          <w:sz w:val="24"/>
          <w:szCs w:val="24"/>
        </w:rPr>
        <w:t>Tiekėjas</w:t>
      </w:r>
      <w:r w:rsidRPr="00EC1862">
        <w:rPr>
          <w:sz w:val="24"/>
          <w:szCs w:val="24"/>
        </w:rPr>
        <w:t xml:space="preserve"> gali turėti ir kitų teisių bei pareigų, jei jos numatytos Sutartyje ir jos prieduose.</w:t>
      </w:r>
    </w:p>
    <w:p w14:paraId="78205910"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bookmarkStart w:id="27" w:name="bookmark21"/>
    </w:p>
    <w:p w14:paraId="0C05B64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522F424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SUB</w:t>
      </w:r>
      <w:bookmarkEnd w:id="27"/>
      <w:r>
        <w:rPr>
          <w:b/>
          <w:sz w:val="24"/>
          <w:szCs w:val="24"/>
        </w:rPr>
        <w:t>TIEKIMAS</w:t>
      </w:r>
    </w:p>
    <w:p w14:paraId="7A0E47E6" w14:textId="77777777" w:rsidR="00C113F7" w:rsidRPr="00EC1862" w:rsidRDefault="00C113F7" w:rsidP="00C113F7">
      <w:pPr>
        <w:pStyle w:val="Temosantrat30"/>
        <w:widowControl w:val="0"/>
        <w:shd w:val="clear" w:color="auto" w:fill="auto"/>
        <w:tabs>
          <w:tab w:val="left" w:pos="1843"/>
        </w:tabs>
        <w:suppressAutoHyphens/>
        <w:spacing w:before="0" w:line="240" w:lineRule="auto"/>
        <w:ind w:firstLine="1134"/>
        <w:jc w:val="center"/>
        <w:rPr>
          <w:sz w:val="24"/>
          <w:szCs w:val="24"/>
        </w:rPr>
      </w:pPr>
    </w:p>
    <w:p w14:paraId="10E945E8"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32</w:t>
      </w:r>
      <w:r w:rsidRPr="00EC1862">
        <w:rPr>
          <w:sz w:val="24"/>
          <w:szCs w:val="24"/>
        </w:rPr>
        <w:t>.</w:t>
      </w:r>
      <w:r w:rsidRPr="00EC1862">
        <w:rPr>
          <w:sz w:val="24"/>
          <w:szCs w:val="24"/>
        </w:rPr>
        <w:tab/>
      </w:r>
      <w:r>
        <w:rPr>
          <w:sz w:val="24"/>
          <w:szCs w:val="24"/>
        </w:rPr>
        <w:t>Tiekėjas</w:t>
      </w:r>
      <w:r w:rsidRPr="00EC1862">
        <w:rPr>
          <w:sz w:val="24"/>
          <w:szCs w:val="24"/>
        </w:rPr>
        <w:t xml:space="preserve"> įsipareigoja užtikrinti, kad Sutartį vykdys Sutarties 2 priede nurodyti </w:t>
      </w:r>
      <w:r w:rsidRPr="00EC1862">
        <w:rPr>
          <w:rFonts w:eastAsia="Arial Unicode MS"/>
          <w:sz w:val="24"/>
          <w:szCs w:val="24"/>
        </w:rPr>
        <w:t>ir (ar) kvalifikacinius reikalavimus (jei taikoma sub</w:t>
      </w:r>
      <w:r>
        <w:rPr>
          <w:rFonts w:eastAsia="Arial Unicode MS"/>
          <w:sz w:val="24"/>
          <w:szCs w:val="24"/>
        </w:rPr>
        <w:t>tiekėjui</w:t>
      </w:r>
      <w:r w:rsidRPr="00EC1862">
        <w:rPr>
          <w:rFonts w:eastAsia="Arial Unicode MS"/>
          <w:sz w:val="24"/>
          <w:szCs w:val="24"/>
        </w:rPr>
        <w:t>) atitinkantys sub</w:t>
      </w:r>
      <w:r>
        <w:rPr>
          <w:rFonts w:eastAsia="Arial Unicode MS"/>
          <w:sz w:val="24"/>
          <w:szCs w:val="24"/>
        </w:rPr>
        <w:t>tiekėjai</w:t>
      </w:r>
      <w:r w:rsidRPr="00EC1862">
        <w:rPr>
          <w:sz w:val="24"/>
          <w:szCs w:val="24"/>
        </w:rPr>
        <w:t xml:space="preserve">. Susitarimas, pagal kurį </w:t>
      </w:r>
      <w:r>
        <w:rPr>
          <w:sz w:val="24"/>
          <w:szCs w:val="24"/>
        </w:rPr>
        <w:t>Tiekėjas</w:t>
      </w:r>
      <w:r w:rsidRPr="00EC1862">
        <w:rPr>
          <w:sz w:val="24"/>
          <w:szCs w:val="24"/>
        </w:rPr>
        <w:t xml:space="preserve"> daliai įsipareigojimų, numatytų šioje Sutartyje, vykdyti pasitelkia trečiąjį asmenį, yra laikomas sub</w:t>
      </w:r>
      <w:r>
        <w:rPr>
          <w:sz w:val="24"/>
          <w:szCs w:val="24"/>
        </w:rPr>
        <w:t>tiekimu</w:t>
      </w:r>
      <w:r w:rsidRPr="00EC1862">
        <w:rPr>
          <w:sz w:val="24"/>
          <w:szCs w:val="24"/>
        </w:rPr>
        <w:t>. Toks susitarimas galioja, jei jis sudarytas raštu.</w:t>
      </w:r>
    </w:p>
    <w:p w14:paraId="602B98CA" w14:textId="77777777" w:rsidR="00C113F7" w:rsidRPr="00EC1862" w:rsidRDefault="00C113F7" w:rsidP="00C113F7">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33</w:t>
      </w:r>
      <w:r w:rsidRPr="00EC1862">
        <w:rPr>
          <w:sz w:val="24"/>
          <w:szCs w:val="24"/>
        </w:rPr>
        <w:t>.</w:t>
      </w:r>
      <w:r w:rsidRPr="00EC1862">
        <w:rPr>
          <w:sz w:val="24"/>
          <w:szCs w:val="24"/>
        </w:rPr>
        <w:tab/>
      </w:r>
      <w:r>
        <w:rPr>
          <w:sz w:val="24"/>
          <w:szCs w:val="24"/>
        </w:rPr>
        <w:t>Tiekėjas</w:t>
      </w:r>
      <w:r w:rsidRPr="00EC1862">
        <w:rPr>
          <w:sz w:val="24"/>
          <w:szCs w:val="24"/>
        </w:rPr>
        <w:t xml:space="preserve"> per 5 (penkias) darbo dienas nuo Sutarties įsigaliojimo dienos, bet ne vėliau negu Sutartis pradedama vykdyti įsipareigoja Pirkėjui pranešti visus sub</w:t>
      </w:r>
      <w:r>
        <w:rPr>
          <w:sz w:val="24"/>
          <w:szCs w:val="24"/>
        </w:rPr>
        <w:t>tiekėjų</w:t>
      </w:r>
      <w:r w:rsidRPr="00EC1862">
        <w:rPr>
          <w:sz w:val="24"/>
          <w:szCs w:val="24"/>
        </w:rPr>
        <w:t xml:space="preserve"> pavadinimus, pateikti sub</w:t>
      </w:r>
      <w:r>
        <w:rPr>
          <w:sz w:val="24"/>
          <w:szCs w:val="24"/>
        </w:rPr>
        <w:t>tiekėjų</w:t>
      </w:r>
      <w:r w:rsidRPr="00EC1862">
        <w:rPr>
          <w:sz w:val="24"/>
          <w:szCs w:val="24"/>
        </w:rPr>
        <w:t xml:space="preserve"> ir jų atstovų kontaktinius duomenis.</w:t>
      </w:r>
    </w:p>
    <w:p w14:paraId="0391707A"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34</w:t>
      </w:r>
      <w:r w:rsidRPr="00EC1862">
        <w:rPr>
          <w:sz w:val="24"/>
          <w:szCs w:val="24"/>
        </w:rPr>
        <w:t>.</w:t>
      </w:r>
      <w:r w:rsidRPr="00EC1862">
        <w:rPr>
          <w:sz w:val="24"/>
          <w:szCs w:val="24"/>
        </w:rPr>
        <w:tab/>
      </w:r>
      <w:r>
        <w:rPr>
          <w:sz w:val="24"/>
          <w:szCs w:val="24"/>
        </w:rPr>
        <w:t>Tiekėjas</w:t>
      </w:r>
      <w:r w:rsidRPr="00EC1862">
        <w:rPr>
          <w:sz w:val="24"/>
          <w:szCs w:val="24"/>
        </w:rPr>
        <w:t xml:space="preserve"> privalo nedelsdamas, bet ne vėliau kaip per 3 (tris) darbo dienas pranešti Pirkėjui apie esamų sub</w:t>
      </w:r>
      <w:r>
        <w:rPr>
          <w:sz w:val="24"/>
          <w:szCs w:val="24"/>
        </w:rPr>
        <w:t>tiekėjų</w:t>
      </w:r>
      <w:r w:rsidRPr="00EC1862">
        <w:rPr>
          <w:sz w:val="24"/>
          <w:szCs w:val="24"/>
        </w:rPr>
        <w:t xml:space="preserve"> arba jų kontaktinių duomenų pasikeitimą visu Sutarties galiojimo laikotarpiu.</w:t>
      </w:r>
    </w:p>
    <w:p w14:paraId="7D94ABCB"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35</w:t>
      </w:r>
      <w:r w:rsidRPr="00EC1862">
        <w:rPr>
          <w:sz w:val="24"/>
          <w:szCs w:val="24"/>
        </w:rPr>
        <w:t>.</w:t>
      </w:r>
      <w:r w:rsidRPr="00EC1862">
        <w:rPr>
          <w:sz w:val="24"/>
          <w:szCs w:val="24"/>
        </w:rPr>
        <w:tab/>
        <w:t>Pirkė</w:t>
      </w:r>
      <w:r>
        <w:rPr>
          <w:sz w:val="24"/>
          <w:szCs w:val="24"/>
        </w:rPr>
        <w:t>jas, gavęs informaciją apie subtiekėjus</w:t>
      </w:r>
      <w:r w:rsidRPr="00EC1862">
        <w:rPr>
          <w:sz w:val="24"/>
          <w:szCs w:val="24"/>
        </w:rPr>
        <w:t>, ne vėliau kaip per 3 (tris) darbo dienas juos informuoja apie tiesioginio apmokėjimo už jų pristatytas prekes, suteiktas paslaugas ar atliktus darbus galimybę.</w:t>
      </w:r>
    </w:p>
    <w:p w14:paraId="4B8F82C8" w14:textId="77777777" w:rsidR="00C113F7" w:rsidRPr="00EC1862" w:rsidRDefault="00C113F7" w:rsidP="00C113F7">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Pr>
          <w:sz w:val="24"/>
          <w:szCs w:val="24"/>
        </w:rPr>
        <w:t>36</w:t>
      </w:r>
      <w:r w:rsidRPr="00EC1862">
        <w:rPr>
          <w:sz w:val="24"/>
          <w:szCs w:val="24"/>
        </w:rPr>
        <w:t>.</w:t>
      </w:r>
      <w:r w:rsidRPr="00EC1862">
        <w:rPr>
          <w:sz w:val="24"/>
          <w:szCs w:val="24"/>
        </w:rPr>
        <w:tab/>
        <w:t>Jei sub</w:t>
      </w:r>
      <w:r>
        <w:rPr>
          <w:sz w:val="24"/>
          <w:szCs w:val="24"/>
        </w:rPr>
        <w:t>tiekėjas</w:t>
      </w:r>
      <w:r w:rsidRPr="00EC1862">
        <w:rPr>
          <w:sz w:val="24"/>
          <w:szCs w:val="24"/>
        </w:rPr>
        <w:t xml:space="preserve"> išreiškia norą pasinaudoti tiesioginio atsiskaitymo galimybe, </w:t>
      </w:r>
      <w:r>
        <w:rPr>
          <w:sz w:val="24"/>
          <w:szCs w:val="24"/>
        </w:rPr>
        <w:t>Tiekėjas</w:t>
      </w:r>
      <w:r w:rsidRPr="00EC1862">
        <w:rPr>
          <w:sz w:val="24"/>
          <w:szCs w:val="24"/>
        </w:rPr>
        <w:t xml:space="preserve"> įsipareigoja sudaryti trišalę sutartį tarp jo, Pirkėjo ir sub</w:t>
      </w:r>
      <w:r>
        <w:rPr>
          <w:sz w:val="24"/>
          <w:szCs w:val="24"/>
        </w:rPr>
        <w:t>tiekėjo</w:t>
      </w:r>
      <w:r w:rsidRPr="00EC1862">
        <w:rPr>
          <w:sz w:val="24"/>
          <w:szCs w:val="24"/>
        </w:rPr>
        <w:t>, kurioje bus nustatyta tiesioginio atsiskaitymo su sub</w:t>
      </w:r>
      <w:r>
        <w:rPr>
          <w:sz w:val="24"/>
          <w:szCs w:val="24"/>
        </w:rPr>
        <w:t>tiekėju</w:t>
      </w:r>
      <w:r w:rsidRPr="00EC1862">
        <w:rPr>
          <w:sz w:val="24"/>
          <w:szCs w:val="24"/>
        </w:rPr>
        <w:t xml:space="preserve"> tvarka, atsižvelgiant į šios Sutarties ir sub</w:t>
      </w:r>
      <w:r>
        <w:rPr>
          <w:sz w:val="24"/>
          <w:szCs w:val="24"/>
        </w:rPr>
        <w:t>tiekimo</w:t>
      </w:r>
      <w:r w:rsidRPr="00EC1862">
        <w:rPr>
          <w:sz w:val="24"/>
          <w:szCs w:val="24"/>
        </w:rPr>
        <w:t xml:space="preserve"> sutartyje nustatytus reikalavimus.</w:t>
      </w:r>
    </w:p>
    <w:p w14:paraId="5B990C32" w14:textId="77777777" w:rsidR="00C113F7" w:rsidRPr="00EC1862" w:rsidRDefault="00C113F7" w:rsidP="00C113F7">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37</w:t>
      </w:r>
      <w:r w:rsidRPr="00EC1862">
        <w:rPr>
          <w:sz w:val="24"/>
          <w:szCs w:val="24"/>
        </w:rPr>
        <w:t>.</w:t>
      </w:r>
      <w:r w:rsidRPr="00EC1862">
        <w:rPr>
          <w:sz w:val="24"/>
          <w:szCs w:val="24"/>
        </w:rPr>
        <w:tab/>
      </w:r>
      <w:r>
        <w:rPr>
          <w:sz w:val="24"/>
          <w:szCs w:val="24"/>
        </w:rPr>
        <w:t>Tiekėjas</w:t>
      </w:r>
      <w:r w:rsidRPr="00EC1862">
        <w:rPr>
          <w:sz w:val="24"/>
          <w:szCs w:val="24"/>
        </w:rPr>
        <w:t xml:space="preserve"> atsako už sub</w:t>
      </w:r>
      <w:r>
        <w:rPr>
          <w:sz w:val="24"/>
          <w:szCs w:val="24"/>
        </w:rPr>
        <w:t>tiekėjų</w:t>
      </w:r>
      <w:r w:rsidRPr="00EC1862">
        <w:rPr>
          <w:sz w:val="24"/>
          <w:szCs w:val="24"/>
        </w:rPr>
        <w:t>, jų atstovų ir darbuotojų veiksmus, įsipareigojimų nevykdymą bei aplaidumą taip, lyg šiuos veiksmus atliktų ar įsipareigojimų nevykdytų ar aplaidus būtų jis pats ar jo atstovai ar darbuotojai. Tai, kad kuri nors Sutarties dalis bus vykdoma pagal sub</w:t>
      </w:r>
      <w:r>
        <w:rPr>
          <w:sz w:val="24"/>
          <w:szCs w:val="24"/>
        </w:rPr>
        <w:t>tiekimo</w:t>
      </w:r>
      <w:r w:rsidRPr="00EC1862">
        <w:rPr>
          <w:sz w:val="24"/>
          <w:szCs w:val="24"/>
        </w:rPr>
        <w:t xml:space="preserve"> sutartį bei kad Pirkėjas su sub</w:t>
      </w:r>
      <w:r>
        <w:rPr>
          <w:sz w:val="24"/>
          <w:szCs w:val="24"/>
        </w:rPr>
        <w:t>tiekėjais</w:t>
      </w:r>
      <w:r w:rsidRPr="00EC1862">
        <w:rPr>
          <w:sz w:val="24"/>
          <w:szCs w:val="24"/>
        </w:rPr>
        <w:t xml:space="preserve"> atsiskaito tiesiogiai, neatleidžia </w:t>
      </w:r>
      <w:r>
        <w:rPr>
          <w:sz w:val="24"/>
          <w:szCs w:val="24"/>
        </w:rPr>
        <w:t>Tiekėjo</w:t>
      </w:r>
      <w:r w:rsidRPr="00EC1862">
        <w:rPr>
          <w:sz w:val="24"/>
          <w:szCs w:val="24"/>
        </w:rPr>
        <w:t xml:space="preserve"> nuo jokių jo įsipareigojimų pagal Sutartį ir </w:t>
      </w:r>
      <w:r>
        <w:rPr>
          <w:sz w:val="24"/>
          <w:szCs w:val="24"/>
        </w:rPr>
        <w:t>Tiekėjas</w:t>
      </w:r>
      <w:r w:rsidRPr="00EC1862">
        <w:rPr>
          <w:sz w:val="24"/>
          <w:szCs w:val="24"/>
        </w:rPr>
        <w:t xml:space="preserve"> lieka atsakingas už Sutarties įvykdymą.</w:t>
      </w:r>
    </w:p>
    <w:p w14:paraId="1975B654" w14:textId="77777777" w:rsidR="00C113F7" w:rsidRPr="00EC1862" w:rsidRDefault="00C113F7" w:rsidP="00C113F7">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Pr>
          <w:sz w:val="24"/>
          <w:szCs w:val="24"/>
        </w:rPr>
        <w:t>38</w:t>
      </w:r>
      <w:r w:rsidRPr="00EC1862">
        <w:rPr>
          <w:sz w:val="24"/>
          <w:szCs w:val="24"/>
        </w:rPr>
        <w:t>.</w:t>
      </w:r>
      <w:r w:rsidRPr="00EC1862">
        <w:rPr>
          <w:sz w:val="24"/>
          <w:szCs w:val="24"/>
        </w:rPr>
        <w:tab/>
        <w:t>Pirkėjas, turėdamas duomenų, kad sub</w:t>
      </w:r>
      <w:r>
        <w:rPr>
          <w:sz w:val="24"/>
          <w:szCs w:val="24"/>
        </w:rPr>
        <w:t>tiekėjas</w:t>
      </w:r>
      <w:r w:rsidRPr="00EC1862">
        <w:rPr>
          <w:sz w:val="24"/>
          <w:szCs w:val="24"/>
        </w:rPr>
        <w:t xml:space="preserve"> nesilaiko aplinkos apsaugos, socialinės ir darbo teisės įpareigojimų, nustatytų Europos Sąjungos ir nacionalinėje teisėje, kolektyvinėse sutartyse ir Viešųjų pirkimų įstatyme, tarptautinėse konvencijose, gali patikrinti, ar nėra tokio sub</w:t>
      </w:r>
      <w:r>
        <w:rPr>
          <w:sz w:val="24"/>
          <w:szCs w:val="24"/>
        </w:rPr>
        <w:t>tiekėjo</w:t>
      </w:r>
      <w:r w:rsidRPr="00EC1862">
        <w:rPr>
          <w:sz w:val="24"/>
          <w:szCs w:val="24"/>
        </w:rPr>
        <w:t xml:space="preserve"> pašalinimo pagrindų, kurie buvo nustatyti pirkimo, kurį įvykdžius buvo sudaryta ši Sutartis, dokumentuose net ir tais atvejais, kai </w:t>
      </w:r>
      <w:r>
        <w:rPr>
          <w:sz w:val="24"/>
          <w:szCs w:val="24"/>
        </w:rPr>
        <w:t>Tiekėjas</w:t>
      </w:r>
      <w:r w:rsidRPr="00EC1862">
        <w:rPr>
          <w:sz w:val="24"/>
          <w:szCs w:val="24"/>
        </w:rPr>
        <w:t xml:space="preserve"> nesiremia sub</w:t>
      </w:r>
      <w:r>
        <w:rPr>
          <w:sz w:val="24"/>
          <w:szCs w:val="24"/>
        </w:rPr>
        <w:t>tiekėjo</w:t>
      </w:r>
      <w:r w:rsidRPr="00EC1862">
        <w:rPr>
          <w:sz w:val="24"/>
          <w:szCs w:val="24"/>
        </w:rPr>
        <w:t>, su kuriuo sudaroma sub</w:t>
      </w:r>
      <w:r>
        <w:rPr>
          <w:sz w:val="24"/>
          <w:szCs w:val="24"/>
        </w:rPr>
        <w:t>tiekimo</w:t>
      </w:r>
      <w:r w:rsidRPr="00EC1862">
        <w:rPr>
          <w:sz w:val="24"/>
          <w:szCs w:val="24"/>
        </w:rPr>
        <w:t xml:space="preserve"> sutartis pagal šią Sutartį numatytų įsipareigojimų daliai vykdyti, pajėgumais.</w:t>
      </w:r>
    </w:p>
    <w:p w14:paraId="53E07806" w14:textId="77777777" w:rsidR="00C113F7" w:rsidRPr="00EC1862" w:rsidRDefault="00C113F7" w:rsidP="00C113F7">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Pr>
          <w:sz w:val="24"/>
          <w:szCs w:val="24"/>
        </w:rPr>
        <w:t>39</w:t>
      </w:r>
      <w:r w:rsidRPr="00EC1862">
        <w:rPr>
          <w:sz w:val="24"/>
          <w:szCs w:val="24"/>
        </w:rPr>
        <w:t>.</w:t>
      </w:r>
      <w:r w:rsidRPr="00EC1862">
        <w:rPr>
          <w:sz w:val="24"/>
          <w:szCs w:val="24"/>
        </w:rPr>
        <w:tab/>
        <w:t>Jeigu sub</w:t>
      </w:r>
      <w:r>
        <w:rPr>
          <w:sz w:val="24"/>
          <w:szCs w:val="24"/>
        </w:rPr>
        <w:t>tiekėjo</w:t>
      </w:r>
      <w:r w:rsidRPr="00EC1862">
        <w:rPr>
          <w:sz w:val="24"/>
          <w:szCs w:val="24"/>
        </w:rPr>
        <w:t xml:space="preserve"> padėtis atitinka bent vieną pašalinimo pagrindą, kuris buvo nustatytas pirkimo, kurį įvykdžius buvo sudaryta ši Sutartis, ir / ar jei Pirkėjas turi pagrįstų įtarimų, kad sub</w:t>
      </w:r>
      <w:r>
        <w:rPr>
          <w:sz w:val="24"/>
          <w:szCs w:val="24"/>
        </w:rPr>
        <w:t>tiekėjas</w:t>
      </w:r>
      <w:r w:rsidRPr="00EC1862">
        <w:rPr>
          <w:sz w:val="24"/>
          <w:szCs w:val="24"/>
        </w:rPr>
        <w:t xml:space="preserve"> yra nekompetentingas vykdyti nustatytų įsipareigojimų, jis turi teisę reikalauti </w:t>
      </w:r>
      <w:r>
        <w:rPr>
          <w:sz w:val="24"/>
          <w:szCs w:val="24"/>
        </w:rPr>
        <w:t>Tiekėjo</w:t>
      </w:r>
      <w:r w:rsidRPr="00EC1862">
        <w:rPr>
          <w:sz w:val="24"/>
          <w:szCs w:val="24"/>
        </w:rPr>
        <w:t xml:space="preserve"> nedelsiant, bet ne vėliau kaip per 10 (dešimt) darbo dienų pakeisti sub</w:t>
      </w:r>
      <w:r>
        <w:rPr>
          <w:sz w:val="24"/>
          <w:szCs w:val="24"/>
        </w:rPr>
        <w:t>tiekėją</w:t>
      </w:r>
      <w:r w:rsidRPr="00EC1862">
        <w:rPr>
          <w:sz w:val="24"/>
          <w:szCs w:val="24"/>
        </w:rPr>
        <w:t xml:space="preserve"> arba reikalauti, kad </w:t>
      </w:r>
      <w:r>
        <w:rPr>
          <w:sz w:val="24"/>
          <w:szCs w:val="24"/>
        </w:rPr>
        <w:t>Tiekėjas</w:t>
      </w:r>
      <w:r w:rsidRPr="00EC1862">
        <w:rPr>
          <w:sz w:val="24"/>
          <w:szCs w:val="24"/>
        </w:rPr>
        <w:t xml:space="preserve"> pats vykdytų sub</w:t>
      </w:r>
      <w:r>
        <w:rPr>
          <w:sz w:val="24"/>
          <w:szCs w:val="24"/>
        </w:rPr>
        <w:t>tiekimui</w:t>
      </w:r>
      <w:r w:rsidRPr="00EC1862">
        <w:rPr>
          <w:sz w:val="24"/>
          <w:szCs w:val="24"/>
        </w:rPr>
        <w:t xml:space="preserve"> perduotus sutartinius įsipareigojimus. Pirkėjui paprašius, </w:t>
      </w:r>
      <w:r>
        <w:rPr>
          <w:sz w:val="24"/>
          <w:szCs w:val="24"/>
        </w:rPr>
        <w:t>Tiekėjas</w:t>
      </w:r>
      <w:r w:rsidRPr="00EC1862">
        <w:rPr>
          <w:sz w:val="24"/>
          <w:szCs w:val="24"/>
        </w:rPr>
        <w:t xml:space="preserve"> privalo pateikti visų sub</w:t>
      </w:r>
      <w:r>
        <w:rPr>
          <w:sz w:val="24"/>
          <w:szCs w:val="24"/>
        </w:rPr>
        <w:t>tiekėjų</w:t>
      </w:r>
      <w:r w:rsidRPr="00EC1862">
        <w:rPr>
          <w:sz w:val="24"/>
          <w:szCs w:val="24"/>
        </w:rPr>
        <w:t xml:space="preserve"> pašalinimo pagrindų nebuvimą patvirtinančius dokumentus.</w:t>
      </w:r>
    </w:p>
    <w:p w14:paraId="65697145" w14:textId="77777777" w:rsidR="00C113F7" w:rsidRPr="00EC1862" w:rsidRDefault="00C113F7" w:rsidP="00C113F7">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40</w:t>
      </w:r>
      <w:r w:rsidRPr="00EC1862">
        <w:rPr>
          <w:sz w:val="24"/>
          <w:szCs w:val="24"/>
        </w:rPr>
        <w:t>.</w:t>
      </w:r>
      <w:r w:rsidRPr="00EC1862">
        <w:rPr>
          <w:sz w:val="24"/>
          <w:szCs w:val="24"/>
        </w:rPr>
        <w:tab/>
      </w:r>
      <w:r>
        <w:rPr>
          <w:sz w:val="24"/>
          <w:szCs w:val="24"/>
        </w:rPr>
        <w:t>Tiekėjas</w:t>
      </w:r>
      <w:r w:rsidRPr="00EC1862">
        <w:rPr>
          <w:sz w:val="24"/>
          <w:szCs w:val="24"/>
        </w:rPr>
        <w:t>, gavęs Pirkėjo rašytinį pritarimą, gali pakeisti sub</w:t>
      </w:r>
      <w:r>
        <w:rPr>
          <w:sz w:val="24"/>
          <w:szCs w:val="24"/>
        </w:rPr>
        <w:t>tiekėją</w:t>
      </w:r>
      <w:r w:rsidRPr="00EC1862">
        <w:rPr>
          <w:sz w:val="24"/>
          <w:szCs w:val="24"/>
        </w:rPr>
        <w:t xml:space="preserve"> arba pasitelkti naują sub</w:t>
      </w:r>
      <w:r>
        <w:rPr>
          <w:sz w:val="24"/>
          <w:szCs w:val="24"/>
        </w:rPr>
        <w:t>tiekėją</w:t>
      </w:r>
      <w:r w:rsidRPr="00EC1862">
        <w:rPr>
          <w:sz w:val="24"/>
          <w:szCs w:val="24"/>
        </w:rPr>
        <w:t xml:space="preserve"> šiais atvejais:</w:t>
      </w:r>
    </w:p>
    <w:p w14:paraId="192B3DE8" w14:textId="77777777" w:rsidR="00C113F7" w:rsidRPr="00EC1862" w:rsidRDefault="00C113F7" w:rsidP="00C113F7">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.1.</w:t>
      </w:r>
      <w:r w:rsidRPr="00EC1862">
        <w:rPr>
          <w:sz w:val="24"/>
          <w:szCs w:val="24"/>
        </w:rPr>
        <w:tab/>
        <w:t xml:space="preserve">kai Pirkėjas Sutartyje nustatytais atvejais paprašo </w:t>
      </w:r>
      <w:r>
        <w:rPr>
          <w:sz w:val="24"/>
          <w:szCs w:val="24"/>
        </w:rPr>
        <w:t>Tiekėjo</w:t>
      </w:r>
      <w:r w:rsidRPr="00EC1862">
        <w:rPr>
          <w:sz w:val="24"/>
          <w:szCs w:val="24"/>
        </w:rPr>
        <w:t xml:space="preserve"> pakeisti sub</w:t>
      </w:r>
      <w:r>
        <w:rPr>
          <w:sz w:val="24"/>
          <w:szCs w:val="24"/>
        </w:rPr>
        <w:t>tiekėją</w:t>
      </w:r>
      <w:r w:rsidRPr="00EC1862">
        <w:rPr>
          <w:sz w:val="24"/>
          <w:szCs w:val="24"/>
        </w:rPr>
        <w:t>;</w:t>
      </w:r>
    </w:p>
    <w:p w14:paraId="2AF2BEF4" w14:textId="77777777" w:rsidR="00C113F7" w:rsidRPr="00EC1862" w:rsidRDefault="00C113F7" w:rsidP="00C113F7">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.2.</w:t>
      </w:r>
      <w:r w:rsidRPr="00EC1862">
        <w:rPr>
          <w:sz w:val="24"/>
          <w:szCs w:val="24"/>
        </w:rPr>
        <w:tab/>
        <w:t>kai Sutarties vykdymo metu sub</w:t>
      </w:r>
      <w:r>
        <w:rPr>
          <w:sz w:val="24"/>
          <w:szCs w:val="24"/>
        </w:rPr>
        <w:t>tiekėjas</w:t>
      </w:r>
      <w:r w:rsidRPr="00EC1862">
        <w:rPr>
          <w:sz w:val="24"/>
          <w:szCs w:val="24"/>
        </w:rPr>
        <w:t xml:space="preserve"> netinkamai vykdo įsipareigojimus </w:t>
      </w:r>
      <w:r>
        <w:rPr>
          <w:sz w:val="24"/>
          <w:szCs w:val="24"/>
        </w:rPr>
        <w:t>Tiekėjui</w:t>
      </w:r>
      <w:r w:rsidRPr="00EC1862">
        <w:rPr>
          <w:sz w:val="24"/>
          <w:szCs w:val="24"/>
        </w:rPr>
        <w:t>;</w:t>
      </w:r>
    </w:p>
    <w:p w14:paraId="3D947008" w14:textId="77777777" w:rsidR="00C113F7" w:rsidRPr="00EC1862" w:rsidRDefault="00C113F7" w:rsidP="00C113F7">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.3.</w:t>
      </w:r>
      <w:r w:rsidRPr="00EC1862">
        <w:rPr>
          <w:sz w:val="24"/>
          <w:szCs w:val="24"/>
        </w:rPr>
        <w:tab/>
        <w:t>kai sub</w:t>
      </w:r>
      <w:r>
        <w:rPr>
          <w:sz w:val="24"/>
          <w:szCs w:val="24"/>
        </w:rPr>
        <w:t>tiekėjas</w:t>
      </w:r>
      <w:r w:rsidRPr="00EC1862">
        <w:rPr>
          <w:sz w:val="24"/>
          <w:szCs w:val="24"/>
        </w:rPr>
        <w:t xml:space="preserve"> nepajėgus vykdyti įsipareigojimų </w:t>
      </w:r>
      <w:r>
        <w:rPr>
          <w:sz w:val="24"/>
          <w:szCs w:val="24"/>
        </w:rPr>
        <w:t>Tiekėjui</w:t>
      </w:r>
      <w:r w:rsidRPr="00EC1862">
        <w:rPr>
          <w:sz w:val="24"/>
          <w:szCs w:val="24"/>
        </w:rPr>
        <w:t xml:space="preserve"> dėl iškeltos restruktūrizavimo, bankroto bylos, bankroto proceso vykdymo ne teismo tvarka, priverstinio likvidavimo procedūros arba vykdomų analogiškų procedūrų;</w:t>
      </w:r>
    </w:p>
    <w:p w14:paraId="029AB123" w14:textId="77777777" w:rsidR="00C113F7" w:rsidRPr="00EC1862" w:rsidRDefault="00C113F7" w:rsidP="00C113F7">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.4.</w:t>
      </w:r>
      <w:r w:rsidRPr="00EC1862">
        <w:rPr>
          <w:sz w:val="24"/>
          <w:szCs w:val="24"/>
        </w:rPr>
        <w:tab/>
        <w:t xml:space="preserve">esant kitų nuo </w:t>
      </w:r>
      <w:r>
        <w:rPr>
          <w:sz w:val="24"/>
          <w:szCs w:val="24"/>
        </w:rPr>
        <w:t>Tiekėjo</w:t>
      </w:r>
      <w:r w:rsidRPr="00EC1862">
        <w:rPr>
          <w:sz w:val="24"/>
          <w:szCs w:val="24"/>
        </w:rPr>
        <w:t xml:space="preserve"> nepriklausančių aplinkybių, kurių atsakingas ir apdairus </w:t>
      </w:r>
      <w:r>
        <w:rPr>
          <w:sz w:val="24"/>
          <w:szCs w:val="24"/>
        </w:rPr>
        <w:t>Tiekėjas</w:t>
      </w:r>
      <w:r w:rsidRPr="00EC1862">
        <w:rPr>
          <w:sz w:val="24"/>
          <w:szCs w:val="24"/>
        </w:rPr>
        <w:t xml:space="preserve"> negalėjo numatyti iki Sutarties sudarymo.</w:t>
      </w:r>
    </w:p>
    <w:p w14:paraId="038A311C"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41</w:t>
      </w:r>
      <w:r w:rsidRPr="00EC1862">
        <w:rPr>
          <w:sz w:val="24"/>
          <w:szCs w:val="24"/>
        </w:rPr>
        <w:t>.</w:t>
      </w:r>
      <w:r w:rsidRPr="00EC1862">
        <w:rPr>
          <w:sz w:val="24"/>
          <w:szCs w:val="24"/>
        </w:rPr>
        <w:tab/>
        <w:t xml:space="preserve">Pirkėjas per 10 (dešimt) darbo dienų </w:t>
      </w:r>
      <w:r>
        <w:rPr>
          <w:sz w:val="24"/>
          <w:szCs w:val="24"/>
        </w:rPr>
        <w:t>nuo pranešimo apie keičiamą subtiekėją</w:t>
      </w:r>
      <w:r w:rsidRPr="00EC1862">
        <w:rPr>
          <w:sz w:val="24"/>
          <w:szCs w:val="24"/>
        </w:rPr>
        <w:t xml:space="preserve"> gavimo dienos turi raštu pranešti </w:t>
      </w:r>
      <w:r>
        <w:rPr>
          <w:sz w:val="24"/>
          <w:szCs w:val="24"/>
        </w:rPr>
        <w:t>Tiekėjui</w:t>
      </w:r>
      <w:r w:rsidRPr="00EC1862">
        <w:rPr>
          <w:sz w:val="24"/>
          <w:szCs w:val="24"/>
        </w:rPr>
        <w:t xml:space="preserve"> apie savo pritarimą arba nepritarimą sub</w:t>
      </w:r>
      <w:r>
        <w:rPr>
          <w:sz w:val="24"/>
          <w:szCs w:val="24"/>
        </w:rPr>
        <w:t>tiekėjo</w:t>
      </w:r>
      <w:r w:rsidRPr="00EC1862">
        <w:rPr>
          <w:sz w:val="24"/>
          <w:szCs w:val="24"/>
        </w:rPr>
        <w:t xml:space="preserve"> keitimui, nurodydamas nepritarimo priežastis.</w:t>
      </w:r>
    </w:p>
    <w:p w14:paraId="678AA4C9"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42</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be raštiško Pirkėjo sutikimo sudaro subtiekimo sutartį su sub</w:t>
      </w:r>
      <w:r>
        <w:rPr>
          <w:sz w:val="24"/>
          <w:szCs w:val="24"/>
        </w:rPr>
        <w:t>tiekėju</w:t>
      </w:r>
      <w:r w:rsidRPr="00EC1862">
        <w:rPr>
          <w:sz w:val="24"/>
          <w:szCs w:val="24"/>
        </w:rPr>
        <w:t xml:space="preserve">, kurio </w:t>
      </w:r>
      <w:r>
        <w:rPr>
          <w:sz w:val="24"/>
          <w:szCs w:val="24"/>
        </w:rPr>
        <w:t>Tiekėjas</w:t>
      </w:r>
      <w:r w:rsidRPr="00EC1862">
        <w:rPr>
          <w:sz w:val="24"/>
          <w:szCs w:val="24"/>
        </w:rPr>
        <w:t xml:space="preserve"> nenurodė savo pasiūlyme, pateiktame Sutarties 2 priede, Pirkėjas turi teisę be jokio oficialaus įspėjimo taikyti Sutartyje numatytas sankcijas dėl Sutarties pažeidimo.</w:t>
      </w:r>
    </w:p>
    <w:p w14:paraId="4CE0AAE5" w14:textId="77777777" w:rsidR="00C113F7" w:rsidRPr="00EC1862" w:rsidRDefault="00C113F7" w:rsidP="00C113F7">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6208F5B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28" w:name="bookmark22"/>
      <w:r w:rsidRPr="00EC1862">
        <w:rPr>
          <w:b/>
          <w:sz w:val="24"/>
          <w:szCs w:val="24"/>
        </w:rPr>
        <w:t>VII SKYRIUS</w:t>
      </w:r>
    </w:p>
    <w:bookmarkEnd w:id="28"/>
    <w:p w14:paraId="0CC78E9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5EB58B78"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75B47446"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43</w:t>
      </w:r>
      <w:r w:rsidRPr="00EC1862">
        <w:rPr>
          <w:sz w:val="24"/>
          <w:szCs w:val="24"/>
        </w:rPr>
        <w:t xml:space="preserve">. </w:t>
      </w:r>
      <w:r>
        <w:rPr>
          <w:sz w:val="24"/>
          <w:szCs w:val="24"/>
        </w:rPr>
        <w:t>Tiekėjas</w:t>
      </w:r>
      <w:r w:rsidRPr="00EC1862">
        <w:rPr>
          <w:sz w:val="24"/>
          <w:szCs w:val="24"/>
        </w:rPr>
        <w:t xml:space="preserve"> negali keisti specialistų, kuriuos jis nurodė savo pasiūlyme, pateiktame Sutarties priede, išskyrus šiuos atvejus:</w:t>
      </w:r>
    </w:p>
    <w:p w14:paraId="26DDA109" w14:textId="77777777" w:rsidR="00C113F7" w:rsidRPr="00EC1862" w:rsidRDefault="00C113F7" w:rsidP="00C113F7">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Pr>
          <w:sz w:val="24"/>
          <w:szCs w:val="24"/>
        </w:rPr>
        <w:t>43</w:t>
      </w:r>
      <w:r w:rsidRPr="00EC1862">
        <w:rPr>
          <w:sz w:val="24"/>
          <w:szCs w:val="24"/>
        </w:rPr>
        <w:t>.1.</w:t>
      </w:r>
      <w:r w:rsidRPr="00EC1862">
        <w:rPr>
          <w:sz w:val="24"/>
          <w:szCs w:val="24"/>
        </w:rPr>
        <w:tab/>
        <w:t>specialisto mirties, ligos arba nelaimingo atsitikimo atveju;</w:t>
      </w:r>
    </w:p>
    <w:p w14:paraId="1F7796A3" w14:textId="77777777" w:rsidR="00C113F7" w:rsidRPr="00EC1862" w:rsidRDefault="00C113F7" w:rsidP="00C113F7">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Pr>
          <w:sz w:val="24"/>
          <w:szCs w:val="24"/>
        </w:rPr>
        <w:t>43</w:t>
      </w:r>
      <w:r w:rsidRPr="00EC1862">
        <w:rPr>
          <w:sz w:val="24"/>
          <w:szCs w:val="24"/>
        </w:rPr>
        <w:t>.2.</w:t>
      </w:r>
      <w:r w:rsidRPr="00EC1862">
        <w:rPr>
          <w:sz w:val="24"/>
          <w:szCs w:val="24"/>
        </w:rPr>
        <w:tab/>
        <w:t xml:space="preserve">jei specialistą būtina keisti dėl nuo </w:t>
      </w:r>
      <w:r>
        <w:rPr>
          <w:sz w:val="24"/>
          <w:szCs w:val="24"/>
        </w:rPr>
        <w:t>Tiekėjo</w:t>
      </w:r>
      <w:r w:rsidRPr="00EC1862">
        <w:rPr>
          <w:sz w:val="24"/>
          <w:szCs w:val="24"/>
        </w:rPr>
        <w:t xml:space="preserve"> nepriklausančių priežasčių, pavyzdžiui, kai specialistas vienašališkai nutraukia sutartį (darbo) su </w:t>
      </w:r>
      <w:r>
        <w:rPr>
          <w:sz w:val="24"/>
          <w:szCs w:val="24"/>
        </w:rPr>
        <w:t>Tiekėju</w:t>
      </w:r>
      <w:r w:rsidRPr="00EC1862">
        <w:rPr>
          <w:sz w:val="24"/>
          <w:szCs w:val="24"/>
        </w:rPr>
        <w:t xml:space="preserve">, kai specialistas ne dėl </w:t>
      </w:r>
      <w:r>
        <w:rPr>
          <w:sz w:val="24"/>
          <w:szCs w:val="24"/>
        </w:rPr>
        <w:t>Tiekėjo</w:t>
      </w:r>
      <w:r w:rsidRPr="00EC1862">
        <w:rPr>
          <w:sz w:val="24"/>
          <w:szCs w:val="24"/>
        </w:rPr>
        <w:t xml:space="preserve"> kaltės praranda teisę vykdyti jam paskirtas užduotis, ir panašiai.</w:t>
      </w:r>
    </w:p>
    <w:p w14:paraId="49DA9FD0" w14:textId="77777777" w:rsidR="00C113F7" w:rsidRPr="00EC1862" w:rsidRDefault="00C113F7" w:rsidP="00C113F7">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Pr>
          <w:sz w:val="24"/>
          <w:szCs w:val="24"/>
        </w:rPr>
        <w:t>44</w:t>
      </w:r>
      <w:r w:rsidRPr="00EC1862">
        <w:rPr>
          <w:sz w:val="24"/>
          <w:szCs w:val="24"/>
        </w:rPr>
        <w:t>.</w:t>
      </w:r>
      <w:r w:rsidRPr="00EC1862">
        <w:rPr>
          <w:sz w:val="24"/>
          <w:szCs w:val="24"/>
        </w:rPr>
        <w:tab/>
      </w:r>
      <w:r>
        <w:rPr>
          <w:sz w:val="24"/>
          <w:szCs w:val="24"/>
        </w:rPr>
        <w:t>Tiekėjas</w:t>
      </w:r>
      <w:r w:rsidRPr="00EC1862">
        <w:rPr>
          <w:sz w:val="24"/>
          <w:szCs w:val="24"/>
        </w:rPr>
        <w:t xml:space="preserve"> apie aplinkybes, dėl kurių reikia keisti specialistus, nurodytus </w:t>
      </w:r>
      <w:r>
        <w:rPr>
          <w:sz w:val="24"/>
          <w:szCs w:val="24"/>
        </w:rPr>
        <w:t>Tiekėjo</w:t>
      </w:r>
      <w:r w:rsidRPr="00EC1862">
        <w:rPr>
          <w:sz w:val="24"/>
          <w:szCs w:val="24"/>
        </w:rPr>
        <w:t xml:space="preserve"> pasiūlyme, nedelsdamas, bet ne vėliau kaip per 5 (penkias) darbo dienas privalo informuoti Pirkėją raštu ir gauti jo pritarimą.</w:t>
      </w:r>
    </w:p>
    <w:p w14:paraId="6331DC08" w14:textId="77777777" w:rsidR="00C113F7" w:rsidRPr="00EC1862" w:rsidRDefault="00C113F7" w:rsidP="00C113F7">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Pr>
          <w:sz w:val="24"/>
          <w:szCs w:val="24"/>
        </w:rPr>
        <w:t>45</w:t>
      </w:r>
      <w:r w:rsidRPr="00EC1862">
        <w:rPr>
          <w:sz w:val="24"/>
          <w:szCs w:val="24"/>
        </w:rPr>
        <w:t>.</w:t>
      </w:r>
      <w:r w:rsidRPr="00EC1862">
        <w:rPr>
          <w:sz w:val="24"/>
          <w:szCs w:val="24"/>
        </w:rPr>
        <w:tab/>
        <w:t xml:space="preserve">Jei tenka keisti specialistą, kandidatas į jo vietą privalo turėti ne žemesnę kvalifikaciją ir patirtį nei keičiamo specialisto kvalifikacija ir patirtis. Jei </w:t>
      </w:r>
      <w:r>
        <w:rPr>
          <w:sz w:val="24"/>
          <w:szCs w:val="24"/>
        </w:rPr>
        <w:t>Tiekėjas</w:t>
      </w:r>
      <w:r w:rsidRPr="00EC1862">
        <w:rPr>
          <w:sz w:val="24"/>
          <w:szCs w:val="24"/>
        </w:rPr>
        <w:t xml:space="preserve"> neranda naujo specialisto su analogiška kvalifikacija ir (arba) patirtimi, Pirkėjas turi teisę nutraukti Sutartį.</w:t>
      </w:r>
    </w:p>
    <w:p w14:paraId="0AD30736" w14:textId="77777777" w:rsidR="00C113F7" w:rsidRPr="00EC1862" w:rsidRDefault="00C113F7" w:rsidP="00C113F7">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Pr>
          <w:sz w:val="24"/>
          <w:szCs w:val="24"/>
        </w:rPr>
        <w:t>46</w:t>
      </w:r>
      <w:r w:rsidRPr="00EC1862">
        <w:rPr>
          <w:sz w:val="24"/>
          <w:szCs w:val="24"/>
        </w:rPr>
        <w:t>.</w:t>
      </w:r>
      <w:r w:rsidRPr="00EC1862">
        <w:rPr>
          <w:sz w:val="24"/>
          <w:szCs w:val="24"/>
        </w:rPr>
        <w:tab/>
        <w:t xml:space="preserve">Papildomas išlaidas, patirtas dėl specialistų keitimo, atlygina </w:t>
      </w:r>
      <w:r>
        <w:rPr>
          <w:sz w:val="24"/>
          <w:szCs w:val="24"/>
        </w:rPr>
        <w:t>Tiekėjas</w:t>
      </w:r>
      <w:r w:rsidRPr="00EC1862">
        <w:rPr>
          <w:sz w:val="24"/>
          <w:szCs w:val="24"/>
        </w:rPr>
        <w:t xml:space="preserve">. Jei specialistas pakeičiamas ne iš karto, Pirkėjas gali paprašyti </w:t>
      </w:r>
      <w:r>
        <w:rPr>
          <w:sz w:val="24"/>
          <w:szCs w:val="24"/>
        </w:rPr>
        <w:t>Tiekėjo</w:t>
      </w:r>
      <w:r w:rsidRPr="00EC1862">
        <w:rPr>
          <w:sz w:val="24"/>
          <w:szCs w:val="24"/>
        </w:rPr>
        <w:t xml:space="preserve"> paskirti laikiną specialistą arba imtis kitų prie</w:t>
      </w:r>
      <w:r>
        <w:rPr>
          <w:sz w:val="24"/>
          <w:szCs w:val="24"/>
        </w:rPr>
        <w:t>monių kompensuoti laikiną naujo</w:t>
      </w:r>
      <w:r w:rsidRPr="00EC1862">
        <w:rPr>
          <w:sz w:val="24"/>
          <w:szCs w:val="24"/>
        </w:rPr>
        <w:t xml:space="preserve"> specialisto nebuvimą.</w:t>
      </w:r>
    </w:p>
    <w:p w14:paraId="5CC85019" w14:textId="77777777" w:rsidR="00C113F7" w:rsidRPr="00EC1862" w:rsidRDefault="00C113F7" w:rsidP="00C113F7">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0BB5B2BD" w14:textId="77777777" w:rsidR="00C113F7" w:rsidRPr="00835A48" w:rsidRDefault="00C113F7" w:rsidP="00C113F7">
      <w:pPr>
        <w:pStyle w:val="Temosantrat30"/>
        <w:widowControl w:val="0"/>
        <w:shd w:val="clear" w:color="auto" w:fill="auto"/>
        <w:suppressAutoHyphens/>
        <w:spacing w:before="0" w:line="240" w:lineRule="auto"/>
        <w:jc w:val="center"/>
        <w:rPr>
          <w:b/>
          <w:sz w:val="24"/>
          <w:szCs w:val="24"/>
        </w:rPr>
      </w:pPr>
      <w:bookmarkStart w:id="29" w:name="bookmark23"/>
      <w:r w:rsidRPr="00835A48">
        <w:rPr>
          <w:b/>
          <w:sz w:val="24"/>
          <w:szCs w:val="24"/>
        </w:rPr>
        <w:t>VIII SKYRIUS</w:t>
      </w:r>
    </w:p>
    <w:p w14:paraId="5496C67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835A48">
        <w:rPr>
          <w:b/>
          <w:sz w:val="24"/>
          <w:szCs w:val="24"/>
        </w:rPr>
        <w:t>SUTARTIES KAINA</w:t>
      </w:r>
      <w:bookmarkEnd w:id="29"/>
    </w:p>
    <w:p w14:paraId="374899D9" w14:textId="77777777" w:rsidR="00C113F7" w:rsidRPr="00EC1862" w:rsidRDefault="00C113F7" w:rsidP="00C113F7">
      <w:pPr>
        <w:pStyle w:val="Temosantrat30"/>
        <w:widowControl w:val="0"/>
        <w:shd w:val="clear" w:color="auto" w:fill="auto"/>
        <w:suppressAutoHyphens/>
        <w:spacing w:before="0" w:line="240" w:lineRule="auto"/>
        <w:rPr>
          <w:sz w:val="24"/>
          <w:szCs w:val="24"/>
        </w:rPr>
      </w:pPr>
    </w:p>
    <w:p w14:paraId="7742F2C5"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47</w:t>
      </w:r>
      <w:r w:rsidRPr="00EC1862">
        <w:rPr>
          <w:sz w:val="24"/>
          <w:szCs w:val="24"/>
        </w:rPr>
        <w:t>.</w:t>
      </w:r>
      <w:r w:rsidRPr="00EC1862">
        <w:rPr>
          <w:sz w:val="24"/>
          <w:szCs w:val="24"/>
        </w:rPr>
        <w:tab/>
      </w:r>
      <w:r>
        <w:rPr>
          <w:sz w:val="24"/>
          <w:szCs w:val="24"/>
        </w:rPr>
        <w:t>Tiekėjas</w:t>
      </w:r>
      <w:r w:rsidRPr="00EC1862">
        <w:rPr>
          <w:sz w:val="24"/>
          <w:szCs w:val="24"/>
        </w:rPr>
        <w:t xml:space="preserve"> į Sutarties kainą privalo įskaičiuoti visus su Sutarties vykdymu susijusius kaštus, įskaitant bet neapsiribojant:</w:t>
      </w:r>
    </w:p>
    <w:p w14:paraId="5E6860B5" w14:textId="77777777" w:rsidR="00C113F7" w:rsidRPr="00EC1862" w:rsidRDefault="00C113F7" w:rsidP="00C113F7">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Pr>
          <w:sz w:val="24"/>
          <w:szCs w:val="24"/>
        </w:rPr>
        <w:t>47.1. pakavimo, pakrovimo, tranzito, iškrovimo, išpakavimo, tikrinimo, draudimo ir kitas susijusias administracines išlaidas, įskaitant vidaus fiskalinius mokesčius, muito, importo ir / ar kitus mokesčius;</w:t>
      </w:r>
    </w:p>
    <w:p w14:paraId="6552E461" w14:textId="77777777" w:rsidR="00C113F7" w:rsidRPr="00EC1862" w:rsidRDefault="00C113F7" w:rsidP="00C113F7">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2</w:t>
      </w:r>
      <w:r w:rsidRPr="00EC1862">
        <w:rPr>
          <w:sz w:val="24"/>
          <w:szCs w:val="24"/>
        </w:rPr>
        <w:t>.</w:t>
      </w:r>
      <w:r w:rsidRPr="00EC1862">
        <w:rPr>
          <w:sz w:val="24"/>
          <w:szCs w:val="24"/>
        </w:rPr>
        <w:tab/>
        <w:t>visas su dokumentų, kurių reikalauja Pirkėjas, rengimu, vertimu ir pateikimu susijusias išlaidas;</w:t>
      </w:r>
    </w:p>
    <w:p w14:paraId="38105B45" w14:textId="77777777" w:rsidR="00C113F7" w:rsidRPr="00EC1862" w:rsidRDefault="00C113F7" w:rsidP="00C113F7">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3</w:t>
      </w:r>
      <w:r w:rsidRPr="00EC1862">
        <w:rPr>
          <w:sz w:val="24"/>
          <w:szCs w:val="24"/>
        </w:rPr>
        <w:t>.</w:t>
      </w:r>
      <w:r w:rsidRPr="00EC1862">
        <w:rPr>
          <w:sz w:val="24"/>
          <w:szCs w:val="24"/>
        </w:rPr>
        <w:tab/>
        <w:t>aprūpinimo medžiagomis, priemonėmis, įrankiais ir įrenginiais, reikalingais Sutarčiai vykdyti, išlaidas;</w:t>
      </w:r>
    </w:p>
    <w:p w14:paraId="668A2D79"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4</w:t>
      </w:r>
      <w:r w:rsidRPr="00EC1862">
        <w:rPr>
          <w:sz w:val="24"/>
          <w:szCs w:val="24"/>
        </w:rPr>
        <w:t>.</w:t>
      </w:r>
      <w:r w:rsidRPr="00EC1862">
        <w:rPr>
          <w:sz w:val="24"/>
          <w:szCs w:val="24"/>
        </w:rPr>
        <w:tab/>
        <w:t>naudojimo ir priežiūros instrukcijų, jei tokios numatomos, pateikimo išlaidas;</w:t>
      </w:r>
    </w:p>
    <w:p w14:paraId="5DFF58C4" w14:textId="77777777" w:rsidR="00C113F7" w:rsidRPr="00EC1862" w:rsidRDefault="00C113F7" w:rsidP="00C113F7">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5</w:t>
      </w:r>
      <w:r w:rsidRPr="00EC1862">
        <w:rPr>
          <w:sz w:val="24"/>
          <w:szCs w:val="24"/>
        </w:rPr>
        <w:t>.</w:t>
      </w:r>
      <w:r w:rsidRPr="00EC1862">
        <w:rPr>
          <w:sz w:val="24"/>
          <w:szCs w:val="24"/>
        </w:rPr>
        <w:tab/>
        <w:t>garantinės priežiūros išlaidas, numatomas Sutartyje nurodytam laikotarpiui;</w:t>
      </w:r>
    </w:p>
    <w:p w14:paraId="27FD40EE" w14:textId="77777777" w:rsidR="00C113F7" w:rsidRPr="00EC1862" w:rsidRDefault="00C113F7" w:rsidP="00C113F7">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6</w:t>
      </w:r>
      <w:r w:rsidRPr="00EC1862">
        <w:rPr>
          <w:sz w:val="24"/>
          <w:szCs w:val="24"/>
        </w:rPr>
        <w:t>.</w:t>
      </w:r>
      <w:r w:rsidRPr="00EC1862">
        <w:rPr>
          <w:sz w:val="24"/>
          <w:szCs w:val="24"/>
        </w:rPr>
        <w:tab/>
        <w:t xml:space="preserve">Pirkėjo darbuotojų apmokymo </w:t>
      </w:r>
      <w:r>
        <w:rPr>
          <w:sz w:val="24"/>
          <w:szCs w:val="24"/>
        </w:rPr>
        <w:t>Tiekėjo</w:t>
      </w:r>
      <w:r w:rsidRPr="00EC1862">
        <w:rPr>
          <w:sz w:val="24"/>
          <w:szCs w:val="24"/>
        </w:rPr>
        <w:t xml:space="preserve"> įmonėje ir / ar kitoje vietoje, jei tai nustatyta Sutartyje, išlaidas;</w:t>
      </w:r>
    </w:p>
    <w:p w14:paraId="39B0A940"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7</w:t>
      </w:r>
      <w:r w:rsidRPr="00EC1862">
        <w:rPr>
          <w:sz w:val="24"/>
          <w:szCs w:val="24"/>
        </w:rPr>
        <w:t>.</w:t>
      </w:r>
      <w:r w:rsidRPr="00EC1862">
        <w:rPr>
          <w:sz w:val="24"/>
          <w:szCs w:val="24"/>
        </w:rPr>
        <w:tab/>
        <w:t>kitas susijusias išlaidas.</w:t>
      </w:r>
    </w:p>
    <w:p w14:paraId="4959DE55"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48</w:t>
      </w:r>
      <w:r w:rsidRPr="00EC1862">
        <w:rPr>
          <w:sz w:val="24"/>
          <w:szCs w:val="24"/>
        </w:rPr>
        <w:t>.</w:t>
      </w:r>
      <w:r w:rsidRPr="00EC1862">
        <w:rPr>
          <w:sz w:val="24"/>
          <w:szCs w:val="24"/>
        </w:rPr>
        <w:tab/>
        <w:t xml:space="preserve">Mokesčiai ar išlaidos, kurių </w:t>
      </w:r>
      <w:r>
        <w:rPr>
          <w:sz w:val="24"/>
          <w:szCs w:val="24"/>
        </w:rPr>
        <w:t>Tiekėjas</w:t>
      </w:r>
      <w:r w:rsidRPr="00EC1862">
        <w:rPr>
          <w:sz w:val="24"/>
          <w:szCs w:val="24"/>
        </w:rPr>
        <w:t xml:space="preserve"> neįtraukė į pasiūlymo, kuris pateikiamas Sutarties priede, kainą, nebus atlyginami.</w:t>
      </w:r>
    </w:p>
    <w:p w14:paraId="17B333CE" w14:textId="77777777" w:rsidR="00C113F7" w:rsidRPr="00EC1862" w:rsidRDefault="00C113F7" w:rsidP="00C113F7">
      <w:pPr>
        <w:pStyle w:val="Temosantrat30"/>
        <w:widowControl w:val="0"/>
        <w:shd w:val="clear" w:color="auto" w:fill="auto"/>
        <w:tabs>
          <w:tab w:val="left" w:pos="1560"/>
        </w:tabs>
        <w:suppressAutoHyphens/>
        <w:spacing w:before="0" w:line="240" w:lineRule="auto"/>
        <w:ind w:firstLine="1134"/>
        <w:jc w:val="left"/>
        <w:rPr>
          <w:sz w:val="24"/>
          <w:szCs w:val="24"/>
        </w:rPr>
      </w:pPr>
      <w:bookmarkStart w:id="30" w:name="bookmark25"/>
    </w:p>
    <w:p w14:paraId="50D71FE8" w14:textId="77777777" w:rsidR="00C113F7" w:rsidRPr="00EE42BF"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I</w:t>
      </w:r>
      <w:r w:rsidRPr="00EC1862">
        <w:rPr>
          <w:b/>
          <w:sz w:val="24"/>
          <w:szCs w:val="24"/>
        </w:rPr>
        <w:t xml:space="preserve">X </w:t>
      </w:r>
      <w:r w:rsidRPr="00EE42BF">
        <w:rPr>
          <w:b/>
          <w:sz w:val="24"/>
          <w:szCs w:val="24"/>
        </w:rPr>
        <w:t>SKYRIUS</w:t>
      </w:r>
    </w:p>
    <w:p w14:paraId="67EFD85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E42BF">
        <w:rPr>
          <w:b/>
          <w:sz w:val="24"/>
          <w:szCs w:val="24"/>
        </w:rPr>
        <w:t>MOKĖJIMŲ ATLIKIMAS</w:t>
      </w:r>
      <w:bookmarkEnd w:id="30"/>
    </w:p>
    <w:p w14:paraId="774BE310"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552CC02"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49</w:t>
      </w:r>
      <w:r w:rsidRPr="00EC1862">
        <w:rPr>
          <w:sz w:val="24"/>
          <w:szCs w:val="24"/>
        </w:rPr>
        <w:t>.</w:t>
      </w:r>
      <w:r w:rsidRPr="00EC1862">
        <w:rPr>
          <w:sz w:val="24"/>
          <w:szCs w:val="24"/>
        </w:rPr>
        <w:tab/>
        <w:t>Mokėjimai atliekami eurais.</w:t>
      </w:r>
    </w:p>
    <w:p w14:paraId="4469317B"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50</w:t>
      </w:r>
      <w:r w:rsidRPr="00EC1862">
        <w:rPr>
          <w:sz w:val="24"/>
          <w:szCs w:val="24"/>
        </w:rPr>
        <w:t>.</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w:t>
      </w:r>
      <w:r>
        <w:rPr>
          <w:sz w:val="24"/>
          <w:szCs w:val="24"/>
        </w:rPr>
        <w:t>Tiekėjas</w:t>
      </w:r>
      <w:r w:rsidRPr="00EC1862">
        <w:rPr>
          <w:sz w:val="24"/>
          <w:szCs w:val="24"/>
        </w:rPr>
        <w:t xml:space="preserve"> raštu privalo informuoti Pirkėją apie atsiskaitomosios (-ųjų) sąskaitos (-ų) pasikeitimą. </w:t>
      </w:r>
      <w:r>
        <w:rPr>
          <w:sz w:val="24"/>
          <w:szCs w:val="24"/>
        </w:rPr>
        <w:t>Tiekėjas</w:t>
      </w:r>
      <w:r w:rsidRPr="00EC1862">
        <w:rPr>
          <w:sz w:val="24"/>
          <w:szCs w:val="24"/>
        </w:rPr>
        <w:t xml:space="preserve"> prisiima su tokiu nepranešimu susijusią ir iš to kylančią riziką.</w:t>
      </w:r>
    </w:p>
    <w:p w14:paraId="129C23D6"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51</w:t>
      </w:r>
      <w:r w:rsidRPr="00EC1862">
        <w:rPr>
          <w:sz w:val="24"/>
          <w:szCs w:val="24"/>
        </w:rPr>
        <w:t>.</w:t>
      </w:r>
      <w:r w:rsidRPr="00EC1862">
        <w:rPr>
          <w:sz w:val="24"/>
          <w:szCs w:val="24"/>
        </w:rPr>
        <w:tab/>
        <w:t>Mokėjimai atliekami Sutarties specialiosiose sąlygose nustatyta tvarka ir terminais.</w:t>
      </w:r>
    </w:p>
    <w:p w14:paraId="0B178EA7" w14:textId="77777777" w:rsidR="00C113F7" w:rsidRPr="00EC1862" w:rsidRDefault="00C113F7" w:rsidP="00C113F7">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Pr>
          <w:sz w:val="24"/>
          <w:szCs w:val="24"/>
        </w:rPr>
        <w:t>52</w:t>
      </w:r>
      <w:r w:rsidRPr="00EC1862">
        <w:rPr>
          <w:sz w:val="24"/>
          <w:szCs w:val="24"/>
        </w:rPr>
        <w:t>.</w:t>
      </w:r>
      <w:r w:rsidRPr="00EC1862">
        <w:rPr>
          <w:sz w:val="24"/>
          <w:szCs w:val="24"/>
        </w:rPr>
        <w:tab/>
        <w:t>Pirkėjas turi teisę neatlikti mokėjimo, jei mokėjimo dokumentai neatitinka Sutartyje nustatytų reikalavimų.</w:t>
      </w:r>
    </w:p>
    <w:p w14:paraId="21C86234"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53</w:t>
      </w:r>
      <w:r w:rsidRPr="00EC1862">
        <w:rPr>
          <w:sz w:val="24"/>
          <w:szCs w:val="24"/>
        </w:rPr>
        <w:t>.</w:t>
      </w:r>
      <w:r w:rsidRPr="00EC1862">
        <w:rPr>
          <w:sz w:val="24"/>
          <w:szCs w:val="24"/>
        </w:rPr>
        <w:tab/>
        <w:t xml:space="preserve">Elektroninės sąskaitos teikiamos per sistemą „E. sąskaita“ adresu </w:t>
      </w:r>
      <w:hyperlink r:id="rId11" w:history="1">
        <w:r w:rsidRPr="00FE465D">
          <w:rPr>
            <w:rStyle w:val="Hipersaitas"/>
            <w:sz w:val="24"/>
            <w:szCs w:val="24"/>
            <w:lang w:val="en-US"/>
          </w:rPr>
          <w:t>https://www.esaskaita.eu/</w:t>
        </w:r>
      </w:hyperlink>
      <w:r w:rsidRPr="00EC1862">
        <w:rPr>
          <w:sz w:val="24"/>
          <w:szCs w:val="24"/>
          <w:lang w:val="en-US"/>
        </w:rPr>
        <w:t xml:space="preserve">. </w:t>
      </w:r>
      <w:r w:rsidRPr="00EC1862">
        <w:rPr>
          <w:sz w:val="24"/>
          <w:szCs w:val="24"/>
        </w:rPr>
        <w:t xml:space="preserve">Jei </w:t>
      </w:r>
      <w:r>
        <w:rPr>
          <w:sz w:val="24"/>
          <w:szCs w:val="24"/>
        </w:rPr>
        <w:t>Tiekėjas</w:t>
      </w:r>
      <w:r w:rsidRPr="00EC1862">
        <w:rPr>
          <w:sz w:val="24"/>
          <w:szCs w:val="24"/>
        </w:rPr>
        <w:t xml:space="preserve"> pateikia popierinę sąskaitą arba sąskaitą pateikia kitomis priemonėmis, laikoma, kad sąskaita Pirkėjui nepateikta</w:t>
      </w:r>
      <w:r>
        <w:rPr>
          <w:sz w:val="24"/>
          <w:szCs w:val="24"/>
        </w:rPr>
        <w:t>,</w:t>
      </w:r>
      <w:r w:rsidRPr="00EC1862">
        <w:rPr>
          <w:sz w:val="24"/>
          <w:szCs w:val="24"/>
        </w:rPr>
        <w:t xml:space="preserve"> ir Pirkėjas turi teisę tokios sąskaitos neapmokėti.</w:t>
      </w:r>
    </w:p>
    <w:p w14:paraId="1F6C2DF3"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54</w:t>
      </w:r>
      <w:r w:rsidRPr="00EC1862">
        <w:rPr>
          <w:sz w:val="24"/>
          <w:szCs w:val="24"/>
        </w:rPr>
        <w:t>.</w:t>
      </w:r>
      <w:r w:rsidRPr="00EC1862">
        <w:rPr>
          <w:sz w:val="24"/>
          <w:szCs w:val="24"/>
        </w:rPr>
        <w:tab/>
        <w:t>Elektroninė sąskaita rengiama vadovaujantis Lietuvos Respublikos pridėtinės vertės mokesčio įstatymo nuostatomis.</w:t>
      </w:r>
    </w:p>
    <w:p w14:paraId="142B7A94" w14:textId="77777777" w:rsidR="00C113F7" w:rsidRPr="00EC1862" w:rsidRDefault="00C113F7" w:rsidP="00C113F7">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55</w:t>
      </w:r>
      <w:r w:rsidRPr="00EC1862">
        <w:rPr>
          <w:sz w:val="24"/>
          <w:szCs w:val="24"/>
        </w:rPr>
        <w:t>.</w:t>
      </w:r>
      <w:r w:rsidRPr="00EC1862">
        <w:rPr>
          <w:sz w:val="24"/>
          <w:szCs w:val="24"/>
        </w:rPr>
        <w:tab/>
        <w:t xml:space="preserve">Mokėtinos lėšos pervedamos į </w:t>
      </w:r>
      <w:r>
        <w:rPr>
          <w:sz w:val="24"/>
          <w:szCs w:val="24"/>
        </w:rPr>
        <w:t>Tiekėjo</w:t>
      </w:r>
      <w:r w:rsidRPr="00EC1862">
        <w:rPr>
          <w:sz w:val="24"/>
          <w:szCs w:val="24"/>
        </w:rPr>
        <w:t xml:space="preserve"> nurodytą sąskaitą ne vėliau kaip per nustatytą terminą nuo tos dienos, kai Pirkėjas gavo visus reikalavimus atitinkančius dokumentus. Sumokėjimo diena – tai diena, kai lėšos pervedamos iš Pirkėjo sąskaitos.</w:t>
      </w:r>
    </w:p>
    <w:p w14:paraId="630A3530" w14:textId="77777777" w:rsidR="00C113F7" w:rsidRPr="00EC1862" w:rsidRDefault="00C113F7" w:rsidP="00C113F7">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56</w:t>
      </w:r>
      <w:r w:rsidRPr="00EC1862">
        <w:rPr>
          <w:sz w:val="24"/>
          <w:szCs w:val="24"/>
        </w:rPr>
        <w:t>.</w:t>
      </w:r>
      <w:r w:rsidRPr="00EC1862">
        <w:rPr>
          <w:sz w:val="24"/>
          <w:szCs w:val="24"/>
        </w:rPr>
        <w:tab/>
        <w:t xml:space="preserve">Be pateisinamų priežasčių Pirkėjui nesumokėjus iki Sutartyje nustatyto termino, </w:t>
      </w:r>
      <w:r>
        <w:rPr>
          <w:sz w:val="24"/>
          <w:szCs w:val="24"/>
        </w:rPr>
        <w:t>Tiekėjas gali pareikalauti sumokėti 0,03</w:t>
      </w:r>
      <w:r w:rsidRPr="00EC1862">
        <w:rPr>
          <w:sz w:val="24"/>
          <w:szCs w:val="24"/>
        </w:rPr>
        <w:t xml:space="preserve"> procento vėluojamos sumokėti sumos dydžio delspinigius už kiekvieną uždelstą dieną. Delspinigiai skaičiuojami nuo mokėjimo termino pasibaigimo dienos (ši diena neįskaitoma) iki dienos, kurią lėšos nurašomos nuo Pirkėjo sąskaitos (ši diena neįskaitoma).</w:t>
      </w:r>
    </w:p>
    <w:p w14:paraId="19A75FD6"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57</w:t>
      </w:r>
      <w:r w:rsidRPr="00EC1862">
        <w:rPr>
          <w:sz w:val="24"/>
          <w:szCs w:val="24"/>
        </w:rPr>
        <w:t>.</w:t>
      </w:r>
      <w:r w:rsidRPr="00EC1862">
        <w:rPr>
          <w:sz w:val="24"/>
          <w:szCs w:val="24"/>
        </w:rPr>
        <w:tab/>
        <w:t xml:space="preserve">Jei ne dėl </w:t>
      </w:r>
      <w:r>
        <w:rPr>
          <w:sz w:val="24"/>
          <w:szCs w:val="24"/>
        </w:rPr>
        <w:t>Tiekėjo</w:t>
      </w:r>
      <w:r w:rsidRPr="00EC1862">
        <w:rPr>
          <w:sz w:val="24"/>
          <w:szCs w:val="24"/>
        </w:rPr>
        <w:t xml:space="preserve"> kaltės vėluojama sumokėti daugiau nei 90 (devyniasdešimt) kalendorinių dienų nuo Sutartyje nurodyto sumokėjimo termino pabaigos, </w:t>
      </w:r>
      <w:r>
        <w:rPr>
          <w:sz w:val="24"/>
          <w:szCs w:val="24"/>
        </w:rPr>
        <w:t>Tiekėjas</w:t>
      </w:r>
      <w:r w:rsidRPr="00EC1862">
        <w:rPr>
          <w:sz w:val="24"/>
          <w:szCs w:val="24"/>
        </w:rPr>
        <w:t xml:space="preserve"> turi teisę nutraukti Sutartį Sutartyje nustatyta tvarka.</w:t>
      </w:r>
    </w:p>
    <w:p w14:paraId="45144FB6" w14:textId="77777777" w:rsidR="00C113F7" w:rsidRPr="00EC1862" w:rsidRDefault="00C113F7" w:rsidP="00C113F7">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Pr>
          <w:sz w:val="24"/>
          <w:szCs w:val="24"/>
        </w:rPr>
        <w:t>58</w:t>
      </w:r>
      <w:r w:rsidRPr="00EC1862">
        <w:rPr>
          <w:sz w:val="24"/>
          <w:szCs w:val="24"/>
        </w:rPr>
        <w:t>.</w:t>
      </w:r>
      <w:r w:rsidRPr="00EC1862">
        <w:rPr>
          <w:sz w:val="24"/>
          <w:szCs w:val="24"/>
        </w:rPr>
        <w:tab/>
        <w:t xml:space="preserve">Jei Pirkėjas </w:t>
      </w:r>
      <w:r>
        <w:rPr>
          <w:sz w:val="24"/>
          <w:szCs w:val="24"/>
        </w:rPr>
        <w:t>Tiekėjui</w:t>
      </w:r>
      <w:r w:rsidRPr="00EC1862">
        <w:rPr>
          <w:sz w:val="24"/>
          <w:szCs w:val="24"/>
        </w:rPr>
        <w:t xml:space="preserve"> sumokėjo daugiau nei jam priklauso pagal Sutartį, </w:t>
      </w:r>
      <w:r>
        <w:rPr>
          <w:sz w:val="24"/>
          <w:szCs w:val="24"/>
        </w:rPr>
        <w:t>Tiekėjas</w:t>
      </w:r>
      <w:r w:rsidRPr="00EC1862">
        <w:rPr>
          <w:sz w:val="24"/>
          <w:szCs w:val="24"/>
        </w:rPr>
        <w:t xml:space="preserve"> permokėtą sumą</w:t>
      </w:r>
      <w:r>
        <w:rPr>
          <w:sz w:val="24"/>
          <w:szCs w:val="24"/>
        </w:rPr>
        <w:t xml:space="preserve"> privalo grąžinti Pirkėjui per 30</w:t>
      </w:r>
      <w:r w:rsidRPr="00EC1862">
        <w:rPr>
          <w:sz w:val="24"/>
          <w:szCs w:val="24"/>
        </w:rPr>
        <w:t xml:space="preserve"> (</w:t>
      </w:r>
      <w:r>
        <w:rPr>
          <w:sz w:val="24"/>
          <w:szCs w:val="24"/>
        </w:rPr>
        <w:t>trisdešimt</w:t>
      </w:r>
      <w:r w:rsidRPr="00EC1862">
        <w:rPr>
          <w:sz w:val="24"/>
          <w:szCs w:val="24"/>
        </w:rPr>
        <w:t>) ka</w:t>
      </w:r>
      <w:r>
        <w:rPr>
          <w:sz w:val="24"/>
          <w:szCs w:val="24"/>
        </w:rPr>
        <w:t>lendorinių dienų</w:t>
      </w:r>
      <w:r w:rsidRPr="00EC1862">
        <w:rPr>
          <w:sz w:val="24"/>
          <w:szCs w:val="24"/>
        </w:rPr>
        <w:t xml:space="preserve"> nuo reikalavimo grąžinti permoką gavimo.</w:t>
      </w:r>
    </w:p>
    <w:p w14:paraId="3742D115" w14:textId="77777777" w:rsidR="00C113F7" w:rsidRPr="00EC1862" w:rsidRDefault="00C113F7" w:rsidP="00C113F7">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Pr>
          <w:sz w:val="24"/>
          <w:szCs w:val="24"/>
        </w:rPr>
        <w:t>59</w:t>
      </w:r>
      <w:r w:rsidRPr="00EC1862">
        <w:rPr>
          <w:sz w:val="24"/>
          <w:szCs w:val="24"/>
        </w:rPr>
        <w:t>.</w:t>
      </w:r>
      <w:r w:rsidRPr="00EC1862">
        <w:rPr>
          <w:sz w:val="24"/>
          <w:szCs w:val="24"/>
        </w:rPr>
        <w:tab/>
        <w:t xml:space="preserve">Pirkėjui grąžintinos sumos gali būti išskaičiuojamos iš bet kokių mokėjimų, kuriuos Pirkėjas turi sumokėti </w:t>
      </w:r>
      <w:r>
        <w:rPr>
          <w:sz w:val="24"/>
          <w:szCs w:val="24"/>
        </w:rPr>
        <w:t>Tiekėjui</w:t>
      </w:r>
      <w:r w:rsidRPr="00EC1862">
        <w:rPr>
          <w:sz w:val="24"/>
          <w:szCs w:val="24"/>
        </w:rPr>
        <w:t xml:space="preserve">. Šiuo atveju </w:t>
      </w:r>
      <w:r>
        <w:rPr>
          <w:sz w:val="24"/>
          <w:szCs w:val="24"/>
        </w:rPr>
        <w:t>Tiekėjas</w:t>
      </w:r>
      <w:r w:rsidRPr="00EC1862">
        <w:rPr>
          <w:sz w:val="24"/>
          <w:szCs w:val="24"/>
        </w:rPr>
        <w:t xml:space="preserve"> ir Pirkėjas gali pasinaudoti savo teise susitarti dėl grąžinimo dalimis.</w:t>
      </w:r>
    </w:p>
    <w:p w14:paraId="195BF5E9"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bookmarkStart w:id="31" w:name="bookmark26"/>
    </w:p>
    <w:p w14:paraId="77F5B8F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w:t>
      </w:r>
      <w:r w:rsidRPr="00EC1862">
        <w:rPr>
          <w:b/>
          <w:sz w:val="24"/>
          <w:szCs w:val="24"/>
        </w:rPr>
        <w:t xml:space="preserve"> SKYRIUS</w:t>
      </w:r>
    </w:p>
    <w:p w14:paraId="28C5ED5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bookmarkEnd w:id="31"/>
    </w:p>
    <w:p w14:paraId="4C2E1391"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EB18508"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60</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(jei Sutarties ir jos priedų sąlygose nenustatyta kitaip) nuo reikalavimo gavimo dienos turi surengti įvadinį susirinkimą, kuriame aptariami organizaciniai Sutarties vykdymo klausimai.</w:t>
      </w:r>
    </w:p>
    <w:p w14:paraId="1B495834" w14:textId="77777777" w:rsidR="00C113F7" w:rsidRPr="00EC1862" w:rsidRDefault="00C113F7" w:rsidP="00C113F7">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61</w:t>
      </w:r>
      <w:r w:rsidRPr="00EC1862">
        <w:rPr>
          <w:sz w:val="24"/>
          <w:szCs w:val="24"/>
        </w:rPr>
        <w:t>.</w:t>
      </w:r>
      <w:r w:rsidRPr="00EC1862">
        <w:rPr>
          <w:sz w:val="24"/>
          <w:szCs w:val="24"/>
        </w:rPr>
        <w:tab/>
      </w:r>
      <w:r>
        <w:rPr>
          <w:sz w:val="24"/>
          <w:szCs w:val="24"/>
        </w:rPr>
        <w:t>Tiekėjas</w:t>
      </w:r>
      <w:r w:rsidRPr="00EC1862">
        <w:rPr>
          <w:sz w:val="24"/>
          <w:szCs w:val="24"/>
        </w:rPr>
        <w:t xml:space="preserve"> gali paprašyti pratęsti sutartinių įsipareigojimų įvykdymo terminą, jei atsiranda priežasčių, dėl kurių Sutarties įvykdymas laiku tampa neįmanomas:</w:t>
      </w:r>
    </w:p>
    <w:p w14:paraId="67C983A0" w14:textId="77777777" w:rsidR="00C113F7" w:rsidRPr="00EC1862" w:rsidRDefault="00C113F7" w:rsidP="00C113F7">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.1.</w:t>
      </w:r>
      <w:r w:rsidRPr="00EC1862">
        <w:rPr>
          <w:sz w:val="24"/>
          <w:szCs w:val="24"/>
        </w:rPr>
        <w:tab/>
        <w:t>kai Pirkėjas nevykdo savo įsipareigojimų pagal Sutartį;</w:t>
      </w:r>
    </w:p>
    <w:p w14:paraId="38CB8EEE" w14:textId="77777777" w:rsidR="00C113F7" w:rsidRPr="00EC1862" w:rsidRDefault="00C113F7" w:rsidP="00C113F7">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Sutartis yra sustabdyta;</w:t>
      </w:r>
    </w:p>
    <w:p w14:paraId="74371953" w14:textId="77777777" w:rsidR="00C113F7" w:rsidRPr="00EC1862" w:rsidRDefault="00C113F7" w:rsidP="00C113F7">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.3.</w:t>
      </w:r>
      <w:r w:rsidRPr="00EC1862">
        <w:rPr>
          <w:sz w:val="24"/>
          <w:szCs w:val="24"/>
        </w:rPr>
        <w:tab/>
        <w:t>dėl nenugalimos jėgos (force majeure) aplinkybių;</w:t>
      </w:r>
    </w:p>
    <w:p w14:paraId="00D36F54" w14:textId="77777777" w:rsidR="00C113F7" w:rsidRPr="00EC1862" w:rsidRDefault="00C113F7" w:rsidP="00C113F7">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.4.</w:t>
      </w:r>
      <w:r w:rsidRPr="00EC1862">
        <w:rPr>
          <w:sz w:val="24"/>
          <w:szCs w:val="24"/>
        </w:rPr>
        <w:tab/>
        <w:t xml:space="preserve">dėl kitų priežasčių, kurios atsirado ne dėl </w:t>
      </w:r>
      <w:r>
        <w:rPr>
          <w:sz w:val="24"/>
          <w:szCs w:val="24"/>
        </w:rPr>
        <w:t>Tiekėjo</w:t>
      </w:r>
      <w:r w:rsidRPr="00EC1862">
        <w:rPr>
          <w:sz w:val="24"/>
          <w:szCs w:val="24"/>
        </w:rPr>
        <w:t xml:space="preserve"> kaltės.</w:t>
      </w:r>
    </w:p>
    <w:p w14:paraId="4A62ABD4"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62</w:t>
      </w:r>
      <w:r w:rsidRPr="00EC1862">
        <w:rPr>
          <w:sz w:val="24"/>
          <w:szCs w:val="24"/>
        </w:rPr>
        <w:t>.</w:t>
      </w:r>
      <w:r w:rsidRPr="00EC1862">
        <w:rPr>
          <w:sz w:val="24"/>
          <w:szCs w:val="24"/>
        </w:rPr>
        <w:tab/>
        <w:t xml:space="preserve">Jei atsirado priežasčių, dėl kurių Sutarties įvykdymas laiku tampa neįmanomas, </w:t>
      </w:r>
      <w:r>
        <w:rPr>
          <w:sz w:val="24"/>
          <w:szCs w:val="24"/>
        </w:rPr>
        <w:t>Tiekėjas</w:t>
      </w:r>
      <w:r w:rsidRPr="00EC1862">
        <w:rPr>
          <w:sz w:val="24"/>
          <w:szCs w:val="24"/>
        </w:rPr>
        <w:t xml:space="preserve"> nedelsdamas kreipiasi į Pirkėją, pateikdamas motyvuotą prašymą dėl nustatyto termino pratęsimo.</w:t>
      </w:r>
    </w:p>
    <w:p w14:paraId="4666B457"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63</w:t>
      </w:r>
      <w:r w:rsidRPr="00EC1862">
        <w:rPr>
          <w:sz w:val="24"/>
          <w:szCs w:val="24"/>
        </w:rPr>
        <w:t>.</w:t>
      </w:r>
      <w:r w:rsidRPr="00EC1862">
        <w:rPr>
          <w:sz w:val="24"/>
          <w:szCs w:val="24"/>
        </w:rPr>
        <w:tab/>
        <w:t xml:space="preserve">Pirkėjas raštu išreiškia sutikimą pratęsti sutartinių įsipareigojimų įvykdymo terminą arba informuoja </w:t>
      </w:r>
      <w:r>
        <w:rPr>
          <w:sz w:val="24"/>
          <w:szCs w:val="24"/>
        </w:rPr>
        <w:t>Tiekėją</w:t>
      </w:r>
      <w:r w:rsidRPr="00EC1862">
        <w:rPr>
          <w:sz w:val="24"/>
          <w:szCs w:val="24"/>
        </w:rPr>
        <w:t>, kad šis terminas nebus pratęstas.</w:t>
      </w:r>
    </w:p>
    <w:p w14:paraId="6D21481E"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64</w:t>
      </w:r>
      <w:r w:rsidRPr="00EC1862">
        <w:rPr>
          <w:sz w:val="24"/>
          <w:szCs w:val="24"/>
        </w:rPr>
        <w:t>.</w:t>
      </w:r>
      <w:r w:rsidRPr="00EC1862">
        <w:rPr>
          <w:sz w:val="24"/>
          <w:szCs w:val="24"/>
        </w:rPr>
        <w:tab/>
        <w:t xml:space="preserve">Pirkėjas, esant svarbioms aplinkybėms, turi teisę pareikalauti sustabdyti Sutarties vykdymą ir / ar atidėti bet kokių Sutartyje numatytų įsipareigojimų įvykdymą, įskaitant </w:t>
      </w:r>
      <w:r>
        <w:rPr>
          <w:sz w:val="24"/>
          <w:szCs w:val="24"/>
        </w:rPr>
        <w:t>prekių tiekimo</w:t>
      </w:r>
      <w:r w:rsidRPr="00EC1862">
        <w:rPr>
          <w:sz w:val="24"/>
          <w:szCs w:val="24"/>
        </w:rPr>
        <w:t xml:space="preserve"> ar bet kurio </w:t>
      </w:r>
      <w:r>
        <w:rPr>
          <w:sz w:val="24"/>
          <w:szCs w:val="24"/>
        </w:rPr>
        <w:t>jo</w:t>
      </w:r>
      <w:r w:rsidRPr="00EC1862">
        <w:rPr>
          <w:sz w:val="24"/>
          <w:szCs w:val="24"/>
        </w:rPr>
        <w:t xml:space="preserve"> etapo atlikimą.</w:t>
      </w:r>
    </w:p>
    <w:p w14:paraId="30D890EC"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65</w:t>
      </w:r>
      <w:r w:rsidRPr="00EC1862">
        <w:rPr>
          <w:sz w:val="24"/>
          <w:szCs w:val="24"/>
        </w:rPr>
        <w:t>.</w:t>
      </w:r>
      <w:r w:rsidRPr="00EC1862">
        <w:rPr>
          <w:sz w:val="24"/>
          <w:szCs w:val="24"/>
        </w:rPr>
        <w:tab/>
        <w:t>Svarbiomis aplinkybėmis visais atvejais gali būti laikoma:</w:t>
      </w:r>
    </w:p>
    <w:p w14:paraId="7F3C8878"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.1</w:t>
      </w:r>
      <w:r w:rsidRPr="00EC1862">
        <w:rPr>
          <w:sz w:val="24"/>
          <w:szCs w:val="24"/>
        </w:rPr>
        <w:tab/>
        <w:t>teisinio reglamentavimo pasikeitimas ir / ar valstybės lygmens sprendimai, turintys įtakos tinkamam Sutarties vykdymui (pvz., karantino, nepaprastosios padėties ar kt. paskelbimo atvejai);</w:t>
      </w:r>
    </w:p>
    <w:p w14:paraId="504C6286"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.2.</w:t>
      </w:r>
      <w:r w:rsidRPr="00EC1862">
        <w:rPr>
          <w:sz w:val="24"/>
          <w:szCs w:val="24"/>
        </w:rPr>
        <w:tab/>
        <w:t xml:space="preserve">Sutarties vykdymui įtaką turinčių trečiųjų šalių, nepriklausančių nuo </w:t>
      </w:r>
      <w:r>
        <w:rPr>
          <w:sz w:val="24"/>
          <w:szCs w:val="24"/>
        </w:rPr>
        <w:t>Tiekėjo</w:t>
      </w:r>
      <w:r w:rsidRPr="00EC1862">
        <w:rPr>
          <w:sz w:val="24"/>
          <w:szCs w:val="24"/>
        </w:rPr>
        <w:t xml:space="preserve"> ir / ar Pirkėjo valios, sprendimai, veikimas ir / ar neveikimas;</w:t>
      </w:r>
    </w:p>
    <w:p w14:paraId="1D6C7D22"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.3.</w:t>
      </w:r>
      <w:r w:rsidRPr="00EC1862">
        <w:rPr>
          <w:sz w:val="24"/>
          <w:szCs w:val="24"/>
        </w:rPr>
        <w:tab/>
        <w:t>kitos objektyvios, abiejų Sutarties šalių vienodai pripažįstamos aplinkybės, kurios nepriklauso nuo Sutarties šalių valios ir, kurioms esant, tinkamas Sutarties vykdymas nėra įmanomas.</w:t>
      </w:r>
    </w:p>
    <w:p w14:paraId="66093BA5"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66</w:t>
      </w:r>
      <w:r w:rsidRPr="00EC1862">
        <w:rPr>
          <w:sz w:val="24"/>
          <w:szCs w:val="24"/>
        </w:rPr>
        <w:t>.</w:t>
      </w:r>
      <w:r w:rsidRPr="00EC1862">
        <w:rPr>
          <w:sz w:val="24"/>
          <w:szCs w:val="24"/>
        </w:rPr>
        <w:tab/>
      </w:r>
      <w:r>
        <w:rPr>
          <w:sz w:val="24"/>
          <w:szCs w:val="24"/>
        </w:rPr>
        <w:t>Tiekėjas</w:t>
      </w:r>
      <w:r w:rsidRPr="00EC1862">
        <w:rPr>
          <w:sz w:val="24"/>
          <w:szCs w:val="24"/>
        </w:rPr>
        <w:t xml:space="preserve"> gali reikalauti atlyginti jo nuostolius, patirtus dėl Pirkėjo inicijuoto Sutarties sustabdymo, išskyrus, jei sustabdymas:</w:t>
      </w:r>
    </w:p>
    <w:p w14:paraId="0B420EEC" w14:textId="77777777" w:rsidR="00C113F7" w:rsidRPr="00EC1862" w:rsidRDefault="00C113F7" w:rsidP="00C113F7">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Pr>
          <w:sz w:val="24"/>
          <w:szCs w:val="24"/>
        </w:rPr>
        <w:t>66</w:t>
      </w:r>
      <w:r w:rsidRPr="00EC1862">
        <w:rPr>
          <w:sz w:val="24"/>
          <w:szCs w:val="24"/>
        </w:rPr>
        <w:t>.1.</w:t>
      </w:r>
      <w:r w:rsidRPr="00EC1862">
        <w:rPr>
          <w:sz w:val="24"/>
          <w:szCs w:val="24"/>
        </w:rPr>
        <w:tab/>
        <w:t xml:space="preserve">būtinas dėl kurios nors </w:t>
      </w:r>
      <w:r>
        <w:rPr>
          <w:sz w:val="24"/>
          <w:szCs w:val="24"/>
        </w:rPr>
        <w:t>Tiekėjo</w:t>
      </w:r>
      <w:r w:rsidRPr="00EC1862">
        <w:rPr>
          <w:sz w:val="24"/>
          <w:szCs w:val="24"/>
        </w:rPr>
        <w:t xml:space="preserve"> prievolės nevykdymo;</w:t>
      </w:r>
    </w:p>
    <w:p w14:paraId="00432F62" w14:textId="77777777" w:rsidR="00C113F7" w:rsidRPr="00EC1862" w:rsidRDefault="00C113F7" w:rsidP="00C113F7">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Pr>
          <w:sz w:val="24"/>
          <w:szCs w:val="24"/>
        </w:rPr>
        <w:t>66</w:t>
      </w:r>
      <w:r w:rsidRPr="00EC1862">
        <w:rPr>
          <w:sz w:val="24"/>
          <w:szCs w:val="24"/>
        </w:rPr>
        <w:t>.2.</w:t>
      </w:r>
      <w:r w:rsidRPr="00EC1862">
        <w:rPr>
          <w:sz w:val="24"/>
          <w:szCs w:val="24"/>
        </w:rPr>
        <w:tab/>
        <w:t>būtinas dėl svarbių aplinkybių, saugumo ar tinkamo Sutarties ar bet kurios jos dalies vykdymo, jei tik ši būtinybė neatsiranda dėl Pirkėjo veiksmų ar neveikimo.</w:t>
      </w:r>
    </w:p>
    <w:p w14:paraId="2C7D6632"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67</w:t>
      </w:r>
      <w:r w:rsidRPr="00EC1862">
        <w:rPr>
          <w:sz w:val="24"/>
          <w:szCs w:val="24"/>
        </w:rPr>
        <w:t>.</w:t>
      </w:r>
      <w:r w:rsidRPr="00EC1862">
        <w:rPr>
          <w:sz w:val="24"/>
          <w:szCs w:val="24"/>
        </w:rPr>
        <w:tab/>
        <w:t xml:space="preserve">Jei per 30 kalendorinių dienų nuo Pirkėjo reikalavimo sustabdyti Sutartį ir / ar atidėti bet kokių Sutartyje numatytų įsipareigojimų įvykdymą gavimo </w:t>
      </w:r>
      <w:r>
        <w:rPr>
          <w:sz w:val="24"/>
          <w:szCs w:val="24"/>
        </w:rPr>
        <w:t>Tiekėjas</w:t>
      </w:r>
      <w:r w:rsidRPr="00EC1862">
        <w:rPr>
          <w:sz w:val="24"/>
          <w:szCs w:val="24"/>
        </w:rPr>
        <w:t xml:space="preserve"> neįspėja Pirkėjo apie ketinimą pareikalauti dėl Sutarties sustabdymo patirtų nuostolių atlyginimo, jis šios teisės netenka.</w:t>
      </w:r>
    </w:p>
    <w:p w14:paraId="61C64A5B"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68</w:t>
      </w:r>
      <w:r w:rsidRPr="00EC1862">
        <w:rPr>
          <w:sz w:val="24"/>
          <w:szCs w:val="24"/>
        </w:rPr>
        <w:t>.</w:t>
      </w:r>
      <w:r w:rsidRPr="00EC1862">
        <w:rPr>
          <w:sz w:val="24"/>
          <w:szCs w:val="24"/>
        </w:rPr>
        <w:tab/>
      </w:r>
      <w:r>
        <w:rPr>
          <w:sz w:val="24"/>
          <w:szCs w:val="24"/>
        </w:rPr>
        <w:t>Tiekėjo</w:t>
      </w:r>
      <w:r w:rsidRPr="00EC1862">
        <w:rPr>
          <w:sz w:val="24"/>
          <w:szCs w:val="24"/>
        </w:rPr>
        <w:t xml:space="preserve"> reikalavimai atlyginti nuostolius dėl Sutarties sustabdymo turi būti pagrįsti atitinkamais nuostolius patvirtinančiais dokumentais.</w:t>
      </w:r>
    </w:p>
    <w:p w14:paraId="0F1F6425"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69</w:t>
      </w:r>
      <w:r w:rsidRPr="00EC1862">
        <w:rPr>
          <w:sz w:val="24"/>
          <w:szCs w:val="24"/>
        </w:rPr>
        <w:t>.</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gali pranešimu Pirkėjui pareikalauti atnaujinti Sutarties vykdymą per 30 kalendorinių dienų arba nutraukti Sutartį.</w:t>
      </w:r>
    </w:p>
    <w:p w14:paraId="4251A62D" w14:textId="77777777" w:rsidR="00C113F7" w:rsidRPr="00EC1862" w:rsidRDefault="00C113F7" w:rsidP="00C113F7">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70</w:t>
      </w:r>
      <w:r w:rsidRPr="00EC1862">
        <w:rPr>
          <w:sz w:val="24"/>
          <w:szCs w:val="24"/>
        </w:rPr>
        <w:t>.</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5160D1CE" w14:textId="77777777" w:rsidR="00C113F7" w:rsidRPr="00EC1862" w:rsidRDefault="00C113F7" w:rsidP="00C113F7">
      <w:pPr>
        <w:pStyle w:val="Pagrindinistekstas2"/>
        <w:widowControl w:val="0"/>
        <w:shd w:val="clear" w:color="auto" w:fill="auto"/>
        <w:tabs>
          <w:tab w:val="left" w:pos="639"/>
        </w:tabs>
        <w:suppressAutoHyphens/>
        <w:spacing w:before="0" w:after="0" w:line="240" w:lineRule="auto"/>
        <w:ind w:firstLine="0"/>
        <w:rPr>
          <w:sz w:val="24"/>
          <w:szCs w:val="24"/>
        </w:rPr>
      </w:pPr>
    </w:p>
    <w:p w14:paraId="0A5DB44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32" w:name="bookmark27"/>
      <w:r>
        <w:rPr>
          <w:b/>
          <w:sz w:val="24"/>
          <w:szCs w:val="24"/>
        </w:rPr>
        <w:t>XI</w:t>
      </w:r>
      <w:r w:rsidRPr="00EC1862">
        <w:rPr>
          <w:b/>
          <w:sz w:val="24"/>
          <w:szCs w:val="24"/>
        </w:rPr>
        <w:t xml:space="preserve"> SKYRIUS</w:t>
      </w:r>
    </w:p>
    <w:p w14:paraId="47DA364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bookmarkEnd w:id="32"/>
    </w:p>
    <w:p w14:paraId="19620363" w14:textId="77777777" w:rsidR="00C113F7" w:rsidRPr="00EC1862" w:rsidRDefault="00C113F7" w:rsidP="00C113F7">
      <w:pPr>
        <w:pStyle w:val="Temosantrat30"/>
        <w:widowControl w:val="0"/>
        <w:shd w:val="clear" w:color="auto" w:fill="auto"/>
        <w:suppressAutoHyphens/>
        <w:spacing w:before="0" w:line="240" w:lineRule="auto"/>
        <w:jc w:val="left"/>
        <w:rPr>
          <w:b/>
          <w:sz w:val="24"/>
          <w:szCs w:val="24"/>
        </w:rPr>
      </w:pPr>
    </w:p>
    <w:p w14:paraId="6028B784"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71</w:t>
      </w:r>
      <w:r w:rsidRPr="00EC1862">
        <w:rPr>
          <w:sz w:val="24"/>
          <w:szCs w:val="24"/>
        </w:rPr>
        <w:t>.</w:t>
      </w:r>
      <w:r w:rsidRPr="00EC1862">
        <w:rPr>
          <w:sz w:val="24"/>
          <w:szCs w:val="24"/>
        </w:rPr>
        <w:tab/>
      </w:r>
      <w:r>
        <w:rPr>
          <w:sz w:val="24"/>
          <w:szCs w:val="24"/>
        </w:rPr>
        <w:t>Tiekėjas</w:t>
      </w:r>
      <w:r w:rsidRPr="00EC1862">
        <w:rPr>
          <w:sz w:val="24"/>
          <w:szCs w:val="24"/>
        </w:rPr>
        <w:t xml:space="preserve"> viso Sutarties galiojimo metu privalo užtikrinti sutartinių prievolių įvykdymą.</w:t>
      </w:r>
    </w:p>
    <w:p w14:paraId="151538E5" w14:textId="77777777" w:rsidR="00C113F7" w:rsidRPr="00EC1862" w:rsidRDefault="00C113F7" w:rsidP="00C113F7">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72</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Sutarties įvykdymo užtikrinimui pateikia laidavimo raštą, kartu turi būti pateiktas laidavimo draudimo liudijimas (polisas) su nuoroda į taisykles, kurių pagrindu buvo nustatytos draudimo sąlygos bei mokestinio pavedimo, patvirtinančio draudimo polise nurodytos draudimo įmokos apmokėjimą, kopija.</w:t>
      </w:r>
    </w:p>
    <w:p w14:paraId="6A3458EB" w14:textId="77777777" w:rsidR="00C113F7" w:rsidRPr="00EC1862" w:rsidRDefault="00C113F7" w:rsidP="00C113F7">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73</w:t>
      </w:r>
      <w:r w:rsidRPr="00EC1862">
        <w:rPr>
          <w:sz w:val="24"/>
          <w:szCs w:val="24"/>
        </w:rPr>
        <w:t>.</w:t>
      </w:r>
      <w:r w:rsidRPr="00EC1862">
        <w:rPr>
          <w:sz w:val="24"/>
          <w:szCs w:val="24"/>
        </w:rPr>
        <w:tab/>
      </w:r>
      <w:r w:rsidRPr="00EC1862">
        <w:rPr>
          <w:rFonts w:cstheme="minorHAnsi"/>
          <w:sz w:val="24"/>
          <w:szCs w:val="24"/>
        </w:rPr>
        <w:t xml:space="preserve">Jeigu Sutartyje nustatytomis sąlygomis yra pratęsiamas </w:t>
      </w:r>
      <w:r>
        <w:rPr>
          <w:rFonts w:cstheme="minorHAnsi"/>
          <w:sz w:val="24"/>
          <w:szCs w:val="24"/>
        </w:rPr>
        <w:t>prekių tiekimo</w:t>
      </w:r>
      <w:r w:rsidRPr="00EC1862">
        <w:rPr>
          <w:rFonts w:cstheme="minorHAnsi"/>
          <w:sz w:val="24"/>
          <w:szCs w:val="24"/>
        </w:rPr>
        <w:t xml:space="preserve"> terminas, </w:t>
      </w:r>
      <w:r>
        <w:rPr>
          <w:rFonts w:cstheme="minorHAnsi"/>
          <w:sz w:val="24"/>
          <w:szCs w:val="24"/>
        </w:rPr>
        <w:t>Tiekėjas</w:t>
      </w:r>
      <w:r w:rsidRPr="00EC1862">
        <w:rPr>
          <w:rFonts w:cstheme="minorHAnsi"/>
          <w:sz w:val="24"/>
          <w:szCs w:val="24"/>
        </w:rPr>
        <w:t xml:space="preserve"> per 5 (penkias) darbo dienas po susitarimo dėl </w:t>
      </w:r>
      <w:r>
        <w:rPr>
          <w:rFonts w:cstheme="minorHAnsi"/>
          <w:sz w:val="24"/>
          <w:szCs w:val="24"/>
        </w:rPr>
        <w:t>prekių tiekimo</w:t>
      </w:r>
      <w:r w:rsidRPr="00EC1862">
        <w:rPr>
          <w:rFonts w:cstheme="minorHAnsi"/>
          <w:sz w:val="24"/>
          <w:szCs w:val="24"/>
        </w:rPr>
        <w:t xml:space="preserve"> termino pratęsimo pasirašymo privalo Pirkėjui pateikti naują arba pratęstą užtikrinimą 1 (vienu) mėnesiu ilgesniam nei pratęsiamam </w:t>
      </w:r>
      <w:r>
        <w:rPr>
          <w:rFonts w:cstheme="minorHAnsi"/>
          <w:sz w:val="24"/>
          <w:szCs w:val="24"/>
        </w:rPr>
        <w:t>prekių tiekimo</w:t>
      </w:r>
      <w:r w:rsidRPr="00EC1862">
        <w:rPr>
          <w:rFonts w:cstheme="minorHAnsi"/>
          <w:sz w:val="24"/>
          <w:szCs w:val="24"/>
        </w:rPr>
        <w:t xml:space="preserve"> laikotarpiui. Susitarimas dėl </w:t>
      </w:r>
      <w:r>
        <w:rPr>
          <w:rFonts w:cstheme="minorHAnsi"/>
          <w:sz w:val="24"/>
          <w:szCs w:val="24"/>
        </w:rPr>
        <w:t>prekių tiekimo</w:t>
      </w:r>
      <w:r w:rsidRPr="00EC1862">
        <w:rPr>
          <w:rFonts w:cstheme="minorHAnsi"/>
          <w:sz w:val="24"/>
          <w:szCs w:val="24"/>
        </w:rPr>
        <w:t xml:space="preserve"> termino pratęsimo įsigalioja tik pateikus naują užtikrinimą (arba jo pratęsimą). </w:t>
      </w:r>
      <w:r>
        <w:rPr>
          <w:sz w:val="24"/>
          <w:szCs w:val="24"/>
        </w:rPr>
        <w:t>Tiekėjas</w:t>
      </w:r>
      <w:r w:rsidRPr="00EC1862">
        <w:rPr>
          <w:sz w:val="24"/>
          <w:szCs w:val="24"/>
        </w:rPr>
        <w:t xml:space="preserve"> turi pratęsti Sutarties įvykdymo užtikrinimo galiojimo terminą taip pat ir tuo atveju, jeigu pasibaigia </w:t>
      </w:r>
      <w:r>
        <w:rPr>
          <w:sz w:val="24"/>
          <w:szCs w:val="24"/>
        </w:rPr>
        <w:t>Tiekėjo</w:t>
      </w:r>
      <w:r w:rsidRPr="00EC1862">
        <w:rPr>
          <w:sz w:val="24"/>
          <w:szCs w:val="24"/>
        </w:rPr>
        <w:t xml:space="preserve"> pateikto užtikrinimo galiojimo terminas, tačiau </w:t>
      </w:r>
      <w:r>
        <w:rPr>
          <w:sz w:val="24"/>
          <w:szCs w:val="24"/>
        </w:rPr>
        <w:t>Tiekėjo sutartiniai įsipareigojimai dar nėra įvykdyti</w:t>
      </w:r>
      <w:r w:rsidRPr="00EC1862">
        <w:rPr>
          <w:sz w:val="24"/>
          <w:szCs w:val="24"/>
        </w:rPr>
        <w:t>.</w:t>
      </w:r>
    </w:p>
    <w:p w14:paraId="75442442"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74</w:t>
      </w:r>
      <w:r w:rsidRPr="00EC1862">
        <w:rPr>
          <w:sz w:val="24"/>
          <w:szCs w:val="24"/>
        </w:rPr>
        <w:t>.</w:t>
      </w:r>
      <w:r w:rsidRPr="00EC1862">
        <w:rPr>
          <w:sz w:val="24"/>
          <w:szCs w:val="24"/>
        </w:rPr>
        <w:tab/>
        <w:t>Perskaičiavus Sutarties kainą, atitinkamai padidinama ar sumažinama Sutarties įvykdymo užtikrinimo suma.</w:t>
      </w:r>
    </w:p>
    <w:p w14:paraId="522FDF9A" w14:textId="77777777" w:rsidR="00C113F7" w:rsidRPr="00EC1862" w:rsidRDefault="00C113F7" w:rsidP="00C113F7">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75</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nevykdo savo sutartinių įsipareigojimų, Pirkėjas pareikalauja sumokėti visas sumas, kurias užtikrinimą išdavęs asmuo įsipareigojo sumokėti. Prieš pateikdamas reikalavimą sumokėti pagal Sutarties įvykdymo užtikrinimą, Pirkėjas įspėja apie tai </w:t>
      </w:r>
      <w:r>
        <w:rPr>
          <w:sz w:val="24"/>
          <w:szCs w:val="24"/>
        </w:rPr>
        <w:t>Tiekėją</w:t>
      </w:r>
      <w:r w:rsidRPr="00EC1862">
        <w:rPr>
          <w:sz w:val="24"/>
          <w:szCs w:val="24"/>
        </w:rPr>
        <w:t xml:space="preserve"> ir nurodo, dėl kokio pažeidimo pateikia šį reikalavimą.</w:t>
      </w:r>
    </w:p>
    <w:p w14:paraId="11A1F8E1"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76</w:t>
      </w:r>
      <w:r w:rsidRPr="00EC1862">
        <w:rPr>
          <w:sz w:val="24"/>
          <w:szCs w:val="24"/>
        </w:rPr>
        <w:t>.</w:t>
      </w:r>
      <w:r w:rsidRPr="00EC1862">
        <w:rPr>
          <w:sz w:val="24"/>
          <w:szCs w:val="24"/>
        </w:rPr>
        <w:tab/>
      </w:r>
      <w:r>
        <w:rPr>
          <w:sz w:val="24"/>
          <w:szCs w:val="24"/>
        </w:rPr>
        <w:t>Tiekėjui</w:t>
      </w:r>
      <w:r w:rsidRPr="00EC1862">
        <w:rPr>
          <w:sz w:val="24"/>
          <w:szCs w:val="24"/>
        </w:rPr>
        <w:t xml:space="preserve"> pateikus raštišką prašymą, Sutarties įvykdymo užtikrinimas grąžinamas </w:t>
      </w:r>
      <w:r>
        <w:rPr>
          <w:sz w:val="24"/>
          <w:szCs w:val="24"/>
        </w:rPr>
        <w:t>Tiekėjui</w:t>
      </w:r>
      <w:r w:rsidRPr="00EC1862">
        <w:rPr>
          <w:sz w:val="24"/>
          <w:szCs w:val="24"/>
        </w:rPr>
        <w:t xml:space="preserve"> per 30 (trisdešimt) kalendorinių dienų nuo </w:t>
      </w:r>
      <w:r>
        <w:rPr>
          <w:sz w:val="24"/>
          <w:szCs w:val="24"/>
        </w:rPr>
        <w:t>Tiekėj</w:t>
      </w:r>
      <w:r w:rsidRPr="00EC1862">
        <w:rPr>
          <w:sz w:val="24"/>
          <w:szCs w:val="24"/>
        </w:rPr>
        <w:t>o prašymo gavimo dienos, jei jis laiku ir tinkamai įvykdė visus sutartinius įsipareigojimus arba jei užtikrinimo galiojimo terminas pasibaigė.</w:t>
      </w:r>
    </w:p>
    <w:p w14:paraId="0DD592BA" w14:textId="77777777" w:rsidR="00C113F7" w:rsidRPr="00EC1862" w:rsidRDefault="00C113F7" w:rsidP="00C113F7">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Pr>
          <w:sz w:val="24"/>
          <w:szCs w:val="24"/>
        </w:rPr>
        <w:t>77</w:t>
      </w:r>
      <w:r w:rsidRPr="00EC1862">
        <w:rPr>
          <w:sz w:val="24"/>
          <w:szCs w:val="24"/>
        </w:rPr>
        <w:t>.</w:t>
      </w:r>
      <w:r w:rsidRPr="00EC1862">
        <w:rPr>
          <w:sz w:val="24"/>
          <w:szCs w:val="24"/>
        </w:rPr>
        <w:tab/>
        <w:t xml:space="preserve">Jei Sutarties įvykdymo metu užtikrinimą išdavęs juridinis asmuo negali įvykdyti savo įsipareigojimų, Pirkėjas raštu pareikalauja </w:t>
      </w:r>
      <w:r>
        <w:rPr>
          <w:sz w:val="24"/>
          <w:szCs w:val="24"/>
        </w:rPr>
        <w:t>Tiekėjo</w:t>
      </w:r>
      <w:r w:rsidRPr="00EC1862">
        <w:rPr>
          <w:sz w:val="24"/>
          <w:szCs w:val="24"/>
        </w:rPr>
        <w:t xml:space="preserve"> per 14 kalendorinių dienų pateikti naują užtikrinimą tomis pačiomis sąlygomis, kaip ir ankstesnysis. Jei </w:t>
      </w:r>
      <w:r>
        <w:rPr>
          <w:sz w:val="24"/>
          <w:szCs w:val="24"/>
        </w:rPr>
        <w:t>Tiekėjas</w:t>
      </w:r>
      <w:r w:rsidRPr="00EC1862">
        <w:rPr>
          <w:sz w:val="24"/>
          <w:szCs w:val="24"/>
        </w:rPr>
        <w:t xml:space="preserve"> nepateikia naujo užtikrinimo, Pirkėjas turi teisę nutraukti Sutartį.</w:t>
      </w:r>
    </w:p>
    <w:p w14:paraId="556AABE2" w14:textId="77777777" w:rsidR="00C113F7" w:rsidRPr="00EC1862" w:rsidRDefault="00C113F7" w:rsidP="00C113F7">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Pr>
          <w:sz w:val="24"/>
          <w:szCs w:val="24"/>
        </w:rPr>
        <w:t>78</w:t>
      </w:r>
      <w:r w:rsidRPr="00EC1862">
        <w:rPr>
          <w:sz w:val="24"/>
          <w:szCs w:val="24"/>
        </w:rPr>
        <w:t>.</w:t>
      </w:r>
      <w:r w:rsidRPr="00EC1862">
        <w:rPr>
          <w:sz w:val="24"/>
          <w:szCs w:val="24"/>
        </w:rPr>
        <w:tab/>
        <w:t xml:space="preserve">Tuo atveju, jeigu Sutarties įvykdymas užtikrinamas netesybomis, </w:t>
      </w:r>
      <w:r>
        <w:rPr>
          <w:sz w:val="24"/>
          <w:szCs w:val="24"/>
        </w:rPr>
        <w:t>Tiekėjas</w:t>
      </w:r>
      <w:r w:rsidRPr="00EC1862">
        <w:rPr>
          <w:sz w:val="24"/>
          <w:szCs w:val="24"/>
        </w:rPr>
        <w:t>, Pirkėjui pareikalavus, moka Pirkėjui Sutarties specialiosiose sąlygose nustatyto dydžio baudą dėl Sutarties nevykdymo ar netinkamo vykdymo.</w:t>
      </w:r>
    </w:p>
    <w:p w14:paraId="7850CD6C"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79</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w:t>
      </w:r>
      <w:r>
        <w:rPr>
          <w:sz w:val="24"/>
          <w:szCs w:val="24"/>
        </w:rPr>
        <w:t>ydamas</w:t>
      </w:r>
      <w:r w:rsidRPr="00EC1862">
        <w:rPr>
          <w:sz w:val="24"/>
          <w:szCs w:val="24"/>
        </w:rPr>
        <w:t xml:space="preserve"> 10 (dešimt) procentų bendros Sutarties kainos.</w:t>
      </w:r>
    </w:p>
    <w:p w14:paraId="4EE59DA5" w14:textId="77777777" w:rsidR="00C113F7" w:rsidRPr="00EC1862" w:rsidRDefault="00C113F7" w:rsidP="00C113F7">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Pr>
          <w:sz w:val="24"/>
          <w:szCs w:val="24"/>
        </w:rPr>
        <w:t>80</w:t>
      </w:r>
      <w:r w:rsidRPr="00EC1862">
        <w:rPr>
          <w:sz w:val="24"/>
          <w:szCs w:val="24"/>
        </w:rPr>
        <w:t>.</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59DDB50E" w14:textId="77777777" w:rsidR="00C113F7" w:rsidRPr="00EC1862" w:rsidRDefault="00C113F7" w:rsidP="00C113F7">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81</w:t>
      </w:r>
      <w:r w:rsidRPr="00EC1862">
        <w:rPr>
          <w:sz w:val="24"/>
          <w:szCs w:val="24"/>
        </w:rPr>
        <w:t>.</w:t>
      </w:r>
      <w:r w:rsidRPr="00EC1862">
        <w:rPr>
          <w:sz w:val="24"/>
          <w:szCs w:val="24"/>
        </w:rPr>
        <w:tab/>
        <w:t xml:space="preserve">Jei apskaičiuoti delspinigiai viršija 10 (dešimt) procentų bendros Sutarties kainos, Pirkėjas gali prieš tai raštu įspėjęs </w:t>
      </w:r>
      <w:r>
        <w:rPr>
          <w:sz w:val="24"/>
          <w:szCs w:val="24"/>
        </w:rPr>
        <w:t xml:space="preserve">Tiekėją </w:t>
      </w:r>
      <w:r w:rsidRPr="00EC1862">
        <w:rPr>
          <w:sz w:val="24"/>
          <w:szCs w:val="24"/>
        </w:rPr>
        <w:t xml:space="preserve">ir be atskiro </w:t>
      </w:r>
      <w:r>
        <w:rPr>
          <w:sz w:val="24"/>
          <w:szCs w:val="24"/>
        </w:rPr>
        <w:t>Tiekėjo</w:t>
      </w:r>
      <w:r w:rsidRPr="00EC1862">
        <w:rPr>
          <w:sz w:val="24"/>
          <w:szCs w:val="24"/>
        </w:rPr>
        <w:t xml:space="preserve"> sutikimo:</w:t>
      </w:r>
    </w:p>
    <w:p w14:paraId="2977CC6E" w14:textId="77777777" w:rsidR="00C113F7" w:rsidRPr="00EC1862" w:rsidRDefault="00C113F7" w:rsidP="00C113F7">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Pr>
          <w:sz w:val="24"/>
          <w:szCs w:val="24"/>
        </w:rPr>
        <w:t>81</w:t>
      </w:r>
      <w:r w:rsidRPr="00EC1862">
        <w:rPr>
          <w:sz w:val="24"/>
          <w:szCs w:val="24"/>
        </w:rPr>
        <w:t>.1.</w:t>
      </w:r>
      <w:r w:rsidRPr="00EC1862">
        <w:rPr>
          <w:sz w:val="24"/>
          <w:szCs w:val="24"/>
        </w:rPr>
        <w:tab/>
        <w:t xml:space="preserve">išskaičiuoti delspinigių sumą iš </w:t>
      </w:r>
      <w:r>
        <w:rPr>
          <w:sz w:val="24"/>
          <w:szCs w:val="24"/>
        </w:rPr>
        <w:t>Tiekėjui</w:t>
      </w:r>
      <w:r w:rsidRPr="00EC1862">
        <w:rPr>
          <w:sz w:val="24"/>
          <w:szCs w:val="24"/>
        </w:rPr>
        <w:t xml:space="preserve"> mokėtinų sumų ir / arba;</w:t>
      </w:r>
    </w:p>
    <w:p w14:paraId="73EA527A" w14:textId="77777777" w:rsidR="00C113F7" w:rsidRPr="00EC1862" w:rsidRDefault="00C113F7" w:rsidP="00C113F7">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.2.</w:t>
      </w:r>
      <w:r w:rsidRPr="00EC1862">
        <w:rPr>
          <w:sz w:val="24"/>
          <w:szCs w:val="24"/>
        </w:rPr>
        <w:tab/>
        <w:t>pasinaudoti Sutarties įvykdymo užtikrinimu ir / arba;</w:t>
      </w:r>
    </w:p>
    <w:p w14:paraId="7F6B0D33" w14:textId="77777777" w:rsidR="00C113F7" w:rsidRPr="00EC1862" w:rsidRDefault="00C113F7" w:rsidP="00C113F7">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.3.</w:t>
      </w:r>
      <w:r w:rsidRPr="00EC1862">
        <w:rPr>
          <w:sz w:val="24"/>
          <w:szCs w:val="24"/>
        </w:rPr>
        <w:tab/>
        <w:t>nutraukti Sutartį.</w:t>
      </w:r>
    </w:p>
    <w:p w14:paraId="48E65989" w14:textId="77777777" w:rsidR="00C113F7" w:rsidRPr="00EC1862" w:rsidRDefault="00C113F7" w:rsidP="00C113F7">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Pr>
          <w:sz w:val="24"/>
          <w:szCs w:val="24"/>
        </w:rPr>
        <w:t>82</w:t>
      </w:r>
      <w:r w:rsidRPr="00EC1862">
        <w:rPr>
          <w:sz w:val="24"/>
          <w:szCs w:val="24"/>
        </w:rPr>
        <w:t>.</w:t>
      </w:r>
      <w:r w:rsidRPr="00EC1862">
        <w:rPr>
          <w:sz w:val="24"/>
          <w:szCs w:val="24"/>
        </w:rPr>
        <w:tab/>
        <w:t xml:space="preserve">Delspinigių sumokėjimas neatleidžia </w:t>
      </w:r>
      <w:r>
        <w:rPr>
          <w:sz w:val="24"/>
          <w:szCs w:val="24"/>
        </w:rPr>
        <w:t>Tiekėjo</w:t>
      </w:r>
      <w:r w:rsidRPr="00EC1862">
        <w:rPr>
          <w:sz w:val="24"/>
          <w:szCs w:val="24"/>
        </w:rPr>
        <w:t xml:space="preserve"> nuo pareigos vykdyti šioje Sutartyje numatytus įsipareigojimus.</w:t>
      </w:r>
    </w:p>
    <w:p w14:paraId="4805A7EC" w14:textId="77777777" w:rsidR="00C113F7" w:rsidRPr="00EC1862" w:rsidRDefault="00C113F7" w:rsidP="00C113F7">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1C07E9B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33" w:name="bookmark28"/>
      <w:r>
        <w:rPr>
          <w:b/>
          <w:sz w:val="24"/>
          <w:szCs w:val="24"/>
        </w:rPr>
        <w:t>XII</w:t>
      </w:r>
      <w:r w:rsidRPr="00EC1862">
        <w:rPr>
          <w:b/>
          <w:sz w:val="24"/>
          <w:szCs w:val="24"/>
        </w:rPr>
        <w:t xml:space="preserve"> SKYRIUS</w:t>
      </w:r>
    </w:p>
    <w:p w14:paraId="769D06C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bookmarkEnd w:id="33"/>
    </w:p>
    <w:p w14:paraId="011A44E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67D243BB"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83</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nuo reikalavimo gavimo dienos (jei Sutarties ir jos priedų sąlygose nenustatyta kitaip) turi pateikti ir su Pirkėju suderinti Sutarties vykdymo grafiką. Grafike turi būti numatyta tvarka ir terminai, kuriais </w:t>
      </w:r>
      <w:r>
        <w:rPr>
          <w:sz w:val="24"/>
          <w:szCs w:val="24"/>
        </w:rPr>
        <w:t>Tiekėjas</w:t>
      </w:r>
      <w:r w:rsidRPr="00EC1862">
        <w:rPr>
          <w:sz w:val="24"/>
          <w:szCs w:val="24"/>
        </w:rPr>
        <w:t xml:space="preserve"> siūlo vykdyti Sutartį, įskaitant šias dalis:</w:t>
      </w:r>
    </w:p>
    <w:p w14:paraId="087D59C5"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83</w:t>
      </w:r>
      <w:r w:rsidRPr="00EC1862">
        <w:rPr>
          <w:sz w:val="24"/>
          <w:szCs w:val="24"/>
        </w:rPr>
        <w:t>.1.</w:t>
      </w:r>
      <w:r w:rsidRPr="00EC1862">
        <w:rPr>
          <w:sz w:val="24"/>
          <w:szCs w:val="24"/>
        </w:rPr>
        <w:tab/>
        <w:t>veiksmų plano sudarymas, svarbiausių etapų identifikavimas ir laiko sąnaudų, būtinų Sutarčiai vykdyti, nustatymas;</w:t>
      </w:r>
    </w:p>
    <w:p w14:paraId="4BE98AAC"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.2.</w:t>
      </w:r>
      <w:r w:rsidRPr="00EC1862">
        <w:rPr>
          <w:sz w:val="24"/>
          <w:szCs w:val="24"/>
        </w:rPr>
        <w:tab/>
        <w:t xml:space="preserve">trumpas metodų, kuriais </w:t>
      </w:r>
      <w:r>
        <w:rPr>
          <w:sz w:val="24"/>
          <w:szCs w:val="24"/>
        </w:rPr>
        <w:t>Tiekėjas</w:t>
      </w:r>
      <w:r w:rsidRPr="00EC1862">
        <w:rPr>
          <w:sz w:val="24"/>
          <w:szCs w:val="24"/>
        </w:rPr>
        <w:t xml:space="preserve"> siūlo vykdyti Sutartį, aprašymas (jei taikoma);</w:t>
      </w:r>
    </w:p>
    <w:p w14:paraId="5979B37D"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83.3.</w:t>
      </w:r>
      <w:r>
        <w:rPr>
          <w:sz w:val="24"/>
          <w:szCs w:val="24"/>
        </w:rPr>
        <w:tab/>
        <w:t>subtiekėjų, pagrindinių specialistų</w:t>
      </w:r>
      <w:r w:rsidRPr="00EC1862">
        <w:rPr>
          <w:sz w:val="24"/>
          <w:szCs w:val="24"/>
        </w:rPr>
        <w:t xml:space="preserve"> ir kitų </w:t>
      </w:r>
      <w:r>
        <w:rPr>
          <w:sz w:val="24"/>
          <w:szCs w:val="24"/>
        </w:rPr>
        <w:t>specialistų</w:t>
      </w:r>
      <w:r w:rsidRPr="00EC1862">
        <w:rPr>
          <w:sz w:val="24"/>
          <w:szCs w:val="24"/>
        </w:rPr>
        <w:t xml:space="preserve"> darbo organizavimo grafikas;</w:t>
      </w:r>
    </w:p>
    <w:p w14:paraId="2CE7956F"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.4.</w:t>
      </w:r>
      <w:r w:rsidRPr="00EC1862">
        <w:rPr>
          <w:sz w:val="24"/>
          <w:szCs w:val="24"/>
        </w:rPr>
        <w:tab/>
        <w:t>kiti duomenys ir informacija, kurios Pirkėjas gali pagrįstai pareikalauti, ir / ar kurie yra nustatyti kitose Sutarties ir jos priedų sąlygose.</w:t>
      </w:r>
    </w:p>
    <w:p w14:paraId="4B5C80B1"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84</w:t>
      </w:r>
      <w:r w:rsidRPr="00EC1862">
        <w:rPr>
          <w:sz w:val="24"/>
          <w:szCs w:val="24"/>
        </w:rPr>
        <w:t>.</w:t>
      </w:r>
      <w:r w:rsidRPr="00EC1862">
        <w:rPr>
          <w:sz w:val="24"/>
          <w:szCs w:val="24"/>
        </w:rPr>
        <w:tab/>
        <w:t>Be Pirkėjo raštiško sutikimo negalimas joks Sutarties vykdymo grafiko keitimas.</w:t>
      </w:r>
    </w:p>
    <w:p w14:paraId="36C1D713" w14:textId="77777777" w:rsidR="00C113F7" w:rsidRPr="00EC1862" w:rsidRDefault="00C113F7" w:rsidP="00C113F7">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Pr>
          <w:sz w:val="24"/>
          <w:szCs w:val="24"/>
        </w:rPr>
        <w:t>85</w:t>
      </w:r>
      <w:r w:rsidRPr="00EC1862">
        <w:rPr>
          <w:sz w:val="24"/>
          <w:szCs w:val="24"/>
        </w:rPr>
        <w:t>.</w:t>
      </w:r>
      <w:r w:rsidRPr="00EC1862">
        <w:rPr>
          <w:sz w:val="24"/>
          <w:szCs w:val="24"/>
        </w:rPr>
        <w:tab/>
        <w:t xml:space="preserve">Pirkėjas, gavęs iš </w:t>
      </w:r>
      <w:r>
        <w:rPr>
          <w:sz w:val="24"/>
          <w:szCs w:val="24"/>
        </w:rPr>
        <w:t>Tiekėjo</w:t>
      </w:r>
      <w:r w:rsidRPr="00EC1862">
        <w:rPr>
          <w:sz w:val="24"/>
          <w:szCs w:val="24"/>
        </w:rPr>
        <w:t xml:space="preserve"> derinti Sutarties vykdymo grafiką, gali nustatyti kitokį jo derinimo terminą, nei nustatytas šiame skyriuje, tačiau ne didesnį negu 20 (dvidešimt) darbo dienų.</w:t>
      </w:r>
    </w:p>
    <w:p w14:paraId="4564C666"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bookmarkStart w:id="34" w:name="bookmark29"/>
    </w:p>
    <w:p w14:paraId="461C105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XIII</w:t>
      </w:r>
      <w:r w:rsidRPr="00EC1862">
        <w:rPr>
          <w:b/>
          <w:sz w:val="24"/>
          <w:szCs w:val="24"/>
        </w:rPr>
        <w:t xml:space="preserve"> SKYRIUS</w:t>
      </w:r>
    </w:p>
    <w:bookmarkEnd w:id="34"/>
    <w:p w14:paraId="3DACD3C5"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PREKIŲ TIEKIMAS</w:t>
      </w:r>
    </w:p>
    <w:p w14:paraId="2A44FC71" w14:textId="77777777" w:rsidR="00C113F7" w:rsidRPr="00EC1862" w:rsidRDefault="00C113F7" w:rsidP="00C113F7">
      <w:pPr>
        <w:pStyle w:val="Temosantrat30"/>
        <w:widowControl w:val="0"/>
        <w:shd w:val="clear" w:color="auto" w:fill="auto"/>
        <w:tabs>
          <w:tab w:val="left" w:pos="1560"/>
        </w:tabs>
        <w:suppressAutoHyphens/>
        <w:spacing w:before="0" w:line="240" w:lineRule="auto"/>
        <w:ind w:firstLine="1134"/>
        <w:jc w:val="center"/>
        <w:rPr>
          <w:sz w:val="24"/>
          <w:szCs w:val="24"/>
        </w:rPr>
      </w:pPr>
    </w:p>
    <w:p w14:paraId="339546A8" w14:textId="77777777" w:rsidR="00C113F7"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86</w:t>
      </w:r>
      <w:r w:rsidRPr="00EC1862">
        <w:rPr>
          <w:sz w:val="24"/>
          <w:szCs w:val="24"/>
        </w:rPr>
        <w:t>.</w:t>
      </w:r>
      <w:r w:rsidRPr="00EC1862">
        <w:rPr>
          <w:sz w:val="24"/>
          <w:szCs w:val="24"/>
        </w:rPr>
        <w:tab/>
      </w:r>
      <w:r>
        <w:rPr>
          <w:sz w:val="24"/>
          <w:szCs w:val="24"/>
        </w:rPr>
        <w:t>Prekių tiekimo</w:t>
      </w:r>
      <w:r w:rsidRPr="00EC1862">
        <w:rPr>
          <w:sz w:val="24"/>
          <w:szCs w:val="24"/>
        </w:rPr>
        <w:t xml:space="preserve"> vietos adresas, terminai ir tvarka nustatyta Sutarti</w:t>
      </w:r>
      <w:r>
        <w:rPr>
          <w:sz w:val="24"/>
          <w:szCs w:val="24"/>
        </w:rPr>
        <w:t xml:space="preserve">es specialiosiose sąlygose ir / </w:t>
      </w:r>
      <w:r w:rsidRPr="00EC1862">
        <w:rPr>
          <w:sz w:val="24"/>
          <w:szCs w:val="24"/>
        </w:rPr>
        <w:t>ar Sutarties prieduose.</w:t>
      </w:r>
    </w:p>
    <w:p w14:paraId="00C45913"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87.</w:t>
      </w:r>
      <w:r>
        <w:rPr>
          <w:sz w:val="24"/>
          <w:szCs w:val="24"/>
        </w:rPr>
        <w:tab/>
        <w:t>Prekių tiekimo įvykdymo data laikoma data, kada prekės su visais Sutartyje nurodytais tinkamais dokumentais pristatytos į Pirkėjo Sutarties specialiosiose sąlygose nurodytą vietą ir įvykdyti kiti Sutartyje numatyti įsipareigojimai (jei tokių buvo).</w:t>
      </w:r>
    </w:p>
    <w:p w14:paraId="0799F0AB" w14:textId="77777777" w:rsidR="00C113F7"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88</w:t>
      </w:r>
      <w:r w:rsidRPr="00EC1862">
        <w:rPr>
          <w:sz w:val="24"/>
          <w:szCs w:val="24"/>
        </w:rPr>
        <w:t>.</w:t>
      </w:r>
      <w:r w:rsidRPr="00EC1862">
        <w:rPr>
          <w:sz w:val="24"/>
          <w:szCs w:val="24"/>
        </w:rPr>
        <w:tab/>
        <w:t xml:space="preserve">Jei Sutartyje ir jos prieduose nenustatyta kitaip, </w:t>
      </w:r>
      <w:r>
        <w:rPr>
          <w:sz w:val="24"/>
          <w:szCs w:val="24"/>
        </w:rPr>
        <w:t>Tiekėjas</w:t>
      </w:r>
      <w:r w:rsidRPr="00EC1862">
        <w:rPr>
          <w:sz w:val="24"/>
          <w:szCs w:val="24"/>
        </w:rPr>
        <w:t xml:space="preserve"> pristato Sutarties sąlygose numatytas prekes pagal tarptautinių prekyb</w:t>
      </w:r>
      <w:r>
        <w:rPr>
          <w:sz w:val="24"/>
          <w:szCs w:val="24"/>
        </w:rPr>
        <w:t>os rūmų taisyklių „Incoterms 202</w:t>
      </w:r>
      <w:r w:rsidRPr="00EC1862">
        <w:rPr>
          <w:sz w:val="24"/>
          <w:szCs w:val="24"/>
        </w:rPr>
        <w:t>0“ pristatymo sąlygas DDP (pristatyta, muitas sumokėtas).</w:t>
      </w:r>
    </w:p>
    <w:p w14:paraId="37B27D88"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89.</w:t>
      </w:r>
      <w:r>
        <w:rPr>
          <w:sz w:val="24"/>
          <w:szCs w:val="24"/>
        </w:rPr>
        <w:tab/>
        <w:t>Apie tikslią prekių pristatymo datą Tiekėjas Pirkėjui praneša Sutarties Specialiųjų sąlygų 6 skyriuje nurodytu elektroninio pašto adresu arba telefonu.</w:t>
      </w:r>
    </w:p>
    <w:p w14:paraId="55868C3B" w14:textId="77777777" w:rsidR="00C113F7" w:rsidRPr="00EC1862" w:rsidRDefault="00C113F7" w:rsidP="00C113F7">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Pr>
          <w:sz w:val="24"/>
          <w:szCs w:val="24"/>
        </w:rPr>
        <w:t>90</w:t>
      </w:r>
      <w:r w:rsidRPr="00EC1862">
        <w:rPr>
          <w:sz w:val="24"/>
          <w:szCs w:val="24"/>
        </w:rPr>
        <w:t>.</w:t>
      </w:r>
      <w:r w:rsidRPr="00EC1862">
        <w:rPr>
          <w:sz w:val="24"/>
          <w:szCs w:val="24"/>
        </w:rPr>
        <w:tab/>
        <w:t xml:space="preserve">Visa atsakomybė, iki Pirkėjas priims prekes, dėl prekių atsitiktinio žuvimo ar sugadinimo tenka </w:t>
      </w:r>
      <w:r>
        <w:rPr>
          <w:sz w:val="24"/>
          <w:szCs w:val="24"/>
        </w:rPr>
        <w:t>Tiekėjui</w:t>
      </w:r>
      <w:r w:rsidRPr="00EC1862">
        <w:rPr>
          <w:sz w:val="24"/>
          <w:szCs w:val="24"/>
        </w:rPr>
        <w:t>.</w:t>
      </w:r>
    </w:p>
    <w:p w14:paraId="25BE900C" w14:textId="77777777" w:rsidR="00C113F7" w:rsidRPr="00EC1862" w:rsidRDefault="00C113F7" w:rsidP="00C113F7">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Pr>
          <w:sz w:val="24"/>
          <w:szCs w:val="24"/>
        </w:rPr>
        <w:t>91</w:t>
      </w:r>
      <w:r w:rsidRPr="00EC1862">
        <w:rPr>
          <w:sz w:val="24"/>
          <w:szCs w:val="24"/>
        </w:rPr>
        <w:t>.</w:t>
      </w:r>
      <w:r w:rsidRPr="00EC1862">
        <w:rPr>
          <w:sz w:val="24"/>
          <w:szCs w:val="24"/>
        </w:rPr>
        <w:tab/>
      </w:r>
      <w:r>
        <w:rPr>
          <w:sz w:val="24"/>
          <w:szCs w:val="24"/>
        </w:rPr>
        <w:t>Tiekėjas</w:t>
      </w:r>
      <w:r w:rsidRPr="00EC1862">
        <w:rPr>
          <w:sz w:val="24"/>
          <w:szCs w:val="24"/>
        </w:rPr>
        <w:t xml:space="preserve"> pasirūpina, kad prekės būtų </w:t>
      </w:r>
      <w:r>
        <w:rPr>
          <w:sz w:val="24"/>
          <w:szCs w:val="24"/>
        </w:rPr>
        <w:t>tiekiamos</w:t>
      </w:r>
      <w:r w:rsidRPr="00EC1862">
        <w:rPr>
          <w:sz w:val="24"/>
          <w:szCs w:val="24"/>
        </w:rPr>
        <w:t xml:space="preserve"> į priėmimo vietą, suderinęs su Pirkėju, kad šis galėtų įforminti prekių priėmimą. Daroma prielaida, kad apskaičiuodamas </w:t>
      </w:r>
      <w:r>
        <w:rPr>
          <w:sz w:val="24"/>
          <w:szCs w:val="24"/>
        </w:rPr>
        <w:t>tiekimo</w:t>
      </w:r>
      <w:r w:rsidRPr="00EC1862">
        <w:rPr>
          <w:sz w:val="24"/>
          <w:szCs w:val="24"/>
        </w:rPr>
        <w:t xml:space="preserve"> laiką </w:t>
      </w:r>
      <w:r>
        <w:rPr>
          <w:sz w:val="24"/>
          <w:szCs w:val="24"/>
        </w:rPr>
        <w:t>Tiekėjas</w:t>
      </w:r>
      <w:r w:rsidRPr="00EC1862">
        <w:rPr>
          <w:sz w:val="24"/>
          <w:szCs w:val="24"/>
        </w:rPr>
        <w:t xml:space="preserve"> įvertino visas galimas kliūtis, todėl nebus pateisinami jokie vėlavimai, atsiradę kitais, nei šioje Sutartyje numatytais pagrindais.</w:t>
      </w:r>
    </w:p>
    <w:p w14:paraId="1AA8E352"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92</w:t>
      </w:r>
      <w:r w:rsidRPr="00EC1862">
        <w:rPr>
          <w:sz w:val="24"/>
          <w:szCs w:val="24"/>
        </w:rPr>
        <w:t>.</w:t>
      </w:r>
      <w:r w:rsidRPr="00EC1862">
        <w:rPr>
          <w:sz w:val="24"/>
          <w:szCs w:val="24"/>
        </w:rPr>
        <w:tab/>
        <w:t xml:space="preserve">Jei Sutartyje ir jos prieduose nenustatyta kitaip, pristatydamas prekes, </w:t>
      </w:r>
      <w:r>
        <w:rPr>
          <w:sz w:val="24"/>
          <w:szCs w:val="24"/>
        </w:rPr>
        <w:t>Tiekėjas</w:t>
      </w:r>
      <w:r w:rsidRPr="00EC1862">
        <w:rPr>
          <w:sz w:val="24"/>
          <w:szCs w:val="24"/>
        </w:rPr>
        <w:t xml:space="preserve"> privalo pateikti prekių gamintojo atitikties sertifikatą ir kitus dokumentus, patvirtinančius prekių atitiktį Sutarties reikalavimams.</w:t>
      </w:r>
    </w:p>
    <w:p w14:paraId="5C2574CA"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93</w:t>
      </w:r>
      <w:r w:rsidRPr="00EC1862">
        <w:rPr>
          <w:sz w:val="24"/>
          <w:szCs w:val="24"/>
        </w:rPr>
        <w:t>.</w:t>
      </w:r>
      <w:r w:rsidRPr="00EC1862">
        <w:rPr>
          <w:sz w:val="24"/>
          <w:szCs w:val="24"/>
        </w:rPr>
        <w:tab/>
        <w:t xml:space="preserve"> </w:t>
      </w:r>
      <w:r>
        <w:rPr>
          <w:sz w:val="24"/>
          <w:szCs w:val="24"/>
        </w:rPr>
        <w:t>Tiekėjas</w:t>
      </w:r>
      <w:r w:rsidRPr="00EC1862">
        <w:rPr>
          <w:sz w:val="24"/>
          <w:szCs w:val="24"/>
        </w:rPr>
        <w:t xml:space="preserve">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23FE4579"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94</w:t>
      </w:r>
      <w:r w:rsidRPr="00EC1862">
        <w:rPr>
          <w:sz w:val="24"/>
          <w:szCs w:val="24"/>
        </w:rPr>
        <w:t>.</w:t>
      </w:r>
      <w:r w:rsidRPr="00EC1862">
        <w:rPr>
          <w:sz w:val="24"/>
          <w:szCs w:val="24"/>
        </w:rPr>
        <w:tab/>
        <w:t xml:space="preserve"> Pirkėjui raštu pareikalavus, </w:t>
      </w:r>
      <w:r>
        <w:rPr>
          <w:sz w:val="24"/>
          <w:szCs w:val="24"/>
        </w:rPr>
        <w:t>Tiekėjas</w:t>
      </w:r>
      <w:r w:rsidRPr="00EC1862">
        <w:rPr>
          <w:sz w:val="24"/>
          <w:szCs w:val="24"/>
        </w:rPr>
        <w:t xml:space="preserve"> turi suderinti prekių pristatymo kiekius, datą ir laiką. Nesutarimo atveju, sprendimo teisė priklauso Pirkėjui. </w:t>
      </w:r>
      <w:r>
        <w:rPr>
          <w:sz w:val="24"/>
          <w:szCs w:val="24"/>
        </w:rPr>
        <w:t>Tiekėjas</w:t>
      </w:r>
      <w:r w:rsidRPr="00EC1862">
        <w:rPr>
          <w:sz w:val="24"/>
          <w:szCs w:val="24"/>
        </w:rPr>
        <w:t xml:space="preserve"> atsako už visų prekių bei </w:t>
      </w:r>
      <w:r>
        <w:rPr>
          <w:sz w:val="24"/>
          <w:szCs w:val="24"/>
        </w:rPr>
        <w:t>Tiekėjo</w:t>
      </w:r>
      <w:r w:rsidRPr="00EC1862">
        <w:rPr>
          <w:sz w:val="24"/>
          <w:szCs w:val="24"/>
        </w:rPr>
        <w:t xml:space="preserve"> įrangos, reikalingos Sutarčiai vykdyti, pristatymą nurodytu laiku į priėmimo vietą.</w:t>
      </w:r>
    </w:p>
    <w:p w14:paraId="6CBBEF7F" w14:textId="77777777" w:rsidR="00C113F7" w:rsidRPr="00EC1862" w:rsidRDefault="00C113F7" w:rsidP="00C113F7">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00DFD25A" w14:textId="77777777" w:rsidR="00C113F7" w:rsidRPr="002D0ADE" w:rsidRDefault="00C113F7" w:rsidP="00C113F7">
      <w:pPr>
        <w:pStyle w:val="Temosantrat30"/>
        <w:widowControl w:val="0"/>
        <w:shd w:val="clear" w:color="auto" w:fill="auto"/>
        <w:suppressAutoHyphens/>
        <w:spacing w:before="0" w:line="240" w:lineRule="auto"/>
        <w:jc w:val="center"/>
        <w:rPr>
          <w:b/>
          <w:sz w:val="24"/>
          <w:szCs w:val="24"/>
        </w:rPr>
      </w:pPr>
      <w:bookmarkStart w:id="35" w:name="bookmark31"/>
      <w:r w:rsidRPr="002D0ADE">
        <w:rPr>
          <w:b/>
          <w:sz w:val="24"/>
          <w:szCs w:val="24"/>
        </w:rPr>
        <w:t>X</w:t>
      </w:r>
      <w:r>
        <w:rPr>
          <w:b/>
          <w:sz w:val="24"/>
          <w:szCs w:val="24"/>
        </w:rPr>
        <w:t>IV</w:t>
      </w:r>
      <w:r w:rsidRPr="002D0ADE">
        <w:rPr>
          <w:b/>
          <w:sz w:val="24"/>
          <w:szCs w:val="24"/>
        </w:rPr>
        <w:t xml:space="preserve"> SKYRIUS</w:t>
      </w:r>
    </w:p>
    <w:p w14:paraId="259579E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2D0ADE">
        <w:rPr>
          <w:b/>
          <w:sz w:val="24"/>
          <w:szCs w:val="24"/>
        </w:rPr>
        <w:t>PRIĖMIMAS</w:t>
      </w:r>
      <w:bookmarkEnd w:id="35"/>
    </w:p>
    <w:p w14:paraId="72713C2C"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7D1E595B"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95.</w:t>
      </w:r>
      <w:r>
        <w:rPr>
          <w:szCs w:val="24"/>
          <w:lang w:val="lt-LT" w:eastAsia="lt-LT"/>
        </w:rPr>
        <w:tab/>
      </w:r>
      <w:r w:rsidRPr="009124B3">
        <w:rPr>
          <w:szCs w:val="24"/>
          <w:lang w:val="lt-LT" w:eastAsia="lt-LT"/>
        </w:rPr>
        <w:t>Kai prekės parengtos priėmimui bei įvykdyti kiti sutartiniai įsipareigojimai (jei tokių</w:t>
      </w:r>
      <w:r>
        <w:rPr>
          <w:szCs w:val="24"/>
          <w:lang w:val="lt-LT" w:eastAsia="lt-LT"/>
        </w:rPr>
        <w:t xml:space="preserve"> numatyta), T</w:t>
      </w:r>
      <w:r w:rsidRPr="009124B3">
        <w:rPr>
          <w:szCs w:val="24"/>
          <w:lang w:val="lt-LT" w:eastAsia="lt-LT"/>
        </w:rPr>
        <w:t>iekėjas gali kreiptis į</w:t>
      </w:r>
      <w:r>
        <w:rPr>
          <w:szCs w:val="24"/>
          <w:lang w:val="lt-LT" w:eastAsia="lt-LT"/>
        </w:rPr>
        <w:t xml:space="preserve"> P</w:t>
      </w:r>
      <w:r w:rsidRPr="009124B3">
        <w:rPr>
          <w:szCs w:val="24"/>
          <w:lang w:val="lt-LT" w:eastAsia="lt-LT"/>
        </w:rPr>
        <w:t>irkėją dė</w:t>
      </w:r>
      <w:r>
        <w:rPr>
          <w:szCs w:val="24"/>
          <w:lang w:val="lt-LT" w:eastAsia="lt-LT"/>
        </w:rPr>
        <w:t>l perdavimo–</w:t>
      </w:r>
      <w:r w:rsidRPr="009124B3">
        <w:rPr>
          <w:szCs w:val="24"/>
          <w:lang w:val="lt-LT" w:eastAsia="lt-LT"/>
        </w:rPr>
        <w:t>priėmimo akto pasirašymo.</w:t>
      </w:r>
    </w:p>
    <w:p w14:paraId="1056F9EA"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96.</w:t>
      </w:r>
      <w:r>
        <w:rPr>
          <w:szCs w:val="24"/>
          <w:lang w:val="lt-LT" w:eastAsia="lt-LT"/>
        </w:rPr>
        <w:tab/>
      </w:r>
      <w:r w:rsidRPr="009124B3">
        <w:rPr>
          <w:szCs w:val="24"/>
          <w:lang w:val="lt-LT" w:eastAsia="lt-LT"/>
        </w:rPr>
        <w:t>Prieš pasirašydamas perdavimo</w:t>
      </w:r>
      <w:r>
        <w:rPr>
          <w:szCs w:val="24"/>
          <w:lang w:val="lt-LT" w:eastAsia="lt-LT"/>
        </w:rPr>
        <w:t>–</w:t>
      </w:r>
      <w:r w:rsidRPr="009124B3">
        <w:rPr>
          <w:szCs w:val="24"/>
          <w:lang w:val="lt-LT" w:eastAsia="lt-LT"/>
        </w:rPr>
        <w:t>priėmimo aktą</w:t>
      </w:r>
      <w:r>
        <w:rPr>
          <w:szCs w:val="24"/>
          <w:lang w:val="lt-LT" w:eastAsia="lt-LT"/>
        </w:rPr>
        <w:t>, P</w:t>
      </w:r>
      <w:r w:rsidRPr="009124B3">
        <w:rPr>
          <w:szCs w:val="24"/>
          <w:lang w:val="lt-LT" w:eastAsia="lt-LT"/>
        </w:rPr>
        <w:t>irkėjas patikrina pristatytas pre</w:t>
      </w:r>
      <w:r>
        <w:rPr>
          <w:szCs w:val="24"/>
          <w:lang w:val="lt-LT" w:eastAsia="lt-LT"/>
        </w:rPr>
        <w:t xml:space="preserve">kes </w:t>
      </w:r>
      <w:r w:rsidRPr="009124B3">
        <w:rPr>
          <w:szCs w:val="24"/>
          <w:lang w:val="lt-LT" w:eastAsia="lt-LT"/>
        </w:rPr>
        <w:t>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w:t>
      </w:r>
      <w:r>
        <w:rPr>
          <w:szCs w:val="24"/>
          <w:lang w:val="lt-LT" w:eastAsia="lt-LT"/>
        </w:rPr>
        <w:t>vykdytus kitus numatytus T</w:t>
      </w:r>
      <w:r w:rsidRPr="009124B3">
        <w:rPr>
          <w:szCs w:val="24"/>
          <w:lang w:val="lt-LT" w:eastAsia="lt-LT"/>
        </w:rPr>
        <w:t>iekėjo įsipareigojimus.</w:t>
      </w:r>
    </w:p>
    <w:p w14:paraId="73BE313D"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97. </w:t>
      </w:r>
      <w:r w:rsidRPr="009124B3">
        <w:rPr>
          <w:szCs w:val="24"/>
          <w:lang w:val="lt-LT" w:eastAsia="lt-LT"/>
        </w:rPr>
        <w:t>Jei prekės atitinka Sutarties reikalavimus, prekės yra tinkamai prista</w:t>
      </w:r>
      <w:r>
        <w:rPr>
          <w:szCs w:val="24"/>
          <w:lang w:val="lt-LT" w:eastAsia="lt-LT"/>
        </w:rPr>
        <w:t xml:space="preserve">tytos </w:t>
      </w:r>
      <w:r w:rsidRPr="009124B3">
        <w:rPr>
          <w:szCs w:val="24"/>
          <w:lang w:val="lt-LT" w:eastAsia="lt-LT"/>
        </w:rPr>
        <w:t>bei įvykdyti kiti sutartiniai įsipareigojimai (jei tokių</w:t>
      </w:r>
      <w:r>
        <w:rPr>
          <w:szCs w:val="24"/>
          <w:lang w:val="lt-LT" w:eastAsia="lt-LT"/>
        </w:rPr>
        <w:t xml:space="preserve"> numatyta), P</w:t>
      </w:r>
      <w:r w:rsidRPr="009124B3">
        <w:rPr>
          <w:szCs w:val="24"/>
          <w:lang w:val="lt-LT" w:eastAsia="lt-LT"/>
        </w:rPr>
        <w:t>irkėjas pasirašo perdavimo</w:t>
      </w:r>
      <w:r>
        <w:rPr>
          <w:szCs w:val="24"/>
          <w:lang w:val="lt-LT" w:eastAsia="lt-LT"/>
        </w:rPr>
        <w:t>–</w:t>
      </w:r>
      <w:r w:rsidRPr="009124B3">
        <w:rPr>
          <w:szCs w:val="24"/>
          <w:lang w:val="lt-LT" w:eastAsia="lt-LT"/>
        </w:rPr>
        <w:t>priėmimo aktą.</w:t>
      </w:r>
    </w:p>
    <w:p w14:paraId="6273E9F1"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98. </w:t>
      </w:r>
      <w:r w:rsidRPr="009124B3">
        <w:rPr>
          <w:szCs w:val="24"/>
          <w:lang w:val="lt-LT" w:eastAsia="lt-LT"/>
        </w:rPr>
        <w:t>Jei</w:t>
      </w:r>
      <w:r>
        <w:rPr>
          <w:szCs w:val="24"/>
          <w:lang w:val="lt-LT" w:eastAsia="lt-LT"/>
        </w:rPr>
        <w:t xml:space="preserve"> Sutartyje nenustatyta kitaip, P</w:t>
      </w:r>
      <w:r w:rsidRPr="009124B3">
        <w:rPr>
          <w:szCs w:val="24"/>
          <w:lang w:val="lt-LT" w:eastAsia="lt-LT"/>
        </w:rPr>
        <w:t>irkėjas per 30 (trisdešimt) kalendorinių dienų</w:t>
      </w:r>
      <w:r>
        <w:rPr>
          <w:szCs w:val="24"/>
          <w:lang w:val="lt-LT" w:eastAsia="lt-LT"/>
        </w:rPr>
        <w:t xml:space="preserve"> nuo T</w:t>
      </w:r>
      <w:r w:rsidRPr="009124B3">
        <w:rPr>
          <w:szCs w:val="24"/>
          <w:lang w:val="lt-LT" w:eastAsia="lt-LT"/>
        </w:rPr>
        <w:t>iekėjo kreipimosi</w:t>
      </w:r>
      <w:r>
        <w:rPr>
          <w:szCs w:val="24"/>
          <w:lang w:val="lt-LT" w:eastAsia="lt-LT"/>
        </w:rPr>
        <w:t xml:space="preserve"> </w:t>
      </w:r>
      <w:r w:rsidRPr="009124B3">
        <w:rPr>
          <w:szCs w:val="24"/>
          <w:lang w:val="lt-LT" w:eastAsia="lt-LT"/>
        </w:rPr>
        <w:t>privalo:</w:t>
      </w:r>
    </w:p>
    <w:p w14:paraId="13E2BB43"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98.1.</w:t>
      </w:r>
      <w:r>
        <w:rPr>
          <w:szCs w:val="24"/>
          <w:lang w:val="lt-LT" w:eastAsia="lt-LT"/>
        </w:rPr>
        <w:tab/>
      </w:r>
      <w:r w:rsidRPr="009124B3">
        <w:rPr>
          <w:szCs w:val="24"/>
          <w:lang w:val="lt-LT" w:eastAsia="lt-LT"/>
        </w:rPr>
        <w:t>dviem vienodą teisinę galią turinčiais egzemplioriais (jei pasirašoma elektroniniu parašu – vienu)</w:t>
      </w:r>
      <w:r>
        <w:rPr>
          <w:szCs w:val="24"/>
          <w:lang w:val="lt-LT" w:eastAsia="lt-LT"/>
        </w:rPr>
        <w:t xml:space="preserve"> </w:t>
      </w:r>
      <w:r w:rsidRPr="009124B3">
        <w:rPr>
          <w:szCs w:val="24"/>
          <w:lang w:val="lt-LT" w:eastAsia="lt-LT"/>
        </w:rPr>
        <w:t>pasiraš</w:t>
      </w:r>
      <w:r>
        <w:rPr>
          <w:szCs w:val="24"/>
          <w:lang w:val="lt-LT" w:eastAsia="lt-LT"/>
        </w:rPr>
        <w:t>yti perdavimo–</w:t>
      </w:r>
      <w:r w:rsidRPr="009124B3">
        <w:rPr>
          <w:szCs w:val="24"/>
          <w:lang w:val="lt-LT" w:eastAsia="lt-LT"/>
        </w:rPr>
        <w:t>priėmimo aktą ir vieną akto egzempliorių</w:t>
      </w:r>
      <w:r>
        <w:rPr>
          <w:szCs w:val="24"/>
          <w:lang w:val="lt-LT" w:eastAsia="lt-LT"/>
        </w:rPr>
        <w:t xml:space="preserve"> pateikti T</w:t>
      </w:r>
      <w:r w:rsidRPr="009124B3">
        <w:rPr>
          <w:szCs w:val="24"/>
          <w:lang w:val="lt-LT" w:eastAsia="lt-LT"/>
        </w:rPr>
        <w:t>iekė</w:t>
      </w:r>
      <w:r>
        <w:rPr>
          <w:szCs w:val="24"/>
          <w:lang w:val="lt-LT" w:eastAsia="lt-LT"/>
        </w:rPr>
        <w:t xml:space="preserve">jui, </w:t>
      </w:r>
      <w:r w:rsidRPr="009124B3">
        <w:rPr>
          <w:szCs w:val="24"/>
          <w:lang w:val="lt-LT" w:eastAsia="lt-LT"/>
        </w:rPr>
        <w:t>arba</w:t>
      </w:r>
    </w:p>
    <w:p w14:paraId="7C36C4B7"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98.2.</w:t>
      </w:r>
      <w:r>
        <w:rPr>
          <w:szCs w:val="24"/>
          <w:lang w:val="lt-LT" w:eastAsia="lt-LT"/>
        </w:rPr>
        <w:tab/>
      </w:r>
      <w:r w:rsidRPr="009124B3">
        <w:rPr>
          <w:szCs w:val="24"/>
          <w:lang w:val="lt-LT" w:eastAsia="lt-LT"/>
        </w:rPr>
        <w:t>atmesti prašymą, nurodydamas tokio sprendimo priežastis ir priemones, kurių</w:t>
      </w:r>
      <w:r>
        <w:rPr>
          <w:szCs w:val="24"/>
          <w:lang w:val="lt-LT" w:eastAsia="lt-LT"/>
        </w:rPr>
        <w:t>, T</w:t>
      </w:r>
      <w:r w:rsidRPr="009124B3">
        <w:rPr>
          <w:szCs w:val="24"/>
          <w:lang w:val="lt-LT" w:eastAsia="lt-LT"/>
        </w:rPr>
        <w:t>iekėjas privalo imtis,</w:t>
      </w:r>
      <w:r>
        <w:rPr>
          <w:szCs w:val="24"/>
          <w:lang w:val="lt-LT" w:eastAsia="lt-LT"/>
        </w:rPr>
        <w:t xml:space="preserve"> </w:t>
      </w:r>
      <w:r w:rsidRPr="009124B3">
        <w:rPr>
          <w:szCs w:val="24"/>
          <w:lang w:val="lt-LT" w:eastAsia="lt-LT"/>
        </w:rPr>
        <w:t>kad aktas būtų pasirašytas.</w:t>
      </w:r>
    </w:p>
    <w:p w14:paraId="5C259657"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99.</w:t>
      </w:r>
      <w:r>
        <w:rPr>
          <w:szCs w:val="24"/>
          <w:lang w:val="lt-LT" w:eastAsia="lt-LT"/>
        </w:rPr>
        <w:tab/>
      </w:r>
      <w:r w:rsidRPr="009124B3">
        <w:rPr>
          <w:szCs w:val="24"/>
          <w:lang w:val="lt-LT" w:eastAsia="lt-LT"/>
        </w:rPr>
        <w:t>Jei dėl ypatingų aplinkybių per nustatytą laikotarpį prekių priimti neį</w:t>
      </w:r>
      <w:r>
        <w:rPr>
          <w:szCs w:val="24"/>
          <w:lang w:val="lt-LT" w:eastAsia="lt-LT"/>
        </w:rPr>
        <w:t>manoma, P</w:t>
      </w:r>
      <w:r w:rsidRPr="009124B3">
        <w:rPr>
          <w:szCs w:val="24"/>
          <w:lang w:val="lt-LT" w:eastAsia="lt-LT"/>
        </w:rPr>
        <w:t>irkėjas, suderinęs su</w:t>
      </w:r>
      <w:r>
        <w:rPr>
          <w:szCs w:val="24"/>
          <w:lang w:val="lt-LT" w:eastAsia="lt-LT"/>
        </w:rPr>
        <w:t xml:space="preserve"> T</w:t>
      </w:r>
      <w:r w:rsidRPr="009124B3">
        <w:rPr>
          <w:szCs w:val="24"/>
          <w:lang w:val="lt-LT" w:eastAsia="lt-LT"/>
        </w:rPr>
        <w:t>iekėju, surašo tai patvirtinantį aktą</w:t>
      </w:r>
      <w:r>
        <w:rPr>
          <w:szCs w:val="24"/>
          <w:lang w:val="lt-LT" w:eastAsia="lt-LT"/>
        </w:rPr>
        <w:t>. Jei P</w:t>
      </w:r>
      <w:r w:rsidRPr="009124B3">
        <w:rPr>
          <w:szCs w:val="24"/>
          <w:lang w:val="lt-LT" w:eastAsia="lt-LT"/>
        </w:rPr>
        <w:t>irkėjas per 30 (trisdešimt) kalendorinių dienų ar per kitą Sutartyje</w:t>
      </w:r>
      <w:r>
        <w:rPr>
          <w:szCs w:val="24"/>
          <w:lang w:val="lt-LT" w:eastAsia="lt-LT"/>
        </w:rPr>
        <w:t xml:space="preserve"> </w:t>
      </w:r>
      <w:r w:rsidRPr="009124B3">
        <w:rPr>
          <w:szCs w:val="24"/>
          <w:lang w:val="lt-LT" w:eastAsia="lt-LT"/>
        </w:rPr>
        <w:t>nustatytą laikotarpį nepasiraš</w:t>
      </w:r>
      <w:r>
        <w:rPr>
          <w:szCs w:val="24"/>
          <w:lang w:val="lt-LT" w:eastAsia="lt-LT"/>
        </w:rPr>
        <w:t>o perdavimo–</w:t>
      </w:r>
      <w:r w:rsidRPr="009124B3">
        <w:rPr>
          <w:szCs w:val="24"/>
          <w:lang w:val="lt-LT" w:eastAsia="lt-LT"/>
        </w:rPr>
        <w:t>priėmimo akto arba nepateikia motyvuoto atsisakymo priimti</w:t>
      </w:r>
      <w:r>
        <w:rPr>
          <w:szCs w:val="24"/>
          <w:lang w:val="lt-LT" w:eastAsia="lt-LT"/>
        </w:rPr>
        <w:t xml:space="preserve"> </w:t>
      </w:r>
      <w:r w:rsidRPr="009124B3">
        <w:rPr>
          <w:szCs w:val="24"/>
          <w:lang w:val="lt-LT" w:eastAsia="lt-LT"/>
        </w:rPr>
        <w:t>prekes, laikoma, kad jis pasirašė</w:t>
      </w:r>
      <w:r>
        <w:rPr>
          <w:szCs w:val="24"/>
          <w:lang w:val="lt-LT" w:eastAsia="lt-LT"/>
        </w:rPr>
        <w:t xml:space="preserve"> perdavimo–</w:t>
      </w:r>
      <w:r w:rsidRPr="009124B3">
        <w:rPr>
          <w:szCs w:val="24"/>
          <w:lang w:val="lt-LT" w:eastAsia="lt-LT"/>
        </w:rPr>
        <w:t>priėmimo aktą paskutiniąją šio laikotarpio dieną.</w:t>
      </w:r>
    </w:p>
    <w:p w14:paraId="29057D2B"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100.</w:t>
      </w:r>
      <w:r>
        <w:rPr>
          <w:szCs w:val="24"/>
          <w:lang w:val="lt-LT" w:eastAsia="lt-LT"/>
        </w:rPr>
        <w:tab/>
      </w:r>
      <w:r w:rsidRPr="009124B3">
        <w:rPr>
          <w:szCs w:val="24"/>
          <w:lang w:val="lt-LT" w:eastAsia="lt-LT"/>
        </w:rPr>
        <w:t>Jei Sutarties vykdymo grafike (programoje) numatytas Sutarties įsipareigojimų vykdymas etapais,</w:t>
      </w:r>
      <w:r>
        <w:rPr>
          <w:szCs w:val="24"/>
          <w:lang w:val="lt-LT" w:eastAsia="lt-LT"/>
        </w:rPr>
        <w:t xml:space="preserve"> P</w:t>
      </w:r>
      <w:r w:rsidRPr="009124B3">
        <w:rPr>
          <w:szCs w:val="24"/>
          <w:lang w:val="lt-LT" w:eastAsia="lt-LT"/>
        </w:rPr>
        <w:t>irkėjas pasiraš</w:t>
      </w:r>
      <w:r>
        <w:rPr>
          <w:szCs w:val="24"/>
          <w:lang w:val="lt-LT" w:eastAsia="lt-LT"/>
        </w:rPr>
        <w:t>o perdavimo–</w:t>
      </w:r>
      <w:r w:rsidRPr="009124B3">
        <w:rPr>
          <w:szCs w:val="24"/>
          <w:lang w:val="lt-LT" w:eastAsia="lt-LT"/>
        </w:rPr>
        <w:t>priėmimo aktą po kiekvieno įvykdyto etapo.</w:t>
      </w:r>
    </w:p>
    <w:p w14:paraId="529FB43C"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101.</w:t>
      </w:r>
      <w:r>
        <w:rPr>
          <w:szCs w:val="24"/>
          <w:lang w:val="lt-LT" w:eastAsia="lt-LT"/>
        </w:rPr>
        <w:tab/>
      </w:r>
      <w:r w:rsidRPr="009124B3">
        <w:rPr>
          <w:szCs w:val="24"/>
          <w:lang w:val="lt-LT" w:eastAsia="lt-LT"/>
        </w:rPr>
        <w:t>Tiekėjas ne vėliau kaip per 5 (pen</w:t>
      </w:r>
      <w:r>
        <w:rPr>
          <w:szCs w:val="24"/>
          <w:lang w:val="lt-LT" w:eastAsia="lt-LT"/>
        </w:rPr>
        <w:t>kias) darbo dienas po perdavimo–</w:t>
      </w:r>
      <w:r w:rsidRPr="009124B3">
        <w:rPr>
          <w:szCs w:val="24"/>
          <w:lang w:val="lt-LT" w:eastAsia="lt-LT"/>
        </w:rPr>
        <w:t>priėmimo akto pasirašymo dienos</w:t>
      </w:r>
      <w:r>
        <w:rPr>
          <w:szCs w:val="24"/>
          <w:lang w:val="lt-LT" w:eastAsia="lt-LT"/>
        </w:rPr>
        <w:t xml:space="preserve"> </w:t>
      </w:r>
      <w:r w:rsidRPr="009124B3">
        <w:rPr>
          <w:szCs w:val="24"/>
          <w:lang w:val="lt-LT" w:eastAsia="lt-LT"/>
        </w:rPr>
        <w:t>išmontuoja ir išveža laikinąsias konstrukcijas ar kitas priemones, kurių reikėjo tinkamam Sutarties įvykdymui,</w:t>
      </w:r>
      <w:r>
        <w:rPr>
          <w:szCs w:val="24"/>
          <w:lang w:val="lt-LT" w:eastAsia="lt-LT"/>
        </w:rPr>
        <w:t xml:space="preserve"> </w:t>
      </w:r>
      <w:r w:rsidRPr="009124B3">
        <w:rPr>
          <w:szCs w:val="24"/>
          <w:lang w:val="lt-LT" w:eastAsia="lt-LT"/>
        </w:rPr>
        <w:t>taip pat medžiagas, kurių nereikia Sutarties vykdymui.</w:t>
      </w:r>
    </w:p>
    <w:p w14:paraId="53D244ED"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w:t>
      </w:r>
      <w:r>
        <w:rPr>
          <w:szCs w:val="24"/>
          <w:lang w:val="lt-LT" w:eastAsia="lt-LT"/>
        </w:rPr>
        <w:tab/>
      </w:r>
      <w:r w:rsidRPr="009124B3">
        <w:rPr>
          <w:szCs w:val="24"/>
          <w:lang w:val="lt-LT" w:eastAsia="lt-LT"/>
        </w:rPr>
        <w:t>Pirkė</w:t>
      </w:r>
      <w:r>
        <w:rPr>
          <w:szCs w:val="24"/>
          <w:lang w:val="lt-LT" w:eastAsia="lt-LT"/>
        </w:rPr>
        <w:t>jas iki perdavimo–</w:t>
      </w:r>
      <w:r w:rsidRPr="009124B3">
        <w:rPr>
          <w:szCs w:val="24"/>
          <w:lang w:val="lt-LT" w:eastAsia="lt-LT"/>
        </w:rPr>
        <w:t>priėmimo akto pasirašymo turi teisę reikalauti:</w:t>
      </w:r>
    </w:p>
    <w:p w14:paraId="44AB1DDA"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102.1. </w:t>
      </w:r>
      <w:r w:rsidRPr="009124B3">
        <w:rPr>
          <w:szCs w:val="24"/>
          <w:lang w:val="lt-LT" w:eastAsia="lt-LT"/>
        </w:rPr>
        <w:t>iki nurodyto termino iš priėmimo vietos išgabenti prekes, kurios neatitinka Sutarties reikalavimų;</w:t>
      </w:r>
    </w:p>
    <w:p w14:paraId="73A5014B"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sidRPr="009124B3">
        <w:rPr>
          <w:szCs w:val="24"/>
          <w:lang w:val="lt-LT" w:eastAsia="lt-LT"/>
        </w:rPr>
        <w:t>1</w:t>
      </w:r>
      <w:r>
        <w:rPr>
          <w:szCs w:val="24"/>
          <w:lang w:val="lt-LT" w:eastAsia="lt-LT"/>
        </w:rPr>
        <w:t>02</w:t>
      </w:r>
      <w:r w:rsidRPr="009124B3">
        <w:rPr>
          <w:szCs w:val="24"/>
          <w:lang w:val="lt-LT" w:eastAsia="lt-LT"/>
        </w:rPr>
        <w:t>.2. pakeisti Sutarties reikalavimų neatitinkančias prekes tinkamomis prekėmis 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įdiegti jas pagal</w:t>
      </w:r>
      <w:r>
        <w:rPr>
          <w:szCs w:val="24"/>
          <w:lang w:val="lt-LT" w:eastAsia="lt-LT"/>
        </w:rPr>
        <w:t xml:space="preserve"> </w:t>
      </w:r>
      <w:r w:rsidRPr="009124B3">
        <w:rPr>
          <w:szCs w:val="24"/>
          <w:lang w:val="lt-LT" w:eastAsia="lt-LT"/>
        </w:rPr>
        <w:t>Sutarties reikalavimus;</w:t>
      </w:r>
    </w:p>
    <w:p w14:paraId="1C2F96EE"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102.3. T</w:t>
      </w:r>
      <w:r w:rsidRPr="009124B3">
        <w:rPr>
          <w:szCs w:val="24"/>
          <w:lang w:val="lt-LT" w:eastAsia="lt-LT"/>
        </w:rPr>
        <w:t>iekėjo sąskaita ištaisyti nurodytus defektus ar neatitikimus.</w:t>
      </w:r>
    </w:p>
    <w:p w14:paraId="68BDE586" w14:textId="77777777" w:rsidR="00C113F7" w:rsidRDefault="00C113F7" w:rsidP="00C113F7">
      <w:pPr>
        <w:tabs>
          <w:tab w:val="clear" w:pos="1293"/>
        </w:tabs>
        <w:suppressAutoHyphens w:val="0"/>
        <w:autoSpaceDE w:val="0"/>
        <w:autoSpaceDN w:val="0"/>
        <w:adjustRightInd w:val="0"/>
        <w:jc w:val="center"/>
        <w:textAlignment w:val="auto"/>
        <w:rPr>
          <w:b/>
          <w:bCs/>
          <w:szCs w:val="24"/>
          <w:lang w:val="lt-LT" w:eastAsia="lt-LT"/>
        </w:rPr>
      </w:pPr>
    </w:p>
    <w:p w14:paraId="581B474E" w14:textId="77777777" w:rsidR="00C113F7" w:rsidRDefault="00C113F7" w:rsidP="00C113F7">
      <w:pPr>
        <w:tabs>
          <w:tab w:val="clear" w:pos="1293"/>
        </w:tabs>
        <w:suppressAutoHyphens w:val="0"/>
        <w:autoSpaceDE w:val="0"/>
        <w:autoSpaceDN w:val="0"/>
        <w:adjustRightInd w:val="0"/>
        <w:jc w:val="center"/>
        <w:textAlignment w:val="auto"/>
        <w:rPr>
          <w:b/>
          <w:bCs/>
          <w:szCs w:val="24"/>
          <w:lang w:val="lt-LT" w:eastAsia="lt-LT"/>
        </w:rPr>
      </w:pPr>
      <w:r>
        <w:rPr>
          <w:b/>
          <w:bCs/>
          <w:szCs w:val="24"/>
          <w:lang w:val="lt-LT" w:eastAsia="lt-LT"/>
        </w:rPr>
        <w:t>XV SKYRIUS</w:t>
      </w:r>
    </w:p>
    <w:p w14:paraId="298B5E51" w14:textId="77777777" w:rsidR="00C113F7" w:rsidRDefault="00C113F7" w:rsidP="00C113F7">
      <w:pPr>
        <w:tabs>
          <w:tab w:val="clear" w:pos="1293"/>
        </w:tabs>
        <w:suppressAutoHyphens w:val="0"/>
        <w:autoSpaceDE w:val="0"/>
        <w:autoSpaceDN w:val="0"/>
        <w:adjustRightInd w:val="0"/>
        <w:jc w:val="center"/>
        <w:textAlignment w:val="auto"/>
        <w:rPr>
          <w:b/>
          <w:bCs/>
          <w:szCs w:val="24"/>
          <w:lang w:val="lt-LT" w:eastAsia="lt-LT"/>
        </w:rPr>
      </w:pPr>
      <w:r w:rsidRPr="009124B3">
        <w:rPr>
          <w:b/>
          <w:bCs/>
          <w:szCs w:val="24"/>
          <w:lang w:val="lt-LT" w:eastAsia="lt-LT"/>
        </w:rPr>
        <w:t>GARANTINIAI ĮSIPAREIGOJIMAI</w:t>
      </w:r>
    </w:p>
    <w:p w14:paraId="62AE213D" w14:textId="77777777" w:rsidR="00C113F7" w:rsidRPr="009124B3" w:rsidRDefault="00C113F7" w:rsidP="00C113F7">
      <w:pPr>
        <w:tabs>
          <w:tab w:val="clear" w:pos="1293"/>
        </w:tabs>
        <w:suppressAutoHyphens w:val="0"/>
        <w:autoSpaceDE w:val="0"/>
        <w:autoSpaceDN w:val="0"/>
        <w:adjustRightInd w:val="0"/>
        <w:jc w:val="both"/>
        <w:textAlignment w:val="auto"/>
        <w:rPr>
          <w:b/>
          <w:bCs/>
          <w:szCs w:val="24"/>
          <w:lang w:val="lt-LT" w:eastAsia="lt-LT"/>
        </w:rPr>
      </w:pPr>
    </w:p>
    <w:p w14:paraId="4D3E1CDE"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103</w:t>
      </w:r>
      <w:r w:rsidRPr="009124B3">
        <w:rPr>
          <w:szCs w:val="24"/>
          <w:lang w:val="lt-LT" w:eastAsia="lt-LT"/>
        </w:rPr>
        <w:t>. Je</w:t>
      </w:r>
      <w:r>
        <w:rPr>
          <w:szCs w:val="24"/>
          <w:lang w:val="lt-LT" w:eastAsia="lt-LT"/>
        </w:rPr>
        <w:t>i Sutartyje nenumatyta kitaip, T</w:t>
      </w:r>
      <w:r w:rsidRPr="009124B3">
        <w:rPr>
          <w:szCs w:val="24"/>
          <w:lang w:val="lt-LT" w:eastAsia="lt-LT"/>
        </w:rPr>
        <w:t>iekėjas privalo garantuoti, kad pristatytos prekės yra naujos,</w:t>
      </w:r>
      <w:r>
        <w:rPr>
          <w:szCs w:val="24"/>
          <w:lang w:val="lt-LT" w:eastAsia="lt-LT"/>
        </w:rPr>
        <w:t xml:space="preserve"> </w:t>
      </w:r>
      <w:r w:rsidRPr="009124B3">
        <w:rPr>
          <w:szCs w:val="24"/>
          <w:lang w:val="lt-LT" w:eastAsia="lt-LT"/>
        </w:rPr>
        <w:t>nenaudotos.</w:t>
      </w:r>
    </w:p>
    <w:p w14:paraId="62E64637"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104</w:t>
      </w:r>
      <w:r w:rsidRPr="009124B3">
        <w:rPr>
          <w:szCs w:val="24"/>
          <w:lang w:val="lt-LT" w:eastAsia="lt-LT"/>
        </w:rPr>
        <w:t xml:space="preserve">. Tiekėjas garantuoja, kad visos pristatytos prekės yra be defektų, </w:t>
      </w:r>
      <w:r>
        <w:rPr>
          <w:szCs w:val="24"/>
          <w:lang w:val="lt-LT" w:eastAsia="lt-LT"/>
        </w:rPr>
        <w:t>kuriuos lemia</w:t>
      </w:r>
      <w:r w:rsidRPr="009124B3">
        <w:rPr>
          <w:szCs w:val="24"/>
          <w:lang w:val="lt-LT" w:eastAsia="lt-LT"/>
        </w:rPr>
        <w:t xml:space="preserve"> projekto, darbo, medžiagų ar</w:t>
      </w:r>
      <w:r>
        <w:rPr>
          <w:szCs w:val="24"/>
          <w:lang w:val="lt-LT" w:eastAsia="lt-LT"/>
        </w:rPr>
        <w:t xml:space="preserve"> </w:t>
      </w:r>
      <w:r w:rsidRPr="009124B3">
        <w:rPr>
          <w:szCs w:val="24"/>
          <w:lang w:val="lt-LT" w:eastAsia="lt-LT"/>
        </w:rPr>
        <w:t>pristatymo kokybė, išskyrus atvejį, kai konkretus projektas ar medžiagos yra privalomos pagal specifikacijas</w:t>
      </w:r>
      <w:r>
        <w:rPr>
          <w:szCs w:val="24"/>
          <w:lang w:val="lt-LT" w:eastAsia="lt-LT"/>
        </w:rPr>
        <w:t xml:space="preserve"> </w:t>
      </w:r>
      <w:r w:rsidRPr="009124B3">
        <w:rPr>
          <w:szCs w:val="24"/>
          <w:lang w:val="lt-LT" w:eastAsia="lt-LT"/>
        </w:rPr>
        <w:t xml:space="preserve">arba kai defektus </w:t>
      </w:r>
      <w:r>
        <w:rPr>
          <w:szCs w:val="24"/>
          <w:lang w:val="lt-LT" w:eastAsia="lt-LT"/>
        </w:rPr>
        <w:t>lėmė</w:t>
      </w:r>
      <w:r w:rsidRPr="009124B3">
        <w:rPr>
          <w:szCs w:val="24"/>
          <w:lang w:val="lt-LT" w:eastAsia="lt-LT"/>
        </w:rPr>
        <w:t xml:space="preserve"> koks nors veiksmas ar neveikimas, nau</w:t>
      </w:r>
      <w:r>
        <w:rPr>
          <w:szCs w:val="24"/>
          <w:lang w:val="lt-LT" w:eastAsia="lt-LT"/>
        </w:rPr>
        <w:t>dojant prekes P</w:t>
      </w:r>
      <w:r w:rsidRPr="009124B3">
        <w:rPr>
          <w:szCs w:val="24"/>
          <w:lang w:val="lt-LT" w:eastAsia="lt-LT"/>
        </w:rPr>
        <w:t>irkėjo šalies sąlygomis.</w:t>
      </w:r>
    </w:p>
    <w:p w14:paraId="37209674"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105</w:t>
      </w:r>
      <w:r w:rsidRPr="009124B3">
        <w:rPr>
          <w:szCs w:val="24"/>
          <w:lang w:val="lt-LT" w:eastAsia="lt-LT"/>
        </w:rPr>
        <w:t>. Prekių garantija galioja tiek, kiek numatyta Sutartyje.</w:t>
      </w:r>
    </w:p>
    <w:p w14:paraId="7838BE3F"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 Tiekėjas privalo kuo greičiau savo sąskaita pašalinti visus garantinio laikotarpio metu pastebėtus</w:t>
      </w:r>
      <w:r>
        <w:rPr>
          <w:szCs w:val="24"/>
          <w:lang w:val="lt-LT" w:eastAsia="lt-LT"/>
        </w:rPr>
        <w:t xml:space="preserve"> </w:t>
      </w:r>
      <w:r w:rsidRPr="009124B3">
        <w:rPr>
          <w:szCs w:val="24"/>
          <w:lang w:val="lt-LT" w:eastAsia="lt-LT"/>
        </w:rPr>
        <w:t>defektus ar įvykusius gedimus, kurie:</w:t>
      </w:r>
    </w:p>
    <w:p w14:paraId="33E77C7C"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.1. atsirado dėl to, kad buvo naudojamos medžiagos su defektais, dė</w:t>
      </w:r>
      <w:r>
        <w:rPr>
          <w:szCs w:val="24"/>
          <w:lang w:val="lt-LT" w:eastAsia="lt-LT"/>
        </w:rPr>
        <w:t>l prastos T</w:t>
      </w:r>
      <w:r w:rsidRPr="009124B3">
        <w:rPr>
          <w:szCs w:val="24"/>
          <w:lang w:val="lt-LT" w:eastAsia="lt-LT"/>
        </w:rPr>
        <w:t>iekėjo darbo kokybės,</w:t>
      </w:r>
      <w:r>
        <w:rPr>
          <w:szCs w:val="24"/>
          <w:lang w:val="lt-LT" w:eastAsia="lt-LT"/>
        </w:rPr>
        <w:t xml:space="preserve"> </w:t>
      </w:r>
      <w:r w:rsidRPr="009124B3">
        <w:rPr>
          <w:szCs w:val="24"/>
          <w:lang w:val="lt-LT" w:eastAsia="lt-LT"/>
        </w:rPr>
        <w:t xml:space="preserve">blogo projekto ar reikalavimų neatitinkančių </w:t>
      </w:r>
      <w:r>
        <w:rPr>
          <w:szCs w:val="24"/>
          <w:lang w:val="lt-LT" w:eastAsia="lt-LT"/>
        </w:rPr>
        <w:t>tiekimo</w:t>
      </w:r>
      <w:r w:rsidRPr="009124B3">
        <w:rPr>
          <w:szCs w:val="24"/>
          <w:lang w:val="lt-LT" w:eastAsia="lt-LT"/>
        </w:rPr>
        <w:t xml:space="preserve"> sąlygų;</w:t>
      </w:r>
    </w:p>
    <w:p w14:paraId="529F75CA"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.2. atsirado dėl kokių nors tiekėjo veiksmų ar neveikimo garantinio laikotarpio metu;</w:t>
      </w:r>
    </w:p>
    <w:p w14:paraId="4A76B0EE"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.3. buvo pastebė</w:t>
      </w:r>
      <w:r>
        <w:rPr>
          <w:szCs w:val="24"/>
          <w:lang w:val="lt-LT" w:eastAsia="lt-LT"/>
        </w:rPr>
        <w:t>ti P</w:t>
      </w:r>
      <w:r w:rsidRPr="009124B3">
        <w:rPr>
          <w:szCs w:val="24"/>
          <w:lang w:val="lt-LT" w:eastAsia="lt-LT"/>
        </w:rPr>
        <w:t>irkėjui tikrinant ar eksploatuojant prekes.</w:t>
      </w:r>
    </w:p>
    <w:p w14:paraId="466E7F8A"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107</w:t>
      </w:r>
      <w:r w:rsidRPr="009124B3">
        <w:rPr>
          <w:szCs w:val="24"/>
          <w:lang w:val="lt-LT" w:eastAsia="lt-LT"/>
        </w:rPr>
        <w:t>. Garantinis laikotarpis visoms pakeistoms ar sutaisytoms dalims vėl įsigalioja nuo dienos, kai buvo</w:t>
      </w:r>
      <w:r>
        <w:rPr>
          <w:szCs w:val="24"/>
          <w:lang w:val="lt-LT" w:eastAsia="lt-LT"/>
        </w:rPr>
        <w:t xml:space="preserve"> </w:t>
      </w:r>
      <w:r w:rsidRPr="009124B3">
        <w:rPr>
          <w:szCs w:val="24"/>
          <w:lang w:val="lt-LT" w:eastAsia="lt-LT"/>
        </w:rPr>
        <w:t>atliktas pirkėjo priimtinas pakeitimas ar remontas. Jei Sutartyje numatytas dalinis prekių priėmimas,</w:t>
      </w:r>
      <w:r>
        <w:rPr>
          <w:szCs w:val="24"/>
          <w:lang w:val="lt-LT" w:eastAsia="lt-LT"/>
        </w:rPr>
        <w:t xml:space="preserve"> </w:t>
      </w:r>
      <w:r w:rsidRPr="009124B3">
        <w:rPr>
          <w:szCs w:val="24"/>
          <w:lang w:val="lt-LT" w:eastAsia="lt-LT"/>
        </w:rPr>
        <w:t>garantinis laikotarpis pratęsiamas tik toms prekėms, kurios buvo keičiamos ar taisomos.</w:t>
      </w:r>
    </w:p>
    <w:p w14:paraId="181FAC40"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108</w:t>
      </w:r>
      <w:r w:rsidRPr="009124B3">
        <w:rPr>
          <w:szCs w:val="24"/>
          <w:lang w:val="lt-LT" w:eastAsia="lt-LT"/>
        </w:rPr>
        <w:t>. Jei defektai išaiškėja arba gedimai įvykst</w:t>
      </w:r>
      <w:r>
        <w:rPr>
          <w:szCs w:val="24"/>
          <w:lang w:val="lt-LT" w:eastAsia="lt-LT"/>
        </w:rPr>
        <w:t>a garantinio laikotarpio metu, P</w:t>
      </w:r>
      <w:r w:rsidRPr="009124B3">
        <w:rPr>
          <w:szCs w:val="24"/>
          <w:lang w:val="lt-LT" w:eastAsia="lt-LT"/>
        </w:rPr>
        <w:t>irkėjas raštu įspėja apie tai</w:t>
      </w:r>
      <w:r>
        <w:rPr>
          <w:szCs w:val="24"/>
          <w:lang w:val="lt-LT" w:eastAsia="lt-LT"/>
        </w:rPr>
        <w:t xml:space="preserve"> T</w:t>
      </w:r>
      <w:r w:rsidRPr="009124B3">
        <w:rPr>
          <w:szCs w:val="24"/>
          <w:lang w:val="lt-LT" w:eastAsia="lt-LT"/>
        </w:rPr>
        <w:t>iekėją</w:t>
      </w:r>
      <w:r>
        <w:rPr>
          <w:szCs w:val="24"/>
          <w:lang w:val="lt-LT" w:eastAsia="lt-LT"/>
        </w:rPr>
        <w:t>. Jei T</w:t>
      </w:r>
      <w:r w:rsidRPr="009124B3">
        <w:rPr>
          <w:szCs w:val="24"/>
          <w:lang w:val="lt-LT" w:eastAsia="lt-LT"/>
        </w:rPr>
        <w:t>iekėjas nepašalina defekto ar gedimo per įspėjime nurodytą laikotarpį</w:t>
      </w:r>
      <w:r>
        <w:rPr>
          <w:szCs w:val="24"/>
          <w:lang w:val="lt-LT" w:eastAsia="lt-LT"/>
        </w:rPr>
        <w:t>, P</w:t>
      </w:r>
      <w:r w:rsidRPr="009124B3">
        <w:rPr>
          <w:szCs w:val="24"/>
          <w:lang w:val="lt-LT" w:eastAsia="lt-LT"/>
        </w:rPr>
        <w:t>irkėjas turi teisę</w:t>
      </w:r>
      <w:r>
        <w:rPr>
          <w:szCs w:val="24"/>
          <w:lang w:val="lt-LT" w:eastAsia="lt-LT"/>
        </w:rPr>
        <w:t xml:space="preserve"> </w:t>
      </w:r>
      <w:r w:rsidRPr="009124B3">
        <w:rPr>
          <w:szCs w:val="24"/>
          <w:lang w:val="lt-LT" w:eastAsia="lt-LT"/>
        </w:rPr>
        <w:t>pasamdyti kitus asmenis, kad atliktų š</w:t>
      </w:r>
      <w:r>
        <w:rPr>
          <w:szCs w:val="24"/>
          <w:lang w:val="lt-LT" w:eastAsia="lt-LT"/>
        </w:rPr>
        <w:t>ias paslaugas T</w:t>
      </w:r>
      <w:r w:rsidRPr="009124B3">
        <w:rPr>
          <w:szCs w:val="24"/>
          <w:lang w:val="lt-LT" w:eastAsia="lt-LT"/>
        </w:rPr>
        <w:t>iekėjo atsakomybe ir jo sąskai</w:t>
      </w:r>
      <w:r>
        <w:rPr>
          <w:szCs w:val="24"/>
          <w:lang w:val="lt-LT" w:eastAsia="lt-LT"/>
        </w:rPr>
        <w:t>ta. Tokiu atveju T</w:t>
      </w:r>
      <w:r w:rsidRPr="009124B3">
        <w:rPr>
          <w:szCs w:val="24"/>
          <w:lang w:val="lt-LT" w:eastAsia="lt-LT"/>
        </w:rPr>
        <w:t>iekėjas</w:t>
      </w:r>
      <w:r>
        <w:rPr>
          <w:szCs w:val="24"/>
          <w:lang w:val="lt-LT" w:eastAsia="lt-LT"/>
        </w:rPr>
        <w:t xml:space="preserve"> privalo atlyginti P</w:t>
      </w:r>
      <w:r w:rsidRPr="009124B3">
        <w:rPr>
          <w:szCs w:val="24"/>
          <w:lang w:val="lt-LT" w:eastAsia="lt-LT"/>
        </w:rPr>
        <w:t>irkėjo patirtas iš</w:t>
      </w:r>
      <w:r>
        <w:rPr>
          <w:szCs w:val="24"/>
          <w:lang w:val="lt-LT" w:eastAsia="lt-LT"/>
        </w:rPr>
        <w:t>laidas, ir / arba P</w:t>
      </w:r>
      <w:r w:rsidRPr="009124B3">
        <w:rPr>
          <w:szCs w:val="24"/>
          <w:lang w:val="lt-LT" w:eastAsia="lt-LT"/>
        </w:rPr>
        <w:t>irkėjo patirtos išlaidos išskaičiuojamos iš</w:t>
      </w:r>
      <w:r>
        <w:rPr>
          <w:szCs w:val="24"/>
          <w:lang w:val="lt-LT" w:eastAsia="lt-LT"/>
        </w:rPr>
        <w:t xml:space="preserve"> T</w:t>
      </w:r>
      <w:r w:rsidRPr="009124B3">
        <w:rPr>
          <w:szCs w:val="24"/>
          <w:lang w:val="lt-LT" w:eastAsia="lt-LT"/>
        </w:rPr>
        <w:t>iekėjui mokėtinų</w:t>
      </w:r>
      <w:r>
        <w:rPr>
          <w:szCs w:val="24"/>
          <w:lang w:val="lt-LT" w:eastAsia="lt-LT"/>
        </w:rPr>
        <w:t xml:space="preserve"> </w:t>
      </w:r>
      <w:r w:rsidRPr="009124B3">
        <w:rPr>
          <w:szCs w:val="24"/>
          <w:lang w:val="lt-LT" w:eastAsia="lt-LT"/>
        </w:rPr>
        <w:t>sumų 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arba iš</w:t>
      </w:r>
      <w:r>
        <w:rPr>
          <w:szCs w:val="24"/>
          <w:lang w:val="lt-LT" w:eastAsia="lt-LT"/>
        </w:rPr>
        <w:t xml:space="preserve"> T</w:t>
      </w:r>
      <w:r w:rsidRPr="009124B3">
        <w:rPr>
          <w:szCs w:val="24"/>
          <w:lang w:val="lt-LT" w:eastAsia="lt-LT"/>
        </w:rPr>
        <w:t>iekėjo garantijų.</w:t>
      </w:r>
    </w:p>
    <w:p w14:paraId="121FC1EF"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109</w:t>
      </w:r>
      <w:r w:rsidRPr="00AD32C2">
        <w:rPr>
          <w:szCs w:val="24"/>
          <w:lang w:val="lt-LT" w:eastAsia="lt-LT"/>
        </w:rPr>
        <w:t>. Jei garantijos trukmė Sutartyje nenurodoma, o prekei pagal jos savybes turi būti taikoma garantija, tuomet ji yra 365 kalendorinės dienos. Garantinis laikotarpis pradedamas skaičiuoti nuo tos dienos, kai pasirašomas prekių perdavimo</w:t>
      </w:r>
      <w:r>
        <w:rPr>
          <w:szCs w:val="24"/>
          <w:lang w:val="lt-LT" w:eastAsia="lt-LT"/>
        </w:rPr>
        <w:t>–</w:t>
      </w:r>
      <w:r w:rsidRPr="00AD32C2">
        <w:rPr>
          <w:szCs w:val="24"/>
          <w:lang w:val="lt-LT" w:eastAsia="lt-LT"/>
        </w:rPr>
        <w:t>priėmimo aktas.</w:t>
      </w:r>
    </w:p>
    <w:p w14:paraId="675FA784"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110</w:t>
      </w:r>
      <w:r w:rsidRPr="009124B3">
        <w:rPr>
          <w:szCs w:val="24"/>
          <w:lang w:val="lt-LT" w:eastAsia="lt-LT"/>
        </w:rPr>
        <w:t>. Pasibaigus garantiniam laikotarpiui arba, jei yra daugiau nei vienas garantinis laikotarpis, pasibaigus</w:t>
      </w:r>
      <w:r>
        <w:rPr>
          <w:szCs w:val="24"/>
          <w:lang w:val="lt-LT" w:eastAsia="lt-LT"/>
        </w:rPr>
        <w:t xml:space="preserve"> </w:t>
      </w:r>
      <w:r w:rsidRPr="009124B3">
        <w:rPr>
          <w:szCs w:val="24"/>
          <w:lang w:val="lt-LT" w:eastAsia="lt-LT"/>
        </w:rPr>
        <w:t>paskutiniam jų bei pašalinus visus defek</w:t>
      </w:r>
      <w:r>
        <w:rPr>
          <w:szCs w:val="24"/>
          <w:lang w:val="lt-LT" w:eastAsia="lt-LT"/>
        </w:rPr>
        <w:t>tus ar gedimus, jei tokių yra, Pirkėjas išrašo T</w:t>
      </w:r>
      <w:r w:rsidRPr="009124B3">
        <w:rPr>
          <w:szCs w:val="24"/>
          <w:lang w:val="lt-LT" w:eastAsia="lt-LT"/>
        </w:rPr>
        <w:t>iekėjui garantinių</w:t>
      </w:r>
      <w:r>
        <w:rPr>
          <w:szCs w:val="24"/>
          <w:lang w:val="lt-LT" w:eastAsia="lt-LT"/>
        </w:rPr>
        <w:t xml:space="preserve"> </w:t>
      </w:r>
      <w:r w:rsidRPr="009124B3">
        <w:rPr>
          <w:szCs w:val="24"/>
          <w:lang w:val="lt-LT" w:eastAsia="lt-LT"/>
        </w:rPr>
        <w:t>įsipareigojimų įvykdymo aktą.</w:t>
      </w:r>
      <w:r>
        <w:rPr>
          <w:szCs w:val="24"/>
          <w:lang w:val="lt-LT" w:eastAsia="lt-LT"/>
        </w:rPr>
        <w:t xml:space="preserve"> </w:t>
      </w:r>
      <w:r w:rsidRPr="009124B3">
        <w:rPr>
          <w:szCs w:val="24"/>
          <w:lang w:val="lt-LT" w:eastAsia="lt-LT"/>
        </w:rPr>
        <w:t xml:space="preserve">Jame nurodoma diena, kai </w:t>
      </w:r>
      <w:r>
        <w:rPr>
          <w:szCs w:val="24"/>
          <w:lang w:val="lt-LT" w:eastAsia="lt-LT"/>
        </w:rPr>
        <w:t>Tiekėjas P</w:t>
      </w:r>
      <w:r w:rsidRPr="009124B3">
        <w:rPr>
          <w:szCs w:val="24"/>
          <w:lang w:val="lt-LT" w:eastAsia="lt-LT"/>
        </w:rPr>
        <w:t>irkėjui priimtinu būdu įvykdė savo įsipareigojimus pagal Sutartį.</w:t>
      </w:r>
    </w:p>
    <w:p w14:paraId="5BAA6DE9"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111</w:t>
      </w:r>
      <w:r w:rsidRPr="009124B3">
        <w:rPr>
          <w:szCs w:val="24"/>
          <w:lang w:val="lt-LT" w:eastAsia="lt-LT"/>
        </w:rPr>
        <w:t>. Garantini</w:t>
      </w:r>
      <w:r>
        <w:rPr>
          <w:szCs w:val="24"/>
          <w:lang w:val="lt-LT" w:eastAsia="lt-LT"/>
        </w:rPr>
        <w:t>ų įsipareigojimų įvykdymo aktą P</w:t>
      </w:r>
      <w:r w:rsidRPr="009124B3">
        <w:rPr>
          <w:szCs w:val="24"/>
          <w:lang w:val="lt-LT" w:eastAsia="lt-LT"/>
        </w:rPr>
        <w:t>irkėjas privalo išrašyti per 30 (trisdešimt) kalendorinių dienų</w:t>
      </w:r>
      <w:r>
        <w:rPr>
          <w:szCs w:val="24"/>
          <w:lang w:val="lt-LT" w:eastAsia="lt-LT"/>
        </w:rPr>
        <w:t xml:space="preserve"> </w:t>
      </w:r>
      <w:r w:rsidRPr="009124B3">
        <w:rPr>
          <w:szCs w:val="24"/>
          <w:lang w:val="lt-LT" w:eastAsia="lt-LT"/>
        </w:rPr>
        <w:t>nuo garant</w:t>
      </w:r>
      <w:r>
        <w:rPr>
          <w:szCs w:val="24"/>
          <w:lang w:val="lt-LT" w:eastAsia="lt-LT"/>
        </w:rPr>
        <w:t>inio laikotarpio pabaigos. Jei P</w:t>
      </w:r>
      <w:r w:rsidRPr="009124B3">
        <w:rPr>
          <w:szCs w:val="24"/>
          <w:lang w:val="lt-LT" w:eastAsia="lt-LT"/>
        </w:rPr>
        <w:t>irkėjas per 30 (trisdešimt) kalendorinių dienų nepasirašo garantinių</w:t>
      </w:r>
      <w:r>
        <w:rPr>
          <w:szCs w:val="24"/>
          <w:lang w:val="lt-LT" w:eastAsia="lt-LT"/>
        </w:rPr>
        <w:t xml:space="preserve"> </w:t>
      </w:r>
      <w:r w:rsidRPr="009124B3">
        <w:rPr>
          <w:szCs w:val="24"/>
          <w:lang w:val="lt-LT" w:eastAsia="lt-LT"/>
        </w:rPr>
        <w:t>įsipareigojimų įvykdymo akto arba nepateikia motyvuoto atsisakymo tokį aktą pasirašyti, laikoma, kad jis</w:t>
      </w:r>
      <w:r>
        <w:rPr>
          <w:szCs w:val="24"/>
          <w:lang w:val="lt-LT" w:eastAsia="lt-LT"/>
        </w:rPr>
        <w:t xml:space="preserve"> </w:t>
      </w:r>
      <w:r w:rsidRPr="009124B3">
        <w:rPr>
          <w:szCs w:val="24"/>
          <w:lang w:val="lt-LT" w:eastAsia="lt-LT"/>
        </w:rPr>
        <w:t>pasirašė garantinių įsipareigojimų įvykdymo aktą paskutiniąją šio laikotarpio dieną.</w:t>
      </w:r>
    </w:p>
    <w:p w14:paraId="34476042" w14:textId="77777777" w:rsidR="00C113F7" w:rsidRDefault="00C113F7" w:rsidP="00C113F7">
      <w:pPr>
        <w:tabs>
          <w:tab w:val="clear" w:pos="1293"/>
        </w:tabs>
        <w:suppressAutoHyphens w:val="0"/>
        <w:autoSpaceDE w:val="0"/>
        <w:autoSpaceDN w:val="0"/>
        <w:adjustRightInd w:val="0"/>
        <w:ind w:firstLine="1134"/>
        <w:jc w:val="both"/>
        <w:textAlignment w:val="auto"/>
        <w:rPr>
          <w:szCs w:val="24"/>
        </w:rPr>
      </w:pPr>
      <w:r>
        <w:rPr>
          <w:szCs w:val="24"/>
          <w:lang w:val="lt-LT" w:eastAsia="lt-LT"/>
        </w:rPr>
        <w:t>112. Kol P</w:t>
      </w:r>
      <w:r w:rsidRPr="009124B3">
        <w:rPr>
          <w:szCs w:val="24"/>
          <w:lang w:val="lt-LT" w:eastAsia="lt-LT"/>
        </w:rPr>
        <w:t>irkėjas nepatvirtina garantinių įsipareigojimų įvykdymo akto arba kol nėra laikoma, kad jis yra</w:t>
      </w:r>
      <w:r>
        <w:rPr>
          <w:szCs w:val="24"/>
          <w:lang w:val="lt-LT" w:eastAsia="lt-LT"/>
        </w:rPr>
        <w:t xml:space="preserve"> </w:t>
      </w:r>
      <w:r>
        <w:rPr>
          <w:szCs w:val="24"/>
        </w:rPr>
        <w:t>P</w:t>
      </w:r>
      <w:r w:rsidRPr="009124B3">
        <w:rPr>
          <w:szCs w:val="24"/>
        </w:rPr>
        <w:t>irkėjo pasirašytas, garantiniai įsipareigojimai nėra tinkamai įvykdyti.</w:t>
      </w:r>
    </w:p>
    <w:p w14:paraId="31448AEF" w14:textId="77777777" w:rsidR="00C113F7" w:rsidRPr="001D6F35"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p>
    <w:p w14:paraId="2D92CD3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36" w:name="bookmark33"/>
      <w:r>
        <w:rPr>
          <w:b/>
          <w:sz w:val="24"/>
          <w:szCs w:val="24"/>
        </w:rPr>
        <w:t>XVI</w:t>
      </w:r>
      <w:r w:rsidRPr="00EC1862">
        <w:rPr>
          <w:b/>
          <w:sz w:val="24"/>
          <w:szCs w:val="24"/>
        </w:rPr>
        <w:t xml:space="preserve"> SKYRIUS</w:t>
      </w:r>
    </w:p>
    <w:p w14:paraId="73D6868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bookmarkEnd w:id="36"/>
    </w:p>
    <w:p w14:paraId="07F3A597"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29243C57"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113</w:t>
      </w:r>
      <w:r w:rsidRPr="00EC1862">
        <w:rPr>
          <w:sz w:val="24"/>
          <w:szCs w:val="24"/>
        </w:rPr>
        <w:t>.</w:t>
      </w:r>
      <w:r w:rsidRPr="00EC1862">
        <w:rPr>
          <w:sz w:val="24"/>
          <w:szCs w:val="24"/>
        </w:rPr>
        <w:tab/>
      </w:r>
      <w:r>
        <w:rPr>
          <w:sz w:val="24"/>
          <w:szCs w:val="24"/>
        </w:rPr>
        <w:t>Tiekėjas</w:t>
      </w:r>
      <w:r w:rsidRPr="00EC1862">
        <w:rPr>
          <w:sz w:val="24"/>
          <w:szCs w:val="24"/>
        </w:rPr>
        <w:t xml:space="preserve">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6E2BAF11" w14:textId="77777777" w:rsidR="00C113F7"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114</w:t>
      </w:r>
      <w:r w:rsidRPr="00EC1862">
        <w:rPr>
          <w:sz w:val="24"/>
          <w:szCs w:val="24"/>
        </w:rPr>
        <w:t>.</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1CE81ABC" w14:textId="77777777" w:rsidR="00253E06" w:rsidRPr="00EC1862" w:rsidRDefault="00253E06"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p>
    <w:p w14:paraId="0F56660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37" w:name="bookmark34"/>
      <w:r>
        <w:rPr>
          <w:b/>
          <w:sz w:val="24"/>
          <w:szCs w:val="24"/>
        </w:rPr>
        <w:t>XVII</w:t>
      </w:r>
      <w:r w:rsidRPr="00EC1862">
        <w:rPr>
          <w:b/>
          <w:sz w:val="24"/>
          <w:szCs w:val="24"/>
        </w:rPr>
        <w:t xml:space="preserve"> SKYRIUS</w:t>
      </w:r>
    </w:p>
    <w:p w14:paraId="009407B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bookmarkEnd w:id="37"/>
    </w:p>
    <w:p w14:paraId="49F79DD0"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B6E1B37" w14:textId="77777777" w:rsidR="00C113F7" w:rsidRPr="00EC1862" w:rsidRDefault="00C113F7" w:rsidP="00C113F7">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115</w:t>
      </w:r>
      <w:r w:rsidRPr="00EC1862">
        <w:rPr>
          <w:sz w:val="24"/>
          <w:szCs w:val="24"/>
        </w:rPr>
        <w:t>.</w:t>
      </w:r>
      <w:r w:rsidRPr="00EC1862">
        <w:rPr>
          <w:sz w:val="24"/>
          <w:szCs w:val="24"/>
        </w:rPr>
        <w:tab/>
        <w:t>Sutartis jos galiojimo laikotarpiu gali būti keičiama, kai yra bent vienas iš šių atvejų:</w:t>
      </w:r>
    </w:p>
    <w:p w14:paraId="0A16EC71" w14:textId="77777777" w:rsidR="00C113F7" w:rsidRPr="00EC1862" w:rsidRDefault="00C113F7" w:rsidP="00C113F7">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2C796E43" w14:textId="77777777" w:rsidR="00C113F7" w:rsidRPr="00EC1862" w:rsidRDefault="00C113F7" w:rsidP="00C113F7">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.2.</w:t>
      </w:r>
      <w:r w:rsidRPr="00EC1862">
        <w:rPr>
          <w:sz w:val="24"/>
          <w:szCs w:val="24"/>
        </w:rPr>
        <w:tab/>
        <w:t xml:space="preserve">kai būtina iš </w:t>
      </w:r>
      <w:r>
        <w:rPr>
          <w:sz w:val="24"/>
          <w:szCs w:val="24"/>
        </w:rPr>
        <w:t>Tiekėjo</w:t>
      </w:r>
      <w:r w:rsidRPr="00EC1862">
        <w:rPr>
          <w:sz w:val="24"/>
          <w:szCs w:val="24"/>
        </w:rPr>
        <w:t xml:space="preserve"> pirkti papildomų </w:t>
      </w:r>
      <w:r>
        <w:rPr>
          <w:sz w:val="24"/>
          <w:szCs w:val="24"/>
        </w:rPr>
        <w:t xml:space="preserve">prekių, paslaugų ar </w:t>
      </w:r>
      <w:r w:rsidRPr="00EC1862">
        <w:rPr>
          <w:sz w:val="24"/>
          <w:szCs w:val="24"/>
        </w:rPr>
        <w:t>darbų, kurie nebuvo įtraukti į Sutartį, kai yra visos šios sąlygos kartu:</w:t>
      </w:r>
    </w:p>
    <w:p w14:paraId="4987D78E" w14:textId="77777777" w:rsidR="00C113F7" w:rsidRPr="00EC1862"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.2.1.</w:t>
      </w:r>
      <w:r w:rsidRPr="00EC1862">
        <w:rPr>
          <w:sz w:val="24"/>
          <w:szCs w:val="24"/>
        </w:rPr>
        <w:tab/>
      </w:r>
      <w:r>
        <w:rPr>
          <w:sz w:val="24"/>
          <w:szCs w:val="24"/>
        </w:rPr>
        <w:t>Tiekėjo</w:t>
      </w:r>
      <w:r w:rsidRPr="00EC1862">
        <w:rPr>
          <w:sz w:val="24"/>
          <w:szCs w:val="24"/>
        </w:rPr>
        <w:t xml:space="preserve">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7B654CE8" w14:textId="77777777" w:rsidR="00C113F7" w:rsidRPr="00253E06"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115.2.2.</w:t>
      </w:r>
      <w:r w:rsidRPr="00253E06">
        <w:rPr>
          <w:sz w:val="24"/>
          <w:szCs w:val="24"/>
        </w:rPr>
        <w:tab/>
        <w:t>atskiro pakeitimo vertė neviršija 50 (penkiasdešimties) procentų pradinės Sutarties vertės;</w:t>
      </w:r>
    </w:p>
    <w:p w14:paraId="784456D1" w14:textId="77777777" w:rsidR="00C113F7" w:rsidRPr="00253E06"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115.2.3. tokiais pakeitimais negali būti siekiama išvengti Lietuvos Respublikos viešųjų pirkimų įstatyme pirkimui nustatytos tvarkos taikymo;</w:t>
      </w:r>
    </w:p>
    <w:p w14:paraId="70C3778D" w14:textId="77777777" w:rsidR="00C113F7" w:rsidRPr="00253E06" w:rsidRDefault="00C113F7" w:rsidP="00C113F7">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sidRPr="00253E06">
        <w:rPr>
          <w:sz w:val="24"/>
          <w:szCs w:val="24"/>
        </w:rPr>
        <w:t>115.3.</w:t>
      </w:r>
      <w:r w:rsidRPr="00253E06">
        <w:rPr>
          <w:sz w:val="24"/>
          <w:szCs w:val="24"/>
        </w:rPr>
        <w:tab/>
        <w:t>kai pakeitimo poreikis atsirado dėl aplinkybių, kurių protingas ir apdairus Pirkėjas negalėjo numatyti, ir kai kartu yra šios sąlygos:</w:t>
      </w:r>
    </w:p>
    <w:p w14:paraId="15CE3E28" w14:textId="77777777" w:rsidR="00C113F7" w:rsidRPr="00253E06" w:rsidRDefault="00C113F7" w:rsidP="00C113F7">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253E06">
        <w:rPr>
          <w:sz w:val="24"/>
          <w:szCs w:val="24"/>
        </w:rPr>
        <w:t>115.3.1.</w:t>
      </w:r>
      <w:r w:rsidRPr="00253E06">
        <w:rPr>
          <w:sz w:val="24"/>
          <w:szCs w:val="24"/>
        </w:rPr>
        <w:tab/>
        <w:t>pakeitimas iš esmės nepakeičia Sutarties pobūdžio;</w:t>
      </w:r>
    </w:p>
    <w:p w14:paraId="24334798" w14:textId="77777777" w:rsidR="00C113F7" w:rsidRPr="00253E06"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115.3.2.</w:t>
      </w:r>
      <w:r w:rsidRPr="00253E06">
        <w:rPr>
          <w:sz w:val="24"/>
          <w:szCs w:val="24"/>
        </w:rPr>
        <w:tab/>
        <w:t>atskiro pakeitimo vertė neviršija 50 (penkiasdešimties) procentų pradinės Sutarties vertės;</w:t>
      </w:r>
    </w:p>
    <w:p w14:paraId="5E4E5B7F" w14:textId="77777777" w:rsidR="00C113F7" w:rsidRPr="00EC1862"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115.3.3. tokiais pakeitimais negali būti siekiama išvengti Lietuvos Respublikos viešųjų pirkimų įstatyme pirkimui nustatytos tvarkos taikymo;</w:t>
      </w:r>
    </w:p>
    <w:p w14:paraId="7F1909B3" w14:textId="77777777" w:rsidR="00C113F7" w:rsidRPr="00EC1862"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115.4</w:t>
      </w:r>
      <w:r w:rsidRPr="00EC1862">
        <w:rPr>
          <w:sz w:val="24"/>
          <w:szCs w:val="24"/>
        </w:rPr>
        <w:t>.</w:t>
      </w:r>
      <w:r w:rsidRPr="00EC1862">
        <w:rPr>
          <w:sz w:val="24"/>
          <w:szCs w:val="24"/>
        </w:rPr>
        <w:tab/>
        <w:t xml:space="preserve">kai </w:t>
      </w:r>
      <w:r>
        <w:rPr>
          <w:sz w:val="24"/>
          <w:szCs w:val="24"/>
        </w:rPr>
        <w:t>Tiekėjas</w:t>
      </w:r>
      <w:r w:rsidRPr="00EC1862">
        <w:rPr>
          <w:sz w:val="24"/>
          <w:szCs w:val="24"/>
        </w:rPr>
        <w:t xml:space="preserve"> ir / ar </w:t>
      </w:r>
      <w:r>
        <w:rPr>
          <w:sz w:val="24"/>
          <w:szCs w:val="24"/>
        </w:rPr>
        <w:t>tiekėjų</w:t>
      </w:r>
      <w:r w:rsidRPr="00EC1862">
        <w:rPr>
          <w:sz w:val="24"/>
          <w:szCs w:val="24"/>
        </w:rPr>
        <w:t xml:space="preserve"> grupės narys keičiamas kitu dėl bent vienos iš šių priežasčių:</w:t>
      </w:r>
    </w:p>
    <w:p w14:paraId="7E960DD0" w14:textId="77777777" w:rsidR="00C113F7" w:rsidRPr="00EC1862" w:rsidRDefault="00C113F7" w:rsidP="00C113F7">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Pr>
          <w:sz w:val="24"/>
          <w:szCs w:val="24"/>
        </w:rPr>
        <w:t>115.4</w:t>
      </w:r>
      <w:r w:rsidRPr="00EC1862">
        <w:rPr>
          <w:sz w:val="24"/>
          <w:szCs w:val="24"/>
        </w:rPr>
        <w:t>.1.</w:t>
      </w:r>
      <w:r w:rsidRPr="00EC1862">
        <w:rPr>
          <w:sz w:val="24"/>
          <w:szCs w:val="24"/>
        </w:rPr>
        <w:tab/>
        <w:t>įgyvendinant Sutartyje nedviprasmiškai, laikantis šiame skyriuje nustatytų reikalavimų suformuluotą Sutarties peržiūros sąlygą ar pasirinkimo galimybę;</w:t>
      </w:r>
    </w:p>
    <w:p w14:paraId="5D9CD315" w14:textId="77777777" w:rsidR="00C113F7" w:rsidRPr="00EC1862"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115.4</w:t>
      </w:r>
      <w:r w:rsidRPr="00EC1862">
        <w:rPr>
          <w:sz w:val="24"/>
          <w:szCs w:val="24"/>
        </w:rPr>
        <w:t>.2.</w:t>
      </w:r>
      <w:r w:rsidRPr="00EC1862">
        <w:rPr>
          <w:sz w:val="24"/>
          <w:szCs w:val="24"/>
        </w:rPr>
        <w:tab/>
        <w:t xml:space="preserve">dėl </w:t>
      </w:r>
      <w:r>
        <w:rPr>
          <w:sz w:val="24"/>
          <w:szCs w:val="24"/>
        </w:rPr>
        <w:t>Tiekėjo</w:t>
      </w:r>
      <w:r w:rsidRPr="00EC1862">
        <w:rPr>
          <w:sz w:val="24"/>
          <w:szCs w:val="24"/>
        </w:rPr>
        <w:t xml:space="preserve"> ir / ar </w:t>
      </w:r>
      <w:r>
        <w:rPr>
          <w:sz w:val="24"/>
          <w:szCs w:val="24"/>
        </w:rPr>
        <w:t>tiekėjų</w:t>
      </w:r>
      <w:r w:rsidRPr="00EC1862">
        <w:rPr>
          <w:sz w:val="24"/>
          <w:szCs w:val="24"/>
        </w:rPr>
        <w:t xml:space="preserve"> grupės nario (narių) reorganizavimo, įskaitant jungimą ir skaidymą, atskyrimo ar bankroto procedūros, </w:t>
      </w:r>
      <w:r>
        <w:rPr>
          <w:sz w:val="24"/>
          <w:szCs w:val="24"/>
        </w:rPr>
        <w:t>Tiekėjo</w:t>
      </w:r>
      <w:r w:rsidRPr="00EC1862">
        <w:rPr>
          <w:sz w:val="24"/>
          <w:szCs w:val="24"/>
        </w:rPr>
        <w:t xml:space="preserve"> ir / ar </w:t>
      </w:r>
      <w:r>
        <w:rPr>
          <w:sz w:val="24"/>
          <w:szCs w:val="24"/>
        </w:rPr>
        <w:t>tiekėjų</w:t>
      </w:r>
      <w:r w:rsidRPr="00EC1862">
        <w:rPr>
          <w:sz w:val="24"/>
          <w:szCs w:val="24"/>
        </w:rPr>
        <w:t xml:space="preserve"> grupės nario (narių) teises ir pareigas visi</w:t>
      </w:r>
      <w:r>
        <w:rPr>
          <w:sz w:val="24"/>
          <w:szCs w:val="24"/>
        </w:rPr>
        <w:t>škai ar iš dalies perima kitas Tiekėjas</w:t>
      </w:r>
      <w:r w:rsidRPr="00EC1862">
        <w:rPr>
          <w:sz w:val="24"/>
          <w:szCs w:val="24"/>
        </w:rPr>
        <w:t xml:space="preserve">, atitinkantis pirkimo, kurį įvykdžius sudaryta ši Sutartis, dokumentuose nustatytus reikalavimus. Toks </w:t>
      </w:r>
      <w:r>
        <w:rPr>
          <w:sz w:val="24"/>
          <w:szCs w:val="24"/>
        </w:rPr>
        <w:t>Tiekėjo</w:t>
      </w:r>
      <w:r w:rsidRPr="00EC1862">
        <w:rPr>
          <w:sz w:val="24"/>
          <w:szCs w:val="24"/>
        </w:rPr>
        <w:t xml:space="preserve"> pakeitimas negali lemti kitų esminių Sutarties pakeitimų</w:t>
      </w:r>
      <w:r>
        <w:rPr>
          <w:sz w:val="24"/>
          <w:szCs w:val="24"/>
        </w:rPr>
        <w:t xml:space="preserve"> </w:t>
      </w:r>
      <w:r w:rsidRPr="00253E06">
        <w:rPr>
          <w:sz w:val="24"/>
          <w:szCs w:val="24"/>
        </w:rPr>
        <w:t>ir tokiais pakeitimais negali būti siekiama išvengti Lietuvos Respublikos viešųjų pirkimų įstatyme pirkimui nustatytos tvarkos taikymo;</w:t>
      </w:r>
    </w:p>
    <w:p w14:paraId="645AA378" w14:textId="77777777" w:rsidR="00C113F7" w:rsidRPr="00EC1862" w:rsidRDefault="00C113F7" w:rsidP="00C113F7">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115.4</w:t>
      </w:r>
      <w:r w:rsidRPr="00EC1862">
        <w:rPr>
          <w:sz w:val="24"/>
          <w:szCs w:val="24"/>
        </w:rPr>
        <w:t>.3.</w:t>
      </w:r>
      <w:r w:rsidRPr="00EC1862">
        <w:rPr>
          <w:sz w:val="24"/>
          <w:szCs w:val="24"/>
        </w:rPr>
        <w:tab/>
        <w:t xml:space="preserve">kai pats Pirkėjas prisiima </w:t>
      </w:r>
      <w:r>
        <w:rPr>
          <w:sz w:val="24"/>
          <w:szCs w:val="24"/>
        </w:rPr>
        <w:t>Tiekėjo</w:t>
      </w:r>
      <w:r w:rsidRPr="00EC1862">
        <w:rPr>
          <w:sz w:val="24"/>
          <w:szCs w:val="24"/>
        </w:rPr>
        <w:t xml:space="preserve"> įsipareigojimus dėl tiesioginio apmokėjimo sub</w:t>
      </w:r>
      <w:r>
        <w:rPr>
          <w:sz w:val="24"/>
          <w:szCs w:val="24"/>
        </w:rPr>
        <w:t>tiekėjui</w:t>
      </w:r>
      <w:r w:rsidRPr="00EC1862">
        <w:rPr>
          <w:sz w:val="24"/>
          <w:szCs w:val="24"/>
        </w:rPr>
        <w:t>. Toks Sutarties pakeitimas galimas, jeigu sub</w:t>
      </w:r>
      <w:r>
        <w:rPr>
          <w:sz w:val="24"/>
          <w:szCs w:val="24"/>
        </w:rPr>
        <w:t>tiekėjas</w:t>
      </w:r>
      <w:r w:rsidRPr="00EC1862">
        <w:rPr>
          <w:sz w:val="24"/>
          <w:szCs w:val="24"/>
        </w:rPr>
        <w:t xml:space="preserve"> išreiškė norą pasinaudoti tiesioginio atsiskaitymo galimybe;</w:t>
      </w:r>
    </w:p>
    <w:p w14:paraId="043E2071" w14:textId="77777777" w:rsidR="00C113F7" w:rsidRPr="00EC1862"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w:t>
      </w:r>
      <w:r>
        <w:rPr>
          <w:sz w:val="24"/>
          <w:szCs w:val="24"/>
        </w:rPr>
        <w:t>15</w:t>
      </w:r>
      <w:r w:rsidRPr="00EC1862">
        <w:rPr>
          <w:sz w:val="24"/>
          <w:szCs w:val="24"/>
        </w:rPr>
        <w:t>.5.</w:t>
      </w:r>
      <w:r w:rsidRPr="00EC1862">
        <w:rPr>
          <w:sz w:val="24"/>
          <w:szCs w:val="24"/>
        </w:rPr>
        <w:tab/>
        <w:t>kai pakeitimas nėra esminis.</w:t>
      </w:r>
    </w:p>
    <w:p w14:paraId="5E6F4D77" w14:textId="77777777" w:rsidR="00C113F7" w:rsidRPr="00EC1862" w:rsidRDefault="00C113F7" w:rsidP="00C113F7">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116</w:t>
      </w:r>
      <w:r w:rsidRPr="00EC1862">
        <w:rPr>
          <w:sz w:val="24"/>
          <w:szCs w:val="24"/>
        </w:rPr>
        <w:t>.</w:t>
      </w:r>
      <w:r w:rsidRPr="00EC1862">
        <w:rPr>
          <w:sz w:val="24"/>
          <w:szCs w:val="24"/>
        </w:rPr>
        <w:tab/>
        <w:t>Sutartis jos galiojimo laikotarpiu taip pat gali būti keičiama, kai yra visos šios sąlygos kartu:</w:t>
      </w:r>
    </w:p>
    <w:p w14:paraId="6EFBB3D5" w14:textId="77777777" w:rsidR="00C113F7" w:rsidRPr="00EC1862"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.1.</w:t>
      </w:r>
      <w:r w:rsidRPr="00EC1862">
        <w:rPr>
          <w:sz w:val="24"/>
          <w:szCs w:val="24"/>
        </w:rPr>
        <w:tab/>
        <w:t>bendra atskirų pakeitimų pagal šį punktą vertė neviršija atitinkamų tarptautinio pirkimo vertės ribų;</w:t>
      </w:r>
    </w:p>
    <w:p w14:paraId="492ED7E8" w14:textId="77777777" w:rsidR="00C113F7" w:rsidRPr="00EC1862" w:rsidRDefault="00C113F7" w:rsidP="00C113F7">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Pr>
          <w:sz w:val="24"/>
          <w:szCs w:val="24"/>
        </w:rPr>
        <w:t>116</w:t>
      </w:r>
      <w:r w:rsidRPr="00EC1862">
        <w:rPr>
          <w:sz w:val="24"/>
          <w:szCs w:val="24"/>
        </w:rPr>
        <w:t>.2.</w:t>
      </w:r>
      <w:r w:rsidRPr="00EC1862">
        <w:rPr>
          <w:sz w:val="24"/>
          <w:szCs w:val="24"/>
        </w:rPr>
        <w:tab/>
        <w:t>bendra atskirų pakeitimų pagal šį punktą vertė neviršija 10 (dešimties) procentų pradinės Sutarties vertės;</w:t>
      </w:r>
    </w:p>
    <w:p w14:paraId="251DBDEB" w14:textId="77777777" w:rsidR="00C113F7" w:rsidRPr="00EC1862"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.3.</w:t>
      </w:r>
      <w:r w:rsidRPr="00EC1862">
        <w:rPr>
          <w:sz w:val="24"/>
          <w:szCs w:val="24"/>
        </w:rPr>
        <w:tab/>
        <w:t>pakeitimu iš esmės nepakeičiamas Sutarties pobūdis.</w:t>
      </w:r>
    </w:p>
    <w:p w14:paraId="010BA3A9" w14:textId="77777777" w:rsidR="00C113F7" w:rsidRPr="00EC1862" w:rsidRDefault="00C113F7" w:rsidP="00C113F7">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117</w:t>
      </w:r>
      <w:r w:rsidRPr="00EC1862">
        <w:rPr>
          <w:sz w:val="24"/>
          <w:szCs w:val="24"/>
        </w:rPr>
        <w:t>.</w:t>
      </w:r>
      <w:r w:rsidRPr="00EC1862">
        <w:rPr>
          <w:sz w:val="24"/>
          <w:szCs w:val="24"/>
        </w:rPr>
        <w:tab/>
        <w:t>Jeigu Sutarties vertė buvo peržiūrėta pagal joje nurodytas kainų peržiūros sąlygas, Sutarties keitimo atveju atsižvelgiama į patikslintą Sutarties vertę.</w:t>
      </w:r>
    </w:p>
    <w:p w14:paraId="36924238" w14:textId="77777777" w:rsidR="00C113F7" w:rsidRPr="00EC1862" w:rsidRDefault="00C113F7" w:rsidP="00C113F7">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118</w:t>
      </w:r>
      <w:r w:rsidRPr="00EC1862">
        <w:rPr>
          <w:sz w:val="24"/>
          <w:szCs w:val="24"/>
        </w:rPr>
        <w:t>.</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24031E30" w14:textId="77777777" w:rsidR="00C113F7" w:rsidRPr="00EC1862" w:rsidRDefault="00C113F7" w:rsidP="00C113F7">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Pr>
          <w:sz w:val="24"/>
          <w:szCs w:val="24"/>
        </w:rPr>
        <w:t>118</w:t>
      </w:r>
      <w:r w:rsidRPr="00EC1862">
        <w:rPr>
          <w:sz w:val="24"/>
          <w:szCs w:val="24"/>
        </w:rPr>
        <w:t>.1.</w:t>
      </w:r>
      <w:r w:rsidRPr="00EC1862">
        <w:rPr>
          <w:sz w:val="24"/>
          <w:szCs w:val="24"/>
        </w:rPr>
        <w:tab/>
        <w:t xml:space="preserve">pakeitimu nustatoma nauja sąlyga, kurią įtraukus į pradinį pirkimą būtų galima priimti kitų kandidatų paraiškų, dalyvių pasiūlymų ar pirkimas sudomintų daugiau </w:t>
      </w:r>
      <w:r>
        <w:rPr>
          <w:sz w:val="24"/>
          <w:szCs w:val="24"/>
        </w:rPr>
        <w:t>tiekėjų</w:t>
      </w:r>
      <w:r w:rsidRPr="00EC1862">
        <w:rPr>
          <w:sz w:val="24"/>
          <w:szCs w:val="24"/>
        </w:rPr>
        <w:t>;</w:t>
      </w:r>
    </w:p>
    <w:p w14:paraId="26A9CD17" w14:textId="77777777" w:rsidR="00C113F7" w:rsidRPr="00EC1862" w:rsidRDefault="00C113F7" w:rsidP="00C113F7">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Pr>
          <w:sz w:val="24"/>
          <w:szCs w:val="24"/>
        </w:rPr>
        <w:t>118</w:t>
      </w:r>
      <w:r w:rsidRPr="00EC1862">
        <w:rPr>
          <w:sz w:val="24"/>
          <w:szCs w:val="24"/>
        </w:rPr>
        <w:t>.2.</w:t>
      </w:r>
      <w:r w:rsidRPr="00EC1862">
        <w:rPr>
          <w:sz w:val="24"/>
          <w:szCs w:val="24"/>
        </w:rPr>
        <w:tab/>
        <w:t xml:space="preserve">dėl pakeitimo ekonominė Sutarties pusiausvyra pasikeičia </w:t>
      </w:r>
      <w:r>
        <w:rPr>
          <w:sz w:val="24"/>
          <w:szCs w:val="24"/>
        </w:rPr>
        <w:t>Tiekėjo</w:t>
      </w:r>
      <w:r w:rsidRPr="00EC1862">
        <w:rPr>
          <w:sz w:val="24"/>
          <w:szCs w:val="24"/>
        </w:rPr>
        <w:t>, su kuriuo sudaryta ši Sutartis, naudai taip, kaip nebuvo aptarta Sutartyje, ją sudarant;</w:t>
      </w:r>
    </w:p>
    <w:p w14:paraId="5B2DA0EE" w14:textId="77777777" w:rsidR="00C113F7" w:rsidRPr="00EC1862" w:rsidRDefault="00C113F7" w:rsidP="00C113F7">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Pr>
          <w:sz w:val="24"/>
          <w:szCs w:val="24"/>
        </w:rPr>
        <w:t>118</w:t>
      </w:r>
      <w:r w:rsidRPr="00EC1862">
        <w:rPr>
          <w:sz w:val="24"/>
          <w:szCs w:val="24"/>
        </w:rPr>
        <w:t>.3.</w:t>
      </w:r>
      <w:r w:rsidRPr="00EC1862">
        <w:rPr>
          <w:sz w:val="24"/>
          <w:szCs w:val="24"/>
        </w:rPr>
        <w:tab/>
        <w:t>dėl pakeitimo labai padidėja Sutarties apimtis;</w:t>
      </w:r>
    </w:p>
    <w:p w14:paraId="00839F6F" w14:textId="77777777" w:rsidR="00C113F7" w:rsidRPr="00EC1862" w:rsidRDefault="00C113F7" w:rsidP="00C113F7">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Pr>
          <w:sz w:val="24"/>
          <w:szCs w:val="24"/>
        </w:rPr>
        <w:t>118</w:t>
      </w:r>
      <w:r w:rsidRPr="00EC1862">
        <w:rPr>
          <w:sz w:val="24"/>
          <w:szCs w:val="24"/>
        </w:rPr>
        <w:t>.4.</w:t>
      </w:r>
      <w:r w:rsidRPr="00EC1862">
        <w:rPr>
          <w:sz w:val="24"/>
          <w:szCs w:val="24"/>
        </w:rPr>
        <w:tab/>
        <w:t xml:space="preserve">kai </w:t>
      </w:r>
      <w:r>
        <w:rPr>
          <w:sz w:val="24"/>
          <w:szCs w:val="24"/>
        </w:rPr>
        <w:t>Tiekėją</w:t>
      </w:r>
      <w:r w:rsidRPr="00EC1862">
        <w:rPr>
          <w:sz w:val="24"/>
          <w:szCs w:val="24"/>
        </w:rPr>
        <w:t xml:space="preserve">, su kuriuo sudaryta ši Sutartis, pakeičia naujas </w:t>
      </w:r>
      <w:r>
        <w:rPr>
          <w:sz w:val="24"/>
          <w:szCs w:val="24"/>
        </w:rPr>
        <w:t>Tiekėjas</w:t>
      </w:r>
      <w:r w:rsidRPr="00EC1862">
        <w:rPr>
          <w:sz w:val="24"/>
          <w:szCs w:val="24"/>
        </w:rPr>
        <w:t xml:space="preserve"> dėl kitų priežasčių, negu šiame skyriuje nurodytos priežastys.</w:t>
      </w:r>
    </w:p>
    <w:p w14:paraId="5488180D" w14:textId="77777777" w:rsidR="00C113F7" w:rsidRPr="00EC1862" w:rsidRDefault="00C113F7" w:rsidP="00C113F7">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Pr>
          <w:sz w:val="24"/>
          <w:szCs w:val="24"/>
        </w:rPr>
        <w:t>119</w:t>
      </w:r>
      <w:r w:rsidRPr="00EC1862">
        <w:rPr>
          <w:sz w:val="24"/>
          <w:szCs w:val="24"/>
        </w:rPr>
        <w:t>.</w:t>
      </w:r>
      <w:r w:rsidRPr="00EC1862">
        <w:rPr>
          <w:sz w:val="24"/>
          <w:szCs w:val="24"/>
        </w:rPr>
        <w:tab/>
        <w:t>Bet kuriuo atveju Sutarties pakeitimu neturi būti siekiama išvengti Viešųjų pirkimų įstatymo taikymo.</w:t>
      </w:r>
    </w:p>
    <w:p w14:paraId="040F8371" w14:textId="77777777" w:rsidR="00C113F7" w:rsidRPr="00EC1862" w:rsidRDefault="00C113F7" w:rsidP="00C113F7">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Pr>
          <w:sz w:val="24"/>
          <w:szCs w:val="24"/>
        </w:rPr>
        <w:t>120</w:t>
      </w:r>
      <w:r w:rsidRPr="00EC1862">
        <w:rPr>
          <w:sz w:val="24"/>
          <w:szCs w:val="24"/>
        </w:rPr>
        <w:t>.</w:t>
      </w:r>
      <w:r w:rsidRPr="00EC1862">
        <w:rPr>
          <w:sz w:val="24"/>
          <w:szCs w:val="24"/>
        </w:rPr>
        <w:tab/>
        <w:t xml:space="preserve">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w:t>
      </w:r>
      <w:r>
        <w:rPr>
          <w:sz w:val="24"/>
          <w:szCs w:val="24"/>
        </w:rPr>
        <w:t xml:space="preserve">rašytiniu </w:t>
      </w:r>
      <w:r w:rsidRPr="00EC1862">
        <w:rPr>
          <w:sz w:val="24"/>
          <w:szCs w:val="24"/>
        </w:rPr>
        <w:t>susitarimu, kuris tampa neatskiriama Sutarties dalimi.</w:t>
      </w:r>
    </w:p>
    <w:p w14:paraId="62324763" w14:textId="77777777" w:rsidR="00C113F7" w:rsidRPr="00EC1862" w:rsidRDefault="00C113F7" w:rsidP="00C113F7">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3DE989C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38" w:name="bookmark35"/>
      <w:r>
        <w:rPr>
          <w:b/>
          <w:sz w:val="24"/>
          <w:szCs w:val="24"/>
        </w:rPr>
        <w:t>XVIII</w:t>
      </w:r>
      <w:r w:rsidRPr="00EC1862">
        <w:rPr>
          <w:b/>
          <w:sz w:val="24"/>
          <w:szCs w:val="24"/>
        </w:rPr>
        <w:t xml:space="preserve"> SKYRIUS</w:t>
      </w:r>
    </w:p>
    <w:p w14:paraId="4357E8A5"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bookmarkEnd w:id="38"/>
    </w:p>
    <w:p w14:paraId="1E84C8C0"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67163A2D" w14:textId="77777777" w:rsidR="00C113F7" w:rsidRPr="00EC1862" w:rsidRDefault="00C113F7" w:rsidP="00C113F7">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Pr>
          <w:sz w:val="24"/>
          <w:szCs w:val="24"/>
        </w:rPr>
        <w:t>121</w:t>
      </w:r>
      <w:r w:rsidRPr="00EC1862">
        <w:rPr>
          <w:sz w:val="24"/>
          <w:szCs w:val="24"/>
        </w:rPr>
        <w:t>.</w:t>
      </w:r>
      <w:r w:rsidRPr="00EC1862">
        <w:rPr>
          <w:sz w:val="24"/>
          <w:szCs w:val="24"/>
        </w:rPr>
        <w:tab/>
        <w:t xml:space="preserve"> Jei dėl nuo </w:t>
      </w:r>
      <w:r>
        <w:rPr>
          <w:sz w:val="24"/>
          <w:szCs w:val="24"/>
        </w:rPr>
        <w:t>Tiekėjo</w:t>
      </w:r>
      <w:r w:rsidRPr="00EC1862">
        <w:rPr>
          <w:sz w:val="24"/>
          <w:szCs w:val="24"/>
        </w:rPr>
        <w:t xml:space="preserve"> nepriklausančių aplinkybių </w:t>
      </w:r>
      <w:r>
        <w:rPr>
          <w:sz w:val="24"/>
          <w:szCs w:val="24"/>
        </w:rPr>
        <w:t>Tiekėjas</w:t>
      </w:r>
      <w:r w:rsidRPr="00EC1862">
        <w:rPr>
          <w:sz w:val="24"/>
          <w:szCs w:val="24"/>
        </w:rPr>
        <w:t xml:space="preserve"> negali pristatyti Sutartyje nurodytos prekės, Pirkėjui raštu išreiškus sutikimą, nekeičiant Sutarties fiksuotos kainos, </w:t>
      </w:r>
      <w:r>
        <w:rPr>
          <w:sz w:val="24"/>
          <w:szCs w:val="24"/>
        </w:rPr>
        <w:t>Tiekėjas</w:t>
      </w:r>
      <w:r w:rsidRPr="00EC1862">
        <w:rPr>
          <w:sz w:val="24"/>
          <w:szCs w:val="24"/>
        </w:rPr>
        <w:t xml:space="preserve"> gali pristatyti kitą prekę, kuri atitinka šiuos reikalavimus:</w:t>
      </w:r>
    </w:p>
    <w:p w14:paraId="5AC2B4AD" w14:textId="77777777" w:rsidR="00C113F7" w:rsidRPr="00EC1862" w:rsidRDefault="00C113F7" w:rsidP="00C113F7">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Pr>
          <w:sz w:val="24"/>
          <w:szCs w:val="24"/>
        </w:rPr>
        <w:t>121</w:t>
      </w:r>
      <w:r w:rsidRPr="00EC1862">
        <w:rPr>
          <w:sz w:val="24"/>
          <w:szCs w:val="24"/>
        </w:rPr>
        <w:t>.1.</w:t>
      </w:r>
      <w:r w:rsidRPr="00EC1862">
        <w:rPr>
          <w:sz w:val="24"/>
          <w:szCs w:val="24"/>
        </w:rPr>
        <w:tab/>
        <w:t xml:space="preserve">prekė yra ne blogesnių, nei pasiūlyme nurodytų techninių charakteristikų, kurioms reikalavimai buvo nustatyti techninėje specifikacijoje, pateiktoje Sutarties 1 priede; </w:t>
      </w:r>
    </w:p>
    <w:p w14:paraId="7A9A3300" w14:textId="77777777" w:rsidR="00C113F7" w:rsidRPr="00EC1862" w:rsidRDefault="00C113F7" w:rsidP="00C113F7">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08A38542" w14:textId="77777777" w:rsidR="00C113F7" w:rsidRPr="00EC1862" w:rsidRDefault="00C113F7" w:rsidP="00C113F7">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Pr>
          <w:sz w:val="24"/>
          <w:szCs w:val="24"/>
        </w:rPr>
        <w:t>121</w:t>
      </w:r>
      <w:r w:rsidRPr="00EC1862">
        <w:rPr>
          <w:sz w:val="24"/>
          <w:szCs w:val="24"/>
        </w:rPr>
        <w:t>.2.</w:t>
      </w:r>
      <w:r w:rsidRPr="00EC1862">
        <w:rPr>
          <w:sz w:val="24"/>
          <w:szCs w:val="24"/>
        </w:rPr>
        <w:tab/>
        <w:t>prekė yra to paties gamintojo, kaip ir keičiama Sutartyje nurodyta prekė.</w:t>
      </w:r>
    </w:p>
    <w:p w14:paraId="043BEB01" w14:textId="77777777" w:rsidR="00C113F7" w:rsidRPr="00EC1862" w:rsidRDefault="00C113F7" w:rsidP="00C113F7">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Pr>
          <w:sz w:val="24"/>
          <w:szCs w:val="24"/>
        </w:rPr>
        <w:t>122</w:t>
      </w:r>
      <w:r w:rsidRPr="00EC1862">
        <w:rPr>
          <w:sz w:val="24"/>
          <w:szCs w:val="24"/>
        </w:rPr>
        <w:t>.</w:t>
      </w:r>
      <w:r w:rsidRPr="00EC1862">
        <w:rPr>
          <w:sz w:val="24"/>
          <w:szCs w:val="24"/>
        </w:rPr>
        <w:tab/>
        <w:t xml:space="preserve"> Jei </w:t>
      </w:r>
      <w:r>
        <w:rPr>
          <w:sz w:val="24"/>
          <w:szCs w:val="24"/>
        </w:rPr>
        <w:t>Tiekėjas</w:t>
      </w:r>
      <w:r w:rsidRPr="00EC1862">
        <w:rPr>
          <w:sz w:val="24"/>
          <w:szCs w:val="24"/>
        </w:rPr>
        <w:t xml:space="preserve">, vadovaudamasis šiuo skyriumi, negali pristatyti to paties gamintojo kitos prekės, </w:t>
      </w:r>
      <w:r>
        <w:rPr>
          <w:sz w:val="24"/>
          <w:szCs w:val="24"/>
        </w:rPr>
        <w:t>Tiekėjas</w:t>
      </w:r>
      <w:r w:rsidRPr="00EC1862">
        <w:rPr>
          <w:sz w:val="24"/>
          <w:szCs w:val="24"/>
        </w:rPr>
        <w:t xml:space="preserve"> gali pristatyti kito gamintojo prekę. Kito gamintojo prekė gali būti pristatyta tik tuo atveju, jei bus pateiktas keičiamos prekės gamintojo patvirtinimas ar kitas dokumentas, įrodantis, kad gamintojas negamina prekių, kurios yra ne blogesnių nei </w:t>
      </w:r>
      <w:r>
        <w:rPr>
          <w:sz w:val="24"/>
          <w:szCs w:val="24"/>
        </w:rPr>
        <w:t>Tiekėjo</w:t>
      </w:r>
      <w:r w:rsidRPr="00EC1862">
        <w:rPr>
          <w:sz w:val="24"/>
          <w:szCs w:val="24"/>
        </w:rPr>
        <w:t xml:space="preserve"> pasiūlyme nurodytų techninių charakteristikų, ir kurioms reikalavimai buvo nustatyti techninėje specifikacijoje, pateiktoje Sutarties 1 priede.</w:t>
      </w:r>
    </w:p>
    <w:p w14:paraId="09B3376B" w14:textId="77777777" w:rsidR="00C113F7" w:rsidRPr="00EC1862" w:rsidRDefault="00C113F7" w:rsidP="00C113F7">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Pr>
          <w:sz w:val="24"/>
          <w:szCs w:val="24"/>
        </w:rPr>
        <w:t>123</w:t>
      </w:r>
      <w:r w:rsidRPr="00EC1862">
        <w:rPr>
          <w:sz w:val="24"/>
          <w:szCs w:val="24"/>
        </w:rPr>
        <w:t>.</w:t>
      </w:r>
      <w:r w:rsidRPr="00EC1862">
        <w:rPr>
          <w:sz w:val="24"/>
          <w:szCs w:val="24"/>
        </w:rPr>
        <w:tab/>
        <w:t xml:space="preserve"> Nuo </w:t>
      </w:r>
      <w:r>
        <w:rPr>
          <w:sz w:val="24"/>
          <w:szCs w:val="24"/>
        </w:rPr>
        <w:t>Tiekėjo</w:t>
      </w:r>
      <w:r w:rsidRPr="00EC1862">
        <w:rPr>
          <w:sz w:val="24"/>
          <w:szCs w:val="24"/>
        </w:rPr>
        <w:t xml:space="preserve"> nepriklausančiomis aplinkybėmis visais atvejais gali būti laikoma:</w:t>
      </w:r>
    </w:p>
    <w:p w14:paraId="3B61C43C" w14:textId="77777777" w:rsidR="00C113F7" w:rsidRPr="00EC1862" w:rsidRDefault="00C113F7" w:rsidP="00C113F7">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.1.</w:t>
      </w:r>
      <w:r w:rsidRPr="00EC1862">
        <w:rPr>
          <w:sz w:val="24"/>
          <w:szCs w:val="24"/>
        </w:rPr>
        <w:tab/>
        <w:t xml:space="preserve">kai prekių gamintojas laikinai arba visam laikui sumažina, sustabdo ar nutraukia prekės gamybą, jei </w:t>
      </w:r>
      <w:r>
        <w:rPr>
          <w:sz w:val="24"/>
          <w:szCs w:val="24"/>
        </w:rPr>
        <w:t xml:space="preserve">Tiekėjas </w:t>
      </w:r>
      <w:r w:rsidRPr="00EC1862">
        <w:rPr>
          <w:sz w:val="24"/>
          <w:szCs w:val="24"/>
        </w:rPr>
        <w:t>pats nėra prekių gamintojas;</w:t>
      </w:r>
    </w:p>
    <w:p w14:paraId="30B20CC3" w14:textId="77777777" w:rsidR="00C113F7" w:rsidRPr="00EC1862" w:rsidRDefault="00C113F7" w:rsidP="00C113F7">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prekės pristatymas vėluoja daugiau nei 60 kalendorinių dienų.</w:t>
      </w:r>
    </w:p>
    <w:p w14:paraId="39A05BF3" w14:textId="77777777" w:rsidR="00C113F7" w:rsidRDefault="00C113F7" w:rsidP="00C113F7">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57F43B3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39" w:name="bookmark36"/>
      <w:r>
        <w:rPr>
          <w:b/>
          <w:sz w:val="24"/>
          <w:szCs w:val="24"/>
        </w:rPr>
        <w:t>XIX</w:t>
      </w:r>
      <w:r w:rsidRPr="00EC1862">
        <w:rPr>
          <w:b/>
          <w:sz w:val="24"/>
          <w:szCs w:val="24"/>
        </w:rPr>
        <w:t xml:space="preserve"> SKYRIUS</w:t>
      </w:r>
    </w:p>
    <w:p w14:paraId="4F9080D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bookmarkEnd w:id="39"/>
    </w:p>
    <w:p w14:paraId="75AB024E"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3C845A81" w14:textId="77777777" w:rsidR="00C113F7" w:rsidRPr="00EC1862" w:rsidRDefault="00C113F7" w:rsidP="00C113F7">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124</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ar Pirkėjas nevykdo kokių nors savo įsipareigojimų pagal Sutartį, jis pažeidžia Sutartį.</w:t>
      </w:r>
    </w:p>
    <w:p w14:paraId="3C90DD8E" w14:textId="77777777" w:rsidR="00C113F7" w:rsidRPr="00EC1862" w:rsidRDefault="00C113F7" w:rsidP="00C113F7">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125</w:t>
      </w:r>
      <w:r w:rsidRPr="00EC1862">
        <w:rPr>
          <w:sz w:val="24"/>
          <w:szCs w:val="24"/>
        </w:rPr>
        <w:t>.</w:t>
      </w:r>
      <w:r w:rsidRPr="00EC1862">
        <w:rPr>
          <w:sz w:val="24"/>
          <w:szCs w:val="24"/>
        </w:rPr>
        <w:tab/>
      </w:r>
      <w:r>
        <w:rPr>
          <w:sz w:val="24"/>
          <w:szCs w:val="24"/>
        </w:rPr>
        <w:t>Tiekėjui</w:t>
      </w:r>
      <w:r w:rsidRPr="00EC1862">
        <w:rPr>
          <w:sz w:val="24"/>
          <w:szCs w:val="24"/>
        </w:rPr>
        <w:t xml:space="preserve"> ar Pirkėjui pažeidus Sutartį, kita šalis turi teisę:</w:t>
      </w:r>
    </w:p>
    <w:p w14:paraId="1C90707F"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.1.</w:t>
      </w:r>
      <w:r w:rsidRPr="00EC1862">
        <w:rPr>
          <w:sz w:val="24"/>
          <w:szCs w:val="24"/>
        </w:rPr>
        <w:tab/>
        <w:t>reikalauti kitos šalies vykdyti sutartinius įsipareigojimus ir / arba</w:t>
      </w:r>
    </w:p>
    <w:p w14:paraId="6C387ECB"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.2.</w:t>
      </w:r>
      <w:r w:rsidRPr="00EC1862">
        <w:rPr>
          <w:sz w:val="24"/>
          <w:szCs w:val="24"/>
        </w:rPr>
        <w:tab/>
        <w:t>reikalauti atlyginti nuostolius ir / arba</w:t>
      </w:r>
    </w:p>
    <w:p w14:paraId="4E651699"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.3.</w:t>
      </w:r>
      <w:r w:rsidRPr="00EC1862">
        <w:rPr>
          <w:sz w:val="24"/>
          <w:szCs w:val="24"/>
        </w:rPr>
        <w:tab/>
        <w:t>pasinaudoti Sutarties įvykdymo užtikrinimu ir / arba</w:t>
      </w:r>
    </w:p>
    <w:p w14:paraId="1720D84E" w14:textId="77777777" w:rsidR="00C113F7"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.4.</w:t>
      </w:r>
      <w:r w:rsidRPr="00EC1862">
        <w:rPr>
          <w:sz w:val="24"/>
          <w:szCs w:val="24"/>
        </w:rPr>
        <w:tab/>
        <w:t xml:space="preserve">reikalauti sumokėti Sutartyje nustatytas netesybas ir / arba </w:t>
      </w:r>
    </w:p>
    <w:p w14:paraId="6216F150"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sz w:val="24"/>
          <w:szCs w:val="24"/>
        </w:rPr>
      </w:pPr>
      <w:r>
        <w:rPr>
          <w:sz w:val="24"/>
          <w:szCs w:val="24"/>
        </w:rPr>
        <w:t xml:space="preserve">125.5. </w:t>
      </w:r>
      <w:r w:rsidRPr="00BB1E5B">
        <w:rPr>
          <w:rStyle w:val="Pagrindinistekstas1"/>
          <w:sz w:val="24"/>
          <w:szCs w:val="24"/>
          <w:u w:val="none"/>
        </w:rPr>
        <w:t>nutraukti Sutartį.</w:t>
      </w:r>
    </w:p>
    <w:p w14:paraId="2534871F"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Pr>
          <w:sz w:val="24"/>
          <w:szCs w:val="24"/>
        </w:rPr>
        <w:t>126</w:t>
      </w:r>
      <w:r w:rsidRPr="00EC1862">
        <w:rPr>
          <w:sz w:val="24"/>
          <w:szCs w:val="24"/>
        </w:rPr>
        <w:t>.</w:t>
      </w:r>
      <w:r w:rsidRPr="00EC1862">
        <w:rPr>
          <w:sz w:val="24"/>
          <w:szCs w:val="24"/>
        </w:rPr>
        <w:tab/>
        <w:t>Esminiu Sutarties pažeidimu laikoma:</w:t>
      </w:r>
    </w:p>
    <w:p w14:paraId="6B3069CE" w14:textId="77777777" w:rsidR="00C113F7" w:rsidRPr="00EC1862" w:rsidRDefault="00C113F7" w:rsidP="00C113F7">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Pr>
          <w:sz w:val="24"/>
          <w:szCs w:val="24"/>
        </w:rPr>
        <w:t>126</w:t>
      </w:r>
      <w:r w:rsidRPr="00EC1862">
        <w:rPr>
          <w:sz w:val="24"/>
          <w:szCs w:val="24"/>
        </w:rPr>
        <w:t>.1.</w:t>
      </w:r>
      <w:r w:rsidRPr="00EC1862">
        <w:rPr>
          <w:sz w:val="24"/>
          <w:szCs w:val="24"/>
        </w:rPr>
        <w:tab/>
        <w:t xml:space="preserve">jei </w:t>
      </w:r>
      <w:r>
        <w:rPr>
          <w:sz w:val="24"/>
          <w:szCs w:val="24"/>
        </w:rPr>
        <w:t>Tiekėjas</w:t>
      </w:r>
      <w:r w:rsidRPr="00EC1862">
        <w:rPr>
          <w:sz w:val="24"/>
          <w:szCs w:val="24"/>
        </w:rPr>
        <w:t xml:space="preserve"> Pirkėjo reikalavimu nepakeičia ar atsisako pakeisti sub</w:t>
      </w:r>
      <w:r>
        <w:rPr>
          <w:sz w:val="24"/>
          <w:szCs w:val="24"/>
        </w:rPr>
        <w:t>tiekėją</w:t>
      </w:r>
      <w:r w:rsidRPr="00EC1862">
        <w:rPr>
          <w:sz w:val="24"/>
          <w:szCs w:val="24"/>
        </w:rPr>
        <w:t xml:space="preserve"> Sutartyje nustatytais atvejais;</w:t>
      </w:r>
    </w:p>
    <w:p w14:paraId="3B57F0DB" w14:textId="77777777" w:rsidR="00C113F7" w:rsidRPr="00EC1862" w:rsidRDefault="00C113F7" w:rsidP="00C113F7">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.2.</w:t>
      </w:r>
      <w:r w:rsidRPr="00EC1862">
        <w:rPr>
          <w:sz w:val="24"/>
          <w:szCs w:val="24"/>
        </w:rPr>
        <w:tab/>
        <w:t xml:space="preserve">jei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37BFE67D" w14:textId="77777777" w:rsidR="00C113F7" w:rsidRPr="00EC1862" w:rsidRDefault="00C113F7" w:rsidP="00C113F7">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Pr>
          <w:sz w:val="24"/>
          <w:szCs w:val="24"/>
        </w:rPr>
        <w:t>126</w:t>
      </w:r>
      <w:r w:rsidRPr="00EC1862">
        <w:rPr>
          <w:sz w:val="24"/>
          <w:szCs w:val="24"/>
        </w:rPr>
        <w:t>.3.</w:t>
      </w:r>
      <w:r w:rsidRPr="00EC1862">
        <w:rPr>
          <w:sz w:val="24"/>
          <w:szCs w:val="24"/>
        </w:rPr>
        <w:tab/>
        <w:t xml:space="preserve">jei </w:t>
      </w:r>
      <w:r>
        <w:rPr>
          <w:sz w:val="24"/>
          <w:szCs w:val="24"/>
        </w:rPr>
        <w:t>Tiekėjas</w:t>
      </w:r>
      <w:r w:rsidRPr="00EC1862">
        <w:rPr>
          <w:sz w:val="24"/>
          <w:szCs w:val="24"/>
        </w:rPr>
        <w:t xml:space="preserve"> dėl savo kaltės vėluoja įvykdyti Sutartyje numatytus įsipareigojimus daugiau nei 90 (devyniasdešimt kalendorinių dienų) ir / arba dėl įsipareigojimų įvykdymo vėlavimo mokėtinų delspinigių suma viršija 10 (procentų) Sutarties kainos;</w:t>
      </w:r>
    </w:p>
    <w:p w14:paraId="57FA1696" w14:textId="77777777" w:rsidR="00C113F7" w:rsidRPr="00EC1862" w:rsidRDefault="00C113F7" w:rsidP="00C113F7">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.4.</w:t>
      </w:r>
      <w:r w:rsidRPr="00EC1862">
        <w:rPr>
          <w:sz w:val="24"/>
          <w:szCs w:val="24"/>
        </w:rPr>
        <w:tab/>
        <w:t xml:space="preserve">jei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304155C7" w14:textId="77777777" w:rsidR="00C113F7" w:rsidRPr="00EC1862" w:rsidRDefault="00C113F7" w:rsidP="00C113F7">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Pr>
          <w:sz w:val="24"/>
          <w:szCs w:val="24"/>
        </w:rPr>
        <w:t>126</w:t>
      </w:r>
      <w:r w:rsidRPr="00EC1862">
        <w:rPr>
          <w:sz w:val="24"/>
          <w:szCs w:val="24"/>
        </w:rPr>
        <w:t>.5.</w:t>
      </w:r>
      <w:r w:rsidRPr="00EC1862">
        <w:rPr>
          <w:sz w:val="24"/>
          <w:szCs w:val="24"/>
        </w:rPr>
        <w:tab/>
        <w:t xml:space="preserve">jei </w:t>
      </w:r>
      <w:r>
        <w:rPr>
          <w:sz w:val="24"/>
          <w:szCs w:val="24"/>
        </w:rPr>
        <w:t>Tiekėjas</w:t>
      </w:r>
      <w:r w:rsidRPr="00EC1862">
        <w:rPr>
          <w:sz w:val="24"/>
          <w:szCs w:val="24"/>
        </w:rPr>
        <w:t xml:space="preserve"> iki perdavimo–priėmimo akto pasirašymo per Pirkėjo pagrįstai nustatytą laikotarpį neįvykdo Pirkėjo nurodymo ištaisyti netinkamai įvykdytus arba neįvykdytus sutartinius įsipareigojimus;</w:t>
      </w:r>
    </w:p>
    <w:p w14:paraId="5584929A" w14:textId="77777777" w:rsidR="00C113F7" w:rsidRPr="00EC1862" w:rsidRDefault="00C113F7" w:rsidP="00C113F7">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Pr>
          <w:sz w:val="24"/>
          <w:szCs w:val="24"/>
        </w:rPr>
        <w:t>126</w:t>
      </w:r>
      <w:r w:rsidRPr="00EC1862">
        <w:rPr>
          <w:sz w:val="24"/>
          <w:szCs w:val="24"/>
        </w:rPr>
        <w:t>.6.</w:t>
      </w:r>
      <w:r w:rsidRPr="00EC1862">
        <w:rPr>
          <w:sz w:val="24"/>
          <w:szCs w:val="24"/>
        </w:rPr>
        <w:tab/>
        <w:t xml:space="preserve">jei </w:t>
      </w:r>
      <w:r>
        <w:rPr>
          <w:sz w:val="24"/>
          <w:szCs w:val="24"/>
        </w:rPr>
        <w:t>Tiekėjas</w:t>
      </w:r>
      <w:r w:rsidRPr="00EC1862">
        <w:rPr>
          <w:sz w:val="24"/>
          <w:szCs w:val="24"/>
        </w:rPr>
        <w:t xml:space="preserve"> negrąžina ar atsisako grąžinti Pirkėjo </w:t>
      </w:r>
      <w:r>
        <w:rPr>
          <w:sz w:val="24"/>
          <w:szCs w:val="24"/>
        </w:rPr>
        <w:t>Tiekėjui</w:t>
      </w:r>
      <w:r w:rsidRPr="00EC1862">
        <w:rPr>
          <w:sz w:val="24"/>
          <w:szCs w:val="24"/>
        </w:rPr>
        <w:t xml:space="preserve"> ir / arba sub</w:t>
      </w:r>
      <w:r>
        <w:rPr>
          <w:sz w:val="24"/>
          <w:szCs w:val="24"/>
        </w:rPr>
        <w:t xml:space="preserve">tiekėjui </w:t>
      </w:r>
      <w:r w:rsidRPr="00EC1862">
        <w:rPr>
          <w:sz w:val="24"/>
          <w:szCs w:val="24"/>
        </w:rPr>
        <w:t>sumokėtas permokas;</w:t>
      </w:r>
    </w:p>
    <w:p w14:paraId="59F8F995" w14:textId="77777777" w:rsidR="00C113F7" w:rsidRPr="00EC1862" w:rsidRDefault="00C113F7" w:rsidP="00C113F7">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Pr>
          <w:sz w:val="24"/>
          <w:szCs w:val="24"/>
        </w:rPr>
        <w:t>126</w:t>
      </w:r>
      <w:r w:rsidRPr="00EC1862">
        <w:rPr>
          <w:sz w:val="24"/>
          <w:szCs w:val="24"/>
        </w:rPr>
        <w:t>.7.</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3F8BA897" w14:textId="77777777" w:rsidR="00C113F7" w:rsidRPr="00EC1862" w:rsidRDefault="00C113F7" w:rsidP="00C113F7">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w:t>
      </w:r>
      <w:r w:rsidRPr="00EC1862">
        <w:rPr>
          <w:sz w:val="24"/>
          <w:szCs w:val="24"/>
        </w:rPr>
        <w:t>.8.</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6BCF6C10" w14:textId="77777777" w:rsidR="00C113F7" w:rsidRPr="00EC1862" w:rsidRDefault="00C113F7" w:rsidP="00C113F7">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Pr>
          <w:sz w:val="24"/>
          <w:szCs w:val="24"/>
        </w:rPr>
        <w:t>126</w:t>
      </w:r>
      <w:r w:rsidRPr="00EC1862">
        <w:rPr>
          <w:sz w:val="24"/>
          <w:szCs w:val="24"/>
        </w:rPr>
        <w:t>.9.</w:t>
      </w:r>
      <w:r w:rsidRPr="00EC1862">
        <w:rPr>
          <w:sz w:val="24"/>
          <w:szCs w:val="24"/>
        </w:rPr>
        <w:tab/>
        <w:t xml:space="preserve">dėl kitų </w:t>
      </w:r>
      <w:r>
        <w:rPr>
          <w:sz w:val="24"/>
          <w:szCs w:val="24"/>
        </w:rPr>
        <w:t>Tiekėjo</w:t>
      </w:r>
      <w:r w:rsidRPr="00EC1862">
        <w:rPr>
          <w:sz w:val="24"/>
          <w:szCs w:val="24"/>
        </w:rPr>
        <w:t xml:space="preserve"> ir / ar Pirkėjo padarytų Sutarties pažeidimų, dėl kurių Sutarties vykdymas tampa neįmanomas.</w:t>
      </w:r>
    </w:p>
    <w:p w14:paraId="0F719F65" w14:textId="77777777" w:rsidR="00C113F7" w:rsidRPr="00EC1862" w:rsidRDefault="00C113F7" w:rsidP="00C113F7">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14FCA9A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40" w:name="bookmark37"/>
      <w:r>
        <w:rPr>
          <w:b/>
          <w:sz w:val="24"/>
          <w:szCs w:val="24"/>
        </w:rPr>
        <w:t>XX</w:t>
      </w:r>
      <w:r w:rsidRPr="00EC1862">
        <w:rPr>
          <w:b/>
          <w:sz w:val="24"/>
          <w:szCs w:val="24"/>
        </w:rPr>
        <w:t xml:space="preserve"> SKYRIUS</w:t>
      </w:r>
    </w:p>
    <w:p w14:paraId="3C053BD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bookmarkEnd w:id="40"/>
    </w:p>
    <w:p w14:paraId="2FD58E95"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2ECBBE0D" w14:textId="77777777" w:rsidR="00C113F7" w:rsidRPr="00EC1862" w:rsidRDefault="00C113F7" w:rsidP="00C113F7">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Pr>
          <w:sz w:val="24"/>
          <w:szCs w:val="24"/>
        </w:rPr>
        <w:t>127</w:t>
      </w:r>
      <w:r w:rsidRPr="00EC1862">
        <w:rPr>
          <w:sz w:val="24"/>
          <w:szCs w:val="24"/>
        </w:rPr>
        <w:t>.</w:t>
      </w:r>
      <w:r w:rsidRPr="00EC1862">
        <w:rPr>
          <w:sz w:val="24"/>
          <w:szCs w:val="24"/>
        </w:rPr>
        <w:tab/>
        <w:t xml:space="preserve">Pirkėjas, prieš 10 (dešimt) darbo dienų įspėjęs </w:t>
      </w:r>
      <w:r>
        <w:rPr>
          <w:sz w:val="24"/>
          <w:szCs w:val="24"/>
        </w:rPr>
        <w:t>Tiekėją</w:t>
      </w:r>
      <w:r w:rsidRPr="00EC1862">
        <w:rPr>
          <w:sz w:val="24"/>
          <w:szCs w:val="24"/>
        </w:rPr>
        <w:t>, turi teisę vienašališkai nutraukti Sutartį, jei:</w:t>
      </w:r>
    </w:p>
    <w:p w14:paraId="5946BCFB" w14:textId="77777777" w:rsidR="00C113F7" w:rsidRPr="00EC1862" w:rsidRDefault="00C113F7" w:rsidP="00C113F7">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.1.</w:t>
      </w:r>
      <w:r w:rsidRPr="00EC1862">
        <w:rPr>
          <w:sz w:val="24"/>
          <w:szCs w:val="24"/>
        </w:rPr>
        <w:tab/>
        <w:t>Sutartis buvo pakeista pažeidžiant Viešųjų pirkimų įstatyme nustatytą pirkimo sutarties keitimo jos galiojimo laikotarpiu tvarką;</w:t>
      </w:r>
    </w:p>
    <w:p w14:paraId="09CCD53C"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w:t>
      </w:r>
      <w:r w:rsidRPr="00EC1862">
        <w:rPr>
          <w:sz w:val="24"/>
          <w:szCs w:val="24"/>
        </w:rPr>
        <w:tab/>
        <w:t xml:space="preserve">paaiškėjo, kad </w:t>
      </w:r>
      <w:r>
        <w:rPr>
          <w:sz w:val="24"/>
          <w:szCs w:val="24"/>
        </w:rPr>
        <w:t>Tiekėjas</w:t>
      </w:r>
      <w:r w:rsidRPr="00EC1862">
        <w:rPr>
          <w:sz w:val="24"/>
          <w:szCs w:val="24"/>
        </w:rPr>
        <w:t xml:space="preserve"> ar jo atsakingas asmuo turėjo būti pašalintas iš pirkimo procedūros dėl:</w:t>
      </w:r>
    </w:p>
    <w:p w14:paraId="121D0F6E"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.2.1.</w:t>
      </w:r>
      <w:r w:rsidRPr="00EC1862">
        <w:rPr>
          <w:sz w:val="24"/>
          <w:szCs w:val="24"/>
        </w:rPr>
        <w:tab/>
        <w:t>dalyvavimo nusikalstamame susivienijime, jo organizavimo ar vadovavimo jam;</w:t>
      </w:r>
    </w:p>
    <w:p w14:paraId="7FE59E03"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.2.2.</w:t>
      </w:r>
      <w:r w:rsidRPr="00EC1862">
        <w:rPr>
          <w:sz w:val="24"/>
          <w:szCs w:val="24"/>
        </w:rPr>
        <w:tab/>
        <w:t>kyšininkavimo, prekybos poveikiu, papirkimo;</w:t>
      </w:r>
    </w:p>
    <w:p w14:paraId="26EBDBFE"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41635F56"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.2.4.</w:t>
      </w:r>
      <w:r w:rsidRPr="00EC1862">
        <w:rPr>
          <w:sz w:val="24"/>
          <w:szCs w:val="24"/>
        </w:rPr>
        <w:tab/>
        <w:t>nusikalstamo bankroto;</w:t>
      </w:r>
    </w:p>
    <w:p w14:paraId="1C4D4BB3"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.2.5.</w:t>
      </w:r>
      <w:r w:rsidRPr="00EC1862">
        <w:rPr>
          <w:sz w:val="24"/>
          <w:szCs w:val="24"/>
        </w:rPr>
        <w:tab/>
        <w:t>teroristinio ir su teroristine veikla susijusio nusikaltimo;</w:t>
      </w:r>
    </w:p>
    <w:p w14:paraId="5C5DC341"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.2.6.</w:t>
      </w:r>
      <w:r w:rsidRPr="00EC1862">
        <w:rPr>
          <w:sz w:val="24"/>
          <w:szCs w:val="24"/>
        </w:rPr>
        <w:tab/>
        <w:t>nusikalstamu būdu gauto turto legalizavimo;</w:t>
      </w:r>
    </w:p>
    <w:p w14:paraId="14187B6B"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.2.7.</w:t>
      </w:r>
      <w:r w:rsidRPr="00EC1862">
        <w:rPr>
          <w:sz w:val="24"/>
          <w:szCs w:val="24"/>
        </w:rPr>
        <w:tab/>
        <w:t>prekybos žmonėmis, vaiko pirkimo arba pardavimo;</w:t>
      </w:r>
    </w:p>
    <w:p w14:paraId="0A437371"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.2.8.</w:t>
      </w:r>
      <w:r w:rsidRPr="00EC1862">
        <w:rPr>
          <w:sz w:val="24"/>
          <w:szCs w:val="24"/>
        </w:rPr>
        <w:tab/>
        <w:t xml:space="preserve">kitos valstybės </w:t>
      </w:r>
      <w:r>
        <w:rPr>
          <w:sz w:val="24"/>
          <w:szCs w:val="24"/>
        </w:rPr>
        <w:t>Tiekėjo</w:t>
      </w:r>
      <w:r w:rsidRPr="00EC1862">
        <w:rPr>
          <w:sz w:val="24"/>
          <w:szCs w:val="24"/>
        </w:rPr>
        <w:t xml:space="preserve"> atlikto nusikaltimo, apibrėžto Direktyvos 2014/24/ES 57 straipsnio 1 dalyje išvardytus Europos Sąjungos teisės aktus įgyvendinančiuose kitų valstybių teisės aktuose</w:t>
      </w:r>
      <w:r>
        <w:rPr>
          <w:sz w:val="24"/>
          <w:szCs w:val="24"/>
        </w:rPr>
        <w:t>;</w:t>
      </w:r>
    </w:p>
    <w:p w14:paraId="58B07909" w14:textId="77777777" w:rsidR="00C113F7"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.3.</w:t>
      </w:r>
      <w:r w:rsidRPr="00EC1862">
        <w:rPr>
          <w:sz w:val="24"/>
          <w:szCs w:val="24"/>
        </w:rPr>
        <w:tab/>
        <w:t xml:space="preserve">paaiškėjo, kad Sutartis su </w:t>
      </w:r>
      <w:r>
        <w:rPr>
          <w:sz w:val="24"/>
          <w:szCs w:val="24"/>
        </w:rPr>
        <w:t>Tiekėju</w:t>
      </w:r>
      <w:r w:rsidRPr="00EC1862">
        <w:rPr>
          <w:sz w:val="24"/>
          <w:szCs w:val="24"/>
        </w:rPr>
        <w:t xml:space="preserve">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052036F3"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C159A6">
        <w:rPr>
          <w:sz w:val="24"/>
          <w:szCs w:val="24"/>
        </w:rPr>
        <w:t xml:space="preserve">127.4. </w:t>
      </w:r>
      <w:r w:rsidRPr="00C159A6">
        <w:rPr>
          <w:color w:val="000000"/>
          <w:sz w:val="24"/>
          <w:szCs w:val="24"/>
        </w:rPr>
        <w:t>paaiškėjo Lietuvos Respublikos viešųjų pirkimų įstatymo 45 straipsnio 2</w:t>
      </w:r>
      <w:r w:rsidRPr="00C159A6">
        <w:rPr>
          <w:color w:val="000000"/>
          <w:sz w:val="24"/>
          <w:szCs w:val="24"/>
          <w:vertAlign w:val="superscript"/>
        </w:rPr>
        <w:t>1</w:t>
      </w:r>
      <w:r w:rsidRPr="00C159A6">
        <w:rPr>
          <w:color w:val="000000"/>
          <w:sz w:val="24"/>
          <w:szCs w:val="24"/>
        </w:rPr>
        <w:t> dalyje nurodytos aplinkybės.</w:t>
      </w:r>
    </w:p>
    <w:p w14:paraId="3FE8B23D"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 xml:space="preserve">. Taip pat Pirkėjas, prieš 10 (dešimt) darbo dienų įspėjęs </w:t>
      </w:r>
      <w:r>
        <w:rPr>
          <w:sz w:val="24"/>
          <w:szCs w:val="24"/>
        </w:rPr>
        <w:t>Tiekėją</w:t>
      </w:r>
      <w:r w:rsidRPr="00EC1862">
        <w:rPr>
          <w:sz w:val="24"/>
          <w:szCs w:val="24"/>
        </w:rPr>
        <w:t>, turi teisę vienašališkai nutraukti Sutartį:</w:t>
      </w:r>
    </w:p>
    <w:p w14:paraId="5D0A9D35" w14:textId="77777777" w:rsidR="00C113F7" w:rsidRPr="00EC1862" w:rsidRDefault="00C113F7" w:rsidP="00C113F7">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.1.</w:t>
      </w:r>
      <w:r w:rsidRPr="00EC1862">
        <w:rPr>
          <w:sz w:val="24"/>
          <w:szCs w:val="24"/>
        </w:rPr>
        <w:tab/>
        <w:t xml:space="preserve">kai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7B3DEC4B" w14:textId="77777777" w:rsidR="00C113F7" w:rsidRPr="00EC1862" w:rsidRDefault="00C113F7" w:rsidP="00C113F7">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.2.</w:t>
      </w:r>
      <w:r w:rsidRPr="00EC1862">
        <w:rPr>
          <w:sz w:val="24"/>
          <w:szCs w:val="24"/>
        </w:rPr>
        <w:tab/>
        <w:t xml:space="preserve">kai </w:t>
      </w:r>
      <w:r>
        <w:rPr>
          <w:sz w:val="24"/>
          <w:szCs w:val="24"/>
        </w:rPr>
        <w:t>Tiekėjas</w:t>
      </w:r>
      <w:r w:rsidRPr="00EC1862">
        <w:rPr>
          <w:sz w:val="24"/>
          <w:szCs w:val="24"/>
        </w:rPr>
        <w:t xml:space="preserve"> iki perdavimo–priėmimo akto pasirašymo per pagrįstai nustatytą laikotarpį neįvykdo Pirkėjo nurodymo ištaisyti netinkamai įvykdytus arba neįvykdytus sutartinius įsipareigojimus;</w:t>
      </w:r>
    </w:p>
    <w:p w14:paraId="119EE49F" w14:textId="77777777" w:rsidR="00C113F7" w:rsidRPr="00EC1862" w:rsidRDefault="00C113F7" w:rsidP="00C113F7">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.3.</w:t>
      </w:r>
      <w:r w:rsidRPr="00EC1862">
        <w:rPr>
          <w:sz w:val="24"/>
          <w:szCs w:val="24"/>
        </w:rPr>
        <w:tab/>
        <w:t xml:space="preserve">kai </w:t>
      </w:r>
      <w:r>
        <w:rPr>
          <w:sz w:val="24"/>
          <w:szCs w:val="24"/>
        </w:rPr>
        <w:t>Tiekėjas specialisto</w:t>
      </w:r>
      <w:r w:rsidRPr="00EC1862">
        <w:rPr>
          <w:sz w:val="24"/>
          <w:szCs w:val="24"/>
        </w:rPr>
        <w:t xml:space="preserve"> ke</w:t>
      </w:r>
      <w:r>
        <w:rPr>
          <w:sz w:val="24"/>
          <w:szCs w:val="24"/>
        </w:rPr>
        <w:t>itimo atveju negali rasti kito specialisto</w:t>
      </w:r>
      <w:r w:rsidRPr="00EC1862">
        <w:rPr>
          <w:sz w:val="24"/>
          <w:szCs w:val="24"/>
        </w:rPr>
        <w:t xml:space="preserve"> su analogiška kvalifikacija ir / ar patirtimi;</w:t>
      </w:r>
    </w:p>
    <w:p w14:paraId="17B5667B" w14:textId="77777777" w:rsidR="00C113F7" w:rsidRPr="00EC1862" w:rsidRDefault="00C113F7" w:rsidP="00C113F7">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.4.</w:t>
      </w:r>
      <w:r w:rsidRPr="00EC1862">
        <w:rPr>
          <w:sz w:val="24"/>
          <w:szCs w:val="24"/>
        </w:rPr>
        <w:tab/>
        <w:t xml:space="preserve">kai </w:t>
      </w:r>
      <w:r>
        <w:rPr>
          <w:sz w:val="24"/>
          <w:szCs w:val="24"/>
        </w:rPr>
        <w:t>Tiekėjas</w:t>
      </w:r>
      <w:r w:rsidRPr="00EC1862">
        <w:rPr>
          <w:sz w:val="24"/>
          <w:szCs w:val="24"/>
        </w:rPr>
        <w:t xml:space="preserve"> pakeičia sub</w:t>
      </w:r>
      <w:r>
        <w:rPr>
          <w:sz w:val="24"/>
          <w:szCs w:val="24"/>
        </w:rPr>
        <w:t>tiekėją</w:t>
      </w:r>
      <w:r w:rsidRPr="00EC1862">
        <w:rPr>
          <w:sz w:val="24"/>
          <w:szCs w:val="24"/>
        </w:rPr>
        <w:t xml:space="preserve"> ar sudaro naują subtiekimo sutartį nesilaikydamas Sutartyje nustatytos tvarkos;</w:t>
      </w:r>
    </w:p>
    <w:p w14:paraId="2529316F" w14:textId="77777777" w:rsidR="00C113F7" w:rsidRPr="00EC1862" w:rsidRDefault="00C113F7" w:rsidP="00C113F7">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.5.</w:t>
      </w:r>
      <w:r w:rsidRPr="00EC1862">
        <w:rPr>
          <w:sz w:val="24"/>
          <w:szCs w:val="24"/>
        </w:rPr>
        <w:tab/>
        <w:t xml:space="preserve">kai </w:t>
      </w:r>
      <w:r>
        <w:rPr>
          <w:sz w:val="24"/>
          <w:szCs w:val="24"/>
        </w:rPr>
        <w:t>Tiekėjas</w:t>
      </w:r>
      <w:r w:rsidRPr="00EC1862">
        <w:rPr>
          <w:sz w:val="24"/>
          <w:szCs w:val="24"/>
        </w:rPr>
        <w:t xml:space="preserve"> Pirkėjo reikalavimu nepakeičia ar atsisako pakeisti sub</w:t>
      </w:r>
      <w:r>
        <w:rPr>
          <w:sz w:val="24"/>
          <w:szCs w:val="24"/>
        </w:rPr>
        <w:t xml:space="preserve">tiekėją </w:t>
      </w:r>
      <w:r w:rsidRPr="00EC1862">
        <w:rPr>
          <w:sz w:val="24"/>
          <w:szCs w:val="24"/>
        </w:rPr>
        <w:t>Sutartyje nustatytais atvejais;</w:t>
      </w:r>
    </w:p>
    <w:p w14:paraId="385A445E" w14:textId="77777777" w:rsidR="00C113F7" w:rsidRPr="00EC1862" w:rsidRDefault="00C113F7" w:rsidP="00C113F7">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.6.</w:t>
      </w:r>
      <w:r w:rsidRPr="00EC1862">
        <w:rPr>
          <w:sz w:val="24"/>
          <w:szCs w:val="24"/>
        </w:rPr>
        <w:tab/>
        <w:t xml:space="preserve">kai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79FDAA34" w14:textId="77777777" w:rsidR="00C113F7" w:rsidRPr="00EC1862" w:rsidRDefault="00C113F7" w:rsidP="00C113F7">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.7.</w:t>
      </w:r>
      <w:r w:rsidRPr="00EC1862">
        <w:rPr>
          <w:sz w:val="24"/>
          <w:szCs w:val="24"/>
        </w:rPr>
        <w:tab/>
        <w:t xml:space="preserve">kai </w:t>
      </w:r>
      <w:r>
        <w:rPr>
          <w:sz w:val="24"/>
          <w:szCs w:val="24"/>
        </w:rPr>
        <w:t>Tiekėjas</w:t>
      </w:r>
      <w:r w:rsidRPr="00EC1862">
        <w:rPr>
          <w:sz w:val="24"/>
          <w:szCs w:val="24"/>
        </w:rPr>
        <w:t xml:space="preserve"> bankrutuoja arba yra likviduojamas, kai sustabdo ūkinę veiklą arba kai įstatymuose ir kituose teisės aktuose numatyta tvarka susidaro analogiška situacija;</w:t>
      </w:r>
    </w:p>
    <w:p w14:paraId="137787DA" w14:textId="77777777" w:rsidR="00C113F7" w:rsidRPr="00EC1862" w:rsidRDefault="00C113F7" w:rsidP="00C113F7">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.8.</w:t>
      </w:r>
      <w:r w:rsidRPr="00EC1862">
        <w:rPr>
          <w:sz w:val="24"/>
          <w:szCs w:val="24"/>
        </w:rPr>
        <w:tab/>
        <w:t xml:space="preserve">kai keičiasi </w:t>
      </w:r>
      <w:r>
        <w:rPr>
          <w:sz w:val="24"/>
          <w:szCs w:val="24"/>
        </w:rPr>
        <w:t>Tiekėjo</w:t>
      </w:r>
      <w:r w:rsidRPr="00EC1862">
        <w:rPr>
          <w:sz w:val="24"/>
          <w:szCs w:val="24"/>
        </w:rPr>
        <w:t xml:space="preserve"> organizacinė struktūra – juridinis statusas, pobūdis ar valdymo struktūra ir tai gali turėti įtakos tinkamam Sutarties įvykdymui;</w:t>
      </w:r>
    </w:p>
    <w:p w14:paraId="6BA36C84"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.9.</w:t>
      </w:r>
      <w:r w:rsidRPr="00EC1862">
        <w:rPr>
          <w:sz w:val="24"/>
          <w:szCs w:val="24"/>
        </w:rPr>
        <w:tab/>
        <w:t xml:space="preserve">jei Sutarties įvykdymo užtikrinimą išdavęs subjektas negali įvykdyti savo įsipareigojimų ir Pirkėjui raštu pareikalavus </w:t>
      </w:r>
      <w:r>
        <w:rPr>
          <w:sz w:val="24"/>
          <w:szCs w:val="24"/>
        </w:rPr>
        <w:t>Tiekėjas</w:t>
      </w:r>
      <w:r w:rsidRPr="00EC1862">
        <w:rPr>
          <w:sz w:val="24"/>
          <w:szCs w:val="24"/>
        </w:rPr>
        <w:t xml:space="preserve"> per 10 (dešimt) darbo dienų nepateikia naujo užtikrinimo tomis pačiomis sąlygomis kaip ir ankstesnysis;</w:t>
      </w:r>
    </w:p>
    <w:p w14:paraId="7786F83D" w14:textId="77777777" w:rsidR="00C113F7" w:rsidRPr="00EC1862" w:rsidRDefault="00C113F7" w:rsidP="00C113F7">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.10.</w:t>
      </w:r>
      <w:r w:rsidRPr="00EC1862">
        <w:rPr>
          <w:sz w:val="24"/>
          <w:szCs w:val="24"/>
        </w:rPr>
        <w:tab/>
        <w:t xml:space="preserve">kai pratęsus Sutarties galiojimo laikotarpį, </w:t>
      </w:r>
      <w:r>
        <w:rPr>
          <w:sz w:val="24"/>
          <w:szCs w:val="24"/>
        </w:rPr>
        <w:t>Tiekėjas</w:t>
      </w:r>
      <w:r w:rsidRPr="00EC1862">
        <w:rPr>
          <w:sz w:val="24"/>
          <w:szCs w:val="24"/>
        </w:rPr>
        <w:t xml:space="preserve"> nepateikia atitinkamai pratęsto Sutarties įvykdymo užtikrinimo;</w:t>
      </w:r>
    </w:p>
    <w:p w14:paraId="0FEE38C5" w14:textId="77777777" w:rsidR="00C113F7" w:rsidRPr="00EC1862" w:rsidRDefault="00C113F7" w:rsidP="00C113F7">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.11.</w:t>
      </w:r>
      <w:r w:rsidRPr="00EC1862">
        <w:rPr>
          <w:sz w:val="24"/>
          <w:szCs w:val="24"/>
        </w:rPr>
        <w:tab/>
        <w:t xml:space="preserve">jei </w:t>
      </w:r>
      <w:r>
        <w:rPr>
          <w:sz w:val="24"/>
          <w:szCs w:val="24"/>
        </w:rPr>
        <w:t>Tiekėjo</w:t>
      </w:r>
      <w:r w:rsidRPr="00EC1862">
        <w:rPr>
          <w:sz w:val="24"/>
          <w:szCs w:val="24"/>
        </w:rPr>
        <w:t xml:space="preserve"> mokėtinų delspinigių suma viršija 10 (dešimt) procentų Sutarties kainos;</w:t>
      </w:r>
    </w:p>
    <w:p w14:paraId="410493BD" w14:textId="77777777" w:rsidR="00C113F7" w:rsidRPr="00EC1862" w:rsidRDefault="00C113F7" w:rsidP="00C113F7">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.12.</w:t>
      </w:r>
      <w:r w:rsidRPr="00EC1862">
        <w:rPr>
          <w:sz w:val="24"/>
          <w:szCs w:val="24"/>
        </w:rPr>
        <w:tab/>
        <w:t xml:space="preserve">dėl kitų </w:t>
      </w:r>
      <w:r>
        <w:rPr>
          <w:sz w:val="24"/>
          <w:szCs w:val="24"/>
        </w:rPr>
        <w:t>Tiekėjo</w:t>
      </w:r>
      <w:r w:rsidRPr="00EC1862">
        <w:rPr>
          <w:sz w:val="24"/>
          <w:szCs w:val="24"/>
        </w:rPr>
        <w:t xml:space="preserve"> padarytų Sutarties pažeidimų, dėl kurių Sutarties vykdymas tampa neįmanomas.</w:t>
      </w:r>
    </w:p>
    <w:p w14:paraId="67A4A003" w14:textId="77777777" w:rsidR="00C113F7" w:rsidRPr="00EC1862" w:rsidRDefault="00C113F7" w:rsidP="00C113F7">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Pr>
          <w:sz w:val="24"/>
          <w:szCs w:val="24"/>
        </w:rPr>
        <w:t>129</w:t>
      </w:r>
      <w:r w:rsidRPr="00EC1862">
        <w:rPr>
          <w:sz w:val="24"/>
          <w:szCs w:val="24"/>
        </w:rPr>
        <w:t>.</w:t>
      </w:r>
      <w:r w:rsidRPr="00EC1862">
        <w:rPr>
          <w:sz w:val="24"/>
          <w:szCs w:val="24"/>
        </w:rPr>
        <w:tab/>
      </w:r>
      <w:r>
        <w:rPr>
          <w:sz w:val="24"/>
          <w:szCs w:val="24"/>
        </w:rPr>
        <w:t>Tiekėja</w:t>
      </w:r>
      <w:r w:rsidRPr="00EC1862">
        <w:rPr>
          <w:sz w:val="24"/>
          <w:szCs w:val="24"/>
        </w:rPr>
        <w:t>s, prieš 10 (dešimt) darbo dienų įspėjęs Pirkėją, turi teisę vienašališkai nutraukti Sutartį:</w:t>
      </w:r>
    </w:p>
    <w:p w14:paraId="319B7193" w14:textId="77777777" w:rsidR="00C113F7" w:rsidRPr="00EC1862" w:rsidRDefault="00C113F7" w:rsidP="00C113F7">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.1.</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3360F01E" w14:textId="77777777" w:rsidR="00C113F7" w:rsidRPr="00EC1862" w:rsidRDefault="00C113F7" w:rsidP="00C113F7">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.2.</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28E86EF7" w14:textId="77777777" w:rsidR="00C113F7" w:rsidRPr="00EC1862" w:rsidRDefault="00C113F7" w:rsidP="00C113F7">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.3.</w:t>
      </w:r>
      <w:r w:rsidRPr="00EC1862">
        <w:rPr>
          <w:sz w:val="24"/>
          <w:szCs w:val="24"/>
        </w:rPr>
        <w:tab/>
        <w:t>dėl kitų Pirkėjo padarytų Sutarties pažeidimų, dėl kurių Sutarties vykdymas tampa neįmanomas.</w:t>
      </w:r>
    </w:p>
    <w:p w14:paraId="77F5B8D1" w14:textId="77777777" w:rsidR="00C113F7" w:rsidRPr="00EC1862" w:rsidRDefault="00C113F7" w:rsidP="00C113F7">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Pr>
          <w:sz w:val="24"/>
          <w:szCs w:val="24"/>
        </w:rPr>
        <w:t>130</w:t>
      </w:r>
      <w:r w:rsidRPr="00EC1862">
        <w:rPr>
          <w:sz w:val="24"/>
          <w:szCs w:val="24"/>
        </w:rPr>
        <w:t>.</w:t>
      </w:r>
      <w:r w:rsidRPr="00EC1862">
        <w:rPr>
          <w:sz w:val="24"/>
          <w:szCs w:val="24"/>
        </w:rPr>
        <w:tab/>
        <w:t xml:space="preserve">Prieš vienašališkai nutraukdamas Sutartį, Pirkėjas ar </w:t>
      </w:r>
      <w:r>
        <w:rPr>
          <w:sz w:val="24"/>
          <w:szCs w:val="24"/>
        </w:rPr>
        <w:t>Tiekėjas</w:t>
      </w:r>
      <w:r w:rsidRPr="00EC1862">
        <w:rPr>
          <w:sz w:val="24"/>
          <w:szCs w:val="24"/>
        </w:rPr>
        <w:t xml:space="preserve"> išsiunčia registruotą laišką su jo gavimo patvirtinimu, kuriame nustato naują terminą sutartiniams įsipareigojimams įvykdyti, ne trumpesnį kaip 10 kalendorinių dienų nuo laiško pristatymo dienos.</w:t>
      </w:r>
    </w:p>
    <w:p w14:paraId="28C027E2" w14:textId="77777777" w:rsidR="00C113F7" w:rsidRPr="00EC1862" w:rsidRDefault="00C113F7" w:rsidP="00C113F7">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Pr>
          <w:sz w:val="24"/>
          <w:szCs w:val="24"/>
        </w:rPr>
        <w:t>131</w:t>
      </w:r>
      <w:r w:rsidRPr="00EC1862">
        <w:rPr>
          <w:sz w:val="24"/>
          <w:szCs w:val="24"/>
        </w:rPr>
        <w:t>.</w:t>
      </w:r>
      <w:r w:rsidRPr="00EC1862">
        <w:rPr>
          <w:sz w:val="24"/>
          <w:szCs w:val="24"/>
        </w:rPr>
        <w:tab/>
        <w:t xml:space="preserve">Nutraukęs Sutartį, Pirkėjas teisės aktų nustatyta tvarka gali sudaryti Sutartį su trečiąja šalimi. Pirkėjas turi teisę reikalauti iš </w:t>
      </w:r>
      <w:r>
        <w:rPr>
          <w:sz w:val="24"/>
          <w:szCs w:val="24"/>
        </w:rPr>
        <w:t>Tiekėjo</w:t>
      </w:r>
      <w:r w:rsidRPr="00EC1862">
        <w:rPr>
          <w:sz w:val="24"/>
          <w:szCs w:val="24"/>
        </w:rPr>
        <w:t xml:space="preserve"> padengti papildomas išlaidas, atsiradusias dėl naujos Sutarties sudarymo su trečiąja šalimi, jei Sutartis buvo nutrukta dėl </w:t>
      </w:r>
      <w:r>
        <w:rPr>
          <w:sz w:val="24"/>
          <w:szCs w:val="24"/>
        </w:rPr>
        <w:t>Tiekėjo</w:t>
      </w:r>
      <w:r w:rsidRPr="00EC1862">
        <w:rPr>
          <w:sz w:val="24"/>
          <w:szCs w:val="24"/>
        </w:rPr>
        <w:t xml:space="preserve"> kaltės.</w:t>
      </w:r>
    </w:p>
    <w:p w14:paraId="6EC6C99D" w14:textId="77777777" w:rsidR="00C113F7" w:rsidRPr="00EC1862" w:rsidRDefault="00C113F7" w:rsidP="00C113F7">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Pr>
          <w:sz w:val="24"/>
          <w:szCs w:val="24"/>
        </w:rPr>
        <w:t>132</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neturi teisės į kokių nors patirtų nuostolių ar žalos kompensaciją.</w:t>
      </w:r>
    </w:p>
    <w:p w14:paraId="5B3174EF" w14:textId="77777777" w:rsidR="00C113F7" w:rsidRPr="00EC1862" w:rsidRDefault="00C113F7" w:rsidP="00C113F7">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r>
      <w:r>
        <w:rPr>
          <w:sz w:val="24"/>
          <w:szCs w:val="24"/>
        </w:rPr>
        <w:t>Tiekėjas</w:t>
      </w:r>
      <w:r w:rsidRPr="00EC1862">
        <w:rPr>
          <w:sz w:val="24"/>
          <w:szCs w:val="24"/>
        </w:rPr>
        <w:t xml:space="preserve">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135FDA0E" w14:textId="77777777" w:rsidR="00C113F7" w:rsidRPr="00EC1862" w:rsidRDefault="00C113F7" w:rsidP="00C113F7">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 xml:space="preserve">Sutartis gali būti nutraukiama Pirkėjo ir </w:t>
      </w:r>
      <w:r>
        <w:rPr>
          <w:sz w:val="24"/>
          <w:szCs w:val="24"/>
        </w:rPr>
        <w:t>Tiekėjo</w:t>
      </w:r>
      <w:r w:rsidRPr="00EC1862">
        <w:rPr>
          <w:sz w:val="24"/>
          <w:szCs w:val="24"/>
        </w:rPr>
        <w:t xml:space="preserve"> sutarimu. Viena Sutarties šalis, atsižvelgdama į susidariusias aplinkybes, dėl kurių Sutarties neįmanoma įvykdyti, gali inicijuoti Sutarties nutraukimą, pateikdama kitai Sutarties šaliai Sutarties nutraukimo būtinybę pagrindžiantį raštą.</w:t>
      </w:r>
    </w:p>
    <w:p w14:paraId="5F3D0DC5"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135</w:t>
      </w:r>
      <w:r w:rsidRPr="00EC1862">
        <w:rPr>
          <w:sz w:val="24"/>
          <w:szCs w:val="24"/>
        </w:rPr>
        <w:t>.</w:t>
      </w:r>
      <w:r w:rsidRPr="00EC1862">
        <w:rPr>
          <w:sz w:val="24"/>
          <w:szCs w:val="24"/>
        </w:rPr>
        <w:tab/>
        <w:t xml:space="preserve">Pirkėjas po Sutarties nutraukimo turi kiek galima greičiau patvirtinti laiku </w:t>
      </w:r>
      <w:r>
        <w:rPr>
          <w:sz w:val="24"/>
          <w:szCs w:val="24"/>
        </w:rPr>
        <w:t>pateiktų prekių</w:t>
      </w:r>
      <w:r w:rsidRPr="00EC1862">
        <w:rPr>
          <w:sz w:val="24"/>
          <w:szCs w:val="24"/>
        </w:rPr>
        <w:t xml:space="preserve"> ar jų dalies vertę. Taip pat parengiama ataskaita apie Suta</w:t>
      </w:r>
      <w:r>
        <w:rPr>
          <w:sz w:val="24"/>
          <w:szCs w:val="24"/>
        </w:rPr>
        <w:t>rties nutraukimo dieną esančią Tiekėjo</w:t>
      </w:r>
      <w:r w:rsidRPr="00EC1862">
        <w:rPr>
          <w:sz w:val="24"/>
          <w:szCs w:val="24"/>
        </w:rPr>
        <w:t xml:space="preserve"> skolą Pirkėjui ir Pirkėjo skolą </w:t>
      </w:r>
      <w:r>
        <w:rPr>
          <w:sz w:val="24"/>
          <w:szCs w:val="24"/>
        </w:rPr>
        <w:t>Teikėjui</w:t>
      </w:r>
      <w:r w:rsidRPr="00EC1862">
        <w:rPr>
          <w:sz w:val="24"/>
          <w:szCs w:val="24"/>
        </w:rPr>
        <w:t>.</w:t>
      </w:r>
    </w:p>
    <w:p w14:paraId="444631BB" w14:textId="77777777" w:rsidR="00C113F7" w:rsidRPr="00EC1862" w:rsidRDefault="00C113F7" w:rsidP="00C113F7">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Pr>
          <w:sz w:val="24"/>
          <w:szCs w:val="24"/>
        </w:rPr>
        <w:t>136</w:t>
      </w:r>
      <w:r w:rsidRPr="00EC1862">
        <w:rPr>
          <w:sz w:val="24"/>
          <w:szCs w:val="24"/>
        </w:rPr>
        <w:t>.</w:t>
      </w:r>
      <w:r w:rsidRPr="00EC1862">
        <w:rPr>
          <w:sz w:val="24"/>
          <w:szCs w:val="24"/>
        </w:rPr>
        <w:tab/>
        <w:t xml:space="preserve">Jei Sutartis nutraukiama Pirkėjo iniciatyva dėl </w:t>
      </w:r>
      <w:r>
        <w:rPr>
          <w:sz w:val="24"/>
          <w:szCs w:val="24"/>
        </w:rPr>
        <w:t>Tiekėjo</w:t>
      </w:r>
      <w:r w:rsidRPr="00EC1862">
        <w:rPr>
          <w:sz w:val="24"/>
          <w:szCs w:val="24"/>
        </w:rPr>
        <w:t xml:space="preserve"> kaltės, Pirkėjo patirti nuostoliai ar išlaidos, be atskiro pranešimo </w:t>
      </w:r>
      <w:r>
        <w:rPr>
          <w:sz w:val="24"/>
          <w:szCs w:val="24"/>
        </w:rPr>
        <w:t>Tiekėjui</w:t>
      </w:r>
      <w:r w:rsidRPr="00EC1862">
        <w:rPr>
          <w:sz w:val="24"/>
          <w:szCs w:val="24"/>
        </w:rPr>
        <w:t xml:space="preserve"> ir nereikalaujant jo sutikimo, išieškomi išskaičiuojant juos iš </w:t>
      </w:r>
      <w:r>
        <w:rPr>
          <w:sz w:val="24"/>
          <w:szCs w:val="24"/>
        </w:rPr>
        <w:t>Tiekėjui</w:t>
      </w:r>
      <w:r w:rsidRPr="00EC1862">
        <w:rPr>
          <w:sz w:val="24"/>
          <w:szCs w:val="24"/>
        </w:rPr>
        <w:t xml:space="preserve"> mokėtinų sumų arba pagal </w:t>
      </w:r>
      <w:r>
        <w:rPr>
          <w:sz w:val="24"/>
          <w:szCs w:val="24"/>
        </w:rPr>
        <w:t>Tiekėjo</w:t>
      </w:r>
      <w:r w:rsidRPr="00EC1862">
        <w:rPr>
          <w:sz w:val="24"/>
          <w:szCs w:val="24"/>
        </w:rPr>
        <w:t xml:space="preserve"> pateiktą užtikrinimą.</w:t>
      </w:r>
    </w:p>
    <w:p w14:paraId="53EEB3BD" w14:textId="77777777" w:rsidR="00C113F7" w:rsidRPr="00EC1862" w:rsidRDefault="00C113F7" w:rsidP="00C113F7">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Pr>
          <w:sz w:val="24"/>
          <w:szCs w:val="24"/>
        </w:rPr>
        <w:t>137</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be jam priklausančio atlyginimo už laiku atliktus darbus, </w:t>
      </w:r>
      <w:r>
        <w:rPr>
          <w:sz w:val="24"/>
          <w:szCs w:val="24"/>
        </w:rPr>
        <w:t>Tiekėjas</w:t>
      </w:r>
      <w:r w:rsidRPr="00EC1862">
        <w:rPr>
          <w:sz w:val="24"/>
          <w:szCs w:val="24"/>
        </w:rPr>
        <w:t xml:space="preserve"> neturi teisės į jokių jo patirtų nuostolių ar žalos kompensaciją.</w:t>
      </w:r>
    </w:p>
    <w:p w14:paraId="07724D94" w14:textId="77777777" w:rsidR="00C113F7" w:rsidRPr="00EC1862" w:rsidRDefault="00C113F7" w:rsidP="00C113F7">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Pr>
          <w:sz w:val="24"/>
          <w:szCs w:val="24"/>
        </w:rPr>
        <w:t>138</w:t>
      </w:r>
      <w:r w:rsidRPr="00EC1862">
        <w:rPr>
          <w:sz w:val="24"/>
          <w:szCs w:val="24"/>
        </w:rPr>
        <w:t>.</w:t>
      </w:r>
      <w:r w:rsidRPr="00EC1862">
        <w:rPr>
          <w:sz w:val="24"/>
          <w:szCs w:val="24"/>
        </w:rPr>
        <w:tab/>
        <w:t xml:space="preserve">Sutarties nutraukimas atleidžia </w:t>
      </w:r>
      <w:r>
        <w:rPr>
          <w:sz w:val="24"/>
          <w:szCs w:val="24"/>
        </w:rPr>
        <w:t>Tiekėją</w:t>
      </w:r>
      <w:r w:rsidRPr="00EC1862">
        <w:rPr>
          <w:sz w:val="24"/>
          <w:szCs w:val="24"/>
        </w:rPr>
        <w:t xml:space="preserve"> ir Pirkėją nuo Sutarties vykdymo.</w:t>
      </w:r>
    </w:p>
    <w:p w14:paraId="4716DA2B" w14:textId="77777777" w:rsidR="00C113F7" w:rsidRPr="00EC1862" w:rsidRDefault="00C113F7" w:rsidP="00C113F7">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Pr>
          <w:sz w:val="24"/>
          <w:szCs w:val="24"/>
        </w:rPr>
        <w:t>139</w:t>
      </w:r>
      <w:r w:rsidRPr="00EC1862">
        <w:rPr>
          <w:sz w:val="24"/>
          <w:szCs w:val="24"/>
        </w:rPr>
        <w:t>.</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52BC6E53" w14:textId="77777777" w:rsidR="00C113F7" w:rsidRPr="00EC1862" w:rsidRDefault="00C113F7" w:rsidP="00C113F7">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140</w:t>
      </w:r>
      <w:r w:rsidRPr="00EC1862">
        <w:rPr>
          <w:sz w:val="24"/>
          <w:szCs w:val="24"/>
        </w:rPr>
        <w:t>.</w:t>
      </w:r>
      <w:r w:rsidRPr="00EC1862">
        <w:rPr>
          <w:sz w:val="24"/>
          <w:szCs w:val="24"/>
        </w:rPr>
        <w:tab/>
        <w:t xml:space="preserve">Sutarties nutraukimo atveju </w:t>
      </w:r>
      <w:r>
        <w:rPr>
          <w:sz w:val="24"/>
          <w:szCs w:val="24"/>
        </w:rPr>
        <w:t>Tiekėjas</w:t>
      </w:r>
      <w:r w:rsidRPr="00EC1862">
        <w:rPr>
          <w:sz w:val="24"/>
          <w:szCs w:val="24"/>
        </w:rPr>
        <w:t xml:space="preserve">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21E143AA" w14:textId="77777777" w:rsidR="00C113F7" w:rsidRPr="00EC1862" w:rsidRDefault="00C113F7" w:rsidP="00C113F7">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59ED9E9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highlight w:val="yellow"/>
        </w:rPr>
      </w:pPr>
      <w:bookmarkStart w:id="41" w:name="bookmark38"/>
      <w:r>
        <w:rPr>
          <w:b/>
          <w:sz w:val="24"/>
          <w:szCs w:val="24"/>
        </w:rPr>
        <w:t>XXI</w:t>
      </w:r>
      <w:r w:rsidRPr="00EC1862">
        <w:rPr>
          <w:b/>
          <w:sz w:val="24"/>
          <w:szCs w:val="24"/>
        </w:rPr>
        <w:t xml:space="preserve"> SKYRIUS</w:t>
      </w:r>
    </w:p>
    <w:p w14:paraId="0BEA95F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w:t>
      </w:r>
      <w:r w:rsidRPr="00D16FFA">
        <w:rPr>
          <w:b/>
          <w:i/>
          <w:sz w:val="24"/>
          <w:szCs w:val="24"/>
        </w:rPr>
        <w:t>FORCE MAJEURE</w:t>
      </w:r>
      <w:r w:rsidRPr="00EC1862">
        <w:rPr>
          <w:b/>
          <w:sz w:val="24"/>
          <w:szCs w:val="24"/>
        </w:rPr>
        <w:t>)</w:t>
      </w:r>
      <w:bookmarkEnd w:id="41"/>
    </w:p>
    <w:p w14:paraId="4187457F" w14:textId="77777777" w:rsidR="00C113F7" w:rsidRPr="00EC1862" w:rsidRDefault="00C113F7" w:rsidP="00C113F7">
      <w:pPr>
        <w:pStyle w:val="Temosantrat30"/>
        <w:widowControl w:val="0"/>
        <w:shd w:val="clear" w:color="auto" w:fill="auto"/>
        <w:suppressAutoHyphens/>
        <w:spacing w:before="0" w:line="240" w:lineRule="auto"/>
        <w:jc w:val="left"/>
        <w:rPr>
          <w:b/>
          <w:sz w:val="24"/>
          <w:szCs w:val="24"/>
        </w:rPr>
      </w:pPr>
    </w:p>
    <w:p w14:paraId="7D81F824" w14:textId="77777777" w:rsidR="00C113F7" w:rsidRPr="00EC1862" w:rsidRDefault="00C113F7" w:rsidP="00C113F7">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w:t>
      </w:r>
      <w:r w:rsidRPr="00D16FFA">
        <w:rPr>
          <w:i/>
          <w:sz w:val="24"/>
          <w:szCs w:val="24"/>
        </w:rPr>
        <w:t>force majeure</w:t>
      </w:r>
      <w:r w:rsidRPr="00EC1862">
        <w:rPr>
          <w:sz w:val="24"/>
          <w:szCs w:val="24"/>
        </w:rPr>
        <w:t>) nelaikoma tai, kad rinkoje nėra reikalingų prievolei vykdyti prekių, Sutarties šalis neturi reikiamų finansinių išteklių arba skolininko kontrahentai pažeidžia savo prievoles.</w:t>
      </w:r>
    </w:p>
    <w:p w14:paraId="7E198991" w14:textId="77777777" w:rsidR="00C113F7" w:rsidRPr="00EC1862" w:rsidRDefault="00C113F7" w:rsidP="00C113F7">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34BF6FB2" w14:textId="77777777" w:rsidR="00C113F7" w:rsidRPr="00EC1862" w:rsidRDefault="00C113F7" w:rsidP="00C113F7">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Sutarties neįvykdžiusi šalis privalo pranešti kitai šaliai apie šiame skyriuje nurodytos aplinkybės atsiradimą bei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2F2CC86C" w14:textId="77777777" w:rsidR="00C113F7" w:rsidRPr="00EC1862" w:rsidRDefault="00C113F7" w:rsidP="00C113F7">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144</w:t>
      </w:r>
      <w:r w:rsidRPr="00EC1862">
        <w:rPr>
          <w:sz w:val="24"/>
          <w:szCs w:val="24"/>
        </w:rPr>
        <w:t>.</w:t>
      </w:r>
      <w:r w:rsidRPr="00EC1862">
        <w:rPr>
          <w:sz w:val="24"/>
          <w:szCs w:val="24"/>
        </w:rPr>
        <w:tab/>
        <w:t>Šio skyriaus nuostatos neatima iš kitos šalies teisės nutraukti Sutartį arba sustabdyti jos įvykdymą, arba reikalauti sumokėti palūkanas.</w:t>
      </w:r>
    </w:p>
    <w:p w14:paraId="64119905" w14:textId="77777777" w:rsidR="00C113F7" w:rsidRPr="00EC1862" w:rsidRDefault="00C113F7" w:rsidP="00C113F7">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Pr>
          <w:sz w:val="24"/>
          <w:szCs w:val="24"/>
        </w:rPr>
        <w:t>145</w:t>
      </w:r>
      <w:r w:rsidRPr="00EC1862">
        <w:rPr>
          <w:sz w:val="24"/>
          <w:szCs w:val="24"/>
        </w:rPr>
        <w:t>.</w:t>
      </w:r>
      <w:r w:rsidRPr="00EC1862">
        <w:rPr>
          <w:sz w:val="24"/>
          <w:szCs w:val="24"/>
        </w:rPr>
        <w:tab/>
        <w:t>Atleidžiant šalį nuo atsakomybės pagal Sutartį, turi būti vadovaujamasi Atleidimo nuo atsakomybės esant nenugalimos jėgos (</w:t>
      </w:r>
      <w:r w:rsidRPr="00BD7870">
        <w:rPr>
          <w:i/>
          <w:sz w:val="24"/>
          <w:szCs w:val="24"/>
        </w:rPr>
        <w:t>force majeure</w:t>
      </w:r>
      <w:r w:rsidRPr="00EC1862">
        <w:rPr>
          <w:sz w:val="24"/>
          <w:szCs w:val="24"/>
        </w:rPr>
        <w:t>) aplinkybėms taisyklėmis, patvirtintomis Lietuvos Respublikos Vyriausybės 1996 m. liepos 15 d. nutarimu Nr. 840.</w:t>
      </w:r>
    </w:p>
    <w:p w14:paraId="12284117" w14:textId="77777777" w:rsidR="00C113F7"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146</w:t>
      </w:r>
      <w:r w:rsidRPr="00EC1862">
        <w:rPr>
          <w:sz w:val="24"/>
          <w:szCs w:val="24"/>
        </w:rPr>
        <w:t>.</w:t>
      </w:r>
      <w:r w:rsidRPr="00EC1862">
        <w:rPr>
          <w:sz w:val="24"/>
          <w:szCs w:val="24"/>
        </w:rPr>
        <w:tab/>
      </w:r>
      <w:r>
        <w:rPr>
          <w:sz w:val="24"/>
          <w:szCs w:val="24"/>
        </w:rPr>
        <w:t>Tiekėjas</w:t>
      </w:r>
      <w:r w:rsidRPr="00EC1862">
        <w:rPr>
          <w:sz w:val="24"/>
          <w:szCs w:val="24"/>
        </w:rPr>
        <w:t xml:space="preserve"> nenaudoja alternatyvių būdų, dėl kurių gali atsirasti papildomų išlaidų, jei Pirkėjas nenurodo jam to daryti. Jei, vykdydamas Pirkėjo nurodymus arba naudodamas alternatyvius būdus, </w:t>
      </w:r>
      <w:r>
        <w:rPr>
          <w:sz w:val="24"/>
          <w:szCs w:val="24"/>
        </w:rPr>
        <w:t>Tiekėjas</w:t>
      </w:r>
      <w:r w:rsidRPr="00EC1862">
        <w:rPr>
          <w:sz w:val="24"/>
          <w:szCs w:val="24"/>
        </w:rPr>
        <w:t xml:space="preserve"> patiria papildomų išlaidų, jas turi atlyginti Pirkėjas.</w:t>
      </w:r>
      <w:bookmarkStart w:id="42" w:name="bookmark39"/>
    </w:p>
    <w:p w14:paraId="2D55D4E4" w14:textId="77777777" w:rsidR="00C113F7" w:rsidRPr="00C159A6"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50D4F7E2" w14:textId="77777777" w:rsidR="00C113F7" w:rsidRPr="00EC1862" w:rsidRDefault="00C113F7" w:rsidP="00C113F7">
      <w:pPr>
        <w:pStyle w:val="Pagrindinistekstas2"/>
        <w:widowControl w:val="0"/>
        <w:shd w:val="clear" w:color="auto" w:fill="auto"/>
        <w:tabs>
          <w:tab w:val="left" w:pos="558"/>
        </w:tabs>
        <w:suppressAutoHyphens/>
        <w:spacing w:before="0" w:after="0" w:line="240" w:lineRule="auto"/>
        <w:ind w:firstLine="0"/>
        <w:rPr>
          <w:b/>
          <w:sz w:val="24"/>
          <w:szCs w:val="24"/>
        </w:rPr>
      </w:pPr>
      <w:r>
        <w:rPr>
          <w:b/>
          <w:sz w:val="24"/>
          <w:szCs w:val="24"/>
        </w:rPr>
        <w:t>XXII</w:t>
      </w:r>
      <w:r w:rsidRPr="00EC1862">
        <w:rPr>
          <w:b/>
          <w:sz w:val="24"/>
          <w:szCs w:val="24"/>
        </w:rPr>
        <w:t xml:space="preserve"> SKYRIUS</w:t>
      </w:r>
    </w:p>
    <w:p w14:paraId="153676C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bookmarkEnd w:id="42"/>
    </w:p>
    <w:p w14:paraId="6576F2A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1F46D186" w14:textId="77777777" w:rsidR="00C113F7" w:rsidRPr="00EC1862" w:rsidRDefault="00C113F7" w:rsidP="00C113F7">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147</w:t>
      </w:r>
      <w:r w:rsidRPr="00EC1862">
        <w:rPr>
          <w:sz w:val="24"/>
          <w:szCs w:val="24"/>
        </w:rPr>
        <w:t>.</w:t>
      </w:r>
      <w:r w:rsidRPr="00EC1862">
        <w:rPr>
          <w:sz w:val="24"/>
          <w:szCs w:val="24"/>
        </w:rPr>
        <w:tab/>
        <w:t>Ginčai tarp Sutarties šalių gali būti sprendžiami derybomis arba teisme.</w:t>
      </w:r>
    </w:p>
    <w:p w14:paraId="7AE0BCA5"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148</w:t>
      </w:r>
      <w:r w:rsidRPr="00EC1862">
        <w:rPr>
          <w:sz w:val="24"/>
          <w:szCs w:val="24"/>
        </w:rPr>
        <w:t>.</w:t>
      </w:r>
      <w:r w:rsidRPr="00EC1862">
        <w:rPr>
          <w:sz w:val="24"/>
          <w:szCs w:val="24"/>
        </w:rPr>
        <w:tab/>
        <w:t>Sutarties šalys visus ginčus siekia išspręsti derybomis. Kilus ginčui</w:t>
      </w:r>
      <w:r>
        <w:rPr>
          <w:sz w:val="24"/>
          <w:szCs w:val="24"/>
        </w:rPr>
        <w:t>,</w:t>
      </w:r>
      <w:r w:rsidRPr="00EC1862">
        <w:rPr>
          <w:sz w:val="24"/>
          <w:szCs w:val="24"/>
        </w:rPr>
        <w:t xml:space="preserve">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1AB20446" w14:textId="77777777" w:rsidR="00C113F7" w:rsidRPr="00EC1862" w:rsidRDefault="00C113F7" w:rsidP="00C113F7">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149</w:t>
      </w:r>
      <w:r w:rsidRPr="00EC1862">
        <w:rPr>
          <w:sz w:val="24"/>
          <w:szCs w:val="24"/>
        </w:rPr>
        <w:t>.</w:t>
      </w:r>
      <w:r w:rsidRPr="00EC1862">
        <w:rPr>
          <w:sz w:val="24"/>
          <w:szCs w:val="24"/>
        </w:rPr>
        <w:tab/>
        <w:t>Visi ginčai, kylantys dėl šios Sutarties, nepavykus jų išspręsti derybomis, sprendžiami teisme pagal Pirkėjo buvimo vietą, jei įstatymai nenustato išimtinio bylų teismingumo.</w:t>
      </w:r>
    </w:p>
    <w:p w14:paraId="3A5AAE7F"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150</w:t>
      </w:r>
      <w:r w:rsidRPr="00EC1862">
        <w:rPr>
          <w:sz w:val="24"/>
          <w:szCs w:val="24"/>
        </w:rPr>
        <w:t>.</w:t>
      </w:r>
      <w:r w:rsidRPr="00EC1862">
        <w:rPr>
          <w:sz w:val="24"/>
          <w:szCs w:val="24"/>
        </w:rPr>
        <w:tab/>
      </w:r>
      <w:r>
        <w:rPr>
          <w:sz w:val="24"/>
          <w:szCs w:val="24"/>
        </w:rPr>
        <w:t>Tiekėjas</w:t>
      </w:r>
      <w:r w:rsidRPr="00EC1862">
        <w:rPr>
          <w:sz w:val="24"/>
          <w:szCs w:val="24"/>
        </w:rPr>
        <w:t>, manydamas, kad Pirkėjas nepagrįstai nutraukė Sutartį dėl esminio Sutarties pažeidimo, turi teisę pareikšti ieškinį teismui per 30 (trisdešimt) dienų nuo Sutarties nutraukimo.</w:t>
      </w:r>
    </w:p>
    <w:p w14:paraId="43E51966" w14:textId="77777777" w:rsidR="00C113F7" w:rsidRPr="00EC1862" w:rsidRDefault="00C113F7" w:rsidP="00C113F7">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470C410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43" w:name="bookmark40"/>
      <w:r>
        <w:rPr>
          <w:b/>
          <w:sz w:val="24"/>
          <w:szCs w:val="24"/>
        </w:rPr>
        <w:t>XXIII</w:t>
      </w:r>
      <w:r w:rsidRPr="00EC1862">
        <w:rPr>
          <w:b/>
          <w:sz w:val="24"/>
          <w:szCs w:val="24"/>
        </w:rPr>
        <w:t xml:space="preserve"> SKYRIUS</w:t>
      </w:r>
    </w:p>
    <w:p w14:paraId="3C27CE1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bookmarkEnd w:id="43"/>
    </w:p>
    <w:p w14:paraId="5E19F75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253273D0"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151</w:t>
      </w:r>
      <w:r w:rsidRPr="00EC1862">
        <w:rPr>
          <w:sz w:val="24"/>
          <w:szCs w:val="24"/>
        </w:rPr>
        <w:t>.</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1B91B6AD" w14:textId="77777777" w:rsidR="00C113F7" w:rsidRPr="00EC1862" w:rsidRDefault="00C113F7" w:rsidP="00C113F7">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Pr>
          <w:sz w:val="24"/>
          <w:szCs w:val="24"/>
        </w:rPr>
        <w:t>152</w:t>
      </w:r>
      <w:r w:rsidRPr="00EC1862">
        <w:rPr>
          <w:sz w:val="24"/>
          <w:szCs w:val="24"/>
        </w:rPr>
        <w:t>.</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4019C298"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153</w:t>
      </w:r>
      <w:r w:rsidRPr="00EC1862">
        <w:rPr>
          <w:sz w:val="24"/>
          <w:szCs w:val="24"/>
        </w:rPr>
        <w:t>.</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374B2074" w14:textId="77777777" w:rsidR="00C113F7" w:rsidRPr="00EC1862" w:rsidRDefault="00C113F7" w:rsidP="00C113F7">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Pr>
          <w:sz w:val="24"/>
          <w:szCs w:val="24"/>
        </w:rPr>
        <w:t>154</w:t>
      </w:r>
      <w:r w:rsidRPr="00EC1862">
        <w:rPr>
          <w:sz w:val="24"/>
          <w:szCs w:val="24"/>
        </w:rPr>
        <w:t>.</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5828D6CF"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155</w:t>
      </w:r>
      <w:r w:rsidRPr="00EC1862">
        <w:rPr>
          <w:sz w:val="24"/>
          <w:szCs w:val="24"/>
        </w:rPr>
        <w:t>.</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bei kiti asmenys, kuriems teikti asmens duomenis šalis įpareigoja teisės aktai; bankai; </w:t>
      </w:r>
      <w:r>
        <w:rPr>
          <w:sz w:val="24"/>
          <w:szCs w:val="24"/>
        </w:rPr>
        <w:t>š</w:t>
      </w:r>
      <w:r w:rsidRPr="00EC1862">
        <w:rPr>
          <w:sz w:val="24"/>
          <w:szCs w:val="24"/>
        </w:rPr>
        <w:t>alių pasitelkiami kiti asmenys, susiję su Sutarties vykdymu.</w:t>
      </w:r>
    </w:p>
    <w:p w14:paraId="31C5A6C8" w14:textId="77777777" w:rsidR="00C113F7" w:rsidRDefault="00C113F7" w:rsidP="00253E06">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Pr>
          <w:sz w:val="24"/>
          <w:szCs w:val="24"/>
        </w:rPr>
        <w:t>156</w:t>
      </w:r>
      <w:r w:rsidRPr="00EC1862">
        <w:rPr>
          <w:sz w:val="24"/>
          <w:szCs w:val="24"/>
        </w:rPr>
        <w:t xml:space="preserve">. </w:t>
      </w:r>
      <w:r w:rsidRPr="00EC1862">
        <w:rPr>
          <w:sz w:val="24"/>
          <w:szCs w:val="24"/>
        </w:rPr>
        <w:tab/>
        <w:t xml:space="preserve">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w:t>
      </w:r>
      <w:r>
        <w:rPr>
          <w:sz w:val="24"/>
          <w:szCs w:val="24"/>
        </w:rPr>
        <w:t>1</w:t>
      </w:r>
      <w:r w:rsidRPr="00EC1862">
        <w:rPr>
          <w:sz w:val="24"/>
          <w:szCs w:val="24"/>
        </w:rPr>
        <w:t xml:space="preserve"> punkte nurodytais tikslais; kur ir kiek laiko asmens duomenys bus saugomi, ir kas turės galimybę su jais susipažinti.</w:t>
      </w:r>
    </w:p>
    <w:p w14:paraId="069C097F" w14:textId="77777777" w:rsidR="00253E06" w:rsidRPr="00EC1862" w:rsidRDefault="00253E06" w:rsidP="00253E06">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p>
    <w:p w14:paraId="2B25018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44" w:name="bookmark41"/>
      <w:r w:rsidRPr="00EC1862">
        <w:rPr>
          <w:b/>
          <w:sz w:val="24"/>
          <w:szCs w:val="24"/>
        </w:rPr>
        <w:t>XX</w:t>
      </w:r>
      <w:r>
        <w:rPr>
          <w:b/>
          <w:sz w:val="24"/>
          <w:szCs w:val="24"/>
        </w:rPr>
        <w:t>IV</w:t>
      </w:r>
      <w:r w:rsidRPr="00EC1862">
        <w:rPr>
          <w:b/>
          <w:sz w:val="24"/>
          <w:szCs w:val="24"/>
        </w:rPr>
        <w:t xml:space="preserve"> SKYRIUS</w:t>
      </w:r>
    </w:p>
    <w:p w14:paraId="45B7D72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bookmarkEnd w:id="44"/>
    </w:p>
    <w:p w14:paraId="38C5E7D5"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B5BA91A"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157</w:t>
      </w:r>
      <w:r w:rsidRPr="00EC1862">
        <w:rPr>
          <w:sz w:val="24"/>
          <w:szCs w:val="24"/>
        </w:rPr>
        <w:t>.</w:t>
      </w:r>
      <w:r w:rsidRPr="00EC1862">
        <w:rPr>
          <w:sz w:val="24"/>
          <w:szCs w:val="24"/>
        </w:rPr>
        <w:tab/>
        <w:t>Visi sąnaudas ir pajamas pagal Sutartį patvirtinantys dokumentai turi būti saugomi 10 (dešimt) metų nuo galutinio mokėjimo pagal Sutartį.</w:t>
      </w:r>
    </w:p>
    <w:p w14:paraId="2673124E" w14:textId="77777777" w:rsidR="00C113F7" w:rsidRPr="00EC1862" w:rsidRDefault="00C113F7" w:rsidP="00C113F7">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Pr>
          <w:sz w:val="24"/>
          <w:szCs w:val="24"/>
        </w:rPr>
        <w:t>158</w:t>
      </w:r>
      <w:r w:rsidRPr="00EC1862">
        <w:rPr>
          <w:sz w:val="24"/>
          <w:szCs w:val="24"/>
        </w:rPr>
        <w:t>.</w:t>
      </w:r>
      <w:r w:rsidRPr="00EC1862">
        <w:rPr>
          <w:sz w:val="24"/>
          <w:szCs w:val="24"/>
        </w:rPr>
        <w:tab/>
      </w:r>
      <w:r>
        <w:rPr>
          <w:sz w:val="24"/>
          <w:szCs w:val="24"/>
        </w:rPr>
        <w:t>Tiekėjas</w:t>
      </w:r>
      <w:r w:rsidRPr="00EC1862">
        <w:rPr>
          <w:sz w:val="24"/>
          <w:szCs w:val="24"/>
        </w:rPr>
        <w:t xml:space="preserve"> privalo suteikti sąlygas Pirkėjui bei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2791F53B" w14:textId="77777777" w:rsidR="00C113F7" w:rsidRDefault="00C113F7" w:rsidP="00C113F7">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Pr>
          <w:sz w:val="24"/>
          <w:szCs w:val="24"/>
        </w:rPr>
        <w:t>159</w:t>
      </w:r>
      <w:r w:rsidRPr="00EC1862">
        <w:rPr>
          <w:sz w:val="24"/>
          <w:szCs w:val="24"/>
        </w:rPr>
        <w:t>.</w:t>
      </w:r>
      <w:r w:rsidRPr="00EC1862">
        <w:rPr>
          <w:sz w:val="24"/>
          <w:szCs w:val="24"/>
        </w:rPr>
        <w:tab/>
        <w:t xml:space="preserve">Šiuo tikslu </w:t>
      </w:r>
      <w:r>
        <w:rPr>
          <w:sz w:val="24"/>
          <w:szCs w:val="24"/>
        </w:rPr>
        <w:t>Tiekėjas</w:t>
      </w:r>
      <w:r w:rsidRPr="00EC1862">
        <w:rPr>
          <w:sz w:val="24"/>
          <w:szCs w:val="24"/>
        </w:rPr>
        <w:t xml:space="preserve"> įsipareigoja sudaryti sąlygas kompetentingų institucijų darbuotojams atvy</w:t>
      </w:r>
      <w:r>
        <w:rPr>
          <w:sz w:val="24"/>
          <w:szCs w:val="24"/>
        </w:rPr>
        <w:t>kti į Sutarties vykdymo vietas,</w:t>
      </w:r>
      <w:r w:rsidRPr="00EC1862">
        <w:rPr>
          <w:sz w:val="24"/>
          <w:szCs w:val="24"/>
        </w:rPr>
        <w:t xml:space="preserve"> taip pat prieiti prie informacinių sistemų, duomenų bazių ir susipažinti su dokumentais, susijusiais su techniniu ir finansiniu projekto valdymu, ir stengtis jiems padėti.</w:t>
      </w:r>
    </w:p>
    <w:p w14:paraId="2579A96F" w14:textId="77777777" w:rsidR="00253E06" w:rsidRPr="00EC1862" w:rsidRDefault="00253E06" w:rsidP="00C113F7">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p>
    <w:p w14:paraId="4765C85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45" w:name="bookmark42"/>
      <w:r>
        <w:rPr>
          <w:b/>
          <w:sz w:val="24"/>
          <w:szCs w:val="24"/>
        </w:rPr>
        <w:t>XXV</w:t>
      </w:r>
      <w:r w:rsidRPr="00EC1862">
        <w:rPr>
          <w:b/>
          <w:sz w:val="24"/>
          <w:szCs w:val="24"/>
        </w:rPr>
        <w:t xml:space="preserve"> SKYRIUS</w:t>
      </w:r>
    </w:p>
    <w:p w14:paraId="26C464B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bookmarkEnd w:id="45"/>
    </w:p>
    <w:p w14:paraId="57596F0A"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1D05BE4F" w14:textId="77777777" w:rsidR="00C113F7" w:rsidRPr="00EC1862" w:rsidRDefault="00C113F7" w:rsidP="00C113F7">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Pr>
          <w:sz w:val="24"/>
          <w:szCs w:val="24"/>
        </w:rPr>
        <w:t>160</w:t>
      </w:r>
      <w:r w:rsidRPr="00EC1862">
        <w:rPr>
          <w:sz w:val="24"/>
          <w:szCs w:val="24"/>
        </w:rPr>
        <w:t>.</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006290DB" w14:textId="77777777" w:rsidR="00C113F7" w:rsidRPr="00EC1862" w:rsidRDefault="00C113F7" w:rsidP="00C113F7">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Pr>
          <w:sz w:val="24"/>
          <w:szCs w:val="24"/>
        </w:rPr>
        <w:t>161</w:t>
      </w:r>
      <w:r w:rsidRPr="00EC1862">
        <w:rPr>
          <w:sz w:val="24"/>
          <w:szCs w:val="24"/>
        </w:rPr>
        <w:t>.</w:t>
      </w:r>
      <w:r w:rsidRPr="00EC1862">
        <w:rPr>
          <w:sz w:val="24"/>
          <w:szCs w:val="24"/>
        </w:rPr>
        <w:tab/>
        <w:t>Kvalifikuotas elektroninis parašas priimamas šiomis sąlygomis:</w:t>
      </w:r>
    </w:p>
    <w:p w14:paraId="605BBEDB" w14:textId="77777777" w:rsidR="00C113F7" w:rsidRPr="00EC1862" w:rsidRDefault="00C113F7" w:rsidP="00C113F7">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Pr>
          <w:sz w:val="24"/>
          <w:szCs w:val="24"/>
        </w:rPr>
        <w:t>161</w:t>
      </w:r>
      <w:r w:rsidRPr="00EC1862">
        <w:rPr>
          <w:sz w:val="24"/>
          <w:szCs w:val="24"/>
        </w:rPr>
        <w:t>.1.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3AB5B239" w14:textId="77777777" w:rsidR="00C113F7" w:rsidRPr="00EC1862" w:rsidRDefault="00C113F7" w:rsidP="00C113F7">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Pr>
          <w:sz w:val="24"/>
          <w:szCs w:val="24"/>
        </w:rPr>
        <w:t>161</w:t>
      </w:r>
      <w:r w:rsidRPr="00EC1862">
        <w:rPr>
          <w:sz w:val="24"/>
          <w:szCs w:val="24"/>
        </w:rPr>
        <w:t>.2.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678314B0" w14:textId="77777777" w:rsidR="00C113F7" w:rsidRPr="00EC1862" w:rsidRDefault="00C113F7" w:rsidP="00C113F7">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Pr>
          <w:sz w:val="24"/>
          <w:szCs w:val="24"/>
        </w:rPr>
        <w:t>162</w:t>
      </w:r>
      <w:r w:rsidRPr="00EC1862">
        <w:rPr>
          <w:sz w:val="24"/>
          <w:szCs w:val="24"/>
        </w:rPr>
        <w:t>.</w:t>
      </w:r>
      <w:r w:rsidRPr="00EC1862">
        <w:rPr>
          <w:sz w:val="24"/>
          <w:szCs w:val="24"/>
        </w:rPr>
        <w:tab/>
        <w:t>Kvalifikuotu elektroniniu parašu turi būti pasirašyta visa Sutartį sudarančių dalių (dokumentų) elektroninė byla.</w:t>
      </w:r>
    </w:p>
    <w:p w14:paraId="2ABD97EE" w14:textId="77777777" w:rsidR="00C113F7" w:rsidRPr="00EC1862" w:rsidRDefault="00C113F7" w:rsidP="00C113F7">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467A3FD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46" w:name="bookmark43"/>
      <w:r>
        <w:rPr>
          <w:b/>
          <w:sz w:val="24"/>
          <w:szCs w:val="24"/>
        </w:rPr>
        <w:t>XXVI</w:t>
      </w:r>
      <w:r w:rsidRPr="00EC1862">
        <w:rPr>
          <w:b/>
          <w:sz w:val="24"/>
          <w:szCs w:val="24"/>
        </w:rPr>
        <w:t xml:space="preserve"> SKYRIUS</w:t>
      </w:r>
    </w:p>
    <w:p w14:paraId="5AEF94F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bookmarkEnd w:id="46"/>
    </w:p>
    <w:p w14:paraId="34327F41"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1048AAF2" w14:textId="77777777" w:rsidR="00C113F7" w:rsidRPr="00EC1862" w:rsidRDefault="00C113F7" w:rsidP="00C113F7">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Pr>
          <w:sz w:val="24"/>
          <w:szCs w:val="24"/>
        </w:rPr>
        <w:t>163</w:t>
      </w:r>
      <w:r w:rsidRPr="00EC1862">
        <w:rPr>
          <w:sz w:val="24"/>
          <w:szCs w:val="24"/>
        </w:rPr>
        <w:t>.</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4ED2C095" w14:textId="77777777" w:rsidR="00C113F7" w:rsidRDefault="00C113F7" w:rsidP="00C113F7">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Pr>
          <w:sz w:val="24"/>
          <w:szCs w:val="24"/>
        </w:rPr>
        <w:t>164</w:t>
      </w:r>
      <w:r w:rsidRPr="00EC1862">
        <w:rPr>
          <w:sz w:val="24"/>
          <w:szCs w:val="24"/>
        </w:rPr>
        <w:t>.</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0632F697" w14:textId="77777777" w:rsidR="00BB1E5B" w:rsidRDefault="00BB1E5B" w:rsidP="00C113F7">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p>
    <w:p w14:paraId="6C2AA5E4" w14:textId="77777777" w:rsidR="00BB1E5B" w:rsidRPr="00EC1862" w:rsidRDefault="00BB1E5B" w:rsidP="00C113F7">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p>
    <w:p w14:paraId="3B2B0E05"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7DC5A8C2" w14:textId="77777777" w:rsidR="00BB1E5B" w:rsidRDefault="00C113F7"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22E81D9A" w14:textId="77777777" w:rsidR="00BB1E5B" w:rsidRDefault="00BB1E5B"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3DC471FD" w14:textId="77777777" w:rsidR="00BB1E5B" w:rsidRDefault="00BB1E5B"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3455D6F8" w14:textId="77777777" w:rsidR="00BB1E5B" w:rsidRDefault="00BB1E5B"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5C24BCB0" w14:textId="77777777" w:rsidR="00BB1E5B" w:rsidRDefault="00BB1E5B"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0867888D" w14:textId="77777777" w:rsidR="00BB1E5B" w:rsidRDefault="00BB1E5B"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06EE502F" w14:textId="77777777" w:rsidR="00BB1E5B" w:rsidRDefault="00BB1E5B"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7F86CF12" w14:textId="77777777" w:rsidR="00BB1E5B" w:rsidRDefault="00BB1E5B"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71C2E7FD" w14:textId="77777777" w:rsidR="00C113F7" w:rsidRDefault="00C7117E" w:rsidP="00BB1E5B">
      <w:pPr>
        <w:pStyle w:val="Pagrindinistekstas2"/>
        <w:widowControl w:val="0"/>
        <w:shd w:val="clear" w:color="auto" w:fill="auto"/>
        <w:tabs>
          <w:tab w:val="left" w:pos="553"/>
        </w:tabs>
        <w:suppressAutoHyphens/>
        <w:spacing w:before="0" w:after="0" w:line="240" w:lineRule="auto"/>
        <w:ind w:firstLine="7797"/>
        <w:jc w:val="both"/>
        <w:rPr>
          <w:sz w:val="24"/>
          <w:szCs w:val="24"/>
        </w:rPr>
      </w:pPr>
      <w:r>
        <w:rPr>
          <w:sz w:val="24"/>
          <w:szCs w:val="24"/>
        </w:rPr>
        <w:t>S</w:t>
      </w:r>
      <w:r w:rsidR="00C113F7">
        <w:rPr>
          <w:sz w:val="24"/>
          <w:szCs w:val="24"/>
        </w:rPr>
        <w:t xml:space="preserve">pecialiųjų sąlygų </w:t>
      </w:r>
    </w:p>
    <w:p w14:paraId="5D4AB7E4"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 priedas</w:t>
      </w:r>
    </w:p>
    <w:p w14:paraId="167D7DB9" w14:textId="77777777" w:rsidR="00C113F7" w:rsidRPr="00152C4C" w:rsidRDefault="00C113F7" w:rsidP="00C113F7">
      <w:pPr>
        <w:autoSpaceDN w:val="0"/>
        <w:jc w:val="center"/>
        <w:rPr>
          <w:b/>
          <w:bCs/>
          <w:iCs/>
          <w:lang w:val="lt-LT"/>
        </w:rPr>
      </w:pPr>
    </w:p>
    <w:p w14:paraId="674CD827" w14:textId="77777777" w:rsidR="00C113F7" w:rsidRPr="00152C4C" w:rsidRDefault="00C113F7" w:rsidP="00C113F7">
      <w:pPr>
        <w:autoSpaceDN w:val="0"/>
        <w:jc w:val="center"/>
        <w:rPr>
          <w:b/>
          <w:bCs/>
          <w:iCs/>
          <w:lang w:val="lt-LT"/>
        </w:rPr>
      </w:pPr>
      <w:r w:rsidRPr="00152C4C">
        <w:rPr>
          <w:b/>
          <w:bCs/>
          <w:iCs/>
          <w:lang w:val="lt-LT"/>
        </w:rPr>
        <w:t>PREKIŲ PRIĖMIMO–PERDAVIMO</w:t>
      </w:r>
      <w:r w:rsidR="001A4A69">
        <w:rPr>
          <w:b/>
          <w:bCs/>
          <w:iCs/>
          <w:lang w:val="lt-LT"/>
        </w:rPr>
        <w:t xml:space="preserve"> </w:t>
      </w:r>
      <w:r w:rsidRPr="00152C4C">
        <w:rPr>
          <w:b/>
          <w:bCs/>
          <w:iCs/>
          <w:lang w:val="lt-LT"/>
        </w:rPr>
        <w:t xml:space="preserve">AKTAS </w:t>
      </w:r>
    </w:p>
    <w:p w14:paraId="0A0D47FB" w14:textId="77777777" w:rsidR="00C113F7" w:rsidRPr="00152C4C" w:rsidRDefault="00C113F7" w:rsidP="00C113F7">
      <w:pPr>
        <w:autoSpaceDN w:val="0"/>
        <w:jc w:val="center"/>
        <w:rPr>
          <w:lang w:val="lt-LT"/>
        </w:rPr>
      </w:pPr>
      <w:r w:rsidRPr="00152C4C">
        <w:rPr>
          <w:lang w:val="lt-LT"/>
        </w:rPr>
        <w:t>_______________Nr. ___________</w:t>
      </w:r>
    </w:p>
    <w:p w14:paraId="3A8F2CAB" w14:textId="77777777" w:rsidR="00C113F7" w:rsidRPr="00152C4C" w:rsidRDefault="00C113F7" w:rsidP="00C113F7">
      <w:pPr>
        <w:autoSpaceDN w:val="0"/>
        <w:jc w:val="center"/>
        <w:rPr>
          <w:lang w:val="lt-LT"/>
        </w:rPr>
      </w:pPr>
      <w:r w:rsidRPr="00152C4C">
        <w:rPr>
          <w:lang w:val="lt-LT"/>
        </w:rPr>
        <w:t>(įrašoma data, numeris)</w:t>
      </w:r>
    </w:p>
    <w:p w14:paraId="21B176B6" w14:textId="77777777" w:rsidR="00C113F7" w:rsidRPr="00152C4C" w:rsidRDefault="00C113F7" w:rsidP="00C113F7">
      <w:pPr>
        <w:autoSpaceDN w:val="0"/>
        <w:jc w:val="center"/>
        <w:rPr>
          <w:lang w:val="lt-LT"/>
        </w:rPr>
      </w:pPr>
      <w:r w:rsidRPr="00152C4C">
        <w:rPr>
          <w:lang w:val="lt-LT"/>
        </w:rPr>
        <w:t>_______________</w:t>
      </w:r>
    </w:p>
    <w:p w14:paraId="3023EEBF" w14:textId="77777777" w:rsidR="00C113F7" w:rsidRPr="00152C4C" w:rsidRDefault="00C113F7" w:rsidP="00C113F7">
      <w:pPr>
        <w:autoSpaceDN w:val="0"/>
        <w:jc w:val="center"/>
        <w:rPr>
          <w:bCs/>
          <w:iCs/>
          <w:lang w:val="lt-LT"/>
        </w:rPr>
      </w:pPr>
      <w:r w:rsidRPr="00152C4C">
        <w:rPr>
          <w:bCs/>
          <w:iCs/>
          <w:lang w:val="lt-LT"/>
        </w:rPr>
        <w:t>(įrašoma sudarymo vieta)</w:t>
      </w:r>
    </w:p>
    <w:p w14:paraId="6D8AEBED" w14:textId="77777777" w:rsidR="00C113F7" w:rsidRPr="00152C4C" w:rsidRDefault="00C113F7" w:rsidP="00C113F7">
      <w:pPr>
        <w:autoSpaceDN w:val="0"/>
        <w:jc w:val="center"/>
        <w:rPr>
          <w:lang w:val="lt-LT"/>
        </w:rPr>
      </w:pPr>
    </w:p>
    <w:tbl>
      <w:tblPr>
        <w:tblW w:w="9356" w:type="dxa"/>
        <w:tblInd w:w="108" w:type="dxa"/>
        <w:tblCellMar>
          <w:left w:w="10" w:type="dxa"/>
          <w:right w:w="10" w:type="dxa"/>
        </w:tblCellMar>
        <w:tblLook w:val="04A0" w:firstRow="1" w:lastRow="0" w:firstColumn="1" w:lastColumn="0" w:noHBand="0" w:noVBand="1"/>
      </w:tblPr>
      <w:tblGrid>
        <w:gridCol w:w="9356"/>
      </w:tblGrid>
      <w:tr w:rsidR="00C113F7" w:rsidRPr="00152C4C" w14:paraId="14B40060" w14:textId="77777777" w:rsidTr="001A4A69">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589DB70" w14:textId="77777777" w:rsidR="00C113F7" w:rsidRPr="00152C4C" w:rsidRDefault="00C113F7" w:rsidP="001A4A69">
            <w:pPr>
              <w:autoSpaceDN w:val="0"/>
              <w:ind w:firstLine="62"/>
              <w:rPr>
                <w:lang w:val="lt-LT"/>
              </w:rPr>
            </w:pPr>
            <w:r w:rsidRPr="00152C4C">
              <w:rPr>
                <w:b/>
                <w:lang w:val="lt-LT"/>
              </w:rPr>
              <w:t>Pirkėjas:</w:t>
            </w:r>
          </w:p>
        </w:tc>
      </w:tr>
      <w:tr w:rsidR="00C113F7" w:rsidRPr="00152C4C" w14:paraId="371B2639" w14:textId="77777777" w:rsidTr="001A4A69">
        <w:trPr>
          <w:trHeight w:val="570"/>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87F2E8D" w14:textId="77777777" w:rsidR="00C113F7" w:rsidRPr="00152C4C" w:rsidRDefault="00C113F7" w:rsidP="001A4A69">
            <w:pPr>
              <w:autoSpaceDN w:val="0"/>
              <w:ind w:firstLine="60"/>
              <w:rPr>
                <w:lang w:val="lt-LT"/>
              </w:rPr>
            </w:pPr>
            <w:r w:rsidRPr="00152C4C">
              <w:rPr>
                <w:b/>
                <w:lang w:val="lt-LT"/>
              </w:rPr>
              <w:t>Tiekėjas:</w:t>
            </w:r>
          </w:p>
          <w:p w14:paraId="2229C299" w14:textId="77777777" w:rsidR="00C113F7" w:rsidRPr="00152C4C" w:rsidRDefault="00C113F7" w:rsidP="001A4A69">
            <w:pPr>
              <w:autoSpaceDN w:val="0"/>
              <w:ind w:firstLine="60"/>
              <w:jc w:val="both"/>
              <w:rPr>
                <w:lang w:val="lt-LT"/>
              </w:rPr>
            </w:pPr>
            <w:r w:rsidRPr="00152C4C">
              <w:rPr>
                <w:lang w:val="lt-LT"/>
              </w:rPr>
              <w:t xml:space="preserve">(jei tai tiekėjų grupė, nurodyti: (jungtinės veiklos sutarties pagrindu veikianti tiekėjų grupė, sudaryta iš: (nurodyti visų ūkio subjektų pavadinimus), atstovaujamas atsakingojo partnerio (nurodyti atsakingojo partnerio pavadinimą)  </w:t>
            </w:r>
          </w:p>
        </w:tc>
      </w:tr>
      <w:tr w:rsidR="00C113F7" w:rsidRPr="00152C4C" w14:paraId="4743805C" w14:textId="77777777" w:rsidTr="001A4A69">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7962CDA" w14:textId="77777777" w:rsidR="00C113F7" w:rsidRPr="00152C4C" w:rsidRDefault="00C113F7" w:rsidP="001A4A69">
            <w:pPr>
              <w:autoSpaceDN w:val="0"/>
              <w:ind w:firstLine="60"/>
              <w:rPr>
                <w:lang w:val="lt-LT"/>
              </w:rPr>
            </w:pPr>
            <w:r w:rsidRPr="00152C4C">
              <w:rPr>
                <w:b/>
                <w:lang w:val="lt-LT"/>
              </w:rPr>
              <w:t>Sutarties Nr.</w:t>
            </w:r>
          </w:p>
        </w:tc>
      </w:tr>
      <w:tr w:rsidR="00C113F7" w:rsidRPr="00152C4C" w14:paraId="3255C8ED" w14:textId="77777777" w:rsidTr="001A4A69">
        <w:trPr>
          <w:trHeight w:val="382"/>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3A0291C" w14:textId="77777777" w:rsidR="00C113F7" w:rsidRPr="00152C4C" w:rsidRDefault="00C113F7" w:rsidP="001A4A69">
            <w:pPr>
              <w:autoSpaceDN w:val="0"/>
              <w:ind w:firstLine="60"/>
              <w:rPr>
                <w:lang w:val="lt-LT"/>
              </w:rPr>
            </w:pPr>
            <w:r w:rsidRPr="00152C4C">
              <w:rPr>
                <w:b/>
                <w:lang w:val="lt-LT"/>
              </w:rPr>
              <w:t xml:space="preserve">Sutarties pavadinimas: </w:t>
            </w:r>
          </w:p>
        </w:tc>
      </w:tr>
    </w:tbl>
    <w:p w14:paraId="2009F6F4" w14:textId="77777777" w:rsidR="00C113F7" w:rsidRPr="00152C4C" w:rsidRDefault="00C113F7" w:rsidP="00C113F7">
      <w:pPr>
        <w:tabs>
          <w:tab w:val="left" w:pos="993"/>
        </w:tabs>
        <w:autoSpaceDN w:val="0"/>
        <w:ind w:right="-129" w:firstLine="567"/>
        <w:jc w:val="both"/>
        <w:rPr>
          <w:b/>
          <w:lang w:val="lt-LT"/>
        </w:rPr>
      </w:pPr>
    </w:p>
    <w:p w14:paraId="3953B3BA" w14:textId="77777777" w:rsidR="00C113F7" w:rsidRPr="00152C4C" w:rsidRDefault="00C113F7" w:rsidP="00C7117E">
      <w:pPr>
        <w:tabs>
          <w:tab w:val="left" w:pos="993"/>
        </w:tabs>
        <w:autoSpaceDN w:val="0"/>
        <w:ind w:right="141" w:firstLine="1134"/>
        <w:jc w:val="both"/>
        <w:rPr>
          <w:lang w:val="lt-LT"/>
        </w:rPr>
      </w:pPr>
      <w:r w:rsidRPr="00152C4C">
        <w:rPr>
          <w:b/>
          <w:lang w:val="lt-LT"/>
        </w:rPr>
        <w:t>Tiekėjas</w:t>
      </w:r>
      <w:r w:rsidRPr="00152C4C">
        <w:rPr>
          <w:lang w:val="lt-LT"/>
        </w:rPr>
        <w:t xml:space="preserve"> šiuo Prekių perdavimo–priėmimo aktu patvirtina, kad jis </w:t>
      </w:r>
      <w:r w:rsidRPr="00152C4C">
        <w:rPr>
          <w:i/>
          <w:lang w:val="lt-LT"/>
        </w:rPr>
        <w:t>pristatė ir sumontavo, ir kita (užpildyti)</w:t>
      </w:r>
      <w:r w:rsidRPr="00152C4C">
        <w:rPr>
          <w:lang w:val="lt-LT"/>
        </w:rPr>
        <w:t xml:space="preserve"> pagal Techninėje specifikacijoje nurodytus reikalavimus ir Pirkėjui perduoda šias Prekes (sukurtą ar įgytą turtą):</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C113F7" w:rsidRPr="00152C4C" w14:paraId="72C5F795" w14:textId="77777777" w:rsidTr="001A4A69">
        <w:tc>
          <w:tcPr>
            <w:tcW w:w="443" w:type="dxa"/>
          </w:tcPr>
          <w:p w14:paraId="5B22AC2D" w14:textId="77777777" w:rsidR="00C113F7" w:rsidRPr="00152C4C" w:rsidRDefault="00C113F7" w:rsidP="001A4A69">
            <w:pPr>
              <w:jc w:val="center"/>
              <w:rPr>
                <w:lang w:val="lt-LT"/>
              </w:rPr>
            </w:pPr>
            <w:r w:rsidRPr="00152C4C">
              <w:rPr>
                <w:lang w:val="lt-LT"/>
              </w:rPr>
              <w:t>Eil. Nr.</w:t>
            </w:r>
          </w:p>
        </w:tc>
        <w:tc>
          <w:tcPr>
            <w:tcW w:w="3764" w:type="dxa"/>
          </w:tcPr>
          <w:p w14:paraId="5C3430BC" w14:textId="77777777" w:rsidR="00C113F7" w:rsidRPr="00152C4C" w:rsidRDefault="00C113F7" w:rsidP="001A4A69">
            <w:pPr>
              <w:jc w:val="center"/>
              <w:rPr>
                <w:lang w:val="lt-LT"/>
              </w:rPr>
            </w:pPr>
            <w:r w:rsidRPr="00152C4C">
              <w:rPr>
                <w:lang w:val="lt-LT"/>
              </w:rPr>
              <w:t xml:space="preserve">Apibūdinimas, vieta </w:t>
            </w:r>
          </w:p>
          <w:p w14:paraId="593E75D6" w14:textId="77777777" w:rsidR="00C113F7" w:rsidRPr="00152C4C" w:rsidRDefault="00C113F7" w:rsidP="001A4A69">
            <w:pPr>
              <w:jc w:val="center"/>
              <w:rPr>
                <w:lang w:val="lt-LT"/>
              </w:rPr>
            </w:pPr>
            <w:r w:rsidRPr="00152C4C">
              <w:rPr>
                <w:rFonts w:eastAsia="Lucida Sans Unicode"/>
                <w:lang w:val="lt-LT"/>
              </w:rPr>
              <w:t>(nurodomas prekių gamintojo ir modelio pavadinimas)</w:t>
            </w:r>
          </w:p>
        </w:tc>
        <w:tc>
          <w:tcPr>
            <w:tcW w:w="1080" w:type="dxa"/>
          </w:tcPr>
          <w:p w14:paraId="4C3B6EE7" w14:textId="77777777" w:rsidR="00C113F7" w:rsidRPr="00152C4C" w:rsidRDefault="00C113F7" w:rsidP="001A4A69">
            <w:pPr>
              <w:jc w:val="center"/>
              <w:rPr>
                <w:lang w:val="lt-LT"/>
              </w:rPr>
            </w:pPr>
            <w:r w:rsidRPr="00152C4C">
              <w:rPr>
                <w:lang w:val="lt-LT"/>
              </w:rPr>
              <w:t>Mato vnt.</w:t>
            </w:r>
          </w:p>
        </w:tc>
        <w:tc>
          <w:tcPr>
            <w:tcW w:w="1080" w:type="dxa"/>
          </w:tcPr>
          <w:p w14:paraId="1F1A7DCB" w14:textId="77777777" w:rsidR="00C113F7" w:rsidRPr="00152C4C" w:rsidRDefault="00C113F7" w:rsidP="001A4A69">
            <w:pPr>
              <w:jc w:val="center"/>
              <w:rPr>
                <w:lang w:val="lt-LT"/>
              </w:rPr>
            </w:pPr>
            <w:r w:rsidRPr="00152C4C">
              <w:rPr>
                <w:lang w:val="lt-LT"/>
              </w:rPr>
              <w:t xml:space="preserve">Kiekis </w:t>
            </w:r>
          </w:p>
        </w:tc>
        <w:tc>
          <w:tcPr>
            <w:tcW w:w="1620" w:type="dxa"/>
          </w:tcPr>
          <w:p w14:paraId="5658A179" w14:textId="77777777" w:rsidR="00C113F7" w:rsidRPr="00152C4C" w:rsidRDefault="00C113F7" w:rsidP="001A4A69">
            <w:pPr>
              <w:jc w:val="center"/>
              <w:rPr>
                <w:lang w:val="lt-LT"/>
              </w:rPr>
            </w:pPr>
            <w:r w:rsidRPr="00152C4C">
              <w:rPr>
                <w:lang w:val="lt-LT"/>
              </w:rPr>
              <w:t>Vieneto vertė (Eur be</w:t>
            </w:r>
          </w:p>
          <w:p w14:paraId="213778CC" w14:textId="77777777" w:rsidR="00C113F7" w:rsidRPr="00152C4C" w:rsidRDefault="00C113F7" w:rsidP="001A4A69">
            <w:pPr>
              <w:jc w:val="center"/>
              <w:rPr>
                <w:lang w:val="lt-LT"/>
              </w:rPr>
            </w:pPr>
            <w:r w:rsidRPr="00152C4C">
              <w:rPr>
                <w:lang w:val="lt-LT"/>
              </w:rPr>
              <w:t>PVM)</w:t>
            </w:r>
          </w:p>
        </w:tc>
        <w:tc>
          <w:tcPr>
            <w:tcW w:w="1398" w:type="dxa"/>
          </w:tcPr>
          <w:p w14:paraId="6821FBC7" w14:textId="77777777" w:rsidR="00C113F7" w:rsidRPr="00152C4C" w:rsidRDefault="00A63189" w:rsidP="001A4A69">
            <w:pPr>
              <w:jc w:val="center"/>
              <w:rPr>
                <w:lang w:val="lt-LT"/>
              </w:rPr>
            </w:pPr>
            <w:r>
              <w:rPr>
                <w:lang w:val="lt-LT"/>
              </w:rPr>
              <w:t>Iš v</w:t>
            </w:r>
            <w:r w:rsidR="00C113F7" w:rsidRPr="00152C4C">
              <w:rPr>
                <w:lang w:val="lt-LT"/>
              </w:rPr>
              <w:t xml:space="preserve">iso vertė </w:t>
            </w:r>
          </w:p>
          <w:p w14:paraId="7AC5010B" w14:textId="77777777" w:rsidR="00C113F7" w:rsidRPr="00152C4C" w:rsidRDefault="00C113F7" w:rsidP="001A4A69">
            <w:pPr>
              <w:jc w:val="center"/>
              <w:rPr>
                <w:lang w:val="lt-LT"/>
              </w:rPr>
            </w:pPr>
            <w:r w:rsidRPr="00152C4C">
              <w:rPr>
                <w:lang w:val="lt-LT"/>
              </w:rPr>
              <w:t>(Eur be PVM)</w:t>
            </w:r>
          </w:p>
        </w:tc>
      </w:tr>
      <w:tr w:rsidR="00C113F7" w:rsidRPr="00152C4C" w14:paraId="7993BD69" w14:textId="77777777" w:rsidTr="001A4A69">
        <w:tc>
          <w:tcPr>
            <w:tcW w:w="443" w:type="dxa"/>
          </w:tcPr>
          <w:p w14:paraId="2FB8013F" w14:textId="77777777" w:rsidR="00C113F7" w:rsidRPr="00152C4C" w:rsidRDefault="00C113F7" w:rsidP="001A4A69">
            <w:pPr>
              <w:jc w:val="center"/>
              <w:rPr>
                <w:lang w:val="lt-LT"/>
              </w:rPr>
            </w:pPr>
            <w:r w:rsidRPr="00152C4C">
              <w:rPr>
                <w:lang w:val="lt-LT"/>
              </w:rPr>
              <w:t>1.</w:t>
            </w:r>
          </w:p>
        </w:tc>
        <w:tc>
          <w:tcPr>
            <w:tcW w:w="3764" w:type="dxa"/>
            <w:shd w:val="clear" w:color="auto" w:fill="FFFFFF"/>
          </w:tcPr>
          <w:p w14:paraId="411499F0" w14:textId="77777777" w:rsidR="00C113F7" w:rsidRPr="00152C4C" w:rsidRDefault="00C113F7" w:rsidP="001A4A69">
            <w:pPr>
              <w:jc w:val="both"/>
              <w:rPr>
                <w:rFonts w:eastAsia="Lucida Sans Unicode"/>
                <w:lang w:val="lt-LT"/>
              </w:rPr>
            </w:pPr>
          </w:p>
        </w:tc>
        <w:tc>
          <w:tcPr>
            <w:tcW w:w="1080" w:type="dxa"/>
            <w:shd w:val="clear" w:color="auto" w:fill="FFFFFF"/>
          </w:tcPr>
          <w:p w14:paraId="4E62740A" w14:textId="77777777" w:rsidR="00C113F7" w:rsidRPr="00152C4C" w:rsidRDefault="00C113F7" w:rsidP="001A4A69">
            <w:pPr>
              <w:widowControl w:val="0"/>
              <w:overflowPunct w:val="0"/>
              <w:autoSpaceDE w:val="0"/>
              <w:autoSpaceDN w:val="0"/>
              <w:jc w:val="center"/>
              <w:rPr>
                <w:rFonts w:eastAsia="Lucida Sans Unicode"/>
                <w:lang w:val="lt-LT"/>
              </w:rPr>
            </w:pPr>
          </w:p>
        </w:tc>
        <w:tc>
          <w:tcPr>
            <w:tcW w:w="1080" w:type="dxa"/>
            <w:shd w:val="clear" w:color="auto" w:fill="FFFFFF"/>
          </w:tcPr>
          <w:p w14:paraId="320A7408" w14:textId="77777777" w:rsidR="00C113F7" w:rsidRPr="00152C4C" w:rsidRDefault="00C113F7" w:rsidP="001A4A69">
            <w:pPr>
              <w:widowControl w:val="0"/>
              <w:overflowPunct w:val="0"/>
              <w:autoSpaceDE w:val="0"/>
              <w:autoSpaceDN w:val="0"/>
              <w:jc w:val="center"/>
              <w:rPr>
                <w:rFonts w:eastAsia="Lucida Sans Unicode"/>
                <w:lang w:val="lt-LT"/>
              </w:rPr>
            </w:pPr>
          </w:p>
        </w:tc>
        <w:tc>
          <w:tcPr>
            <w:tcW w:w="1620" w:type="dxa"/>
          </w:tcPr>
          <w:p w14:paraId="56122CEC" w14:textId="77777777" w:rsidR="00C113F7" w:rsidRPr="00152C4C" w:rsidRDefault="00C113F7" w:rsidP="001A4A69">
            <w:pPr>
              <w:jc w:val="center"/>
              <w:rPr>
                <w:lang w:val="lt-LT"/>
              </w:rPr>
            </w:pPr>
          </w:p>
        </w:tc>
        <w:tc>
          <w:tcPr>
            <w:tcW w:w="1398" w:type="dxa"/>
          </w:tcPr>
          <w:p w14:paraId="125247A8" w14:textId="77777777" w:rsidR="00C113F7" w:rsidRPr="00152C4C" w:rsidRDefault="00C113F7" w:rsidP="001A4A69">
            <w:pPr>
              <w:jc w:val="center"/>
              <w:rPr>
                <w:lang w:val="lt-LT"/>
              </w:rPr>
            </w:pPr>
          </w:p>
        </w:tc>
      </w:tr>
      <w:tr w:rsidR="00C113F7" w:rsidRPr="00152C4C" w14:paraId="1C74E579" w14:textId="77777777" w:rsidTr="001A4A69">
        <w:trPr>
          <w:cantSplit/>
        </w:trPr>
        <w:tc>
          <w:tcPr>
            <w:tcW w:w="7987" w:type="dxa"/>
            <w:gridSpan w:val="5"/>
          </w:tcPr>
          <w:p w14:paraId="33D66CFE" w14:textId="77777777" w:rsidR="00C113F7" w:rsidRPr="00152C4C" w:rsidRDefault="00C113F7" w:rsidP="001A4A69">
            <w:pPr>
              <w:jc w:val="right"/>
              <w:rPr>
                <w:lang w:val="lt-LT"/>
              </w:rPr>
            </w:pPr>
            <w:r w:rsidRPr="00152C4C">
              <w:rPr>
                <w:lang w:val="lt-LT"/>
              </w:rPr>
              <w:t>Iš viso</w:t>
            </w:r>
          </w:p>
        </w:tc>
        <w:tc>
          <w:tcPr>
            <w:tcW w:w="1398" w:type="dxa"/>
          </w:tcPr>
          <w:p w14:paraId="44200BE3" w14:textId="77777777" w:rsidR="00C113F7" w:rsidRPr="00152C4C" w:rsidRDefault="00C113F7" w:rsidP="001A4A69">
            <w:pPr>
              <w:jc w:val="center"/>
              <w:rPr>
                <w:lang w:val="lt-LT"/>
              </w:rPr>
            </w:pPr>
          </w:p>
        </w:tc>
      </w:tr>
      <w:tr w:rsidR="00C113F7" w:rsidRPr="00152C4C" w14:paraId="2822A43A" w14:textId="77777777" w:rsidTr="001A4A69">
        <w:trPr>
          <w:cantSplit/>
        </w:trPr>
        <w:tc>
          <w:tcPr>
            <w:tcW w:w="7987" w:type="dxa"/>
            <w:gridSpan w:val="5"/>
          </w:tcPr>
          <w:p w14:paraId="4B941CE9" w14:textId="77777777" w:rsidR="00C113F7" w:rsidRPr="00152C4C" w:rsidRDefault="00C113F7" w:rsidP="001A4A69">
            <w:pPr>
              <w:jc w:val="right"/>
              <w:rPr>
                <w:lang w:val="lt-LT"/>
              </w:rPr>
            </w:pPr>
            <w:r w:rsidRPr="00152C4C">
              <w:rPr>
                <w:lang w:val="lt-LT"/>
              </w:rPr>
              <w:t>PVM %</w:t>
            </w:r>
          </w:p>
        </w:tc>
        <w:tc>
          <w:tcPr>
            <w:tcW w:w="1398" w:type="dxa"/>
          </w:tcPr>
          <w:p w14:paraId="0C25FB34" w14:textId="77777777" w:rsidR="00C113F7" w:rsidRPr="00152C4C" w:rsidRDefault="00C113F7" w:rsidP="001A4A69">
            <w:pPr>
              <w:jc w:val="center"/>
              <w:rPr>
                <w:lang w:val="lt-LT"/>
              </w:rPr>
            </w:pPr>
          </w:p>
        </w:tc>
      </w:tr>
      <w:tr w:rsidR="00C113F7" w:rsidRPr="00152C4C" w14:paraId="7067D5B2" w14:textId="77777777" w:rsidTr="001A4A69">
        <w:trPr>
          <w:cantSplit/>
        </w:trPr>
        <w:tc>
          <w:tcPr>
            <w:tcW w:w="7987" w:type="dxa"/>
            <w:gridSpan w:val="5"/>
          </w:tcPr>
          <w:p w14:paraId="54031099" w14:textId="77777777" w:rsidR="00C113F7" w:rsidRPr="00152C4C" w:rsidRDefault="00C113F7" w:rsidP="001A4A69">
            <w:pPr>
              <w:jc w:val="right"/>
              <w:rPr>
                <w:lang w:val="lt-LT"/>
              </w:rPr>
            </w:pPr>
            <w:r w:rsidRPr="00152C4C">
              <w:rPr>
                <w:lang w:val="lt-LT"/>
              </w:rPr>
              <w:t>Iš viso</w:t>
            </w:r>
          </w:p>
        </w:tc>
        <w:tc>
          <w:tcPr>
            <w:tcW w:w="1398" w:type="dxa"/>
          </w:tcPr>
          <w:p w14:paraId="14A09B05" w14:textId="77777777" w:rsidR="00C113F7" w:rsidRPr="00152C4C" w:rsidRDefault="00C113F7" w:rsidP="001A4A69">
            <w:pPr>
              <w:jc w:val="center"/>
              <w:rPr>
                <w:lang w:val="lt-LT"/>
              </w:rPr>
            </w:pPr>
          </w:p>
        </w:tc>
      </w:tr>
    </w:tbl>
    <w:p w14:paraId="5A7E076C" w14:textId="77777777" w:rsidR="00C113F7" w:rsidRPr="00152C4C" w:rsidRDefault="00C113F7" w:rsidP="00C7117E">
      <w:pPr>
        <w:tabs>
          <w:tab w:val="left" w:pos="993"/>
        </w:tabs>
        <w:autoSpaceDN w:val="0"/>
        <w:ind w:right="-129" w:firstLine="1134"/>
        <w:jc w:val="both"/>
        <w:rPr>
          <w:lang w:val="lt-LT"/>
        </w:rPr>
      </w:pPr>
      <w:r w:rsidRPr="00152C4C">
        <w:rPr>
          <w:b/>
          <w:lang w:val="lt-LT"/>
        </w:rPr>
        <w:t xml:space="preserve">Pirkėjas: </w:t>
      </w:r>
    </w:p>
    <w:p w14:paraId="2FEF9A85" w14:textId="77777777" w:rsidR="00C113F7" w:rsidRPr="00152C4C" w:rsidRDefault="00C113F7" w:rsidP="00C7117E">
      <w:pPr>
        <w:tabs>
          <w:tab w:val="left" w:pos="993"/>
        </w:tabs>
        <w:autoSpaceDN w:val="0"/>
        <w:ind w:right="141" w:firstLine="1134"/>
        <w:jc w:val="both"/>
        <w:rPr>
          <w:lang w:val="lt-LT"/>
        </w:rPr>
      </w:pPr>
      <w:r w:rsidRPr="00152C4C">
        <w:rPr>
          <w:lang w:val="lt-LT"/>
        </w:rPr>
        <w:t xml:space="preserve">Priima ir patvirtina, kad: Prekės </w:t>
      </w:r>
      <w:r w:rsidRPr="00152C4C">
        <w:rPr>
          <w:i/>
          <w:lang w:val="lt-LT"/>
        </w:rPr>
        <w:t>pristatytos ir sumontuotos, ir kita (užpildyti)</w:t>
      </w:r>
      <w:r w:rsidRPr="00152C4C">
        <w:rPr>
          <w:lang w:val="lt-LT"/>
        </w:rPr>
        <w:t xml:space="preserve"> laiku bei atitinka Sutartyje ir jos prieduose nustatytus reikalavimus; yra pateikti reikalingi dokumentai, suteikta naudojimo ir priežiūros informacija ir pan. Tiekėjui</w:t>
      </w:r>
      <w:r w:rsidRPr="00152C4C">
        <w:rPr>
          <w:rFonts w:eastAsia="ヒラギノ角ゴ Pro W3"/>
          <w:kern w:val="2"/>
          <w:lang w:val="lt-LT"/>
        </w:rPr>
        <w:t xml:space="preserve"> pretenzijų dėl perduotų prekių </w:t>
      </w:r>
      <w:r w:rsidRPr="00152C4C">
        <w:rPr>
          <w:lang w:val="lt-LT"/>
        </w:rPr>
        <w:t xml:space="preserve">(sukurto ar įgyto turto) </w:t>
      </w:r>
      <w:r w:rsidRPr="00152C4C">
        <w:rPr>
          <w:rFonts w:eastAsia="ヒラギノ角ゴ Pro W3"/>
          <w:kern w:val="2"/>
          <w:lang w:val="lt-LT"/>
        </w:rPr>
        <w:t xml:space="preserve">nėra. </w:t>
      </w:r>
    </w:p>
    <w:p w14:paraId="1607A374" w14:textId="77777777" w:rsidR="00C113F7" w:rsidRPr="00152C4C" w:rsidRDefault="00C113F7" w:rsidP="00C7117E">
      <w:pPr>
        <w:tabs>
          <w:tab w:val="left" w:pos="993"/>
        </w:tabs>
        <w:autoSpaceDN w:val="0"/>
        <w:ind w:right="141" w:firstLine="1134"/>
        <w:jc w:val="both"/>
        <w:rPr>
          <w:lang w:val="lt-LT"/>
        </w:rPr>
      </w:pPr>
      <w:r w:rsidRPr="00152C4C">
        <w:rPr>
          <w:rFonts w:eastAsia="ヒラギノ角ゴ Pro W3"/>
          <w:kern w:val="2"/>
          <w:lang w:val="lt-LT"/>
        </w:rPr>
        <w:t>Už prekes Pirkėjas įsipareigoja sumokėti Tiekėjui [nurodoma suma su PVM] Eur ([nurodoma suma žodžiais] eurų) sumą Šalių sudarytoje Sutartyje nustatyta tvarka.</w:t>
      </w:r>
    </w:p>
    <w:p w14:paraId="3E166964" w14:textId="77777777" w:rsidR="00C113F7" w:rsidRPr="00152C4C" w:rsidRDefault="00C113F7" w:rsidP="00C113F7">
      <w:pPr>
        <w:autoSpaceDN w:val="0"/>
        <w:jc w:val="both"/>
        <w:rPr>
          <w:bCs/>
          <w:iCs/>
          <w:lang w:val="lt-LT"/>
        </w:rPr>
      </w:pPr>
      <w:r w:rsidRPr="00152C4C">
        <w:rPr>
          <w:bCs/>
          <w:iCs/>
          <w:lang w:val="lt-LT"/>
        </w:rPr>
        <w:t xml:space="preserve">Šis aktas pasirašytas dviem vienodą teisinę galią turinčiais egzemplioriais po vieną kiekvienai Šaliai. </w:t>
      </w:r>
    </w:p>
    <w:p w14:paraId="7CD5E968" w14:textId="77777777" w:rsidR="00C113F7" w:rsidRPr="00152C4C" w:rsidRDefault="00C113F7" w:rsidP="00C113F7">
      <w:pPr>
        <w:autoSpaceDN w:val="0"/>
        <w:ind w:right="12"/>
        <w:rPr>
          <w:lang w:val="lt-LT"/>
        </w:rPr>
      </w:pPr>
    </w:p>
    <w:tbl>
      <w:tblPr>
        <w:tblW w:w="9639" w:type="dxa"/>
        <w:tblInd w:w="108" w:type="dxa"/>
        <w:tblCellMar>
          <w:left w:w="10" w:type="dxa"/>
          <w:right w:w="10" w:type="dxa"/>
        </w:tblCellMar>
        <w:tblLook w:val="04A0" w:firstRow="1" w:lastRow="0" w:firstColumn="1" w:lastColumn="0" w:noHBand="0" w:noVBand="1"/>
      </w:tblPr>
      <w:tblGrid>
        <w:gridCol w:w="5129"/>
        <w:gridCol w:w="4510"/>
      </w:tblGrid>
      <w:tr w:rsidR="00C113F7" w:rsidRPr="00152C4C" w14:paraId="6D625B41" w14:textId="77777777" w:rsidTr="001A4A69">
        <w:trPr>
          <w:trHeight w:val="270"/>
        </w:trPr>
        <w:tc>
          <w:tcPr>
            <w:tcW w:w="5129" w:type="dxa"/>
            <w:tcBorders>
              <w:top w:val="single" w:sz="4" w:space="0" w:color="auto"/>
              <w:left w:val="single" w:sz="4" w:space="0" w:color="auto"/>
              <w:right w:val="single" w:sz="6" w:space="0" w:color="000000"/>
            </w:tcBorders>
            <w:shd w:val="clear" w:color="auto" w:fill="auto"/>
            <w:tcMar>
              <w:top w:w="0" w:type="dxa"/>
              <w:left w:w="108" w:type="dxa"/>
              <w:bottom w:w="0" w:type="dxa"/>
              <w:right w:w="108" w:type="dxa"/>
            </w:tcMar>
          </w:tcPr>
          <w:p w14:paraId="356830F2" w14:textId="77777777" w:rsidR="00C113F7" w:rsidRPr="00152C4C" w:rsidRDefault="00C113F7" w:rsidP="001A4A69">
            <w:pPr>
              <w:autoSpaceDN w:val="0"/>
              <w:jc w:val="center"/>
              <w:rPr>
                <w:lang w:val="lt-LT"/>
              </w:rPr>
            </w:pPr>
            <w:r w:rsidRPr="00152C4C">
              <w:rPr>
                <w:lang w:val="lt-LT"/>
              </w:rPr>
              <w:t xml:space="preserve">Tiekėjas  </w:t>
            </w:r>
          </w:p>
        </w:tc>
        <w:tc>
          <w:tcPr>
            <w:tcW w:w="4510" w:type="dxa"/>
            <w:tcBorders>
              <w:top w:val="single" w:sz="4" w:space="0" w:color="auto"/>
              <w:left w:val="single" w:sz="6" w:space="0" w:color="000000"/>
              <w:right w:val="single" w:sz="4" w:space="0" w:color="auto"/>
            </w:tcBorders>
            <w:shd w:val="clear" w:color="auto" w:fill="auto"/>
            <w:tcMar>
              <w:top w:w="0" w:type="dxa"/>
              <w:left w:w="108" w:type="dxa"/>
              <w:bottom w:w="0" w:type="dxa"/>
              <w:right w:w="108" w:type="dxa"/>
            </w:tcMar>
          </w:tcPr>
          <w:p w14:paraId="792A789F" w14:textId="77777777" w:rsidR="00C113F7" w:rsidRPr="00152C4C" w:rsidRDefault="00C113F7" w:rsidP="001A4A69">
            <w:pPr>
              <w:autoSpaceDN w:val="0"/>
              <w:ind w:right="343" w:firstLine="34"/>
              <w:jc w:val="center"/>
              <w:rPr>
                <w:strike/>
                <w:lang w:val="lt-LT"/>
              </w:rPr>
            </w:pPr>
            <w:r w:rsidRPr="00152C4C">
              <w:rPr>
                <w:lang w:val="lt-LT"/>
              </w:rPr>
              <w:t xml:space="preserve">Pirkėjas </w:t>
            </w:r>
          </w:p>
        </w:tc>
      </w:tr>
      <w:tr w:rsidR="00C113F7" w:rsidRPr="00152C4C" w14:paraId="0E905228" w14:textId="77777777" w:rsidTr="001A4A69">
        <w:trPr>
          <w:trHeight w:val="375"/>
        </w:trPr>
        <w:tc>
          <w:tcPr>
            <w:tcW w:w="5129" w:type="dxa"/>
            <w:tcBorders>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14:paraId="7153B13D" w14:textId="77777777" w:rsidR="00C113F7" w:rsidRPr="00152C4C" w:rsidRDefault="00C113F7" w:rsidP="001A4A69">
            <w:pPr>
              <w:autoSpaceDN w:val="0"/>
              <w:jc w:val="center"/>
              <w:rPr>
                <w:lang w:val="lt-LT"/>
              </w:rPr>
            </w:pPr>
          </w:p>
        </w:tc>
        <w:tc>
          <w:tcPr>
            <w:tcW w:w="4510" w:type="dxa"/>
            <w:tcBorders>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14:paraId="32C36F44" w14:textId="77777777" w:rsidR="00C113F7" w:rsidRPr="00152C4C" w:rsidRDefault="00C113F7" w:rsidP="001A4A69">
            <w:pPr>
              <w:autoSpaceDN w:val="0"/>
              <w:ind w:firstLine="34"/>
              <w:jc w:val="center"/>
              <w:rPr>
                <w:lang w:val="lt-LT"/>
              </w:rPr>
            </w:pPr>
          </w:p>
        </w:tc>
      </w:tr>
      <w:tr w:rsidR="00C113F7" w:rsidRPr="00152C4C" w14:paraId="1055087F" w14:textId="77777777" w:rsidTr="001A4A69">
        <w:trPr>
          <w:trHeight w:val="285"/>
        </w:trPr>
        <w:tc>
          <w:tcPr>
            <w:tcW w:w="5129" w:type="dxa"/>
            <w:tcBorders>
              <w:left w:val="single" w:sz="4" w:space="0" w:color="auto"/>
            </w:tcBorders>
            <w:tcMar>
              <w:top w:w="0" w:type="dxa"/>
              <w:left w:w="108" w:type="dxa"/>
              <w:bottom w:w="0" w:type="dxa"/>
              <w:right w:w="108" w:type="dxa"/>
            </w:tcMar>
          </w:tcPr>
          <w:p w14:paraId="51AC82D3" w14:textId="77777777" w:rsidR="00C113F7" w:rsidRPr="00152C4C" w:rsidRDefault="00C113F7" w:rsidP="001A4A69">
            <w:pPr>
              <w:rPr>
                <w:kern w:val="2"/>
                <w:lang w:val="lt-LT"/>
              </w:rPr>
            </w:pPr>
            <w:r w:rsidRPr="00152C4C">
              <w:rPr>
                <w:kern w:val="2"/>
                <w:lang w:val="lt-LT"/>
              </w:rPr>
              <w:t xml:space="preserve">[Pavadinimas] </w:t>
            </w:r>
          </w:p>
        </w:tc>
        <w:tc>
          <w:tcPr>
            <w:tcW w:w="4510" w:type="dxa"/>
            <w:tcBorders>
              <w:top w:val="single" w:sz="6" w:space="0" w:color="000000"/>
              <w:left w:val="single" w:sz="4" w:space="0" w:color="auto"/>
              <w:right w:val="single" w:sz="4" w:space="0" w:color="auto"/>
            </w:tcBorders>
            <w:tcMar>
              <w:top w:w="0" w:type="dxa"/>
              <w:left w:w="108" w:type="dxa"/>
              <w:bottom w:w="0" w:type="dxa"/>
              <w:right w:w="108" w:type="dxa"/>
            </w:tcMar>
          </w:tcPr>
          <w:p w14:paraId="6223BEA1" w14:textId="77777777" w:rsidR="00C113F7" w:rsidRPr="00152C4C" w:rsidRDefault="00C113F7" w:rsidP="001A4A69">
            <w:pPr>
              <w:rPr>
                <w:kern w:val="2"/>
                <w:lang w:val="lt-LT"/>
              </w:rPr>
            </w:pPr>
            <w:r w:rsidRPr="00152C4C">
              <w:rPr>
                <w:kern w:val="2"/>
                <w:lang w:val="lt-LT"/>
              </w:rPr>
              <w:t xml:space="preserve">[Pavadinimas] </w:t>
            </w:r>
          </w:p>
        </w:tc>
      </w:tr>
      <w:tr w:rsidR="00C113F7" w:rsidRPr="00152C4C" w14:paraId="2CD20358" w14:textId="77777777" w:rsidTr="001A4A69">
        <w:trPr>
          <w:trHeight w:val="285"/>
        </w:trPr>
        <w:tc>
          <w:tcPr>
            <w:tcW w:w="5129" w:type="dxa"/>
            <w:tcBorders>
              <w:left w:val="single" w:sz="4" w:space="0" w:color="auto"/>
            </w:tcBorders>
            <w:tcMar>
              <w:top w:w="0" w:type="dxa"/>
              <w:left w:w="108" w:type="dxa"/>
              <w:bottom w:w="0" w:type="dxa"/>
              <w:right w:w="108" w:type="dxa"/>
            </w:tcMar>
          </w:tcPr>
          <w:p w14:paraId="2933BA18" w14:textId="77777777" w:rsidR="00C113F7" w:rsidRPr="00152C4C" w:rsidRDefault="00C113F7" w:rsidP="001A4A69">
            <w:pPr>
              <w:rPr>
                <w:kern w:val="2"/>
                <w:lang w:val="lt-LT"/>
              </w:rPr>
            </w:pPr>
            <w:r w:rsidRPr="00152C4C">
              <w:rPr>
                <w:kern w:val="2"/>
                <w:lang w:val="lt-LT"/>
              </w:rPr>
              <w:t>[Buveinės adresas]</w:t>
            </w:r>
          </w:p>
        </w:tc>
        <w:tc>
          <w:tcPr>
            <w:tcW w:w="4510" w:type="dxa"/>
            <w:tcBorders>
              <w:left w:val="single" w:sz="4" w:space="0" w:color="auto"/>
              <w:right w:val="single" w:sz="4" w:space="0" w:color="auto"/>
            </w:tcBorders>
            <w:tcMar>
              <w:top w:w="0" w:type="dxa"/>
              <w:left w:w="108" w:type="dxa"/>
              <w:bottom w:w="0" w:type="dxa"/>
              <w:right w:w="108" w:type="dxa"/>
            </w:tcMar>
          </w:tcPr>
          <w:p w14:paraId="4076E8E9" w14:textId="77777777" w:rsidR="00C113F7" w:rsidRPr="00152C4C" w:rsidRDefault="00C113F7" w:rsidP="001A4A69">
            <w:pPr>
              <w:rPr>
                <w:kern w:val="2"/>
                <w:lang w:val="lt-LT"/>
              </w:rPr>
            </w:pPr>
            <w:r w:rsidRPr="00152C4C">
              <w:rPr>
                <w:kern w:val="2"/>
                <w:lang w:val="lt-LT"/>
              </w:rPr>
              <w:t>[Buveinės adresas]</w:t>
            </w:r>
          </w:p>
        </w:tc>
      </w:tr>
      <w:tr w:rsidR="00C113F7" w:rsidRPr="00152C4C" w14:paraId="57DE2149" w14:textId="77777777" w:rsidTr="001A4A69">
        <w:trPr>
          <w:trHeight w:val="310"/>
        </w:trPr>
        <w:tc>
          <w:tcPr>
            <w:tcW w:w="5129" w:type="dxa"/>
            <w:tcBorders>
              <w:left w:val="single" w:sz="4" w:space="0" w:color="auto"/>
            </w:tcBorders>
            <w:tcMar>
              <w:top w:w="0" w:type="dxa"/>
              <w:left w:w="108" w:type="dxa"/>
              <w:bottom w:w="0" w:type="dxa"/>
              <w:right w:w="108" w:type="dxa"/>
            </w:tcMar>
          </w:tcPr>
          <w:p w14:paraId="0FD71280" w14:textId="77777777" w:rsidR="00C113F7" w:rsidRPr="00152C4C" w:rsidRDefault="00C113F7" w:rsidP="001A4A69">
            <w:pPr>
              <w:rPr>
                <w:kern w:val="2"/>
                <w:lang w:val="lt-LT"/>
              </w:rPr>
            </w:pPr>
            <w:r w:rsidRPr="00152C4C">
              <w:rPr>
                <w:kern w:val="2"/>
                <w:lang w:val="lt-LT"/>
              </w:rPr>
              <w:t>[Telefonas, el. paštas]</w:t>
            </w:r>
          </w:p>
        </w:tc>
        <w:tc>
          <w:tcPr>
            <w:tcW w:w="4510" w:type="dxa"/>
            <w:tcBorders>
              <w:left w:val="single" w:sz="4" w:space="0" w:color="auto"/>
              <w:right w:val="single" w:sz="4" w:space="0" w:color="auto"/>
            </w:tcBorders>
            <w:tcMar>
              <w:top w:w="0" w:type="dxa"/>
              <w:left w:w="108" w:type="dxa"/>
              <w:bottom w:w="0" w:type="dxa"/>
              <w:right w:w="108" w:type="dxa"/>
            </w:tcMar>
          </w:tcPr>
          <w:p w14:paraId="48ED6F92" w14:textId="77777777" w:rsidR="00C113F7" w:rsidRPr="00152C4C" w:rsidRDefault="00C113F7" w:rsidP="001A4A69">
            <w:pPr>
              <w:rPr>
                <w:kern w:val="2"/>
                <w:lang w:val="lt-LT"/>
              </w:rPr>
            </w:pPr>
            <w:r w:rsidRPr="00152C4C">
              <w:rPr>
                <w:kern w:val="2"/>
                <w:lang w:val="lt-LT"/>
              </w:rPr>
              <w:t>[Telefonas, el. paštas]</w:t>
            </w:r>
          </w:p>
        </w:tc>
      </w:tr>
      <w:tr w:rsidR="00C113F7" w:rsidRPr="00152C4C" w14:paraId="5B036D83" w14:textId="77777777" w:rsidTr="001A4A69">
        <w:trPr>
          <w:trHeight w:val="310"/>
        </w:trPr>
        <w:tc>
          <w:tcPr>
            <w:tcW w:w="5129" w:type="dxa"/>
            <w:tcBorders>
              <w:left w:val="single" w:sz="4" w:space="0" w:color="auto"/>
            </w:tcBorders>
            <w:tcMar>
              <w:top w:w="0" w:type="dxa"/>
              <w:left w:w="108" w:type="dxa"/>
              <w:bottom w:w="0" w:type="dxa"/>
              <w:right w:w="108" w:type="dxa"/>
            </w:tcMar>
          </w:tcPr>
          <w:p w14:paraId="7FAFC0E9" w14:textId="77777777" w:rsidR="00C113F7" w:rsidRPr="00152C4C" w:rsidRDefault="00C113F7" w:rsidP="001A4A69">
            <w:pPr>
              <w:rPr>
                <w:kern w:val="2"/>
                <w:lang w:val="lt-LT"/>
              </w:rPr>
            </w:pPr>
            <w:r w:rsidRPr="00152C4C">
              <w:rPr>
                <w:kern w:val="2"/>
                <w:lang w:val="lt-LT"/>
              </w:rPr>
              <w:t>[Įstaigos kodas]</w:t>
            </w:r>
          </w:p>
        </w:tc>
        <w:tc>
          <w:tcPr>
            <w:tcW w:w="4510" w:type="dxa"/>
            <w:tcBorders>
              <w:left w:val="single" w:sz="4" w:space="0" w:color="auto"/>
              <w:right w:val="single" w:sz="4" w:space="0" w:color="auto"/>
            </w:tcBorders>
            <w:tcMar>
              <w:top w:w="0" w:type="dxa"/>
              <w:left w:w="108" w:type="dxa"/>
              <w:bottom w:w="0" w:type="dxa"/>
              <w:right w:w="108" w:type="dxa"/>
            </w:tcMar>
          </w:tcPr>
          <w:p w14:paraId="1488B138" w14:textId="77777777" w:rsidR="00C113F7" w:rsidRPr="00152C4C" w:rsidRDefault="00C113F7" w:rsidP="001A4A69">
            <w:pPr>
              <w:rPr>
                <w:kern w:val="2"/>
                <w:lang w:val="lt-LT"/>
              </w:rPr>
            </w:pPr>
            <w:r w:rsidRPr="00152C4C">
              <w:rPr>
                <w:kern w:val="2"/>
                <w:lang w:val="lt-LT"/>
              </w:rPr>
              <w:t>[Įstaigos kodas]</w:t>
            </w:r>
          </w:p>
        </w:tc>
      </w:tr>
      <w:tr w:rsidR="00C113F7" w:rsidRPr="00152C4C" w14:paraId="33AC9B39" w14:textId="77777777" w:rsidTr="001A4A69">
        <w:trPr>
          <w:trHeight w:val="310"/>
        </w:trPr>
        <w:tc>
          <w:tcPr>
            <w:tcW w:w="5129" w:type="dxa"/>
            <w:tcBorders>
              <w:left w:val="single" w:sz="4" w:space="0" w:color="auto"/>
            </w:tcBorders>
            <w:tcMar>
              <w:top w:w="0" w:type="dxa"/>
              <w:left w:w="108" w:type="dxa"/>
              <w:bottom w:w="0" w:type="dxa"/>
              <w:right w:w="108" w:type="dxa"/>
            </w:tcMar>
          </w:tcPr>
          <w:p w14:paraId="2D8D0EF6" w14:textId="77777777" w:rsidR="00C113F7" w:rsidRPr="00152C4C" w:rsidRDefault="00C113F7" w:rsidP="001A4A69">
            <w:pPr>
              <w:rPr>
                <w:kern w:val="2"/>
                <w:lang w:val="lt-LT"/>
              </w:rPr>
            </w:pPr>
            <w:r w:rsidRPr="00152C4C">
              <w:rPr>
                <w:kern w:val="2"/>
                <w:lang w:val="lt-LT"/>
              </w:rPr>
              <w:t>[Bankas, banko kodas]</w:t>
            </w:r>
          </w:p>
        </w:tc>
        <w:tc>
          <w:tcPr>
            <w:tcW w:w="4510" w:type="dxa"/>
            <w:tcBorders>
              <w:left w:val="single" w:sz="4" w:space="0" w:color="auto"/>
              <w:right w:val="single" w:sz="4" w:space="0" w:color="auto"/>
            </w:tcBorders>
            <w:tcMar>
              <w:top w:w="0" w:type="dxa"/>
              <w:left w:w="108" w:type="dxa"/>
              <w:bottom w:w="0" w:type="dxa"/>
              <w:right w:w="108" w:type="dxa"/>
            </w:tcMar>
          </w:tcPr>
          <w:p w14:paraId="1783BB14" w14:textId="77777777" w:rsidR="00C113F7" w:rsidRPr="00152C4C" w:rsidRDefault="00C113F7" w:rsidP="001A4A69">
            <w:pPr>
              <w:rPr>
                <w:kern w:val="2"/>
                <w:lang w:val="lt-LT"/>
              </w:rPr>
            </w:pPr>
            <w:r w:rsidRPr="00152C4C">
              <w:rPr>
                <w:kern w:val="2"/>
                <w:lang w:val="lt-LT"/>
              </w:rPr>
              <w:t>[Bankas, banko kodas]</w:t>
            </w:r>
          </w:p>
        </w:tc>
      </w:tr>
      <w:tr w:rsidR="00C113F7" w:rsidRPr="00152C4C" w14:paraId="4F9392D2" w14:textId="77777777" w:rsidTr="001A4A69">
        <w:trPr>
          <w:trHeight w:val="310"/>
        </w:trPr>
        <w:tc>
          <w:tcPr>
            <w:tcW w:w="5129" w:type="dxa"/>
            <w:tcBorders>
              <w:left w:val="single" w:sz="4" w:space="0" w:color="auto"/>
            </w:tcBorders>
            <w:tcMar>
              <w:top w:w="0" w:type="dxa"/>
              <w:left w:w="108" w:type="dxa"/>
              <w:bottom w:w="0" w:type="dxa"/>
              <w:right w:w="108" w:type="dxa"/>
            </w:tcMar>
          </w:tcPr>
          <w:p w14:paraId="7FCBB2F1" w14:textId="77777777" w:rsidR="00C113F7" w:rsidRPr="00152C4C" w:rsidRDefault="00C113F7" w:rsidP="001A4A69">
            <w:pPr>
              <w:rPr>
                <w:kern w:val="2"/>
                <w:lang w:val="lt-LT"/>
              </w:rPr>
            </w:pPr>
            <w:r w:rsidRPr="00152C4C">
              <w:rPr>
                <w:kern w:val="2"/>
                <w:lang w:val="lt-LT"/>
              </w:rPr>
              <w:t>[Atsiskaitomoji sąskaita]</w:t>
            </w:r>
          </w:p>
        </w:tc>
        <w:tc>
          <w:tcPr>
            <w:tcW w:w="4510" w:type="dxa"/>
            <w:tcBorders>
              <w:left w:val="single" w:sz="4" w:space="0" w:color="auto"/>
              <w:right w:val="single" w:sz="4" w:space="0" w:color="auto"/>
            </w:tcBorders>
            <w:tcMar>
              <w:top w:w="0" w:type="dxa"/>
              <w:left w:w="108" w:type="dxa"/>
              <w:bottom w:w="0" w:type="dxa"/>
              <w:right w:w="108" w:type="dxa"/>
            </w:tcMar>
          </w:tcPr>
          <w:p w14:paraId="449CD491" w14:textId="77777777" w:rsidR="00C113F7" w:rsidRPr="00152C4C" w:rsidRDefault="00C113F7" w:rsidP="001A4A69">
            <w:pPr>
              <w:rPr>
                <w:kern w:val="2"/>
                <w:lang w:val="lt-LT"/>
              </w:rPr>
            </w:pPr>
            <w:r w:rsidRPr="00152C4C">
              <w:rPr>
                <w:kern w:val="2"/>
                <w:lang w:val="lt-LT"/>
              </w:rPr>
              <w:t>[Atsiskaitomoji sąskaita]</w:t>
            </w:r>
          </w:p>
        </w:tc>
      </w:tr>
      <w:tr w:rsidR="00C113F7" w:rsidRPr="00152C4C" w14:paraId="0AA3A436" w14:textId="77777777" w:rsidTr="001A4A69">
        <w:trPr>
          <w:trHeight w:val="310"/>
        </w:trPr>
        <w:tc>
          <w:tcPr>
            <w:tcW w:w="5129" w:type="dxa"/>
            <w:tcBorders>
              <w:left w:val="single" w:sz="4" w:space="0" w:color="auto"/>
            </w:tcBorders>
            <w:tcMar>
              <w:top w:w="0" w:type="dxa"/>
              <w:left w:w="108" w:type="dxa"/>
              <w:bottom w:w="0" w:type="dxa"/>
              <w:right w:w="108" w:type="dxa"/>
            </w:tcMar>
          </w:tcPr>
          <w:p w14:paraId="6B745B74" w14:textId="77777777" w:rsidR="00C113F7" w:rsidRPr="00152C4C" w:rsidRDefault="00C113F7" w:rsidP="001A4A69">
            <w:pPr>
              <w:rPr>
                <w:kern w:val="2"/>
                <w:lang w:val="lt-LT"/>
              </w:rPr>
            </w:pPr>
            <w:r w:rsidRPr="00152C4C">
              <w:rPr>
                <w:kern w:val="2"/>
                <w:lang w:val="lt-LT"/>
              </w:rPr>
              <w:t>_____________________________</w:t>
            </w:r>
          </w:p>
          <w:p w14:paraId="69E550D2" w14:textId="77777777" w:rsidR="00C113F7" w:rsidRPr="00152C4C" w:rsidRDefault="00C113F7" w:rsidP="001A4A69">
            <w:pPr>
              <w:rPr>
                <w:kern w:val="2"/>
                <w:lang w:val="lt-LT"/>
              </w:rPr>
            </w:pPr>
            <w:r w:rsidRPr="00152C4C">
              <w:rPr>
                <w:kern w:val="2"/>
                <w:lang w:val="lt-LT"/>
              </w:rPr>
              <w:t>Parašas  [Pareigos, vardas ir pavardė]</w:t>
            </w:r>
          </w:p>
        </w:tc>
        <w:tc>
          <w:tcPr>
            <w:tcW w:w="4510" w:type="dxa"/>
            <w:tcBorders>
              <w:left w:val="single" w:sz="4" w:space="0" w:color="auto"/>
              <w:right w:val="single" w:sz="4" w:space="0" w:color="auto"/>
            </w:tcBorders>
            <w:tcMar>
              <w:top w:w="0" w:type="dxa"/>
              <w:left w:w="108" w:type="dxa"/>
              <w:bottom w:w="0" w:type="dxa"/>
              <w:right w:w="108" w:type="dxa"/>
            </w:tcMar>
          </w:tcPr>
          <w:p w14:paraId="1D5A86D8" w14:textId="77777777" w:rsidR="00C113F7" w:rsidRPr="00152C4C" w:rsidRDefault="00C113F7" w:rsidP="001A4A69">
            <w:pPr>
              <w:rPr>
                <w:kern w:val="2"/>
                <w:lang w:val="lt-LT"/>
              </w:rPr>
            </w:pPr>
            <w:r w:rsidRPr="00152C4C">
              <w:rPr>
                <w:kern w:val="2"/>
                <w:lang w:val="lt-LT"/>
              </w:rPr>
              <w:t>______________________________</w:t>
            </w:r>
          </w:p>
          <w:p w14:paraId="34F3DE4B" w14:textId="77777777" w:rsidR="00C113F7" w:rsidRPr="00152C4C" w:rsidRDefault="00C113F7" w:rsidP="001A4A69">
            <w:pPr>
              <w:rPr>
                <w:kern w:val="2"/>
                <w:lang w:val="lt-LT"/>
              </w:rPr>
            </w:pPr>
            <w:r w:rsidRPr="00152C4C">
              <w:rPr>
                <w:kern w:val="2"/>
                <w:lang w:val="lt-LT"/>
              </w:rPr>
              <w:t>Parašas [Pareigos, vardas ir pavardė]</w:t>
            </w:r>
          </w:p>
        </w:tc>
      </w:tr>
    </w:tbl>
    <w:p w14:paraId="42DF719A" w14:textId="77777777" w:rsidR="00C113F7" w:rsidRPr="00152C4C"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115ED73"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r>
        <w:rPr>
          <w:sz w:val="24"/>
          <w:szCs w:val="24"/>
        </w:rPr>
        <w:t>_______</w:t>
      </w:r>
    </w:p>
    <w:p w14:paraId="114319B7" w14:textId="77777777" w:rsidR="00C7117E" w:rsidRDefault="00C113F7"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563E3927" w14:textId="77777777" w:rsidR="00C113F7" w:rsidRDefault="00C113F7" w:rsidP="00C7117E">
      <w:pPr>
        <w:pStyle w:val="Pagrindinistekstas2"/>
        <w:widowControl w:val="0"/>
        <w:shd w:val="clear" w:color="auto" w:fill="auto"/>
        <w:tabs>
          <w:tab w:val="left" w:pos="553"/>
        </w:tabs>
        <w:suppressAutoHyphens/>
        <w:spacing w:before="0" w:after="0" w:line="240" w:lineRule="auto"/>
        <w:ind w:left="6521" w:firstLine="0"/>
        <w:jc w:val="both"/>
        <w:rPr>
          <w:sz w:val="24"/>
          <w:szCs w:val="24"/>
        </w:rPr>
      </w:pPr>
      <w:r>
        <w:rPr>
          <w:sz w:val="24"/>
          <w:szCs w:val="24"/>
        </w:rPr>
        <w:t xml:space="preserve">Specialiųjų sąlygų </w:t>
      </w:r>
    </w:p>
    <w:p w14:paraId="2C23656F"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4 priedas</w:t>
      </w:r>
    </w:p>
    <w:p w14:paraId="64F72C1D"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96437BD"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4BB3A6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Pr>
          <w:rStyle w:val="Temosantrat320"/>
          <w:rFonts w:ascii="Times New Roman" w:hAnsi="Times New Roman" w:cs="Times New Roman"/>
          <w:b/>
          <w:sz w:val="24"/>
          <w:szCs w:val="24"/>
        </w:rPr>
        <w:t>(T</w:t>
      </w:r>
      <w:r w:rsidRPr="00EC1862">
        <w:rPr>
          <w:rStyle w:val="Temosantrat320"/>
          <w:rFonts w:ascii="Times New Roman" w:hAnsi="Times New Roman" w:cs="Times New Roman"/>
          <w:b/>
          <w:sz w:val="24"/>
          <w:szCs w:val="24"/>
        </w:rPr>
        <w:t>rišalės atsiskaitymo sutarties forma</w:t>
      </w:r>
      <w:r>
        <w:rPr>
          <w:rStyle w:val="Temosantrat320"/>
          <w:rFonts w:ascii="Times New Roman" w:hAnsi="Times New Roman" w:cs="Times New Roman"/>
          <w:b/>
          <w:sz w:val="24"/>
          <w:szCs w:val="24"/>
        </w:rPr>
        <w:t>)</w:t>
      </w:r>
    </w:p>
    <w:p w14:paraId="6DBB8AA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4EC32CB1" w14:textId="77777777" w:rsidR="00C113F7" w:rsidRPr="00EC1862" w:rsidRDefault="00C113F7" w:rsidP="00C113F7">
      <w:pPr>
        <w:pStyle w:val="Pagrindinistekstas30"/>
        <w:widowControl w:val="0"/>
        <w:shd w:val="clear" w:color="auto" w:fill="auto"/>
        <w:suppressAutoHyphens/>
        <w:spacing w:after="0" w:line="240" w:lineRule="auto"/>
        <w:jc w:val="center"/>
        <w:rPr>
          <w:rStyle w:val="Pagrindinistekstas316tkPusjuodis"/>
          <w:sz w:val="24"/>
          <w:szCs w:val="24"/>
        </w:rPr>
      </w:pPr>
      <w:r w:rsidRPr="00EC52A6">
        <w:rPr>
          <w:rStyle w:val="Pagrindinistekstas316tkPusjuodis"/>
          <w:sz w:val="24"/>
          <w:szCs w:val="24"/>
        </w:rPr>
        <w:t>TRIŠALĖ ATSISKAITYMO SUTARTIS</w:t>
      </w:r>
    </w:p>
    <w:p w14:paraId="30965E3D" w14:textId="77777777" w:rsidR="00C113F7" w:rsidRPr="00EC1862" w:rsidRDefault="00C113F7" w:rsidP="00C113F7">
      <w:pPr>
        <w:pStyle w:val="Pagrindinistekstas30"/>
        <w:widowControl w:val="0"/>
        <w:shd w:val="clear" w:color="auto" w:fill="auto"/>
        <w:suppressAutoHyphens/>
        <w:spacing w:after="0" w:line="240" w:lineRule="auto"/>
        <w:jc w:val="center"/>
        <w:rPr>
          <w:rStyle w:val="Pagrindinistekstas316tkPusjuodis"/>
          <w:sz w:val="24"/>
          <w:szCs w:val="24"/>
        </w:rPr>
      </w:pPr>
    </w:p>
    <w:p w14:paraId="13AA1F22"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00790E15"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p>
    <w:p w14:paraId="3F1DEDFB" w14:textId="77777777" w:rsidR="00C113F7" w:rsidRPr="00EC1862" w:rsidRDefault="00C113F7" w:rsidP="00C113F7">
      <w:pPr>
        <w:pStyle w:val="Temosantrat40"/>
        <w:widowControl w:val="0"/>
        <w:shd w:val="clear" w:color="auto" w:fill="auto"/>
        <w:suppressAutoHyphens/>
        <w:spacing w:after="0" w:line="240" w:lineRule="auto"/>
        <w:ind w:firstLine="1134"/>
        <w:jc w:val="both"/>
        <w:rPr>
          <w:b/>
          <w:sz w:val="24"/>
          <w:szCs w:val="24"/>
        </w:rPr>
      </w:pPr>
      <w:bookmarkStart w:id="47" w:name="bookmark137"/>
      <w:r w:rsidRPr="00EC1862">
        <w:rPr>
          <w:b/>
          <w:sz w:val="24"/>
          <w:szCs w:val="24"/>
        </w:rPr>
        <w:t>Perkančiosios organizacijos pavadinimas</w:t>
      </w:r>
      <w:bookmarkEnd w:id="47"/>
    </w:p>
    <w:p w14:paraId="7A3F926B"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73E10F2D"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1C101860"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3083EB6D"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oliau – Pirkėjas</w:t>
      </w:r>
      <w:r>
        <w:rPr>
          <w:sz w:val="24"/>
          <w:szCs w:val="24"/>
        </w:rPr>
        <w:t>)</w:t>
      </w:r>
      <w:r w:rsidRPr="00EC1862">
        <w:rPr>
          <w:sz w:val="24"/>
          <w:szCs w:val="24"/>
        </w:rPr>
        <w:t xml:space="preserve"> </w:t>
      </w:r>
    </w:p>
    <w:p w14:paraId="4FEB7230" w14:textId="77777777" w:rsidR="00C113F7" w:rsidRPr="00EC1862" w:rsidRDefault="00C113F7" w:rsidP="00C113F7">
      <w:pPr>
        <w:pStyle w:val="Pagrindinistekstas13"/>
        <w:widowControl w:val="0"/>
        <w:shd w:val="clear" w:color="auto" w:fill="auto"/>
        <w:suppressAutoHyphens/>
        <w:spacing w:before="0" w:line="240" w:lineRule="auto"/>
        <w:ind w:firstLine="0"/>
        <w:rPr>
          <w:rStyle w:val="PagrindinistekstasPusjuodis"/>
          <w:sz w:val="24"/>
          <w:szCs w:val="24"/>
        </w:rPr>
      </w:pPr>
    </w:p>
    <w:p w14:paraId="1688811E"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rStyle w:val="PagrindinistekstasPusjuodis"/>
          <w:sz w:val="24"/>
          <w:szCs w:val="24"/>
        </w:rPr>
        <w:t>Tiekėjo</w:t>
      </w:r>
      <w:r w:rsidRPr="00EC1862">
        <w:rPr>
          <w:rStyle w:val="PagrindinistekstasPusjuodis"/>
          <w:sz w:val="24"/>
          <w:szCs w:val="24"/>
        </w:rPr>
        <w:t xml:space="preserve"> pavadinimas</w:t>
      </w:r>
    </w:p>
    <w:p w14:paraId="0DCE2209"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37FC6758"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69157E06"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78908AF6"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5C2FF6F4"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 xml:space="preserve">toliau – </w:t>
      </w:r>
      <w:r>
        <w:rPr>
          <w:sz w:val="24"/>
          <w:szCs w:val="24"/>
        </w:rPr>
        <w:t>Tiekėjas)</w:t>
      </w:r>
    </w:p>
    <w:p w14:paraId="3721C496" w14:textId="77777777" w:rsidR="00C113F7" w:rsidRPr="00EC1862" w:rsidRDefault="00C113F7" w:rsidP="00C113F7">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257F6F15"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p>
    <w:p w14:paraId="24D54223" w14:textId="77777777" w:rsidR="00C113F7" w:rsidRPr="00EC1862" w:rsidRDefault="00C113F7" w:rsidP="00C113F7">
      <w:pPr>
        <w:pStyle w:val="Temosantrat40"/>
        <w:widowControl w:val="0"/>
        <w:shd w:val="clear" w:color="auto" w:fill="auto"/>
        <w:suppressAutoHyphens/>
        <w:spacing w:after="0" w:line="240" w:lineRule="auto"/>
        <w:ind w:firstLine="1134"/>
        <w:jc w:val="both"/>
        <w:rPr>
          <w:b/>
          <w:sz w:val="24"/>
          <w:szCs w:val="24"/>
        </w:rPr>
      </w:pPr>
      <w:bookmarkStart w:id="48" w:name="bookmark138"/>
      <w:r w:rsidRPr="00EC1862">
        <w:rPr>
          <w:b/>
          <w:sz w:val="24"/>
          <w:szCs w:val="24"/>
        </w:rPr>
        <w:t>Su</w:t>
      </w:r>
      <w:r w:rsidR="001A4A69">
        <w:rPr>
          <w:b/>
          <w:sz w:val="24"/>
          <w:szCs w:val="24"/>
        </w:rPr>
        <w:t>b</w:t>
      </w:r>
      <w:r>
        <w:rPr>
          <w:b/>
          <w:sz w:val="24"/>
          <w:szCs w:val="24"/>
        </w:rPr>
        <w:t>tiekėjo</w:t>
      </w:r>
      <w:r w:rsidRPr="00EC1862">
        <w:rPr>
          <w:b/>
          <w:sz w:val="24"/>
          <w:szCs w:val="24"/>
        </w:rPr>
        <w:t xml:space="preserve"> pavadinimas</w:t>
      </w:r>
      <w:bookmarkEnd w:id="48"/>
    </w:p>
    <w:p w14:paraId="2456F376" w14:textId="77777777" w:rsidR="00C113F7" w:rsidRPr="00EC1862" w:rsidRDefault="00C113F7" w:rsidP="00C113F7">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36C6B8EE" w14:textId="77777777" w:rsidR="00C113F7" w:rsidRPr="00EC1862" w:rsidRDefault="00C113F7" w:rsidP="00C113F7">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00B14BBF" w14:textId="77777777" w:rsidR="00C113F7" w:rsidRPr="00EC1862" w:rsidRDefault="00C113F7" w:rsidP="00C113F7">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2CB3843A"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7DE4747E"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toliau – Sub</w:t>
      </w:r>
      <w:r>
        <w:rPr>
          <w:sz w:val="24"/>
          <w:szCs w:val="24"/>
        </w:rPr>
        <w:t>tiekėjas)</w:t>
      </w:r>
    </w:p>
    <w:p w14:paraId="4055FFCB" w14:textId="77777777" w:rsidR="00C113F7" w:rsidRPr="00EC1862" w:rsidRDefault="00C113F7" w:rsidP="00C113F7">
      <w:pPr>
        <w:pStyle w:val="Pagrindinistekstas13"/>
        <w:widowControl w:val="0"/>
        <w:shd w:val="clear" w:color="auto" w:fill="auto"/>
        <w:suppressAutoHyphens/>
        <w:spacing w:before="0" w:line="240" w:lineRule="auto"/>
        <w:ind w:firstLine="0"/>
        <w:rPr>
          <w:sz w:val="24"/>
          <w:szCs w:val="24"/>
        </w:rPr>
      </w:pPr>
    </w:p>
    <w:p w14:paraId="3E42F446"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 xml:space="preserve">oliau kiekviena </w:t>
      </w:r>
      <w:r>
        <w:rPr>
          <w:sz w:val="24"/>
          <w:szCs w:val="24"/>
        </w:rPr>
        <w:t xml:space="preserve">šalis </w:t>
      </w:r>
      <w:r w:rsidRPr="00EC1862">
        <w:rPr>
          <w:sz w:val="24"/>
          <w:szCs w:val="24"/>
        </w:rPr>
        <w:t xml:space="preserve">atskirai vadinama </w:t>
      </w:r>
      <w:r>
        <w:rPr>
          <w:sz w:val="24"/>
          <w:szCs w:val="24"/>
        </w:rPr>
        <w:t>š</w:t>
      </w:r>
      <w:r w:rsidRPr="00EC1862">
        <w:rPr>
          <w:sz w:val="24"/>
          <w:szCs w:val="24"/>
        </w:rPr>
        <w:t xml:space="preserve">alimi, o visos kartu vadinamos </w:t>
      </w:r>
      <w:r>
        <w:rPr>
          <w:sz w:val="24"/>
          <w:szCs w:val="24"/>
        </w:rPr>
        <w:t>š</w:t>
      </w:r>
      <w:r w:rsidRPr="00EC1862">
        <w:rPr>
          <w:sz w:val="24"/>
          <w:szCs w:val="24"/>
        </w:rPr>
        <w:t xml:space="preserve">alimis, atsižvelgdamos </w:t>
      </w:r>
      <w:r>
        <w:rPr>
          <w:sz w:val="24"/>
          <w:szCs w:val="24"/>
        </w:rPr>
        <w:t>į</w:t>
      </w:r>
      <w:r w:rsidRPr="00EC1862">
        <w:rPr>
          <w:sz w:val="24"/>
          <w:szCs w:val="24"/>
        </w:rPr>
        <w:t xml:space="preserve"> tai, kad </w:t>
      </w:r>
      <w:r w:rsidRPr="00EC1862">
        <w:rPr>
          <w:rStyle w:val="PagrindinistekstasKursyvas"/>
          <w:sz w:val="24"/>
          <w:szCs w:val="24"/>
        </w:rPr>
        <w:t xml:space="preserve">[Pirkėjas ir </w:t>
      </w:r>
      <w:r>
        <w:rPr>
          <w:rStyle w:val="PagrindinistekstasKursyvas"/>
          <w:sz w:val="24"/>
          <w:szCs w:val="24"/>
        </w:rPr>
        <w:t>Tiekėjas</w:t>
      </w:r>
      <w:r w:rsidRPr="00EC1862">
        <w:rPr>
          <w:rStyle w:val="PagrindinistekstasKursyvas"/>
          <w:sz w:val="24"/>
          <w:szCs w:val="24"/>
        </w:rPr>
        <w:t>] [įrašyti datą</w:t>
      </w:r>
      <w:r w:rsidRPr="00EC1862">
        <w:rPr>
          <w:i/>
          <w:sz w:val="24"/>
          <w:szCs w:val="24"/>
        </w:rPr>
        <w:t>]</w:t>
      </w:r>
      <w:r w:rsidRPr="00EC1862">
        <w:rPr>
          <w:sz w:val="24"/>
          <w:szCs w:val="24"/>
        </w:rPr>
        <w:t xml:space="preserve"> sudarė viešojo pirkimo</w:t>
      </w:r>
      <w:r>
        <w:rPr>
          <w:sz w:val="24"/>
          <w:szCs w:val="24"/>
        </w:rPr>
        <w:t>–</w:t>
      </w:r>
      <w:r w:rsidRPr="00EC1862">
        <w:rPr>
          <w:sz w:val="24"/>
          <w:szCs w:val="24"/>
        </w:rPr>
        <w:t>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w:t>
      </w:r>
      <w:r>
        <w:rPr>
          <w:rStyle w:val="PagrindinistekstasKursyvas"/>
          <w:sz w:val="24"/>
          <w:szCs w:val="24"/>
        </w:rPr>
        <w:t>ų</w:t>
      </w:r>
      <w:r w:rsidRPr="00EC1862">
        <w:rPr>
          <w:rStyle w:val="PagrindinistekstasKursyvas"/>
          <w:sz w:val="24"/>
          <w:szCs w:val="24"/>
        </w:rPr>
        <w:t xml:space="preserve"> [įrašyti punkto numerį</w:t>
      </w:r>
      <w:r w:rsidRPr="00EC1862">
        <w:rPr>
          <w:i/>
          <w:sz w:val="24"/>
          <w:szCs w:val="24"/>
        </w:rPr>
        <w:t>]</w:t>
      </w:r>
      <w:r w:rsidRPr="00EC1862">
        <w:rPr>
          <w:sz w:val="24"/>
          <w:szCs w:val="24"/>
        </w:rPr>
        <w:t xml:space="preserve"> punktą, sudarė šią trišalę atsiskaitymo sutartį (toliau – Trišalė sutartis).</w:t>
      </w:r>
    </w:p>
    <w:p w14:paraId="29A1FFFE"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46E66F97"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1153D62A"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584BC8B9"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6E603546"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1. Trišalės sutarties dalykas yra tiesioginio atsiskaitymo su Sub</w:t>
      </w:r>
      <w:r>
        <w:rPr>
          <w:sz w:val="24"/>
          <w:szCs w:val="24"/>
        </w:rPr>
        <w:t>tiekėju</w:t>
      </w:r>
      <w:r w:rsidRPr="00EC1862">
        <w:rPr>
          <w:sz w:val="24"/>
          <w:szCs w:val="24"/>
        </w:rPr>
        <w:t xml:space="preserve"> tvarka ir sąlygos.</w:t>
      </w:r>
    </w:p>
    <w:p w14:paraId="7BE8B6FC" w14:textId="77777777" w:rsidR="00C113F7" w:rsidRPr="00EC1862" w:rsidRDefault="00C113F7" w:rsidP="00C113F7">
      <w:pPr>
        <w:pStyle w:val="Pagrindinistekstas13"/>
        <w:widowControl w:val="0"/>
        <w:shd w:val="clear" w:color="auto" w:fill="auto"/>
        <w:suppressAutoHyphens/>
        <w:spacing w:before="0" w:line="240" w:lineRule="auto"/>
        <w:ind w:firstLine="0"/>
        <w:rPr>
          <w:sz w:val="24"/>
          <w:szCs w:val="24"/>
        </w:rPr>
      </w:pPr>
    </w:p>
    <w:p w14:paraId="29C0EBCB"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bookmarkStart w:id="49" w:name="bookmark139"/>
      <w:r w:rsidRPr="00EC1862">
        <w:rPr>
          <w:b/>
          <w:sz w:val="24"/>
          <w:szCs w:val="24"/>
        </w:rPr>
        <w:t>II SKYRIUS</w:t>
      </w:r>
    </w:p>
    <w:p w14:paraId="6922832A"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bookmarkEnd w:id="49"/>
    </w:p>
    <w:p w14:paraId="6C0ED9D7"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10C8096A" w14:textId="77777777" w:rsidR="00C113F7" w:rsidRPr="00EC1862" w:rsidRDefault="00C113F7" w:rsidP="00C113F7">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651DE82B" w14:textId="77777777" w:rsidR="00C113F7" w:rsidRPr="00EC1862" w:rsidRDefault="00C113F7" w:rsidP="00C113F7">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i/>
          <w:spacing w:val="0"/>
          <w:sz w:val="24"/>
          <w:szCs w:val="24"/>
        </w:rPr>
      </w:pPr>
      <w:r w:rsidRPr="00B83C94">
        <w:rPr>
          <w:rStyle w:val="Pagrindinistekstas12Nekursyvas"/>
          <w:rFonts w:eastAsia="Arial"/>
          <w:sz w:val="24"/>
          <w:szCs w:val="24"/>
        </w:rPr>
        <w:t xml:space="preserve">3. Kiekvieno tarpinio mokėjimo suma nustatoma pagal </w:t>
      </w:r>
      <w:r>
        <w:rPr>
          <w:rFonts w:ascii="Times New Roman" w:hAnsi="Times New Roman" w:cs="Times New Roman"/>
          <w:spacing w:val="0"/>
          <w:sz w:val="24"/>
          <w:szCs w:val="24"/>
        </w:rPr>
        <w:t>patiektų prekių apimtį</w:t>
      </w:r>
      <w:r w:rsidRPr="00EC1862">
        <w:rPr>
          <w:rFonts w:ascii="Times New Roman" w:hAnsi="Times New Roman" w:cs="Times New Roman"/>
          <w:spacing w:val="0"/>
          <w:sz w:val="24"/>
          <w:szCs w:val="24"/>
        </w:rPr>
        <w:t xml:space="preserve"> ir jos vertę.</w:t>
      </w:r>
    </w:p>
    <w:p w14:paraId="4760B075" w14:textId="77777777" w:rsidR="00C113F7" w:rsidRPr="00EC1862" w:rsidRDefault="00C113F7" w:rsidP="00C113F7">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4. Sub</w:t>
      </w:r>
      <w:r>
        <w:rPr>
          <w:sz w:val="24"/>
          <w:szCs w:val="24"/>
        </w:rPr>
        <w:t>tiekėjas,</w:t>
      </w:r>
      <w:r w:rsidRPr="00EC1862">
        <w:rPr>
          <w:sz w:val="24"/>
          <w:szCs w:val="24"/>
        </w:rPr>
        <w:t xml:space="preserve"> prieš teikdamas mokėjimo dokumentus Pirkėjui</w:t>
      </w:r>
      <w:r>
        <w:rPr>
          <w:sz w:val="24"/>
          <w:szCs w:val="24"/>
        </w:rPr>
        <w:t>,</w:t>
      </w:r>
      <w:r w:rsidRPr="00EC1862">
        <w:rPr>
          <w:sz w:val="24"/>
          <w:szCs w:val="24"/>
        </w:rPr>
        <w:t xml:space="preserve"> pateikia </w:t>
      </w:r>
      <w:r>
        <w:rPr>
          <w:sz w:val="24"/>
          <w:szCs w:val="24"/>
        </w:rPr>
        <w:t>Tiekėjui</w:t>
      </w:r>
      <w:r w:rsidRPr="00EC1862">
        <w:rPr>
          <w:sz w:val="24"/>
          <w:szCs w:val="24"/>
        </w:rPr>
        <w:t xml:space="preserve"> pasirašy</w:t>
      </w:r>
      <w:r>
        <w:rPr>
          <w:sz w:val="24"/>
          <w:szCs w:val="24"/>
        </w:rPr>
        <w:t>ti</w:t>
      </w:r>
      <w:r w:rsidRPr="00EC1862">
        <w:rPr>
          <w:sz w:val="24"/>
          <w:szCs w:val="24"/>
        </w:rPr>
        <w:t xml:space="preserve"> ir patvirtin</w:t>
      </w:r>
      <w:r>
        <w:rPr>
          <w:sz w:val="24"/>
          <w:szCs w:val="24"/>
        </w:rPr>
        <w:t>t</w:t>
      </w:r>
      <w:r w:rsidRPr="00EC1862">
        <w:rPr>
          <w:sz w:val="24"/>
          <w:szCs w:val="24"/>
        </w:rPr>
        <w:t xml:space="preserve">i tinkamai įformintus Pirkimo sutarties vykdymo dokumentus (po 3 (tris) egzempliorius): </w:t>
      </w:r>
      <w:r>
        <w:rPr>
          <w:sz w:val="24"/>
          <w:szCs w:val="24"/>
        </w:rPr>
        <w:t>pateiktų prekių</w:t>
      </w:r>
      <w:r w:rsidRPr="00EC1862">
        <w:rPr>
          <w:rStyle w:val="PagrindinistekstasKursyvas"/>
          <w:sz w:val="24"/>
          <w:szCs w:val="24"/>
        </w:rPr>
        <w:t xml:space="preserve"> </w:t>
      </w:r>
      <w:r w:rsidRPr="00EC1862">
        <w:rPr>
          <w:sz w:val="24"/>
          <w:szCs w:val="24"/>
        </w:rPr>
        <w:t>aktą ir Pirkimo sutarties įgyvendinimo ataskaitą (jeigu taikoma).</w:t>
      </w:r>
    </w:p>
    <w:p w14:paraId="635E557D" w14:textId="77777777" w:rsidR="00C113F7" w:rsidRPr="00387191" w:rsidRDefault="00C113F7" w:rsidP="00C113F7">
      <w:pPr>
        <w:pStyle w:val="Pagrindinistekstas13"/>
        <w:widowControl w:val="0"/>
        <w:shd w:val="clear" w:color="auto" w:fill="auto"/>
        <w:tabs>
          <w:tab w:val="left" w:pos="510"/>
        </w:tabs>
        <w:suppressAutoHyphens/>
        <w:spacing w:before="0" w:line="240" w:lineRule="auto"/>
        <w:ind w:firstLine="1134"/>
        <w:rPr>
          <w:sz w:val="24"/>
          <w:szCs w:val="24"/>
        </w:rPr>
      </w:pPr>
      <w:r w:rsidRPr="00387191">
        <w:rPr>
          <w:sz w:val="24"/>
          <w:szCs w:val="24"/>
        </w:rPr>
        <w:t xml:space="preserve">5. Sutarties šalys susitaria, jog Subtiekėjo pateikti Pirkimo sutarties vykdymo dokumentai laikomi tinkamai įformintais ir pateiktais, jeigu nurodytuose dokumentuose pateikta informacija apie Subtiekėjo </w:t>
      </w:r>
      <w:r w:rsidRPr="00387191">
        <w:rPr>
          <w:rStyle w:val="PagrindinistekstasKursyvas"/>
          <w:sz w:val="24"/>
          <w:szCs w:val="24"/>
        </w:rPr>
        <w:t>pat</w:t>
      </w:r>
      <w:r>
        <w:rPr>
          <w:rStyle w:val="PagrindinistekstasKursyvas"/>
          <w:sz w:val="24"/>
          <w:szCs w:val="24"/>
        </w:rPr>
        <w:t>ei</w:t>
      </w:r>
      <w:r w:rsidRPr="00387191">
        <w:rPr>
          <w:rStyle w:val="PagrindinistekstasKursyvas"/>
          <w:sz w:val="24"/>
          <w:szCs w:val="24"/>
        </w:rPr>
        <w:t xml:space="preserve">ktas prekes </w:t>
      </w:r>
      <w:r w:rsidRPr="00387191">
        <w:rPr>
          <w:sz w:val="24"/>
          <w:szCs w:val="24"/>
        </w:rPr>
        <w:t>yra teisinga,</w:t>
      </w:r>
      <w:r w:rsidRPr="00387191">
        <w:rPr>
          <w:rStyle w:val="PagrindinistekstasKursyvas"/>
          <w:sz w:val="24"/>
          <w:szCs w:val="24"/>
        </w:rPr>
        <w:t xml:space="preserve"> pat</w:t>
      </w:r>
      <w:r>
        <w:rPr>
          <w:rStyle w:val="PagrindinistekstasKursyvas"/>
          <w:sz w:val="24"/>
          <w:szCs w:val="24"/>
        </w:rPr>
        <w:t>ei</w:t>
      </w:r>
      <w:r w:rsidRPr="00387191">
        <w:rPr>
          <w:rStyle w:val="PagrindinistekstasKursyvas"/>
          <w:sz w:val="24"/>
          <w:szCs w:val="24"/>
        </w:rPr>
        <w:t>ktos prekės</w:t>
      </w:r>
      <w:r w:rsidRPr="00387191">
        <w:rPr>
          <w:sz w:val="24"/>
          <w:szCs w:val="24"/>
        </w:rPr>
        <w:t xml:space="preserve"> bei dokumentų įforminimas atitinka Pirkimo sutarties sąlygas.</w:t>
      </w:r>
    </w:p>
    <w:p w14:paraId="35028636" w14:textId="77777777" w:rsidR="00C113F7" w:rsidRPr="00387191" w:rsidRDefault="00C113F7" w:rsidP="00C113F7">
      <w:pPr>
        <w:pStyle w:val="Pagrindinistekstas13"/>
        <w:widowControl w:val="0"/>
        <w:shd w:val="clear" w:color="auto" w:fill="auto"/>
        <w:tabs>
          <w:tab w:val="left" w:pos="453"/>
        </w:tabs>
        <w:suppressAutoHyphens/>
        <w:spacing w:before="0" w:line="240" w:lineRule="auto"/>
        <w:ind w:firstLine="1134"/>
        <w:rPr>
          <w:sz w:val="24"/>
          <w:szCs w:val="24"/>
        </w:rPr>
      </w:pPr>
      <w:r w:rsidRPr="00387191">
        <w:rPr>
          <w:sz w:val="24"/>
          <w:szCs w:val="24"/>
        </w:rPr>
        <w:t>6. Tiekėjas, gavęs iš Subtiekėjo Pirkimo sutarties vykdymo dokumentus, patikrina juos ir nustatęs, kad dokumentuose pateikta informacija apie Subtiekėjo</w:t>
      </w:r>
      <w:r w:rsidRPr="00387191">
        <w:rPr>
          <w:rStyle w:val="PagrindinistekstasKursyvas"/>
          <w:sz w:val="24"/>
          <w:szCs w:val="24"/>
        </w:rPr>
        <w:t xml:space="preserve"> pat</w:t>
      </w:r>
      <w:r>
        <w:rPr>
          <w:rStyle w:val="PagrindinistekstasKursyvas"/>
          <w:sz w:val="24"/>
          <w:szCs w:val="24"/>
        </w:rPr>
        <w:t>ei</w:t>
      </w:r>
      <w:r w:rsidRPr="00387191">
        <w:rPr>
          <w:rStyle w:val="PagrindinistekstasKursyvas"/>
          <w:sz w:val="24"/>
          <w:szCs w:val="24"/>
        </w:rPr>
        <w:t>ktas prekes</w:t>
      </w:r>
      <w:r w:rsidRPr="00387191">
        <w:rPr>
          <w:sz w:val="24"/>
          <w:szCs w:val="24"/>
        </w:rPr>
        <w:t xml:space="preserve"> yra teisinga</w:t>
      </w:r>
      <w:r w:rsidRPr="00387191">
        <w:rPr>
          <w:rStyle w:val="PagrindinistekstasKursyvas"/>
          <w:sz w:val="24"/>
          <w:szCs w:val="24"/>
        </w:rPr>
        <w:t>, pat</w:t>
      </w:r>
      <w:r>
        <w:rPr>
          <w:rStyle w:val="PagrindinistekstasKursyvas"/>
          <w:sz w:val="24"/>
          <w:szCs w:val="24"/>
        </w:rPr>
        <w:t>ei</w:t>
      </w:r>
      <w:r w:rsidRPr="00387191">
        <w:rPr>
          <w:rStyle w:val="PagrindinistekstasKursyvas"/>
          <w:sz w:val="24"/>
          <w:szCs w:val="24"/>
        </w:rPr>
        <w:t>ktos prekės</w:t>
      </w:r>
      <w:r w:rsidRPr="00387191">
        <w:rPr>
          <w:sz w:val="24"/>
          <w:szCs w:val="24"/>
        </w:rPr>
        <w:t xml:space="preserve"> atitinka Pirkimo sutarties sąlygas, pateikti dokumentai įforminti tinkamai, ne vėliau kaip per 3 (tris) darbo dienas nuo tokių dokumentų gavimo dienos:</w:t>
      </w:r>
    </w:p>
    <w:p w14:paraId="3CE38B60" w14:textId="77777777" w:rsidR="00C113F7" w:rsidRPr="00387191" w:rsidRDefault="00C113F7" w:rsidP="00C113F7">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6.1. pasirašo ir patvirtina</w:t>
      </w:r>
      <w:r w:rsidRPr="00387191">
        <w:rPr>
          <w:rStyle w:val="PagrindinistekstasKursyvas"/>
          <w:sz w:val="24"/>
          <w:szCs w:val="24"/>
        </w:rPr>
        <w:t xml:space="preserve"> pat</w:t>
      </w:r>
      <w:r>
        <w:rPr>
          <w:rStyle w:val="PagrindinistekstasKursyvas"/>
          <w:sz w:val="24"/>
          <w:szCs w:val="24"/>
        </w:rPr>
        <w:t>ei</w:t>
      </w:r>
      <w:r w:rsidRPr="00387191">
        <w:rPr>
          <w:rStyle w:val="PagrindinistekstasKursyvas"/>
          <w:sz w:val="24"/>
          <w:szCs w:val="24"/>
        </w:rPr>
        <w:t xml:space="preserve">ktų prekių </w:t>
      </w:r>
      <w:r w:rsidRPr="00387191">
        <w:rPr>
          <w:sz w:val="24"/>
          <w:szCs w:val="24"/>
        </w:rPr>
        <w:t>aktą;</w:t>
      </w:r>
    </w:p>
    <w:p w14:paraId="0066BFD7" w14:textId="77777777" w:rsidR="00C113F7" w:rsidRPr="00387191" w:rsidRDefault="00C113F7" w:rsidP="00C113F7">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6.2. pasirašo ir patvirtina Pirkimo sutarties įgyvendinimo ataskaitą (jeigu taikoma);</w:t>
      </w:r>
    </w:p>
    <w:p w14:paraId="00DA460B" w14:textId="77777777" w:rsidR="00C113F7" w:rsidRPr="00387191" w:rsidRDefault="00C113F7" w:rsidP="00C113F7">
      <w:pPr>
        <w:pStyle w:val="Pagrindinistekstas13"/>
        <w:widowControl w:val="0"/>
        <w:shd w:val="clear" w:color="auto" w:fill="auto"/>
        <w:tabs>
          <w:tab w:val="left" w:pos="1134"/>
        </w:tabs>
        <w:suppressAutoHyphens/>
        <w:spacing w:before="0" w:line="240" w:lineRule="auto"/>
        <w:ind w:firstLine="1134"/>
        <w:rPr>
          <w:sz w:val="24"/>
          <w:szCs w:val="24"/>
        </w:rPr>
      </w:pPr>
      <w:r w:rsidRPr="00387191">
        <w:rPr>
          <w:sz w:val="24"/>
          <w:szCs w:val="24"/>
        </w:rPr>
        <w:t>6.3. pateikia Pirkimo sutarties vykdymo dokumentus Pirkėjui.</w:t>
      </w:r>
    </w:p>
    <w:p w14:paraId="50BDCA8B" w14:textId="77777777" w:rsidR="00C113F7" w:rsidRPr="00EC1862" w:rsidRDefault="00C113F7" w:rsidP="00C113F7">
      <w:pPr>
        <w:pStyle w:val="Pagrindinistekstas13"/>
        <w:widowControl w:val="0"/>
        <w:shd w:val="clear" w:color="auto" w:fill="auto"/>
        <w:tabs>
          <w:tab w:val="left" w:pos="525"/>
        </w:tabs>
        <w:suppressAutoHyphens/>
        <w:spacing w:before="0" w:line="240" w:lineRule="auto"/>
        <w:ind w:firstLine="1134"/>
        <w:rPr>
          <w:sz w:val="24"/>
          <w:szCs w:val="24"/>
        </w:rPr>
      </w:pPr>
      <w:r w:rsidRPr="00387191">
        <w:rPr>
          <w:sz w:val="24"/>
          <w:szCs w:val="24"/>
        </w:rPr>
        <w:t>7. Jeigu Tiekėjas nustato, kad Subtiekėjo pateikti Pirkimo sutarties vykdymo dokumentai yra netinkamai įforminti, pateikti ne visi Pirkimo sutarties vykdymo išlaidas pagrindžiantys dokumentai, dokumentuose pateikta informacija apie</w:t>
      </w:r>
      <w:r w:rsidRPr="00387191">
        <w:rPr>
          <w:rStyle w:val="PagrindinistekstasKursyvas"/>
          <w:sz w:val="24"/>
          <w:szCs w:val="24"/>
        </w:rPr>
        <w:t xml:space="preserve"> pat</w:t>
      </w:r>
      <w:r>
        <w:rPr>
          <w:rStyle w:val="PagrindinistekstasKursyvas"/>
          <w:sz w:val="24"/>
          <w:szCs w:val="24"/>
        </w:rPr>
        <w:t>ei</w:t>
      </w:r>
      <w:r w:rsidRPr="00387191">
        <w:rPr>
          <w:rStyle w:val="PagrindinistekstasKursyvas"/>
          <w:sz w:val="24"/>
          <w:szCs w:val="24"/>
        </w:rPr>
        <w:t>ktas prekes</w:t>
      </w:r>
      <w:r w:rsidRPr="00387191">
        <w:rPr>
          <w:sz w:val="24"/>
          <w:szCs w:val="24"/>
        </w:rPr>
        <w:t xml:space="preserve"> yra neteisinga, </w:t>
      </w:r>
      <w:r w:rsidRPr="00387191">
        <w:rPr>
          <w:rStyle w:val="PagrindinistekstasKursyvas"/>
          <w:sz w:val="24"/>
          <w:szCs w:val="24"/>
        </w:rPr>
        <w:t>pat</w:t>
      </w:r>
      <w:r>
        <w:rPr>
          <w:rStyle w:val="PagrindinistekstasKursyvas"/>
          <w:sz w:val="24"/>
          <w:szCs w:val="24"/>
        </w:rPr>
        <w:t>ei</w:t>
      </w:r>
      <w:r w:rsidRPr="00387191">
        <w:rPr>
          <w:rStyle w:val="PagrindinistekstasKursyvas"/>
          <w:sz w:val="24"/>
          <w:szCs w:val="24"/>
        </w:rPr>
        <w:t>ktos prekės</w:t>
      </w:r>
      <w:r w:rsidRPr="00387191">
        <w:rPr>
          <w:sz w:val="24"/>
          <w:szCs w:val="24"/>
        </w:rPr>
        <w:t xml:space="preserve"> neatitinka Pirkimo sutarties sąlygų ar esant kitų neatitikimų, Tiekėjas turi ne vėliau kaip per 5 (penkias) darbo dienas nuo tokio sprendimo priėmimo dienos raštu informuoti apie tai Subtiekėją</w:t>
      </w:r>
      <w:r w:rsidRPr="00EC1862">
        <w:rPr>
          <w:sz w:val="24"/>
          <w:szCs w:val="24"/>
        </w:rPr>
        <w:t>, nurodydamas trūkumus ir nustatydamas protingą terminą trūkumams pašalinti.</w:t>
      </w:r>
    </w:p>
    <w:p w14:paraId="1C1027B4" w14:textId="77777777" w:rsidR="00C113F7" w:rsidRPr="00EC1862" w:rsidRDefault="00C113F7" w:rsidP="00C113F7">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8. Per </w:t>
      </w:r>
      <w:r>
        <w:rPr>
          <w:sz w:val="24"/>
          <w:szCs w:val="24"/>
        </w:rPr>
        <w:t>Tiekėjo</w:t>
      </w:r>
      <w:r w:rsidRPr="00EC1862">
        <w:rPr>
          <w:sz w:val="24"/>
          <w:szCs w:val="24"/>
        </w:rPr>
        <w:t xml:space="preserve"> nustatytą terminą Sub</w:t>
      </w:r>
      <w:r>
        <w:rPr>
          <w:sz w:val="24"/>
          <w:szCs w:val="24"/>
        </w:rPr>
        <w:t>tiekėjui</w:t>
      </w:r>
      <w:r w:rsidRPr="00EC1862">
        <w:rPr>
          <w:sz w:val="24"/>
          <w:szCs w:val="24"/>
        </w:rPr>
        <w:t xml:space="preserve"> pašalinus trūkumus, </w:t>
      </w:r>
      <w:r>
        <w:rPr>
          <w:sz w:val="24"/>
          <w:szCs w:val="24"/>
        </w:rPr>
        <w:t>Tiekėjas</w:t>
      </w:r>
      <w:r w:rsidRPr="00EC1862">
        <w:rPr>
          <w:sz w:val="24"/>
          <w:szCs w:val="24"/>
        </w:rPr>
        <w:t xml:space="preserve"> nustatyta tvarka pakartotinai patikrina dokumentus ir pateikia pasirašytus ir patvirtintus dokumentus Pirkėjui.</w:t>
      </w:r>
    </w:p>
    <w:p w14:paraId="32CFDE16" w14:textId="77777777" w:rsidR="00C113F7" w:rsidRPr="00EC1862" w:rsidRDefault="00C113F7" w:rsidP="00C113F7">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sidRPr="00387191">
        <w:rPr>
          <w:rStyle w:val="PagrindinistekstasKursyvas"/>
          <w:sz w:val="24"/>
          <w:szCs w:val="24"/>
        </w:rPr>
        <w:t>pat</w:t>
      </w:r>
      <w:r>
        <w:rPr>
          <w:rStyle w:val="PagrindinistekstasKursyvas"/>
          <w:sz w:val="24"/>
          <w:szCs w:val="24"/>
        </w:rPr>
        <w:t>ei</w:t>
      </w:r>
      <w:r w:rsidRPr="00387191">
        <w:rPr>
          <w:rStyle w:val="PagrindinistekstasKursyvas"/>
          <w:sz w:val="24"/>
          <w:szCs w:val="24"/>
        </w:rPr>
        <w:t>ktas prek</w:t>
      </w:r>
      <w:r>
        <w:rPr>
          <w:rStyle w:val="PagrindinistekstasKursyvas"/>
          <w:sz w:val="24"/>
          <w:szCs w:val="24"/>
        </w:rPr>
        <w:t>e</w:t>
      </w:r>
      <w:r w:rsidRPr="00387191">
        <w:rPr>
          <w:rStyle w:val="PagrindinistekstasKursyvas"/>
          <w:sz w:val="24"/>
          <w:szCs w:val="24"/>
        </w:rPr>
        <w:t>s</w:t>
      </w:r>
      <w:r w:rsidRPr="00EC1862">
        <w:rPr>
          <w:sz w:val="24"/>
          <w:szCs w:val="24"/>
        </w:rPr>
        <w:t xml:space="preserve"> yra teisinga, </w:t>
      </w:r>
      <w:r w:rsidRPr="00387191">
        <w:rPr>
          <w:rStyle w:val="PagrindinistekstasKursyvas"/>
          <w:sz w:val="24"/>
          <w:szCs w:val="24"/>
        </w:rPr>
        <w:t>pat</w:t>
      </w:r>
      <w:r>
        <w:rPr>
          <w:rStyle w:val="PagrindinistekstasKursyvas"/>
          <w:sz w:val="24"/>
          <w:szCs w:val="24"/>
        </w:rPr>
        <w:t>ei</w:t>
      </w:r>
      <w:r w:rsidRPr="00387191">
        <w:rPr>
          <w:rStyle w:val="PagrindinistekstasKursyvas"/>
          <w:sz w:val="24"/>
          <w:szCs w:val="24"/>
        </w:rPr>
        <w:t>ktos prekės</w:t>
      </w:r>
      <w:r w:rsidRPr="00EC1862">
        <w:rPr>
          <w:sz w:val="24"/>
          <w:szCs w:val="24"/>
        </w:rPr>
        <w:t xml:space="preserve"> atitinka Pirkimo sutarties sąlygas, pasirašo </w:t>
      </w:r>
      <w:r w:rsidRPr="00387191">
        <w:rPr>
          <w:rStyle w:val="PagrindinistekstasKursyvas"/>
          <w:sz w:val="24"/>
          <w:szCs w:val="24"/>
        </w:rPr>
        <w:t>pat</w:t>
      </w:r>
      <w:r>
        <w:rPr>
          <w:rStyle w:val="PagrindinistekstasKursyvas"/>
          <w:sz w:val="24"/>
          <w:szCs w:val="24"/>
        </w:rPr>
        <w:t>ei</w:t>
      </w:r>
      <w:r w:rsidRPr="00387191">
        <w:rPr>
          <w:rStyle w:val="PagrindinistekstasKursyvas"/>
          <w:sz w:val="24"/>
          <w:szCs w:val="24"/>
        </w:rPr>
        <w:t>ktų prekių</w:t>
      </w:r>
      <w:r w:rsidRPr="00EC1862">
        <w:rPr>
          <w:sz w:val="24"/>
          <w:szCs w:val="24"/>
        </w:rPr>
        <w:t xml:space="preserve"> aktą ir kitus dokumentus, jei taikoma, bei pateikia pasirašytus dokumentus (po 1 (vieną) egzempliorių) </w:t>
      </w:r>
      <w:r>
        <w:rPr>
          <w:sz w:val="24"/>
          <w:szCs w:val="24"/>
        </w:rPr>
        <w:t>Tiekėjui</w:t>
      </w:r>
      <w:r w:rsidRPr="00EC1862">
        <w:rPr>
          <w:sz w:val="24"/>
          <w:szCs w:val="24"/>
        </w:rPr>
        <w:t xml:space="preserve"> ir Sub</w:t>
      </w:r>
      <w:r>
        <w:rPr>
          <w:sz w:val="24"/>
          <w:szCs w:val="24"/>
        </w:rPr>
        <w:t>tiekėjui</w:t>
      </w:r>
      <w:r w:rsidRPr="00EC1862">
        <w:rPr>
          <w:sz w:val="24"/>
          <w:szCs w:val="24"/>
        </w:rPr>
        <w:t>.</w:t>
      </w:r>
    </w:p>
    <w:p w14:paraId="6B87C695" w14:textId="77777777" w:rsidR="00C113F7" w:rsidRPr="00EC1862" w:rsidRDefault="00C113F7" w:rsidP="00C113F7">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w:t>
      </w:r>
      <w:r>
        <w:rPr>
          <w:sz w:val="24"/>
          <w:szCs w:val="24"/>
        </w:rPr>
        <w:t>Tiekėjo</w:t>
      </w:r>
      <w:r w:rsidRPr="00EC1862">
        <w:rPr>
          <w:sz w:val="24"/>
          <w:szCs w:val="24"/>
        </w:rPr>
        <w:t xml:space="preserve"> pateikti dokumentai yra netinkamai įforminti arba pateikti ne visi Pirkimo sutarties vykdymo išlaidas pagrindžiantys dokumentai arba dokumentuose pateikta informacija apie </w:t>
      </w:r>
      <w:r w:rsidRPr="00387191">
        <w:rPr>
          <w:rStyle w:val="PagrindinistekstasKursyvas"/>
          <w:sz w:val="24"/>
          <w:szCs w:val="24"/>
        </w:rPr>
        <w:t>pat</w:t>
      </w:r>
      <w:r>
        <w:rPr>
          <w:rStyle w:val="PagrindinistekstasKursyvas"/>
          <w:sz w:val="24"/>
          <w:szCs w:val="24"/>
        </w:rPr>
        <w:t>ei</w:t>
      </w:r>
      <w:r w:rsidRPr="00387191">
        <w:rPr>
          <w:rStyle w:val="PagrindinistekstasKursyvas"/>
          <w:sz w:val="24"/>
          <w:szCs w:val="24"/>
        </w:rPr>
        <w:t>ktas prek</w:t>
      </w:r>
      <w:r>
        <w:rPr>
          <w:rStyle w:val="PagrindinistekstasKursyvas"/>
          <w:sz w:val="24"/>
          <w:szCs w:val="24"/>
        </w:rPr>
        <w:t>e</w:t>
      </w:r>
      <w:r w:rsidRPr="00387191">
        <w:rPr>
          <w:rStyle w:val="PagrindinistekstasKursyvas"/>
          <w:sz w:val="24"/>
          <w:szCs w:val="24"/>
        </w:rPr>
        <w:t>s</w:t>
      </w:r>
      <w:r w:rsidRPr="00EC1862">
        <w:rPr>
          <w:sz w:val="24"/>
          <w:szCs w:val="24"/>
        </w:rPr>
        <w:t xml:space="preserve"> yra neteisinga,</w:t>
      </w:r>
      <w:r w:rsidRPr="00EC1862">
        <w:rPr>
          <w:rStyle w:val="PagrindinistekstasKursyvas"/>
          <w:sz w:val="24"/>
          <w:szCs w:val="24"/>
        </w:rPr>
        <w:t xml:space="preserve"> </w:t>
      </w:r>
      <w:r w:rsidRPr="00387191">
        <w:rPr>
          <w:rStyle w:val="PagrindinistekstasKursyvas"/>
          <w:sz w:val="24"/>
          <w:szCs w:val="24"/>
        </w:rPr>
        <w:t>pat</w:t>
      </w:r>
      <w:r>
        <w:rPr>
          <w:rStyle w:val="PagrindinistekstasKursyvas"/>
          <w:sz w:val="24"/>
          <w:szCs w:val="24"/>
        </w:rPr>
        <w:t>ei</w:t>
      </w:r>
      <w:r w:rsidRPr="00387191">
        <w:rPr>
          <w:rStyle w:val="PagrindinistekstasKursyvas"/>
          <w:sz w:val="24"/>
          <w:szCs w:val="24"/>
        </w:rPr>
        <w:t>ktos prekės</w:t>
      </w:r>
      <w:r w:rsidRPr="00EC1862">
        <w:rPr>
          <w:sz w:val="24"/>
          <w:szCs w:val="24"/>
        </w:rPr>
        <w:t xml:space="preserve"> neatitinka Pirkimo sutarties sąlygų ar esant kit</w:t>
      </w:r>
      <w:r>
        <w:rPr>
          <w:sz w:val="24"/>
          <w:szCs w:val="24"/>
        </w:rPr>
        <w:t>ų</w:t>
      </w:r>
      <w:r w:rsidRPr="00EC1862">
        <w:rPr>
          <w:sz w:val="24"/>
          <w:szCs w:val="24"/>
        </w:rPr>
        <w:t xml:space="preserve"> neatitikim</w:t>
      </w:r>
      <w:r>
        <w:rPr>
          <w:sz w:val="24"/>
          <w:szCs w:val="24"/>
        </w:rPr>
        <w:t>ų</w:t>
      </w:r>
      <w:r w:rsidRPr="00EC1862">
        <w:rPr>
          <w:sz w:val="24"/>
          <w:szCs w:val="24"/>
        </w:rPr>
        <w:t xml:space="preserve">, ne vėliau kaip per 5 (penkias) darbo dienas nuo tokio sprendimo priėmimo dienos raštu informuoja </w:t>
      </w:r>
      <w:r>
        <w:rPr>
          <w:sz w:val="24"/>
          <w:szCs w:val="24"/>
        </w:rPr>
        <w:t>Tiekėją</w:t>
      </w:r>
      <w:r w:rsidRPr="00EC1862">
        <w:rPr>
          <w:sz w:val="24"/>
          <w:szCs w:val="24"/>
        </w:rPr>
        <w:t>, nurodydamas trūkumus ir nustatydamas protingą terminą trūkumams pašalinti</w:t>
      </w:r>
      <w:r>
        <w:rPr>
          <w:sz w:val="24"/>
          <w:szCs w:val="24"/>
        </w:rPr>
        <w:t>.</w:t>
      </w:r>
    </w:p>
    <w:p w14:paraId="52DA451A" w14:textId="77777777" w:rsidR="00C113F7" w:rsidRPr="00EC1862" w:rsidRDefault="00C113F7" w:rsidP="00C113F7">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w:t>
      </w:r>
      <w:r>
        <w:rPr>
          <w:sz w:val="24"/>
          <w:szCs w:val="24"/>
        </w:rPr>
        <w:t>Tiekėjui</w:t>
      </w:r>
      <w:r w:rsidRPr="00EC1862">
        <w:rPr>
          <w:sz w:val="24"/>
          <w:szCs w:val="24"/>
        </w:rPr>
        <w:t xml:space="preserve"> pašalinus trūkumus ir pakoregavus dokumentus, Pirkėjas ne vėliau kaip per 3 (tris) darbo dienas nuo visų tinkamai įformintų dokumentų gavimo dienos pasirašo </w:t>
      </w:r>
      <w:r w:rsidRPr="00387191">
        <w:rPr>
          <w:rStyle w:val="PagrindinistekstasKursyvas"/>
          <w:sz w:val="24"/>
          <w:szCs w:val="24"/>
        </w:rPr>
        <w:t>pat</w:t>
      </w:r>
      <w:r>
        <w:rPr>
          <w:rStyle w:val="PagrindinistekstasKursyvas"/>
          <w:sz w:val="24"/>
          <w:szCs w:val="24"/>
        </w:rPr>
        <w:t>ei</w:t>
      </w:r>
      <w:r w:rsidRPr="00387191">
        <w:rPr>
          <w:rStyle w:val="PagrindinistekstasKursyvas"/>
          <w:sz w:val="24"/>
          <w:szCs w:val="24"/>
        </w:rPr>
        <w:t>ktų prekių</w:t>
      </w:r>
      <w:r w:rsidRPr="00EC1862">
        <w:rPr>
          <w:sz w:val="24"/>
          <w:szCs w:val="24"/>
        </w:rPr>
        <w:t xml:space="preserve"> aktą ir kitus dokumentus, jei taikoma, ir pateikia pasirašytus dokumentus </w:t>
      </w:r>
      <w:r>
        <w:rPr>
          <w:sz w:val="24"/>
          <w:szCs w:val="24"/>
        </w:rPr>
        <w:t>Tiekėjui</w:t>
      </w:r>
      <w:r w:rsidRPr="00EC1862">
        <w:rPr>
          <w:sz w:val="24"/>
          <w:szCs w:val="24"/>
        </w:rPr>
        <w:t xml:space="preserve"> ir Sub</w:t>
      </w:r>
      <w:r>
        <w:rPr>
          <w:sz w:val="24"/>
          <w:szCs w:val="24"/>
        </w:rPr>
        <w:t>tiekėjui</w:t>
      </w:r>
      <w:r w:rsidRPr="00EC1862">
        <w:rPr>
          <w:sz w:val="24"/>
          <w:szCs w:val="24"/>
        </w:rPr>
        <w:t>.</w:t>
      </w:r>
    </w:p>
    <w:p w14:paraId="1A99E3C5" w14:textId="77777777" w:rsidR="00C113F7" w:rsidRPr="00EC1862" w:rsidRDefault="00C113F7" w:rsidP="00C113F7">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w:t>
      </w:r>
      <w:r>
        <w:rPr>
          <w:sz w:val="24"/>
          <w:szCs w:val="24"/>
        </w:rPr>
        <w:t>tiekėjas</w:t>
      </w:r>
      <w:r w:rsidRPr="00EC1862">
        <w:rPr>
          <w:sz w:val="24"/>
          <w:szCs w:val="24"/>
        </w:rPr>
        <w:t xml:space="preserve"> tik gavęs be išlygų visų </w:t>
      </w:r>
      <w:r>
        <w:rPr>
          <w:sz w:val="24"/>
          <w:szCs w:val="24"/>
        </w:rPr>
        <w:t>š</w:t>
      </w:r>
      <w:r w:rsidRPr="00EC1862">
        <w:rPr>
          <w:sz w:val="24"/>
          <w:szCs w:val="24"/>
        </w:rPr>
        <w:t>alių suderintą ir pasirašytą</w:t>
      </w:r>
      <w:r w:rsidRPr="00EC1862">
        <w:rPr>
          <w:rStyle w:val="PagrindinistekstasKursyvas"/>
          <w:sz w:val="24"/>
          <w:szCs w:val="24"/>
        </w:rPr>
        <w:t xml:space="preserve"> </w:t>
      </w:r>
      <w:r w:rsidRPr="00387191">
        <w:rPr>
          <w:rStyle w:val="PagrindinistekstasKursyvas"/>
          <w:sz w:val="24"/>
          <w:szCs w:val="24"/>
        </w:rPr>
        <w:t>pat</w:t>
      </w:r>
      <w:r>
        <w:rPr>
          <w:rStyle w:val="PagrindinistekstasKursyvas"/>
          <w:sz w:val="24"/>
          <w:szCs w:val="24"/>
        </w:rPr>
        <w:t>ei</w:t>
      </w:r>
      <w:r w:rsidRPr="00387191">
        <w:rPr>
          <w:rStyle w:val="PagrindinistekstasKursyvas"/>
          <w:sz w:val="24"/>
          <w:szCs w:val="24"/>
        </w:rPr>
        <w:t>ktų prekių</w:t>
      </w:r>
      <w:r w:rsidRPr="00EC1862">
        <w:rPr>
          <w:sz w:val="24"/>
          <w:szCs w:val="24"/>
        </w:rPr>
        <w:t xml:space="preserve"> aktą, suformuoja elektroninę sąskaitą</w:t>
      </w:r>
      <w:r>
        <w:rPr>
          <w:sz w:val="24"/>
          <w:szCs w:val="24"/>
        </w:rPr>
        <w:t xml:space="preserve"> </w:t>
      </w:r>
      <w:r w:rsidRPr="00EC1862">
        <w:rPr>
          <w:sz w:val="24"/>
          <w:szCs w:val="24"/>
        </w:rPr>
        <w:t>faktūrą</w:t>
      </w:r>
      <w:r>
        <w:rPr>
          <w:sz w:val="24"/>
          <w:szCs w:val="24"/>
        </w:rPr>
        <w:t xml:space="preserve"> </w:t>
      </w:r>
      <w:r w:rsidRPr="00EC1862">
        <w:rPr>
          <w:sz w:val="24"/>
          <w:szCs w:val="24"/>
        </w:rPr>
        <w:t>/</w:t>
      </w:r>
      <w:r>
        <w:rPr>
          <w:sz w:val="24"/>
          <w:szCs w:val="24"/>
        </w:rPr>
        <w:t xml:space="preserve"> P</w:t>
      </w:r>
      <w:r w:rsidRPr="00EC1862">
        <w:rPr>
          <w:sz w:val="24"/>
          <w:szCs w:val="24"/>
        </w:rPr>
        <w:t>VM sąskaitą</w:t>
      </w:r>
      <w:r>
        <w:rPr>
          <w:sz w:val="24"/>
          <w:szCs w:val="24"/>
        </w:rPr>
        <w:t xml:space="preserve"> </w:t>
      </w:r>
      <w:r w:rsidRPr="00EC1862">
        <w:rPr>
          <w:sz w:val="24"/>
          <w:szCs w:val="24"/>
        </w:rPr>
        <w:t xml:space="preserve">faktūrą (toliau – </w:t>
      </w:r>
      <w:r>
        <w:rPr>
          <w:sz w:val="24"/>
          <w:szCs w:val="24"/>
        </w:rPr>
        <w:t>e</w:t>
      </w:r>
      <w:r w:rsidRPr="00EC1862">
        <w:rPr>
          <w:sz w:val="24"/>
          <w:szCs w:val="24"/>
        </w:rPr>
        <w:t xml:space="preserve">lektroninė sąskaita) ir per sistemą „E. </w:t>
      </w:r>
      <w:r>
        <w:rPr>
          <w:sz w:val="24"/>
          <w:szCs w:val="24"/>
        </w:rPr>
        <w:t>s</w:t>
      </w:r>
      <w:r w:rsidRPr="00EC1862">
        <w:rPr>
          <w:sz w:val="24"/>
          <w:szCs w:val="24"/>
        </w:rPr>
        <w:t>ąskaita</w:t>
      </w:r>
      <w:r w:rsidRPr="00EC1862">
        <w:t>“</w:t>
      </w:r>
      <w:r w:rsidRPr="00EC1862">
        <w:rPr>
          <w:sz w:val="24"/>
          <w:szCs w:val="24"/>
        </w:rPr>
        <w:t xml:space="preserve"> pateikia ją Pirkėjui.</w:t>
      </w:r>
    </w:p>
    <w:p w14:paraId="1CC3B092" w14:textId="77777777" w:rsidR="00C113F7" w:rsidRPr="00EC1862" w:rsidRDefault="00C113F7" w:rsidP="00C113F7">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w:t>
      </w:r>
      <w:r>
        <w:rPr>
          <w:sz w:val="24"/>
          <w:szCs w:val="24"/>
        </w:rPr>
        <w:t>tiekėjas</w:t>
      </w:r>
      <w:r w:rsidRPr="00EC1862">
        <w:rPr>
          <w:sz w:val="24"/>
          <w:szCs w:val="24"/>
        </w:rPr>
        <w:t xml:space="preserve"> pateikia sąskaitą kitomis priemonėmis, Pirkėjas turi teisę tokios sąskaitos neapmokėti.</w:t>
      </w:r>
    </w:p>
    <w:p w14:paraId="1A5986C4" w14:textId="77777777" w:rsidR="00C113F7" w:rsidRPr="00EC1862" w:rsidRDefault="00C113F7" w:rsidP="00C113F7">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w:t>
      </w:r>
      <w:r>
        <w:rPr>
          <w:sz w:val="24"/>
          <w:szCs w:val="24"/>
        </w:rPr>
        <w:t>e</w:t>
      </w:r>
      <w:r w:rsidRPr="00EC1862">
        <w:rPr>
          <w:sz w:val="24"/>
          <w:szCs w:val="24"/>
        </w:rPr>
        <w:t xml:space="preserve">lektroninės sąskaitos gavimo dienos patikrina </w:t>
      </w:r>
      <w:r>
        <w:rPr>
          <w:sz w:val="24"/>
          <w:szCs w:val="24"/>
        </w:rPr>
        <w:t>e</w:t>
      </w:r>
      <w:r w:rsidRPr="00EC1862">
        <w:rPr>
          <w:sz w:val="24"/>
          <w:szCs w:val="24"/>
        </w:rPr>
        <w:t xml:space="preserve">lektroninę sąskaitą ir, jeigu pateikta </w:t>
      </w:r>
      <w:r>
        <w:rPr>
          <w:sz w:val="24"/>
          <w:szCs w:val="24"/>
        </w:rPr>
        <w:t>e</w:t>
      </w:r>
      <w:r w:rsidRPr="00EC1862">
        <w:rPr>
          <w:sz w:val="24"/>
          <w:szCs w:val="24"/>
        </w:rPr>
        <w:t>lektroninė sąskaita yra tinkamai įforminta</w:t>
      </w:r>
      <w:r>
        <w:rPr>
          <w:sz w:val="24"/>
          <w:szCs w:val="24"/>
        </w:rPr>
        <w:t>,</w:t>
      </w:r>
      <w:r w:rsidRPr="00EC1862">
        <w:rPr>
          <w:sz w:val="24"/>
          <w:szCs w:val="24"/>
        </w:rPr>
        <w:t xml:space="preserve"> perveda lėšas į Sub</w:t>
      </w:r>
      <w:r>
        <w:rPr>
          <w:sz w:val="24"/>
          <w:szCs w:val="24"/>
        </w:rPr>
        <w:t>tiekėjo</w:t>
      </w:r>
      <w:r w:rsidRPr="00EC1862">
        <w:rPr>
          <w:sz w:val="24"/>
          <w:szCs w:val="24"/>
        </w:rPr>
        <w:t xml:space="preserve"> nurodytą banko sąskaitą.</w:t>
      </w:r>
    </w:p>
    <w:p w14:paraId="7793C9BE" w14:textId="77777777" w:rsidR="00253E06" w:rsidRDefault="00C113F7" w:rsidP="00C113F7">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 xml:space="preserve">15. Ne vėliau kaip per 5 (penkias) darbo dienas po kiekvieno kalendorinio mėnesio pabaigos Pirkėjas raštu teikia informaciją </w:t>
      </w:r>
      <w:r>
        <w:rPr>
          <w:sz w:val="24"/>
          <w:szCs w:val="24"/>
        </w:rPr>
        <w:t>Tiekėjui</w:t>
      </w:r>
      <w:r w:rsidRPr="00EC1862">
        <w:rPr>
          <w:sz w:val="24"/>
          <w:szCs w:val="24"/>
        </w:rPr>
        <w:t xml:space="preserve"> apie per ataskaitin</w:t>
      </w:r>
      <w:r>
        <w:rPr>
          <w:sz w:val="24"/>
          <w:szCs w:val="24"/>
        </w:rPr>
        <w:t>į mėnesį atliktus mokėjimus Subtiekėjui</w:t>
      </w:r>
      <w:r w:rsidRPr="00EC1862">
        <w:rPr>
          <w:sz w:val="24"/>
          <w:szCs w:val="24"/>
        </w:rPr>
        <w:t>.</w:t>
      </w:r>
    </w:p>
    <w:p w14:paraId="7BAF753B" w14:textId="77777777" w:rsidR="00253E06" w:rsidRDefault="00253E06" w:rsidP="00C113F7">
      <w:pPr>
        <w:pStyle w:val="Pagrindinistekstas13"/>
        <w:widowControl w:val="0"/>
        <w:shd w:val="clear" w:color="auto" w:fill="auto"/>
        <w:tabs>
          <w:tab w:val="left" w:pos="534"/>
        </w:tabs>
        <w:suppressAutoHyphens/>
        <w:spacing w:before="0" w:line="240" w:lineRule="auto"/>
        <w:ind w:firstLine="1134"/>
        <w:rPr>
          <w:sz w:val="24"/>
          <w:szCs w:val="24"/>
        </w:rPr>
      </w:pPr>
    </w:p>
    <w:p w14:paraId="15315857"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bookmarkStart w:id="50" w:name="bookmark140"/>
      <w:r w:rsidRPr="00EC1862">
        <w:rPr>
          <w:b/>
          <w:sz w:val="24"/>
          <w:szCs w:val="24"/>
        </w:rPr>
        <w:t>III SKYRIUS</w:t>
      </w:r>
    </w:p>
    <w:p w14:paraId="2116B77B"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bookmarkEnd w:id="50"/>
    </w:p>
    <w:p w14:paraId="7F89B429"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60D177DD" w14:textId="77777777" w:rsidR="00C113F7" w:rsidRPr="00EC1862" w:rsidRDefault="00C113F7" w:rsidP="00C113F7">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 xml:space="preserve">16. Visi Trišalės sutarties pakeitimai galioja tik tada, kai jie sudaryti raštu ir pasirašyti </w:t>
      </w:r>
      <w:r>
        <w:rPr>
          <w:sz w:val="24"/>
          <w:szCs w:val="24"/>
        </w:rPr>
        <w:t>š</w:t>
      </w:r>
      <w:r w:rsidRPr="00EC1862">
        <w:rPr>
          <w:sz w:val="24"/>
          <w:szCs w:val="24"/>
        </w:rPr>
        <w:t>alių įgaliotų atstovų. Tokie Trišalės sutarties pakeitimai yra neatskiriama Trišalės sutarties dalis.</w:t>
      </w:r>
    </w:p>
    <w:p w14:paraId="5EF03392" w14:textId="77777777" w:rsidR="00C113F7" w:rsidRPr="00EC1862" w:rsidRDefault="00C113F7" w:rsidP="00C113F7">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 xml:space="preserve">17. Sutarties sąlygų keitimą gali inicijuoti kiekviena Sutarties </w:t>
      </w:r>
      <w:r>
        <w:rPr>
          <w:sz w:val="24"/>
          <w:szCs w:val="24"/>
        </w:rPr>
        <w:t>š</w:t>
      </w:r>
      <w:r w:rsidRPr="00EC1862">
        <w:rPr>
          <w:sz w:val="24"/>
          <w:szCs w:val="24"/>
        </w:rPr>
        <w:t xml:space="preserve">alis, pateikdama kitai </w:t>
      </w:r>
      <w:r>
        <w:rPr>
          <w:sz w:val="24"/>
          <w:szCs w:val="24"/>
        </w:rPr>
        <w:t>š</w:t>
      </w:r>
      <w:r w:rsidRPr="00EC1862">
        <w:rPr>
          <w:sz w:val="24"/>
          <w:szCs w:val="24"/>
        </w:rPr>
        <w:t xml:space="preserve">aliai atitinkamą prašymą bei jį pagrindžiančius dokumentus. Šalis, gavusi tokį prašymą, privalo jį išnagrinėti per 10 (dešimt) darbo dienų ir kitai </w:t>
      </w:r>
      <w:r>
        <w:rPr>
          <w:sz w:val="24"/>
          <w:szCs w:val="24"/>
        </w:rPr>
        <w:t>š</w:t>
      </w:r>
      <w:r w:rsidRPr="00EC1862">
        <w:rPr>
          <w:sz w:val="24"/>
          <w:szCs w:val="24"/>
        </w:rPr>
        <w:t>aliai pateikti motyvuotą raštišką atsakymą. Šalių nesutarimo atveju sprendimo teisė priklauso Pirkėjui.</w:t>
      </w:r>
    </w:p>
    <w:p w14:paraId="3FF76385" w14:textId="77777777" w:rsidR="00C113F7" w:rsidRPr="00EC1862" w:rsidRDefault="00C113F7" w:rsidP="00C113F7">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10B1CC59"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0FF91C72"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w:t>
      </w:r>
      <w:r>
        <w:rPr>
          <w:sz w:val="24"/>
          <w:szCs w:val="24"/>
        </w:rPr>
        <w:t>tiekimo</w:t>
      </w:r>
      <w:r w:rsidRPr="00EC1862">
        <w:rPr>
          <w:sz w:val="24"/>
          <w:szCs w:val="24"/>
        </w:rPr>
        <w:t xml:space="preserve"> sutarties sąlygos, turinčios įtakos Trišalės sutarties įgyvendinimui;</w:t>
      </w:r>
    </w:p>
    <w:p w14:paraId="62C4F809"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396C5B12"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19. Trišalė sutartis gali būti nutraukiama raštišku abiejų </w:t>
      </w:r>
      <w:r>
        <w:rPr>
          <w:sz w:val="24"/>
          <w:szCs w:val="24"/>
        </w:rPr>
        <w:t>š</w:t>
      </w:r>
      <w:r w:rsidRPr="00EC1862">
        <w:rPr>
          <w:sz w:val="24"/>
          <w:szCs w:val="24"/>
        </w:rPr>
        <w:t>alių susitarimu šiais atvejais:</w:t>
      </w:r>
    </w:p>
    <w:p w14:paraId="0CEE874D"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35C94C92"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w:t>
      </w:r>
      <w:r>
        <w:rPr>
          <w:sz w:val="24"/>
          <w:szCs w:val="24"/>
        </w:rPr>
        <w:t>tiekimo</w:t>
      </w:r>
      <w:r w:rsidRPr="00EC1862">
        <w:rPr>
          <w:sz w:val="24"/>
          <w:szCs w:val="24"/>
        </w:rPr>
        <w:t xml:space="preserve"> sutartis;</w:t>
      </w:r>
    </w:p>
    <w:p w14:paraId="068B4E57"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29491628"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p>
    <w:p w14:paraId="73E3B8FF"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bookmarkStart w:id="51" w:name="bookmark141"/>
      <w:r w:rsidRPr="00EC1862">
        <w:rPr>
          <w:b/>
          <w:sz w:val="24"/>
          <w:szCs w:val="24"/>
        </w:rPr>
        <w:t>IV SKYRIUS</w:t>
      </w:r>
    </w:p>
    <w:p w14:paraId="023CFEE2"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bookmarkEnd w:id="51"/>
    </w:p>
    <w:p w14:paraId="790ADB78"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309293B7" w14:textId="77777777" w:rsidR="00C113F7" w:rsidRPr="00EC1862" w:rsidRDefault="00C113F7" w:rsidP="00C113F7">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 xml:space="preserve">20. Šalių atsakomybė yra nustatoma pagal galiojančius Lietuvos Respublikos teisės aktus, šią Trišalę sutartį ir kitus su šios sutarties vykdymu susijusius dokumentus. Šalys įsipareigoja tinkamai vykdyti savo įsipareigojimus, prisiimtus sutartimi, ir susilaikyti nuo bet kokių veiksmų, kuriais galėtų padaryti žalos viena kitai ar apsunkintų kitos </w:t>
      </w:r>
      <w:r>
        <w:rPr>
          <w:sz w:val="24"/>
          <w:szCs w:val="24"/>
        </w:rPr>
        <w:t>š</w:t>
      </w:r>
      <w:r w:rsidRPr="00EC1862">
        <w:rPr>
          <w:sz w:val="24"/>
          <w:szCs w:val="24"/>
        </w:rPr>
        <w:t>alies prisiimtų įsipareigojimų įvykdymą.</w:t>
      </w:r>
    </w:p>
    <w:p w14:paraId="0239AD79" w14:textId="77777777" w:rsidR="00C113F7" w:rsidRPr="00EC1862" w:rsidRDefault="00C113F7" w:rsidP="00C113F7">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 xml:space="preserve">21. </w:t>
      </w:r>
      <w:r>
        <w:rPr>
          <w:sz w:val="24"/>
          <w:szCs w:val="24"/>
        </w:rPr>
        <w:t>Tiekėjas</w:t>
      </w:r>
      <w:r w:rsidRPr="00EC1862">
        <w:rPr>
          <w:sz w:val="24"/>
          <w:szCs w:val="24"/>
        </w:rPr>
        <w:t xml:space="preserve"> atsako Pirkėjui už Sub</w:t>
      </w:r>
      <w:r>
        <w:rPr>
          <w:sz w:val="24"/>
          <w:szCs w:val="24"/>
        </w:rPr>
        <w:t>tiekėjo</w:t>
      </w:r>
      <w:r w:rsidRPr="00EC1862">
        <w:rPr>
          <w:sz w:val="24"/>
          <w:szCs w:val="24"/>
        </w:rPr>
        <w:t xml:space="preserve"> prievolių neįvykdymą ar netinkamą įvykdymą, o Sub</w:t>
      </w:r>
      <w:r>
        <w:rPr>
          <w:sz w:val="24"/>
          <w:szCs w:val="24"/>
        </w:rPr>
        <w:t>tiekėjas</w:t>
      </w:r>
      <w:r w:rsidRPr="00EC1862">
        <w:rPr>
          <w:sz w:val="24"/>
          <w:szCs w:val="24"/>
        </w:rPr>
        <w:t xml:space="preserve"> už Pirkėjo prievolių neįvykdymą ar netinkamą įvykdymą.</w:t>
      </w:r>
    </w:p>
    <w:p w14:paraId="79C0B433" w14:textId="77777777" w:rsidR="00C113F7" w:rsidRPr="00EC1862" w:rsidRDefault="00C113F7" w:rsidP="00C113F7">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w:t>
      </w:r>
      <w:r>
        <w:rPr>
          <w:sz w:val="24"/>
          <w:szCs w:val="24"/>
        </w:rPr>
        <w:t>tiekėjas</w:t>
      </w:r>
      <w:r w:rsidRPr="00EC1862">
        <w:rPr>
          <w:sz w:val="24"/>
          <w:szCs w:val="24"/>
        </w:rPr>
        <w:t xml:space="preserve"> neturi teisės reikšti vienas kitam piniginių reikalavimų, susijusių su sutarčių, kiekvieno iš jų sudarytų su </w:t>
      </w:r>
      <w:r>
        <w:rPr>
          <w:sz w:val="24"/>
          <w:szCs w:val="24"/>
        </w:rPr>
        <w:t>Tiekėju</w:t>
      </w:r>
      <w:r w:rsidRPr="00EC1862">
        <w:rPr>
          <w:sz w:val="24"/>
          <w:szCs w:val="24"/>
        </w:rPr>
        <w:t>, pažeidimu.</w:t>
      </w:r>
    </w:p>
    <w:p w14:paraId="70CE000A" w14:textId="77777777" w:rsidR="00C113F7" w:rsidRPr="00EC1862" w:rsidRDefault="00C113F7" w:rsidP="00C113F7">
      <w:pPr>
        <w:pStyle w:val="Pagrindinistekstas13"/>
        <w:widowControl w:val="0"/>
        <w:shd w:val="clear" w:color="auto" w:fill="auto"/>
        <w:tabs>
          <w:tab w:val="left" w:pos="452"/>
        </w:tabs>
        <w:suppressAutoHyphens/>
        <w:spacing w:before="0" w:line="240" w:lineRule="auto"/>
        <w:ind w:firstLine="0"/>
        <w:rPr>
          <w:sz w:val="24"/>
          <w:szCs w:val="24"/>
        </w:rPr>
      </w:pPr>
    </w:p>
    <w:p w14:paraId="29E4659D"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bookmarkStart w:id="52" w:name="bookmark142"/>
      <w:r w:rsidRPr="00EC1862">
        <w:rPr>
          <w:b/>
          <w:sz w:val="24"/>
          <w:szCs w:val="24"/>
        </w:rPr>
        <w:t>V SKYRIUS</w:t>
      </w:r>
    </w:p>
    <w:p w14:paraId="3A1AF3C1"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bookmarkEnd w:id="52"/>
    </w:p>
    <w:p w14:paraId="37060409"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7CD5ADB3" w14:textId="77777777" w:rsidR="00C113F7" w:rsidRPr="00EC1862" w:rsidRDefault="00C113F7" w:rsidP="00C113F7">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 xml:space="preserve">23. Nė viena </w:t>
      </w:r>
      <w:r>
        <w:rPr>
          <w:sz w:val="24"/>
          <w:szCs w:val="24"/>
        </w:rPr>
        <w:t>š</w:t>
      </w:r>
      <w:r w:rsidRPr="00EC1862">
        <w:rPr>
          <w:sz w:val="24"/>
          <w:szCs w:val="24"/>
        </w:rPr>
        <w:t>alis neturi teisės perleisti visų arba dalies teisių ir pareigų pagal šią Trišalę sutartį.</w:t>
      </w:r>
    </w:p>
    <w:p w14:paraId="2C75A377" w14:textId="77777777" w:rsidR="00C113F7" w:rsidRPr="00EC1862" w:rsidRDefault="00C113F7" w:rsidP="00C113F7">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 xml:space="preserve">24. Bet kokios nuostatos negaliojimas ar prieštaravimas Lietuvos Respublikos įstatymams ar kitiems norminiams teisės aktams šioje Sutartyje neatleidžia </w:t>
      </w:r>
      <w:r>
        <w:rPr>
          <w:sz w:val="24"/>
          <w:szCs w:val="24"/>
        </w:rPr>
        <w:t>š</w:t>
      </w:r>
      <w:r w:rsidRPr="00EC1862">
        <w:rPr>
          <w:sz w:val="24"/>
          <w:szCs w:val="24"/>
        </w:rPr>
        <w:t>alių nuo prisiimtų įsipareigojimų vykdymo, taip pat neturi įtakos kitų Sutarties nuostatų galiojimui</w:t>
      </w:r>
      <w:r>
        <w:rPr>
          <w:sz w:val="24"/>
          <w:szCs w:val="24"/>
        </w:rPr>
        <w:t>.</w:t>
      </w:r>
      <w:r w:rsidRPr="00EC1862">
        <w:rPr>
          <w:sz w:val="24"/>
          <w:szCs w:val="24"/>
        </w:rPr>
        <w:t xml:space="preserve"> Šiuo atveju tokia nuostata turi būti pakeista atitinkančia teisės aktų reikalavimus kiek įmanoma artimesne Trišalės sutarties tikslui bei kitoms jos nuostatoms.</w:t>
      </w:r>
    </w:p>
    <w:p w14:paraId="380CD463" w14:textId="77777777" w:rsidR="00C113F7" w:rsidRPr="00EC1862" w:rsidRDefault="00C113F7" w:rsidP="00C113F7">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 xml:space="preserve">25. Trišalės sutarties </w:t>
      </w:r>
      <w:r>
        <w:rPr>
          <w:sz w:val="24"/>
          <w:szCs w:val="24"/>
        </w:rPr>
        <w:t>š</w:t>
      </w:r>
      <w:r w:rsidRPr="00EC1862">
        <w:rPr>
          <w:sz w:val="24"/>
          <w:szCs w:val="24"/>
        </w:rPr>
        <w:t xml:space="preserve">alys susirašinėja lietuvių kalba. Visi pranešimai, sutikimai ir kitas susižinojimas, kuriuos </w:t>
      </w:r>
      <w:r>
        <w:rPr>
          <w:sz w:val="24"/>
          <w:szCs w:val="24"/>
        </w:rPr>
        <w:t>š</w:t>
      </w:r>
      <w:r w:rsidRPr="00EC1862">
        <w:rPr>
          <w:sz w:val="24"/>
          <w:szCs w:val="24"/>
        </w:rPr>
        <w:t xml:space="preserve">alis gali pateikti pagal šią sutartį, bus laikomi galiojančiais ir įteiktais tinkamai, jeigu yra asmeniškai pateikti kitai </w:t>
      </w:r>
      <w:r>
        <w:rPr>
          <w:sz w:val="24"/>
          <w:szCs w:val="24"/>
        </w:rPr>
        <w:t>š</w:t>
      </w:r>
      <w:r w:rsidRPr="00EC1862">
        <w:rPr>
          <w:sz w:val="24"/>
          <w:szCs w:val="24"/>
        </w:rPr>
        <w:t xml:space="preserve">aliai arba išsiųsti registruotu ar elektroniniu paštu preambulėje nurodytais adresais, kitais adresais, kuriuos nurodė viena </w:t>
      </w:r>
      <w:r>
        <w:rPr>
          <w:sz w:val="24"/>
          <w:szCs w:val="24"/>
        </w:rPr>
        <w:t>š</w:t>
      </w:r>
      <w:r w:rsidRPr="00EC1862">
        <w:rPr>
          <w:sz w:val="24"/>
          <w:szCs w:val="24"/>
        </w:rPr>
        <w:t>alis pateikdama pranešimą.</w:t>
      </w:r>
    </w:p>
    <w:p w14:paraId="5F3CB0BB" w14:textId="77777777" w:rsidR="00C113F7" w:rsidRPr="00EC1862" w:rsidRDefault="00C113F7" w:rsidP="00C113F7">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 xml:space="preserve">26. Sutarties įsigaliojimo data laikoma sutarties pasirašymo diena,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alies parašo data.</w:t>
      </w:r>
    </w:p>
    <w:p w14:paraId="3654DCD0" w14:textId="77777777" w:rsidR="00C113F7" w:rsidRPr="00EC1862" w:rsidRDefault="00C113F7" w:rsidP="00C113F7">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 xml:space="preserve">27. Sutartis sudaryta trimis egzemplioriais lietuvių kalba, turinčiais vienodą teisinę galią, kiekvienai </w:t>
      </w:r>
      <w:r>
        <w:rPr>
          <w:sz w:val="24"/>
          <w:szCs w:val="24"/>
        </w:rPr>
        <w:t>š</w:t>
      </w:r>
      <w:r w:rsidRPr="00EC1862">
        <w:rPr>
          <w:sz w:val="24"/>
          <w:szCs w:val="24"/>
        </w:rPr>
        <w:t>aliai po vieną egzempliorių.</w:t>
      </w:r>
    </w:p>
    <w:p w14:paraId="70A7DA19" w14:textId="77777777" w:rsidR="00C113F7" w:rsidRDefault="00C113F7" w:rsidP="00C113F7">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Šalys patvirtina, kad Sutartį perskaitė, suprato jos turinį ir pasekmes, priėmė ją kaip atitinkančią jų tikslus ir pasirašė nurodyta data.</w:t>
      </w:r>
    </w:p>
    <w:p w14:paraId="7266D64F" w14:textId="77777777" w:rsidR="00C113F7" w:rsidRDefault="00C113F7" w:rsidP="00C113F7">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C113F7" w:rsidRPr="00EC1862" w14:paraId="367A676C" w14:textId="77777777" w:rsidTr="001A4A69">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6E387DD2" w14:textId="77777777" w:rsidR="00C113F7" w:rsidRPr="00EC1862" w:rsidRDefault="00C113F7" w:rsidP="001A4A69">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083FDB80" w14:textId="77777777" w:rsidR="00C113F7" w:rsidRPr="00EC1862" w:rsidRDefault="00C113F7" w:rsidP="001A4A69">
            <w:pPr>
              <w:pStyle w:val="Pagrindinistekstas21"/>
              <w:widowControl w:val="0"/>
              <w:shd w:val="clear" w:color="auto" w:fill="auto"/>
              <w:suppressAutoHyphens/>
              <w:spacing w:after="0" w:line="240" w:lineRule="auto"/>
              <w:ind w:left="700" w:right="281"/>
              <w:rPr>
                <w:b/>
                <w:i/>
                <w:spacing w:val="0"/>
                <w:sz w:val="24"/>
                <w:szCs w:val="24"/>
              </w:rPr>
            </w:pPr>
            <w:r>
              <w:rPr>
                <w:b/>
                <w:spacing w:val="0"/>
                <w:sz w:val="24"/>
                <w:szCs w:val="24"/>
              </w:rPr>
              <w:t>Tiekėjo</w:t>
            </w:r>
            <w:r w:rsidRPr="00EC1862">
              <w:rPr>
                <w:b/>
                <w:spacing w:val="0"/>
                <w:sz w:val="24"/>
                <w:szCs w:val="24"/>
              </w:rPr>
              <w:t xml:space="preserve">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14D47ADF" w14:textId="77777777" w:rsidR="00C113F7" w:rsidRPr="00EC1862" w:rsidRDefault="00C113F7" w:rsidP="001A4A69">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w:t>
            </w:r>
            <w:r>
              <w:rPr>
                <w:b/>
                <w:spacing w:val="0"/>
                <w:sz w:val="24"/>
                <w:szCs w:val="24"/>
              </w:rPr>
              <w:t>tiekėjo</w:t>
            </w:r>
            <w:r w:rsidRPr="00EC1862">
              <w:rPr>
                <w:b/>
                <w:spacing w:val="0"/>
                <w:sz w:val="24"/>
                <w:szCs w:val="24"/>
              </w:rPr>
              <w:t xml:space="preserve"> atstovas</w:t>
            </w:r>
          </w:p>
        </w:tc>
      </w:tr>
      <w:tr w:rsidR="00C113F7" w:rsidRPr="00EC1862" w14:paraId="63C93EF6"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10DE6CBC"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3FFE1B40"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12682D83"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41A6A41A"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30F2450D"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594FC1C3" w14:textId="77777777" w:rsidR="00C113F7" w:rsidRPr="00EC1862" w:rsidRDefault="00C113F7" w:rsidP="001A4A69">
            <w:pPr>
              <w:widowControl w:val="0"/>
              <w:ind w:right="281"/>
              <w:jc w:val="both"/>
            </w:pPr>
          </w:p>
        </w:tc>
      </w:tr>
      <w:tr w:rsidR="00C113F7" w:rsidRPr="00EC1862" w14:paraId="24AB54BC"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3A815D8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FECD431"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0B95035E"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6EAEDD06"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45623201"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63252FE5" w14:textId="77777777" w:rsidR="00C113F7" w:rsidRPr="00EC1862" w:rsidRDefault="00C113F7" w:rsidP="001A4A69">
            <w:pPr>
              <w:widowControl w:val="0"/>
              <w:ind w:right="281"/>
              <w:jc w:val="both"/>
            </w:pPr>
          </w:p>
        </w:tc>
      </w:tr>
      <w:tr w:rsidR="00C113F7" w:rsidRPr="00EC1862" w14:paraId="161F6446"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5BDE8364"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2637E08"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3DE69F32"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53761409"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73EB8A1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2E1C7E20" w14:textId="77777777" w:rsidR="00C113F7" w:rsidRPr="00EC1862" w:rsidRDefault="00C113F7" w:rsidP="001A4A69">
            <w:pPr>
              <w:widowControl w:val="0"/>
              <w:ind w:right="281"/>
              <w:jc w:val="both"/>
            </w:pPr>
          </w:p>
        </w:tc>
      </w:tr>
      <w:tr w:rsidR="00C113F7" w:rsidRPr="00EC1862" w14:paraId="014CDE8E"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4D569251"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D3812CF"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3B363976"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2A47286E"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06E6BF28"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5D40280A" w14:textId="77777777" w:rsidR="00C113F7" w:rsidRPr="00EC1862" w:rsidRDefault="00C113F7" w:rsidP="001A4A69">
            <w:pPr>
              <w:widowControl w:val="0"/>
              <w:ind w:right="281"/>
              <w:jc w:val="both"/>
            </w:pPr>
          </w:p>
        </w:tc>
      </w:tr>
    </w:tbl>
    <w:p w14:paraId="7D0295AB"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bookmarkStart w:id="53" w:name="bookmark143"/>
    </w:p>
    <w:p w14:paraId="6734C824"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6EEEFE98"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61A9EE2D"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F230FFC"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F291602"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363E0DF0"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5A98768"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3BC64BE"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D719D31"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AA86EA5"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AA95D92"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E779BA1"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D9A576A"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51854E1"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17CE746"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FC1305B"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316921A6"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293CAA42"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75C6E5C"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00284BB"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BAAD473"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33A50370"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C81BA5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7D6E04A"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9676FAC"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6033C577"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3D2B57F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2DABAF5"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C431820"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5017CA3"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5173A1A"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71CDCD3"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9505B5A"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2ACD573A"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22980325"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3CBD6953"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97E688C"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17DA312"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BE5A5B6"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412E51F"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3ECC454" w14:textId="77777777" w:rsidR="001A4A69" w:rsidRDefault="001A4A69" w:rsidP="00C113F7">
      <w:pPr>
        <w:pStyle w:val="Temosantrat40"/>
        <w:widowControl w:val="0"/>
        <w:shd w:val="clear" w:color="auto" w:fill="auto"/>
        <w:suppressAutoHyphens/>
        <w:spacing w:after="0" w:line="240" w:lineRule="auto"/>
        <w:jc w:val="center"/>
        <w:outlineLvl w:val="9"/>
        <w:rPr>
          <w:b/>
          <w:sz w:val="24"/>
          <w:szCs w:val="24"/>
        </w:rPr>
      </w:pPr>
    </w:p>
    <w:p w14:paraId="5D34C433" w14:textId="77777777" w:rsidR="001A4A69" w:rsidRDefault="001A4A69" w:rsidP="00C113F7">
      <w:pPr>
        <w:pStyle w:val="Temosantrat40"/>
        <w:widowControl w:val="0"/>
        <w:shd w:val="clear" w:color="auto" w:fill="auto"/>
        <w:suppressAutoHyphens/>
        <w:spacing w:after="0" w:line="240" w:lineRule="auto"/>
        <w:jc w:val="center"/>
        <w:outlineLvl w:val="9"/>
        <w:rPr>
          <w:b/>
          <w:sz w:val="24"/>
          <w:szCs w:val="24"/>
        </w:rPr>
      </w:pPr>
    </w:p>
    <w:p w14:paraId="4C57B1C4" w14:textId="77777777" w:rsidR="001A4A69" w:rsidRDefault="001A4A69" w:rsidP="00C113F7">
      <w:pPr>
        <w:pStyle w:val="Temosantrat40"/>
        <w:widowControl w:val="0"/>
        <w:shd w:val="clear" w:color="auto" w:fill="auto"/>
        <w:suppressAutoHyphens/>
        <w:spacing w:after="0" w:line="240" w:lineRule="auto"/>
        <w:jc w:val="center"/>
        <w:outlineLvl w:val="9"/>
        <w:rPr>
          <w:b/>
          <w:sz w:val="24"/>
          <w:szCs w:val="24"/>
        </w:rPr>
      </w:pPr>
    </w:p>
    <w:p w14:paraId="5B4B92DB" w14:textId="77777777" w:rsidR="001A4A69" w:rsidRDefault="001A4A69" w:rsidP="00C113F7">
      <w:pPr>
        <w:pStyle w:val="Temosantrat40"/>
        <w:widowControl w:val="0"/>
        <w:shd w:val="clear" w:color="auto" w:fill="auto"/>
        <w:suppressAutoHyphens/>
        <w:spacing w:after="0" w:line="240" w:lineRule="auto"/>
        <w:jc w:val="center"/>
        <w:outlineLvl w:val="9"/>
        <w:rPr>
          <w:b/>
          <w:sz w:val="24"/>
          <w:szCs w:val="24"/>
        </w:rPr>
      </w:pPr>
    </w:p>
    <w:p w14:paraId="7D4DAF8D" w14:textId="77777777" w:rsidR="001A4A69" w:rsidRDefault="001A4A69" w:rsidP="00C113F7">
      <w:pPr>
        <w:pStyle w:val="Temosantrat40"/>
        <w:widowControl w:val="0"/>
        <w:shd w:val="clear" w:color="auto" w:fill="auto"/>
        <w:suppressAutoHyphens/>
        <w:spacing w:after="0" w:line="240" w:lineRule="auto"/>
        <w:jc w:val="center"/>
        <w:outlineLvl w:val="9"/>
        <w:rPr>
          <w:b/>
          <w:sz w:val="24"/>
          <w:szCs w:val="24"/>
        </w:rPr>
      </w:pPr>
    </w:p>
    <w:p w14:paraId="2854A5D1" w14:textId="77777777" w:rsidR="001A4A69" w:rsidRDefault="001A4A69" w:rsidP="00C113F7">
      <w:pPr>
        <w:pStyle w:val="Temosantrat40"/>
        <w:widowControl w:val="0"/>
        <w:shd w:val="clear" w:color="auto" w:fill="auto"/>
        <w:suppressAutoHyphens/>
        <w:spacing w:after="0" w:line="240" w:lineRule="auto"/>
        <w:jc w:val="center"/>
        <w:outlineLvl w:val="9"/>
        <w:rPr>
          <w:b/>
          <w:sz w:val="24"/>
          <w:szCs w:val="24"/>
        </w:rPr>
      </w:pPr>
    </w:p>
    <w:p w14:paraId="526A047D"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83B06C7"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B7FD231" w14:textId="77777777" w:rsidR="00C113F7" w:rsidRPr="00EC1862" w:rsidRDefault="00C113F7" w:rsidP="00C113F7">
      <w:pPr>
        <w:pStyle w:val="Temosantrat40"/>
        <w:widowControl w:val="0"/>
        <w:shd w:val="clear" w:color="auto" w:fill="auto"/>
        <w:suppressAutoHyphens/>
        <w:spacing w:after="0" w:line="240" w:lineRule="auto"/>
        <w:jc w:val="center"/>
        <w:outlineLvl w:val="9"/>
        <w:rPr>
          <w:b/>
          <w:sz w:val="24"/>
          <w:szCs w:val="24"/>
        </w:rPr>
      </w:pPr>
    </w:p>
    <w:p w14:paraId="11AF69BC" w14:textId="77777777" w:rsidR="00C113F7" w:rsidRPr="00EC1862" w:rsidRDefault="00C113F7" w:rsidP="00C113F7">
      <w:pPr>
        <w:pStyle w:val="Temosantrat40"/>
        <w:widowControl w:val="0"/>
        <w:shd w:val="clear" w:color="auto" w:fill="auto"/>
        <w:suppressAutoHyphens/>
        <w:spacing w:after="0" w:line="240" w:lineRule="auto"/>
        <w:jc w:val="center"/>
        <w:outlineLvl w:val="9"/>
        <w:rPr>
          <w:b/>
          <w:sz w:val="24"/>
          <w:szCs w:val="24"/>
        </w:rPr>
      </w:pPr>
      <w:r>
        <w:rPr>
          <w:b/>
          <w:sz w:val="24"/>
          <w:szCs w:val="24"/>
        </w:rPr>
        <w:t>(T</w:t>
      </w:r>
      <w:r w:rsidRPr="00EC1862">
        <w:rPr>
          <w:b/>
          <w:sz w:val="24"/>
          <w:szCs w:val="24"/>
        </w:rPr>
        <w:t>ri</w:t>
      </w:r>
      <w:r>
        <w:rPr>
          <w:b/>
          <w:sz w:val="24"/>
          <w:szCs w:val="24"/>
        </w:rPr>
        <w:t>š</w:t>
      </w:r>
      <w:r w:rsidRPr="00EC1862">
        <w:rPr>
          <w:b/>
          <w:sz w:val="24"/>
          <w:szCs w:val="24"/>
        </w:rPr>
        <w:t>alės atsiskaitymo sutarties perdavimo–priėmimo akto</w:t>
      </w:r>
      <w:bookmarkStart w:id="54" w:name="bookmark144"/>
      <w:bookmarkEnd w:id="53"/>
      <w:r w:rsidRPr="00EC1862">
        <w:rPr>
          <w:b/>
          <w:sz w:val="24"/>
          <w:szCs w:val="24"/>
        </w:rPr>
        <w:t xml:space="preserve"> forma</w:t>
      </w:r>
      <w:bookmarkEnd w:id="54"/>
      <w:r>
        <w:rPr>
          <w:b/>
          <w:sz w:val="24"/>
          <w:szCs w:val="24"/>
        </w:rPr>
        <w:t>)</w:t>
      </w:r>
    </w:p>
    <w:p w14:paraId="11781329" w14:textId="77777777" w:rsidR="00C113F7" w:rsidRDefault="00C113F7" w:rsidP="00C113F7">
      <w:pPr>
        <w:pStyle w:val="Temosantrat40"/>
        <w:widowControl w:val="0"/>
        <w:shd w:val="clear" w:color="auto" w:fill="auto"/>
        <w:suppressAutoHyphens/>
        <w:spacing w:after="0" w:line="240" w:lineRule="auto"/>
        <w:jc w:val="both"/>
        <w:outlineLvl w:val="9"/>
        <w:rPr>
          <w:sz w:val="24"/>
          <w:szCs w:val="24"/>
        </w:rPr>
      </w:pPr>
    </w:p>
    <w:p w14:paraId="4683D8C5" w14:textId="77777777" w:rsidR="00C113F7" w:rsidRPr="00EC1862" w:rsidRDefault="00C113F7" w:rsidP="00C113F7">
      <w:pPr>
        <w:pStyle w:val="Temosantrat40"/>
        <w:widowControl w:val="0"/>
        <w:shd w:val="clear" w:color="auto" w:fill="auto"/>
        <w:suppressAutoHyphens/>
        <w:spacing w:after="0" w:line="240" w:lineRule="auto"/>
        <w:jc w:val="both"/>
        <w:outlineLvl w:val="9"/>
        <w:rPr>
          <w:sz w:val="24"/>
          <w:szCs w:val="24"/>
        </w:rPr>
      </w:pPr>
    </w:p>
    <w:p w14:paraId="4B1FE557" w14:textId="77777777" w:rsidR="00C113F7" w:rsidRDefault="00C113F7" w:rsidP="00C113F7">
      <w:pPr>
        <w:pStyle w:val="Temosantrat30"/>
        <w:widowControl w:val="0"/>
        <w:shd w:val="clear" w:color="auto" w:fill="auto"/>
        <w:suppressAutoHyphens/>
        <w:spacing w:before="0" w:line="260" w:lineRule="exact"/>
        <w:ind w:right="284"/>
        <w:jc w:val="center"/>
        <w:rPr>
          <w:b/>
          <w:sz w:val="24"/>
          <w:szCs w:val="24"/>
        </w:rPr>
      </w:pPr>
      <w:r w:rsidRPr="007B117D">
        <w:rPr>
          <w:b/>
          <w:bCs/>
          <w:iCs/>
        </w:rPr>
        <w:t xml:space="preserve">PREKIŲ </w:t>
      </w:r>
      <w:r>
        <w:rPr>
          <w:b/>
          <w:bCs/>
          <w:iCs/>
        </w:rPr>
        <w:t>PRIĖMIMO</w:t>
      </w:r>
      <w:r w:rsidRPr="00CB558A">
        <w:rPr>
          <w:b/>
          <w:bCs/>
          <w:iCs/>
        </w:rPr>
        <w:t>–</w:t>
      </w:r>
      <w:r w:rsidRPr="007B117D">
        <w:rPr>
          <w:b/>
          <w:bCs/>
          <w:iCs/>
        </w:rPr>
        <w:t>PERDAV</w:t>
      </w:r>
      <w:r w:rsidRPr="00CB558A">
        <w:rPr>
          <w:b/>
          <w:bCs/>
          <w:iCs/>
        </w:rPr>
        <w:t>IMOAKTAS Nr.______</w:t>
      </w:r>
    </w:p>
    <w:p w14:paraId="21AE2A67" w14:textId="77777777" w:rsidR="00C113F7" w:rsidRDefault="00C113F7" w:rsidP="00C113F7">
      <w:pPr>
        <w:pStyle w:val="Temosantrat30"/>
        <w:widowControl w:val="0"/>
        <w:shd w:val="clear" w:color="auto" w:fill="auto"/>
        <w:suppressAutoHyphens/>
        <w:spacing w:before="0" w:line="260" w:lineRule="exact"/>
        <w:ind w:right="284"/>
        <w:jc w:val="center"/>
        <w:rPr>
          <w:b/>
          <w:sz w:val="24"/>
          <w:szCs w:val="24"/>
        </w:rPr>
      </w:pPr>
    </w:p>
    <w:p w14:paraId="319D6532" w14:textId="77777777" w:rsidR="00C113F7" w:rsidRDefault="00C113F7" w:rsidP="00C113F7">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7E3FF658" w14:textId="77777777" w:rsidR="00C113F7" w:rsidRDefault="00C113F7" w:rsidP="00C113F7">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C113F7" w:rsidRPr="00EC1862" w14:paraId="17120E14"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6DA7D3C"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7035CF6" w14:textId="77777777" w:rsidR="00C113F7" w:rsidRPr="00EC1862" w:rsidRDefault="00C113F7" w:rsidP="001A4A69">
            <w:pPr>
              <w:widowControl w:val="0"/>
              <w:ind w:right="281"/>
              <w:jc w:val="both"/>
            </w:pPr>
          </w:p>
        </w:tc>
      </w:tr>
      <w:tr w:rsidR="00C113F7" w:rsidRPr="00EC1862" w14:paraId="53A7FA74"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AB2DE66"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B0AAD52" w14:textId="77777777" w:rsidR="00C113F7" w:rsidRPr="00EC1862" w:rsidRDefault="00C113F7" w:rsidP="001A4A69">
            <w:pPr>
              <w:widowControl w:val="0"/>
              <w:ind w:right="281"/>
              <w:jc w:val="both"/>
            </w:pPr>
          </w:p>
        </w:tc>
      </w:tr>
      <w:tr w:rsidR="00C113F7" w:rsidRPr="00EC1862" w14:paraId="1AE0DCDE"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E4021E8"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D61C575" w14:textId="77777777" w:rsidR="00C113F7" w:rsidRPr="00EC1862" w:rsidRDefault="00C113F7" w:rsidP="001A4A69">
            <w:pPr>
              <w:widowControl w:val="0"/>
              <w:ind w:right="281"/>
              <w:jc w:val="both"/>
            </w:pPr>
          </w:p>
        </w:tc>
      </w:tr>
      <w:tr w:rsidR="00C113F7" w:rsidRPr="00EC1862" w14:paraId="6EC8BF7D"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F85EF70"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03F7DC6" w14:textId="77777777" w:rsidR="00C113F7" w:rsidRPr="00EC1862" w:rsidRDefault="00C113F7" w:rsidP="001A4A69">
            <w:pPr>
              <w:widowControl w:val="0"/>
              <w:ind w:right="281"/>
              <w:jc w:val="both"/>
            </w:pPr>
          </w:p>
        </w:tc>
      </w:tr>
      <w:tr w:rsidR="00C113F7" w:rsidRPr="00EC1862" w14:paraId="61EBFD5F"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666FED8"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84B759D" w14:textId="77777777" w:rsidR="00C113F7" w:rsidRPr="00EC1862" w:rsidRDefault="00C113F7" w:rsidP="001A4A69">
            <w:pPr>
              <w:widowControl w:val="0"/>
              <w:ind w:right="281"/>
              <w:jc w:val="both"/>
            </w:pPr>
          </w:p>
        </w:tc>
      </w:tr>
      <w:tr w:rsidR="00C113F7" w:rsidRPr="00EC1862" w14:paraId="6E469F63"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5641096"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ADD139F" w14:textId="77777777" w:rsidR="00C113F7" w:rsidRPr="00EC1862" w:rsidRDefault="00C113F7" w:rsidP="001A4A69">
            <w:pPr>
              <w:widowControl w:val="0"/>
              <w:ind w:right="281"/>
              <w:jc w:val="both"/>
            </w:pPr>
          </w:p>
        </w:tc>
      </w:tr>
      <w:tr w:rsidR="00C113F7" w:rsidRPr="00EC1862" w14:paraId="2F874F8D"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65D96FF"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w:t>
            </w: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F767C31" w14:textId="77777777" w:rsidR="00C113F7" w:rsidRPr="00EC1862" w:rsidRDefault="00C113F7" w:rsidP="001A4A69">
            <w:pPr>
              <w:widowControl w:val="0"/>
              <w:ind w:right="281"/>
              <w:jc w:val="both"/>
            </w:pPr>
          </w:p>
        </w:tc>
      </w:tr>
      <w:tr w:rsidR="00C113F7" w:rsidRPr="00EC1862" w14:paraId="5AF14432" w14:textId="77777777" w:rsidTr="001A4A69">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5038F7D"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4A4A240" w14:textId="77777777" w:rsidR="00C113F7" w:rsidRPr="00EC1862" w:rsidRDefault="00C113F7" w:rsidP="001A4A69">
            <w:pPr>
              <w:widowControl w:val="0"/>
              <w:ind w:right="281"/>
              <w:jc w:val="both"/>
            </w:pPr>
          </w:p>
        </w:tc>
      </w:tr>
    </w:tbl>
    <w:p w14:paraId="74D20EEC" w14:textId="77777777" w:rsidR="00C113F7" w:rsidRDefault="00C113F7" w:rsidP="00C7117E">
      <w:pPr>
        <w:pStyle w:val="Pagrindinistekstas13"/>
        <w:widowControl w:val="0"/>
        <w:shd w:val="clear" w:color="auto" w:fill="auto"/>
        <w:suppressAutoHyphens/>
        <w:spacing w:before="167" w:after="125" w:line="274" w:lineRule="exact"/>
        <w:ind w:right="281" w:firstLine="1134"/>
        <w:rPr>
          <w:sz w:val="24"/>
          <w:szCs w:val="24"/>
        </w:rPr>
      </w:pPr>
      <w:r w:rsidRPr="00EC1862">
        <w:rPr>
          <w:sz w:val="24"/>
          <w:szCs w:val="24"/>
        </w:rPr>
        <w:t xml:space="preserve">Šiuo aktu patvirtinama, kad sutarties vykdymo laikotarpiu </w:t>
      </w:r>
      <w:r>
        <w:rPr>
          <w:sz w:val="24"/>
          <w:szCs w:val="24"/>
        </w:rPr>
        <w:t>S</w:t>
      </w:r>
      <w:r w:rsidRPr="00EC1862">
        <w:rPr>
          <w:sz w:val="24"/>
          <w:szCs w:val="24"/>
        </w:rPr>
        <w:t>ub</w:t>
      </w:r>
      <w:r>
        <w:rPr>
          <w:sz w:val="24"/>
          <w:szCs w:val="24"/>
        </w:rPr>
        <w:t>tiekėjas</w:t>
      </w:r>
      <w:r w:rsidRPr="00EC1862">
        <w:rPr>
          <w:sz w:val="24"/>
          <w:szCs w:val="24"/>
        </w:rPr>
        <w:t xml:space="preserve"> įvykdė savo įsipareigojimus pagal nurodytą sutartį</w:t>
      </w:r>
      <w:r>
        <w:rPr>
          <w:sz w:val="24"/>
          <w:szCs w:val="24"/>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C113F7" w:rsidRPr="00CB558A" w14:paraId="10F69F4A" w14:textId="77777777" w:rsidTr="001A4A69">
        <w:tc>
          <w:tcPr>
            <w:tcW w:w="443" w:type="dxa"/>
          </w:tcPr>
          <w:p w14:paraId="39936EFE" w14:textId="77777777" w:rsidR="00C113F7" w:rsidRPr="00CB558A" w:rsidRDefault="00C113F7" w:rsidP="001A4A69">
            <w:pPr>
              <w:jc w:val="center"/>
            </w:pPr>
            <w:r w:rsidRPr="00CB558A">
              <w:t>Eil. Nr.</w:t>
            </w:r>
          </w:p>
        </w:tc>
        <w:tc>
          <w:tcPr>
            <w:tcW w:w="3764" w:type="dxa"/>
          </w:tcPr>
          <w:p w14:paraId="6815D878" w14:textId="77777777" w:rsidR="00C113F7" w:rsidRDefault="00C113F7" w:rsidP="001A4A69">
            <w:pPr>
              <w:jc w:val="center"/>
            </w:pPr>
            <w:r w:rsidRPr="00CB558A">
              <w:t xml:space="preserve">Apibūdinimas, vieta </w:t>
            </w:r>
          </w:p>
          <w:p w14:paraId="291E5766" w14:textId="77777777" w:rsidR="00C113F7" w:rsidRPr="00CB558A" w:rsidRDefault="00C113F7" w:rsidP="001A4A69">
            <w:pPr>
              <w:jc w:val="center"/>
            </w:pPr>
            <w:r w:rsidRPr="004D0CE9">
              <w:rPr>
                <w:rFonts w:eastAsia="Lucida Sans Unicode"/>
              </w:rPr>
              <w:t>(nurodomas prekių gamintojo ir modelio pavadinimas)</w:t>
            </w:r>
          </w:p>
        </w:tc>
        <w:tc>
          <w:tcPr>
            <w:tcW w:w="1080" w:type="dxa"/>
          </w:tcPr>
          <w:p w14:paraId="0C0BBBCD" w14:textId="77777777" w:rsidR="00C113F7" w:rsidRPr="00CB558A" w:rsidRDefault="00C113F7" w:rsidP="001A4A69">
            <w:pPr>
              <w:jc w:val="center"/>
            </w:pPr>
            <w:r w:rsidRPr="00CB558A">
              <w:t>Mato vnt.</w:t>
            </w:r>
          </w:p>
        </w:tc>
        <w:tc>
          <w:tcPr>
            <w:tcW w:w="1080" w:type="dxa"/>
          </w:tcPr>
          <w:p w14:paraId="39304F7C" w14:textId="77777777" w:rsidR="00C113F7" w:rsidRPr="00CB558A" w:rsidRDefault="00C113F7" w:rsidP="001A4A69">
            <w:pPr>
              <w:jc w:val="center"/>
            </w:pPr>
            <w:r w:rsidRPr="00CB558A">
              <w:t xml:space="preserve">Kiekis </w:t>
            </w:r>
          </w:p>
        </w:tc>
        <w:tc>
          <w:tcPr>
            <w:tcW w:w="1620" w:type="dxa"/>
          </w:tcPr>
          <w:p w14:paraId="0D6621BD" w14:textId="77777777" w:rsidR="00C113F7" w:rsidRPr="00CB558A" w:rsidRDefault="00C113F7" w:rsidP="001A4A69">
            <w:pPr>
              <w:jc w:val="center"/>
            </w:pPr>
            <w:r w:rsidRPr="00CB558A">
              <w:t>Vieneto vertė (Eur be</w:t>
            </w:r>
          </w:p>
          <w:p w14:paraId="22291366" w14:textId="77777777" w:rsidR="00C113F7" w:rsidRPr="00CB558A" w:rsidRDefault="00C113F7" w:rsidP="001A4A69">
            <w:pPr>
              <w:jc w:val="center"/>
            </w:pPr>
            <w:r w:rsidRPr="00CB558A">
              <w:t>PVM)</w:t>
            </w:r>
          </w:p>
        </w:tc>
        <w:tc>
          <w:tcPr>
            <w:tcW w:w="1398" w:type="dxa"/>
          </w:tcPr>
          <w:p w14:paraId="1CD9EB53" w14:textId="77777777" w:rsidR="00C113F7" w:rsidRPr="00CB558A" w:rsidRDefault="00C113F7" w:rsidP="001A4A69">
            <w:pPr>
              <w:jc w:val="center"/>
            </w:pPr>
            <w:r>
              <w:t>Iš v</w:t>
            </w:r>
            <w:r w:rsidRPr="00CB558A">
              <w:t xml:space="preserve">iso vertė </w:t>
            </w:r>
          </w:p>
          <w:p w14:paraId="6F259CA0" w14:textId="77777777" w:rsidR="00C113F7" w:rsidRPr="00CB558A" w:rsidRDefault="00C113F7" w:rsidP="001A4A69">
            <w:pPr>
              <w:jc w:val="center"/>
            </w:pPr>
            <w:r w:rsidRPr="00CB558A">
              <w:t>(Eur be PVM)</w:t>
            </w:r>
          </w:p>
        </w:tc>
      </w:tr>
      <w:tr w:rsidR="00C113F7" w:rsidRPr="00CB558A" w14:paraId="681F4FE1" w14:textId="77777777" w:rsidTr="001A4A69">
        <w:tc>
          <w:tcPr>
            <w:tcW w:w="443" w:type="dxa"/>
          </w:tcPr>
          <w:p w14:paraId="6049826B" w14:textId="77777777" w:rsidR="00C113F7" w:rsidRPr="00CB558A" w:rsidRDefault="00C113F7" w:rsidP="001A4A69">
            <w:pPr>
              <w:jc w:val="center"/>
            </w:pPr>
            <w:r w:rsidRPr="00CB558A">
              <w:t>1.</w:t>
            </w:r>
          </w:p>
        </w:tc>
        <w:tc>
          <w:tcPr>
            <w:tcW w:w="3764" w:type="dxa"/>
            <w:shd w:val="clear" w:color="auto" w:fill="FFFFFF"/>
          </w:tcPr>
          <w:p w14:paraId="7F1D26F9" w14:textId="77777777" w:rsidR="00C113F7" w:rsidRPr="00CB558A" w:rsidRDefault="00C113F7" w:rsidP="001A4A69">
            <w:pPr>
              <w:jc w:val="both"/>
              <w:rPr>
                <w:rFonts w:eastAsia="Lucida Sans Unicode"/>
              </w:rPr>
            </w:pPr>
          </w:p>
        </w:tc>
        <w:tc>
          <w:tcPr>
            <w:tcW w:w="1080" w:type="dxa"/>
            <w:shd w:val="clear" w:color="auto" w:fill="FFFFFF"/>
          </w:tcPr>
          <w:p w14:paraId="1C6D1213" w14:textId="77777777" w:rsidR="00C113F7" w:rsidRPr="00CB558A" w:rsidRDefault="00C113F7" w:rsidP="001A4A69">
            <w:pPr>
              <w:widowControl w:val="0"/>
              <w:overflowPunct w:val="0"/>
              <w:autoSpaceDE w:val="0"/>
              <w:autoSpaceDN w:val="0"/>
              <w:jc w:val="center"/>
              <w:rPr>
                <w:rFonts w:eastAsia="Lucida Sans Unicode"/>
              </w:rPr>
            </w:pPr>
          </w:p>
        </w:tc>
        <w:tc>
          <w:tcPr>
            <w:tcW w:w="1080" w:type="dxa"/>
            <w:shd w:val="clear" w:color="auto" w:fill="FFFFFF"/>
          </w:tcPr>
          <w:p w14:paraId="1F5B20DF" w14:textId="77777777" w:rsidR="00C113F7" w:rsidRPr="00CB558A" w:rsidRDefault="00C113F7" w:rsidP="001A4A69">
            <w:pPr>
              <w:widowControl w:val="0"/>
              <w:overflowPunct w:val="0"/>
              <w:autoSpaceDE w:val="0"/>
              <w:autoSpaceDN w:val="0"/>
              <w:jc w:val="center"/>
              <w:rPr>
                <w:rFonts w:eastAsia="Lucida Sans Unicode"/>
              </w:rPr>
            </w:pPr>
          </w:p>
        </w:tc>
        <w:tc>
          <w:tcPr>
            <w:tcW w:w="1620" w:type="dxa"/>
          </w:tcPr>
          <w:p w14:paraId="0608C6CF" w14:textId="77777777" w:rsidR="00C113F7" w:rsidRPr="00CB558A" w:rsidRDefault="00C113F7" w:rsidP="001A4A69">
            <w:pPr>
              <w:jc w:val="center"/>
            </w:pPr>
          </w:p>
        </w:tc>
        <w:tc>
          <w:tcPr>
            <w:tcW w:w="1398" w:type="dxa"/>
          </w:tcPr>
          <w:p w14:paraId="19BFA4BB" w14:textId="77777777" w:rsidR="00C113F7" w:rsidRPr="00CB558A" w:rsidRDefault="00C113F7" w:rsidP="001A4A69">
            <w:pPr>
              <w:jc w:val="center"/>
            </w:pPr>
          </w:p>
        </w:tc>
      </w:tr>
      <w:tr w:rsidR="00C113F7" w:rsidRPr="00CB558A" w14:paraId="79A51D57" w14:textId="77777777" w:rsidTr="001A4A69">
        <w:trPr>
          <w:cantSplit/>
        </w:trPr>
        <w:tc>
          <w:tcPr>
            <w:tcW w:w="7987" w:type="dxa"/>
            <w:gridSpan w:val="5"/>
          </w:tcPr>
          <w:p w14:paraId="1448628D" w14:textId="77777777" w:rsidR="00C113F7" w:rsidRPr="00CB558A" w:rsidRDefault="00C113F7" w:rsidP="001A4A69">
            <w:pPr>
              <w:jc w:val="right"/>
            </w:pPr>
            <w:r w:rsidRPr="00CB558A">
              <w:t>Iš viso</w:t>
            </w:r>
          </w:p>
        </w:tc>
        <w:tc>
          <w:tcPr>
            <w:tcW w:w="1398" w:type="dxa"/>
          </w:tcPr>
          <w:p w14:paraId="37F97FB5" w14:textId="77777777" w:rsidR="00C113F7" w:rsidRPr="00CB558A" w:rsidRDefault="00C113F7" w:rsidP="001A4A69">
            <w:pPr>
              <w:jc w:val="center"/>
            </w:pPr>
          </w:p>
        </w:tc>
      </w:tr>
      <w:tr w:rsidR="00C113F7" w:rsidRPr="00CB558A" w14:paraId="0700AC9A" w14:textId="77777777" w:rsidTr="001A4A69">
        <w:trPr>
          <w:cantSplit/>
        </w:trPr>
        <w:tc>
          <w:tcPr>
            <w:tcW w:w="7987" w:type="dxa"/>
            <w:gridSpan w:val="5"/>
          </w:tcPr>
          <w:p w14:paraId="4E638399" w14:textId="77777777" w:rsidR="00C113F7" w:rsidRPr="00CB558A" w:rsidRDefault="00C113F7" w:rsidP="001A4A69">
            <w:pPr>
              <w:jc w:val="right"/>
            </w:pPr>
            <w:r w:rsidRPr="00CB558A">
              <w:t>PVM %</w:t>
            </w:r>
          </w:p>
        </w:tc>
        <w:tc>
          <w:tcPr>
            <w:tcW w:w="1398" w:type="dxa"/>
          </w:tcPr>
          <w:p w14:paraId="5ABC5B1F" w14:textId="77777777" w:rsidR="00C113F7" w:rsidRPr="00CB558A" w:rsidRDefault="00C113F7" w:rsidP="001A4A69">
            <w:pPr>
              <w:jc w:val="center"/>
            </w:pPr>
          </w:p>
        </w:tc>
      </w:tr>
      <w:tr w:rsidR="00C113F7" w:rsidRPr="00CB558A" w14:paraId="7DF5D4A1" w14:textId="77777777" w:rsidTr="001A4A69">
        <w:trPr>
          <w:cantSplit/>
        </w:trPr>
        <w:tc>
          <w:tcPr>
            <w:tcW w:w="7987" w:type="dxa"/>
            <w:gridSpan w:val="5"/>
          </w:tcPr>
          <w:p w14:paraId="3FEA387B" w14:textId="77777777" w:rsidR="00C113F7" w:rsidRPr="00CB558A" w:rsidRDefault="00C113F7" w:rsidP="001A4A69">
            <w:pPr>
              <w:jc w:val="right"/>
            </w:pPr>
            <w:r w:rsidRPr="00CB558A">
              <w:t>Iš viso</w:t>
            </w:r>
          </w:p>
        </w:tc>
        <w:tc>
          <w:tcPr>
            <w:tcW w:w="1398" w:type="dxa"/>
          </w:tcPr>
          <w:p w14:paraId="1785AACA" w14:textId="77777777" w:rsidR="00C113F7" w:rsidRPr="00CB558A" w:rsidRDefault="00C113F7" w:rsidP="001A4A69">
            <w:pPr>
              <w:jc w:val="center"/>
            </w:pPr>
          </w:p>
        </w:tc>
      </w:tr>
    </w:tbl>
    <w:p w14:paraId="5AEB2F1B" w14:textId="77777777" w:rsidR="00C113F7" w:rsidRDefault="00C113F7" w:rsidP="00C113F7">
      <w:pPr>
        <w:pStyle w:val="Lentelsuraas0"/>
        <w:widowControl w:val="0"/>
        <w:shd w:val="clear" w:color="auto" w:fill="auto"/>
        <w:tabs>
          <w:tab w:val="left" w:leader="underscore" w:pos="9499"/>
        </w:tabs>
        <w:suppressAutoHyphens/>
        <w:spacing w:line="274" w:lineRule="exact"/>
        <w:ind w:right="281"/>
        <w:jc w:val="both"/>
        <w:rPr>
          <w:sz w:val="24"/>
          <w:szCs w:val="24"/>
        </w:rPr>
      </w:pPr>
    </w:p>
    <w:p w14:paraId="0B7AFA26" w14:textId="77777777" w:rsidR="00C113F7" w:rsidRDefault="00C113F7" w:rsidP="00C7117E">
      <w:pPr>
        <w:pStyle w:val="Lentelsuraas0"/>
        <w:widowControl w:val="0"/>
        <w:shd w:val="clear" w:color="auto" w:fill="auto"/>
        <w:tabs>
          <w:tab w:val="left" w:leader="underscore" w:pos="9499"/>
        </w:tabs>
        <w:suppressAutoHyphens/>
        <w:spacing w:line="274" w:lineRule="exact"/>
        <w:ind w:right="281" w:firstLine="1134"/>
        <w:jc w:val="both"/>
        <w:rPr>
          <w:sz w:val="24"/>
          <w:szCs w:val="24"/>
        </w:rPr>
      </w:pPr>
      <w:r w:rsidRPr="00EC1862">
        <w:rPr>
          <w:sz w:val="24"/>
          <w:szCs w:val="24"/>
        </w:rPr>
        <w:t xml:space="preserve">Šis aktas neatleidžia </w:t>
      </w:r>
      <w:r>
        <w:rPr>
          <w:sz w:val="24"/>
          <w:szCs w:val="24"/>
        </w:rPr>
        <w:t>Tiekėjo</w:t>
      </w:r>
      <w:r w:rsidRPr="00EC1862">
        <w:rPr>
          <w:sz w:val="24"/>
          <w:szCs w:val="24"/>
        </w:rPr>
        <w:t xml:space="preserve"> bei Pirkėjo nuo likusių jų sutartinių įsipareigojimų pagal nurodytą Sutartį vykdymo.</w:t>
      </w:r>
    </w:p>
    <w:p w14:paraId="07DB4765" w14:textId="77777777" w:rsidR="00C113F7" w:rsidRDefault="00C113F7" w:rsidP="00C113F7">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C113F7" w:rsidRPr="00EC1862" w14:paraId="1B9F5FD2" w14:textId="77777777" w:rsidTr="001A4A69">
        <w:trPr>
          <w:trHeight w:val="20"/>
        </w:trPr>
        <w:tc>
          <w:tcPr>
            <w:tcW w:w="3072" w:type="dxa"/>
            <w:gridSpan w:val="2"/>
            <w:shd w:val="clear" w:color="auto" w:fill="FFFFFF"/>
          </w:tcPr>
          <w:p w14:paraId="024E9B07" w14:textId="77777777" w:rsidR="00C113F7" w:rsidRPr="00EC1862" w:rsidRDefault="00C113F7" w:rsidP="001A4A69">
            <w:pPr>
              <w:pStyle w:val="Pagrindinistekstas21"/>
              <w:widowControl w:val="0"/>
              <w:shd w:val="clear" w:color="auto" w:fill="auto"/>
              <w:suppressAutoHyphens/>
              <w:spacing w:after="0" w:line="240" w:lineRule="auto"/>
              <w:ind w:left="80" w:right="281"/>
              <w:jc w:val="left"/>
              <w:rPr>
                <w:spacing w:val="0"/>
                <w:sz w:val="24"/>
                <w:szCs w:val="24"/>
              </w:rPr>
            </w:pPr>
            <w:r w:rsidRPr="00EC1862">
              <w:rPr>
                <w:spacing w:val="0"/>
                <w:sz w:val="24"/>
                <w:szCs w:val="24"/>
              </w:rPr>
              <w:t>Perdavė Sub</w:t>
            </w:r>
            <w:r>
              <w:rPr>
                <w:spacing w:val="0"/>
                <w:sz w:val="24"/>
                <w:szCs w:val="24"/>
              </w:rPr>
              <w:t>tiekėjo</w:t>
            </w:r>
            <w:r w:rsidRPr="00EC1862">
              <w:rPr>
                <w:spacing w:val="0"/>
                <w:sz w:val="24"/>
                <w:szCs w:val="24"/>
              </w:rPr>
              <w:t xml:space="preserve"> atstovas</w:t>
            </w:r>
          </w:p>
        </w:tc>
        <w:tc>
          <w:tcPr>
            <w:tcW w:w="3240" w:type="dxa"/>
            <w:gridSpan w:val="2"/>
            <w:shd w:val="clear" w:color="auto" w:fill="FFFFFF"/>
          </w:tcPr>
          <w:p w14:paraId="1C9E0AE6" w14:textId="77777777" w:rsidR="00C113F7" w:rsidRPr="00EC1862" w:rsidRDefault="00C113F7" w:rsidP="001A4A69">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 xml:space="preserve">Patvirtino </w:t>
            </w:r>
            <w:r>
              <w:rPr>
                <w:spacing w:val="0"/>
                <w:sz w:val="24"/>
                <w:szCs w:val="24"/>
              </w:rPr>
              <w:t>Tiekėjo</w:t>
            </w:r>
            <w:r w:rsidRPr="00EC1862">
              <w:rPr>
                <w:spacing w:val="0"/>
                <w:sz w:val="24"/>
                <w:szCs w:val="24"/>
              </w:rPr>
              <w:t xml:space="preserve"> atstovas</w:t>
            </w:r>
          </w:p>
        </w:tc>
        <w:tc>
          <w:tcPr>
            <w:tcW w:w="3327" w:type="dxa"/>
            <w:gridSpan w:val="2"/>
            <w:shd w:val="clear" w:color="auto" w:fill="FFFFFF"/>
          </w:tcPr>
          <w:p w14:paraId="7614EB9A" w14:textId="77777777" w:rsidR="00C113F7" w:rsidRPr="00EC1862" w:rsidRDefault="00C113F7" w:rsidP="001A4A69">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C113F7" w:rsidRPr="00EC1862" w14:paraId="50D5D385" w14:textId="77777777" w:rsidTr="001A4A69">
        <w:trPr>
          <w:trHeight w:val="20"/>
        </w:trPr>
        <w:tc>
          <w:tcPr>
            <w:tcW w:w="1286" w:type="dxa"/>
            <w:shd w:val="clear" w:color="auto" w:fill="FFFFFF"/>
          </w:tcPr>
          <w:p w14:paraId="4C2BABEB" w14:textId="77777777" w:rsidR="00C113F7" w:rsidRPr="00EC1862" w:rsidRDefault="00C113F7" w:rsidP="001A4A69">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426F2BCA" w14:textId="77777777" w:rsidR="00C113F7" w:rsidRPr="00EC1862" w:rsidRDefault="00C113F7" w:rsidP="001A4A69">
            <w:pPr>
              <w:widowControl w:val="0"/>
              <w:ind w:right="281"/>
              <w:jc w:val="both"/>
            </w:pPr>
          </w:p>
        </w:tc>
        <w:tc>
          <w:tcPr>
            <w:tcW w:w="1333" w:type="dxa"/>
            <w:shd w:val="clear" w:color="auto" w:fill="FFFFFF"/>
          </w:tcPr>
          <w:p w14:paraId="3DEFC0EB"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31C8DDB9" w14:textId="77777777" w:rsidR="00C113F7" w:rsidRPr="00EC1862" w:rsidRDefault="00C113F7" w:rsidP="001A4A69">
            <w:pPr>
              <w:widowControl w:val="0"/>
              <w:ind w:right="281"/>
              <w:jc w:val="both"/>
            </w:pPr>
          </w:p>
        </w:tc>
        <w:tc>
          <w:tcPr>
            <w:tcW w:w="1353" w:type="dxa"/>
            <w:shd w:val="clear" w:color="auto" w:fill="FFFFFF"/>
          </w:tcPr>
          <w:p w14:paraId="01EEE0B2"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442EC203" w14:textId="77777777" w:rsidR="00C113F7" w:rsidRPr="00EC1862" w:rsidRDefault="00C113F7" w:rsidP="001A4A69">
            <w:pPr>
              <w:widowControl w:val="0"/>
              <w:ind w:right="281"/>
              <w:jc w:val="both"/>
            </w:pPr>
          </w:p>
        </w:tc>
      </w:tr>
      <w:tr w:rsidR="00C113F7" w:rsidRPr="00EC1862" w14:paraId="4195AF36" w14:textId="77777777" w:rsidTr="001A4A69">
        <w:trPr>
          <w:trHeight w:val="20"/>
        </w:trPr>
        <w:tc>
          <w:tcPr>
            <w:tcW w:w="1286" w:type="dxa"/>
            <w:shd w:val="clear" w:color="auto" w:fill="FFFFFF"/>
          </w:tcPr>
          <w:p w14:paraId="36206B69"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14C569AC" w14:textId="77777777" w:rsidR="00C113F7" w:rsidRPr="00EC1862" w:rsidRDefault="00C113F7" w:rsidP="001A4A69">
            <w:pPr>
              <w:widowControl w:val="0"/>
              <w:ind w:right="281"/>
              <w:jc w:val="both"/>
            </w:pPr>
          </w:p>
        </w:tc>
        <w:tc>
          <w:tcPr>
            <w:tcW w:w="1333" w:type="dxa"/>
            <w:shd w:val="clear" w:color="auto" w:fill="FFFFFF"/>
          </w:tcPr>
          <w:p w14:paraId="7473ACBE"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14B6FD3F" w14:textId="77777777" w:rsidR="00C113F7" w:rsidRPr="00EC1862" w:rsidRDefault="00C113F7" w:rsidP="001A4A69">
            <w:pPr>
              <w:widowControl w:val="0"/>
              <w:ind w:right="281"/>
              <w:jc w:val="both"/>
            </w:pPr>
          </w:p>
        </w:tc>
        <w:tc>
          <w:tcPr>
            <w:tcW w:w="1353" w:type="dxa"/>
            <w:shd w:val="clear" w:color="auto" w:fill="FFFFFF"/>
          </w:tcPr>
          <w:p w14:paraId="4B1E160E"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5C40EB74" w14:textId="77777777" w:rsidR="00C113F7" w:rsidRPr="00EC1862" w:rsidRDefault="00C113F7" w:rsidP="001A4A69">
            <w:pPr>
              <w:widowControl w:val="0"/>
              <w:ind w:right="281"/>
              <w:jc w:val="both"/>
            </w:pPr>
          </w:p>
        </w:tc>
      </w:tr>
      <w:tr w:rsidR="00C113F7" w:rsidRPr="00EC1862" w14:paraId="2F582420" w14:textId="77777777" w:rsidTr="001A4A69">
        <w:trPr>
          <w:trHeight w:val="20"/>
        </w:trPr>
        <w:tc>
          <w:tcPr>
            <w:tcW w:w="1286" w:type="dxa"/>
            <w:shd w:val="clear" w:color="auto" w:fill="FFFFFF"/>
          </w:tcPr>
          <w:p w14:paraId="266F7DF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1E3F396E" w14:textId="77777777" w:rsidR="00C113F7" w:rsidRPr="00EC1862" w:rsidRDefault="00C113F7" w:rsidP="001A4A69">
            <w:pPr>
              <w:widowControl w:val="0"/>
              <w:ind w:right="281"/>
              <w:jc w:val="both"/>
            </w:pPr>
          </w:p>
        </w:tc>
        <w:tc>
          <w:tcPr>
            <w:tcW w:w="1333" w:type="dxa"/>
            <w:shd w:val="clear" w:color="auto" w:fill="FFFFFF"/>
          </w:tcPr>
          <w:p w14:paraId="7A8AF13F"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3F55F83F" w14:textId="77777777" w:rsidR="00C113F7" w:rsidRPr="00EC1862" w:rsidRDefault="00C113F7" w:rsidP="001A4A69">
            <w:pPr>
              <w:widowControl w:val="0"/>
              <w:ind w:right="281"/>
              <w:jc w:val="both"/>
            </w:pPr>
          </w:p>
        </w:tc>
        <w:tc>
          <w:tcPr>
            <w:tcW w:w="1353" w:type="dxa"/>
            <w:shd w:val="clear" w:color="auto" w:fill="FFFFFF"/>
          </w:tcPr>
          <w:p w14:paraId="6021543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79A7A454" w14:textId="77777777" w:rsidR="00C113F7" w:rsidRPr="00EC1862" w:rsidRDefault="00C113F7" w:rsidP="001A4A69">
            <w:pPr>
              <w:widowControl w:val="0"/>
              <w:ind w:right="281"/>
              <w:jc w:val="both"/>
            </w:pPr>
          </w:p>
        </w:tc>
      </w:tr>
      <w:tr w:rsidR="00C113F7" w:rsidRPr="00EC1862" w14:paraId="730EA54A" w14:textId="77777777" w:rsidTr="001A4A69">
        <w:trPr>
          <w:trHeight w:val="20"/>
        </w:trPr>
        <w:tc>
          <w:tcPr>
            <w:tcW w:w="1286" w:type="dxa"/>
            <w:shd w:val="clear" w:color="auto" w:fill="FFFFFF"/>
          </w:tcPr>
          <w:p w14:paraId="636EB1F8"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28AE68D6" w14:textId="77777777" w:rsidR="00C113F7" w:rsidRPr="00EC1862" w:rsidRDefault="00C113F7" w:rsidP="001A4A69">
            <w:pPr>
              <w:widowControl w:val="0"/>
              <w:ind w:right="281"/>
              <w:jc w:val="both"/>
            </w:pPr>
          </w:p>
        </w:tc>
        <w:tc>
          <w:tcPr>
            <w:tcW w:w="1333" w:type="dxa"/>
            <w:shd w:val="clear" w:color="auto" w:fill="FFFFFF"/>
          </w:tcPr>
          <w:p w14:paraId="45F8A93E"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6F817EA5" w14:textId="77777777" w:rsidR="00C113F7" w:rsidRPr="00EC1862" w:rsidRDefault="00C113F7" w:rsidP="001A4A69">
            <w:pPr>
              <w:widowControl w:val="0"/>
              <w:ind w:right="281"/>
              <w:jc w:val="both"/>
            </w:pPr>
          </w:p>
        </w:tc>
        <w:tc>
          <w:tcPr>
            <w:tcW w:w="1353" w:type="dxa"/>
            <w:shd w:val="clear" w:color="auto" w:fill="FFFFFF"/>
          </w:tcPr>
          <w:p w14:paraId="55E478F3"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3900E99B" w14:textId="77777777" w:rsidR="00C113F7" w:rsidRPr="00EC1862" w:rsidRDefault="00C113F7" w:rsidP="001A4A69">
            <w:pPr>
              <w:widowControl w:val="0"/>
              <w:ind w:right="281"/>
              <w:jc w:val="both"/>
            </w:pPr>
          </w:p>
        </w:tc>
      </w:tr>
    </w:tbl>
    <w:p w14:paraId="13E7FAC0" w14:textId="77777777" w:rsidR="00C113F7" w:rsidRPr="00EC1862" w:rsidRDefault="00C113F7" w:rsidP="00C113F7">
      <w:pPr>
        <w:pStyle w:val="Lentelsuraas0"/>
        <w:widowControl w:val="0"/>
        <w:shd w:val="clear" w:color="auto" w:fill="auto"/>
        <w:tabs>
          <w:tab w:val="left" w:leader="underscore" w:pos="9499"/>
        </w:tabs>
        <w:suppressAutoHyphens/>
        <w:spacing w:line="274" w:lineRule="exact"/>
        <w:ind w:right="281"/>
        <w:jc w:val="both"/>
        <w:rPr>
          <w:sz w:val="24"/>
          <w:szCs w:val="24"/>
        </w:rPr>
      </w:pPr>
    </w:p>
    <w:p w14:paraId="458B5CC2" w14:textId="77777777" w:rsidR="00C113F7" w:rsidRPr="00EC1862" w:rsidRDefault="00C113F7" w:rsidP="00C113F7">
      <w:pPr>
        <w:widowControl w:val="0"/>
        <w:spacing w:line="180" w:lineRule="exact"/>
        <w:ind w:right="281"/>
        <w:jc w:val="both"/>
      </w:pPr>
    </w:p>
    <w:p w14:paraId="0E72637C" w14:textId="77777777" w:rsidR="00C113F7" w:rsidRDefault="00C113F7" w:rsidP="00C113F7">
      <w:pPr>
        <w:pStyle w:val="Pagrindinistekstas"/>
        <w:widowControl w:val="0"/>
        <w:spacing w:after="0" w:line="259" w:lineRule="auto"/>
        <w:ind w:firstLine="4820"/>
        <w:rPr>
          <w:szCs w:val="24"/>
          <w:lang w:val="lt-LT"/>
        </w:rPr>
      </w:pPr>
    </w:p>
    <w:p w14:paraId="555F39D4" w14:textId="77777777" w:rsidR="00C113F7" w:rsidRDefault="00C113F7" w:rsidP="00C113F7">
      <w:pPr>
        <w:pStyle w:val="Pagrindinistekstas"/>
        <w:widowControl w:val="0"/>
        <w:spacing w:after="0" w:line="259" w:lineRule="auto"/>
        <w:jc w:val="center"/>
        <w:rPr>
          <w:szCs w:val="24"/>
          <w:lang w:val="lt-LT"/>
        </w:rPr>
      </w:pPr>
      <w:r>
        <w:rPr>
          <w:szCs w:val="24"/>
          <w:lang w:val="lt-LT"/>
        </w:rPr>
        <w:t>___________</w:t>
      </w:r>
    </w:p>
    <w:p w14:paraId="413A532E" w14:textId="77777777" w:rsidR="00C113F7" w:rsidRDefault="00C113F7" w:rsidP="00C113F7">
      <w:pPr>
        <w:pStyle w:val="Pagrindinistekstas"/>
        <w:widowControl w:val="0"/>
        <w:spacing w:after="0" w:line="259" w:lineRule="auto"/>
        <w:ind w:firstLine="4820"/>
        <w:rPr>
          <w:szCs w:val="24"/>
          <w:lang w:val="lt-LT"/>
        </w:rPr>
      </w:pPr>
    </w:p>
    <w:p w14:paraId="7595EB64" w14:textId="77777777" w:rsidR="00C113F7" w:rsidRDefault="00C113F7" w:rsidP="00C113F7">
      <w:pPr>
        <w:pStyle w:val="Pagrindinistekstas"/>
        <w:widowControl w:val="0"/>
        <w:spacing w:after="0" w:line="259" w:lineRule="auto"/>
        <w:ind w:firstLine="4820"/>
        <w:rPr>
          <w:szCs w:val="24"/>
          <w:lang w:val="lt-LT"/>
        </w:rPr>
      </w:pPr>
    </w:p>
    <w:p w14:paraId="137459CF" w14:textId="77777777" w:rsidR="00C113F7" w:rsidRDefault="00C113F7" w:rsidP="00C113F7">
      <w:pPr>
        <w:pStyle w:val="Pagrindinistekstas"/>
        <w:widowControl w:val="0"/>
        <w:spacing w:after="0" w:line="259" w:lineRule="auto"/>
        <w:ind w:firstLine="4820"/>
        <w:rPr>
          <w:szCs w:val="24"/>
          <w:lang w:val="lt-LT"/>
        </w:rPr>
      </w:pPr>
    </w:p>
    <w:p w14:paraId="71A6250D" w14:textId="77777777" w:rsidR="00C113F7" w:rsidRDefault="00C113F7" w:rsidP="00C113F7">
      <w:pPr>
        <w:pStyle w:val="Pagrindinistekstas"/>
        <w:widowControl w:val="0"/>
        <w:spacing w:after="0" w:line="259" w:lineRule="auto"/>
        <w:ind w:firstLine="4820"/>
        <w:rPr>
          <w:szCs w:val="24"/>
          <w:lang w:val="lt-LT"/>
        </w:rPr>
      </w:pPr>
    </w:p>
    <w:p w14:paraId="0DE84F2C" w14:textId="77777777" w:rsidR="00C113F7" w:rsidRDefault="00C113F7" w:rsidP="00C113F7">
      <w:pPr>
        <w:pStyle w:val="Pagrindinistekstas"/>
        <w:widowControl w:val="0"/>
        <w:spacing w:after="0" w:line="259" w:lineRule="auto"/>
        <w:ind w:firstLine="4820"/>
        <w:rPr>
          <w:szCs w:val="24"/>
          <w:lang w:val="lt-LT"/>
        </w:rPr>
      </w:pPr>
    </w:p>
    <w:p w14:paraId="243210BF" w14:textId="77777777" w:rsidR="00C113F7" w:rsidRDefault="00C113F7" w:rsidP="00C113F7">
      <w:pPr>
        <w:pStyle w:val="Pagrindinistekstas"/>
        <w:widowControl w:val="0"/>
        <w:spacing w:after="0" w:line="259" w:lineRule="auto"/>
        <w:ind w:firstLine="4820"/>
        <w:rPr>
          <w:szCs w:val="24"/>
          <w:lang w:val="lt-LT"/>
        </w:rPr>
      </w:pPr>
    </w:p>
    <w:p w14:paraId="2FB926FC" w14:textId="77777777" w:rsidR="00C113F7" w:rsidRDefault="00C113F7" w:rsidP="00C113F7">
      <w:pPr>
        <w:pStyle w:val="Pagrindinistekstas"/>
        <w:widowControl w:val="0"/>
        <w:spacing w:after="0" w:line="259" w:lineRule="auto"/>
        <w:ind w:firstLine="4820"/>
        <w:rPr>
          <w:szCs w:val="24"/>
          <w:lang w:val="lt-LT"/>
        </w:rPr>
      </w:pPr>
    </w:p>
    <w:p w14:paraId="6D1962D7" w14:textId="77777777" w:rsidR="00C113F7" w:rsidRDefault="00C113F7" w:rsidP="00C113F7">
      <w:pPr>
        <w:pStyle w:val="Pagrindinistekstas"/>
        <w:widowControl w:val="0"/>
        <w:spacing w:after="0" w:line="259" w:lineRule="auto"/>
        <w:ind w:firstLine="4820"/>
        <w:rPr>
          <w:szCs w:val="24"/>
          <w:lang w:val="lt-LT"/>
        </w:rPr>
      </w:pPr>
    </w:p>
    <w:p w14:paraId="01F1D562" w14:textId="77777777" w:rsidR="00C113F7" w:rsidRDefault="00C113F7" w:rsidP="00C113F7">
      <w:pPr>
        <w:pStyle w:val="Pagrindinistekstas"/>
        <w:widowControl w:val="0"/>
        <w:spacing w:after="0" w:line="259" w:lineRule="auto"/>
        <w:ind w:firstLine="4820"/>
        <w:rPr>
          <w:szCs w:val="24"/>
          <w:lang w:val="lt-LT"/>
        </w:rPr>
      </w:pPr>
    </w:p>
    <w:p w14:paraId="3593CD12" w14:textId="77777777" w:rsidR="00C113F7" w:rsidRPr="00EC1862" w:rsidRDefault="00C113F7" w:rsidP="00C113F7">
      <w:pPr>
        <w:pStyle w:val="Pagrindinistekstas"/>
        <w:widowControl w:val="0"/>
        <w:spacing w:after="0" w:line="259" w:lineRule="auto"/>
        <w:ind w:firstLine="4820"/>
        <w:rPr>
          <w:szCs w:val="24"/>
          <w:lang w:val="lt-LT"/>
        </w:rPr>
      </w:pPr>
      <w:r w:rsidRPr="00EC1862">
        <w:rPr>
          <w:szCs w:val="24"/>
          <w:lang w:val="lt-LT"/>
        </w:rPr>
        <w:t>PATVIRTINTA</w:t>
      </w:r>
    </w:p>
    <w:p w14:paraId="022EF56D" w14:textId="77777777" w:rsidR="00C113F7" w:rsidRPr="00EC1862" w:rsidRDefault="00C113F7" w:rsidP="00C113F7">
      <w:pPr>
        <w:pStyle w:val="Pagrindinistekstas"/>
        <w:widowControl w:val="0"/>
        <w:spacing w:after="0" w:line="259" w:lineRule="auto"/>
        <w:ind w:left="4820"/>
        <w:jc w:val="both"/>
        <w:rPr>
          <w:rFonts w:eastAsia="Calibri"/>
          <w:szCs w:val="24"/>
          <w:lang w:val="lt-LT"/>
        </w:rPr>
      </w:pPr>
      <w:r w:rsidRPr="00EC1862">
        <w:rPr>
          <w:rFonts w:eastAsia="Calibri"/>
          <w:szCs w:val="24"/>
          <w:lang w:val="lt-LT"/>
        </w:rPr>
        <w:t>Ignalinos rajono savivaldybės administracijos direktoriaus 202</w:t>
      </w:r>
      <w:r w:rsidR="00253E06">
        <w:rPr>
          <w:rFonts w:eastAsia="Calibri"/>
          <w:szCs w:val="24"/>
          <w:lang w:val="lt-LT"/>
        </w:rPr>
        <w:t>3</w:t>
      </w:r>
      <w:r w:rsidRPr="00EC1862">
        <w:rPr>
          <w:rFonts w:eastAsia="Calibri"/>
          <w:szCs w:val="24"/>
          <w:lang w:val="lt-LT"/>
        </w:rPr>
        <w:t xml:space="preserve"> m.                   d. įsakymu Nr.</w:t>
      </w:r>
    </w:p>
    <w:p w14:paraId="5E89FE75" w14:textId="77777777" w:rsidR="00C113F7" w:rsidRPr="00EC1862" w:rsidRDefault="00C113F7" w:rsidP="00C113F7">
      <w:pPr>
        <w:pStyle w:val="Pagrindinistekstas"/>
        <w:widowControl w:val="0"/>
        <w:spacing w:after="0" w:line="259" w:lineRule="auto"/>
        <w:ind w:left="4820"/>
        <w:jc w:val="both"/>
        <w:rPr>
          <w:rFonts w:eastAsia="Calibri"/>
          <w:szCs w:val="24"/>
          <w:lang w:val="lt-LT"/>
        </w:rPr>
      </w:pPr>
    </w:p>
    <w:p w14:paraId="6EF3C09F" w14:textId="77777777" w:rsidR="00C113F7" w:rsidRPr="00EC1862" w:rsidRDefault="00C113F7" w:rsidP="00C113F7">
      <w:pPr>
        <w:pStyle w:val="Temosantrat10"/>
        <w:widowControl w:val="0"/>
        <w:shd w:val="clear" w:color="auto" w:fill="auto"/>
        <w:suppressAutoHyphens/>
        <w:spacing w:after="0" w:line="240" w:lineRule="auto"/>
        <w:rPr>
          <w:b/>
          <w:sz w:val="24"/>
          <w:szCs w:val="24"/>
        </w:rPr>
      </w:pPr>
      <w:r>
        <w:rPr>
          <w:b/>
          <w:sz w:val="24"/>
          <w:szCs w:val="24"/>
        </w:rPr>
        <w:t>(</w:t>
      </w:r>
      <w:r w:rsidRPr="00EC1862">
        <w:rPr>
          <w:b/>
          <w:sz w:val="24"/>
          <w:szCs w:val="24"/>
        </w:rPr>
        <w:t xml:space="preserve">Tipinės </w:t>
      </w:r>
      <w:r>
        <w:rPr>
          <w:b/>
          <w:sz w:val="24"/>
          <w:szCs w:val="24"/>
        </w:rPr>
        <w:t xml:space="preserve">prekių fiksuoto įkainio </w:t>
      </w:r>
      <w:r w:rsidRPr="00EC1862">
        <w:rPr>
          <w:b/>
          <w:sz w:val="24"/>
          <w:szCs w:val="24"/>
        </w:rPr>
        <w:t>viešojo pirkimo–pardavimo sutarties forma*</w:t>
      </w:r>
      <w:r>
        <w:rPr>
          <w:b/>
          <w:sz w:val="24"/>
          <w:szCs w:val="24"/>
        </w:rPr>
        <w:t>)</w:t>
      </w:r>
    </w:p>
    <w:p w14:paraId="183176BF" w14:textId="77777777" w:rsidR="00C113F7" w:rsidRPr="00EC1862" w:rsidRDefault="00C113F7" w:rsidP="00C113F7">
      <w:pPr>
        <w:pStyle w:val="Temosantrat10"/>
        <w:widowControl w:val="0"/>
        <w:shd w:val="clear" w:color="auto" w:fill="auto"/>
        <w:suppressAutoHyphens/>
        <w:spacing w:after="0" w:line="240" w:lineRule="auto"/>
        <w:ind w:firstLine="4678"/>
        <w:jc w:val="both"/>
        <w:rPr>
          <w:sz w:val="24"/>
          <w:szCs w:val="24"/>
        </w:rPr>
      </w:pPr>
    </w:p>
    <w:p w14:paraId="3CA52EEA" w14:textId="77777777" w:rsidR="00C113F7" w:rsidRPr="00EC1862" w:rsidRDefault="00C113F7" w:rsidP="00C113F7">
      <w:pPr>
        <w:pStyle w:val="Temosantrat10"/>
        <w:widowControl w:val="0"/>
        <w:shd w:val="clear" w:color="auto" w:fill="auto"/>
        <w:suppressAutoHyphens/>
        <w:spacing w:after="0" w:line="240" w:lineRule="auto"/>
        <w:jc w:val="both"/>
        <w:rPr>
          <w:i/>
          <w:sz w:val="24"/>
          <w:szCs w:val="24"/>
        </w:rPr>
      </w:pPr>
      <w:r w:rsidRPr="00EC1862">
        <w:rPr>
          <w:i/>
          <w:sz w:val="24"/>
          <w:szCs w:val="24"/>
        </w:rPr>
        <w:t xml:space="preserve">* Rengiant sutarties projektą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pasirašymui po įvykusio pirkimo.</w:t>
      </w:r>
    </w:p>
    <w:p w14:paraId="2805A352" w14:textId="77777777" w:rsidR="00C113F7" w:rsidRPr="00EC1862" w:rsidRDefault="00C113F7" w:rsidP="00C113F7">
      <w:pPr>
        <w:pStyle w:val="Temosantrat10"/>
        <w:widowControl w:val="0"/>
        <w:shd w:val="clear" w:color="auto" w:fill="auto"/>
        <w:suppressAutoHyphens/>
        <w:spacing w:after="0" w:line="240" w:lineRule="auto"/>
        <w:jc w:val="both"/>
        <w:rPr>
          <w:i/>
          <w:sz w:val="24"/>
          <w:szCs w:val="24"/>
        </w:rPr>
      </w:pPr>
    </w:p>
    <w:p w14:paraId="7B57523C"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5FFAB2A5" w14:textId="77777777" w:rsidR="00C113F7" w:rsidRPr="00EC1862" w:rsidRDefault="00C113F7" w:rsidP="00C113F7">
      <w:pPr>
        <w:pStyle w:val="Temosantrat20"/>
        <w:widowControl w:val="0"/>
        <w:shd w:val="clear" w:color="auto" w:fill="auto"/>
        <w:suppressAutoHyphens/>
        <w:spacing w:before="0" w:after="0" w:line="240" w:lineRule="auto"/>
        <w:rPr>
          <w:b/>
          <w:sz w:val="24"/>
          <w:szCs w:val="24"/>
        </w:rPr>
      </w:pPr>
      <w:r>
        <w:rPr>
          <w:b/>
          <w:sz w:val="24"/>
          <w:szCs w:val="24"/>
        </w:rPr>
        <w:t>PREKIŲ</w:t>
      </w:r>
      <w:r w:rsidRPr="00EC1862">
        <w:rPr>
          <w:b/>
          <w:sz w:val="24"/>
          <w:szCs w:val="24"/>
        </w:rPr>
        <w:t xml:space="preserve"> VIEŠOJO PIRKIMO–PARDAVIMO SUTARTIS </w:t>
      </w:r>
    </w:p>
    <w:p w14:paraId="2FA43EAE" w14:textId="77777777" w:rsidR="00C113F7" w:rsidRPr="00EC1862" w:rsidRDefault="00C113F7" w:rsidP="00C113F7">
      <w:pPr>
        <w:pStyle w:val="Temosantrat20"/>
        <w:widowControl w:val="0"/>
        <w:shd w:val="clear" w:color="auto" w:fill="auto"/>
        <w:suppressAutoHyphens/>
        <w:spacing w:before="0" w:after="0" w:line="240" w:lineRule="auto"/>
        <w:rPr>
          <w:sz w:val="24"/>
          <w:szCs w:val="24"/>
        </w:rPr>
      </w:pPr>
    </w:p>
    <w:p w14:paraId="4B0571C7" w14:textId="77777777" w:rsidR="00C113F7" w:rsidRPr="00253E06" w:rsidRDefault="00C113F7" w:rsidP="00C113F7">
      <w:pPr>
        <w:pStyle w:val="Temosantrat20"/>
        <w:widowControl w:val="0"/>
        <w:shd w:val="clear" w:color="auto" w:fill="auto"/>
        <w:suppressAutoHyphens/>
        <w:spacing w:before="0" w:after="0" w:line="240" w:lineRule="auto"/>
        <w:rPr>
          <w:rStyle w:val="Temosantrat2Iretinimas-1tk"/>
          <w:spacing w:val="0"/>
          <w:sz w:val="24"/>
          <w:szCs w:val="24"/>
        </w:rPr>
      </w:pPr>
      <w:r w:rsidRPr="00253E06">
        <w:rPr>
          <w:rStyle w:val="Temosantrat2Iretinimas-1tk"/>
          <w:spacing w:val="0"/>
          <w:sz w:val="24"/>
          <w:szCs w:val="24"/>
        </w:rPr>
        <w:t>202   m.                          d. Nr.</w:t>
      </w:r>
    </w:p>
    <w:p w14:paraId="2AEAAD98"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081272F1"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46D04F68" w14:textId="77777777" w:rsidR="00C113F7" w:rsidRPr="00EC1862" w:rsidRDefault="00C113F7" w:rsidP="00C113F7">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40832A0A" w14:textId="77777777" w:rsidR="00C113F7" w:rsidRPr="00EC1862" w:rsidRDefault="00C113F7" w:rsidP="00C113F7">
      <w:pPr>
        <w:pStyle w:val="Pagrindinistekstas2"/>
        <w:widowControl w:val="0"/>
        <w:shd w:val="clear" w:color="auto" w:fill="auto"/>
        <w:suppressAutoHyphens/>
        <w:spacing w:before="0" w:after="0" w:line="240" w:lineRule="auto"/>
        <w:ind w:firstLine="0"/>
        <w:rPr>
          <w:color w:val="000000" w:themeColor="text1"/>
          <w:sz w:val="24"/>
          <w:szCs w:val="24"/>
        </w:rPr>
      </w:pPr>
      <w:r w:rsidRPr="00EC1862">
        <w:rPr>
          <w:color w:val="000000" w:themeColor="text1"/>
          <w:sz w:val="24"/>
          <w:szCs w:val="24"/>
        </w:rPr>
        <w:t xml:space="preserve">Komisijos protokolo ar Pirkimo pažymos dėl laimėjusio pasiūlymo nustatymo data ir Nr. </w:t>
      </w:r>
      <w:r w:rsidRPr="00EC1862">
        <w:rPr>
          <w:color w:val="FF0000"/>
          <w:sz w:val="24"/>
          <w:szCs w:val="24"/>
        </w:rPr>
        <w:t>įrašyti</w:t>
      </w:r>
    </w:p>
    <w:p w14:paraId="02F092A2"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623611E3" w14:textId="77777777" w:rsidR="00C113F7" w:rsidRPr="00EC1862" w:rsidRDefault="00C113F7" w:rsidP="00C113F7">
      <w:pPr>
        <w:pStyle w:val="Temosantrat20"/>
        <w:widowControl w:val="0"/>
        <w:shd w:val="clear" w:color="auto" w:fill="auto"/>
        <w:suppressAutoHyphens/>
        <w:spacing w:before="0" w:after="0" w:line="240" w:lineRule="auto"/>
        <w:jc w:val="both"/>
        <w:rPr>
          <w:sz w:val="24"/>
          <w:szCs w:val="24"/>
        </w:rPr>
      </w:pPr>
    </w:p>
    <w:p w14:paraId="4F5924C8" w14:textId="77777777" w:rsidR="00C113F7" w:rsidRPr="00EC1862" w:rsidRDefault="00C113F7" w:rsidP="00C113F7">
      <w:pPr>
        <w:pStyle w:val="Temosantrat30"/>
        <w:widowControl w:val="0"/>
        <w:shd w:val="clear" w:color="auto" w:fill="auto"/>
        <w:suppressAutoHyphens/>
        <w:spacing w:before="0" w:line="240" w:lineRule="auto"/>
        <w:ind w:firstLine="1134"/>
        <w:rPr>
          <w:b/>
          <w:sz w:val="24"/>
          <w:szCs w:val="24"/>
        </w:rPr>
      </w:pPr>
      <w:r w:rsidRPr="00EC1862">
        <w:rPr>
          <w:b/>
          <w:sz w:val="24"/>
          <w:szCs w:val="24"/>
        </w:rPr>
        <w:t>Perkančiosios organizacijos pavadinimas – Ignalinos rajono savivaldybės administracija (toliau – Pirkėjas)</w:t>
      </w:r>
    </w:p>
    <w:p w14:paraId="29E4EC0B" w14:textId="77777777" w:rsidR="00C113F7" w:rsidRPr="00EC1862" w:rsidRDefault="00C113F7" w:rsidP="00C113F7">
      <w:pPr>
        <w:pStyle w:val="Temosantrat30"/>
        <w:widowControl w:val="0"/>
        <w:shd w:val="clear" w:color="auto" w:fill="auto"/>
        <w:suppressAutoHyphens/>
        <w:spacing w:before="0" w:line="240" w:lineRule="auto"/>
        <w:ind w:firstLine="1134"/>
        <w:rPr>
          <w:sz w:val="24"/>
          <w:szCs w:val="24"/>
        </w:rPr>
      </w:pPr>
    </w:p>
    <w:p w14:paraId="4E401E3D"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Adresas: Laisvės a. 70, LT-30122 Ignalina</w:t>
      </w:r>
    </w:p>
    <w:p w14:paraId="0CD4E580"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Įmonės kodas 288768350</w:t>
      </w:r>
    </w:p>
    <w:p w14:paraId="5E752315"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PVM mokėtojo kodas: nėra PVM mokėtojas</w:t>
      </w:r>
    </w:p>
    <w:p w14:paraId="4ECFD6B0"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Atsiskaitomosios sąskaitos numeris LT067182200001130990</w:t>
      </w:r>
    </w:p>
    <w:p w14:paraId="166BF3A9"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p>
    <w:p w14:paraId="466F4614" w14:textId="77777777" w:rsidR="00C113F7" w:rsidRPr="00EC1862" w:rsidRDefault="00C113F7" w:rsidP="00C113F7">
      <w:pPr>
        <w:pStyle w:val="Temosantrat30"/>
        <w:widowControl w:val="0"/>
        <w:shd w:val="clear" w:color="auto" w:fill="auto"/>
        <w:suppressAutoHyphens/>
        <w:spacing w:before="0" w:line="240" w:lineRule="auto"/>
        <w:ind w:firstLine="1134"/>
        <w:rPr>
          <w:b/>
          <w:sz w:val="24"/>
          <w:szCs w:val="24"/>
        </w:rPr>
      </w:pPr>
      <w:r>
        <w:rPr>
          <w:b/>
          <w:sz w:val="24"/>
          <w:szCs w:val="24"/>
        </w:rPr>
        <w:t>Tiekėjo</w:t>
      </w:r>
      <w:r w:rsidRPr="00EC1862">
        <w:rPr>
          <w:b/>
          <w:sz w:val="24"/>
          <w:szCs w:val="24"/>
        </w:rPr>
        <w:t xml:space="preserve"> pavadinimas – </w:t>
      </w:r>
      <w:r w:rsidRPr="00EC1862">
        <w:rPr>
          <w:b/>
          <w:color w:val="FF0000"/>
          <w:sz w:val="24"/>
          <w:szCs w:val="24"/>
        </w:rPr>
        <w:t>įrašyti</w:t>
      </w:r>
      <w:r w:rsidRPr="00EC1862">
        <w:rPr>
          <w:b/>
          <w:sz w:val="24"/>
          <w:szCs w:val="24"/>
        </w:rPr>
        <w:t xml:space="preserve"> (toliau – </w:t>
      </w:r>
      <w:r>
        <w:rPr>
          <w:b/>
          <w:sz w:val="24"/>
          <w:szCs w:val="24"/>
        </w:rPr>
        <w:t>Tiekėjas</w:t>
      </w:r>
      <w:r w:rsidRPr="00EC1862">
        <w:rPr>
          <w:b/>
          <w:sz w:val="24"/>
          <w:szCs w:val="24"/>
        </w:rPr>
        <w:t>)</w:t>
      </w:r>
    </w:p>
    <w:p w14:paraId="35E04322" w14:textId="77777777" w:rsidR="00C113F7" w:rsidRPr="00EC1862" w:rsidRDefault="00C113F7" w:rsidP="00C113F7">
      <w:pPr>
        <w:pStyle w:val="Temosantrat30"/>
        <w:widowControl w:val="0"/>
        <w:shd w:val="clear" w:color="auto" w:fill="auto"/>
        <w:suppressAutoHyphens/>
        <w:spacing w:before="0" w:line="240" w:lineRule="auto"/>
        <w:ind w:firstLine="1134"/>
        <w:rPr>
          <w:sz w:val="24"/>
          <w:szCs w:val="24"/>
        </w:rPr>
      </w:pPr>
    </w:p>
    <w:p w14:paraId="777C4F55"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76FC63DD"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4B901C61"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729DA242"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2466A2D5" w14:textId="77777777" w:rsidR="00C113F7" w:rsidRPr="00EC1862" w:rsidRDefault="00C113F7" w:rsidP="00C113F7">
      <w:pPr>
        <w:pStyle w:val="Pagrindinistekstas21"/>
        <w:widowControl w:val="0"/>
        <w:shd w:val="clear" w:color="auto" w:fill="auto"/>
        <w:suppressAutoHyphens/>
        <w:spacing w:after="0" w:line="240" w:lineRule="auto"/>
        <w:ind w:firstLine="1134"/>
        <w:rPr>
          <w:spacing w:val="0"/>
          <w:sz w:val="24"/>
          <w:szCs w:val="24"/>
        </w:rPr>
      </w:pPr>
    </w:p>
    <w:p w14:paraId="10818BBD" w14:textId="77777777" w:rsidR="00C113F7" w:rsidRPr="00B44902" w:rsidRDefault="00C113F7" w:rsidP="00C113F7">
      <w:pPr>
        <w:pStyle w:val="Pagrindinistekstas21"/>
        <w:widowControl w:val="0"/>
        <w:shd w:val="clear" w:color="auto" w:fill="auto"/>
        <w:suppressAutoHyphens/>
        <w:spacing w:after="0" w:line="240" w:lineRule="auto"/>
        <w:ind w:firstLine="1134"/>
        <w:rPr>
          <w:i/>
          <w:color w:val="FF0000"/>
          <w:spacing w:val="0"/>
          <w:sz w:val="24"/>
          <w:szCs w:val="24"/>
        </w:rPr>
      </w:pPr>
      <w:r w:rsidRPr="00B44902">
        <w:rPr>
          <w:i/>
          <w:color w:val="FF0000"/>
          <w:spacing w:val="0"/>
          <w:sz w:val="24"/>
          <w:szCs w:val="24"/>
        </w:rPr>
        <w:t>(Jeigu tai jungtinės veiklos sutarties pagrindu veikianti ūkio subjektų grupė, nurodyti, iš kokių ūkio subjektų sudaryta, visų šių subjektų pavadinimus, įmonės ir PVM mokėtojo kodus, adresus, atsakingojo partnerio pavadinimą bei šiam partneriui atstovaujančio asmens pareigas, vardą, pavardę)</w:t>
      </w:r>
    </w:p>
    <w:p w14:paraId="54DA9AA4" w14:textId="77777777" w:rsidR="00C113F7" w:rsidRPr="00EC1862" w:rsidRDefault="00C113F7" w:rsidP="00C113F7">
      <w:pPr>
        <w:pStyle w:val="Pagrindinistekstas21"/>
        <w:widowControl w:val="0"/>
        <w:shd w:val="clear" w:color="auto" w:fill="auto"/>
        <w:suppressAutoHyphens/>
        <w:spacing w:after="0" w:line="240" w:lineRule="auto"/>
        <w:ind w:firstLine="1134"/>
        <w:rPr>
          <w:spacing w:val="0"/>
          <w:sz w:val="24"/>
          <w:szCs w:val="24"/>
        </w:rPr>
      </w:pPr>
    </w:p>
    <w:p w14:paraId="616B5C45" w14:textId="77777777" w:rsidR="00C113F7" w:rsidRPr="00EC1862" w:rsidRDefault="00C113F7" w:rsidP="00C113F7">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 xml:space="preserve">Pirkėjas ir </w:t>
      </w:r>
      <w:r>
        <w:rPr>
          <w:b/>
          <w:sz w:val="24"/>
          <w:szCs w:val="24"/>
        </w:rPr>
        <w:t>Tiekėjas</w:t>
      </w:r>
      <w:r w:rsidRPr="00EC1862">
        <w:rPr>
          <w:b/>
          <w:sz w:val="24"/>
          <w:szCs w:val="24"/>
        </w:rPr>
        <w:t xml:space="preserve"> sudarė šią viešojo pirkimo–pardavimo sutartį (toliau – Sutartis).</w:t>
      </w:r>
    </w:p>
    <w:p w14:paraId="6EBFA2F9"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48DC177A"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3E7D8840"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70E0CC6C"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7B0F4EE1"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1552137D" w14:textId="77777777" w:rsidR="00C113F7"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08C25EBB" w14:textId="77777777" w:rsidR="00C113F7"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23B8E7E1" w14:textId="77777777" w:rsidR="00C113F7"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07A46235" w14:textId="77777777" w:rsidR="00C113F7"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485838F6"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7B8E078F" w14:textId="77777777" w:rsidR="00C113F7" w:rsidRPr="00EC1862" w:rsidRDefault="00C113F7" w:rsidP="00C113F7">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12C5031F" w14:textId="77777777" w:rsidR="00C113F7" w:rsidRPr="00EC1862" w:rsidRDefault="00C113F7" w:rsidP="00C113F7">
      <w:pPr>
        <w:pStyle w:val="Temosantrat20"/>
        <w:widowControl w:val="0"/>
        <w:shd w:val="clear" w:color="auto" w:fill="auto"/>
        <w:suppressAutoHyphens/>
        <w:spacing w:before="0" w:after="0" w:line="240" w:lineRule="auto"/>
        <w:rPr>
          <w:sz w:val="24"/>
          <w:szCs w:val="24"/>
        </w:rPr>
      </w:pPr>
    </w:p>
    <w:p w14:paraId="2B156DA4"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701BFAF3"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7C773C54"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p>
    <w:p w14:paraId="05524CB1" w14:textId="77777777" w:rsidR="00C113F7" w:rsidRPr="00EC1862"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r>
      <w:r>
        <w:rPr>
          <w:sz w:val="24"/>
          <w:szCs w:val="24"/>
        </w:rPr>
        <w:t xml:space="preserve">Sutarties dalykas yra Sutarties specialiųjų sąlygų 4 skyriuje išvardytų prekių </w:t>
      </w:r>
      <w:r w:rsidRPr="00271C05">
        <w:rPr>
          <w:sz w:val="24"/>
          <w:szCs w:val="24"/>
          <w:highlight w:val="lightGray"/>
        </w:rPr>
        <w:t>pristatymas, montavimas, įdiegimas, paleidimas, derinimas, išbandymas, personalo apmokymas ir kt.</w:t>
      </w:r>
      <w:r>
        <w:rPr>
          <w:sz w:val="24"/>
          <w:szCs w:val="24"/>
        </w:rPr>
        <w:t xml:space="preserve"> (toliau vadinama – prekių tiekimas).</w:t>
      </w:r>
    </w:p>
    <w:p w14:paraId="4154E49D" w14:textId="77777777" w:rsidR="00C113F7" w:rsidRDefault="00C113F7" w:rsidP="00C113F7">
      <w:pPr>
        <w:pStyle w:val="Pagrindinistekstas30"/>
        <w:widowControl w:val="0"/>
        <w:shd w:val="clear" w:color="auto" w:fill="auto"/>
        <w:suppressAutoHyphens/>
        <w:spacing w:after="0" w:line="240" w:lineRule="auto"/>
        <w:jc w:val="center"/>
        <w:rPr>
          <w:b/>
          <w:sz w:val="24"/>
          <w:szCs w:val="24"/>
        </w:rPr>
      </w:pPr>
    </w:p>
    <w:p w14:paraId="70D32B5B"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70333778"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Pr>
          <w:b/>
          <w:sz w:val="24"/>
          <w:szCs w:val="24"/>
        </w:rPr>
        <w:t>TIEKIMO</w:t>
      </w:r>
      <w:r w:rsidRPr="00EC1862">
        <w:rPr>
          <w:b/>
          <w:sz w:val="24"/>
          <w:szCs w:val="24"/>
        </w:rPr>
        <w:t xml:space="preserve"> SĄLYGOS IR TERMINAI</w:t>
      </w:r>
    </w:p>
    <w:p w14:paraId="77E3E8B5" w14:textId="77777777" w:rsidR="00C113F7" w:rsidRPr="00EC1862" w:rsidRDefault="00C113F7" w:rsidP="00C113F7">
      <w:pPr>
        <w:pStyle w:val="Pagrindinistekstas30"/>
        <w:widowControl w:val="0"/>
        <w:shd w:val="clear" w:color="auto" w:fill="auto"/>
        <w:suppressAutoHyphens/>
        <w:spacing w:after="0" w:line="240" w:lineRule="auto"/>
        <w:jc w:val="center"/>
        <w:rPr>
          <w:sz w:val="24"/>
          <w:szCs w:val="24"/>
        </w:rPr>
      </w:pPr>
    </w:p>
    <w:p w14:paraId="7D635A2A" w14:textId="77777777" w:rsidR="00C113F7" w:rsidRDefault="00C113F7" w:rsidP="00C113F7">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Pr>
          <w:sz w:val="24"/>
          <w:szCs w:val="24"/>
        </w:rPr>
        <w:t>2.</w:t>
      </w:r>
      <w:r>
        <w:rPr>
          <w:sz w:val="24"/>
          <w:szCs w:val="24"/>
        </w:rPr>
        <w:tab/>
        <w:t>Prekės turi būti tiekiamos</w:t>
      </w:r>
      <w:r w:rsidRPr="00EC1862">
        <w:rPr>
          <w:sz w:val="24"/>
          <w:szCs w:val="24"/>
        </w:rPr>
        <w:t xml:space="preserve"> šiuo adresu: </w:t>
      </w:r>
      <w:r w:rsidRPr="00EC1862">
        <w:rPr>
          <w:sz w:val="24"/>
          <w:szCs w:val="24"/>
          <w:highlight w:val="lightGray"/>
        </w:rPr>
        <w:t>įrašyti</w:t>
      </w:r>
      <w:r>
        <w:rPr>
          <w:sz w:val="24"/>
          <w:szCs w:val="24"/>
        </w:rPr>
        <w:t>.</w:t>
      </w:r>
    </w:p>
    <w:p w14:paraId="67870B8B" w14:textId="77777777" w:rsidR="00C113F7" w:rsidRPr="00F767CB" w:rsidRDefault="00C113F7" w:rsidP="00C113F7">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sidRPr="00F767CB">
        <w:rPr>
          <w:sz w:val="24"/>
          <w:szCs w:val="24"/>
          <w:highlight w:val="lightGray"/>
        </w:rPr>
        <w:t>3.</w:t>
      </w:r>
      <w:r>
        <w:rPr>
          <w:sz w:val="24"/>
          <w:szCs w:val="24"/>
        </w:rPr>
        <w:tab/>
      </w:r>
      <w:r w:rsidRPr="0055650B">
        <w:rPr>
          <w:i/>
          <w:sz w:val="24"/>
          <w:szCs w:val="24"/>
          <w:highlight w:val="lightGray"/>
        </w:rPr>
        <w:t>(Daugkartinio užsakymo sutarti</w:t>
      </w:r>
      <w:r>
        <w:rPr>
          <w:i/>
          <w:sz w:val="24"/>
          <w:szCs w:val="24"/>
          <w:highlight w:val="lightGray"/>
        </w:rPr>
        <w:t>ms</w:t>
      </w:r>
      <w:r w:rsidRPr="0055650B">
        <w:rPr>
          <w:i/>
          <w:sz w:val="24"/>
          <w:szCs w:val="24"/>
          <w:highlight w:val="lightGray"/>
        </w:rPr>
        <w:t>)</w:t>
      </w:r>
      <w:r w:rsidRPr="00F767CB">
        <w:rPr>
          <w:sz w:val="24"/>
          <w:szCs w:val="24"/>
        </w:rPr>
        <w:t xml:space="preserve"> Bendra prekių tiekimo trukmė</w:t>
      </w:r>
      <w:r w:rsidR="001A4A69">
        <w:rPr>
          <w:sz w:val="24"/>
          <w:szCs w:val="24"/>
        </w:rPr>
        <w:t xml:space="preserve"> –</w:t>
      </w:r>
      <w:r w:rsidRPr="00F767CB">
        <w:rPr>
          <w:sz w:val="24"/>
          <w:szCs w:val="24"/>
        </w:rPr>
        <w:t xml:space="preserve"> </w:t>
      </w:r>
      <w:r w:rsidRPr="00F767CB">
        <w:rPr>
          <w:sz w:val="24"/>
          <w:szCs w:val="24"/>
          <w:highlight w:val="lightGray"/>
        </w:rPr>
        <w:t>365 kalendorinės dienos.</w:t>
      </w:r>
      <w:r w:rsidRPr="00F767CB">
        <w:rPr>
          <w:sz w:val="24"/>
          <w:szCs w:val="24"/>
        </w:rPr>
        <w:t xml:space="preserve"> Konkretaus prekių tiekimo užsakymo įvykdymo ter</w:t>
      </w:r>
      <w:r w:rsidR="001A4A69">
        <w:rPr>
          <w:sz w:val="24"/>
          <w:szCs w:val="24"/>
        </w:rPr>
        <w:t>minas (prekių tiekimo terminas) –</w:t>
      </w:r>
      <w:r w:rsidRPr="00F767CB">
        <w:rPr>
          <w:sz w:val="24"/>
          <w:szCs w:val="24"/>
        </w:rPr>
        <w:t xml:space="preserve"> </w:t>
      </w:r>
      <w:r w:rsidRPr="00F767CB">
        <w:rPr>
          <w:sz w:val="24"/>
          <w:szCs w:val="24"/>
          <w:highlight w:val="lightGray"/>
        </w:rPr>
        <w:t>ne ilgiau kaip per 60 (šešiasdešimt) kalendorinių dienų</w:t>
      </w:r>
      <w:r w:rsidRPr="00F767CB">
        <w:rPr>
          <w:sz w:val="24"/>
          <w:szCs w:val="24"/>
        </w:rPr>
        <w:t xml:space="preserve"> nuo užsakymo pateikimo. Užsakymas teikiamas </w:t>
      </w:r>
      <w:r w:rsidRPr="00F767CB">
        <w:rPr>
          <w:sz w:val="24"/>
          <w:szCs w:val="24"/>
          <w:highlight w:val="lightGray"/>
        </w:rPr>
        <w:t>raštu (el. paštu) ir</w:t>
      </w:r>
      <w:r w:rsidR="001A4A69">
        <w:rPr>
          <w:sz w:val="24"/>
          <w:szCs w:val="24"/>
          <w:highlight w:val="lightGray"/>
        </w:rPr>
        <w:t xml:space="preserve"> </w:t>
      </w:r>
      <w:r w:rsidRPr="00F767CB">
        <w:rPr>
          <w:sz w:val="24"/>
          <w:szCs w:val="24"/>
          <w:highlight w:val="lightGray"/>
        </w:rPr>
        <w:t>/ arba žodžiu</w:t>
      </w:r>
      <w:r w:rsidRPr="00F767CB">
        <w:rPr>
          <w:sz w:val="24"/>
          <w:szCs w:val="24"/>
        </w:rPr>
        <w:t xml:space="preserve"> Sutarties specialiųjų sąlygų 6 skyriuje išvard</w:t>
      </w:r>
      <w:r>
        <w:rPr>
          <w:sz w:val="24"/>
          <w:szCs w:val="24"/>
        </w:rPr>
        <w:t>y</w:t>
      </w:r>
      <w:r w:rsidRPr="00F767CB">
        <w:rPr>
          <w:sz w:val="24"/>
          <w:szCs w:val="24"/>
        </w:rPr>
        <w:t>tais kontaktais.</w:t>
      </w:r>
    </w:p>
    <w:p w14:paraId="42D2D14D" w14:textId="77777777" w:rsidR="00C113F7" w:rsidRDefault="00C113F7" w:rsidP="00C113F7">
      <w:pPr>
        <w:pStyle w:val="Pagrindinistekstas2"/>
        <w:widowControl w:val="0"/>
        <w:shd w:val="clear" w:color="auto" w:fill="auto"/>
        <w:tabs>
          <w:tab w:val="left" w:pos="414"/>
          <w:tab w:val="left" w:pos="1418"/>
        </w:tabs>
        <w:suppressAutoHyphens/>
        <w:spacing w:before="0" w:after="0" w:line="240" w:lineRule="auto"/>
        <w:ind w:left="1134" w:firstLine="0"/>
        <w:jc w:val="both"/>
        <w:rPr>
          <w:sz w:val="24"/>
          <w:szCs w:val="24"/>
        </w:rPr>
      </w:pPr>
      <w:r w:rsidRPr="007026AB">
        <w:rPr>
          <w:sz w:val="24"/>
          <w:szCs w:val="24"/>
          <w:highlight w:val="lightGray"/>
        </w:rPr>
        <w:t>arba</w:t>
      </w:r>
      <w:r>
        <w:rPr>
          <w:sz w:val="24"/>
          <w:szCs w:val="24"/>
          <w:highlight w:val="lightGray"/>
        </w:rPr>
        <w:t xml:space="preserve"> </w:t>
      </w:r>
      <w:r w:rsidRPr="00EC1862">
        <w:rPr>
          <w:sz w:val="24"/>
          <w:szCs w:val="24"/>
          <w:highlight w:val="lightGray"/>
        </w:rPr>
        <w:t xml:space="preserve">(nereikalingą </w:t>
      </w:r>
      <w:r>
        <w:rPr>
          <w:sz w:val="24"/>
          <w:szCs w:val="24"/>
          <w:highlight w:val="lightGray"/>
        </w:rPr>
        <w:t>3</w:t>
      </w:r>
      <w:r w:rsidRPr="00EC1862">
        <w:rPr>
          <w:sz w:val="24"/>
          <w:szCs w:val="24"/>
          <w:highlight w:val="lightGray"/>
        </w:rPr>
        <w:t xml:space="preserve"> p</w:t>
      </w:r>
      <w:r w:rsidR="001A4A69">
        <w:rPr>
          <w:sz w:val="24"/>
          <w:szCs w:val="24"/>
          <w:highlight w:val="lightGray"/>
        </w:rPr>
        <w:t>unkto</w:t>
      </w:r>
      <w:r w:rsidRPr="00EC1862">
        <w:rPr>
          <w:sz w:val="24"/>
          <w:szCs w:val="24"/>
          <w:highlight w:val="lightGray"/>
        </w:rPr>
        <w:t xml:space="preserve"> variantą išbraukti)</w:t>
      </w:r>
      <w:r w:rsidRPr="007026AB">
        <w:rPr>
          <w:sz w:val="24"/>
          <w:szCs w:val="24"/>
          <w:highlight w:val="lightGray"/>
        </w:rPr>
        <w:t>:</w:t>
      </w:r>
    </w:p>
    <w:p w14:paraId="2CB44FD7" w14:textId="77777777" w:rsidR="00C113F7" w:rsidRPr="00332E7B" w:rsidRDefault="00C113F7" w:rsidP="00C113F7">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highlight w:val="lightGray"/>
        </w:rPr>
      </w:pPr>
      <w:r w:rsidRPr="00EB57A6">
        <w:rPr>
          <w:sz w:val="24"/>
          <w:szCs w:val="24"/>
          <w:highlight w:val="lightGray"/>
        </w:rPr>
        <w:t>3.</w:t>
      </w:r>
      <w:r>
        <w:rPr>
          <w:sz w:val="24"/>
          <w:szCs w:val="24"/>
        </w:rPr>
        <w:tab/>
      </w:r>
      <w:r w:rsidRPr="0055650B">
        <w:rPr>
          <w:i/>
          <w:sz w:val="24"/>
          <w:szCs w:val="24"/>
          <w:highlight w:val="lightGray"/>
        </w:rPr>
        <w:t>(Vienkartinio užsakymo sutartims)</w:t>
      </w:r>
      <w:r>
        <w:rPr>
          <w:sz w:val="24"/>
          <w:szCs w:val="24"/>
        </w:rPr>
        <w:t xml:space="preserve"> Prekių tiekimo terminas</w:t>
      </w:r>
      <w:r w:rsidR="001A4A69">
        <w:rPr>
          <w:sz w:val="24"/>
          <w:szCs w:val="24"/>
        </w:rPr>
        <w:t xml:space="preserve"> –</w:t>
      </w:r>
      <w:r>
        <w:rPr>
          <w:sz w:val="24"/>
          <w:szCs w:val="24"/>
        </w:rPr>
        <w:t xml:space="preserve"> </w:t>
      </w:r>
      <w:r>
        <w:rPr>
          <w:sz w:val="24"/>
          <w:szCs w:val="24"/>
          <w:highlight w:val="lightGray"/>
        </w:rPr>
        <w:t>ne ilgiau kaip</w:t>
      </w:r>
      <w:r w:rsidRPr="00332E7B">
        <w:rPr>
          <w:sz w:val="24"/>
          <w:szCs w:val="24"/>
          <w:highlight w:val="lightGray"/>
        </w:rPr>
        <w:t xml:space="preserve"> 60 (šešiasdešimt</w:t>
      </w:r>
      <w:r w:rsidRPr="007026AB">
        <w:rPr>
          <w:sz w:val="24"/>
          <w:szCs w:val="24"/>
          <w:highlight w:val="lightGray"/>
        </w:rPr>
        <w:t>) kalendorinių dienų</w:t>
      </w:r>
      <w:r w:rsidRPr="007026AB">
        <w:rPr>
          <w:sz w:val="24"/>
          <w:szCs w:val="24"/>
        </w:rPr>
        <w:t xml:space="preserve"> nuo </w:t>
      </w:r>
      <w:r>
        <w:rPr>
          <w:sz w:val="24"/>
          <w:szCs w:val="24"/>
        </w:rPr>
        <w:t>Sutarties įsigaliojimo dienos</w:t>
      </w:r>
      <w:r w:rsidRPr="00332E7B">
        <w:rPr>
          <w:sz w:val="24"/>
          <w:szCs w:val="24"/>
        </w:rPr>
        <w:t>.</w:t>
      </w:r>
    </w:p>
    <w:p w14:paraId="1C67AEEB" w14:textId="77777777" w:rsidR="00C113F7" w:rsidRPr="00EC1862"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sidRPr="00EE42BF">
        <w:rPr>
          <w:sz w:val="24"/>
          <w:szCs w:val="24"/>
          <w:highlight w:val="lightGray"/>
        </w:rPr>
        <w:t>Prekių tiekimo terminas, iškilus nenumatytoms aplinkybėms, Sutarties šalims raštu išreiškus sutikimą, gali būti pratęstas įrašyti kartą (-us) įrašyti kalendorinių dienų.</w:t>
      </w:r>
      <w:r w:rsidRPr="00EC1862">
        <w:rPr>
          <w:sz w:val="24"/>
          <w:szCs w:val="24"/>
        </w:rPr>
        <w:t xml:space="preserve"> </w:t>
      </w:r>
      <w:r>
        <w:rPr>
          <w:sz w:val="24"/>
          <w:szCs w:val="24"/>
        </w:rPr>
        <w:t>Tiekėjas</w:t>
      </w:r>
      <w:r w:rsidRPr="00EC1862">
        <w:rPr>
          <w:sz w:val="24"/>
          <w:szCs w:val="24"/>
        </w:rPr>
        <w:t xml:space="preserve"> supranta, kad COVID-19 viruso sukelta pandemija nėra laikytina nenugalimos jėgos aplinkybe (force majeure) ir atitinkami pandemijos padariniai jam nesutrukdys įvykdyti Sutartį tinkamai.</w:t>
      </w:r>
    </w:p>
    <w:p w14:paraId="50AE2F9B" w14:textId="77777777" w:rsidR="00C113F7" w:rsidRPr="00EC1862" w:rsidRDefault="00C113F7" w:rsidP="00C113F7">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45653D07" w14:textId="77777777" w:rsidR="00C113F7" w:rsidRPr="00EC1862" w:rsidRDefault="00C113F7" w:rsidP="00C113F7">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57E308B6"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p>
    <w:p w14:paraId="3BD21FC9"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071A2A8E" w14:textId="77777777" w:rsidR="00C113F7"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5</w:t>
      </w:r>
      <w:r w:rsidRPr="00EC1862">
        <w:rPr>
          <w:sz w:val="24"/>
          <w:szCs w:val="24"/>
        </w:rPr>
        <w:t>.</w:t>
      </w:r>
      <w:r w:rsidRPr="00EC1862">
        <w:rPr>
          <w:sz w:val="24"/>
          <w:szCs w:val="24"/>
        </w:rPr>
        <w:tab/>
        <w:t>Sutartis įsigalioja</w:t>
      </w:r>
      <w:r>
        <w:rPr>
          <w:sz w:val="24"/>
          <w:szCs w:val="24"/>
        </w:rPr>
        <w:t>,</w:t>
      </w:r>
      <w:r w:rsidRPr="00EC1862">
        <w:rPr>
          <w:sz w:val="24"/>
          <w:szCs w:val="24"/>
        </w:rPr>
        <w:t xml:space="preserve"> kai Sutartį pasirašo abi Sutarties </w:t>
      </w:r>
      <w:r>
        <w:rPr>
          <w:sz w:val="24"/>
          <w:szCs w:val="24"/>
        </w:rPr>
        <w:t>š</w:t>
      </w:r>
      <w:r w:rsidRPr="00EC1862">
        <w:rPr>
          <w:sz w:val="24"/>
          <w:szCs w:val="24"/>
        </w:rPr>
        <w:t xml:space="preserve">alys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 xml:space="preserve">alies parašo data) ir </w:t>
      </w:r>
      <w:r>
        <w:rPr>
          <w:sz w:val="24"/>
          <w:szCs w:val="24"/>
        </w:rPr>
        <w:t>Tiekėjas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w:t>
      </w:r>
    </w:p>
    <w:p w14:paraId="11DF3679" w14:textId="77777777" w:rsidR="00C113F7"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6.</w:t>
      </w:r>
      <w:r>
        <w:rPr>
          <w:sz w:val="24"/>
          <w:szCs w:val="24"/>
        </w:rPr>
        <w:tab/>
      </w:r>
      <w:r w:rsidRPr="00EC1862">
        <w:rPr>
          <w:sz w:val="24"/>
          <w:szCs w:val="24"/>
        </w:rPr>
        <w:t xml:space="preserve">Sutartis galioja iki visiško Sutartyje numatytų įsipareigojimų įvykdymo, tačiau visais atvejais </w:t>
      </w:r>
      <w:r>
        <w:rPr>
          <w:sz w:val="24"/>
          <w:szCs w:val="24"/>
        </w:rPr>
        <w:t xml:space="preserve">prekių teikimo, </w:t>
      </w:r>
      <w:r w:rsidRPr="00EC1862">
        <w:rPr>
          <w:sz w:val="24"/>
          <w:szCs w:val="24"/>
        </w:rPr>
        <w:t>darbų</w:t>
      </w:r>
      <w:r>
        <w:rPr>
          <w:sz w:val="24"/>
          <w:szCs w:val="24"/>
        </w:rPr>
        <w:t xml:space="preserve"> atlikimo, paslaugų teikimo </w:t>
      </w:r>
      <w:r w:rsidRPr="00EC1862">
        <w:rPr>
          <w:sz w:val="24"/>
          <w:szCs w:val="24"/>
        </w:rPr>
        <w:t>terminas negali būti ilgesnis nei 3 (treji) metai nuo Sutarties įsigaliojimo dienos.</w:t>
      </w:r>
    </w:p>
    <w:p w14:paraId="3B396BDE"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7.</w:t>
      </w:r>
      <w:r>
        <w:rPr>
          <w:sz w:val="24"/>
          <w:szCs w:val="24"/>
        </w:rPr>
        <w:tab/>
      </w:r>
      <w:r w:rsidRPr="00EC1862">
        <w:rPr>
          <w:sz w:val="24"/>
          <w:szCs w:val="24"/>
        </w:rPr>
        <w:t xml:space="preserve">Sutartis gali būti pradėta vykdyti tik po to, kai </w:t>
      </w:r>
      <w:r>
        <w:rPr>
          <w:sz w:val="24"/>
          <w:szCs w:val="24"/>
        </w:rPr>
        <w:t>Tiekėjas</w:t>
      </w:r>
      <w:r w:rsidRPr="00EC1862">
        <w:rPr>
          <w:sz w:val="24"/>
          <w:szCs w:val="24"/>
        </w:rPr>
        <w:t xml:space="preserve">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arba informuoja Pirkėją, kad sub</w:t>
      </w:r>
      <w:r>
        <w:rPr>
          <w:sz w:val="24"/>
          <w:szCs w:val="24"/>
        </w:rPr>
        <w:t>tiekėjai</w:t>
      </w:r>
      <w:r w:rsidRPr="00EC1862">
        <w:rPr>
          <w:sz w:val="24"/>
          <w:szCs w:val="24"/>
        </w:rPr>
        <w:t xml:space="preserve"> nebus pasitelkiami. Informacija Pirkėjui turi būti pateikta per 5 (penkias) darbo dienas nuo Sutarties įsigaliojimo dienos, jei per nustatytą terminą informacija nėra pateikiama</w:t>
      </w:r>
      <w:r>
        <w:rPr>
          <w:sz w:val="24"/>
          <w:szCs w:val="24"/>
        </w:rPr>
        <w:t>,</w:t>
      </w:r>
      <w:r w:rsidRPr="00EC1862">
        <w:rPr>
          <w:sz w:val="24"/>
          <w:szCs w:val="24"/>
        </w:rPr>
        <w:t xml:space="preserve"> laikoma, kad sub</w:t>
      </w:r>
      <w:r>
        <w:rPr>
          <w:sz w:val="24"/>
          <w:szCs w:val="24"/>
        </w:rPr>
        <w:t>tiekėjai</w:t>
      </w:r>
      <w:r w:rsidRPr="00EC1862">
        <w:rPr>
          <w:sz w:val="24"/>
          <w:szCs w:val="24"/>
        </w:rPr>
        <w:t xml:space="preserve"> nebus pasitelkiami. </w:t>
      </w:r>
    </w:p>
    <w:p w14:paraId="24EBE80F"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09325B1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6BDC904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07983D0E"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766AF15D"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8.</w:t>
      </w:r>
      <w:r>
        <w:rPr>
          <w:sz w:val="24"/>
          <w:szCs w:val="24"/>
        </w:rPr>
        <w:tab/>
        <w:t>Ši Sutartis yra fiksuoto</w:t>
      </w:r>
      <w:r w:rsidRPr="00EC1862">
        <w:rPr>
          <w:sz w:val="24"/>
          <w:szCs w:val="24"/>
        </w:rPr>
        <w:t xml:space="preserve"> </w:t>
      </w:r>
      <w:r>
        <w:rPr>
          <w:sz w:val="24"/>
          <w:szCs w:val="24"/>
        </w:rPr>
        <w:t>įkainio</w:t>
      </w:r>
      <w:r w:rsidRPr="00EC1862">
        <w:rPr>
          <w:sz w:val="24"/>
          <w:szCs w:val="24"/>
        </w:rPr>
        <w:t xml:space="preserve"> Sutartis. </w:t>
      </w:r>
      <w:r>
        <w:rPr>
          <w:sz w:val="24"/>
          <w:szCs w:val="24"/>
        </w:rPr>
        <w:t>Vieneto įkainis, toliau vadinamas įkainiu, Sutarties vykdymo metu</w:t>
      </w:r>
      <w:r w:rsidRPr="00EC1862">
        <w:rPr>
          <w:sz w:val="24"/>
          <w:szCs w:val="24"/>
        </w:rPr>
        <w:t>, išskyrus Sutarties specialiosiose sąlygose numa</w:t>
      </w:r>
      <w:r>
        <w:rPr>
          <w:sz w:val="24"/>
          <w:szCs w:val="24"/>
        </w:rPr>
        <w:t xml:space="preserve">tytą PVM tarifo perskaičiavimą </w:t>
      </w:r>
      <w:r w:rsidRPr="00EC1862">
        <w:rPr>
          <w:sz w:val="24"/>
          <w:szCs w:val="24"/>
        </w:rPr>
        <w:t>ir kitus Sutartyje numatytus atvejus, negali būti keičiama</w:t>
      </w:r>
      <w:r>
        <w:rPr>
          <w:sz w:val="24"/>
          <w:szCs w:val="24"/>
        </w:rPr>
        <w:t>s</w:t>
      </w:r>
      <w:r w:rsidRPr="00EC1862">
        <w:rPr>
          <w:sz w:val="24"/>
          <w:szCs w:val="24"/>
        </w:rPr>
        <w:t xml:space="preserve">. </w:t>
      </w:r>
    </w:p>
    <w:p w14:paraId="7FBA6E39" w14:textId="77777777" w:rsidR="00C113F7" w:rsidRDefault="00C113F7" w:rsidP="00C113F7">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Pr>
          <w:sz w:val="24"/>
          <w:szCs w:val="24"/>
        </w:rPr>
        <w:t>9</w:t>
      </w:r>
      <w:r w:rsidRPr="00EC1862">
        <w:rPr>
          <w:sz w:val="24"/>
          <w:szCs w:val="24"/>
        </w:rPr>
        <w:t>.</w:t>
      </w:r>
      <w:r w:rsidRPr="00EC1862">
        <w:rPr>
          <w:sz w:val="24"/>
          <w:szCs w:val="24"/>
        </w:rPr>
        <w:tab/>
      </w:r>
      <w:r>
        <w:rPr>
          <w:sz w:val="24"/>
          <w:szCs w:val="24"/>
        </w:rPr>
        <w:t>Tiekiamos šios prekės</w:t>
      </w:r>
      <w:r w:rsidRPr="00EC1862">
        <w:rPr>
          <w:sz w:val="24"/>
          <w:szCs w:val="24"/>
        </w:rPr>
        <w:t>:</w:t>
      </w:r>
    </w:p>
    <w:tbl>
      <w:tblPr>
        <w:tblW w:w="0" w:type="auto"/>
        <w:tblLayout w:type="fixed"/>
        <w:tblCellMar>
          <w:left w:w="10" w:type="dxa"/>
          <w:right w:w="10" w:type="dxa"/>
        </w:tblCellMar>
        <w:tblLook w:val="04A0" w:firstRow="1" w:lastRow="0" w:firstColumn="1" w:lastColumn="0" w:noHBand="0" w:noVBand="1"/>
      </w:tblPr>
      <w:tblGrid>
        <w:gridCol w:w="861"/>
        <w:gridCol w:w="3118"/>
        <w:gridCol w:w="1417"/>
        <w:gridCol w:w="1418"/>
        <w:gridCol w:w="1418"/>
        <w:gridCol w:w="1418"/>
      </w:tblGrid>
      <w:tr w:rsidR="00C113F7" w:rsidRPr="00EC1862" w14:paraId="39D45040" w14:textId="77777777" w:rsidTr="001A4A6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2E238136" w14:textId="77777777" w:rsidR="00C113F7" w:rsidRPr="00EC1862" w:rsidRDefault="00C113F7" w:rsidP="001A4A69">
            <w:pPr>
              <w:pStyle w:val="Pagrindinistekstas2"/>
              <w:widowControl w:val="0"/>
              <w:shd w:val="clear" w:color="auto" w:fill="auto"/>
              <w:suppressAutoHyphens/>
              <w:spacing w:before="0" w:after="0" w:line="240" w:lineRule="auto"/>
              <w:ind w:firstLine="0"/>
              <w:jc w:val="right"/>
              <w:rPr>
                <w:b/>
                <w:sz w:val="24"/>
                <w:szCs w:val="24"/>
              </w:rPr>
            </w:pPr>
            <w:r w:rsidRPr="00EC1862">
              <w:rPr>
                <w:b/>
                <w:sz w:val="24"/>
                <w:szCs w:val="24"/>
              </w:rPr>
              <w:t>Valiuta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20BBE0"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b/>
                <w:sz w:val="24"/>
                <w:szCs w:val="24"/>
              </w:rPr>
            </w:pPr>
            <w:r w:rsidRPr="00EC1862">
              <w:rPr>
                <w:b/>
                <w:sz w:val="24"/>
                <w:szCs w:val="24"/>
              </w:rPr>
              <w:t>Eurai</w:t>
            </w:r>
          </w:p>
        </w:tc>
      </w:tr>
      <w:tr w:rsidR="00C113F7" w:rsidRPr="00EC1862" w14:paraId="0B8DB626" w14:textId="77777777" w:rsidTr="001A4A6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11772DB"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sidRPr="00EC1862">
              <w:rPr>
                <w:b/>
                <w:sz w:val="24"/>
                <w:szCs w:val="24"/>
              </w:rPr>
              <w:t>Eil. Nr.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B9DF99A"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Pr>
                <w:b/>
                <w:sz w:val="24"/>
                <w:szCs w:val="24"/>
              </w:rPr>
              <w:t>Prekės</w:t>
            </w:r>
            <w:r w:rsidRPr="00EC1862">
              <w:rPr>
                <w:b/>
                <w:sz w:val="24"/>
                <w:szCs w:val="24"/>
              </w:rPr>
              <w:t xml:space="preserve"> pavadinimas</w:t>
            </w:r>
            <w:r w:rsidRPr="000A6575">
              <w:rPr>
                <w:b/>
                <w:sz w:val="24"/>
                <w:szCs w:val="24"/>
              </w:rPr>
              <w:t>, gamintojas, modelis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7D4BB6"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Pr>
                <w:b/>
                <w:sz w:val="24"/>
                <w:szCs w:val="24"/>
              </w:rPr>
              <w:t>Mato vnt.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CE3286" w14:textId="77777777" w:rsidR="00C113F7" w:rsidRPr="00A139D7" w:rsidRDefault="00C113F7" w:rsidP="001A4A69">
            <w:pPr>
              <w:pStyle w:val="Pagrindinistekstas30"/>
              <w:widowControl w:val="0"/>
              <w:shd w:val="clear" w:color="auto" w:fill="auto"/>
              <w:suppressAutoHyphens/>
              <w:spacing w:after="0" w:line="240" w:lineRule="auto"/>
              <w:rPr>
                <w:b/>
                <w:sz w:val="24"/>
                <w:szCs w:val="24"/>
                <w:vertAlign w:val="superscript"/>
              </w:rPr>
            </w:pPr>
            <w:r>
              <w:rPr>
                <w:b/>
                <w:sz w:val="24"/>
                <w:szCs w:val="24"/>
              </w:rPr>
              <w:t>Vieneto kaina be PVM</w:t>
            </w:r>
            <w:r w:rsidRPr="00A139D7">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4751B5F"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Pr>
                <w:b/>
                <w:sz w:val="24"/>
                <w:szCs w:val="24"/>
              </w:rPr>
              <w:t>Preliminaruskiekis</w:t>
            </w:r>
            <w:r w:rsidRPr="002F33A4">
              <w:rPr>
                <w:b/>
                <w:sz w:val="24"/>
                <w:szCs w:val="24"/>
                <w:vertAlign w:val="superscript"/>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BA7B314"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sidRPr="00EC1862">
              <w:rPr>
                <w:b/>
                <w:sz w:val="24"/>
                <w:szCs w:val="24"/>
              </w:rPr>
              <w:t>Suma be PVM</w:t>
            </w:r>
            <w:r>
              <w:rPr>
                <w:b/>
                <w:sz w:val="24"/>
                <w:szCs w:val="24"/>
                <w:vertAlign w:val="superscript"/>
              </w:rPr>
              <w:t>1</w:t>
            </w:r>
          </w:p>
        </w:tc>
      </w:tr>
      <w:tr w:rsidR="00C113F7" w:rsidRPr="00EC1862" w14:paraId="42F19FAF" w14:textId="77777777" w:rsidTr="001A4A6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569185E7"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27CACE4E" w14:textId="77777777" w:rsidR="00C113F7" w:rsidRPr="00EC1862" w:rsidRDefault="00C113F7" w:rsidP="001A4A69">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A594294"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5C031B"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DEFE666"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7668463" w14:textId="77777777" w:rsidR="00C113F7" w:rsidRPr="00EC1862" w:rsidRDefault="00C113F7" w:rsidP="001A4A69">
            <w:pPr>
              <w:widowControl w:val="0"/>
              <w:rPr>
                <w:color w:val="FF0000"/>
              </w:rPr>
            </w:pPr>
            <w:r w:rsidRPr="00EC1862">
              <w:rPr>
                <w:color w:val="FF0000"/>
              </w:rPr>
              <w:t>įrašyti</w:t>
            </w:r>
          </w:p>
        </w:tc>
      </w:tr>
      <w:tr w:rsidR="00C113F7" w:rsidRPr="00EC1862" w14:paraId="2DF10889" w14:textId="77777777" w:rsidTr="001A4A6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4A87CE9F"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70E7FA1" w14:textId="77777777" w:rsidR="00C113F7" w:rsidRPr="00EC1862" w:rsidRDefault="00C113F7" w:rsidP="001A4A69">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2432378"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B4A695"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6782DC" w14:textId="77777777" w:rsidR="00C113F7" w:rsidRDefault="00C113F7" w:rsidP="001A4A69">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B141EDE" w14:textId="77777777" w:rsidR="00C113F7" w:rsidRPr="00EC1862" w:rsidRDefault="00C113F7" w:rsidP="001A4A69">
            <w:pPr>
              <w:widowControl w:val="0"/>
              <w:rPr>
                <w:color w:val="FF0000"/>
              </w:rPr>
            </w:pPr>
            <w:r w:rsidRPr="00EC1862">
              <w:rPr>
                <w:color w:val="FF0000"/>
              </w:rPr>
              <w:t>įrašyti</w:t>
            </w:r>
          </w:p>
        </w:tc>
      </w:tr>
      <w:tr w:rsidR="00C113F7" w:rsidRPr="00EC1862" w14:paraId="4883E4FE" w14:textId="77777777" w:rsidTr="001A4A6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12E13A1A"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Pr>
                <w:b/>
                <w:sz w:val="24"/>
                <w:szCs w:val="24"/>
                <w:vertAlign w:val="superscript"/>
              </w:rPr>
              <w:t>1</w:t>
            </w:r>
            <w:r w:rsidRPr="00EC1862">
              <w:rPr>
                <w:b/>
                <w:sz w:val="24"/>
                <w:szCs w:val="24"/>
                <w:vertAlign w:val="superscript"/>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7EB21D" w14:textId="77777777" w:rsidR="00C113F7" w:rsidRPr="00EC1862" w:rsidRDefault="00C113F7" w:rsidP="001A4A69">
            <w:pPr>
              <w:widowControl w:val="0"/>
              <w:rPr>
                <w:color w:val="FF0000"/>
              </w:rPr>
            </w:pPr>
            <w:r w:rsidRPr="004F7676">
              <w:rPr>
                <w:color w:val="FF0000"/>
                <w:highlight w:val="lightGray"/>
              </w:rPr>
              <w:t>įrašyti*</w:t>
            </w:r>
          </w:p>
        </w:tc>
      </w:tr>
      <w:tr w:rsidR="00C113F7" w:rsidRPr="00EC1862" w14:paraId="635390CB" w14:textId="77777777" w:rsidTr="001A4A69">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06F4B1AE" w14:textId="77777777" w:rsidR="00C113F7" w:rsidRPr="00EC1862" w:rsidRDefault="00C113F7" w:rsidP="001A4A69">
            <w:pPr>
              <w:widowControl w:val="0"/>
              <w:jc w:val="right"/>
              <w:rPr>
                <w:b/>
                <w:szCs w:val="24"/>
              </w:rPr>
            </w:pPr>
            <w:r w:rsidRPr="00EC1862">
              <w:rPr>
                <w:rStyle w:val="Pagrindinistekstas4Nekursyvas"/>
                <w:b/>
                <w:sz w:val="24"/>
                <w:szCs w:val="24"/>
              </w:rPr>
              <w:t>PVM</w:t>
            </w:r>
            <w:r w:rsidRPr="00EC1862">
              <w:rPr>
                <w:b/>
                <w:i/>
                <w:szCs w:val="24"/>
              </w:rPr>
              <w:t xml:space="preserve"> </w:t>
            </w:r>
            <w:r w:rsidRPr="00EC1862">
              <w:rPr>
                <w:b/>
                <w:color w:val="FF0000"/>
                <w:szCs w:val="24"/>
              </w:rPr>
              <w:t>(</w:t>
            </w:r>
            <w:r w:rsidRPr="00EC1862">
              <w:rPr>
                <w:rStyle w:val="Pagrindinistekstas40"/>
                <w:b/>
                <w:color w:val="FF0000"/>
                <w:sz w:val="24"/>
                <w:szCs w:val="24"/>
              </w:rPr>
              <w:t>įrašykite tarifą</w:t>
            </w:r>
            <w:r w:rsidRPr="00EC1862">
              <w:rPr>
                <w:rStyle w:val="Pagrindinistekstas4Nekursyvas"/>
                <w:b/>
                <w:color w:val="FF0000"/>
                <w:sz w:val="24"/>
                <w:szCs w:val="24"/>
              </w:rPr>
              <w:t>)</w:t>
            </w:r>
            <w:r w:rsidRPr="00EC1862">
              <w:rPr>
                <w:rStyle w:val="Pagrindinistekstas4Nekursyvas"/>
                <w:b/>
                <w:sz w:val="24"/>
                <w:szCs w:val="24"/>
              </w:rPr>
              <w:t xml:space="preserve"> kaina</w:t>
            </w:r>
            <w:r>
              <w:rPr>
                <w:rStyle w:val="Pagrindinistekstas4Nekursyvas"/>
                <w:b/>
                <w:sz w:val="24"/>
                <w:szCs w:val="24"/>
                <w:vertAlign w:val="superscript"/>
              </w:rPr>
              <w:t>2</w:t>
            </w:r>
            <w:r w:rsidRPr="00EC1862">
              <w:rPr>
                <w:rStyle w:val="Pagrindinistekstas4Nekursyvas"/>
                <w:b/>
                <w:sz w:val="24"/>
                <w:szCs w:val="24"/>
                <w:vertAlign w:val="superscript"/>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45105AC" w14:textId="77777777" w:rsidR="00C113F7" w:rsidRPr="00EC1862" w:rsidRDefault="00C113F7" w:rsidP="001A4A69">
            <w:pPr>
              <w:widowControl w:val="0"/>
              <w:rPr>
                <w:color w:val="FF0000"/>
              </w:rPr>
            </w:pPr>
            <w:r w:rsidRPr="00EC1862">
              <w:rPr>
                <w:color w:val="FF0000"/>
              </w:rPr>
              <w:t>įrašyti</w:t>
            </w:r>
          </w:p>
        </w:tc>
      </w:tr>
      <w:tr w:rsidR="00C113F7" w:rsidRPr="00EC1862" w14:paraId="4919DFA4" w14:textId="77777777" w:rsidTr="001A4A69">
        <w:trPr>
          <w:trHeight w:val="264"/>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17E69896"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Pr>
                <w:b/>
                <w:sz w:val="24"/>
                <w:szCs w:val="24"/>
                <w:vertAlign w:val="superscript"/>
              </w:rPr>
              <w:t>1</w:t>
            </w:r>
            <w:r w:rsidRPr="00EC1862">
              <w:rPr>
                <w:b/>
                <w:sz w:val="24"/>
                <w:szCs w:val="24"/>
                <w:vertAlign w:val="superscript"/>
              </w:rPr>
              <w:t>:</w:t>
            </w:r>
          </w:p>
          <w:p w14:paraId="047867FF"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A3A4947" w14:textId="77777777" w:rsidR="00C113F7" w:rsidRPr="00EC1862" w:rsidRDefault="00C113F7" w:rsidP="001A4A69">
            <w:pPr>
              <w:widowControl w:val="0"/>
              <w:rPr>
                <w:color w:val="FF0000"/>
              </w:rPr>
            </w:pPr>
            <w:r w:rsidRPr="00EC1862">
              <w:rPr>
                <w:color w:val="FF0000"/>
              </w:rPr>
              <w:t>įrašyti</w:t>
            </w:r>
          </w:p>
        </w:tc>
      </w:tr>
      <w:tr w:rsidR="00C113F7" w:rsidRPr="00EC1862" w14:paraId="659D0D21" w14:textId="77777777" w:rsidTr="001A4A69">
        <w:trPr>
          <w:trHeight w:val="2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tcPr>
          <w:p w14:paraId="00A56EEC" w14:textId="77777777" w:rsidR="00C113F7" w:rsidRPr="00EC1862" w:rsidRDefault="00C113F7" w:rsidP="001A4A69">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sidRPr="00EC1862">
              <w:rPr>
                <w:b/>
                <w:i/>
                <w:sz w:val="24"/>
                <w:szCs w:val="24"/>
              </w:rPr>
              <w:t xml:space="preserve"> </w:t>
            </w:r>
            <w:r w:rsidRPr="00EC1862">
              <w:rPr>
                <w:b/>
                <w:color w:val="FF0000"/>
                <w:sz w:val="24"/>
                <w:szCs w:val="24"/>
              </w:rPr>
              <w:t>įrašyti</w:t>
            </w:r>
          </w:p>
        </w:tc>
      </w:tr>
    </w:tbl>
    <w:p w14:paraId="550D8A13"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0376CD1A" w14:textId="77777777" w:rsidR="00C113F7" w:rsidRDefault="00C113F7" w:rsidP="00C113F7">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1</w:t>
      </w:r>
      <w:r>
        <w:rPr>
          <w:sz w:val="20"/>
          <w:szCs w:val="20"/>
        </w:rPr>
        <w:tab/>
      </w:r>
      <w:r w:rsidRPr="00EC1862">
        <w:rPr>
          <w:sz w:val="20"/>
          <w:szCs w:val="20"/>
        </w:rPr>
        <w:t>kainos nurodomos suapvalintos, pali</w:t>
      </w:r>
      <w:r>
        <w:rPr>
          <w:sz w:val="20"/>
          <w:szCs w:val="20"/>
        </w:rPr>
        <w:t>ekant du skaitmenis po kablelio.</w:t>
      </w:r>
    </w:p>
    <w:p w14:paraId="7FA71BE2" w14:textId="77777777" w:rsidR="00C113F7" w:rsidRDefault="00C113F7" w:rsidP="00C113F7">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2.</w:t>
      </w:r>
      <w:r>
        <w:rPr>
          <w:sz w:val="20"/>
          <w:szCs w:val="20"/>
        </w:rPr>
        <w:tab/>
      </w:r>
      <w:r w:rsidRPr="00645A58">
        <w:rPr>
          <w:sz w:val="20"/>
          <w:szCs w:val="20"/>
        </w:rPr>
        <w:t>tais atvejais, kai pagal galiojančius teisės aktus tiekėjui nereikia mokėti PVM, jis atitinkamų skilčių nepildo ir nurodo priežastis, dėl kurių PVM nemoka.</w:t>
      </w:r>
    </w:p>
    <w:p w14:paraId="48E5AB35" w14:textId="77777777" w:rsidR="00C113F7" w:rsidRDefault="00C113F7" w:rsidP="00C113F7">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3.</w:t>
      </w:r>
      <w:r>
        <w:rPr>
          <w:sz w:val="20"/>
          <w:szCs w:val="20"/>
        </w:rPr>
        <w:tab/>
        <w:t xml:space="preserve">kiekvienoje pozicijoje nurodytas prekių kiekis </w:t>
      </w:r>
      <w:r w:rsidRPr="002F33A4">
        <w:rPr>
          <w:sz w:val="20"/>
          <w:szCs w:val="20"/>
          <w:highlight w:val="lightGray"/>
        </w:rPr>
        <w:t>g</w:t>
      </w:r>
      <w:r w:rsidRPr="000E0806">
        <w:rPr>
          <w:sz w:val="20"/>
          <w:szCs w:val="20"/>
          <w:highlight w:val="lightGray"/>
        </w:rPr>
        <w:t>ali kisti ±...</w:t>
      </w:r>
      <w:r>
        <w:rPr>
          <w:sz w:val="20"/>
          <w:szCs w:val="20"/>
          <w:highlight w:val="lightGray"/>
        </w:rPr>
        <w:t xml:space="preserve"> procentų, </w:t>
      </w:r>
      <w:r w:rsidRPr="000E0806">
        <w:rPr>
          <w:sz w:val="20"/>
          <w:szCs w:val="20"/>
          <w:highlight w:val="lightGray"/>
        </w:rPr>
        <w:t>arba</w:t>
      </w:r>
      <w:r>
        <w:rPr>
          <w:sz w:val="20"/>
          <w:szCs w:val="20"/>
          <w:highlight w:val="lightGray"/>
        </w:rPr>
        <w:t xml:space="preserve"> yra</w:t>
      </w:r>
      <w:r w:rsidRPr="000E0806">
        <w:rPr>
          <w:sz w:val="20"/>
          <w:szCs w:val="20"/>
          <w:highlight w:val="lightGray"/>
        </w:rPr>
        <w:t xml:space="preserve"> maksimalus, arba yra preliminarus</w:t>
      </w:r>
      <w:r>
        <w:rPr>
          <w:sz w:val="20"/>
          <w:szCs w:val="20"/>
          <w:highlight w:val="lightGray"/>
        </w:rPr>
        <w:t xml:space="preserve"> ir nėra </w:t>
      </w:r>
      <w:r w:rsidRPr="000E0806">
        <w:rPr>
          <w:sz w:val="20"/>
          <w:szCs w:val="20"/>
          <w:highlight w:val="lightGray"/>
        </w:rPr>
        <w:t>laikomas maksimaliu</w:t>
      </w:r>
      <w:r>
        <w:rPr>
          <w:sz w:val="20"/>
          <w:szCs w:val="20"/>
        </w:rPr>
        <w:t>.</w:t>
      </w:r>
    </w:p>
    <w:p w14:paraId="2DE5DEB5" w14:textId="77777777" w:rsidR="00C113F7" w:rsidRDefault="00C113F7" w:rsidP="00C113F7">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669D800C" w14:textId="77777777" w:rsidR="00C113F7" w:rsidRPr="00181597" w:rsidRDefault="00C113F7" w:rsidP="00C113F7">
      <w:pPr>
        <w:ind w:firstLine="1134"/>
        <w:jc w:val="both"/>
        <w:rPr>
          <w:i/>
          <w:sz w:val="20"/>
          <w:highlight w:val="lightGray"/>
          <w:lang w:val="lt-LT"/>
        </w:rPr>
      </w:pPr>
      <w:r w:rsidRPr="00181597">
        <w:rPr>
          <w:i/>
          <w:sz w:val="20"/>
          <w:highlight w:val="lightGray"/>
          <w:lang w:val="lt-LT"/>
        </w:rPr>
        <w:t xml:space="preserve">* (1) Jei pirkimo vykdytojas gali nustatyti tikslesnį prekių kiekį – Sutarties kaina yra Tiekėjo pasiūlymo kaina ir įrašoma po laimėtojo nustatymo. Tuomet lentelės 3 išnašoje aktuali yra ši informacija pasirinktinai: </w:t>
      </w:r>
      <w:r w:rsidRPr="00181597">
        <w:rPr>
          <w:i/>
          <w:sz w:val="20"/>
          <w:highlight w:val="lightGray"/>
          <w:u w:val="single"/>
          <w:lang w:val="lt-LT"/>
        </w:rPr>
        <w:t>gali kisti ±... procentų, arba yra maksimalus</w:t>
      </w:r>
      <w:r w:rsidRPr="00181597">
        <w:rPr>
          <w:i/>
          <w:sz w:val="20"/>
          <w:highlight w:val="lightGray"/>
          <w:lang w:val="lt-LT"/>
        </w:rPr>
        <w:t xml:space="preserve">; (2) Jei pirkimo vykdytojas negali nustatyti tikslesnio prekių kiekio – Sutarties kaina yra įrašoma iš karto rengiant sutarties projektą ir yra lygi maksimaliai pirkimui skirtai lėšų sumai. Tuomet lentelės 3 išnašoje aktuali yra ši informacija: </w:t>
      </w:r>
      <w:r w:rsidRPr="00181597">
        <w:rPr>
          <w:i/>
          <w:sz w:val="20"/>
          <w:highlight w:val="lightGray"/>
          <w:u w:val="single"/>
          <w:lang w:val="lt-LT"/>
        </w:rPr>
        <w:t>yra preliminarus ir nėra laikomas maksimaliu</w:t>
      </w:r>
      <w:r w:rsidRPr="00181597">
        <w:rPr>
          <w:i/>
          <w:sz w:val="20"/>
          <w:highlight w:val="lightGray"/>
          <w:lang w:val="lt-LT"/>
        </w:rPr>
        <w:t>.</w:t>
      </w:r>
    </w:p>
    <w:p w14:paraId="43463256" w14:textId="77777777" w:rsidR="00C113F7" w:rsidRPr="00181597" w:rsidRDefault="00C113F7" w:rsidP="00C113F7">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7705EF3F" w14:textId="77777777" w:rsidR="00C113F7" w:rsidRPr="00EC1862" w:rsidRDefault="00C113F7" w:rsidP="00C113F7">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Pr>
          <w:sz w:val="24"/>
          <w:szCs w:val="24"/>
        </w:rPr>
        <w:t>10</w:t>
      </w:r>
      <w:r w:rsidRPr="00EC1862">
        <w:rPr>
          <w:sz w:val="24"/>
          <w:szCs w:val="24"/>
        </w:rPr>
        <w:t>.</w:t>
      </w:r>
      <w:r w:rsidRPr="00EC1862">
        <w:rPr>
          <w:sz w:val="24"/>
          <w:szCs w:val="24"/>
        </w:rPr>
        <w:tab/>
        <w:t xml:space="preserve">Į </w:t>
      </w:r>
      <w:r>
        <w:rPr>
          <w:sz w:val="24"/>
          <w:szCs w:val="24"/>
        </w:rPr>
        <w:t>kiekvieną įkainį</w:t>
      </w:r>
      <w:r w:rsidRPr="00EC1862">
        <w:rPr>
          <w:sz w:val="24"/>
          <w:szCs w:val="24"/>
        </w:rPr>
        <w:t xml:space="preserve"> yra įskaityti visi mokesčiai ir visos su Sutarti</w:t>
      </w:r>
      <w:r>
        <w:rPr>
          <w:sz w:val="24"/>
          <w:szCs w:val="24"/>
        </w:rPr>
        <w:t>es vykdymu susijusios išlaidos.</w:t>
      </w:r>
    </w:p>
    <w:p w14:paraId="39B83434" w14:textId="77777777" w:rsidR="00C113F7" w:rsidRPr="000A3BD4"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11.</w:t>
      </w:r>
      <w:r w:rsidRPr="000A3BD4">
        <w:rPr>
          <w:sz w:val="24"/>
          <w:szCs w:val="24"/>
        </w:rPr>
        <w:tab/>
        <w:t>Sutarties kaina ir įkainis peržiūrimi:</w:t>
      </w:r>
    </w:p>
    <w:p w14:paraId="6AB79384"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11.1. Dėl PVM tarifo pokyčio</w:t>
      </w:r>
      <w:r>
        <w:rPr>
          <w:sz w:val="24"/>
          <w:szCs w:val="24"/>
        </w:rPr>
        <w:t>: j</w:t>
      </w:r>
      <w:r w:rsidRPr="00EC1862">
        <w:rPr>
          <w:sz w:val="24"/>
          <w:szCs w:val="24"/>
        </w:rPr>
        <w:t>ei Sutarties vykdymo metu pasikeičia (padidėja ar sumažėja) PVM tarifas, Sutarties kaina</w:t>
      </w:r>
      <w:r>
        <w:rPr>
          <w:sz w:val="24"/>
          <w:szCs w:val="24"/>
        </w:rPr>
        <w:t xml:space="preserve"> ir įkainiai su PVM</w:t>
      </w:r>
      <w:r w:rsidRPr="00EC1862">
        <w:rPr>
          <w:sz w:val="24"/>
          <w:szCs w:val="24"/>
        </w:rPr>
        <w:t xml:space="preserve"> atitinkamai didinam</w:t>
      </w:r>
      <w:r>
        <w:rPr>
          <w:sz w:val="24"/>
          <w:szCs w:val="24"/>
        </w:rPr>
        <w:t>i</w:t>
      </w:r>
      <w:r w:rsidRPr="00EC1862">
        <w:rPr>
          <w:sz w:val="24"/>
          <w:szCs w:val="24"/>
        </w:rPr>
        <w:t xml:space="preserve"> arba mažinam</w:t>
      </w:r>
      <w:r>
        <w:rPr>
          <w:sz w:val="24"/>
          <w:szCs w:val="24"/>
        </w:rPr>
        <w:t>i</w:t>
      </w:r>
      <w:r w:rsidRPr="00EC1862">
        <w:rPr>
          <w:sz w:val="24"/>
          <w:szCs w:val="24"/>
        </w:rPr>
        <w:t xml:space="preserve">, jei pagal galiojančius teisės aktus </w:t>
      </w:r>
      <w:r>
        <w:rPr>
          <w:sz w:val="24"/>
          <w:szCs w:val="24"/>
        </w:rPr>
        <w:t>Tiekėjui</w:t>
      </w:r>
      <w:r w:rsidRPr="00EC1862">
        <w:rPr>
          <w:sz w:val="24"/>
          <w:szCs w:val="24"/>
        </w:rPr>
        <w:t xml:space="preserve"> reikia mokėti PVM. Sutarties kainos perskaičiavimo formulė pasikeitus PVM tarifui:</w:t>
      </w:r>
    </w:p>
    <w:p w14:paraId="1FA32CFC"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( 1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520186F4" w14:textId="77777777" w:rsidR="00C113F7" w:rsidRPr="00EC1862" w:rsidRDefault="00C113F7" w:rsidP="00C113F7">
      <w:pPr>
        <w:widowControl w:val="0"/>
        <w:tabs>
          <w:tab w:val="left" w:pos="1701"/>
        </w:tabs>
        <w:ind w:firstLine="1134"/>
        <w:rPr>
          <w:sz w:val="20"/>
        </w:rPr>
      </w:pPr>
      <w:r w:rsidRPr="00EC1862">
        <w:rPr>
          <w:sz w:val="20"/>
        </w:rPr>
        <w:t xml:space="preserve">Sn – perskaičiuota Sutarties kaina; </w:t>
      </w:r>
    </w:p>
    <w:p w14:paraId="1FA31C74" w14:textId="77777777" w:rsidR="00C113F7" w:rsidRPr="00EC1862" w:rsidRDefault="00C113F7" w:rsidP="00C113F7">
      <w:pPr>
        <w:widowControl w:val="0"/>
        <w:tabs>
          <w:tab w:val="left" w:pos="1701"/>
        </w:tabs>
        <w:ind w:firstLine="1134"/>
        <w:rPr>
          <w:sz w:val="20"/>
        </w:rPr>
      </w:pPr>
      <w:r w:rsidRPr="00EC1862">
        <w:rPr>
          <w:sz w:val="20"/>
        </w:rPr>
        <w:t>Ss – Sutarties kaina iki perskaičiavimo;</w:t>
      </w:r>
    </w:p>
    <w:p w14:paraId="4F875180"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154E80A8"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7FAA68BF"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47815EAC"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4919CCEB" w14:textId="77777777" w:rsidR="00C113F7" w:rsidRDefault="00C113F7" w:rsidP="00C113F7">
      <w:pPr>
        <w:ind w:firstLine="1134"/>
        <w:jc w:val="both"/>
        <w:textAlignment w:val="center"/>
        <w:rPr>
          <w:szCs w:val="24"/>
          <w:lang w:val="lt-LT" w:eastAsia="lt-LT"/>
        </w:rPr>
      </w:pPr>
    </w:p>
    <w:p w14:paraId="7DD72471" w14:textId="77777777" w:rsidR="00C113F7" w:rsidRPr="00B52B2A" w:rsidRDefault="00C113F7" w:rsidP="00C113F7">
      <w:pPr>
        <w:ind w:firstLine="1134"/>
        <w:jc w:val="both"/>
        <w:textAlignment w:val="center"/>
        <w:rPr>
          <w:i/>
          <w:color w:val="000000"/>
          <w:szCs w:val="24"/>
          <w:highlight w:val="lightGray"/>
          <w:lang w:val="lt-LT" w:eastAsia="lt-LT"/>
        </w:rPr>
      </w:pPr>
      <w:r w:rsidRPr="00B52B2A">
        <w:rPr>
          <w:szCs w:val="24"/>
          <w:highlight w:val="lightGray"/>
          <w:lang w:val="lt-LT"/>
        </w:rPr>
        <w:t>11.2.</w:t>
      </w:r>
      <w:r w:rsidRPr="00B52B2A">
        <w:rPr>
          <w:szCs w:val="24"/>
          <w:lang w:val="lt-LT"/>
        </w:rPr>
        <w:t xml:space="preserve"> dėl kainų lygio pokyčio: </w:t>
      </w:r>
      <w:r>
        <w:rPr>
          <w:i/>
          <w:iCs/>
          <w:color w:val="000000"/>
          <w:szCs w:val="24"/>
          <w:highlight w:val="lightGray"/>
          <w:lang w:val="lt-LT" w:eastAsia="lt-LT"/>
        </w:rPr>
        <w:t>P</w:t>
      </w:r>
      <w:r w:rsidRPr="00B52B2A">
        <w:rPr>
          <w:i/>
          <w:iCs/>
          <w:color w:val="000000"/>
          <w:szCs w:val="24"/>
          <w:highlight w:val="lightGray"/>
          <w:lang w:val="lt-LT" w:eastAsia="lt-LT"/>
        </w:rPr>
        <w:t xml:space="preserve">eržiūros taisykles sutarties rengėjas nustato vadovaudamasis </w:t>
      </w:r>
      <w:r w:rsidRPr="00B52B2A">
        <w:rPr>
          <w:i/>
          <w:color w:val="000000"/>
          <w:spacing w:val="1"/>
          <w:szCs w:val="24"/>
          <w:highlight w:val="lightGray"/>
          <w:lang w:val="lt-LT"/>
        </w:rPr>
        <w:t>Kainodaros taisyklių nustatymo</w:t>
      </w:r>
      <w:r w:rsidRPr="00B52B2A">
        <w:rPr>
          <w:i/>
          <w:color w:val="000000"/>
          <w:szCs w:val="24"/>
          <w:highlight w:val="lightGray"/>
          <w:lang w:val="lt-LT"/>
        </w:rPr>
        <w:t xml:space="preserve"> metodika, patvirtinta </w:t>
      </w:r>
      <w:r w:rsidRPr="00B52B2A">
        <w:rPr>
          <w:i/>
          <w:color w:val="000000"/>
          <w:szCs w:val="24"/>
          <w:highlight w:val="lightGray"/>
          <w:lang w:val="lt-LT" w:eastAsia="lt-LT"/>
        </w:rPr>
        <w:t xml:space="preserve">Viešųjų pirkimų tarnybos direktoriaus 2017 m. birželio 28 d. įsakymu Nr. 1S-95, Viešųjų pirkimų tarnybos rekomendacijomis </w:t>
      </w:r>
      <w:hyperlink r:id="rId12" w:tooltip="https://vpt.lrv.lt/lt/naujienos/del-kainu-perskaiciavimo-taisykliu-sutartyse" w:history="1">
        <w:r w:rsidRPr="00B52B2A">
          <w:rPr>
            <w:rStyle w:val="Hipersaitas"/>
            <w:i/>
            <w:szCs w:val="24"/>
            <w:highlight w:val="lightGray"/>
            <w:lang w:val="lt-LT"/>
          </w:rPr>
          <w:t>https://vpt.lrv.lt/lt/naujienos/del-kainu-perskaiciavimo-taisykliu-sutartyse</w:t>
        </w:r>
      </w:hyperlink>
      <w:r w:rsidRPr="00B52B2A">
        <w:rPr>
          <w:i/>
          <w:color w:val="000000"/>
          <w:szCs w:val="24"/>
          <w:highlight w:val="lightGray"/>
          <w:lang w:val="lt-LT"/>
        </w:rPr>
        <w:t>,</w:t>
      </w:r>
      <w:r w:rsidRPr="00B52B2A">
        <w:rPr>
          <w:i/>
          <w:iCs/>
          <w:color w:val="000000"/>
          <w:szCs w:val="24"/>
          <w:highlight w:val="lightGray"/>
          <w:lang w:val="lt-LT" w:eastAsia="lt-LT"/>
        </w:rPr>
        <w:t xml:space="preserve"> konsultuodamasis su Viešųjų pirkimų skyriumi;</w:t>
      </w:r>
    </w:p>
    <w:p w14:paraId="419DF16C" w14:textId="77777777" w:rsidR="00C113F7" w:rsidRPr="00B52B2A"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B52B2A">
        <w:rPr>
          <w:sz w:val="24"/>
          <w:szCs w:val="24"/>
          <w:highlight w:val="lightGray"/>
        </w:rPr>
        <w:t>arba (nereikalingą 11.2 p</w:t>
      </w:r>
      <w:r w:rsidR="00181597">
        <w:rPr>
          <w:sz w:val="24"/>
          <w:szCs w:val="24"/>
          <w:highlight w:val="lightGray"/>
        </w:rPr>
        <w:t>apunkčio</w:t>
      </w:r>
      <w:r w:rsidRPr="00B52B2A">
        <w:rPr>
          <w:sz w:val="24"/>
          <w:szCs w:val="24"/>
          <w:highlight w:val="lightGray"/>
        </w:rPr>
        <w:t xml:space="preserve"> variantą išbraukti)</w:t>
      </w:r>
    </w:p>
    <w:p w14:paraId="63438523" w14:textId="77777777" w:rsidR="00C113F7" w:rsidRDefault="00C113F7" w:rsidP="00C113F7">
      <w:pPr>
        <w:ind w:firstLine="1134"/>
        <w:jc w:val="both"/>
        <w:textAlignment w:val="center"/>
        <w:rPr>
          <w:szCs w:val="24"/>
          <w:highlight w:val="yellow"/>
        </w:rPr>
      </w:pPr>
      <w:r w:rsidRPr="00B52B2A">
        <w:rPr>
          <w:szCs w:val="24"/>
          <w:highlight w:val="lightGray"/>
        </w:rPr>
        <w:t>11.2.</w:t>
      </w:r>
      <w:r w:rsidRPr="00B52B2A">
        <w:rPr>
          <w:szCs w:val="24"/>
        </w:rPr>
        <w:t xml:space="preserve"> Sutartyje nėra numatytos </w:t>
      </w:r>
      <w:r w:rsidRPr="00B52B2A">
        <w:rPr>
          <w:color w:val="000000"/>
          <w:spacing w:val="-2"/>
          <w:szCs w:val="24"/>
        </w:rPr>
        <w:t>kainos peržiūros sąlygos, nesusijusios su mokesčių pasikeitimu.</w:t>
      </w:r>
    </w:p>
    <w:p w14:paraId="305785CE" w14:textId="77777777" w:rsidR="00C113F7" w:rsidRPr="00EC1862"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3D2148">
        <w:rPr>
          <w:sz w:val="24"/>
          <w:szCs w:val="24"/>
        </w:rPr>
        <w:t>1</w:t>
      </w:r>
      <w:r>
        <w:rPr>
          <w:sz w:val="24"/>
          <w:szCs w:val="24"/>
        </w:rPr>
        <w:t>2</w:t>
      </w:r>
      <w:r w:rsidRPr="00EC1862">
        <w:rPr>
          <w:sz w:val="24"/>
          <w:szCs w:val="24"/>
        </w:rPr>
        <w:t>.</w:t>
      </w:r>
      <w:r w:rsidRPr="00EC1862">
        <w:rPr>
          <w:sz w:val="24"/>
          <w:szCs w:val="24"/>
        </w:rPr>
        <w:tab/>
        <w:t>Sutarties kainos</w:t>
      </w:r>
      <w:r>
        <w:rPr>
          <w:sz w:val="24"/>
          <w:szCs w:val="24"/>
        </w:rPr>
        <w:t xml:space="preserve"> ir įkainių</w:t>
      </w:r>
      <w:r w:rsidRPr="00EC1862">
        <w:rPr>
          <w:sz w:val="24"/>
          <w:szCs w:val="24"/>
        </w:rPr>
        <w:t xml:space="preserve"> perskaičiavimas įforminamas šalių rašytiniu susitarimu, kuris tampa neatskiriama Sutarties dalimi. Perskaičiuojant kainą</w:t>
      </w:r>
      <w:r>
        <w:rPr>
          <w:sz w:val="24"/>
          <w:szCs w:val="24"/>
        </w:rPr>
        <w:t xml:space="preserve"> ir įkainius</w:t>
      </w:r>
      <w:r w:rsidRPr="00EC1862">
        <w:rPr>
          <w:sz w:val="24"/>
          <w:szCs w:val="24"/>
        </w:rPr>
        <w:t>, jei reikia, šalių rašytiniu sutarimu yra koreguojama ir mokėjimų tvarka.</w:t>
      </w:r>
    </w:p>
    <w:p w14:paraId="28B4ED81" w14:textId="77777777" w:rsidR="00C113F7" w:rsidRPr="00EC1862" w:rsidRDefault="00C113F7" w:rsidP="00C113F7">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Pr>
          <w:sz w:val="24"/>
          <w:szCs w:val="24"/>
        </w:rPr>
        <w:t>13</w:t>
      </w:r>
      <w:r w:rsidRPr="00EC1862">
        <w:rPr>
          <w:sz w:val="24"/>
          <w:szCs w:val="24"/>
        </w:rPr>
        <w:t>.</w:t>
      </w:r>
      <w:r w:rsidRPr="00EC1862">
        <w:rPr>
          <w:sz w:val="24"/>
          <w:szCs w:val="24"/>
        </w:rPr>
        <w:tab/>
        <w:t>Apmokėjimas vykdomas tokia tvarka:</w:t>
      </w:r>
    </w:p>
    <w:p w14:paraId="40083425"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13.1</w:t>
      </w:r>
      <w:r w:rsidRPr="00EC1862">
        <w:rPr>
          <w:sz w:val="24"/>
          <w:szCs w:val="24"/>
        </w:rPr>
        <w:t>.</w:t>
      </w:r>
      <w:r w:rsidRPr="00EC1862">
        <w:rPr>
          <w:sz w:val="24"/>
          <w:szCs w:val="24"/>
        </w:rPr>
        <w:tab/>
        <w:t xml:space="preserve">Avansinis mokėjimas </w:t>
      </w:r>
      <w:r>
        <w:rPr>
          <w:sz w:val="24"/>
          <w:szCs w:val="24"/>
        </w:rPr>
        <w:t>Tiekėjui</w:t>
      </w:r>
      <w:r w:rsidRPr="00EC1862">
        <w:rPr>
          <w:sz w:val="24"/>
          <w:szCs w:val="24"/>
        </w:rPr>
        <w:t xml:space="preserve"> nemokamas.</w:t>
      </w:r>
    </w:p>
    <w:p w14:paraId="15C557D2"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13.2</w:t>
      </w:r>
      <w:r w:rsidRPr="00EC1862">
        <w:rPr>
          <w:sz w:val="24"/>
          <w:szCs w:val="24"/>
        </w:rPr>
        <w:t>.</w:t>
      </w:r>
      <w:r w:rsidRPr="00EC1862">
        <w:rPr>
          <w:sz w:val="24"/>
          <w:szCs w:val="24"/>
        </w:rPr>
        <w:tab/>
        <w:t xml:space="preserve">Mokėjimas atliekamas tik po to, kai Pirkėjas patikrina </w:t>
      </w:r>
      <w:r>
        <w:rPr>
          <w:sz w:val="24"/>
          <w:szCs w:val="24"/>
        </w:rPr>
        <w:t>prekių</w:t>
      </w:r>
      <w:r w:rsidRPr="00EC1862">
        <w:rPr>
          <w:sz w:val="24"/>
          <w:szCs w:val="24"/>
        </w:rPr>
        <w:t xml:space="preserve"> kokybę ir /ar kitus numatytus </w:t>
      </w:r>
      <w:r>
        <w:rPr>
          <w:sz w:val="24"/>
          <w:szCs w:val="24"/>
        </w:rPr>
        <w:t>Tiekėjo</w:t>
      </w:r>
      <w:r w:rsidRPr="00EC1862">
        <w:rPr>
          <w:sz w:val="24"/>
          <w:szCs w:val="24"/>
        </w:rPr>
        <w:t xml:space="preserve"> įsipareigojimus (jei buvo numatyta) ir abi šalys pasirašo </w:t>
      </w:r>
      <w:r>
        <w:rPr>
          <w:sz w:val="24"/>
          <w:szCs w:val="24"/>
        </w:rPr>
        <w:t>prekių</w:t>
      </w:r>
      <w:r w:rsidRPr="00EC1862">
        <w:rPr>
          <w:sz w:val="24"/>
          <w:szCs w:val="24"/>
        </w:rPr>
        <w:t xml:space="preserve"> perdavimo–priėmimo aktą.</w:t>
      </w:r>
      <w:r>
        <w:rPr>
          <w:sz w:val="24"/>
          <w:szCs w:val="24"/>
        </w:rPr>
        <w:t xml:space="preserve"> Prekių</w:t>
      </w:r>
      <w:r w:rsidRPr="00964695">
        <w:rPr>
          <w:sz w:val="24"/>
          <w:szCs w:val="24"/>
        </w:rPr>
        <w:t xml:space="preserve">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4EC6C7BD"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t xml:space="preserve">Mokėjimas atliekamas remiantis </w:t>
      </w:r>
      <w:r>
        <w:rPr>
          <w:sz w:val="24"/>
          <w:szCs w:val="24"/>
        </w:rPr>
        <w:t>Tiekėjo</w:t>
      </w:r>
      <w:r w:rsidRPr="00EC1862">
        <w:rPr>
          <w:sz w:val="24"/>
          <w:szCs w:val="24"/>
        </w:rPr>
        <w:t xml:space="preserve"> pateikta elektronine sąskaita faktūra / PVM sąskaita faktūra (toliau – elektroninė sąskaita) už faktiškai įvykdytus </w:t>
      </w:r>
      <w:r>
        <w:rPr>
          <w:sz w:val="24"/>
          <w:szCs w:val="24"/>
        </w:rPr>
        <w:t>Tiekėjo</w:t>
      </w:r>
      <w:r w:rsidRPr="00EC1862">
        <w:rPr>
          <w:sz w:val="24"/>
          <w:szCs w:val="24"/>
        </w:rPr>
        <w:t xml:space="preserve"> įsipareigojimus. Elektroninė sąskaita turi atitikti perdavimo–priėmimo aktą pagal turinį.</w:t>
      </w:r>
    </w:p>
    <w:p w14:paraId="3AE97D32"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Tarpiniai mokėjimai atliekami ne dažniau kaip du kartus per kalendorinį mėnesį.</w:t>
      </w:r>
    </w:p>
    <w:p w14:paraId="2A74B158" w14:textId="77777777" w:rsidR="00C113F7" w:rsidRPr="00EC1862" w:rsidRDefault="00C113F7" w:rsidP="00C113F7">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 xml:space="preserve">Apmokėjimo tvarka gali būti keičiama Sutartyje numatytomis sąlygoms. Kai Sutartyje numatytais atvejais tarp </w:t>
      </w:r>
      <w:r>
        <w:rPr>
          <w:sz w:val="24"/>
          <w:szCs w:val="24"/>
        </w:rPr>
        <w:t>Tiekėjo</w:t>
      </w:r>
      <w:r w:rsidRPr="00EC1862">
        <w:rPr>
          <w:sz w:val="24"/>
          <w:szCs w:val="24"/>
        </w:rPr>
        <w:t>, Pirkėjo ir sub</w:t>
      </w:r>
      <w:r>
        <w:rPr>
          <w:sz w:val="24"/>
          <w:szCs w:val="24"/>
        </w:rPr>
        <w:t xml:space="preserve">tiekėjo </w:t>
      </w:r>
      <w:r w:rsidRPr="00EC1862">
        <w:rPr>
          <w:sz w:val="24"/>
          <w:szCs w:val="24"/>
        </w:rPr>
        <w:t>yra sudaroma trišalė sutartis:</w:t>
      </w:r>
    </w:p>
    <w:p w14:paraId="59C45010" w14:textId="77777777" w:rsidR="00C113F7" w:rsidRPr="00EC1862" w:rsidRDefault="00C113F7" w:rsidP="00C113F7">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atlie</w:t>
      </w:r>
      <w:r>
        <w:rPr>
          <w:sz w:val="24"/>
          <w:szCs w:val="24"/>
        </w:rPr>
        <w:t>kant tiesioginius mokėjimus subtiekėjui</w:t>
      </w:r>
      <w:r w:rsidRPr="00EC1862">
        <w:rPr>
          <w:sz w:val="24"/>
          <w:szCs w:val="24"/>
        </w:rPr>
        <w:t>, turi būti vadovaujamasi trišalėje sutartyje nustatyta apmokėjimo tvarka;</w:t>
      </w:r>
    </w:p>
    <w:p w14:paraId="5B406082" w14:textId="77777777" w:rsidR="00C113F7" w:rsidRPr="00EC1862" w:rsidRDefault="00C113F7" w:rsidP="00C113F7">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 xml:space="preserve">atliekant mokėjimus </w:t>
      </w:r>
      <w:r>
        <w:rPr>
          <w:sz w:val="24"/>
          <w:szCs w:val="24"/>
        </w:rPr>
        <w:t>Tiekėjui,</w:t>
      </w:r>
      <w:r w:rsidRPr="00EC1862">
        <w:rPr>
          <w:sz w:val="24"/>
          <w:szCs w:val="24"/>
        </w:rPr>
        <w:t xml:space="preserve"> turi būti nustatyta nauja apmokėjimo </w:t>
      </w:r>
      <w:r>
        <w:rPr>
          <w:sz w:val="24"/>
          <w:szCs w:val="24"/>
        </w:rPr>
        <w:t>Tiekėjui</w:t>
      </w:r>
      <w:r w:rsidRPr="00EC1862">
        <w:rPr>
          <w:sz w:val="24"/>
          <w:szCs w:val="24"/>
        </w:rPr>
        <w:t xml:space="preserve"> tvarka, įforminta šalių rašytiniu susitarimu, atsižvelgiant į sub</w:t>
      </w:r>
      <w:r>
        <w:rPr>
          <w:sz w:val="24"/>
          <w:szCs w:val="24"/>
        </w:rPr>
        <w:t>tiekėjui</w:t>
      </w:r>
      <w:r w:rsidRPr="00EC1862">
        <w:rPr>
          <w:sz w:val="24"/>
          <w:szCs w:val="24"/>
        </w:rPr>
        <w:t xml:space="preserve"> pagal trišalę sutartį mokamą dalį;</w:t>
      </w:r>
    </w:p>
    <w:p w14:paraId="4FC34E3E" w14:textId="77777777" w:rsidR="00C113F7" w:rsidRPr="00EC1862" w:rsidRDefault="00C113F7" w:rsidP="00C113F7">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negali būti keičiam</w:t>
      </w:r>
      <w:r>
        <w:rPr>
          <w:sz w:val="24"/>
          <w:szCs w:val="24"/>
        </w:rPr>
        <w:t xml:space="preserve">i </w:t>
      </w:r>
      <w:r w:rsidRPr="00EC1862">
        <w:rPr>
          <w:sz w:val="24"/>
          <w:szCs w:val="24"/>
        </w:rPr>
        <w:t>Sutart</w:t>
      </w:r>
      <w:r>
        <w:rPr>
          <w:sz w:val="24"/>
          <w:szCs w:val="24"/>
        </w:rPr>
        <w:t>yje nurodyti įkainiai</w:t>
      </w:r>
      <w:r w:rsidRPr="00EC1862">
        <w:rPr>
          <w:sz w:val="24"/>
          <w:szCs w:val="24"/>
        </w:rPr>
        <w:t>.</w:t>
      </w:r>
    </w:p>
    <w:p w14:paraId="129D7366"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nuo perdavimo</w:t>
      </w:r>
      <w:r>
        <w:rPr>
          <w:rFonts w:cstheme="minorHAnsi"/>
          <w:sz w:val="24"/>
          <w:szCs w:val="24"/>
        </w:rPr>
        <w:t>–</w:t>
      </w:r>
      <w:r w:rsidRPr="00EC1862">
        <w:rPr>
          <w:rFonts w:cstheme="minorHAnsi"/>
          <w:sz w:val="24"/>
          <w:szCs w:val="24"/>
        </w:rPr>
        <w:t>priėmimo akto pasirašymo ir elektroninės sąskaitos gavimo</w:t>
      </w:r>
      <w:r>
        <w:rPr>
          <w:rFonts w:cstheme="minorHAnsi"/>
          <w:sz w:val="24"/>
          <w:szCs w:val="24"/>
        </w:rPr>
        <w:t>,</w:t>
      </w:r>
      <w:r w:rsidRPr="00EC1862">
        <w:rPr>
          <w:sz w:val="24"/>
          <w:szCs w:val="24"/>
        </w:rPr>
        <w:t xml:space="preserve"> kai </w:t>
      </w:r>
      <w:r>
        <w:rPr>
          <w:sz w:val="24"/>
          <w:szCs w:val="24"/>
        </w:rPr>
        <w:t xml:space="preserve">Tiekėjas </w:t>
      </w:r>
      <w:r w:rsidRPr="00EC1862">
        <w:rPr>
          <w:sz w:val="24"/>
          <w:szCs w:val="24"/>
        </w:rPr>
        <w:t xml:space="preserve">tinkamai </w:t>
      </w:r>
      <w:r>
        <w:rPr>
          <w:sz w:val="24"/>
          <w:szCs w:val="24"/>
        </w:rPr>
        <w:t>pristatė prekes ir įvykdė kitus numatytus Tiekėjo įsipareigojimus</w:t>
      </w:r>
      <w:r w:rsidRPr="00EC1862">
        <w:rPr>
          <w:sz w:val="24"/>
          <w:szCs w:val="24"/>
        </w:rPr>
        <w:t xml:space="preserve"> (jei buvo numatyta) bei pateikė Pirkėjui visus tinkamus dokumentus.</w:t>
      </w:r>
      <w:r>
        <w:rPr>
          <w:sz w:val="24"/>
          <w:szCs w:val="24"/>
        </w:rPr>
        <w:t xml:space="preserve"> Elektroninė sąskaita gali būti išrašoma tik po </w:t>
      </w:r>
      <w:r w:rsidRPr="00A12B83">
        <w:rPr>
          <w:rFonts w:cstheme="minorHAnsi"/>
          <w:sz w:val="24"/>
          <w:szCs w:val="24"/>
        </w:rPr>
        <w:t>perdavimo</w:t>
      </w:r>
      <w:r>
        <w:rPr>
          <w:rFonts w:cstheme="minorHAnsi"/>
          <w:sz w:val="24"/>
          <w:szCs w:val="24"/>
        </w:rPr>
        <w:t>–</w:t>
      </w:r>
      <w:r w:rsidRPr="00A12B83">
        <w:rPr>
          <w:rFonts w:cstheme="minorHAnsi"/>
          <w:sz w:val="24"/>
          <w:szCs w:val="24"/>
        </w:rPr>
        <w:t xml:space="preserve">priėmimo </w:t>
      </w:r>
      <w:r>
        <w:rPr>
          <w:rFonts w:cstheme="minorHAnsi"/>
          <w:sz w:val="24"/>
          <w:szCs w:val="24"/>
        </w:rPr>
        <w:t>akto</w:t>
      </w:r>
      <w:r w:rsidRPr="00A12B83">
        <w:rPr>
          <w:rFonts w:cstheme="minorHAnsi"/>
          <w:sz w:val="24"/>
          <w:szCs w:val="24"/>
        </w:rPr>
        <w:t xml:space="preserve"> </w:t>
      </w:r>
      <w:r w:rsidRPr="00241ADF">
        <w:rPr>
          <w:rFonts w:cstheme="minorHAnsi"/>
          <w:sz w:val="24"/>
          <w:szCs w:val="24"/>
        </w:rPr>
        <w:t>pasirašymo.</w:t>
      </w:r>
    </w:p>
    <w:p w14:paraId="3D60BF7C"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p>
    <w:p w14:paraId="439ED11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3EC7248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55650B">
        <w:rPr>
          <w:b/>
          <w:sz w:val="24"/>
          <w:szCs w:val="24"/>
        </w:rPr>
        <w:t>PRIEVOLIŲ ĮVYKDYMO UŽTIKRINIMAS IR DELSPINIGIAI</w:t>
      </w:r>
    </w:p>
    <w:p w14:paraId="78D2624E"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A123ACE"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EC1862">
        <w:rPr>
          <w:sz w:val="24"/>
          <w:szCs w:val="24"/>
          <w:highlight w:val="lightGray"/>
        </w:rPr>
        <w:t>.</w:t>
      </w:r>
      <w:r w:rsidRPr="00EC1862">
        <w:rPr>
          <w:sz w:val="24"/>
          <w:szCs w:val="24"/>
        </w:rPr>
        <w:tab/>
      </w:r>
      <w:r>
        <w:rPr>
          <w:sz w:val="24"/>
          <w:szCs w:val="24"/>
        </w:rPr>
        <w:t>Tiekėjas</w:t>
      </w:r>
      <w:r w:rsidRPr="00EC1862">
        <w:rPr>
          <w:sz w:val="24"/>
          <w:szCs w:val="24"/>
        </w:rPr>
        <w:t xml:space="preserve">, nutraukus Sutartį dėl </w:t>
      </w:r>
      <w:r>
        <w:rPr>
          <w:sz w:val="24"/>
          <w:szCs w:val="24"/>
        </w:rPr>
        <w:t>Tiekėjo</w:t>
      </w:r>
      <w:r w:rsidRPr="00EC1862">
        <w:rPr>
          <w:sz w:val="24"/>
          <w:szCs w:val="24"/>
        </w:rPr>
        <w:t xml:space="preserve">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6866BD09"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highlight w:val="lightGray"/>
        </w:rPr>
        <w:t>arba (</w:t>
      </w:r>
      <w:r w:rsidRPr="003D2148">
        <w:rPr>
          <w:sz w:val="24"/>
          <w:szCs w:val="24"/>
          <w:highlight w:val="lightGray"/>
        </w:rPr>
        <w:t>nereikalingą 16</w:t>
      </w:r>
      <w:r>
        <w:rPr>
          <w:sz w:val="24"/>
          <w:szCs w:val="24"/>
          <w:highlight w:val="lightGray"/>
        </w:rPr>
        <w:t xml:space="preserve"> </w:t>
      </w:r>
      <w:r w:rsidRPr="003D2148">
        <w:rPr>
          <w:sz w:val="24"/>
          <w:szCs w:val="24"/>
          <w:highlight w:val="lightGray"/>
        </w:rPr>
        <w:t xml:space="preserve">punkto </w:t>
      </w:r>
      <w:r w:rsidRPr="00EC1862">
        <w:rPr>
          <w:sz w:val="24"/>
          <w:szCs w:val="24"/>
          <w:highlight w:val="lightGray"/>
        </w:rPr>
        <w:t>variantą išbraukti)</w:t>
      </w:r>
    </w:p>
    <w:p w14:paraId="486EF80E"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EC1862">
        <w:rPr>
          <w:sz w:val="24"/>
          <w:szCs w:val="24"/>
        </w:rPr>
        <w:t xml:space="preserve"> </w:t>
      </w:r>
      <w:r>
        <w:rPr>
          <w:sz w:val="24"/>
          <w:szCs w:val="24"/>
        </w:rPr>
        <w:t>Tiekėjas</w:t>
      </w:r>
      <w:r w:rsidRPr="00EC1862">
        <w:rPr>
          <w:sz w:val="24"/>
          <w:szCs w:val="24"/>
        </w:rPr>
        <w:t xml:space="preserve"> per 5 (penkia</w:t>
      </w:r>
      <w:r w:rsidRPr="00EC1862">
        <w:rPr>
          <w:i/>
          <w:iCs/>
          <w:sz w:val="24"/>
          <w:szCs w:val="24"/>
        </w:rPr>
        <w:t>s</w:t>
      </w:r>
      <w:r w:rsidRPr="00EC1862">
        <w:rPr>
          <w:sz w:val="24"/>
          <w:szCs w:val="24"/>
        </w:rPr>
        <w:t>) darbo dienas po Sutarties pasirašymo pateikia Pirkėjui Sutarties įvykdymo užtikrinimą – banko garantiją arba draudimo bendrovės laidavimą</w:t>
      </w:r>
      <w:r>
        <w:rPr>
          <w:sz w:val="24"/>
          <w:szCs w:val="24"/>
        </w:rPr>
        <w:t>,</w:t>
      </w:r>
      <w:r w:rsidRPr="00EC1862">
        <w:rPr>
          <w:sz w:val="24"/>
          <w:szCs w:val="24"/>
        </w:rPr>
        <w:t xml:space="preserve"> arba </w:t>
      </w:r>
      <w:r w:rsidRPr="00EC1862">
        <w:rPr>
          <w:rFonts w:eastAsia="Arial Unicode MS"/>
          <w:sz w:val="24"/>
          <w:szCs w:val="24"/>
        </w:rPr>
        <w:t xml:space="preserve">perveda Sutarties užtikrinimo sumą į Pirkėjo banko sąskaitą Nr. </w:t>
      </w:r>
      <w:r w:rsidRPr="00EC1862">
        <w:rPr>
          <w:sz w:val="24"/>
          <w:szCs w:val="24"/>
        </w:rPr>
        <w:t xml:space="preserve">LT197182200002130147.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w:t>
      </w:r>
      <w:r>
        <w:rPr>
          <w:sz w:val="24"/>
          <w:szCs w:val="24"/>
        </w:rPr>
        <w:t xml:space="preserve"> be PVM</w:t>
      </w:r>
      <w:r w:rsidRPr="00EC1862">
        <w:rPr>
          <w:sz w:val="24"/>
          <w:szCs w:val="24"/>
        </w:rPr>
        <w:t>. Jei Tiekėjas nepateikia Sutarties užtikrinimo per šiame papunktyje nurodytą laikotarpį, laikoma, kad Tiekėjas atsisakė sudaryti Sutartį.</w:t>
      </w:r>
    </w:p>
    <w:p w14:paraId="642F1F9A"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07749A">
        <w:rPr>
          <w:sz w:val="24"/>
          <w:szCs w:val="24"/>
        </w:rPr>
        <w:t>16.1.</w:t>
      </w:r>
      <w:r w:rsidRPr="00EC1862">
        <w:rPr>
          <w:sz w:val="24"/>
          <w:szCs w:val="24"/>
        </w:rPr>
        <w:t xml:space="preserve"> Užtikrinimas turi galioti 1 (vienu) mėnesi</w:t>
      </w:r>
      <w:r>
        <w:rPr>
          <w:sz w:val="24"/>
          <w:szCs w:val="24"/>
        </w:rPr>
        <w:t>u ilgiau nei Sutartyje numatyta</w:t>
      </w:r>
      <w:r w:rsidRPr="00EC1862">
        <w:rPr>
          <w:sz w:val="24"/>
          <w:szCs w:val="24"/>
        </w:rPr>
        <w:t xml:space="preserve"> </w:t>
      </w:r>
      <w:r w:rsidRPr="008659E5">
        <w:rPr>
          <w:sz w:val="24"/>
          <w:szCs w:val="24"/>
          <w:highlight w:val="lightGray"/>
        </w:rPr>
        <w:t xml:space="preserve">bendra prekių </w:t>
      </w:r>
      <w:r>
        <w:rPr>
          <w:sz w:val="24"/>
          <w:szCs w:val="24"/>
          <w:highlight w:val="lightGray"/>
        </w:rPr>
        <w:t>tiekimo trukmė (daugkartinio įvykdymo sutarčiai) /</w:t>
      </w:r>
      <w:r w:rsidRPr="008659E5">
        <w:rPr>
          <w:sz w:val="24"/>
          <w:szCs w:val="24"/>
          <w:highlight w:val="lightGray"/>
        </w:rPr>
        <w:t xml:space="preserve"> </w:t>
      </w:r>
      <w:r>
        <w:rPr>
          <w:sz w:val="24"/>
          <w:szCs w:val="24"/>
          <w:highlight w:val="lightGray"/>
        </w:rPr>
        <w:t>prekių tiekimo</w:t>
      </w:r>
      <w:r w:rsidRPr="008659E5">
        <w:rPr>
          <w:sz w:val="24"/>
          <w:szCs w:val="24"/>
          <w:highlight w:val="lightGray"/>
        </w:rPr>
        <w:t xml:space="preserve"> terminas (vienkartinio įvykdymo sutarčiai)</w:t>
      </w:r>
      <w:r w:rsidRPr="00EC1862">
        <w:rPr>
          <w:sz w:val="24"/>
          <w:szCs w:val="24"/>
        </w:rPr>
        <w:t xml:space="preserve">. </w:t>
      </w:r>
      <w:r w:rsidRPr="00EC1862">
        <w:rPr>
          <w:rFonts w:eastAsia="Arial Unicode MS"/>
          <w:sz w:val="24"/>
          <w:szCs w:val="24"/>
        </w:rPr>
        <w:t xml:space="preserve">Jei iki </w:t>
      </w:r>
      <w:r>
        <w:rPr>
          <w:rFonts w:eastAsia="Arial Unicode MS"/>
          <w:sz w:val="24"/>
          <w:szCs w:val="24"/>
        </w:rPr>
        <w:t>pastarojo</w:t>
      </w:r>
      <w:r w:rsidRPr="00EC1862">
        <w:rPr>
          <w:rFonts w:eastAsia="Arial Unicode MS"/>
          <w:sz w:val="24"/>
          <w:szCs w:val="24"/>
        </w:rPr>
        <w:t xml:space="preserve"> termino yra likę </w:t>
      </w:r>
      <w:r>
        <w:rPr>
          <w:rFonts w:eastAsia="Arial Unicode MS"/>
          <w:sz w:val="24"/>
          <w:szCs w:val="24"/>
        </w:rPr>
        <w:t>daugiau kaip 1 (vien</w:t>
      </w:r>
      <w:r w:rsidRPr="00EC1862">
        <w:rPr>
          <w:rFonts w:eastAsia="Arial Unicode MS"/>
          <w:sz w:val="24"/>
          <w:szCs w:val="24"/>
        </w:rPr>
        <w:t>i) metai</w:t>
      </w:r>
      <w:r>
        <w:rPr>
          <w:rFonts w:eastAsia="Arial Unicode MS"/>
          <w:sz w:val="24"/>
          <w:szCs w:val="24"/>
        </w:rPr>
        <w:t>,</w:t>
      </w:r>
      <w:r w:rsidRPr="00EC1862">
        <w:rPr>
          <w:rFonts w:eastAsia="Arial Unicode MS"/>
          <w:sz w:val="24"/>
          <w:szCs w:val="24"/>
        </w:rPr>
        <w:t xml:space="preserve"> </w:t>
      </w:r>
      <w:r>
        <w:rPr>
          <w:rFonts w:eastAsia="Arial Unicode MS"/>
          <w:sz w:val="24"/>
          <w:szCs w:val="24"/>
        </w:rPr>
        <w:t>Tiekėjas</w:t>
      </w:r>
      <w:r w:rsidRPr="00EC1862">
        <w:rPr>
          <w:rFonts w:eastAsia="Arial Unicode MS"/>
          <w:sz w:val="24"/>
          <w:szCs w:val="24"/>
        </w:rPr>
        <w:t xml:space="preserve"> gali pateikti u</w:t>
      </w:r>
      <w:r>
        <w:rPr>
          <w:rFonts w:eastAsia="Arial Unicode MS"/>
          <w:sz w:val="24"/>
          <w:szCs w:val="24"/>
        </w:rPr>
        <w:t>žtikrinimą, galiojantį 1 (vienus) metus, jei likus ne daugiau</w:t>
      </w:r>
      <w:r w:rsidRPr="00EC1862">
        <w:rPr>
          <w:rFonts w:eastAsia="Arial Unicode MS"/>
          <w:sz w:val="24"/>
          <w:szCs w:val="24"/>
        </w:rPr>
        <w:t xml:space="preserve"> kaip 30 (trisdešimt) kalendorinių dienų iki pateikto užtikrinimo galiojimo pabaigos bus pateikiamas naujas arba pratęstas užtikrinimas </w:t>
      </w:r>
      <w:r>
        <w:rPr>
          <w:rFonts w:eastAsia="Arial Unicode MS"/>
          <w:sz w:val="24"/>
          <w:szCs w:val="24"/>
        </w:rPr>
        <w:t>kitiems</w:t>
      </w:r>
      <w:r w:rsidRPr="00EC1862">
        <w:rPr>
          <w:rFonts w:eastAsia="Arial Unicode MS"/>
          <w:sz w:val="24"/>
          <w:szCs w:val="24"/>
        </w:rPr>
        <w:t xml:space="preserve"> Sutarties galiojimo metams. Šiuo atveju </w:t>
      </w:r>
      <w:r>
        <w:rPr>
          <w:rFonts w:eastAsia="Arial Unicode MS"/>
          <w:sz w:val="24"/>
          <w:szCs w:val="24"/>
        </w:rPr>
        <w:t>Tiekėjui</w:t>
      </w:r>
      <w:r w:rsidRPr="00EC1862">
        <w:rPr>
          <w:rFonts w:eastAsia="Arial Unicode MS"/>
          <w:sz w:val="24"/>
          <w:szCs w:val="24"/>
        </w:rPr>
        <w:t xml:space="preserve"> iki nurodyto termino nepateikus naujo arba pratęsto užtikrinimo, Pirkėjas, įspėjęs </w:t>
      </w:r>
      <w:r>
        <w:rPr>
          <w:rFonts w:eastAsia="Arial Unicode MS"/>
          <w:sz w:val="24"/>
          <w:szCs w:val="24"/>
        </w:rPr>
        <w:t>Tiekėją</w:t>
      </w:r>
      <w:r w:rsidRPr="00EC1862">
        <w:rPr>
          <w:rFonts w:eastAsia="Arial Unicode MS"/>
          <w:sz w:val="24"/>
          <w:szCs w:val="24"/>
        </w:rPr>
        <w:t xml:space="preserve">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w:t>
      </w:r>
      <w:r>
        <w:rPr>
          <w:rFonts w:eastAsia="Arial Unicode MS"/>
          <w:sz w:val="24"/>
          <w:szCs w:val="24"/>
        </w:rPr>
        <w:t>Tiekėjas</w:t>
      </w:r>
      <w:r w:rsidRPr="00EC1862">
        <w:rPr>
          <w:rFonts w:eastAsia="Arial Unicode MS"/>
          <w:sz w:val="24"/>
          <w:szCs w:val="24"/>
        </w:rPr>
        <w:t xml:space="preserve"> laikomas neįvykdžiusiu šiame punkte nurodyto savo įsipareigojimo.</w:t>
      </w:r>
    </w:p>
    <w:p w14:paraId="7EDC5412"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rFonts w:eastAsia="Arial Unicode MS"/>
          <w:sz w:val="24"/>
          <w:szCs w:val="24"/>
        </w:rPr>
        <w:t xml:space="preserve">16.2. </w:t>
      </w:r>
      <w:r w:rsidRPr="00EC1862">
        <w:rPr>
          <w:sz w:val="24"/>
          <w:szCs w:val="24"/>
        </w:rPr>
        <w:t xml:space="preserve">Sutarties užtikrinimu garantas (laiduotojas) privalo neatšaukiamai ir besąlygiškai įsipareigoti ne vėliau kaip per 15 (penkiolika) kalendorinių dienų nuo raštiško pranešimo iš Pirkėjo gavimo apie </w:t>
      </w:r>
      <w:r>
        <w:rPr>
          <w:sz w:val="24"/>
          <w:szCs w:val="24"/>
        </w:rPr>
        <w:t>Tiekėjo</w:t>
      </w:r>
      <w:r w:rsidRPr="00EC1862">
        <w:rPr>
          <w:sz w:val="24"/>
          <w:szCs w:val="24"/>
        </w:rPr>
        <w:t xml:space="preserve">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w:t>
      </w:r>
      <w:r>
        <w:rPr>
          <w:sz w:val="24"/>
          <w:szCs w:val="24"/>
        </w:rPr>
        <w:t>Tiekėjas</w:t>
      </w:r>
      <w:r w:rsidRPr="00EC1862">
        <w:rPr>
          <w:sz w:val="24"/>
          <w:szCs w:val="24"/>
        </w:rPr>
        <w:t xml:space="preserve"> iš dalies ar visiškai neįvykdė Sutarties ir (arba) ji buvo nutraukta dėl </w:t>
      </w:r>
      <w:r>
        <w:rPr>
          <w:sz w:val="24"/>
          <w:szCs w:val="24"/>
        </w:rPr>
        <w:t>Tiekėjo</w:t>
      </w:r>
      <w:r w:rsidRPr="00EC1862">
        <w:rPr>
          <w:sz w:val="24"/>
          <w:szCs w:val="24"/>
        </w:rPr>
        <w:t xml:space="preserve"> kaltės. Sutarties užtikrinimas, neatitinkantis šiame Sutarties skyriuje nustatytų reikalavimų, nebus priimamas.</w:t>
      </w:r>
    </w:p>
    <w:p w14:paraId="659243C7"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16.3.</w:t>
      </w:r>
      <w:r w:rsidRPr="00EC1862">
        <w:rPr>
          <w:sz w:val="24"/>
          <w:szCs w:val="24"/>
        </w:rPr>
        <w:t xml:space="preserve"> Jei Pirkėjas pasinaudoja Sutarties užtikrinimu, </w:t>
      </w:r>
      <w:r>
        <w:rPr>
          <w:sz w:val="24"/>
          <w:szCs w:val="24"/>
        </w:rPr>
        <w:t>Tiekėjas</w:t>
      </w:r>
      <w:r w:rsidRPr="00EC1862">
        <w:rPr>
          <w:sz w:val="24"/>
          <w:szCs w:val="24"/>
        </w:rPr>
        <w:t>, siekdamas toliau vykdyti Sutarties įsipareigojimus, privalo per 5 (penkias) darbo dienas nuo pranešimo, kad Pirkėjas pasinaudojo Sutarties užtikrinimu, gavimo pateikti naują Sutarties užtikrinimą šiame Sutarties skyriuje nurodytai sumai.</w:t>
      </w:r>
    </w:p>
    <w:p w14:paraId="373F1245"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09ACA6E7"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F8BAA7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6C18243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75327BFD"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2CCB9EA9"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t xml:space="preserve">Susirašinėjimas tarp Sutarties </w:t>
      </w:r>
      <w:r>
        <w:rPr>
          <w:sz w:val="24"/>
          <w:szCs w:val="24"/>
        </w:rPr>
        <w:t>š</w:t>
      </w:r>
      <w:r w:rsidRPr="00EC1862">
        <w:rPr>
          <w:sz w:val="24"/>
          <w:szCs w:val="24"/>
        </w:rPr>
        <w:t>alių vykdomas lietuvių kalba.</w:t>
      </w:r>
    </w:p>
    <w:p w14:paraId="1A9275B7" w14:textId="77777777" w:rsidR="00C113F7"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vienas kitam siunčiami pranešimai turi būti raštiški ir siunčiami už Sutarties vykdymą paskirtų atsakingų asmenų adresais.</w:t>
      </w:r>
    </w:p>
    <w:p w14:paraId="7FBAA96B" w14:textId="77777777" w:rsidR="00C113F7" w:rsidRDefault="00C113F7" w:rsidP="00C113F7">
      <w:pPr>
        <w:pStyle w:val="Lentelsuraas0"/>
        <w:widowControl w:val="0"/>
        <w:shd w:val="clear" w:color="auto" w:fill="auto"/>
        <w:tabs>
          <w:tab w:val="left" w:pos="426"/>
          <w:tab w:val="left" w:pos="1560"/>
        </w:tabs>
        <w:suppressAutoHyphens/>
        <w:spacing w:line="240" w:lineRule="auto"/>
        <w:ind w:firstLine="1134"/>
        <w:rPr>
          <w:sz w:val="24"/>
          <w:szCs w:val="24"/>
        </w:rPr>
      </w:pPr>
      <w:r>
        <w:rPr>
          <w:sz w:val="24"/>
          <w:szCs w:val="24"/>
        </w:rPr>
        <w:t>20</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C113F7" w:rsidRPr="00EC1862" w14:paraId="6AD9C474" w14:textId="77777777" w:rsidTr="001A4A69">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37027A10" w14:textId="77777777" w:rsidR="00C113F7" w:rsidRPr="00EC1862" w:rsidRDefault="00C113F7" w:rsidP="001A4A69">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75118BF4" w14:textId="77777777" w:rsidR="00C113F7" w:rsidRPr="00EC1862" w:rsidRDefault="00C113F7" w:rsidP="001A4A69">
            <w:pPr>
              <w:widowControl w:val="0"/>
              <w:rPr>
                <w:b/>
                <w:szCs w:val="24"/>
              </w:rPr>
            </w:pPr>
            <w:r>
              <w:rPr>
                <w:rStyle w:val="Pagrindinistekstas80"/>
                <w:rFonts w:ascii="Times New Roman" w:hAnsi="Times New Roman" w:cs="Times New Roman"/>
                <w:b/>
                <w:sz w:val="24"/>
                <w:szCs w:val="24"/>
              </w:rPr>
              <w:t>Tiekėjas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3D330F2B" w14:textId="77777777" w:rsidR="00C113F7" w:rsidRPr="00EC1862" w:rsidRDefault="00C113F7" w:rsidP="001A4A69">
            <w:pPr>
              <w:widowControl w:val="0"/>
              <w:rPr>
                <w:b/>
                <w:szCs w:val="24"/>
              </w:rPr>
            </w:pPr>
            <w:r w:rsidRPr="00EC1862">
              <w:rPr>
                <w:rStyle w:val="Pagrindinistekstas80"/>
                <w:rFonts w:ascii="Times New Roman" w:hAnsi="Times New Roman" w:cs="Times New Roman"/>
                <w:b/>
                <w:sz w:val="24"/>
                <w:szCs w:val="24"/>
              </w:rPr>
              <w:t>Pirkėjas</w:t>
            </w:r>
          </w:p>
        </w:tc>
      </w:tr>
      <w:tr w:rsidR="00C113F7" w:rsidRPr="00EC1862" w14:paraId="004A6857" w14:textId="77777777" w:rsidTr="001A4A69">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3F527C31"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5A734CED" w14:textId="77777777" w:rsidR="00C113F7" w:rsidRPr="00EC1862" w:rsidRDefault="00C113F7" w:rsidP="001A4A69">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45AF3DF" w14:textId="77777777" w:rsidR="00C113F7" w:rsidRPr="00EC1862" w:rsidRDefault="00C113F7" w:rsidP="001A4A69">
            <w:pPr>
              <w:widowControl w:val="0"/>
            </w:pPr>
            <w:r w:rsidRPr="00EC1862">
              <w:rPr>
                <w:color w:val="FF0000"/>
              </w:rPr>
              <w:t>įrašyti</w:t>
            </w:r>
          </w:p>
        </w:tc>
      </w:tr>
      <w:tr w:rsidR="00C113F7" w:rsidRPr="00EC1862" w14:paraId="700E53F0" w14:textId="77777777" w:rsidTr="001A4A6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4191792B"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4E23CDE"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7645D521" w14:textId="77777777" w:rsidR="00C113F7" w:rsidRPr="00EC1862" w:rsidRDefault="00C113F7" w:rsidP="001A4A69">
            <w:pPr>
              <w:widowControl w:val="0"/>
            </w:pPr>
            <w:r w:rsidRPr="00EC1862">
              <w:rPr>
                <w:color w:val="FF0000"/>
              </w:rPr>
              <w:t>įrašyti</w:t>
            </w:r>
          </w:p>
        </w:tc>
      </w:tr>
      <w:tr w:rsidR="00C113F7" w:rsidRPr="00EC1862" w14:paraId="29FCF45C" w14:textId="77777777" w:rsidTr="001A4A6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70B70F40"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39D10E33"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241A8F6C" w14:textId="77777777" w:rsidR="00C113F7" w:rsidRPr="00EC1862" w:rsidRDefault="00C113F7" w:rsidP="001A4A69">
            <w:pPr>
              <w:widowControl w:val="0"/>
            </w:pPr>
            <w:r w:rsidRPr="00EC1862">
              <w:rPr>
                <w:color w:val="FF0000"/>
              </w:rPr>
              <w:t>įrašyti</w:t>
            </w:r>
          </w:p>
        </w:tc>
      </w:tr>
      <w:tr w:rsidR="00C113F7" w:rsidRPr="00EC1862" w14:paraId="5A731834" w14:textId="77777777" w:rsidTr="001A4A69">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83723E5"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2668E40E"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2101BB17" w14:textId="77777777" w:rsidR="00C113F7" w:rsidRPr="00EC1862" w:rsidRDefault="00C113F7" w:rsidP="001A4A69">
            <w:pPr>
              <w:widowControl w:val="0"/>
            </w:pPr>
            <w:r w:rsidRPr="00EC1862">
              <w:rPr>
                <w:color w:val="FF0000"/>
              </w:rPr>
              <w:t>įrašyti</w:t>
            </w:r>
          </w:p>
        </w:tc>
      </w:tr>
    </w:tbl>
    <w:p w14:paraId="0C745B3C" w14:textId="77777777" w:rsidR="00C113F7" w:rsidRPr="00EC1862" w:rsidRDefault="00C113F7" w:rsidP="00C113F7">
      <w:pPr>
        <w:widowControl w:val="0"/>
      </w:pPr>
    </w:p>
    <w:p w14:paraId="66DCC63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3EAC24E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6D0FDF32"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4F26CFD"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1134"/>
        <w:jc w:val="both"/>
        <w:rPr>
          <w:sz w:val="24"/>
          <w:szCs w:val="24"/>
        </w:rPr>
      </w:pPr>
      <w:r>
        <w:rPr>
          <w:sz w:val="24"/>
          <w:szCs w:val="24"/>
        </w:rPr>
        <w:t>21</w:t>
      </w:r>
      <w:r w:rsidRPr="00EC1862">
        <w:rPr>
          <w:sz w:val="24"/>
          <w:szCs w:val="24"/>
        </w:rPr>
        <w:t>. Ši Sutartis sudaroma lietuvių kalba.</w:t>
      </w:r>
    </w:p>
    <w:p w14:paraId="334BE813" w14:textId="77777777" w:rsidR="00C113F7" w:rsidRPr="00EC1862" w:rsidRDefault="00C113F7" w:rsidP="00C113F7">
      <w:pPr>
        <w:pStyle w:val="Pagrindinistekstas2"/>
        <w:widowControl w:val="0"/>
        <w:shd w:val="clear" w:color="auto" w:fill="auto"/>
        <w:tabs>
          <w:tab w:val="left" w:pos="471"/>
        </w:tabs>
        <w:suppressAutoHyphens/>
        <w:spacing w:before="0" w:after="0" w:line="240" w:lineRule="auto"/>
        <w:ind w:firstLine="1134"/>
        <w:jc w:val="both"/>
        <w:rPr>
          <w:sz w:val="24"/>
          <w:szCs w:val="24"/>
        </w:rPr>
      </w:pPr>
      <w:r>
        <w:rPr>
          <w:sz w:val="24"/>
          <w:szCs w:val="24"/>
        </w:rPr>
        <w:t>22</w:t>
      </w:r>
      <w:r w:rsidRPr="00EC1862">
        <w:rPr>
          <w:sz w:val="24"/>
          <w:szCs w:val="24"/>
        </w:rPr>
        <w:t xml:space="preserve">.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w:t>
      </w:r>
      <w:r>
        <w:rPr>
          <w:sz w:val="24"/>
          <w:szCs w:val="24"/>
        </w:rPr>
        <w:t>Tiekėj</w:t>
      </w:r>
      <w:r w:rsidRPr="00EC1862">
        <w:rPr>
          <w:sz w:val="24"/>
          <w:szCs w:val="24"/>
        </w:rPr>
        <w:t>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0212E34B" w14:textId="77777777" w:rsidR="00C113F7" w:rsidRPr="00B912AF" w:rsidRDefault="00C113F7" w:rsidP="00C113F7">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29A6652D" w14:textId="77777777" w:rsidR="00C113F7" w:rsidRPr="00EC1862" w:rsidRDefault="00C113F7" w:rsidP="00C113F7">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6F843A4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3EBC98D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64409BC4"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1DA48D5D" w14:textId="77777777" w:rsidR="00C113F7"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4CCFF67C" w14:textId="77777777" w:rsidR="00C113F7"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w:t>
      </w:r>
      <w:r>
        <w:rPr>
          <w:sz w:val="24"/>
          <w:szCs w:val="24"/>
        </w:rPr>
        <w:tab/>
      </w:r>
      <w:r w:rsidRPr="00EC1862">
        <w:rPr>
          <w:sz w:val="24"/>
          <w:szCs w:val="24"/>
        </w:rPr>
        <w:t xml:space="preserve">priedas. </w:t>
      </w:r>
      <w:r w:rsidRPr="00F84B79">
        <w:rPr>
          <w:sz w:val="24"/>
          <w:szCs w:val="24"/>
        </w:rPr>
        <w:t>Techninė specifikacija</w:t>
      </w:r>
      <w:r w:rsidRPr="00EC1862">
        <w:rPr>
          <w:sz w:val="24"/>
          <w:szCs w:val="24"/>
        </w:rPr>
        <w:t xml:space="preserve"> ir perkančiosios organizacijos iki pasiūlymų pateikimo termino išsiųsti paaiškinimai</w:t>
      </w:r>
      <w:r w:rsidRPr="00EC1862">
        <w:rPr>
          <w:rStyle w:val="PagrindinistekstasKursyvas"/>
          <w:sz w:val="24"/>
          <w:szCs w:val="24"/>
        </w:rPr>
        <w:t xml:space="preserve"> (jei jų bus).</w:t>
      </w:r>
    </w:p>
    <w:p w14:paraId="612FDABF" w14:textId="77777777" w:rsidR="00C113F7"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2</w:t>
      </w:r>
      <w:r>
        <w:rPr>
          <w:sz w:val="24"/>
          <w:szCs w:val="24"/>
        </w:rPr>
        <w:tab/>
      </w:r>
      <w:r w:rsidRPr="00EC1862">
        <w:rPr>
          <w:sz w:val="24"/>
          <w:szCs w:val="24"/>
        </w:rPr>
        <w:t xml:space="preserve">priedas. </w:t>
      </w:r>
      <w:r>
        <w:rPr>
          <w:sz w:val="24"/>
          <w:szCs w:val="24"/>
        </w:rPr>
        <w:t>Tiekėjo</w:t>
      </w:r>
      <w:r w:rsidRPr="00EC1862">
        <w:rPr>
          <w:sz w:val="24"/>
          <w:szCs w:val="24"/>
        </w:rPr>
        <w:t xml:space="preserve"> pasiūlymas, perkančiosios organizacijos prašymai paaiškinti pasiūlymą bei </w:t>
      </w:r>
      <w:r>
        <w:rPr>
          <w:sz w:val="24"/>
          <w:szCs w:val="24"/>
        </w:rPr>
        <w:t>Tiekėjo</w:t>
      </w:r>
      <w:r w:rsidRPr="00EC1862">
        <w:rPr>
          <w:sz w:val="24"/>
          <w:szCs w:val="24"/>
        </w:rPr>
        <w:t xml:space="preserve"> paaiškinimai, pateikti pirkimo procedūros metu </w:t>
      </w:r>
      <w:r w:rsidRPr="00EC1862">
        <w:rPr>
          <w:i/>
          <w:sz w:val="24"/>
          <w:szCs w:val="24"/>
        </w:rPr>
        <w:t>(jei jų bus)</w:t>
      </w:r>
      <w:r w:rsidRPr="00EC1862">
        <w:rPr>
          <w:sz w:val="24"/>
          <w:szCs w:val="24"/>
        </w:rPr>
        <w:t>.</w:t>
      </w:r>
    </w:p>
    <w:p w14:paraId="03E7BA37" w14:textId="77777777" w:rsidR="00C113F7"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3</w:t>
      </w:r>
      <w:r>
        <w:rPr>
          <w:sz w:val="24"/>
          <w:szCs w:val="24"/>
        </w:rPr>
        <w:tab/>
      </w:r>
      <w:r w:rsidRPr="00EC1862">
        <w:rPr>
          <w:sz w:val="24"/>
          <w:szCs w:val="24"/>
        </w:rPr>
        <w:t xml:space="preserve">priedas. </w:t>
      </w:r>
      <w:r>
        <w:rPr>
          <w:sz w:val="24"/>
          <w:szCs w:val="24"/>
        </w:rPr>
        <w:t>Prekių</w:t>
      </w:r>
      <w:r w:rsidRPr="00EC1862">
        <w:rPr>
          <w:sz w:val="24"/>
          <w:szCs w:val="24"/>
        </w:rPr>
        <w:t xml:space="preserve"> priėmimo–perdavimo akto forma.</w:t>
      </w:r>
    </w:p>
    <w:p w14:paraId="6BDF87E0" w14:textId="77777777" w:rsidR="00C113F7"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rStyle w:val="Temosantrat320"/>
          <w:rFonts w:ascii="Times New Roman" w:hAnsi="Times New Roman" w:cs="Times New Roman"/>
          <w:sz w:val="24"/>
          <w:szCs w:val="24"/>
        </w:rPr>
      </w:pPr>
      <w:r>
        <w:rPr>
          <w:sz w:val="24"/>
          <w:szCs w:val="24"/>
        </w:rPr>
        <w:t>4</w:t>
      </w:r>
      <w:r>
        <w:rPr>
          <w:sz w:val="24"/>
          <w:szCs w:val="24"/>
        </w:rPr>
        <w:tab/>
      </w:r>
      <w:r w:rsidRPr="00EC1862">
        <w:rPr>
          <w:rStyle w:val="Temosantrat320"/>
          <w:rFonts w:ascii="Times New Roman" w:hAnsi="Times New Roman" w:cs="Times New Roman"/>
          <w:sz w:val="24"/>
          <w:szCs w:val="24"/>
        </w:rPr>
        <w:t>priedas. Trišalės atsiskaitymo sutarties forma.</w:t>
      </w:r>
    </w:p>
    <w:p w14:paraId="796C898B" w14:textId="77777777" w:rsidR="00C113F7" w:rsidRPr="00E25A5C"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25A5C">
        <w:rPr>
          <w:rStyle w:val="Temosantrat320"/>
          <w:rFonts w:ascii="Times New Roman" w:hAnsi="Times New Roman" w:cs="Times New Roman"/>
          <w:sz w:val="24"/>
          <w:szCs w:val="24"/>
          <w:highlight w:val="lightGray"/>
        </w:rPr>
        <w:t>5</w:t>
      </w:r>
      <w:r>
        <w:rPr>
          <w:rStyle w:val="Temosantrat320"/>
          <w:rFonts w:ascii="Times New Roman" w:hAnsi="Times New Roman" w:cs="Times New Roman"/>
          <w:sz w:val="24"/>
          <w:szCs w:val="24"/>
        </w:rPr>
        <w:tab/>
      </w:r>
      <w:r w:rsidRPr="00EC1862">
        <w:rPr>
          <w:rStyle w:val="Temosantrat320"/>
          <w:rFonts w:ascii="Times New Roman" w:hAnsi="Times New Roman" w:cs="Times New Roman"/>
          <w:sz w:val="24"/>
          <w:szCs w:val="24"/>
          <w:highlight w:val="lightGray"/>
        </w:rPr>
        <w:t>priedas. Papildyti pagal poreikį.</w:t>
      </w:r>
    </w:p>
    <w:p w14:paraId="53E58C5C"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t>Laikoma, kad Sutartį sudarantys dokumentai vienas kitą paaiškina. Kiekvienas paskesn</w:t>
      </w:r>
      <w:r>
        <w:rPr>
          <w:sz w:val="24"/>
          <w:szCs w:val="24"/>
        </w:rPr>
        <w:t>ė</w:t>
      </w:r>
      <w:r w:rsidRPr="00EC1862">
        <w:rPr>
          <w:sz w:val="24"/>
          <w:szCs w:val="24"/>
        </w:rPr>
        <w:t>s eilės dokumentas turi žemesnę juridinę galią nei prieš jį nurodytas dokumentas. Neaiškumo ar prieštaravimo atveju jais vadovaujamasi šiame skyriuje nurodyta eilės tvarka.</w:t>
      </w:r>
    </w:p>
    <w:p w14:paraId="284690CC" w14:textId="77777777" w:rsidR="00C113F7" w:rsidRDefault="00C113F7" w:rsidP="00C113F7">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362DA0C0" w14:textId="77777777" w:rsidR="00253E06" w:rsidRPr="00EC1862" w:rsidRDefault="00253E06" w:rsidP="00C113F7">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0F7CB9E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3EF45F5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3FFB05BE"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C182224" w14:textId="77777777" w:rsidR="00C113F7" w:rsidRPr="00EC1862"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25</w:t>
      </w:r>
      <w:r w:rsidRPr="00EC1862">
        <w:rPr>
          <w:sz w:val="24"/>
          <w:szCs w:val="24"/>
        </w:rPr>
        <w:t xml:space="preserve">.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w:t>
      </w:r>
      <w:r w:rsidR="00181597">
        <w:rPr>
          <w:color w:val="FF0000"/>
          <w:sz w:val="24"/>
          <w:szCs w:val="24"/>
        </w:rPr>
        <w:t>ą</w:t>
      </w:r>
      <w:r w:rsidRPr="00EC1862">
        <w:rPr>
          <w:color w:val="FF0000"/>
          <w:sz w:val="24"/>
          <w:szCs w:val="24"/>
        </w:rPr>
        <w:t xml:space="preserve"> pavard</w:t>
      </w:r>
      <w:r w:rsidR="00181597">
        <w:rPr>
          <w:color w:val="FF0000"/>
          <w:sz w:val="24"/>
          <w:szCs w:val="24"/>
        </w:rPr>
        <w:t>ę</w:t>
      </w:r>
      <w:r w:rsidRPr="00EC1862">
        <w:rPr>
          <w:color w:val="FF0000"/>
          <w:sz w:val="24"/>
          <w:szCs w:val="24"/>
        </w:rPr>
        <w:t>, pareig</w:t>
      </w:r>
      <w:r w:rsidR="00181597">
        <w:rPr>
          <w:color w:val="FF0000"/>
          <w:sz w:val="24"/>
          <w:szCs w:val="24"/>
        </w:rPr>
        <w:t>a</w:t>
      </w:r>
      <w:r w:rsidRPr="00EC1862">
        <w:rPr>
          <w:color w:val="FF0000"/>
          <w:sz w:val="24"/>
          <w:szCs w:val="24"/>
        </w:rPr>
        <w:t>s, kontaktini</w:t>
      </w:r>
      <w:r w:rsidR="00181597">
        <w:rPr>
          <w:color w:val="FF0000"/>
          <w:sz w:val="24"/>
          <w:szCs w:val="24"/>
        </w:rPr>
        <w:t>us</w:t>
      </w:r>
      <w:r w:rsidRPr="00EC1862">
        <w:rPr>
          <w:color w:val="FF0000"/>
          <w:sz w:val="24"/>
          <w:szCs w:val="24"/>
        </w:rPr>
        <w:t xml:space="preserve"> duomen</w:t>
      </w:r>
      <w:r w:rsidR="00181597">
        <w:rPr>
          <w:color w:val="FF0000"/>
          <w:sz w:val="24"/>
          <w:szCs w:val="24"/>
        </w:rPr>
        <w:t>i</w:t>
      </w:r>
      <w:r w:rsidRPr="00EC1862">
        <w:rPr>
          <w:color w:val="FF0000"/>
          <w:sz w:val="24"/>
          <w:szCs w:val="24"/>
        </w:rPr>
        <w:t>s ir kt</w:t>
      </w:r>
      <w:r w:rsidRPr="00EC1862">
        <w:rPr>
          <w:sz w:val="24"/>
          <w:szCs w:val="24"/>
        </w:rPr>
        <w:t>.</w:t>
      </w:r>
    </w:p>
    <w:p w14:paraId="64E289EE"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t>Šalys patvirtina, kad Sutartį perskaitė, suprato jos turinį ir pasekmes, priėmė ją kaip atitinkančią jų tikslus ir pasirašė toliau nurodyta data.</w:t>
      </w:r>
    </w:p>
    <w:p w14:paraId="61D25AE8"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C113F7" w:rsidRPr="00EC1862" w14:paraId="161171C2" w14:textId="77777777" w:rsidTr="001A4A69">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5DF66240" w14:textId="77777777" w:rsidR="00C113F7" w:rsidRPr="00EC1862" w:rsidRDefault="00C113F7" w:rsidP="001A4A69">
            <w:pPr>
              <w:widowControl w:val="0"/>
              <w:rPr>
                <w:b/>
                <w:szCs w:val="24"/>
              </w:rPr>
            </w:pPr>
            <w:r>
              <w:rPr>
                <w:rStyle w:val="Pagrindinistekstas90"/>
                <w:rFonts w:ascii="Times New Roman" w:hAnsi="Times New Roman" w:cs="Times New Roman"/>
                <w:b/>
                <w:sz w:val="24"/>
                <w:szCs w:val="24"/>
              </w:rPr>
              <w:t>Tiekėjas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502427A3" w14:textId="77777777" w:rsidR="00C113F7" w:rsidRPr="00EC1862" w:rsidRDefault="00C113F7" w:rsidP="001A4A69">
            <w:pPr>
              <w:widowControl w:val="0"/>
              <w:rPr>
                <w:b/>
                <w:szCs w:val="24"/>
              </w:rPr>
            </w:pPr>
            <w:r w:rsidRPr="00EC1862">
              <w:rPr>
                <w:rStyle w:val="Pagrindinistekstas90"/>
                <w:rFonts w:ascii="Times New Roman" w:hAnsi="Times New Roman" w:cs="Times New Roman"/>
                <w:b/>
                <w:sz w:val="24"/>
                <w:szCs w:val="24"/>
              </w:rPr>
              <w:t>Pirkėjas</w:t>
            </w:r>
          </w:p>
        </w:tc>
      </w:tr>
      <w:tr w:rsidR="00C113F7" w:rsidRPr="00EC1862" w14:paraId="0D2FC858" w14:textId="77777777" w:rsidTr="001A4A69">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3645D547"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013C84E"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01F82511"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27B2B0A7" w14:textId="77777777" w:rsidR="00C113F7" w:rsidRPr="00EC1862" w:rsidRDefault="00C113F7" w:rsidP="001A4A69">
            <w:pPr>
              <w:widowControl w:val="0"/>
            </w:pPr>
            <w:r w:rsidRPr="00EC1862">
              <w:rPr>
                <w:color w:val="FF0000"/>
              </w:rPr>
              <w:t>įrašyti</w:t>
            </w:r>
          </w:p>
        </w:tc>
      </w:tr>
      <w:tr w:rsidR="00C113F7" w:rsidRPr="00EC1862" w14:paraId="77B9A8B9" w14:textId="77777777" w:rsidTr="001A4A69">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7D25A1FF"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27C49F29"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3D1AB48C"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48D31BB" w14:textId="77777777" w:rsidR="00C113F7" w:rsidRPr="00EC1862" w:rsidRDefault="00C113F7" w:rsidP="001A4A69">
            <w:pPr>
              <w:widowControl w:val="0"/>
            </w:pPr>
            <w:r w:rsidRPr="00EC1862">
              <w:rPr>
                <w:color w:val="FF0000"/>
              </w:rPr>
              <w:t>įrašyti</w:t>
            </w:r>
          </w:p>
        </w:tc>
      </w:tr>
      <w:tr w:rsidR="00C113F7" w:rsidRPr="00EC1862" w14:paraId="7E29F319" w14:textId="77777777" w:rsidTr="001A4A69">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288AC096"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6E0B0C3D"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38E16085"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39409892" w14:textId="77777777" w:rsidR="00C113F7" w:rsidRPr="00EC1862" w:rsidRDefault="00C113F7" w:rsidP="001A4A69">
            <w:pPr>
              <w:widowControl w:val="0"/>
            </w:pPr>
            <w:r w:rsidRPr="00EC1862">
              <w:rPr>
                <w:color w:val="FF0000"/>
              </w:rPr>
              <w:t>įrašyti</w:t>
            </w:r>
          </w:p>
        </w:tc>
      </w:tr>
      <w:tr w:rsidR="00C113F7" w:rsidRPr="00EC1862" w14:paraId="0AFC243B" w14:textId="77777777" w:rsidTr="001A4A69">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2A601306"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42C69A48"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58199279"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68150F62" w14:textId="77777777" w:rsidR="00C113F7" w:rsidRPr="00EC1862" w:rsidRDefault="00C113F7" w:rsidP="001A4A69">
            <w:pPr>
              <w:widowControl w:val="0"/>
            </w:pPr>
            <w:r w:rsidRPr="00EC1862">
              <w:rPr>
                <w:color w:val="FF0000"/>
              </w:rPr>
              <w:t>įrašyti</w:t>
            </w:r>
          </w:p>
        </w:tc>
      </w:tr>
    </w:tbl>
    <w:p w14:paraId="0606A80E"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4869D28A" w14:textId="77777777" w:rsidR="00C113F7" w:rsidRDefault="00C113F7" w:rsidP="00C113F7">
      <w:pPr>
        <w:pStyle w:val="Pagrindinistekstas"/>
        <w:widowControl w:val="0"/>
        <w:spacing w:after="0" w:line="259" w:lineRule="auto"/>
        <w:ind w:firstLine="4820"/>
        <w:rPr>
          <w:szCs w:val="24"/>
          <w:lang w:val="lt-LT"/>
        </w:rPr>
      </w:pPr>
    </w:p>
    <w:p w14:paraId="1EBECD7A" w14:textId="77777777" w:rsidR="00C113F7" w:rsidRDefault="00C113F7" w:rsidP="00C113F7">
      <w:pPr>
        <w:widowControl w:val="0"/>
      </w:pPr>
    </w:p>
    <w:p w14:paraId="18DD96E4" w14:textId="77777777" w:rsidR="00C113F7" w:rsidRPr="00EC1862" w:rsidRDefault="00C113F7" w:rsidP="00C113F7">
      <w:pPr>
        <w:widowControl w:val="0"/>
        <w:sectPr w:rsidR="00C113F7" w:rsidRPr="00EC1862" w:rsidSect="00852FB4">
          <w:headerReference w:type="default" r:id="rId13"/>
          <w:footerReference w:type="default" r:id="rId14"/>
          <w:type w:val="continuous"/>
          <w:pgSz w:w="11905" w:h="16837"/>
          <w:pgMar w:top="1134" w:right="567" w:bottom="1134" w:left="1701" w:header="340" w:footer="6" w:gutter="0"/>
          <w:cols w:space="720"/>
          <w:noEndnote/>
          <w:docGrid w:linePitch="360"/>
        </w:sectPr>
      </w:pPr>
    </w:p>
    <w:p w14:paraId="07F26CF1" w14:textId="77777777" w:rsidR="00C113F7" w:rsidRPr="000465A2" w:rsidRDefault="00C113F7" w:rsidP="00C113F7">
      <w:pPr>
        <w:pStyle w:val="Pagrindinistekstas100"/>
        <w:widowControl w:val="0"/>
        <w:shd w:val="clear" w:color="auto" w:fill="auto"/>
        <w:suppressAutoHyphens/>
        <w:spacing w:after="0" w:line="240" w:lineRule="auto"/>
        <w:jc w:val="center"/>
        <w:rPr>
          <w:b/>
          <w:sz w:val="24"/>
          <w:szCs w:val="24"/>
        </w:rPr>
      </w:pPr>
      <w:r w:rsidRPr="000465A2">
        <w:rPr>
          <w:b/>
          <w:sz w:val="24"/>
          <w:szCs w:val="24"/>
        </w:rPr>
        <w:t>BENDROSIOS SĄLYGOS</w:t>
      </w:r>
    </w:p>
    <w:p w14:paraId="7A4A114B" w14:textId="77777777" w:rsidR="00C113F7" w:rsidRPr="000465A2" w:rsidRDefault="00C113F7" w:rsidP="00C113F7">
      <w:pPr>
        <w:pStyle w:val="Temosantrat30"/>
        <w:widowControl w:val="0"/>
        <w:shd w:val="clear" w:color="auto" w:fill="auto"/>
        <w:suppressAutoHyphens/>
        <w:spacing w:before="0" w:line="240" w:lineRule="auto"/>
        <w:jc w:val="center"/>
        <w:rPr>
          <w:b/>
          <w:sz w:val="24"/>
          <w:szCs w:val="24"/>
        </w:rPr>
      </w:pPr>
    </w:p>
    <w:p w14:paraId="06866FD9" w14:textId="77777777" w:rsidR="00C113F7" w:rsidRPr="000465A2" w:rsidRDefault="00C113F7" w:rsidP="00C113F7">
      <w:pPr>
        <w:pStyle w:val="Temosantrat30"/>
        <w:widowControl w:val="0"/>
        <w:shd w:val="clear" w:color="auto" w:fill="auto"/>
        <w:suppressAutoHyphens/>
        <w:spacing w:before="0" w:line="240" w:lineRule="auto"/>
        <w:jc w:val="center"/>
        <w:rPr>
          <w:b/>
          <w:sz w:val="24"/>
          <w:szCs w:val="24"/>
        </w:rPr>
      </w:pPr>
      <w:r w:rsidRPr="000465A2">
        <w:rPr>
          <w:b/>
          <w:sz w:val="24"/>
          <w:szCs w:val="24"/>
        </w:rPr>
        <w:t>I SKYRIUS</w:t>
      </w:r>
    </w:p>
    <w:p w14:paraId="6E7D863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0465A2">
        <w:rPr>
          <w:b/>
          <w:sz w:val="24"/>
          <w:szCs w:val="24"/>
        </w:rPr>
        <w:t>SUTARTIES AIŠKINIMAS</w:t>
      </w:r>
    </w:p>
    <w:p w14:paraId="6092B02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767D207C" w14:textId="77777777" w:rsidR="00C113F7" w:rsidRPr="00EC1862" w:rsidRDefault="00C113F7" w:rsidP="00C113F7">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39541E19" w14:textId="77777777" w:rsidR="00C113F7" w:rsidRPr="00EC1862" w:rsidRDefault="00C113F7" w:rsidP="00C113F7">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6B137208" w14:textId="77777777" w:rsidR="00C113F7" w:rsidRPr="00EC1862" w:rsidRDefault="00C113F7" w:rsidP="00C113F7">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640A8BA6" w14:textId="77777777" w:rsidR="00C113F7" w:rsidRPr="00EC1862" w:rsidRDefault="00C113F7" w:rsidP="00C113F7">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039C4B21"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DFAF31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3F4C01A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p>
    <w:p w14:paraId="61E971FC"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53C6C177"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Sutarčiai ir visoms iš Sutarties atsirandančioms teisėms ir pareigoms taikomi Lietuvos Respublikos įstatymai, įstatymų įgyvendinamieji teisės aktai.</w:t>
      </w:r>
    </w:p>
    <w:p w14:paraId="0AF8C1CF"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042FD1EF"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399565FD"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33765C2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5EBAE5D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43104B7D"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632CC0D7"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46EEEE6B"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w:t>
      </w:r>
      <w:r>
        <w:rPr>
          <w:sz w:val="24"/>
          <w:szCs w:val="24"/>
        </w:rPr>
        <w:t>š</w:t>
      </w:r>
      <w:r w:rsidRPr="00EC1862">
        <w:rPr>
          <w:sz w:val="24"/>
          <w:szCs w:val="24"/>
        </w:rPr>
        <w:t>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573D5171" w14:textId="77777777" w:rsidR="00C113F7" w:rsidRPr="00EC1862" w:rsidRDefault="00C113F7" w:rsidP="00C113F7">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666A3C55" w14:textId="77777777" w:rsidR="00C113F7" w:rsidRPr="00EC1862" w:rsidRDefault="00C113F7" w:rsidP="00C113F7">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14997262" w14:textId="77777777" w:rsidR="00C113F7" w:rsidRPr="00EC1862" w:rsidRDefault="00C113F7" w:rsidP="00C113F7">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5DC5C37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06E95A7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p>
    <w:p w14:paraId="41416393"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495C30A"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 xml:space="preserve">Pirkėjas bendradarbiauja su </w:t>
      </w:r>
      <w:r>
        <w:rPr>
          <w:sz w:val="24"/>
          <w:szCs w:val="24"/>
        </w:rPr>
        <w:t>Tiekėju</w:t>
      </w:r>
      <w:r w:rsidRPr="00EC1862">
        <w:rPr>
          <w:sz w:val="24"/>
          <w:szCs w:val="24"/>
        </w:rPr>
        <w:t xml:space="preserve"> ir suteikia jam informaciją, reikalingą tinkamam Sutarties įvykdymui.</w:t>
      </w:r>
    </w:p>
    <w:p w14:paraId="006818CC" w14:textId="77777777" w:rsidR="00C113F7" w:rsidRPr="00EC1862" w:rsidRDefault="00C113F7" w:rsidP="00C113F7">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Pr>
          <w:sz w:val="24"/>
          <w:szCs w:val="24"/>
        </w:rPr>
        <w:t>13</w:t>
      </w:r>
      <w:r w:rsidRPr="00EC1862">
        <w:rPr>
          <w:sz w:val="24"/>
          <w:szCs w:val="24"/>
        </w:rPr>
        <w:t>.</w:t>
      </w:r>
      <w:r w:rsidRPr="00EC1862">
        <w:rPr>
          <w:sz w:val="24"/>
          <w:szCs w:val="24"/>
        </w:rPr>
        <w:tab/>
        <w:t xml:space="preserve">Jei reikia, per 5 darbo dienas nuo Sutarties sudarymo Pirkėjas </w:t>
      </w:r>
      <w:r>
        <w:rPr>
          <w:sz w:val="24"/>
          <w:szCs w:val="24"/>
        </w:rPr>
        <w:t>Tiekėjui</w:t>
      </w:r>
      <w:r w:rsidRPr="00EC1862">
        <w:rPr>
          <w:sz w:val="24"/>
          <w:szCs w:val="24"/>
        </w:rPr>
        <w:t xml:space="preserve"> nemokamai pateikia brėžinių, reikalingų Sutarčiai vykdyti, kopijas, taip pat specifikacijų ir kitų Sutarčiai vykdyti reikalingų dokumentų kopijas.</w:t>
      </w:r>
    </w:p>
    <w:p w14:paraId="348C0C7F" w14:textId="77777777" w:rsidR="00C113F7" w:rsidRPr="00EC1862" w:rsidRDefault="00C113F7" w:rsidP="00C113F7">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Pirkėjas turi teisę duoti nurodymus ir pateikti papildomus dokumentus ar instrukcijas, jei tai būtina tinkamam Sutarties įvykdymui.</w:t>
      </w:r>
    </w:p>
    <w:p w14:paraId="7BC83B6D" w14:textId="77777777" w:rsidR="00C113F7" w:rsidRPr="00EC1862" w:rsidRDefault="00C113F7" w:rsidP="00C113F7">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Pirkėjas turi teisę bet kuriuo metu tikrinti </w:t>
      </w:r>
      <w:r>
        <w:rPr>
          <w:sz w:val="24"/>
          <w:szCs w:val="24"/>
        </w:rPr>
        <w:t>prekių tiekimo</w:t>
      </w:r>
      <w:r w:rsidRPr="00EC1862">
        <w:rPr>
          <w:sz w:val="24"/>
          <w:szCs w:val="24"/>
        </w:rPr>
        <w:t xml:space="preserve"> eigą ir kokybę, o pastebėjęs nukrypimų nuo Sutarties sąlygų, bloginančių </w:t>
      </w:r>
      <w:r>
        <w:rPr>
          <w:sz w:val="24"/>
          <w:szCs w:val="24"/>
        </w:rPr>
        <w:t>prekių</w:t>
      </w:r>
      <w:r w:rsidRPr="00EC1862">
        <w:rPr>
          <w:sz w:val="24"/>
          <w:szCs w:val="24"/>
        </w:rPr>
        <w:t xml:space="preserve"> kokybę, ar kitų trūkumų, nedelsdamas apie tai pranešti </w:t>
      </w:r>
      <w:r>
        <w:rPr>
          <w:sz w:val="24"/>
          <w:szCs w:val="24"/>
        </w:rPr>
        <w:t>Tiekėjui</w:t>
      </w:r>
      <w:r w:rsidRPr="00EC1862">
        <w:rPr>
          <w:sz w:val="24"/>
          <w:szCs w:val="24"/>
        </w:rPr>
        <w:t xml:space="preserve"> ir reikalauti ištaisyti pažeidimus. Jeigu </w:t>
      </w:r>
      <w:r>
        <w:rPr>
          <w:sz w:val="24"/>
          <w:szCs w:val="24"/>
        </w:rPr>
        <w:t>prekių tiekimo</w:t>
      </w:r>
      <w:r w:rsidRPr="00EC1862">
        <w:rPr>
          <w:sz w:val="24"/>
          <w:szCs w:val="24"/>
        </w:rPr>
        <w:t xml:space="preserve"> metu paaiškėja, kad </w:t>
      </w:r>
      <w:r>
        <w:rPr>
          <w:sz w:val="24"/>
          <w:szCs w:val="24"/>
        </w:rPr>
        <w:t>prekės nėra tiekiamos tinkamai</w:t>
      </w:r>
      <w:r w:rsidRPr="00EC1862">
        <w:rPr>
          <w:sz w:val="24"/>
          <w:szCs w:val="24"/>
        </w:rPr>
        <w:t xml:space="preserve">, Pirkėjas turi teisę nustatyti </w:t>
      </w:r>
      <w:r>
        <w:rPr>
          <w:sz w:val="24"/>
          <w:szCs w:val="24"/>
        </w:rPr>
        <w:t>Tiekėjui</w:t>
      </w:r>
      <w:r w:rsidRPr="00EC1862">
        <w:rPr>
          <w:sz w:val="24"/>
          <w:szCs w:val="24"/>
        </w:rPr>
        <w:t xml:space="preserve"> protingą terminą trūkumams pašalinti, o jeigu </w:t>
      </w:r>
      <w:r>
        <w:rPr>
          <w:sz w:val="24"/>
          <w:szCs w:val="24"/>
        </w:rPr>
        <w:t>Tiekėjas</w:t>
      </w:r>
      <w:r w:rsidRPr="00EC1862">
        <w:rPr>
          <w:sz w:val="24"/>
          <w:szCs w:val="24"/>
        </w:rPr>
        <w:t xml:space="preserve"> per nustatytą terminą šio reikalavimo neįvykdo – nutraukti Sutartį ir reikalauti atlyginti nuostolius.</w:t>
      </w:r>
    </w:p>
    <w:p w14:paraId="4B9CC446" w14:textId="77777777" w:rsidR="00C113F7" w:rsidRPr="00EC1862" w:rsidRDefault="00C113F7" w:rsidP="00C113F7">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Pr>
          <w:sz w:val="24"/>
          <w:szCs w:val="24"/>
        </w:rPr>
        <w:t>16</w:t>
      </w:r>
      <w:r w:rsidRPr="00EC1862">
        <w:rPr>
          <w:sz w:val="24"/>
          <w:szCs w:val="24"/>
        </w:rPr>
        <w:t>.</w:t>
      </w:r>
      <w:r w:rsidRPr="00EC1862">
        <w:rPr>
          <w:sz w:val="24"/>
          <w:szCs w:val="24"/>
        </w:rPr>
        <w:tab/>
        <w:t xml:space="preserve">Pirkėjas privalo Sutartyje nustatytomis sąlygomis laiku apmokėti </w:t>
      </w:r>
      <w:r>
        <w:rPr>
          <w:sz w:val="24"/>
          <w:szCs w:val="24"/>
        </w:rPr>
        <w:t>Tiekėjo</w:t>
      </w:r>
      <w:r w:rsidRPr="00EC1862">
        <w:rPr>
          <w:sz w:val="24"/>
          <w:szCs w:val="24"/>
        </w:rPr>
        <w:t xml:space="preserve"> pateiktas ir patvirtintas sąskaitas.</w:t>
      </w:r>
    </w:p>
    <w:p w14:paraId="58229F0C"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Pirkėjas gali turėti ir kitų teisių ir pareigų, jei jos numatytos Sutartyje ir jos prieduose.</w:t>
      </w:r>
    </w:p>
    <w:p w14:paraId="433C8599"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3DE0A30" w14:textId="77777777" w:rsidR="00C113F7" w:rsidRPr="000F03A9" w:rsidRDefault="00C113F7" w:rsidP="00C113F7">
      <w:pPr>
        <w:pStyle w:val="Temosantrat30"/>
        <w:widowControl w:val="0"/>
        <w:shd w:val="clear" w:color="auto" w:fill="auto"/>
        <w:suppressAutoHyphens/>
        <w:spacing w:before="0" w:line="240" w:lineRule="auto"/>
        <w:jc w:val="center"/>
        <w:rPr>
          <w:b/>
          <w:sz w:val="24"/>
          <w:szCs w:val="24"/>
        </w:rPr>
      </w:pPr>
      <w:r w:rsidRPr="000F03A9">
        <w:rPr>
          <w:b/>
          <w:sz w:val="24"/>
          <w:szCs w:val="24"/>
        </w:rPr>
        <w:t>V SKYRIUS</w:t>
      </w:r>
    </w:p>
    <w:p w14:paraId="7839917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0F03A9">
        <w:rPr>
          <w:b/>
          <w:sz w:val="24"/>
          <w:szCs w:val="24"/>
        </w:rPr>
        <w:t>TIEKĖJO TEISĖS IR PAREIGOS</w:t>
      </w:r>
    </w:p>
    <w:p w14:paraId="538EDE72"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2AF88F43" w14:textId="77777777" w:rsidR="00C113F7" w:rsidRPr="00EC1862" w:rsidRDefault="00C113F7" w:rsidP="00C113F7">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r>
      <w:r>
        <w:rPr>
          <w:sz w:val="24"/>
          <w:szCs w:val="24"/>
        </w:rPr>
        <w:t>Tiekėjas</w:t>
      </w:r>
      <w:r w:rsidRPr="00EC1862">
        <w:rPr>
          <w:sz w:val="24"/>
          <w:szCs w:val="24"/>
        </w:rPr>
        <w:t xml:space="preserve"> visą Sutarties vykdymo laikotarpį turi užtikrinti pirkimo, kurį įvykdžius buvo sudaryta ši Sutartis, dokumentuose nustatytų jo pašalinimo pagrindų nebuvimą.</w:t>
      </w:r>
    </w:p>
    <w:p w14:paraId="1C9CBAA2" w14:textId="77777777" w:rsidR="00C113F7" w:rsidRPr="00EC1862" w:rsidRDefault="00C113F7" w:rsidP="00C113F7">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r>
      <w:r>
        <w:rPr>
          <w:sz w:val="24"/>
          <w:szCs w:val="24"/>
        </w:rPr>
        <w:t>Tiekėjas</w:t>
      </w:r>
      <w:r w:rsidRPr="00EC1862">
        <w:rPr>
          <w:sz w:val="24"/>
          <w:szCs w:val="24"/>
        </w:rPr>
        <w:t xml:space="preserve"> patvirtina, kad yra gavęs visą būtiną informaciją, kurią </w:t>
      </w:r>
      <w:r>
        <w:rPr>
          <w:sz w:val="24"/>
          <w:szCs w:val="24"/>
        </w:rPr>
        <w:t>Tiekėjas</w:t>
      </w:r>
      <w:r w:rsidRPr="00EC1862">
        <w:rPr>
          <w:sz w:val="24"/>
          <w:szCs w:val="24"/>
        </w:rPr>
        <w:t xml:space="preserve">, panaudodamas visas savo žinias ir rūpestingumą, galėjo gauti iki Sutarties pasirašymo, ir kuri gali turėti įtakos Sutarties kainai arba </w:t>
      </w:r>
      <w:r>
        <w:rPr>
          <w:sz w:val="24"/>
          <w:szCs w:val="24"/>
        </w:rPr>
        <w:t>prekių tiekimui</w:t>
      </w:r>
      <w:r w:rsidRPr="00EC1862">
        <w:rPr>
          <w:sz w:val="24"/>
          <w:szCs w:val="24"/>
        </w:rPr>
        <w:t>.</w:t>
      </w:r>
    </w:p>
    <w:p w14:paraId="43B0A2A8"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20</w:t>
      </w:r>
      <w:r w:rsidRPr="00EC1862">
        <w:rPr>
          <w:sz w:val="24"/>
          <w:szCs w:val="24"/>
        </w:rPr>
        <w:t>.</w:t>
      </w:r>
      <w:r w:rsidRPr="00EC1862">
        <w:rPr>
          <w:sz w:val="24"/>
          <w:szCs w:val="24"/>
        </w:rPr>
        <w:tab/>
        <w:t>Turi būti laikoma, kad Sutartyje nurodyt</w:t>
      </w:r>
      <w:r>
        <w:rPr>
          <w:sz w:val="24"/>
          <w:szCs w:val="24"/>
        </w:rPr>
        <w:t>i</w:t>
      </w:r>
      <w:r w:rsidRPr="00EC1862">
        <w:rPr>
          <w:sz w:val="24"/>
          <w:szCs w:val="24"/>
        </w:rPr>
        <w:t xml:space="preserve"> </w:t>
      </w:r>
      <w:r>
        <w:rPr>
          <w:sz w:val="24"/>
          <w:szCs w:val="24"/>
        </w:rPr>
        <w:t>įkainiai</w:t>
      </w:r>
      <w:r w:rsidRPr="00EC1862">
        <w:rPr>
          <w:sz w:val="24"/>
          <w:szCs w:val="24"/>
        </w:rPr>
        <w:t xml:space="preserve"> apima visus </w:t>
      </w:r>
      <w:r>
        <w:rPr>
          <w:sz w:val="24"/>
          <w:szCs w:val="24"/>
        </w:rPr>
        <w:t>Tiekėjo</w:t>
      </w:r>
      <w:r w:rsidRPr="00EC1862">
        <w:rPr>
          <w:sz w:val="24"/>
          <w:szCs w:val="24"/>
        </w:rPr>
        <w:t xml:space="preserve"> sutartinius įsipareigojimus ir visa, kas būtina tinkamai vykdyti ir užbaigti </w:t>
      </w:r>
      <w:r>
        <w:rPr>
          <w:sz w:val="24"/>
          <w:szCs w:val="24"/>
        </w:rPr>
        <w:t>prekių tiekimą</w:t>
      </w:r>
      <w:r w:rsidRPr="00EC1862">
        <w:rPr>
          <w:sz w:val="24"/>
          <w:szCs w:val="24"/>
        </w:rPr>
        <w:t xml:space="preserve">. </w:t>
      </w:r>
    </w:p>
    <w:p w14:paraId="6A5CDDA5"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21</w:t>
      </w:r>
      <w:r w:rsidRPr="00EC1862">
        <w:rPr>
          <w:sz w:val="24"/>
          <w:szCs w:val="24"/>
        </w:rPr>
        <w:t>.</w:t>
      </w:r>
      <w:r w:rsidRPr="00EC1862">
        <w:rPr>
          <w:sz w:val="24"/>
          <w:szCs w:val="24"/>
        </w:rPr>
        <w:tab/>
      </w:r>
      <w:r>
        <w:rPr>
          <w:sz w:val="24"/>
          <w:szCs w:val="24"/>
        </w:rPr>
        <w:t>Tiekėjas</w:t>
      </w:r>
      <w:r w:rsidRPr="00EC1862">
        <w:rPr>
          <w:sz w:val="24"/>
          <w:szCs w:val="24"/>
        </w:rPr>
        <w:t xml:space="preserve"> įsipareigoja tinkamai vykdyti Sutartį, nustatytu terminu vykdyti sutartinius įsipareigojimus pagal Sutarties, pasiūlymo, techninės </w:t>
      </w:r>
      <w:r>
        <w:rPr>
          <w:sz w:val="24"/>
          <w:szCs w:val="24"/>
        </w:rPr>
        <w:t>specifikacijos</w:t>
      </w:r>
      <w:r w:rsidRPr="00EC1862">
        <w:rPr>
          <w:sz w:val="24"/>
          <w:szCs w:val="24"/>
        </w:rPr>
        <w:t xml:space="preserve"> sąlygas ir Pirkėjo pateiktus užsakymus</w:t>
      </w:r>
      <w:r>
        <w:rPr>
          <w:sz w:val="24"/>
          <w:szCs w:val="24"/>
        </w:rPr>
        <w:t xml:space="preserve"> (jei taikoma)</w:t>
      </w:r>
      <w:r w:rsidRPr="00EC1862">
        <w:rPr>
          <w:sz w:val="24"/>
          <w:szCs w:val="24"/>
        </w:rPr>
        <w:t xml:space="preserve"> už ne didesnę nei šioje Sutartyje nurodytą </w:t>
      </w:r>
      <w:r>
        <w:rPr>
          <w:sz w:val="24"/>
          <w:szCs w:val="24"/>
        </w:rPr>
        <w:t>įkainį</w:t>
      </w:r>
      <w:r w:rsidRPr="00EC1862">
        <w:rPr>
          <w:sz w:val="24"/>
          <w:szCs w:val="24"/>
        </w:rPr>
        <w:t>, vykdyti kitus Sutartyje nustatytus įsipareigojimus, savo rizika bei pajėgumais kaip įmanoma rūpestingai bei efektyviai,</w:t>
      </w:r>
      <w:r>
        <w:rPr>
          <w:sz w:val="24"/>
          <w:szCs w:val="24"/>
        </w:rPr>
        <w:t xml:space="preserve"> įskaitant, bet neapsiribojant </w:t>
      </w:r>
      <w:r w:rsidRPr="00EC1862">
        <w:rPr>
          <w:sz w:val="24"/>
          <w:szCs w:val="24"/>
        </w:rPr>
        <w:t>pagal geriausius visuotinai pripažįstamus profesinius, techninius standartus ir praktiką, panaudodamas visus reikiamus įgūdžius, žinias.</w:t>
      </w:r>
    </w:p>
    <w:p w14:paraId="07B00240"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22</w:t>
      </w:r>
      <w:r w:rsidRPr="00EC1862">
        <w:rPr>
          <w:sz w:val="24"/>
          <w:szCs w:val="24"/>
        </w:rPr>
        <w:t>.</w:t>
      </w:r>
      <w:r w:rsidRPr="00EC1862">
        <w:rPr>
          <w:sz w:val="24"/>
          <w:szCs w:val="24"/>
        </w:rPr>
        <w:tab/>
        <w:t xml:space="preserve">Jei Sutartyje nenustatyta kitaip, </w:t>
      </w:r>
      <w:r>
        <w:rPr>
          <w:sz w:val="24"/>
          <w:szCs w:val="24"/>
        </w:rPr>
        <w:t>Tiekėjas</w:t>
      </w:r>
      <w:r w:rsidRPr="00EC1862">
        <w:rPr>
          <w:sz w:val="24"/>
          <w:szCs w:val="24"/>
        </w:rPr>
        <w:t xml:space="preserve"> turi pasirūpinti visa Sutarčiai vykdyti būtina įranga, įrankiais, priemonėmis, medžiagomis, </w:t>
      </w:r>
      <w:r>
        <w:rPr>
          <w:sz w:val="24"/>
          <w:szCs w:val="24"/>
        </w:rPr>
        <w:t>prekių tiekimo</w:t>
      </w:r>
      <w:r w:rsidRPr="00EC1862">
        <w:rPr>
          <w:sz w:val="24"/>
          <w:szCs w:val="24"/>
        </w:rPr>
        <w:t xml:space="preserve"> priežiūra ir darbo jėga.</w:t>
      </w:r>
    </w:p>
    <w:p w14:paraId="0652F5AB"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r>
      <w:r>
        <w:rPr>
          <w:sz w:val="24"/>
          <w:szCs w:val="24"/>
        </w:rPr>
        <w:t>Tiekėjas</w:t>
      </w:r>
      <w:r w:rsidRPr="00EC1862">
        <w:rPr>
          <w:sz w:val="24"/>
          <w:szCs w:val="24"/>
        </w:rPr>
        <w:t xml:space="preserve"> privalo užtikrinti, kad jis ir bet kurie asmenys, veikiantys jo vardu, yra gavę visus būtinus leidimus, kvalifikacijos atestacijos pažymėjimus ar kitokius dokumentus, leidžiančius užsiimti šioje Sutartyje nustatyta veikla, kuri yra </w:t>
      </w:r>
      <w:r>
        <w:rPr>
          <w:sz w:val="24"/>
          <w:szCs w:val="24"/>
        </w:rPr>
        <w:t>Tiekėjo</w:t>
      </w:r>
      <w:r w:rsidRPr="00EC1862">
        <w:rPr>
          <w:sz w:val="24"/>
          <w:szCs w:val="24"/>
        </w:rPr>
        <w:t xml:space="preserve"> sutartinių įsipareigojimų dalis.</w:t>
      </w:r>
    </w:p>
    <w:p w14:paraId="37A75F3D"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r>
      <w:r>
        <w:rPr>
          <w:sz w:val="24"/>
          <w:szCs w:val="24"/>
        </w:rPr>
        <w:t>Tiekėjas</w:t>
      </w:r>
      <w:r w:rsidRPr="00EC1862">
        <w:rPr>
          <w:sz w:val="24"/>
          <w:szCs w:val="24"/>
        </w:rPr>
        <w:t xml:space="preserve"> yra vienintelis atsakingas asmuo, jei trečiosios šalys pateiktų reikalavimus dėl jų patirtos žalos turtui ar asmeniui, padarytos </w:t>
      </w:r>
      <w:r>
        <w:rPr>
          <w:sz w:val="24"/>
          <w:szCs w:val="24"/>
        </w:rPr>
        <w:t>Tiekėj</w:t>
      </w:r>
      <w:r w:rsidRPr="00EC1862">
        <w:rPr>
          <w:sz w:val="24"/>
          <w:szCs w:val="24"/>
        </w:rPr>
        <w:t>o ir / ar sub</w:t>
      </w:r>
      <w:r>
        <w:rPr>
          <w:sz w:val="24"/>
          <w:szCs w:val="24"/>
        </w:rPr>
        <w:t>tiekėjų</w:t>
      </w:r>
      <w:r w:rsidRPr="00EC1862">
        <w:rPr>
          <w:sz w:val="24"/>
          <w:szCs w:val="24"/>
        </w:rPr>
        <w:t xml:space="preserve">. </w:t>
      </w:r>
      <w:r>
        <w:rPr>
          <w:sz w:val="24"/>
          <w:szCs w:val="24"/>
        </w:rPr>
        <w:t>Tiekėjas</w:t>
      </w:r>
      <w:r w:rsidRPr="00EC1862">
        <w:rPr>
          <w:sz w:val="24"/>
          <w:szCs w:val="24"/>
        </w:rPr>
        <w:t xml:space="preserve"> garantuoja dėl tokių reikalavimų galimų nuostolių atlyginimą Pirkėjui.</w:t>
      </w:r>
    </w:p>
    <w:p w14:paraId="2AFD70E4" w14:textId="77777777" w:rsidR="00C113F7" w:rsidRPr="00EC1862" w:rsidRDefault="00C113F7" w:rsidP="00C113F7">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Pr>
          <w:sz w:val="24"/>
          <w:szCs w:val="24"/>
        </w:rPr>
        <w:t>25</w:t>
      </w:r>
      <w:r w:rsidRPr="00EC1862">
        <w:rPr>
          <w:sz w:val="24"/>
          <w:szCs w:val="24"/>
        </w:rPr>
        <w:t>.</w:t>
      </w:r>
      <w:r w:rsidRPr="00EC1862">
        <w:rPr>
          <w:sz w:val="24"/>
          <w:szCs w:val="24"/>
        </w:rPr>
        <w:tab/>
      </w:r>
      <w:r>
        <w:rPr>
          <w:sz w:val="24"/>
          <w:szCs w:val="24"/>
        </w:rPr>
        <w:t>Tiekėjas</w:t>
      </w:r>
      <w:r w:rsidRPr="00EC1862">
        <w:rPr>
          <w:sz w:val="24"/>
          <w:szCs w:val="24"/>
        </w:rPr>
        <w:t xml:space="preserve"> turi vykdyti Pirkėjo teisėtus nurodymus, susijusius su Sutarties vykdymu.</w:t>
      </w:r>
    </w:p>
    <w:p w14:paraId="57E0AA7A"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r>
      <w:r>
        <w:rPr>
          <w:sz w:val="24"/>
          <w:szCs w:val="24"/>
        </w:rPr>
        <w:t>Tiekėjas</w:t>
      </w:r>
      <w:r w:rsidRPr="00EC1862">
        <w:rPr>
          <w:sz w:val="24"/>
          <w:szCs w:val="24"/>
        </w:rPr>
        <w:t xml:space="preserve"> įsipareigoja laikytis visų Lietuvos Respublikoje galiojančių įstatymų, kitų teisės aktų nuostatų ir garantuoja Pirkėjui nuostolių atlyginimą, jei </w:t>
      </w:r>
      <w:r>
        <w:rPr>
          <w:sz w:val="24"/>
          <w:szCs w:val="24"/>
        </w:rPr>
        <w:t>Tiekėjas</w:t>
      </w:r>
      <w:r w:rsidRPr="00EC1862">
        <w:rPr>
          <w:sz w:val="24"/>
          <w:szCs w:val="24"/>
        </w:rPr>
        <w:t xml:space="preserve"> nesilaikytų minėtųjų įstatymų, kitų teisės aktų ir dėl to būtų pateikti kokie nors reikalavimai ar pradėti procesiniai veiksmai.</w:t>
      </w:r>
    </w:p>
    <w:p w14:paraId="60F8E761" w14:textId="77777777" w:rsidR="00C113F7" w:rsidRPr="00EC1862" w:rsidRDefault="00C113F7" w:rsidP="00C113F7">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27</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yra </w:t>
      </w:r>
      <w:r>
        <w:rPr>
          <w:sz w:val="24"/>
          <w:szCs w:val="24"/>
        </w:rPr>
        <w:t>tiekėjų</w:t>
      </w:r>
      <w:r w:rsidRPr="00EC1862">
        <w:rPr>
          <w:sz w:val="24"/>
          <w:szCs w:val="24"/>
        </w:rPr>
        <w:t xml:space="preserve"> grupė, visi tokios grupės nariai yra solidariai atsakingi Pirkėjui už Sutarties vykdymą. </w:t>
      </w:r>
      <w:r>
        <w:rPr>
          <w:sz w:val="24"/>
          <w:szCs w:val="24"/>
        </w:rPr>
        <w:t>Tiekėjas</w:t>
      </w:r>
      <w:r w:rsidRPr="00EC1862">
        <w:rPr>
          <w:sz w:val="24"/>
          <w:szCs w:val="24"/>
        </w:rPr>
        <w:t xml:space="preserve"> privalo paskirti vieną iš grupės atsakinguoju </w:t>
      </w:r>
      <w:r>
        <w:rPr>
          <w:sz w:val="24"/>
          <w:szCs w:val="24"/>
        </w:rPr>
        <w:t>tiekėju</w:t>
      </w:r>
      <w:r w:rsidRPr="00EC1862">
        <w:rPr>
          <w:sz w:val="24"/>
          <w:szCs w:val="24"/>
        </w:rPr>
        <w:t xml:space="preserve"> atstovauti santykiuose su Pirkėju.</w:t>
      </w:r>
    </w:p>
    <w:p w14:paraId="47D16501"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28</w:t>
      </w:r>
      <w:r w:rsidRPr="00EC1862">
        <w:rPr>
          <w:sz w:val="24"/>
          <w:szCs w:val="24"/>
        </w:rPr>
        <w:t>.</w:t>
      </w:r>
      <w:r w:rsidRPr="00EC1862">
        <w:rPr>
          <w:sz w:val="24"/>
          <w:szCs w:val="24"/>
        </w:rPr>
        <w:tab/>
      </w:r>
      <w:r>
        <w:rPr>
          <w:sz w:val="24"/>
          <w:szCs w:val="24"/>
        </w:rPr>
        <w:t>Tiekėjas</w:t>
      </w:r>
      <w:r w:rsidRPr="00EC1862">
        <w:rPr>
          <w:sz w:val="24"/>
          <w:szCs w:val="24"/>
        </w:rPr>
        <w:t xml:space="preserve"> privalo atlyginti nuostolius ir apsaugoti Pirkėją nuo visų pretenzijų, kompensacijų, susijusių su:</w:t>
      </w:r>
    </w:p>
    <w:p w14:paraId="471CBF5D" w14:textId="77777777" w:rsidR="00C113F7" w:rsidRPr="00EC1862" w:rsidRDefault="00C113F7" w:rsidP="00C113F7">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.1.</w:t>
      </w:r>
      <w:r w:rsidRPr="00EC1862">
        <w:rPr>
          <w:sz w:val="24"/>
          <w:szCs w:val="24"/>
        </w:rPr>
        <w:tab/>
        <w:t xml:space="preserve">bet kurio asmens sužalojimu, negalavimu, liga ar mirtimi, kylančių arba atsiradusių dėl </w:t>
      </w:r>
      <w:r>
        <w:rPr>
          <w:sz w:val="24"/>
          <w:szCs w:val="24"/>
        </w:rPr>
        <w:t>Tiekėjo</w:t>
      </w:r>
      <w:r w:rsidRPr="00EC1862">
        <w:rPr>
          <w:sz w:val="24"/>
          <w:szCs w:val="24"/>
        </w:rPr>
        <w:t xml:space="preserve"> veiksmų vykdant </w:t>
      </w:r>
      <w:r>
        <w:rPr>
          <w:sz w:val="24"/>
          <w:szCs w:val="24"/>
        </w:rPr>
        <w:t>Tiekėjo sutartinius įsipareigojimus</w:t>
      </w:r>
      <w:r w:rsidRPr="00EC1862">
        <w:rPr>
          <w:sz w:val="24"/>
          <w:szCs w:val="24"/>
        </w:rPr>
        <w:t>;</w:t>
      </w:r>
    </w:p>
    <w:p w14:paraId="34E6311F" w14:textId="77777777" w:rsidR="00C113F7" w:rsidRPr="00EC1862" w:rsidRDefault="00C113F7" w:rsidP="00C113F7">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.2.</w:t>
      </w:r>
      <w:r w:rsidRPr="00EC1862">
        <w:rPr>
          <w:sz w:val="24"/>
          <w:szCs w:val="24"/>
        </w:rPr>
        <w:tab/>
        <w:t xml:space="preserve">bet kurios nuosavybės (kitos nei </w:t>
      </w:r>
      <w:r>
        <w:rPr>
          <w:sz w:val="24"/>
          <w:szCs w:val="24"/>
        </w:rPr>
        <w:t>prekės</w:t>
      </w:r>
      <w:r w:rsidRPr="00EC1862">
        <w:rPr>
          <w:sz w:val="24"/>
          <w:szCs w:val="24"/>
        </w:rPr>
        <w:t xml:space="preserve">) nuostoliais, praradimais, susijusiais arba atsiradusiais dėl </w:t>
      </w:r>
      <w:r>
        <w:rPr>
          <w:sz w:val="24"/>
          <w:szCs w:val="24"/>
        </w:rPr>
        <w:t>Tiekėjo</w:t>
      </w:r>
      <w:r w:rsidRPr="00EC1862">
        <w:rPr>
          <w:sz w:val="24"/>
          <w:szCs w:val="24"/>
        </w:rPr>
        <w:t xml:space="preserve"> arba jo personalo veiksmų, aplaidumo, tyčinio veiksmo ar Sutarties pažeidimo.</w:t>
      </w:r>
    </w:p>
    <w:p w14:paraId="7DF74009"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29</w:t>
      </w:r>
      <w:r w:rsidRPr="00EC1862">
        <w:rPr>
          <w:sz w:val="24"/>
          <w:szCs w:val="24"/>
        </w:rPr>
        <w:t>.</w:t>
      </w:r>
      <w:r w:rsidRPr="00EC1862">
        <w:rPr>
          <w:sz w:val="24"/>
          <w:szCs w:val="24"/>
        </w:rPr>
        <w:tab/>
      </w:r>
      <w:r>
        <w:rPr>
          <w:sz w:val="24"/>
          <w:szCs w:val="24"/>
        </w:rPr>
        <w:t>Tiekėjas</w:t>
      </w:r>
      <w:r w:rsidRPr="00EC1862">
        <w:rPr>
          <w:sz w:val="24"/>
          <w:szCs w:val="24"/>
        </w:rPr>
        <w:t xml:space="preserve"> atsako už pateiktų įmonės rekvizitų, įskaitant banko sąskaitą, teisingumą.</w:t>
      </w:r>
    </w:p>
    <w:p w14:paraId="116087F1" w14:textId="77777777" w:rsidR="00C113F7" w:rsidRPr="00EC1862" w:rsidRDefault="00C113F7" w:rsidP="00C113F7">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Pr>
          <w:sz w:val="24"/>
          <w:szCs w:val="24"/>
        </w:rPr>
        <w:t>30</w:t>
      </w:r>
      <w:r w:rsidRPr="00EC1862">
        <w:rPr>
          <w:sz w:val="24"/>
          <w:szCs w:val="24"/>
        </w:rPr>
        <w:t>.</w:t>
      </w:r>
      <w:r w:rsidRPr="00EC1862">
        <w:rPr>
          <w:sz w:val="24"/>
          <w:szCs w:val="24"/>
        </w:rPr>
        <w:tab/>
      </w:r>
      <w:r>
        <w:rPr>
          <w:sz w:val="24"/>
          <w:szCs w:val="24"/>
        </w:rPr>
        <w:t>Tiekėjas</w:t>
      </w:r>
      <w:r w:rsidRPr="00EC1862">
        <w:rPr>
          <w:sz w:val="24"/>
          <w:szCs w:val="24"/>
        </w:rPr>
        <w:t xml:space="preserve"> įsipareigoja Pirkėjui raštu paprašius grąžinti visus iš Pirkėjo gautus Sutarčiai vykdyti reikalingus dokumentus.</w:t>
      </w:r>
    </w:p>
    <w:p w14:paraId="3F4BE6F7"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31</w:t>
      </w:r>
      <w:r w:rsidRPr="00EC1862">
        <w:rPr>
          <w:sz w:val="24"/>
          <w:szCs w:val="24"/>
        </w:rPr>
        <w:t>.</w:t>
      </w:r>
      <w:r w:rsidRPr="00EC1862">
        <w:rPr>
          <w:sz w:val="24"/>
          <w:szCs w:val="24"/>
        </w:rPr>
        <w:tab/>
      </w:r>
      <w:r>
        <w:rPr>
          <w:sz w:val="24"/>
          <w:szCs w:val="24"/>
        </w:rPr>
        <w:t>Tiekėjas</w:t>
      </w:r>
      <w:r w:rsidRPr="00EC1862">
        <w:rPr>
          <w:sz w:val="24"/>
          <w:szCs w:val="24"/>
        </w:rPr>
        <w:t xml:space="preserve"> gali turėti ir kitų teisių bei pareigų, jei jos numatytos Sutartyje ir jos prieduose.</w:t>
      </w:r>
    </w:p>
    <w:p w14:paraId="5DE87755"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A36DD68" w14:textId="77777777" w:rsidR="00C113F7" w:rsidRPr="00064109" w:rsidRDefault="00C113F7" w:rsidP="00C113F7">
      <w:pPr>
        <w:pStyle w:val="Temosantrat30"/>
        <w:widowControl w:val="0"/>
        <w:shd w:val="clear" w:color="auto" w:fill="auto"/>
        <w:suppressAutoHyphens/>
        <w:spacing w:before="0" w:line="240" w:lineRule="auto"/>
        <w:jc w:val="center"/>
        <w:rPr>
          <w:b/>
          <w:sz w:val="24"/>
          <w:szCs w:val="24"/>
        </w:rPr>
      </w:pPr>
      <w:r w:rsidRPr="00064109">
        <w:rPr>
          <w:b/>
          <w:sz w:val="24"/>
          <w:szCs w:val="24"/>
        </w:rPr>
        <w:t>VI SKYRIUS</w:t>
      </w:r>
    </w:p>
    <w:p w14:paraId="65D8BD5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064109">
        <w:rPr>
          <w:b/>
          <w:sz w:val="24"/>
          <w:szCs w:val="24"/>
        </w:rPr>
        <w:t>SUBTIEKIMAS</w:t>
      </w:r>
    </w:p>
    <w:p w14:paraId="46E49549" w14:textId="77777777" w:rsidR="00C113F7" w:rsidRPr="00EC1862" w:rsidRDefault="00C113F7" w:rsidP="00C113F7">
      <w:pPr>
        <w:pStyle w:val="Temosantrat30"/>
        <w:widowControl w:val="0"/>
        <w:shd w:val="clear" w:color="auto" w:fill="auto"/>
        <w:tabs>
          <w:tab w:val="left" w:pos="1843"/>
        </w:tabs>
        <w:suppressAutoHyphens/>
        <w:spacing w:before="0" w:line="240" w:lineRule="auto"/>
        <w:ind w:firstLine="1134"/>
        <w:jc w:val="center"/>
        <w:rPr>
          <w:sz w:val="24"/>
          <w:szCs w:val="24"/>
        </w:rPr>
      </w:pPr>
    </w:p>
    <w:p w14:paraId="4A3FF3D3"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32</w:t>
      </w:r>
      <w:r w:rsidRPr="00EC1862">
        <w:rPr>
          <w:sz w:val="24"/>
          <w:szCs w:val="24"/>
        </w:rPr>
        <w:t>.</w:t>
      </w:r>
      <w:r w:rsidRPr="00EC1862">
        <w:rPr>
          <w:sz w:val="24"/>
          <w:szCs w:val="24"/>
        </w:rPr>
        <w:tab/>
      </w:r>
      <w:r>
        <w:rPr>
          <w:sz w:val="24"/>
          <w:szCs w:val="24"/>
        </w:rPr>
        <w:t>Tiekėjas</w:t>
      </w:r>
      <w:r w:rsidRPr="00EC1862">
        <w:rPr>
          <w:sz w:val="24"/>
          <w:szCs w:val="24"/>
        </w:rPr>
        <w:t xml:space="preserve"> įsipareigoja užtikrinti, kad Sutartį vykdys Sutarties 2 priede nurodyti </w:t>
      </w:r>
      <w:r w:rsidRPr="00EC1862">
        <w:rPr>
          <w:rFonts w:eastAsia="Arial Unicode MS"/>
          <w:sz w:val="24"/>
          <w:szCs w:val="24"/>
        </w:rPr>
        <w:t>ir (ar) kvalifikacinius reikalavimus (jei taikoma sub</w:t>
      </w:r>
      <w:r>
        <w:rPr>
          <w:rFonts w:eastAsia="Arial Unicode MS"/>
          <w:sz w:val="24"/>
          <w:szCs w:val="24"/>
        </w:rPr>
        <w:t>tiekėjui</w:t>
      </w:r>
      <w:r w:rsidRPr="00EC1862">
        <w:rPr>
          <w:rFonts w:eastAsia="Arial Unicode MS"/>
          <w:sz w:val="24"/>
          <w:szCs w:val="24"/>
        </w:rPr>
        <w:t>) atitinkantys sub</w:t>
      </w:r>
      <w:r>
        <w:rPr>
          <w:rFonts w:eastAsia="Arial Unicode MS"/>
          <w:sz w:val="24"/>
          <w:szCs w:val="24"/>
        </w:rPr>
        <w:t>tiekėjai</w:t>
      </w:r>
      <w:r w:rsidRPr="00EC1862">
        <w:rPr>
          <w:sz w:val="24"/>
          <w:szCs w:val="24"/>
        </w:rPr>
        <w:t xml:space="preserve">. Susitarimas, pagal kurį </w:t>
      </w:r>
      <w:r>
        <w:rPr>
          <w:sz w:val="24"/>
          <w:szCs w:val="24"/>
        </w:rPr>
        <w:t>Tiekėjas</w:t>
      </w:r>
      <w:r w:rsidRPr="00EC1862">
        <w:rPr>
          <w:sz w:val="24"/>
          <w:szCs w:val="24"/>
        </w:rPr>
        <w:t xml:space="preserve"> daliai įsipareigojimų, numatytų šioje Sutartyje, vykdyti pasitelkia trečiąjį asmenį, yra laikomas sub</w:t>
      </w:r>
      <w:r>
        <w:rPr>
          <w:sz w:val="24"/>
          <w:szCs w:val="24"/>
        </w:rPr>
        <w:t>tiekimu</w:t>
      </w:r>
      <w:r w:rsidRPr="00EC1862">
        <w:rPr>
          <w:sz w:val="24"/>
          <w:szCs w:val="24"/>
        </w:rPr>
        <w:t>. Toks susitarimas galioja, jei jis sudarytas raštu.</w:t>
      </w:r>
    </w:p>
    <w:p w14:paraId="1279CB7C" w14:textId="77777777" w:rsidR="00C113F7" w:rsidRPr="00EC1862" w:rsidRDefault="00C113F7" w:rsidP="00C113F7">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33</w:t>
      </w:r>
      <w:r w:rsidRPr="00EC1862">
        <w:rPr>
          <w:sz w:val="24"/>
          <w:szCs w:val="24"/>
        </w:rPr>
        <w:t>.</w:t>
      </w:r>
      <w:r w:rsidRPr="00EC1862">
        <w:rPr>
          <w:sz w:val="24"/>
          <w:szCs w:val="24"/>
        </w:rPr>
        <w:tab/>
      </w:r>
      <w:r>
        <w:rPr>
          <w:sz w:val="24"/>
          <w:szCs w:val="24"/>
        </w:rPr>
        <w:t>Tiekėjas</w:t>
      </w:r>
      <w:r w:rsidRPr="00EC1862">
        <w:rPr>
          <w:sz w:val="24"/>
          <w:szCs w:val="24"/>
        </w:rPr>
        <w:t xml:space="preserve"> per 5 (penkias) darbo dienas nuo Sutarties įsigaliojimo dienos, bet ne vėliau negu Sutartis pradedama vykdyti įsipareigoja Pirkėjui pranešti visus sub</w:t>
      </w:r>
      <w:r>
        <w:rPr>
          <w:sz w:val="24"/>
          <w:szCs w:val="24"/>
        </w:rPr>
        <w:t>tiekėjų</w:t>
      </w:r>
      <w:r w:rsidRPr="00EC1862">
        <w:rPr>
          <w:sz w:val="24"/>
          <w:szCs w:val="24"/>
        </w:rPr>
        <w:t xml:space="preserve"> pavadinimus, pateikti sub</w:t>
      </w:r>
      <w:r>
        <w:rPr>
          <w:sz w:val="24"/>
          <w:szCs w:val="24"/>
        </w:rPr>
        <w:t>tiekėjų</w:t>
      </w:r>
      <w:r w:rsidRPr="00EC1862">
        <w:rPr>
          <w:sz w:val="24"/>
          <w:szCs w:val="24"/>
        </w:rPr>
        <w:t xml:space="preserve"> ir jų atstovų kontaktinius duomenis.</w:t>
      </w:r>
    </w:p>
    <w:p w14:paraId="658001C0"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34</w:t>
      </w:r>
      <w:r w:rsidRPr="00EC1862">
        <w:rPr>
          <w:sz w:val="24"/>
          <w:szCs w:val="24"/>
        </w:rPr>
        <w:t>.</w:t>
      </w:r>
      <w:r w:rsidRPr="00EC1862">
        <w:rPr>
          <w:sz w:val="24"/>
          <w:szCs w:val="24"/>
        </w:rPr>
        <w:tab/>
      </w:r>
      <w:r>
        <w:rPr>
          <w:sz w:val="24"/>
          <w:szCs w:val="24"/>
        </w:rPr>
        <w:t>Tiekėjas</w:t>
      </w:r>
      <w:r w:rsidRPr="00EC1862">
        <w:rPr>
          <w:sz w:val="24"/>
          <w:szCs w:val="24"/>
        </w:rPr>
        <w:t xml:space="preserve"> privalo nedelsdamas, bet ne vėliau kaip per 3 (tris) darbo dienas pranešti Pirkėjui apie esamų sub</w:t>
      </w:r>
      <w:r>
        <w:rPr>
          <w:sz w:val="24"/>
          <w:szCs w:val="24"/>
        </w:rPr>
        <w:t>tiekėjų</w:t>
      </w:r>
      <w:r w:rsidRPr="00EC1862">
        <w:rPr>
          <w:sz w:val="24"/>
          <w:szCs w:val="24"/>
        </w:rPr>
        <w:t xml:space="preserve"> arba jų kontaktinių duomenų pasikeitimą visu Sutarties galiojimo laikotarpiu.</w:t>
      </w:r>
    </w:p>
    <w:p w14:paraId="7AD01B4E"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35</w:t>
      </w:r>
      <w:r w:rsidRPr="00EC1862">
        <w:rPr>
          <w:sz w:val="24"/>
          <w:szCs w:val="24"/>
        </w:rPr>
        <w:t>.</w:t>
      </w:r>
      <w:r w:rsidRPr="00EC1862">
        <w:rPr>
          <w:sz w:val="24"/>
          <w:szCs w:val="24"/>
        </w:rPr>
        <w:tab/>
        <w:t>Pirkė</w:t>
      </w:r>
      <w:r>
        <w:rPr>
          <w:sz w:val="24"/>
          <w:szCs w:val="24"/>
        </w:rPr>
        <w:t>jas, gavęs informaciją apie subtiekėjus</w:t>
      </w:r>
      <w:r w:rsidRPr="00EC1862">
        <w:rPr>
          <w:sz w:val="24"/>
          <w:szCs w:val="24"/>
        </w:rPr>
        <w:t>, ne vėliau kaip per 3 (tris) darbo dienas juos informuoja apie tiesioginio apmokėjimo už jų pristatytas prekes, suteiktas paslaugas ar atliktus darbus galimybę.</w:t>
      </w:r>
    </w:p>
    <w:p w14:paraId="1CB48982" w14:textId="77777777" w:rsidR="00C113F7" w:rsidRPr="00EC1862" w:rsidRDefault="00C113F7" w:rsidP="00C113F7">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Pr>
          <w:sz w:val="24"/>
          <w:szCs w:val="24"/>
        </w:rPr>
        <w:t>36</w:t>
      </w:r>
      <w:r w:rsidRPr="00EC1862">
        <w:rPr>
          <w:sz w:val="24"/>
          <w:szCs w:val="24"/>
        </w:rPr>
        <w:t>.</w:t>
      </w:r>
      <w:r w:rsidRPr="00EC1862">
        <w:rPr>
          <w:sz w:val="24"/>
          <w:szCs w:val="24"/>
        </w:rPr>
        <w:tab/>
        <w:t>Jei sub</w:t>
      </w:r>
      <w:r>
        <w:rPr>
          <w:sz w:val="24"/>
          <w:szCs w:val="24"/>
        </w:rPr>
        <w:t>tiekėjas</w:t>
      </w:r>
      <w:r w:rsidRPr="00EC1862">
        <w:rPr>
          <w:sz w:val="24"/>
          <w:szCs w:val="24"/>
        </w:rPr>
        <w:t xml:space="preserve"> išreiškia norą pasinaudoti tiesioginio atsiskaitymo galimybe, </w:t>
      </w:r>
      <w:r>
        <w:rPr>
          <w:sz w:val="24"/>
          <w:szCs w:val="24"/>
        </w:rPr>
        <w:t>Tiekėjas</w:t>
      </w:r>
      <w:r w:rsidRPr="00EC1862">
        <w:rPr>
          <w:sz w:val="24"/>
          <w:szCs w:val="24"/>
        </w:rPr>
        <w:t xml:space="preserve"> įsipareigoja sudaryti trišalę sutartį tarp jo, Pirkėjo ir sub</w:t>
      </w:r>
      <w:r>
        <w:rPr>
          <w:sz w:val="24"/>
          <w:szCs w:val="24"/>
        </w:rPr>
        <w:t>tiekėjo</w:t>
      </w:r>
      <w:r w:rsidRPr="00EC1862">
        <w:rPr>
          <w:sz w:val="24"/>
          <w:szCs w:val="24"/>
        </w:rPr>
        <w:t>, kurioje bus nustatyta tiesioginio atsiskaitymo su sub</w:t>
      </w:r>
      <w:r>
        <w:rPr>
          <w:sz w:val="24"/>
          <w:szCs w:val="24"/>
        </w:rPr>
        <w:t>tiekėju</w:t>
      </w:r>
      <w:r w:rsidRPr="00EC1862">
        <w:rPr>
          <w:sz w:val="24"/>
          <w:szCs w:val="24"/>
        </w:rPr>
        <w:t xml:space="preserve"> tvarka, atsižvelgiant į šios Sutarties ir sub</w:t>
      </w:r>
      <w:r>
        <w:rPr>
          <w:sz w:val="24"/>
          <w:szCs w:val="24"/>
        </w:rPr>
        <w:t>tiekimo</w:t>
      </w:r>
      <w:r w:rsidRPr="00EC1862">
        <w:rPr>
          <w:sz w:val="24"/>
          <w:szCs w:val="24"/>
        </w:rPr>
        <w:t xml:space="preserve"> sutartyje nustatytus reikalavimus.</w:t>
      </w:r>
    </w:p>
    <w:p w14:paraId="550BF19A" w14:textId="77777777" w:rsidR="00C113F7" w:rsidRPr="00EC1862" w:rsidRDefault="00C113F7" w:rsidP="00C113F7">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37</w:t>
      </w:r>
      <w:r w:rsidRPr="00EC1862">
        <w:rPr>
          <w:sz w:val="24"/>
          <w:szCs w:val="24"/>
        </w:rPr>
        <w:t>.</w:t>
      </w:r>
      <w:r w:rsidRPr="00EC1862">
        <w:rPr>
          <w:sz w:val="24"/>
          <w:szCs w:val="24"/>
        </w:rPr>
        <w:tab/>
      </w:r>
      <w:r>
        <w:rPr>
          <w:sz w:val="24"/>
          <w:szCs w:val="24"/>
        </w:rPr>
        <w:t>Tiekėjas</w:t>
      </w:r>
      <w:r w:rsidRPr="00EC1862">
        <w:rPr>
          <w:sz w:val="24"/>
          <w:szCs w:val="24"/>
        </w:rPr>
        <w:t xml:space="preserve"> atsako už sub</w:t>
      </w:r>
      <w:r>
        <w:rPr>
          <w:sz w:val="24"/>
          <w:szCs w:val="24"/>
        </w:rPr>
        <w:t>tiekėjų</w:t>
      </w:r>
      <w:r w:rsidRPr="00EC1862">
        <w:rPr>
          <w:sz w:val="24"/>
          <w:szCs w:val="24"/>
        </w:rPr>
        <w:t>, jų atstovų ir darbuotojų veiksmus, įsipareigojimų nevykdymą bei aplaidumą taip, lyg šiuos veiksmus atliktų ar įsipareigojimų nevykdytų ar aplaidus būtų jis pats ar jo atstovai ar darbuotojai. Tai, kad kuri nors Sutarties dalis bus vykdoma pagal sub</w:t>
      </w:r>
      <w:r>
        <w:rPr>
          <w:sz w:val="24"/>
          <w:szCs w:val="24"/>
        </w:rPr>
        <w:t>tiekimo</w:t>
      </w:r>
      <w:r w:rsidRPr="00EC1862">
        <w:rPr>
          <w:sz w:val="24"/>
          <w:szCs w:val="24"/>
        </w:rPr>
        <w:t xml:space="preserve"> sutartį bei kad Pirkėjas su sub</w:t>
      </w:r>
      <w:r>
        <w:rPr>
          <w:sz w:val="24"/>
          <w:szCs w:val="24"/>
        </w:rPr>
        <w:t>tiekėjais</w:t>
      </w:r>
      <w:r w:rsidRPr="00EC1862">
        <w:rPr>
          <w:sz w:val="24"/>
          <w:szCs w:val="24"/>
        </w:rPr>
        <w:t xml:space="preserve"> atsiskaito tiesiogiai, neatleidžia </w:t>
      </w:r>
      <w:r>
        <w:rPr>
          <w:sz w:val="24"/>
          <w:szCs w:val="24"/>
        </w:rPr>
        <w:t>Tiekėjo</w:t>
      </w:r>
      <w:r w:rsidRPr="00EC1862">
        <w:rPr>
          <w:sz w:val="24"/>
          <w:szCs w:val="24"/>
        </w:rPr>
        <w:t xml:space="preserve"> nuo jokių jo įsipareigojimų pagal Sutartį ir </w:t>
      </w:r>
      <w:r>
        <w:rPr>
          <w:sz w:val="24"/>
          <w:szCs w:val="24"/>
        </w:rPr>
        <w:t>Tiekėjas</w:t>
      </w:r>
      <w:r w:rsidRPr="00EC1862">
        <w:rPr>
          <w:sz w:val="24"/>
          <w:szCs w:val="24"/>
        </w:rPr>
        <w:t xml:space="preserve"> lieka atsakingas už Sutarties įvykdymą.</w:t>
      </w:r>
    </w:p>
    <w:p w14:paraId="464095AF" w14:textId="77777777" w:rsidR="00C113F7" w:rsidRPr="00EC1862" w:rsidRDefault="00C113F7" w:rsidP="00C113F7">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Pr>
          <w:sz w:val="24"/>
          <w:szCs w:val="24"/>
        </w:rPr>
        <w:t>38</w:t>
      </w:r>
      <w:r w:rsidRPr="00EC1862">
        <w:rPr>
          <w:sz w:val="24"/>
          <w:szCs w:val="24"/>
        </w:rPr>
        <w:t>.</w:t>
      </w:r>
      <w:r w:rsidRPr="00EC1862">
        <w:rPr>
          <w:sz w:val="24"/>
          <w:szCs w:val="24"/>
        </w:rPr>
        <w:tab/>
        <w:t>Pirkėjas, turėdamas duomenų, kad sub</w:t>
      </w:r>
      <w:r>
        <w:rPr>
          <w:sz w:val="24"/>
          <w:szCs w:val="24"/>
        </w:rPr>
        <w:t>tiekėjas</w:t>
      </w:r>
      <w:r w:rsidRPr="00EC1862">
        <w:rPr>
          <w:sz w:val="24"/>
          <w:szCs w:val="24"/>
        </w:rPr>
        <w:t xml:space="preserve"> nesilaiko aplinkos apsaugos, socialinės ir darbo teisės įpareigojimų, nustatytų Europos Sąjungos ir nacionalinėje teisėje, kolektyvinėse sutartyse ir Viešųjų pirkimų įstatyme, tarptautinėse konvencijose, gali patikrinti, ar nėra tokio sub</w:t>
      </w:r>
      <w:r>
        <w:rPr>
          <w:sz w:val="24"/>
          <w:szCs w:val="24"/>
        </w:rPr>
        <w:t>tiekėjo</w:t>
      </w:r>
      <w:r w:rsidRPr="00EC1862">
        <w:rPr>
          <w:sz w:val="24"/>
          <w:szCs w:val="24"/>
        </w:rPr>
        <w:t xml:space="preserve"> pašalinimo pagrindų, kurie buvo nustatyti pirkimo, kurį įvykdžius buvo sudaryta ši Sutartis, dokumentuose net ir tais atvejais, kai </w:t>
      </w:r>
      <w:r>
        <w:rPr>
          <w:sz w:val="24"/>
          <w:szCs w:val="24"/>
        </w:rPr>
        <w:t>Tiekėjas</w:t>
      </w:r>
      <w:r w:rsidRPr="00EC1862">
        <w:rPr>
          <w:sz w:val="24"/>
          <w:szCs w:val="24"/>
        </w:rPr>
        <w:t xml:space="preserve"> nesiremia sub</w:t>
      </w:r>
      <w:r>
        <w:rPr>
          <w:sz w:val="24"/>
          <w:szCs w:val="24"/>
        </w:rPr>
        <w:t>tiekėjo</w:t>
      </w:r>
      <w:r w:rsidRPr="00EC1862">
        <w:rPr>
          <w:sz w:val="24"/>
          <w:szCs w:val="24"/>
        </w:rPr>
        <w:t>, su kuriuo sudaroma sub</w:t>
      </w:r>
      <w:r>
        <w:rPr>
          <w:sz w:val="24"/>
          <w:szCs w:val="24"/>
        </w:rPr>
        <w:t>tiekimo</w:t>
      </w:r>
      <w:r w:rsidRPr="00EC1862">
        <w:rPr>
          <w:sz w:val="24"/>
          <w:szCs w:val="24"/>
        </w:rPr>
        <w:t xml:space="preserve"> sutartis pagal šią Sutartį numatytų įsipareigojimų daliai vykdyti, pajėgumais.</w:t>
      </w:r>
    </w:p>
    <w:p w14:paraId="36BB3444" w14:textId="77777777" w:rsidR="00C113F7" w:rsidRPr="00EC1862" w:rsidRDefault="00C113F7" w:rsidP="00C113F7">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Pr>
          <w:sz w:val="24"/>
          <w:szCs w:val="24"/>
        </w:rPr>
        <w:t>39</w:t>
      </w:r>
      <w:r w:rsidRPr="00EC1862">
        <w:rPr>
          <w:sz w:val="24"/>
          <w:szCs w:val="24"/>
        </w:rPr>
        <w:t>.</w:t>
      </w:r>
      <w:r w:rsidRPr="00EC1862">
        <w:rPr>
          <w:sz w:val="24"/>
          <w:szCs w:val="24"/>
        </w:rPr>
        <w:tab/>
        <w:t>Jeigu sub</w:t>
      </w:r>
      <w:r>
        <w:rPr>
          <w:sz w:val="24"/>
          <w:szCs w:val="24"/>
        </w:rPr>
        <w:t>tiekėjo</w:t>
      </w:r>
      <w:r w:rsidRPr="00EC1862">
        <w:rPr>
          <w:sz w:val="24"/>
          <w:szCs w:val="24"/>
        </w:rPr>
        <w:t xml:space="preserve"> padėtis atitinka bent vieną pašalinimo pagrindą, kuris buvo nustatytas pirkimo, kurį įvykdžius buvo sudaryta ši Sutartis, ir / ar jei Pirkėjas turi pagrįstų įtarimų, kad sub</w:t>
      </w:r>
      <w:r>
        <w:rPr>
          <w:sz w:val="24"/>
          <w:szCs w:val="24"/>
        </w:rPr>
        <w:t>tiekėjas</w:t>
      </w:r>
      <w:r w:rsidRPr="00EC1862">
        <w:rPr>
          <w:sz w:val="24"/>
          <w:szCs w:val="24"/>
        </w:rPr>
        <w:t xml:space="preserve"> yra nekompetentingas vykdyti nustatytų įsipareigojimų, jis turi teisę reikalauti </w:t>
      </w:r>
      <w:r>
        <w:rPr>
          <w:sz w:val="24"/>
          <w:szCs w:val="24"/>
        </w:rPr>
        <w:t>Tiekėjo</w:t>
      </w:r>
      <w:r w:rsidRPr="00EC1862">
        <w:rPr>
          <w:sz w:val="24"/>
          <w:szCs w:val="24"/>
        </w:rPr>
        <w:t xml:space="preserve"> nedelsiant, bet ne vėliau kaip per 10 (dešimt) darbo dienų pakeisti sub</w:t>
      </w:r>
      <w:r>
        <w:rPr>
          <w:sz w:val="24"/>
          <w:szCs w:val="24"/>
        </w:rPr>
        <w:t>tiekėją</w:t>
      </w:r>
      <w:r w:rsidRPr="00EC1862">
        <w:rPr>
          <w:sz w:val="24"/>
          <w:szCs w:val="24"/>
        </w:rPr>
        <w:t xml:space="preserve"> arba reikalauti, kad </w:t>
      </w:r>
      <w:r>
        <w:rPr>
          <w:sz w:val="24"/>
          <w:szCs w:val="24"/>
        </w:rPr>
        <w:t>Tiekėjas</w:t>
      </w:r>
      <w:r w:rsidRPr="00EC1862">
        <w:rPr>
          <w:sz w:val="24"/>
          <w:szCs w:val="24"/>
        </w:rPr>
        <w:t xml:space="preserve"> pats vykdytų sub</w:t>
      </w:r>
      <w:r>
        <w:rPr>
          <w:sz w:val="24"/>
          <w:szCs w:val="24"/>
        </w:rPr>
        <w:t>tiekimui</w:t>
      </w:r>
      <w:r w:rsidRPr="00EC1862">
        <w:rPr>
          <w:sz w:val="24"/>
          <w:szCs w:val="24"/>
        </w:rPr>
        <w:t xml:space="preserve"> perduotus sutartinius įsipareigojimus. Pirkėjui paprašius, </w:t>
      </w:r>
      <w:r>
        <w:rPr>
          <w:sz w:val="24"/>
          <w:szCs w:val="24"/>
        </w:rPr>
        <w:t>Tiekėjas</w:t>
      </w:r>
      <w:r w:rsidRPr="00EC1862">
        <w:rPr>
          <w:sz w:val="24"/>
          <w:szCs w:val="24"/>
        </w:rPr>
        <w:t xml:space="preserve"> privalo pateikti visų sub</w:t>
      </w:r>
      <w:r>
        <w:rPr>
          <w:sz w:val="24"/>
          <w:szCs w:val="24"/>
        </w:rPr>
        <w:t>tiekėjų</w:t>
      </w:r>
      <w:r w:rsidRPr="00EC1862">
        <w:rPr>
          <w:sz w:val="24"/>
          <w:szCs w:val="24"/>
        </w:rPr>
        <w:t xml:space="preserve"> pašalinimo pagrindų nebuvimą patvirtinančius dokumentus.</w:t>
      </w:r>
    </w:p>
    <w:p w14:paraId="46D0D870" w14:textId="77777777" w:rsidR="00C113F7" w:rsidRPr="00EC1862" w:rsidRDefault="00C113F7" w:rsidP="00C113F7">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40</w:t>
      </w:r>
      <w:r w:rsidRPr="00EC1862">
        <w:rPr>
          <w:sz w:val="24"/>
          <w:szCs w:val="24"/>
        </w:rPr>
        <w:t>.</w:t>
      </w:r>
      <w:r w:rsidRPr="00EC1862">
        <w:rPr>
          <w:sz w:val="24"/>
          <w:szCs w:val="24"/>
        </w:rPr>
        <w:tab/>
      </w:r>
      <w:r>
        <w:rPr>
          <w:sz w:val="24"/>
          <w:szCs w:val="24"/>
        </w:rPr>
        <w:t>Tiekėjas</w:t>
      </w:r>
      <w:r w:rsidRPr="00EC1862">
        <w:rPr>
          <w:sz w:val="24"/>
          <w:szCs w:val="24"/>
        </w:rPr>
        <w:t>, gavęs Pirkėjo rašytinį pritarimą, gali pakeisti sub</w:t>
      </w:r>
      <w:r>
        <w:rPr>
          <w:sz w:val="24"/>
          <w:szCs w:val="24"/>
        </w:rPr>
        <w:t>tiekėją</w:t>
      </w:r>
      <w:r w:rsidRPr="00EC1862">
        <w:rPr>
          <w:sz w:val="24"/>
          <w:szCs w:val="24"/>
        </w:rPr>
        <w:t xml:space="preserve"> arba pasitelkti naują sub</w:t>
      </w:r>
      <w:r>
        <w:rPr>
          <w:sz w:val="24"/>
          <w:szCs w:val="24"/>
        </w:rPr>
        <w:t>tiekėją</w:t>
      </w:r>
      <w:r w:rsidRPr="00EC1862">
        <w:rPr>
          <w:sz w:val="24"/>
          <w:szCs w:val="24"/>
        </w:rPr>
        <w:t xml:space="preserve"> šiais atvejais:</w:t>
      </w:r>
    </w:p>
    <w:p w14:paraId="550C2251" w14:textId="77777777" w:rsidR="00C113F7" w:rsidRPr="00EC1862" w:rsidRDefault="00C113F7" w:rsidP="00C113F7">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.1.</w:t>
      </w:r>
      <w:r w:rsidRPr="00EC1862">
        <w:rPr>
          <w:sz w:val="24"/>
          <w:szCs w:val="24"/>
        </w:rPr>
        <w:tab/>
        <w:t xml:space="preserve">kai Pirkėjas Sutartyje nustatytais atvejais paprašo </w:t>
      </w:r>
      <w:r>
        <w:rPr>
          <w:sz w:val="24"/>
          <w:szCs w:val="24"/>
        </w:rPr>
        <w:t>Tiekėjo</w:t>
      </w:r>
      <w:r w:rsidRPr="00EC1862">
        <w:rPr>
          <w:sz w:val="24"/>
          <w:szCs w:val="24"/>
        </w:rPr>
        <w:t xml:space="preserve"> pakeisti sub</w:t>
      </w:r>
      <w:r>
        <w:rPr>
          <w:sz w:val="24"/>
          <w:szCs w:val="24"/>
        </w:rPr>
        <w:t>tiekėją</w:t>
      </w:r>
      <w:r w:rsidRPr="00EC1862">
        <w:rPr>
          <w:sz w:val="24"/>
          <w:szCs w:val="24"/>
        </w:rPr>
        <w:t>;</w:t>
      </w:r>
    </w:p>
    <w:p w14:paraId="4D8D7144" w14:textId="77777777" w:rsidR="00C113F7" w:rsidRPr="00EC1862" w:rsidRDefault="00C113F7" w:rsidP="00C113F7">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.2.</w:t>
      </w:r>
      <w:r w:rsidRPr="00EC1862">
        <w:rPr>
          <w:sz w:val="24"/>
          <w:szCs w:val="24"/>
        </w:rPr>
        <w:tab/>
        <w:t>kai Sutarties vykdymo metu sub</w:t>
      </w:r>
      <w:r>
        <w:rPr>
          <w:sz w:val="24"/>
          <w:szCs w:val="24"/>
        </w:rPr>
        <w:t>tiekėjas</w:t>
      </w:r>
      <w:r w:rsidRPr="00EC1862">
        <w:rPr>
          <w:sz w:val="24"/>
          <w:szCs w:val="24"/>
        </w:rPr>
        <w:t xml:space="preserve"> netinkamai vykdo įsipareigojimus </w:t>
      </w:r>
      <w:r>
        <w:rPr>
          <w:sz w:val="24"/>
          <w:szCs w:val="24"/>
        </w:rPr>
        <w:t>Tiekėjui</w:t>
      </w:r>
      <w:r w:rsidRPr="00EC1862">
        <w:rPr>
          <w:sz w:val="24"/>
          <w:szCs w:val="24"/>
        </w:rPr>
        <w:t>;</w:t>
      </w:r>
    </w:p>
    <w:p w14:paraId="463F1080" w14:textId="77777777" w:rsidR="00C113F7" w:rsidRPr="00EC1862" w:rsidRDefault="00C113F7" w:rsidP="00C113F7">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.3.</w:t>
      </w:r>
      <w:r w:rsidRPr="00EC1862">
        <w:rPr>
          <w:sz w:val="24"/>
          <w:szCs w:val="24"/>
        </w:rPr>
        <w:tab/>
        <w:t>kai sub</w:t>
      </w:r>
      <w:r>
        <w:rPr>
          <w:sz w:val="24"/>
          <w:szCs w:val="24"/>
        </w:rPr>
        <w:t>tiekėjas</w:t>
      </w:r>
      <w:r w:rsidRPr="00EC1862">
        <w:rPr>
          <w:sz w:val="24"/>
          <w:szCs w:val="24"/>
        </w:rPr>
        <w:t xml:space="preserve"> nepajėgus vykdyti įsipareigojimų </w:t>
      </w:r>
      <w:r>
        <w:rPr>
          <w:sz w:val="24"/>
          <w:szCs w:val="24"/>
        </w:rPr>
        <w:t>Tiekėjui</w:t>
      </w:r>
      <w:r w:rsidRPr="00EC1862">
        <w:rPr>
          <w:sz w:val="24"/>
          <w:szCs w:val="24"/>
        </w:rPr>
        <w:t xml:space="preserve"> dėl iškeltos restruktūrizavimo, bankroto bylos, bankroto proceso vykdymo ne teismo tvarka, priverstinio likvidavimo procedūros arba vykdomų analogiškų procedūrų;</w:t>
      </w:r>
    </w:p>
    <w:p w14:paraId="7C68CD52" w14:textId="77777777" w:rsidR="00C113F7" w:rsidRPr="00EC1862" w:rsidRDefault="00C113F7" w:rsidP="00C113F7">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.4.</w:t>
      </w:r>
      <w:r w:rsidRPr="00EC1862">
        <w:rPr>
          <w:sz w:val="24"/>
          <w:szCs w:val="24"/>
        </w:rPr>
        <w:tab/>
        <w:t xml:space="preserve">esant kitų nuo </w:t>
      </w:r>
      <w:r>
        <w:rPr>
          <w:sz w:val="24"/>
          <w:szCs w:val="24"/>
        </w:rPr>
        <w:t>Tiekėjo</w:t>
      </w:r>
      <w:r w:rsidRPr="00EC1862">
        <w:rPr>
          <w:sz w:val="24"/>
          <w:szCs w:val="24"/>
        </w:rPr>
        <w:t xml:space="preserve"> nepriklausančių aplinkybių, kurių atsakingas ir apdairus </w:t>
      </w:r>
      <w:r>
        <w:rPr>
          <w:sz w:val="24"/>
          <w:szCs w:val="24"/>
        </w:rPr>
        <w:t>Tiekėjas</w:t>
      </w:r>
      <w:r w:rsidRPr="00EC1862">
        <w:rPr>
          <w:sz w:val="24"/>
          <w:szCs w:val="24"/>
        </w:rPr>
        <w:t xml:space="preserve"> negalėjo numatyti iki Sutarties sudarymo.</w:t>
      </w:r>
    </w:p>
    <w:p w14:paraId="5B99C649"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41</w:t>
      </w:r>
      <w:r w:rsidRPr="00EC1862">
        <w:rPr>
          <w:sz w:val="24"/>
          <w:szCs w:val="24"/>
        </w:rPr>
        <w:t>.</w:t>
      </w:r>
      <w:r w:rsidRPr="00EC1862">
        <w:rPr>
          <w:sz w:val="24"/>
          <w:szCs w:val="24"/>
        </w:rPr>
        <w:tab/>
        <w:t xml:space="preserve">Pirkėjas per 10 (dešimt) darbo dienų </w:t>
      </w:r>
      <w:r>
        <w:rPr>
          <w:sz w:val="24"/>
          <w:szCs w:val="24"/>
        </w:rPr>
        <w:t>nuo pranešimo apie keičiamą subtiekėją</w:t>
      </w:r>
      <w:r w:rsidRPr="00EC1862">
        <w:rPr>
          <w:sz w:val="24"/>
          <w:szCs w:val="24"/>
        </w:rPr>
        <w:t xml:space="preserve"> gavimo dienos turi raštu pranešti </w:t>
      </w:r>
      <w:r>
        <w:rPr>
          <w:sz w:val="24"/>
          <w:szCs w:val="24"/>
        </w:rPr>
        <w:t>Tiekėjui</w:t>
      </w:r>
      <w:r w:rsidRPr="00EC1862">
        <w:rPr>
          <w:sz w:val="24"/>
          <w:szCs w:val="24"/>
        </w:rPr>
        <w:t xml:space="preserve"> apie savo pritarimą arba nepritarimą sub</w:t>
      </w:r>
      <w:r>
        <w:rPr>
          <w:sz w:val="24"/>
          <w:szCs w:val="24"/>
        </w:rPr>
        <w:t>tiekėjo</w:t>
      </w:r>
      <w:r w:rsidRPr="00EC1862">
        <w:rPr>
          <w:sz w:val="24"/>
          <w:szCs w:val="24"/>
        </w:rPr>
        <w:t xml:space="preserve"> keitimui, nurodydamas nepritarimo priežastis.</w:t>
      </w:r>
    </w:p>
    <w:p w14:paraId="3558D655"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42</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be raštiško Pirkėjo sutikimo sudaro subtiekimo sutartį su sub</w:t>
      </w:r>
      <w:r>
        <w:rPr>
          <w:sz w:val="24"/>
          <w:szCs w:val="24"/>
        </w:rPr>
        <w:t>tiekėju</w:t>
      </w:r>
      <w:r w:rsidRPr="00EC1862">
        <w:rPr>
          <w:sz w:val="24"/>
          <w:szCs w:val="24"/>
        </w:rPr>
        <w:t xml:space="preserve">, kurio </w:t>
      </w:r>
      <w:r>
        <w:rPr>
          <w:sz w:val="24"/>
          <w:szCs w:val="24"/>
        </w:rPr>
        <w:t>Tiekėjas</w:t>
      </w:r>
      <w:r w:rsidRPr="00EC1862">
        <w:rPr>
          <w:sz w:val="24"/>
          <w:szCs w:val="24"/>
        </w:rPr>
        <w:t xml:space="preserve"> nenurodė savo pasiūlyme, pateiktame Sutarties 2 priede, Pirkėjas turi teisę be jokio oficialaus įspėjimo taikyti Sutartyje numatytas sankcijas dėl Sutarties pažeidimo.</w:t>
      </w:r>
    </w:p>
    <w:p w14:paraId="2C233F5D" w14:textId="77777777" w:rsidR="00C113F7" w:rsidRPr="00EC1862" w:rsidRDefault="00C113F7" w:rsidP="00C113F7">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5F42AD5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1C02068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14C05969"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3232BCC1"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43</w:t>
      </w:r>
      <w:r w:rsidRPr="00EC1862">
        <w:rPr>
          <w:sz w:val="24"/>
          <w:szCs w:val="24"/>
        </w:rPr>
        <w:t xml:space="preserve">. </w:t>
      </w:r>
      <w:r>
        <w:rPr>
          <w:sz w:val="24"/>
          <w:szCs w:val="24"/>
        </w:rPr>
        <w:t>Tiekėjas</w:t>
      </w:r>
      <w:r w:rsidRPr="00EC1862">
        <w:rPr>
          <w:sz w:val="24"/>
          <w:szCs w:val="24"/>
        </w:rPr>
        <w:t xml:space="preserve"> negali keisti specialistų, kuriuos jis nurodė savo pasiūlyme, pateiktame Sutarties priede, išskyrus šiuos atvejus:</w:t>
      </w:r>
    </w:p>
    <w:p w14:paraId="5F800703" w14:textId="77777777" w:rsidR="00C113F7" w:rsidRPr="00EC1862" w:rsidRDefault="00C113F7" w:rsidP="00C113F7">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Pr>
          <w:sz w:val="24"/>
          <w:szCs w:val="24"/>
        </w:rPr>
        <w:t>43</w:t>
      </w:r>
      <w:r w:rsidRPr="00EC1862">
        <w:rPr>
          <w:sz w:val="24"/>
          <w:szCs w:val="24"/>
        </w:rPr>
        <w:t>.1.</w:t>
      </w:r>
      <w:r w:rsidRPr="00EC1862">
        <w:rPr>
          <w:sz w:val="24"/>
          <w:szCs w:val="24"/>
        </w:rPr>
        <w:tab/>
        <w:t>specialisto mirties, ligos arba nelaimingo atsitikimo atveju;</w:t>
      </w:r>
    </w:p>
    <w:p w14:paraId="4D99E232" w14:textId="77777777" w:rsidR="00C113F7" w:rsidRPr="00EC1862" w:rsidRDefault="00C113F7" w:rsidP="00C113F7">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Pr>
          <w:sz w:val="24"/>
          <w:szCs w:val="24"/>
        </w:rPr>
        <w:t>43</w:t>
      </w:r>
      <w:r w:rsidRPr="00EC1862">
        <w:rPr>
          <w:sz w:val="24"/>
          <w:szCs w:val="24"/>
        </w:rPr>
        <w:t>.2.</w:t>
      </w:r>
      <w:r w:rsidRPr="00EC1862">
        <w:rPr>
          <w:sz w:val="24"/>
          <w:szCs w:val="24"/>
        </w:rPr>
        <w:tab/>
        <w:t xml:space="preserve">jei specialistą būtina keisti dėl nuo </w:t>
      </w:r>
      <w:r>
        <w:rPr>
          <w:sz w:val="24"/>
          <w:szCs w:val="24"/>
        </w:rPr>
        <w:t>Tiekėjo</w:t>
      </w:r>
      <w:r w:rsidRPr="00EC1862">
        <w:rPr>
          <w:sz w:val="24"/>
          <w:szCs w:val="24"/>
        </w:rPr>
        <w:t xml:space="preserve"> nepriklausančių priežasčių, pavyzdžiui, kai specialistas vienašališkai nutraukia sutartį (darbo) su </w:t>
      </w:r>
      <w:r>
        <w:rPr>
          <w:sz w:val="24"/>
          <w:szCs w:val="24"/>
        </w:rPr>
        <w:t>Tiekėju</w:t>
      </w:r>
      <w:r w:rsidRPr="00EC1862">
        <w:rPr>
          <w:sz w:val="24"/>
          <w:szCs w:val="24"/>
        </w:rPr>
        <w:t xml:space="preserve">, kai specialistas ne dėl </w:t>
      </w:r>
      <w:r>
        <w:rPr>
          <w:sz w:val="24"/>
          <w:szCs w:val="24"/>
        </w:rPr>
        <w:t>Tiekėjo</w:t>
      </w:r>
      <w:r w:rsidRPr="00EC1862">
        <w:rPr>
          <w:sz w:val="24"/>
          <w:szCs w:val="24"/>
        </w:rPr>
        <w:t xml:space="preserve"> kaltės praranda teisę vykdyti jam paskirtas užduotis, ir panašiai.</w:t>
      </w:r>
    </w:p>
    <w:p w14:paraId="2387656B" w14:textId="77777777" w:rsidR="00C113F7" w:rsidRPr="00EC1862" w:rsidRDefault="00C113F7" w:rsidP="00C113F7">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Pr>
          <w:sz w:val="24"/>
          <w:szCs w:val="24"/>
        </w:rPr>
        <w:t>44</w:t>
      </w:r>
      <w:r w:rsidRPr="00EC1862">
        <w:rPr>
          <w:sz w:val="24"/>
          <w:szCs w:val="24"/>
        </w:rPr>
        <w:t>.</w:t>
      </w:r>
      <w:r w:rsidRPr="00EC1862">
        <w:rPr>
          <w:sz w:val="24"/>
          <w:szCs w:val="24"/>
        </w:rPr>
        <w:tab/>
      </w:r>
      <w:r>
        <w:rPr>
          <w:sz w:val="24"/>
          <w:szCs w:val="24"/>
        </w:rPr>
        <w:t>Tiekėjas</w:t>
      </w:r>
      <w:r w:rsidRPr="00EC1862">
        <w:rPr>
          <w:sz w:val="24"/>
          <w:szCs w:val="24"/>
        </w:rPr>
        <w:t xml:space="preserve"> apie aplinkybes, dėl kurių reikia keisti specialistus, nurodytus </w:t>
      </w:r>
      <w:r>
        <w:rPr>
          <w:sz w:val="24"/>
          <w:szCs w:val="24"/>
        </w:rPr>
        <w:t>Tiekėjo</w:t>
      </w:r>
      <w:r w:rsidRPr="00EC1862">
        <w:rPr>
          <w:sz w:val="24"/>
          <w:szCs w:val="24"/>
        </w:rPr>
        <w:t xml:space="preserve"> pasiūlyme, nedelsdamas, bet ne vėliau kaip per 5 (penkias) darbo dienas privalo informuoti Pirkėją raštu ir gauti jo pritarimą.</w:t>
      </w:r>
    </w:p>
    <w:p w14:paraId="1C4A77C4" w14:textId="77777777" w:rsidR="00C113F7" w:rsidRPr="00EC1862" w:rsidRDefault="00C113F7" w:rsidP="00C113F7">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Pr>
          <w:sz w:val="24"/>
          <w:szCs w:val="24"/>
        </w:rPr>
        <w:t>45</w:t>
      </w:r>
      <w:r w:rsidRPr="00EC1862">
        <w:rPr>
          <w:sz w:val="24"/>
          <w:szCs w:val="24"/>
        </w:rPr>
        <w:t>.</w:t>
      </w:r>
      <w:r w:rsidRPr="00EC1862">
        <w:rPr>
          <w:sz w:val="24"/>
          <w:szCs w:val="24"/>
        </w:rPr>
        <w:tab/>
        <w:t xml:space="preserve">Jei tenka keisti specialistą, kandidatas į jo vietą privalo turėti ne žemesnę kvalifikaciją ir patirtį nei keičiamo specialisto kvalifikacija ir patirtis. Jei </w:t>
      </w:r>
      <w:r>
        <w:rPr>
          <w:sz w:val="24"/>
          <w:szCs w:val="24"/>
        </w:rPr>
        <w:t>Tiekėjas</w:t>
      </w:r>
      <w:r w:rsidRPr="00EC1862">
        <w:rPr>
          <w:sz w:val="24"/>
          <w:szCs w:val="24"/>
        </w:rPr>
        <w:t xml:space="preserve"> neranda naujo specialisto su analogiška kvalifikacija ir (arba) patirtimi, Pirkėjas turi teisę nutraukti Sutartį.</w:t>
      </w:r>
    </w:p>
    <w:p w14:paraId="6FE14F06" w14:textId="77777777" w:rsidR="00C113F7" w:rsidRPr="00EC1862" w:rsidRDefault="00C113F7" w:rsidP="00C113F7">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Pr>
          <w:sz w:val="24"/>
          <w:szCs w:val="24"/>
        </w:rPr>
        <w:t>46</w:t>
      </w:r>
      <w:r w:rsidRPr="00EC1862">
        <w:rPr>
          <w:sz w:val="24"/>
          <w:szCs w:val="24"/>
        </w:rPr>
        <w:t>.</w:t>
      </w:r>
      <w:r w:rsidRPr="00EC1862">
        <w:rPr>
          <w:sz w:val="24"/>
          <w:szCs w:val="24"/>
        </w:rPr>
        <w:tab/>
        <w:t xml:space="preserve">Papildomas išlaidas, patirtas dėl specialistų keitimo, atlygina </w:t>
      </w:r>
      <w:r>
        <w:rPr>
          <w:sz w:val="24"/>
          <w:szCs w:val="24"/>
        </w:rPr>
        <w:t>Tiekėjas</w:t>
      </w:r>
      <w:r w:rsidRPr="00EC1862">
        <w:rPr>
          <w:sz w:val="24"/>
          <w:szCs w:val="24"/>
        </w:rPr>
        <w:t xml:space="preserve">. Jei specialistas pakeičiamas ne iš karto, Pirkėjas gali paprašyti </w:t>
      </w:r>
      <w:r>
        <w:rPr>
          <w:sz w:val="24"/>
          <w:szCs w:val="24"/>
        </w:rPr>
        <w:t>Tiekėjo</w:t>
      </w:r>
      <w:r w:rsidRPr="00EC1862">
        <w:rPr>
          <w:sz w:val="24"/>
          <w:szCs w:val="24"/>
        </w:rPr>
        <w:t xml:space="preserve"> paskirti laikiną specialistą arba imtis kitų prie</w:t>
      </w:r>
      <w:r>
        <w:rPr>
          <w:sz w:val="24"/>
          <w:szCs w:val="24"/>
        </w:rPr>
        <w:t>monių kompensuoti laikiną naujo</w:t>
      </w:r>
      <w:r w:rsidRPr="00EC1862">
        <w:rPr>
          <w:sz w:val="24"/>
          <w:szCs w:val="24"/>
        </w:rPr>
        <w:t xml:space="preserve"> specialisto nebuvimą.</w:t>
      </w:r>
    </w:p>
    <w:p w14:paraId="31A19B8E" w14:textId="77777777" w:rsidR="00C113F7" w:rsidRPr="00EC1862" w:rsidRDefault="00C113F7" w:rsidP="00C113F7">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1FD97286" w14:textId="77777777" w:rsidR="00C113F7" w:rsidRPr="00835A48" w:rsidRDefault="00C113F7" w:rsidP="00C113F7">
      <w:pPr>
        <w:pStyle w:val="Temosantrat30"/>
        <w:widowControl w:val="0"/>
        <w:shd w:val="clear" w:color="auto" w:fill="auto"/>
        <w:suppressAutoHyphens/>
        <w:spacing w:before="0" w:line="240" w:lineRule="auto"/>
        <w:jc w:val="center"/>
        <w:rPr>
          <w:b/>
          <w:sz w:val="24"/>
          <w:szCs w:val="24"/>
        </w:rPr>
      </w:pPr>
      <w:r w:rsidRPr="00835A48">
        <w:rPr>
          <w:b/>
          <w:sz w:val="24"/>
          <w:szCs w:val="24"/>
        </w:rPr>
        <w:t>VIII SKYRIUS</w:t>
      </w:r>
    </w:p>
    <w:p w14:paraId="740B53A5"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835A48">
        <w:rPr>
          <w:b/>
          <w:sz w:val="24"/>
          <w:szCs w:val="24"/>
        </w:rPr>
        <w:t xml:space="preserve">SUTARTIES </w:t>
      </w:r>
      <w:r>
        <w:rPr>
          <w:b/>
          <w:sz w:val="24"/>
          <w:szCs w:val="24"/>
        </w:rPr>
        <w:t>ĮKAINIS</w:t>
      </w:r>
    </w:p>
    <w:p w14:paraId="7194E064" w14:textId="77777777" w:rsidR="00C113F7" w:rsidRPr="00EC1862" w:rsidRDefault="00C113F7" w:rsidP="00C113F7">
      <w:pPr>
        <w:pStyle w:val="Temosantrat30"/>
        <w:widowControl w:val="0"/>
        <w:shd w:val="clear" w:color="auto" w:fill="auto"/>
        <w:suppressAutoHyphens/>
        <w:spacing w:before="0" w:line="240" w:lineRule="auto"/>
        <w:rPr>
          <w:sz w:val="24"/>
          <w:szCs w:val="24"/>
        </w:rPr>
      </w:pPr>
    </w:p>
    <w:p w14:paraId="77715B7A"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47</w:t>
      </w:r>
      <w:r w:rsidRPr="00EC1862">
        <w:rPr>
          <w:sz w:val="24"/>
          <w:szCs w:val="24"/>
        </w:rPr>
        <w:t>.</w:t>
      </w:r>
      <w:r w:rsidRPr="00EC1862">
        <w:rPr>
          <w:sz w:val="24"/>
          <w:szCs w:val="24"/>
        </w:rPr>
        <w:tab/>
      </w:r>
      <w:r>
        <w:rPr>
          <w:sz w:val="24"/>
          <w:szCs w:val="24"/>
        </w:rPr>
        <w:t>Tiekėjas</w:t>
      </w:r>
      <w:r w:rsidRPr="00EC1862">
        <w:rPr>
          <w:sz w:val="24"/>
          <w:szCs w:val="24"/>
        </w:rPr>
        <w:t xml:space="preserve"> į Sutarties </w:t>
      </w:r>
      <w:r>
        <w:rPr>
          <w:sz w:val="24"/>
          <w:szCs w:val="24"/>
        </w:rPr>
        <w:t>įkainį</w:t>
      </w:r>
      <w:r w:rsidRPr="00EC1862">
        <w:rPr>
          <w:sz w:val="24"/>
          <w:szCs w:val="24"/>
        </w:rPr>
        <w:t xml:space="preserve"> privalo įskaičiuoti visus su Sutarties vykdymu susijusius kaštus, įskaitant bet neapsiribojant:</w:t>
      </w:r>
    </w:p>
    <w:p w14:paraId="52CF60F6" w14:textId="77777777" w:rsidR="00C113F7" w:rsidRPr="00EC1862" w:rsidRDefault="00C113F7" w:rsidP="00C113F7">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Pr>
          <w:sz w:val="24"/>
          <w:szCs w:val="24"/>
        </w:rPr>
        <w:t>47.1. pakavimo, krovimo, tranzito, iškrovimo, išpakavimo, tikrinimo, draudimo ir kitas susijusias administracines išlaidas, įskaitant vidaus fiskalinius mokesčius, muito, importo ir / ar kitus mokesčius;</w:t>
      </w:r>
    </w:p>
    <w:p w14:paraId="78C7B121" w14:textId="77777777" w:rsidR="00C113F7" w:rsidRPr="00EC1862" w:rsidRDefault="00C113F7" w:rsidP="00C113F7">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2</w:t>
      </w:r>
      <w:r w:rsidRPr="00EC1862">
        <w:rPr>
          <w:sz w:val="24"/>
          <w:szCs w:val="24"/>
        </w:rPr>
        <w:t>.</w:t>
      </w:r>
      <w:r w:rsidRPr="00EC1862">
        <w:rPr>
          <w:sz w:val="24"/>
          <w:szCs w:val="24"/>
        </w:rPr>
        <w:tab/>
        <w:t>visas su dokumentų, kurių reikalauja Pirkėjas, rengimu, vertimu ir pateikimu susijusias išlaidas;</w:t>
      </w:r>
    </w:p>
    <w:p w14:paraId="1FE3312E" w14:textId="77777777" w:rsidR="00C113F7" w:rsidRPr="00EC1862" w:rsidRDefault="00C113F7" w:rsidP="00C113F7">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3</w:t>
      </w:r>
      <w:r w:rsidRPr="00EC1862">
        <w:rPr>
          <w:sz w:val="24"/>
          <w:szCs w:val="24"/>
        </w:rPr>
        <w:t>.</w:t>
      </w:r>
      <w:r w:rsidRPr="00EC1862">
        <w:rPr>
          <w:sz w:val="24"/>
          <w:szCs w:val="24"/>
        </w:rPr>
        <w:tab/>
        <w:t>aprūpinimo medžiagomis, priemonėmis, įrankiais ir įrenginiais, reikalingais Sutarčiai vykdyti, išlaidas;</w:t>
      </w:r>
    </w:p>
    <w:p w14:paraId="69E284A8"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4</w:t>
      </w:r>
      <w:r w:rsidRPr="00EC1862">
        <w:rPr>
          <w:sz w:val="24"/>
          <w:szCs w:val="24"/>
        </w:rPr>
        <w:t>.</w:t>
      </w:r>
      <w:r w:rsidRPr="00EC1862">
        <w:rPr>
          <w:sz w:val="24"/>
          <w:szCs w:val="24"/>
        </w:rPr>
        <w:tab/>
        <w:t>naudojimo ir priežiūros instrukcijų, jei tokios numatomos, pateikimo išlaidas;</w:t>
      </w:r>
    </w:p>
    <w:p w14:paraId="3207FDCB" w14:textId="77777777" w:rsidR="00C113F7" w:rsidRPr="00EC1862" w:rsidRDefault="00C113F7" w:rsidP="00C113F7">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5</w:t>
      </w:r>
      <w:r w:rsidRPr="00EC1862">
        <w:rPr>
          <w:sz w:val="24"/>
          <w:szCs w:val="24"/>
        </w:rPr>
        <w:t>.</w:t>
      </w:r>
      <w:r w:rsidRPr="00EC1862">
        <w:rPr>
          <w:sz w:val="24"/>
          <w:szCs w:val="24"/>
        </w:rPr>
        <w:tab/>
        <w:t>garantinės priežiūros išlaidas, numatomas Sutartyje nurodytam laikotarpiui;</w:t>
      </w:r>
    </w:p>
    <w:p w14:paraId="77A029A3" w14:textId="77777777" w:rsidR="00C113F7" w:rsidRPr="00EC1862" w:rsidRDefault="00C113F7" w:rsidP="00C113F7">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6</w:t>
      </w:r>
      <w:r w:rsidRPr="00EC1862">
        <w:rPr>
          <w:sz w:val="24"/>
          <w:szCs w:val="24"/>
        </w:rPr>
        <w:t>.</w:t>
      </w:r>
      <w:r w:rsidRPr="00EC1862">
        <w:rPr>
          <w:sz w:val="24"/>
          <w:szCs w:val="24"/>
        </w:rPr>
        <w:tab/>
        <w:t xml:space="preserve">Pirkėjo darbuotojų apmokymo </w:t>
      </w:r>
      <w:r>
        <w:rPr>
          <w:sz w:val="24"/>
          <w:szCs w:val="24"/>
        </w:rPr>
        <w:t>Tiekėjo</w:t>
      </w:r>
      <w:r w:rsidRPr="00EC1862">
        <w:rPr>
          <w:sz w:val="24"/>
          <w:szCs w:val="24"/>
        </w:rPr>
        <w:t xml:space="preserve"> įmonėje ir / ar kitoje vietoje, jei tai nustatyta Sutartyje, išlaidas;</w:t>
      </w:r>
    </w:p>
    <w:p w14:paraId="566A4AB3"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7</w:t>
      </w:r>
      <w:r w:rsidRPr="00EC1862">
        <w:rPr>
          <w:sz w:val="24"/>
          <w:szCs w:val="24"/>
        </w:rPr>
        <w:t>.</w:t>
      </w:r>
      <w:r w:rsidRPr="00EC1862">
        <w:rPr>
          <w:sz w:val="24"/>
          <w:szCs w:val="24"/>
        </w:rPr>
        <w:tab/>
        <w:t>kitas susijusias išlaidas.</w:t>
      </w:r>
    </w:p>
    <w:p w14:paraId="46C091DD"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48</w:t>
      </w:r>
      <w:r w:rsidRPr="00EC1862">
        <w:rPr>
          <w:sz w:val="24"/>
          <w:szCs w:val="24"/>
        </w:rPr>
        <w:t>.</w:t>
      </w:r>
      <w:r w:rsidRPr="00EC1862">
        <w:rPr>
          <w:sz w:val="24"/>
          <w:szCs w:val="24"/>
        </w:rPr>
        <w:tab/>
        <w:t xml:space="preserve">Mokesčiai ar išlaidos, kurių </w:t>
      </w:r>
      <w:r>
        <w:rPr>
          <w:sz w:val="24"/>
          <w:szCs w:val="24"/>
        </w:rPr>
        <w:t>Tiekėjas</w:t>
      </w:r>
      <w:r w:rsidRPr="00EC1862">
        <w:rPr>
          <w:sz w:val="24"/>
          <w:szCs w:val="24"/>
        </w:rPr>
        <w:t xml:space="preserve"> neįtraukė į pasiūlymo, kuris pateikiamas Sutarties priede, </w:t>
      </w:r>
      <w:r>
        <w:rPr>
          <w:sz w:val="24"/>
          <w:szCs w:val="24"/>
        </w:rPr>
        <w:t>įkainį</w:t>
      </w:r>
      <w:r w:rsidRPr="00EC1862">
        <w:rPr>
          <w:sz w:val="24"/>
          <w:szCs w:val="24"/>
        </w:rPr>
        <w:t>, nebus atlyginami.</w:t>
      </w:r>
    </w:p>
    <w:p w14:paraId="64A8A725" w14:textId="77777777" w:rsidR="00C113F7" w:rsidRPr="00EC1862" w:rsidRDefault="00C113F7" w:rsidP="00C113F7">
      <w:pPr>
        <w:pStyle w:val="Temosantrat30"/>
        <w:widowControl w:val="0"/>
        <w:shd w:val="clear" w:color="auto" w:fill="auto"/>
        <w:tabs>
          <w:tab w:val="left" w:pos="1560"/>
        </w:tabs>
        <w:suppressAutoHyphens/>
        <w:spacing w:before="0" w:line="240" w:lineRule="auto"/>
        <w:ind w:firstLine="1134"/>
        <w:jc w:val="left"/>
        <w:rPr>
          <w:sz w:val="24"/>
          <w:szCs w:val="24"/>
        </w:rPr>
      </w:pPr>
    </w:p>
    <w:p w14:paraId="35212ACE" w14:textId="77777777" w:rsidR="00C113F7" w:rsidRPr="00EE42BF"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I</w:t>
      </w:r>
      <w:r w:rsidRPr="00EC1862">
        <w:rPr>
          <w:b/>
          <w:sz w:val="24"/>
          <w:szCs w:val="24"/>
        </w:rPr>
        <w:t xml:space="preserve">X </w:t>
      </w:r>
      <w:r w:rsidRPr="00EE42BF">
        <w:rPr>
          <w:b/>
          <w:sz w:val="24"/>
          <w:szCs w:val="24"/>
        </w:rPr>
        <w:t>SKYRIUS</w:t>
      </w:r>
    </w:p>
    <w:p w14:paraId="5473FE0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E42BF">
        <w:rPr>
          <w:b/>
          <w:sz w:val="24"/>
          <w:szCs w:val="24"/>
        </w:rPr>
        <w:t>MOKĖJIMŲ ATLIKIMAS</w:t>
      </w:r>
    </w:p>
    <w:p w14:paraId="00E5EAB4"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0F69B4CA"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49</w:t>
      </w:r>
      <w:r w:rsidRPr="00EC1862">
        <w:rPr>
          <w:sz w:val="24"/>
          <w:szCs w:val="24"/>
        </w:rPr>
        <w:t>.</w:t>
      </w:r>
      <w:r w:rsidRPr="00EC1862">
        <w:rPr>
          <w:sz w:val="24"/>
          <w:szCs w:val="24"/>
        </w:rPr>
        <w:tab/>
        <w:t>Mokėjimai atliekami eurais.</w:t>
      </w:r>
    </w:p>
    <w:p w14:paraId="6549621A"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50</w:t>
      </w:r>
      <w:r w:rsidRPr="00EC1862">
        <w:rPr>
          <w:sz w:val="24"/>
          <w:szCs w:val="24"/>
        </w:rPr>
        <w:t>.</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w:t>
      </w:r>
      <w:r>
        <w:rPr>
          <w:sz w:val="24"/>
          <w:szCs w:val="24"/>
        </w:rPr>
        <w:t>Tiekėjas</w:t>
      </w:r>
      <w:r w:rsidRPr="00EC1862">
        <w:rPr>
          <w:sz w:val="24"/>
          <w:szCs w:val="24"/>
        </w:rPr>
        <w:t xml:space="preserve"> raštu privalo informuoti Pirkėją apie atsiskaitomosios (-ųjų) sąskaitos (-ų) pasikeitimą. </w:t>
      </w:r>
      <w:r>
        <w:rPr>
          <w:sz w:val="24"/>
          <w:szCs w:val="24"/>
        </w:rPr>
        <w:t>Tiekėjas</w:t>
      </w:r>
      <w:r w:rsidRPr="00EC1862">
        <w:rPr>
          <w:sz w:val="24"/>
          <w:szCs w:val="24"/>
        </w:rPr>
        <w:t xml:space="preserve"> prisiima su tokiu nepranešimu susijusią ir iš to kylančią riziką.</w:t>
      </w:r>
    </w:p>
    <w:p w14:paraId="4B45780B"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51</w:t>
      </w:r>
      <w:r w:rsidRPr="00EC1862">
        <w:rPr>
          <w:sz w:val="24"/>
          <w:szCs w:val="24"/>
        </w:rPr>
        <w:t>.</w:t>
      </w:r>
      <w:r w:rsidRPr="00EC1862">
        <w:rPr>
          <w:sz w:val="24"/>
          <w:szCs w:val="24"/>
        </w:rPr>
        <w:tab/>
        <w:t>Mokėjimai atliekami Sutarties specialiosiose sąlygose nustatyta tvarka ir terminais.</w:t>
      </w:r>
    </w:p>
    <w:p w14:paraId="431B1211" w14:textId="77777777" w:rsidR="00C113F7" w:rsidRPr="00EC1862" w:rsidRDefault="00C113F7" w:rsidP="00C113F7">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Pr>
          <w:sz w:val="24"/>
          <w:szCs w:val="24"/>
        </w:rPr>
        <w:t>52</w:t>
      </w:r>
      <w:r w:rsidRPr="00EC1862">
        <w:rPr>
          <w:sz w:val="24"/>
          <w:szCs w:val="24"/>
        </w:rPr>
        <w:t>.</w:t>
      </w:r>
      <w:r w:rsidRPr="00EC1862">
        <w:rPr>
          <w:sz w:val="24"/>
          <w:szCs w:val="24"/>
        </w:rPr>
        <w:tab/>
        <w:t>Pirkėjas turi teisę neatlikti mokėjimo, jei mokėjimo dokumentai neatitinka Sutartyje nustatytų reikalavimų.</w:t>
      </w:r>
    </w:p>
    <w:p w14:paraId="0090E860"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53</w:t>
      </w:r>
      <w:r w:rsidRPr="00EC1862">
        <w:rPr>
          <w:sz w:val="24"/>
          <w:szCs w:val="24"/>
        </w:rPr>
        <w:t>.</w:t>
      </w:r>
      <w:r w:rsidRPr="00EC1862">
        <w:rPr>
          <w:sz w:val="24"/>
          <w:szCs w:val="24"/>
        </w:rPr>
        <w:tab/>
        <w:t xml:space="preserve">Elektroninės sąskaitos teikiamos per sistemą „E. sąskaita“ adresu </w:t>
      </w:r>
      <w:hyperlink r:id="rId15" w:history="1">
        <w:r w:rsidRPr="00FE465D">
          <w:rPr>
            <w:rStyle w:val="Hipersaitas"/>
            <w:sz w:val="24"/>
            <w:szCs w:val="24"/>
            <w:lang w:val="en-US"/>
          </w:rPr>
          <w:t>https://www.esaskaita.eu/</w:t>
        </w:r>
      </w:hyperlink>
      <w:r w:rsidRPr="00EC1862">
        <w:rPr>
          <w:sz w:val="24"/>
          <w:szCs w:val="24"/>
          <w:lang w:val="en-US"/>
        </w:rPr>
        <w:t xml:space="preserve">. </w:t>
      </w:r>
      <w:r w:rsidRPr="00EC1862">
        <w:rPr>
          <w:sz w:val="24"/>
          <w:szCs w:val="24"/>
        </w:rPr>
        <w:t xml:space="preserve">Jei </w:t>
      </w:r>
      <w:r>
        <w:rPr>
          <w:sz w:val="24"/>
          <w:szCs w:val="24"/>
        </w:rPr>
        <w:t>Tiekėjas</w:t>
      </w:r>
      <w:r w:rsidRPr="00EC1862">
        <w:rPr>
          <w:sz w:val="24"/>
          <w:szCs w:val="24"/>
        </w:rPr>
        <w:t xml:space="preserve"> pateikia popierinę sąskaitą arba sąskaitą pateikia kitomis priemonėmis, laikoma, kad sąskaita Pirkėjui nepateikta</w:t>
      </w:r>
      <w:r>
        <w:rPr>
          <w:sz w:val="24"/>
          <w:szCs w:val="24"/>
        </w:rPr>
        <w:t>,</w:t>
      </w:r>
      <w:r w:rsidRPr="00EC1862">
        <w:rPr>
          <w:sz w:val="24"/>
          <w:szCs w:val="24"/>
        </w:rPr>
        <w:t xml:space="preserve"> ir Pirkėjas turi teisę tokios sąskaitos neapmokėti.</w:t>
      </w:r>
    </w:p>
    <w:p w14:paraId="522F6851"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54</w:t>
      </w:r>
      <w:r w:rsidRPr="00EC1862">
        <w:rPr>
          <w:sz w:val="24"/>
          <w:szCs w:val="24"/>
        </w:rPr>
        <w:t>.</w:t>
      </w:r>
      <w:r w:rsidRPr="00EC1862">
        <w:rPr>
          <w:sz w:val="24"/>
          <w:szCs w:val="24"/>
        </w:rPr>
        <w:tab/>
        <w:t>Elektroninė sąskaita rengiama vadovaujantis Lietuvos Respublikos pridėtinės vertės mokesčio įstatymo nuostatomis.</w:t>
      </w:r>
    </w:p>
    <w:p w14:paraId="7FC1C32A" w14:textId="77777777" w:rsidR="00C113F7" w:rsidRPr="00EC1862" w:rsidRDefault="00C113F7" w:rsidP="00C113F7">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55</w:t>
      </w:r>
      <w:r w:rsidRPr="00EC1862">
        <w:rPr>
          <w:sz w:val="24"/>
          <w:szCs w:val="24"/>
        </w:rPr>
        <w:t>.</w:t>
      </w:r>
      <w:r w:rsidRPr="00EC1862">
        <w:rPr>
          <w:sz w:val="24"/>
          <w:szCs w:val="24"/>
        </w:rPr>
        <w:tab/>
        <w:t xml:space="preserve">Mokėtinos lėšos pervedamos į </w:t>
      </w:r>
      <w:r>
        <w:rPr>
          <w:sz w:val="24"/>
          <w:szCs w:val="24"/>
        </w:rPr>
        <w:t>Tiekėjo</w:t>
      </w:r>
      <w:r w:rsidRPr="00EC1862">
        <w:rPr>
          <w:sz w:val="24"/>
          <w:szCs w:val="24"/>
        </w:rPr>
        <w:t xml:space="preserve"> nurodytą sąskaitą ne vėliau kaip per nustatytą terminą nuo tos dienos, kai Pirkėjas gavo visus reikalavimus atitinkančius dokumentus. Sumokėjimo diena – tai diena, kai lėšos pervedamos iš Pirkėjo sąskaitos.</w:t>
      </w:r>
    </w:p>
    <w:p w14:paraId="47692276" w14:textId="77777777" w:rsidR="00C113F7" w:rsidRPr="00EC1862" w:rsidRDefault="00C113F7" w:rsidP="00C113F7">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56</w:t>
      </w:r>
      <w:r w:rsidRPr="00EC1862">
        <w:rPr>
          <w:sz w:val="24"/>
          <w:szCs w:val="24"/>
        </w:rPr>
        <w:t>.</w:t>
      </w:r>
      <w:r w:rsidRPr="00EC1862">
        <w:rPr>
          <w:sz w:val="24"/>
          <w:szCs w:val="24"/>
        </w:rPr>
        <w:tab/>
        <w:t xml:space="preserve">Be pateisinamų priežasčių Pirkėjui nesumokėjus iki Sutartyje nustatyto termino, </w:t>
      </w:r>
      <w:r>
        <w:rPr>
          <w:sz w:val="24"/>
          <w:szCs w:val="24"/>
        </w:rPr>
        <w:t>Tiekėjas gali pareikalauti sumokėti 0,03</w:t>
      </w:r>
      <w:r w:rsidRPr="00EC1862">
        <w:rPr>
          <w:sz w:val="24"/>
          <w:szCs w:val="24"/>
        </w:rPr>
        <w:t xml:space="preserve"> procento vėluojamos sumokėti sumos dydžio delspinigius už kiekvieną uždelstą dieną. Delspinigiai skaičiuojami nuo mokėjimo termino pasibaigimo dienos (ši diena neįskaitoma) iki dienos, kurią lėšos nurašomos nuo Pirkėjo sąskaitos (ši diena neįskaitoma).</w:t>
      </w:r>
    </w:p>
    <w:p w14:paraId="275BDA9E"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57</w:t>
      </w:r>
      <w:r w:rsidRPr="00EC1862">
        <w:rPr>
          <w:sz w:val="24"/>
          <w:szCs w:val="24"/>
        </w:rPr>
        <w:t>.</w:t>
      </w:r>
      <w:r w:rsidRPr="00EC1862">
        <w:rPr>
          <w:sz w:val="24"/>
          <w:szCs w:val="24"/>
        </w:rPr>
        <w:tab/>
        <w:t xml:space="preserve">Jei ne dėl </w:t>
      </w:r>
      <w:r>
        <w:rPr>
          <w:sz w:val="24"/>
          <w:szCs w:val="24"/>
        </w:rPr>
        <w:t>Tiekėjo</w:t>
      </w:r>
      <w:r w:rsidRPr="00EC1862">
        <w:rPr>
          <w:sz w:val="24"/>
          <w:szCs w:val="24"/>
        </w:rPr>
        <w:t xml:space="preserve"> kaltės vėluojama sumokėti daugiau nei 90 (devyniasdešimt) kalendorinių dienų nuo Sutartyje nurodyto sumokėjimo termino pabaigos, </w:t>
      </w:r>
      <w:r>
        <w:rPr>
          <w:sz w:val="24"/>
          <w:szCs w:val="24"/>
        </w:rPr>
        <w:t>Tiekėjas</w:t>
      </w:r>
      <w:r w:rsidRPr="00EC1862">
        <w:rPr>
          <w:sz w:val="24"/>
          <w:szCs w:val="24"/>
        </w:rPr>
        <w:t xml:space="preserve"> turi teisę nutraukti Sutartį Sutartyje nustatyta tvarka.</w:t>
      </w:r>
    </w:p>
    <w:p w14:paraId="09DE9966" w14:textId="77777777" w:rsidR="00C113F7" w:rsidRPr="00EC1862" w:rsidRDefault="00C113F7" w:rsidP="00C113F7">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Pr>
          <w:sz w:val="24"/>
          <w:szCs w:val="24"/>
        </w:rPr>
        <w:t>58</w:t>
      </w:r>
      <w:r w:rsidRPr="00EC1862">
        <w:rPr>
          <w:sz w:val="24"/>
          <w:szCs w:val="24"/>
        </w:rPr>
        <w:t>.</w:t>
      </w:r>
      <w:r w:rsidRPr="00EC1862">
        <w:rPr>
          <w:sz w:val="24"/>
          <w:szCs w:val="24"/>
        </w:rPr>
        <w:tab/>
        <w:t xml:space="preserve">Jei Pirkėjas </w:t>
      </w:r>
      <w:r>
        <w:rPr>
          <w:sz w:val="24"/>
          <w:szCs w:val="24"/>
        </w:rPr>
        <w:t>Tiekėjui</w:t>
      </w:r>
      <w:r w:rsidRPr="00EC1862">
        <w:rPr>
          <w:sz w:val="24"/>
          <w:szCs w:val="24"/>
        </w:rPr>
        <w:t xml:space="preserve"> sumokėjo daugiau nei jam priklauso pagal Sutartį, </w:t>
      </w:r>
      <w:r>
        <w:rPr>
          <w:sz w:val="24"/>
          <w:szCs w:val="24"/>
        </w:rPr>
        <w:t>Tiekėjas</w:t>
      </w:r>
      <w:r w:rsidRPr="00EC1862">
        <w:rPr>
          <w:sz w:val="24"/>
          <w:szCs w:val="24"/>
        </w:rPr>
        <w:t xml:space="preserve"> permokėtą sumą</w:t>
      </w:r>
      <w:r>
        <w:rPr>
          <w:sz w:val="24"/>
          <w:szCs w:val="24"/>
        </w:rPr>
        <w:t xml:space="preserve"> privalo grąžinti Pirkėjui per 30</w:t>
      </w:r>
      <w:r w:rsidRPr="00EC1862">
        <w:rPr>
          <w:sz w:val="24"/>
          <w:szCs w:val="24"/>
        </w:rPr>
        <w:t xml:space="preserve"> (</w:t>
      </w:r>
      <w:r>
        <w:rPr>
          <w:sz w:val="24"/>
          <w:szCs w:val="24"/>
        </w:rPr>
        <w:t>trisdešimt</w:t>
      </w:r>
      <w:r w:rsidRPr="00EC1862">
        <w:rPr>
          <w:sz w:val="24"/>
          <w:szCs w:val="24"/>
        </w:rPr>
        <w:t>) ka</w:t>
      </w:r>
      <w:r>
        <w:rPr>
          <w:sz w:val="24"/>
          <w:szCs w:val="24"/>
        </w:rPr>
        <w:t>lendorinių dienų</w:t>
      </w:r>
      <w:r w:rsidRPr="00EC1862">
        <w:rPr>
          <w:sz w:val="24"/>
          <w:szCs w:val="24"/>
        </w:rPr>
        <w:t xml:space="preserve"> nuo reikalavimo grąžinti permoką gavimo.</w:t>
      </w:r>
    </w:p>
    <w:p w14:paraId="3BAF81CC" w14:textId="77777777" w:rsidR="00C113F7" w:rsidRPr="00EC1862" w:rsidRDefault="00C113F7" w:rsidP="00C113F7">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Pr>
          <w:sz w:val="24"/>
          <w:szCs w:val="24"/>
        </w:rPr>
        <w:t>59</w:t>
      </w:r>
      <w:r w:rsidRPr="00EC1862">
        <w:rPr>
          <w:sz w:val="24"/>
          <w:szCs w:val="24"/>
        </w:rPr>
        <w:t>.</w:t>
      </w:r>
      <w:r w:rsidRPr="00EC1862">
        <w:rPr>
          <w:sz w:val="24"/>
          <w:szCs w:val="24"/>
        </w:rPr>
        <w:tab/>
        <w:t xml:space="preserve">Pirkėjui grąžintinos sumos gali būti išskaičiuojamos iš bet kokių mokėjimų, kuriuos Pirkėjas turi sumokėti </w:t>
      </w:r>
      <w:r>
        <w:rPr>
          <w:sz w:val="24"/>
          <w:szCs w:val="24"/>
        </w:rPr>
        <w:t>Tiekėjui</w:t>
      </w:r>
      <w:r w:rsidRPr="00EC1862">
        <w:rPr>
          <w:sz w:val="24"/>
          <w:szCs w:val="24"/>
        </w:rPr>
        <w:t xml:space="preserve">. Šiuo atveju </w:t>
      </w:r>
      <w:r>
        <w:rPr>
          <w:sz w:val="24"/>
          <w:szCs w:val="24"/>
        </w:rPr>
        <w:t>Tiekėjas</w:t>
      </w:r>
      <w:r w:rsidRPr="00EC1862">
        <w:rPr>
          <w:sz w:val="24"/>
          <w:szCs w:val="24"/>
        </w:rPr>
        <w:t xml:space="preserve"> ir Pirkėjas gali pasinaudoti savo teise susitarti dėl grąžinimo dalimis.</w:t>
      </w:r>
    </w:p>
    <w:p w14:paraId="57133B3C"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7D45B9E"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w:t>
      </w:r>
      <w:r w:rsidRPr="00EC1862">
        <w:rPr>
          <w:b/>
          <w:sz w:val="24"/>
          <w:szCs w:val="24"/>
        </w:rPr>
        <w:t xml:space="preserve"> SKYRIUS</w:t>
      </w:r>
    </w:p>
    <w:p w14:paraId="48CB88A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p>
    <w:p w14:paraId="43472B3D"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C52AD90"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60</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(jei Sutarties ir jos priedų sąlygose nenustatyta kitaip) nuo reikalavimo gavimo dienos turi surengti įvadinį susirinkimą, kuriame aptariami organizaciniai Sutarties vykdymo klausimai.</w:t>
      </w:r>
    </w:p>
    <w:p w14:paraId="2AD91E18" w14:textId="77777777" w:rsidR="00C113F7" w:rsidRPr="00EC1862" w:rsidRDefault="00C113F7" w:rsidP="00C113F7">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61</w:t>
      </w:r>
      <w:r w:rsidRPr="00EC1862">
        <w:rPr>
          <w:sz w:val="24"/>
          <w:szCs w:val="24"/>
        </w:rPr>
        <w:t>.</w:t>
      </w:r>
      <w:r w:rsidRPr="00EC1862">
        <w:rPr>
          <w:sz w:val="24"/>
          <w:szCs w:val="24"/>
        </w:rPr>
        <w:tab/>
      </w:r>
      <w:r>
        <w:rPr>
          <w:sz w:val="24"/>
          <w:szCs w:val="24"/>
        </w:rPr>
        <w:t>Tiekėjas</w:t>
      </w:r>
      <w:r w:rsidRPr="00EC1862">
        <w:rPr>
          <w:sz w:val="24"/>
          <w:szCs w:val="24"/>
        </w:rPr>
        <w:t xml:space="preserve"> gali paprašyti pratęsti sutartinių įsipareigojimų įvykdymo terminą, jei atsiranda priežasčių, dėl kurių Sutarties įvykdymas laiku tampa neįmanomas:</w:t>
      </w:r>
    </w:p>
    <w:p w14:paraId="66643BB5" w14:textId="77777777" w:rsidR="00C113F7" w:rsidRPr="00EC1862" w:rsidRDefault="00C113F7" w:rsidP="00C113F7">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.1.</w:t>
      </w:r>
      <w:r w:rsidRPr="00EC1862">
        <w:rPr>
          <w:sz w:val="24"/>
          <w:szCs w:val="24"/>
        </w:rPr>
        <w:tab/>
        <w:t>kai Pirkėjas nevykdo savo įsipareigojimų pagal Sutartį;</w:t>
      </w:r>
    </w:p>
    <w:p w14:paraId="2E53896A" w14:textId="77777777" w:rsidR="00C113F7" w:rsidRPr="00EC1862" w:rsidRDefault="00C113F7" w:rsidP="00C113F7">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Sutartis yra sustabdyta;</w:t>
      </w:r>
    </w:p>
    <w:p w14:paraId="55CB683F" w14:textId="77777777" w:rsidR="00C113F7" w:rsidRPr="00EC1862" w:rsidRDefault="00C113F7" w:rsidP="00C113F7">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.3.</w:t>
      </w:r>
      <w:r w:rsidRPr="00EC1862">
        <w:rPr>
          <w:sz w:val="24"/>
          <w:szCs w:val="24"/>
        </w:rPr>
        <w:tab/>
        <w:t>dėl nenugalimos jėgos (force majeure) aplinkybių;</w:t>
      </w:r>
    </w:p>
    <w:p w14:paraId="776B1053" w14:textId="77777777" w:rsidR="00C113F7" w:rsidRPr="00EC1862" w:rsidRDefault="00C113F7" w:rsidP="00C113F7">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.4.</w:t>
      </w:r>
      <w:r w:rsidRPr="00EC1862">
        <w:rPr>
          <w:sz w:val="24"/>
          <w:szCs w:val="24"/>
        </w:rPr>
        <w:tab/>
        <w:t xml:space="preserve">dėl kitų priežasčių, kurios atsirado ne dėl </w:t>
      </w:r>
      <w:r>
        <w:rPr>
          <w:sz w:val="24"/>
          <w:szCs w:val="24"/>
        </w:rPr>
        <w:t>Tiekėjo</w:t>
      </w:r>
      <w:r w:rsidRPr="00EC1862">
        <w:rPr>
          <w:sz w:val="24"/>
          <w:szCs w:val="24"/>
        </w:rPr>
        <w:t xml:space="preserve"> kaltės.</w:t>
      </w:r>
    </w:p>
    <w:p w14:paraId="615E3F61"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62</w:t>
      </w:r>
      <w:r w:rsidRPr="00EC1862">
        <w:rPr>
          <w:sz w:val="24"/>
          <w:szCs w:val="24"/>
        </w:rPr>
        <w:t>.</w:t>
      </w:r>
      <w:r w:rsidRPr="00EC1862">
        <w:rPr>
          <w:sz w:val="24"/>
          <w:szCs w:val="24"/>
        </w:rPr>
        <w:tab/>
        <w:t xml:space="preserve">Jei atsirado priežasčių, dėl kurių Sutarties įvykdymas laiku tampa neįmanomas, </w:t>
      </w:r>
      <w:r>
        <w:rPr>
          <w:sz w:val="24"/>
          <w:szCs w:val="24"/>
        </w:rPr>
        <w:t>Tiekėjas</w:t>
      </w:r>
      <w:r w:rsidRPr="00EC1862">
        <w:rPr>
          <w:sz w:val="24"/>
          <w:szCs w:val="24"/>
        </w:rPr>
        <w:t xml:space="preserve"> nedelsdamas kreipiasi į Pirkėją, pateikdamas motyvuotą prašymą dėl nustatyto termino pratęsimo.</w:t>
      </w:r>
    </w:p>
    <w:p w14:paraId="77B2568F"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63</w:t>
      </w:r>
      <w:r w:rsidRPr="00EC1862">
        <w:rPr>
          <w:sz w:val="24"/>
          <w:szCs w:val="24"/>
        </w:rPr>
        <w:t>.</w:t>
      </w:r>
      <w:r w:rsidRPr="00EC1862">
        <w:rPr>
          <w:sz w:val="24"/>
          <w:szCs w:val="24"/>
        </w:rPr>
        <w:tab/>
        <w:t xml:space="preserve">Pirkėjas raštu išreiškia sutikimą pratęsti sutartinių įsipareigojimų įvykdymo terminą arba informuoja </w:t>
      </w:r>
      <w:r>
        <w:rPr>
          <w:sz w:val="24"/>
          <w:szCs w:val="24"/>
        </w:rPr>
        <w:t>Tiekėją</w:t>
      </w:r>
      <w:r w:rsidRPr="00EC1862">
        <w:rPr>
          <w:sz w:val="24"/>
          <w:szCs w:val="24"/>
        </w:rPr>
        <w:t>, kad šis terminas nebus pratęstas.</w:t>
      </w:r>
    </w:p>
    <w:p w14:paraId="0FAFA27D"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64</w:t>
      </w:r>
      <w:r w:rsidRPr="00EC1862">
        <w:rPr>
          <w:sz w:val="24"/>
          <w:szCs w:val="24"/>
        </w:rPr>
        <w:t>.</w:t>
      </w:r>
      <w:r w:rsidRPr="00EC1862">
        <w:rPr>
          <w:sz w:val="24"/>
          <w:szCs w:val="24"/>
        </w:rPr>
        <w:tab/>
        <w:t xml:space="preserve">Pirkėjas, esant svarbioms aplinkybėms, turi teisę pareikalauti sustabdyti Sutarties vykdymą ir / ar atidėti bet kokių Sutartyje numatytų įsipareigojimų įvykdymą, įskaitant </w:t>
      </w:r>
      <w:r>
        <w:rPr>
          <w:sz w:val="24"/>
          <w:szCs w:val="24"/>
        </w:rPr>
        <w:t>prekių tiekimo</w:t>
      </w:r>
      <w:r w:rsidRPr="00EC1862">
        <w:rPr>
          <w:sz w:val="24"/>
          <w:szCs w:val="24"/>
        </w:rPr>
        <w:t xml:space="preserve"> ar bet kurio </w:t>
      </w:r>
      <w:r>
        <w:rPr>
          <w:sz w:val="24"/>
          <w:szCs w:val="24"/>
        </w:rPr>
        <w:t>jo</w:t>
      </w:r>
      <w:r w:rsidRPr="00EC1862">
        <w:rPr>
          <w:sz w:val="24"/>
          <w:szCs w:val="24"/>
        </w:rPr>
        <w:t xml:space="preserve"> etapo atlikimą.</w:t>
      </w:r>
    </w:p>
    <w:p w14:paraId="5FF956AC"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65</w:t>
      </w:r>
      <w:r w:rsidRPr="00EC1862">
        <w:rPr>
          <w:sz w:val="24"/>
          <w:szCs w:val="24"/>
        </w:rPr>
        <w:t>.</w:t>
      </w:r>
      <w:r w:rsidRPr="00EC1862">
        <w:rPr>
          <w:sz w:val="24"/>
          <w:szCs w:val="24"/>
        </w:rPr>
        <w:tab/>
        <w:t>Svarbiomis aplinkybėmis visais atvejais gali būti laikoma:</w:t>
      </w:r>
    </w:p>
    <w:p w14:paraId="7B7EE656"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.1</w:t>
      </w:r>
      <w:r w:rsidRPr="00EC1862">
        <w:rPr>
          <w:sz w:val="24"/>
          <w:szCs w:val="24"/>
        </w:rPr>
        <w:tab/>
        <w:t>teisinio reglamentavimo pasikeitimas ir / ar valstybės lygmens sprendimai, turintys įtakos tinkamam Sutarties vykdymui (pvz., karantino, nepaprastosios padėties ar kt. paskelbimo atvejai);</w:t>
      </w:r>
    </w:p>
    <w:p w14:paraId="4E5779FC"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.2.</w:t>
      </w:r>
      <w:r w:rsidRPr="00EC1862">
        <w:rPr>
          <w:sz w:val="24"/>
          <w:szCs w:val="24"/>
        </w:rPr>
        <w:tab/>
        <w:t xml:space="preserve">Sutarties vykdymui įtaką turinčių trečiųjų šalių, nepriklausančių nuo </w:t>
      </w:r>
      <w:r>
        <w:rPr>
          <w:sz w:val="24"/>
          <w:szCs w:val="24"/>
        </w:rPr>
        <w:t>Tiekėjo</w:t>
      </w:r>
      <w:r w:rsidRPr="00EC1862">
        <w:rPr>
          <w:sz w:val="24"/>
          <w:szCs w:val="24"/>
        </w:rPr>
        <w:t xml:space="preserve"> ir / ar Pirkėjo valios, sprendimai, veikimas ir / ar neveikimas;</w:t>
      </w:r>
    </w:p>
    <w:p w14:paraId="0CEFA56C"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.3.</w:t>
      </w:r>
      <w:r w:rsidRPr="00EC1862">
        <w:rPr>
          <w:sz w:val="24"/>
          <w:szCs w:val="24"/>
        </w:rPr>
        <w:tab/>
        <w:t>kitos objektyvios, abiejų Sutarties šalių vienodai pripažįstamos aplinkybės, kurios nepriklauso nuo Sutarties šalių valios ir, kurioms esant, tinkamas Sutarties vykdymas nėra įmanomas.</w:t>
      </w:r>
    </w:p>
    <w:p w14:paraId="60A9D0C9"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66</w:t>
      </w:r>
      <w:r w:rsidRPr="00EC1862">
        <w:rPr>
          <w:sz w:val="24"/>
          <w:szCs w:val="24"/>
        </w:rPr>
        <w:t>.</w:t>
      </w:r>
      <w:r w:rsidRPr="00EC1862">
        <w:rPr>
          <w:sz w:val="24"/>
          <w:szCs w:val="24"/>
        </w:rPr>
        <w:tab/>
      </w:r>
      <w:r>
        <w:rPr>
          <w:sz w:val="24"/>
          <w:szCs w:val="24"/>
        </w:rPr>
        <w:t>Tiekėjas</w:t>
      </w:r>
      <w:r w:rsidRPr="00EC1862">
        <w:rPr>
          <w:sz w:val="24"/>
          <w:szCs w:val="24"/>
        </w:rPr>
        <w:t xml:space="preserve"> gali reikalauti atlyginti jo nuostolius, patirtus dėl Pirkėjo inicijuoto Sutarties sustabdymo, išskyrus, jei sustabdymas:</w:t>
      </w:r>
    </w:p>
    <w:p w14:paraId="6DBBA3D5" w14:textId="77777777" w:rsidR="00C113F7" w:rsidRPr="00EC1862" w:rsidRDefault="00C113F7" w:rsidP="00C113F7">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Pr>
          <w:sz w:val="24"/>
          <w:szCs w:val="24"/>
        </w:rPr>
        <w:t>66</w:t>
      </w:r>
      <w:r w:rsidRPr="00EC1862">
        <w:rPr>
          <w:sz w:val="24"/>
          <w:szCs w:val="24"/>
        </w:rPr>
        <w:t>.1.</w:t>
      </w:r>
      <w:r w:rsidRPr="00EC1862">
        <w:rPr>
          <w:sz w:val="24"/>
          <w:szCs w:val="24"/>
        </w:rPr>
        <w:tab/>
        <w:t xml:space="preserve">būtinas dėl kurios nors </w:t>
      </w:r>
      <w:r>
        <w:rPr>
          <w:sz w:val="24"/>
          <w:szCs w:val="24"/>
        </w:rPr>
        <w:t>Tiekėjo</w:t>
      </w:r>
      <w:r w:rsidRPr="00EC1862">
        <w:rPr>
          <w:sz w:val="24"/>
          <w:szCs w:val="24"/>
        </w:rPr>
        <w:t xml:space="preserve"> prievolės nevykdymo;</w:t>
      </w:r>
    </w:p>
    <w:p w14:paraId="52890309" w14:textId="77777777" w:rsidR="00C113F7" w:rsidRPr="00EC1862" w:rsidRDefault="00C113F7" w:rsidP="00C113F7">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Pr>
          <w:sz w:val="24"/>
          <w:szCs w:val="24"/>
        </w:rPr>
        <w:t>66</w:t>
      </w:r>
      <w:r w:rsidRPr="00EC1862">
        <w:rPr>
          <w:sz w:val="24"/>
          <w:szCs w:val="24"/>
        </w:rPr>
        <w:t>.2.</w:t>
      </w:r>
      <w:r w:rsidRPr="00EC1862">
        <w:rPr>
          <w:sz w:val="24"/>
          <w:szCs w:val="24"/>
        </w:rPr>
        <w:tab/>
        <w:t>būtinas dėl svarbių aplinkybių, saugumo ar tinkamo Sutarties ar bet kurios jos dalies vykdymo, jei tik ši būtinybė neatsiranda dėl Pirkėjo veiksmų ar neveikimo.</w:t>
      </w:r>
    </w:p>
    <w:p w14:paraId="6D465665"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67</w:t>
      </w:r>
      <w:r w:rsidRPr="00EC1862">
        <w:rPr>
          <w:sz w:val="24"/>
          <w:szCs w:val="24"/>
        </w:rPr>
        <w:t>.</w:t>
      </w:r>
      <w:r w:rsidRPr="00EC1862">
        <w:rPr>
          <w:sz w:val="24"/>
          <w:szCs w:val="24"/>
        </w:rPr>
        <w:tab/>
        <w:t xml:space="preserve">Jei per 30 kalendorinių dienų nuo Pirkėjo reikalavimo sustabdyti Sutartį ir / ar atidėti bet kokių Sutartyje numatytų įsipareigojimų įvykdymą gavimo </w:t>
      </w:r>
      <w:r>
        <w:rPr>
          <w:sz w:val="24"/>
          <w:szCs w:val="24"/>
        </w:rPr>
        <w:t>Tiekėjas</w:t>
      </w:r>
      <w:r w:rsidRPr="00EC1862">
        <w:rPr>
          <w:sz w:val="24"/>
          <w:szCs w:val="24"/>
        </w:rPr>
        <w:t xml:space="preserve"> neįspėja Pirkėjo apie ketinimą pareikalauti dėl Sutarties sustabdymo patirtų nuostolių atlyginimo, jis šios teisės netenka.</w:t>
      </w:r>
    </w:p>
    <w:p w14:paraId="3E6D50A2"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68</w:t>
      </w:r>
      <w:r w:rsidRPr="00EC1862">
        <w:rPr>
          <w:sz w:val="24"/>
          <w:szCs w:val="24"/>
        </w:rPr>
        <w:t>.</w:t>
      </w:r>
      <w:r w:rsidRPr="00EC1862">
        <w:rPr>
          <w:sz w:val="24"/>
          <w:szCs w:val="24"/>
        </w:rPr>
        <w:tab/>
      </w:r>
      <w:r>
        <w:rPr>
          <w:sz w:val="24"/>
          <w:szCs w:val="24"/>
        </w:rPr>
        <w:t>Tiekėjo</w:t>
      </w:r>
      <w:r w:rsidRPr="00EC1862">
        <w:rPr>
          <w:sz w:val="24"/>
          <w:szCs w:val="24"/>
        </w:rPr>
        <w:t xml:space="preserve"> reikalavimai atlyginti nuostolius dėl Sutarties sustabdymo turi būti pagrįsti atitinkamais nuostolius patvirtinančiais dokumentais.</w:t>
      </w:r>
    </w:p>
    <w:p w14:paraId="02BB3F15"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69</w:t>
      </w:r>
      <w:r w:rsidRPr="00EC1862">
        <w:rPr>
          <w:sz w:val="24"/>
          <w:szCs w:val="24"/>
        </w:rPr>
        <w:t>.</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gali pranešimu Pirkėjui pareikalauti atnaujinti Sutarties vykdymą per 30 kalendorinių dienų arba nutraukti Sutartį.</w:t>
      </w:r>
    </w:p>
    <w:p w14:paraId="646FAF24" w14:textId="77777777" w:rsidR="00C113F7" w:rsidRPr="00EC1862" w:rsidRDefault="00C113F7" w:rsidP="00C113F7">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70</w:t>
      </w:r>
      <w:r w:rsidRPr="00EC1862">
        <w:rPr>
          <w:sz w:val="24"/>
          <w:szCs w:val="24"/>
        </w:rPr>
        <w:t>.</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2B9EDFDC" w14:textId="77777777" w:rsidR="00C113F7" w:rsidRPr="00EC1862" w:rsidRDefault="00C113F7" w:rsidP="00C113F7">
      <w:pPr>
        <w:pStyle w:val="Pagrindinistekstas2"/>
        <w:widowControl w:val="0"/>
        <w:shd w:val="clear" w:color="auto" w:fill="auto"/>
        <w:tabs>
          <w:tab w:val="left" w:pos="639"/>
        </w:tabs>
        <w:suppressAutoHyphens/>
        <w:spacing w:before="0" w:after="0" w:line="240" w:lineRule="auto"/>
        <w:ind w:firstLine="0"/>
        <w:rPr>
          <w:sz w:val="24"/>
          <w:szCs w:val="24"/>
        </w:rPr>
      </w:pPr>
    </w:p>
    <w:p w14:paraId="08FEB4F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XI</w:t>
      </w:r>
      <w:r w:rsidRPr="00EC1862">
        <w:rPr>
          <w:b/>
          <w:sz w:val="24"/>
          <w:szCs w:val="24"/>
        </w:rPr>
        <w:t xml:space="preserve"> SKYRIUS</w:t>
      </w:r>
    </w:p>
    <w:p w14:paraId="2E72455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p>
    <w:p w14:paraId="70DB2F56" w14:textId="77777777" w:rsidR="00C113F7" w:rsidRPr="00EC1862" w:rsidRDefault="00C113F7" w:rsidP="00C113F7">
      <w:pPr>
        <w:pStyle w:val="Temosantrat30"/>
        <w:widowControl w:val="0"/>
        <w:shd w:val="clear" w:color="auto" w:fill="auto"/>
        <w:suppressAutoHyphens/>
        <w:spacing w:before="0" w:line="240" w:lineRule="auto"/>
        <w:jc w:val="left"/>
        <w:rPr>
          <w:b/>
          <w:sz w:val="24"/>
          <w:szCs w:val="24"/>
        </w:rPr>
      </w:pPr>
    </w:p>
    <w:p w14:paraId="23B3E570"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71</w:t>
      </w:r>
      <w:r w:rsidRPr="00EC1862">
        <w:rPr>
          <w:sz w:val="24"/>
          <w:szCs w:val="24"/>
        </w:rPr>
        <w:t>.</w:t>
      </w:r>
      <w:r w:rsidRPr="00EC1862">
        <w:rPr>
          <w:sz w:val="24"/>
          <w:szCs w:val="24"/>
        </w:rPr>
        <w:tab/>
      </w:r>
      <w:r>
        <w:rPr>
          <w:sz w:val="24"/>
          <w:szCs w:val="24"/>
        </w:rPr>
        <w:t>Tiekėjas</w:t>
      </w:r>
      <w:r w:rsidRPr="00EC1862">
        <w:rPr>
          <w:sz w:val="24"/>
          <w:szCs w:val="24"/>
        </w:rPr>
        <w:t xml:space="preserve"> viso Sutarties galiojimo metu privalo užtikrinti sutartinių prievolių įvykdymą.</w:t>
      </w:r>
    </w:p>
    <w:p w14:paraId="4775C271" w14:textId="77777777" w:rsidR="00C113F7" w:rsidRPr="00EC1862" w:rsidRDefault="00C113F7" w:rsidP="00C113F7">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72</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Sutarties įvykdymo užtikrinimui pateikia laidavimo raštą, kartu turi būti pateiktas laidavimo draudimo liudijimas (polisas) su nuoroda į taisykles, kurių pagrindu buvo nustatytos draudimo sąlygos bei mokestinio pavedimo, patvirtinančio draudimo polise nurodytos draudimo įmokos apmokėjimą, kopija.</w:t>
      </w:r>
    </w:p>
    <w:p w14:paraId="0BB15134" w14:textId="77777777" w:rsidR="00C113F7" w:rsidRPr="00EC1862" w:rsidRDefault="00C113F7" w:rsidP="00C113F7">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73</w:t>
      </w:r>
      <w:r w:rsidRPr="00EC1862">
        <w:rPr>
          <w:sz w:val="24"/>
          <w:szCs w:val="24"/>
        </w:rPr>
        <w:t>.</w:t>
      </w:r>
      <w:r w:rsidRPr="00EC1862">
        <w:rPr>
          <w:sz w:val="24"/>
          <w:szCs w:val="24"/>
        </w:rPr>
        <w:tab/>
      </w:r>
      <w:r w:rsidRPr="00EC1862">
        <w:rPr>
          <w:rFonts w:cstheme="minorHAnsi"/>
          <w:sz w:val="24"/>
          <w:szCs w:val="24"/>
        </w:rPr>
        <w:t xml:space="preserve">Jeigu Sutartyje nustatytomis sąlygomis yra pratęsiamas </w:t>
      </w:r>
      <w:r>
        <w:rPr>
          <w:rFonts w:cstheme="minorHAnsi"/>
          <w:sz w:val="24"/>
          <w:szCs w:val="24"/>
        </w:rPr>
        <w:t>prekių tiekimo</w:t>
      </w:r>
      <w:r w:rsidRPr="00EC1862">
        <w:rPr>
          <w:rFonts w:cstheme="minorHAnsi"/>
          <w:sz w:val="24"/>
          <w:szCs w:val="24"/>
        </w:rPr>
        <w:t xml:space="preserve"> terminas, </w:t>
      </w:r>
      <w:r>
        <w:rPr>
          <w:rFonts w:cstheme="minorHAnsi"/>
          <w:sz w:val="24"/>
          <w:szCs w:val="24"/>
        </w:rPr>
        <w:t>Tiekėjas</w:t>
      </w:r>
      <w:r w:rsidRPr="00EC1862">
        <w:rPr>
          <w:rFonts w:cstheme="minorHAnsi"/>
          <w:sz w:val="24"/>
          <w:szCs w:val="24"/>
        </w:rPr>
        <w:t xml:space="preserve"> per 5 (penkias) darbo dienas po susitarimo dėl </w:t>
      </w:r>
      <w:r>
        <w:rPr>
          <w:rFonts w:cstheme="minorHAnsi"/>
          <w:sz w:val="24"/>
          <w:szCs w:val="24"/>
        </w:rPr>
        <w:t>prekių tiekimo</w:t>
      </w:r>
      <w:r w:rsidRPr="00EC1862">
        <w:rPr>
          <w:rFonts w:cstheme="minorHAnsi"/>
          <w:sz w:val="24"/>
          <w:szCs w:val="24"/>
        </w:rPr>
        <w:t xml:space="preserve"> termino pratęsimo pasirašymo privalo Pirkėjui pateikti naują arba pratęstą užtikrinimą 1 (vienu) mėnesiu ilgesniam nei pratęsiamam </w:t>
      </w:r>
      <w:r>
        <w:rPr>
          <w:rFonts w:cstheme="minorHAnsi"/>
          <w:sz w:val="24"/>
          <w:szCs w:val="24"/>
        </w:rPr>
        <w:t>prekių tiekimo</w:t>
      </w:r>
      <w:r w:rsidRPr="00EC1862">
        <w:rPr>
          <w:rFonts w:cstheme="minorHAnsi"/>
          <w:sz w:val="24"/>
          <w:szCs w:val="24"/>
        </w:rPr>
        <w:t xml:space="preserve"> laikotarpiui. Susitarimas dėl </w:t>
      </w:r>
      <w:r>
        <w:rPr>
          <w:rFonts w:cstheme="minorHAnsi"/>
          <w:sz w:val="24"/>
          <w:szCs w:val="24"/>
        </w:rPr>
        <w:t>prekių tiekimo</w:t>
      </w:r>
      <w:r w:rsidRPr="00EC1862">
        <w:rPr>
          <w:rFonts w:cstheme="minorHAnsi"/>
          <w:sz w:val="24"/>
          <w:szCs w:val="24"/>
        </w:rPr>
        <w:t xml:space="preserve"> termino pratęsimo įsigalioja tik pateikus naują užtikrinimą (arba jo pratęsimą). </w:t>
      </w:r>
      <w:r>
        <w:rPr>
          <w:sz w:val="24"/>
          <w:szCs w:val="24"/>
        </w:rPr>
        <w:t>Tiekėjas</w:t>
      </w:r>
      <w:r w:rsidRPr="00EC1862">
        <w:rPr>
          <w:sz w:val="24"/>
          <w:szCs w:val="24"/>
        </w:rPr>
        <w:t xml:space="preserve"> turi pratęsti Sutarties įvykdymo užtikrinimo galiojimo terminą taip pat ir tuo atveju, jeigu pasibaigia </w:t>
      </w:r>
      <w:r>
        <w:rPr>
          <w:sz w:val="24"/>
          <w:szCs w:val="24"/>
        </w:rPr>
        <w:t>Tiekėjo</w:t>
      </w:r>
      <w:r w:rsidRPr="00EC1862">
        <w:rPr>
          <w:sz w:val="24"/>
          <w:szCs w:val="24"/>
        </w:rPr>
        <w:t xml:space="preserve"> pateikto užtikrinimo galiojimo terminas, tačiau </w:t>
      </w:r>
      <w:r>
        <w:rPr>
          <w:sz w:val="24"/>
          <w:szCs w:val="24"/>
        </w:rPr>
        <w:t>Tiekėjo sutartiniai įsipareigojimai dar nėra įvykdyti</w:t>
      </w:r>
      <w:r w:rsidRPr="00EC1862">
        <w:rPr>
          <w:sz w:val="24"/>
          <w:szCs w:val="24"/>
        </w:rPr>
        <w:t>.</w:t>
      </w:r>
    </w:p>
    <w:p w14:paraId="2C84FDCD"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74</w:t>
      </w:r>
      <w:r w:rsidRPr="00EC1862">
        <w:rPr>
          <w:sz w:val="24"/>
          <w:szCs w:val="24"/>
        </w:rPr>
        <w:t>.</w:t>
      </w:r>
      <w:r w:rsidRPr="00EC1862">
        <w:rPr>
          <w:sz w:val="24"/>
          <w:szCs w:val="24"/>
        </w:rPr>
        <w:tab/>
        <w:t>Perskaičiavus Sutarties kainą, atitinkamai padidinama ar sumažinama Sutarties įvykdymo užtikrinimo suma.</w:t>
      </w:r>
    </w:p>
    <w:p w14:paraId="05096703" w14:textId="77777777" w:rsidR="00C113F7" w:rsidRPr="00EC1862" w:rsidRDefault="00C113F7" w:rsidP="00C113F7">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75</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nevykdo savo sutartinių įsipareigojimų, Pirkėjas pareikalauja sumokėti visas sumas, kurias užtikrinimą išdavęs asmuo įsipareigojo sumokėti. Prieš pateikdamas reikalavimą sumokėti pagal Sutarties įvykdymo užtikrinimą, Pirkėjas įspėja apie tai </w:t>
      </w:r>
      <w:r>
        <w:rPr>
          <w:sz w:val="24"/>
          <w:szCs w:val="24"/>
        </w:rPr>
        <w:t>Tiekėją</w:t>
      </w:r>
      <w:r w:rsidRPr="00EC1862">
        <w:rPr>
          <w:sz w:val="24"/>
          <w:szCs w:val="24"/>
        </w:rPr>
        <w:t xml:space="preserve"> ir nurodo, dėl kokio pažeidimo pateikia šį reikalavimą.</w:t>
      </w:r>
    </w:p>
    <w:p w14:paraId="54C180C8"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76</w:t>
      </w:r>
      <w:r w:rsidRPr="00EC1862">
        <w:rPr>
          <w:sz w:val="24"/>
          <w:szCs w:val="24"/>
        </w:rPr>
        <w:t>.</w:t>
      </w:r>
      <w:r w:rsidRPr="00EC1862">
        <w:rPr>
          <w:sz w:val="24"/>
          <w:szCs w:val="24"/>
        </w:rPr>
        <w:tab/>
      </w:r>
      <w:r>
        <w:rPr>
          <w:sz w:val="24"/>
          <w:szCs w:val="24"/>
        </w:rPr>
        <w:t>Tiekėjui</w:t>
      </w:r>
      <w:r w:rsidRPr="00EC1862">
        <w:rPr>
          <w:sz w:val="24"/>
          <w:szCs w:val="24"/>
        </w:rPr>
        <w:t xml:space="preserve"> pateikus raštišką prašymą, Sutarties įvykdymo užtikrinimas grąžinamas </w:t>
      </w:r>
      <w:r>
        <w:rPr>
          <w:sz w:val="24"/>
          <w:szCs w:val="24"/>
        </w:rPr>
        <w:t>Tiekėjui</w:t>
      </w:r>
      <w:r w:rsidRPr="00EC1862">
        <w:rPr>
          <w:sz w:val="24"/>
          <w:szCs w:val="24"/>
        </w:rPr>
        <w:t xml:space="preserve"> per 30 (trisdešimt) kalendorinių dienų nuo </w:t>
      </w:r>
      <w:r>
        <w:rPr>
          <w:sz w:val="24"/>
          <w:szCs w:val="24"/>
        </w:rPr>
        <w:t>Tiekėj</w:t>
      </w:r>
      <w:r w:rsidRPr="00EC1862">
        <w:rPr>
          <w:sz w:val="24"/>
          <w:szCs w:val="24"/>
        </w:rPr>
        <w:t>o prašymo gavimo dienos, jei jis laiku ir tinkamai įvykdė visus sutartinius įsipareigojimus arba jei užtikrinimo galiojimo terminas pasibaigė.</w:t>
      </w:r>
    </w:p>
    <w:p w14:paraId="1E765652" w14:textId="77777777" w:rsidR="00C113F7" w:rsidRPr="00EC1862" w:rsidRDefault="00C113F7" w:rsidP="00C113F7">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Pr>
          <w:sz w:val="24"/>
          <w:szCs w:val="24"/>
        </w:rPr>
        <w:t>77</w:t>
      </w:r>
      <w:r w:rsidRPr="00EC1862">
        <w:rPr>
          <w:sz w:val="24"/>
          <w:szCs w:val="24"/>
        </w:rPr>
        <w:t>.</w:t>
      </w:r>
      <w:r w:rsidRPr="00EC1862">
        <w:rPr>
          <w:sz w:val="24"/>
          <w:szCs w:val="24"/>
        </w:rPr>
        <w:tab/>
        <w:t xml:space="preserve">Jei Sutarties įvykdymo metu užtikrinimą išdavęs juridinis asmuo negali įvykdyti savo įsipareigojimų, Pirkėjas raštu pareikalauja </w:t>
      </w:r>
      <w:r>
        <w:rPr>
          <w:sz w:val="24"/>
          <w:szCs w:val="24"/>
        </w:rPr>
        <w:t>Tiekėjo</w:t>
      </w:r>
      <w:r w:rsidRPr="00EC1862">
        <w:rPr>
          <w:sz w:val="24"/>
          <w:szCs w:val="24"/>
        </w:rPr>
        <w:t xml:space="preserve"> per 14 kalendorinių dienų pateikti naują užtikrinimą tomis pačiomis sąlygomis, kaip ir ankstesnysis. Jei </w:t>
      </w:r>
      <w:r>
        <w:rPr>
          <w:sz w:val="24"/>
          <w:szCs w:val="24"/>
        </w:rPr>
        <w:t>Tiekėjas</w:t>
      </w:r>
      <w:r w:rsidRPr="00EC1862">
        <w:rPr>
          <w:sz w:val="24"/>
          <w:szCs w:val="24"/>
        </w:rPr>
        <w:t xml:space="preserve"> nepateikia naujo užtikrinimo, Pirkėjas turi teisę nutraukti Sutartį.</w:t>
      </w:r>
    </w:p>
    <w:p w14:paraId="3CDA3D37" w14:textId="77777777" w:rsidR="00C113F7" w:rsidRPr="00EC1862" w:rsidRDefault="00C113F7" w:rsidP="00C113F7">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Pr>
          <w:sz w:val="24"/>
          <w:szCs w:val="24"/>
        </w:rPr>
        <w:t>78</w:t>
      </w:r>
      <w:r w:rsidRPr="00EC1862">
        <w:rPr>
          <w:sz w:val="24"/>
          <w:szCs w:val="24"/>
        </w:rPr>
        <w:t>.</w:t>
      </w:r>
      <w:r w:rsidRPr="00EC1862">
        <w:rPr>
          <w:sz w:val="24"/>
          <w:szCs w:val="24"/>
        </w:rPr>
        <w:tab/>
        <w:t xml:space="preserve">Tuo atveju, jeigu Sutarties įvykdymas užtikrinamas netesybomis, </w:t>
      </w:r>
      <w:r>
        <w:rPr>
          <w:sz w:val="24"/>
          <w:szCs w:val="24"/>
        </w:rPr>
        <w:t>Tiekėjas</w:t>
      </w:r>
      <w:r w:rsidRPr="00EC1862">
        <w:rPr>
          <w:sz w:val="24"/>
          <w:szCs w:val="24"/>
        </w:rPr>
        <w:t>, Pirkėjui pareikalavus, moka Pirkėjui Sutarties specialiosiose sąlygose nustatyto dydžio baudą dėl Sutarties nevykdymo ar netinkamo vykdymo.</w:t>
      </w:r>
    </w:p>
    <w:p w14:paraId="1B6B2E04"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79</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neviršijant 10 (dešimt) procentų bendros Sutarties kainos.</w:t>
      </w:r>
    </w:p>
    <w:p w14:paraId="79D10A6B" w14:textId="77777777" w:rsidR="00C113F7" w:rsidRPr="00EC1862" w:rsidRDefault="00C113F7" w:rsidP="00C113F7">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Pr>
          <w:sz w:val="24"/>
          <w:szCs w:val="24"/>
        </w:rPr>
        <w:t>80</w:t>
      </w:r>
      <w:r w:rsidRPr="00EC1862">
        <w:rPr>
          <w:sz w:val="24"/>
          <w:szCs w:val="24"/>
        </w:rPr>
        <w:t>.</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6389A933" w14:textId="77777777" w:rsidR="00C113F7" w:rsidRPr="00EC1862" w:rsidRDefault="00C113F7" w:rsidP="00C113F7">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81</w:t>
      </w:r>
      <w:r w:rsidRPr="00EC1862">
        <w:rPr>
          <w:sz w:val="24"/>
          <w:szCs w:val="24"/>
        </w:rPr>
        <w:t>.</w:t>
      </w:r>
      <w:r w:rsidRPr="00EC1862">
        <w:rPr>
          <w:sz w:val="24"/>
          <w:szCs w:val="24"/>
        </w:rPr>
        <w:tab/>
        <w:t xml:space="preserve">Jei apskaičiuoti delspinigiai viršija 10 (dešimt) procentų bendros Sutarties kainos, Pirkėjas gali prieš tai raštu įspėjęs </w:t>
      </w:r>
      <w:r>
        <w:rPr>
          <w:sz w:val="24"/>
          <w:szCs w:val="24"/>
        </w:rPr>
        <w:t xml:space="preserve">Tiekėją </w:t>
      </w:r>
      <w:r w:rsidRPr="00EC1862">
        <w:rPr>
          <w:sz w:val="24"/>
          <w:szCs w:val="24"/>
        </w:rPr>
        <w:t xml:space="preserve">ir be atskiro </w:t>
      </w:r>
      <w:r>
        <w:rPr>
          <w:sz w:val="24"/>
          <w:szCs w:val="24"/>
        </w:rPr>
        <w:t>Tiekėjo</w:t>
      </w:r>
      <w:r w:rsidRPr="00EC1862">
        <w:rPr>
          <w:sz w:val="24"/>
          <w:szCs w:val="24"/>
        </w:rPr>
        <w:t xml:space="preserve"> sutikimo:</w:t>
      </w:r>
    </w:p>
    <w:p w14:paraId="332CECF5" w14:textId="77777777" w:rsidR="00C113F7" w:rsidRPr="00EC1862" w:rsidRDefault="00C113F7" w:rsidP="00C113F7">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Pr>
          <w:sz w:val="24"/>
          <w:szCs w:val="24"/>
        </w:rPr>
        <w:t>81</w:t>
      </w:r>
      <w:r w:rsidRPr="00EC1862">
        <w:rPr>
          <w:sz w:val="24"/>
          <w:szCs w:val="24"/>
        </w:rPr>
        <w:t>.1.</w:t>
      </w:r>
      <w:r w:rsidRPr="00EC1862">
        <w:rPr>
          <w:sz w:val="24"/>
          <w:szCs w:val="24"/>
        </w:rPr>
        <w:tab/>
        <w:t xml:space="preserve">išskaičiuoti delspinigių sumą iš </w:t>
      </w:r>
      <w:r>
        <w:rPr>
          <w:sz w:val="24"/>
          <w:szCs w:val="24"/>
        </w:rPr>
        <w:t>Tiekėjui</w:t>
      </w:r>
      <w:r w:rsidRPr="00EC1862">
        <w:rPr>
          <w:sz w:val="24"/>
          <w:szCs w:val="24"/>
        </w:rPr>
        <w:t xml:space="preserve"> mokėtinų sumų ir / arba;</w:t>
      </w:r>
    </w:p>
    <w:p w14:paraId="5D8B4E44" w14:textId="77777777" w:rsidR="00C113F7" w:rsidRPr="00EC1862" w:rsidRDefault="00C113F7" w:rsidP="00C113F7">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.2.</w:t>
      </w:r>
      <w:r w:rsidRPr="00EC1862">
        <w:rPr>
          <w:sz w:val="24"/>
          <w:szCs w:val="24"/>
        </w:rPr>
        <w:tab/>
        <w:t>pasinaudoti Sutarties įvykdymo užtikrinimu ir / arba;</w:t>
      </w:r>
    </w:p>
    <w:p w14:paraId="444669AF" w14:textId="77777777" w:rsidR="00C113F7" w:rsidRPr="00EC1862" w:rsidRDefault="00C113F7" w:rsidP="00C113F7">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.3.</w:t>
      </w:r>
      <w:r w:rsidRPr="00EC1862">
        <w:rPr>
          <w:sz w:val="24"/>
          <w:szCs w:val="24"/>
        </w:rPr>
        <w:tab/>
        <w:t>nutraukti Sutartį.</w:t>
      </w:r>
    </w:p>
    <w:p w14:paraId="5C513664" w14:textId="77777777" w:rsidR="00C113F7" w:rsidRPr="00EC1862" w:rsidRDefault="00C113F7" w:rsidP="00C113F7">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Pr>
          <w:sz w:val="24"/>
          <w:szCs w:val="24"/>
        </w:rPr>
        <w:t>82</w:t>
      </w:r>
      <w:r w:rsidRPr="00EC1862">
        <w:rPr>
          <w:sz w:val="24"/>
          <w:szCs w:val="24"/>
        </w:rPr>
        <w:t>.</w:t>
      </w:r>
      <w:r w:rsidRPr="00EC1862">
        <w:rPr>
          <w:sz w:val="24"/>
          <w:szCs w:val="24"/>
        </w:rPr>
        <w:tab/>
        <w:t xml:space="preserve">Delspinigių sumokėjimas neatleidžia </w:t>
      </w:r>
      <w:r>
        <w:rPr>
          <w:sz w:val="24"/>
          <w:szCs w:val="24"/>
        </w:rPr>
        <w:t>Tiekėjo</w:t>
      </w:r>
      <w:r w:rsidRPr="00EC1862">
        <w:rPr>
          <w:sz w:val="24"/>
          <w:szCs w:val="24"/>
        </w:rPr>
        <w:t xml:space="preserve"> nuo pareigos vykdyti šioje Sutartyje numatytus įsipareigojimus.</w:t>
      </w:r>
    </w:p>
    <w:p w14:paraId="32A06FAC" w14:textId="77777777" w:rsidR="00C113F7" w:rsidRPr="00EC1862" w:rsidRDefault="00C113F7" w:rsidP="00C113F7">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4FE8EF0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XII</w:t>
      </w:r>
      <w:r w:rsidRPr="00EC1862">
        <w:rPr>
          <w:b/>
          <w:sz w:val="24"/>
          <w:szCs w:val="24"/>
        </w:rPr>
        <w:t xml:space="preserve"> SKYRIUS</w:t>
      </w:r>
    </w:p>
    <w:p w14:paraId="3627B03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p>
    <w:p w14:paraId="2B9F4C4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193DF8AB"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83</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nuo reikalavimo gavimo dienos (jei Sutarties ir jos priedų sąlygose nenustatyta kitaip) turi pateikti ir su Pirkėju suderinti Sutarties vykdymo grafiką. Grafike turi būti numatyta tvarka ir terminai, kuriais </w:t>
      </w:r>
      <w:r>
        <w:rPr>
          <w:sz w:val="24"/>
          <w:szCs w:val="24"/>
        </w:rPr>
        <w:t>Tiekėjas</w:t>
      </w:r>
      <w:r w:rsidRPr="00EC1862">
        <w:rPr>
          <w:sz w:val="24"/>
          <w:szCs w:val="24"/>
        </w:rPr>
        <w:t xml:space="preserve"> siūlo vykdyti Sutartį, įskaitant šias dalis:</w:t>
      </w:r>
    </w:p>
    <w:p w14:paraId="7979666C"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83</w:t>
      </w:r>
      <w:r w:rsidRPr="00EC1862">
        <w:rPr>
          <w:sz w:val="24"/>
          <w:szCs w:val="24"/>
        </w:rPr>
        <w:t>.1.</w:t>
      </w:r>
      <w:r w:rsidRPr="00EC1862">
        <w:rPr>
          <w:sz w:val="24"/>
          <w:szCs w:val="24"/>
        </w:rPr>
        <w:tab/>
        <w:t>veiksmų plano sudarymas, svarbiausių etapų identifikavimas ir laiko sąnaudų, būtinų Sutarčiai vykdyti, nustatymas;</w:t>
      </w:r>
    </w:p>
    <w:p w14:paraId="415B472D"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.2.</w:t>
      </w:r>
      <w:r w:rsidRPr="00EC1862">
        <w:rPr>
          <w:sz w:val="24"/>
          <w:szCs w:val="24"/>
        </w:rPr>
        <w:tab/>
        <w:t xml:space="preserve">trumpas metodų, kuriais </w:t>
      </w:r>
      <w:r>
        <w:rPr>
          <w:sz w:val="24"/>
          <w:szCs w:val="24"/>
        </w:rPr>
        <w:t>Tiekėjas</w:t>
      </w:r>
      <w:r w:rsidRPr="00EC1862">
        <w:rPr>
          <w:sz w:val="24"/>
          <w:szCs w:val="24"/>
        </w:rPr>
        <w:t xml:space="preserve"> siūlo vykdyti Sutartį, aprašymas (jei taikoma);</w:t>
      </w:r>
    </w:p>
    <w:p w14:paraId="65C6729F"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83.3.</w:t>
      </w:r>
      <w:r>
        <w:rPr>
          <w:sz w:val="24"/>
          <w:szCs w:val="24"/>
        </w:rPr>
        <w:tab/>
        <w:t>subtiekėjų, pagrindinių specialistų</w:t>
      </w:r>
      <w:r w:rsidRPr="00EC1862">
        <w:rPr>
          <w:sz w:val="24"/>
          <w:szCs w:val="24"/>
        </w:rPr>
        <w:t xml:space="preserve"> ir kitų </w:t>
      </w:r>
      <w:r>
        <w:rPr>
          <w:sz w:val="24"/>
          <w:szCs w:val="24"/>
        </w:rPr>
        <w:t>specialistų</w:t>
      </w:r>
      <w:r w:rsidRPr="00EC1862">
        <w:rPr>
          <w:sz w:val="24"/>
          <w:szCs w:val="24"/>
        </w:rPr>
        <w:t xml:space="preserve"> darbo organizavimo grafikas;</w:t>
      </w:r>
    </w:p>
    <w:p w14:paraId="09281F79"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.4.</w:t>
      </w:r>
      <w:r w:rsidRPr="00EC1862">
        <w:rPr>
          <w:sz w:val="24"/>
          <w:szCs w:val="24"/>
        </w:rPr>
        <w:tab/>
        <w:t>kiti duomenys ir informacija, kurios Pirkėjas gali pagrįstai pareikalauti, ir / ar kurie yra nustatyti kitose Sutarties ir jos priedų sąlygose.</w:t>
      </w:r>
    </w:p>
    <w:p w14:paraId="634C1309"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84</w:t>
      </w:r>
      <w:r w:rsidRPr="00EC1862">
        <w:rPr>
          <w:sz w:val="24"/>
          <w:szCs w:val="24"/>
        </w:rPr>
        <w:t>.</w:t>
      </w:r>
      <w:r w:rsidRPr="00EC1862">
        <w:rPr>
          <w:sz w:val="24"/>
          <w:szCs w:val="24"/>
        </w:rPr>
        <w:tab/>
        <w:t>Be Pirkėjo raštiško sutikimo negalimas joks Sutarties vykdymo grafiko keitimas.</w:t>
      </w:r>
    </w:p>
    <w:p w14:paraId="7883354E" w14:textId="77777777" w:rsidR="00C113F7" w:rsidRPr="00EC1862" w:rsidRDefault="00C113F7" w:rsidP="00C113F7">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Pr>
          <w:sz w:val="24"/>
          <w:szCs w:val="24"/>
        </w:rPr>
        <w:t>85</w:t>
      </w:r>
      <w:r w:rsidRPr="00EC1862">
        <w:rPr>
          <w:sz w:val="24"/>
          <w:szCs w:val="24"/>
        </w:rPr>
        <w:t>.</w:t>
      </w:r>
      <w:r w:rsidRPr="00EC1862">
        <w:rPr>
          <w:sz w:val="24"/>
          <w:szCs w:val="24"/>
        </w:rPr>
        <w:tab/>
        <w:t xml:space="preserve">Pirkėjas, gavęs iš </w:t>
      </w:r>
      <w:r>
        <w:rPr>
          <w:sz w:val="24"/>
          <w:szCs w:val="24"/>
        </w:rPr>
        <w:t>Tiekėjo</w:t>
      </w:r>
      <w:r w:rsidRPr="00EC1862">
        <w:rPr>
          <w:sz w:val="24"/>
          <w:szCs w:val="24"/>
        </w:rPr>
        <w:t xml:space="preserve"> derinti Sutarties vykdymo grafiką, gali nustatyti kitokį jo derinimo terminą, nei nustatytas šiame skyriuje, tačiau ne didesnį negu 20 (dvidešimt) darbo dienų.</w:t>
      </w:r>
    </w:p>
    <w:p w14:paraId="5CA0E6E6" w14:textId="77777777" w:rsidR="00C113F7" w:rsidRDefault="00C113F7" w:rsidP="00C113F7">
      <w:pPr>
        <w:pStyle w:val="Temosantrat30"/>
        <w:widowControl w:val="0"/>
        <w:shd w:val="clear" w:color="auto" w:fill="auto"/>
        <w:suppressAutoHyphens/>
        <w:spacing w:before="0" w:line="240" w:lineRule="auto"/>
        <w:jc w:val="center"/>
        <w:rPr>
          <w:sz w:val="24"/>
          <w:szCs w:val="24"/>
        </w:rPr>
      </w:pPr>
    </w:p>
    <w:p w14:paraId="23C6DF3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XIII</w:t>
      </w:r>
      <w:r w:rsidRPr="00EC1862">
        <w:rPr>
          <w:b/>
          <w:sz w:val="24"/>
          <w:szCs w:val="24"/>
        </w:rPr>
        <w:t xml:space="preserve"> SKYRIUS</w:t>
      </w:r>
    </w:p>
    <w:p w14:paraId="1F6F37A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PREKIŲ TIEKIMAS</w:t>
      </w:r>
    </w:p>
    <w:p w14:paraId="08B5B066" w14:textId="77777777" w:rsidR="00C113F7" w:rsidRPr="00EC1862" w:rsidRDefault="00C113F7" w:rsidP="00C113F7">
      <w:pPr>
        <w:pStyle w:val="Temosantrat30"/>
        <w:widowControl w:val="0"/>
        <w:shd w:val="clear" w:color="auto" w:fill="auto"/>
        <w:tabs>
          <w:tab w:val="left" w:pos="1560"/>
        </w:tabs>
        <w:suppressAutoHyphens/>
        <w:spacing w:before="0" w:line="240" w:lineRule="auto"/>
        <w:ind w:firstLine="1134"/>
        <w:jc w:val="center"/>
        <w:rPr>
          <w:sz w:val="24"/>
          <w:szCs w:val="24"/>
        </w:rPr>
      </w:pPr>
    </w:p>
    <w:p w14:paraId="3D3CE02B" w14:textId="77777777" w:rsidR="00C113F7"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86</w:t>
      </w:r>
      <w:r w:rsidRPr="00EC1862">
        <w:rPr>
          <w:sz w:val="24"/>
          <w:szCs w:val="24"/>
        </w:rPr>
        <w:t>.</w:t>
      </w:r>
      <w:r w:rsidRPr="00EC1862">
        <w:rPr>
          <w:sz w:val="24"/>
          <w:szCs w:val="24"/>
        </w:rPr>
        <w:tab/>
      </w:r>
      <w:r>
        <w:rPr>
          <w:sz w:val="24"/>
          <w:szCs w:val="24"/>
        </w:rPr>
        <w:t>Prekių tiekimo</w:t>
      </w:r>
      <w:r w:rsidRPr="00EC1862">
        <w:rPr>
          <w:sz w:val="24"/>
          <w:szCs w:val="24"/>
        </w:rPr>
        <w:t xml:space="preserve"> vietos adresas, terminai ir tvarka nustatyta Sutarti</w:t>
      </w:r>
      <w:r>
        <w:rPr>
          <w:sz w:val="24"/>
          <w:szCs w:val="24"/>
        </w:rPr>
        <w:t xml:space="preserve">es specialiosiose sąlygose ir / </w:t>
      </w:r>
      <w:r w:rsidRPr="00EC1862">
        <w:rPr>
          <w:sz w:val="24"/>
          <w:szCs w:val="24"/>
        </w:rPr>
        <w:t>ar Sutarties prieduose.</w:t>
      </w:r>
    </w:p>
    <w:p w14:paraId="6370A46A"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87.</w:t>
      </w:r>
      <w:r>
        <w:rPr>
          <w:sz w:val="24"/>
          <w:szCs w:val="24"/>
        </w:rPr>
        <w:tab/>
        <w:t>Prekių tiekimo įvykdymo data laikoma data, kada prekės su visais Sutartyje nurodytais tinkamais dokumentais pristatytos į Pirkėjo Sutarties specialiosiose sąlygose nurodytą vietą ir įvykdyti kiti Sutartyje numatyti įsipareigojimai (jei tokių buvo).</w:t>
      </w:r>
    </w:p>
    <w:p w14:paraId="73606BB1" w14:textId="77777777" w:rsidR="00C113F7"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88</w:t>
      </w:r>
      <w:r w:rsidRPr="00EC1862">
        <w:rPr>
          <w:sz w:val="24"/>
          <w:szCs w:val="24"/>
        </w:rPr>
        <w:t>.</w:t>
      </w:r>
      <w:r w:rsidRPr="00EC1862">
        <w:rPr>
          <w:sz w:val="24"/>
          <w:szCs w:val="24"/>
        </w:rPr>
        <w:tab/>
        <w:t xml:space="preserve">Jei Sutartyje ir jos prieduose nenustatyta kitaip, </w:t>
      </w:r>
      <w:r>
        <w:rPr>
          <w:sz w:val="24"/>
          <w:szCs w:val="24"/>
        </w:rPr>
        <w:t>Tiekėjas</w:t>
      </w:r>
      <w:r w:rsidRPr="00EC1862">
        <w:rPr>
          <w:sz w:val="24"/>
          <w:szCs w:val="24"/>
        </w:rPr>
        <w:t xml:space="preserve"> pristato Sutarties sąlygose numatytas prekes pagal tarptautinių prekyb</w:t>
      </w:r>
      <w:r>
        <w:rPr>
          <w:sz w:val="24"/>
          <w:szCs w:val="24"/>
        </w:rPr>
        <w:t>os rūmų taisyklių „Incoterms 202</w:t>
      </w:r>
      <w:r w:rsidRPr="00EC1862">
        <w:rPr>
          <w:sz w:val="24"/>
          <w:szCs w:val="24"/>
        </w:rPr>
        <w:t>0“ pristatymo sąlygas DDP (pristatyta, muitas sumokėtas).</w:t>
      </w:r>
    </w:p>
    <w:p w14:paraId="551068CD"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89.</w:t>
      </w:r>
      <w:r>
        <w:rPr>
          <w:sz w:val="24"/>
          <w:szCs w:val="24"/>
        </w:rPr>
        <w:tab/>
        <w:t>Apie tikslią prekių pristatymo datą Tiekėjas Pirkėjui praneša Sutarties Specialiųjų sąlygų 6 skyriuje nurodytu elektroninio pašto adresu arba telefonu.</w:t>
      </w:r>
    </w:p>
    <w:p w14:paraId="719151EB" w14:textId="77777777" w:rsidR="00C113F7" w:rsidRPr="00EC1862" w:rsidRDefault="00C113F7" w:rsidP="00C113F7">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Pr>
          <w:sz w:val="24"/>
          <w:szCs w:val="24"/>
        </w:rPr>
        <w:t>90</w:t>
      </w:r>
      <w:r w:rsidRPr="00EC1862">
        <w:rPr>
          <w:sz w:val="24"/>
          <w:szCs w:val="24"/>
        </w:rPr>
        <w:t>.</w:t>
      </w:r>
      <w:r w:rsidRPr="00EC1862">
        <w:rPr>
          <w:sz w:val="24"/>
          <w:szCs w:val="24"/>
        </w:rPr>
        <w:tab/>
        <w:t xml:space="preserve">Visa atsakomybė, iki Pirkėjas priims prekes, dėl prekių atsitiktinio žuvimo ar sugadinimo tenka </w:t>
      </w:r>
      <w:r>
        <w:rPr>
          <w:sz w:val="24"/>
          <w:szCs w:val="24"/>
        </w:rPr>
        <w:t>Tiekėjui</w:t>
      </w:r>
      <w:r w:rsidRPr="00EC1862">
        <w:rPr>
          <w:sz w:val="24"/>
          <w:szCs w:val="24"/>
        </w:rPr>
        <w:t>.</w:t>
      </w:r>
    </w:p>
    <w:p w14:paraId="6F008F37" w14:textId="77777777" w:rsidR="00C113F7" w:rsidRPr="00EC1862" w:rsidRDefault="00C113F7" w:rsidP="00C113F7">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Pr>
          <w:sz w:val="24"/>
          <w:szCs w:val="24"/>
        </w:rPr>
        <w:t>91</w:t>
      </w:r>
      <w:r w:rsidRPr="00EC1862">
        <w:rPr>
          <w:sz w:val="24"/>
          <w:szCs w:val="24"/>
        </w:rPr>
        <w:t>.</w:t>
      </w:r>
      <w:r w:rsidRPr="00EC1862">
        <w:rPr>
          <w:sz w:val="24"/>
          <w:szCs w:val="24"/>
        </w:rPr>
        <w:tab/>
      </w:r>
      <w:r>
        <w:rPr>
          <w:sz w:val="24"/>
          <w:szCs w:val="24"/>
        </w:rPr>
        <w:t>Tiekėjas</w:t>
      </w:r>
      <w:r w:rsidRPr="00EC1862">
        <w:rPr>
          <w:sz w:val="24"/>
          <w:szCs w:val="24"/>
        </w:rPr>
        <w:t xml:space="preserve"> pasirūpina, kad prekės būtų </w:t>
      </w:r>
      <w:r>
        <w:rPr>
          <w:sz w:val="24"/>
          <w:szCs w:val="24"/>
        </w:rPr>
        <w:t>tiekiamos</w:t>
      </w:r>
      <w:r w:rsidRPr="00EC1862">
        <w:rPr>
          <w:sz w:val="24"/>
          <w:szCs w:val="24"/>
        </w:rPr>
        <w:t xml:space="preserve"> į priėmimo vietą, suderinęs su Pirkėju, kad šis galėtų įforminti prekių priėmimą. Daroma prielaida, kad apskaičiuodamas </w:t>
      </w:r>
      <w:r>
        <w:rPr>
          <w:sz w:val="24"/>
          <w:szCs w:val="24"/>
        </w:rPr>
        <w:t>tiekimo</w:t>
      </w:r>
      <w:r w:rsidRPr="00EC1862">
        <w:rPr>
          <w:sz w:val="24"/>
          <w:szCs w:val="24"/>
        </w:rPr>
        <w:t xml:space="preserve"> laiką </w:t>
      </w:r>
      <w:r>
        <w:rPr>
          <w:sz w:val="24"/>
          <w:szCs w:val="24"/>
        </w:rPr>
        <w:t>Tiekėjas</w:t>
      </w:r>
      <w:r w:rsidRPr="00EC1862">
        <w:rPr>
          <w:sz w:val="24"/>
          <w:szCs w:val="24"/>
        </w:rPr>
        <w:t xml:space="preserve"> įvertino visas galimas kliūtis, todėl nebus pateisinami jokie vėlavimai, atsiradę kitais, nei šioje Sutartyje numatytais pagrindais.</w:t>
      </w:r>
    </w:p>
    <w:p w14:paraId="03833216"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92</w:t>
      </w:r>
      <w:r w:rsidRPr="00EC1862">
        <w:rPr>
          <w:sz w:val="24"/>
          <w:szCs w:val="24"/>
        </w:rPr>
        <w:t>.</w:t>
      </w:r>
      <w:r w:rsidRPr="00EC1862">
        <w:rPr>
          <w:sz w:val="24"/>
          <w:szCs w:val="24"/>
        </w:rPr>
        <w:tab/>
        <w:t xml:space="preserve">Jei Sutartyje ir jos prieduose nenustatyta kitaip, pristatydamas prekes, </w:t>
      </w:r>
      <w:r>
        <w:rPr>
          <w:sz w:val="24"/>
          <w:szCs w:val="24"/>
        </w:rPr>
        <w:t>Tiekėjas</w:t>
      </w:r>
      <w:r w:rsidRPr="00EC1862">
        <w:rPr>
          <w:sz w:val="24"/>
          <w:szCs w:val="24"/>
        </w:rPr>
        <w:t xml:space="preserve"> privalo pateikti prekių gamintojo atitikties sertifikatą ir kitus dokumentus, patvirtinančius prekių atitiktį Sutarties reikalavimams.</w:t>
      </w:r>
    </w:p>
    <w:p w14:paraId="5B252845"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93</w:t>
      </w:r>
      <w:r w:rsidRPr="00EC1862">
        <w:rPr>
          <w:sz w:val="24"/>
          <w:szCs w:val="24"/>
        </w:rPr>
        <w:t>.</w:t>
      </w:r>
      <w:r w:rsidRPr="00EC1862">
        <w:rPr>
          <w:sz w:val="24"/>
          <w:szCs w:val="24"/>
        </w:rPr>
        <w:tab/>
        <w:t xml:space="preserve"> </w:t>
      </w:r>
      <w:r>
        <w:rPr>
          <w:sz w:val="24"/>
          <w:szCs w:val="24"/>
        </w:rPr>
        <w:t>Tiekėjas</w:t>
      </w:r>
      <w:r w:rsidRPr="00EC1862">
        <w:rPr>
          <w:sz w:val="24"/>
          <w:szCs w:val="24"/>
        </w:rPr>
        <w:t xml:space="preserve">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3B86B456"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94</w:t>
      </w:r>
      <w:r w:rsidRPr="00EC1862">
        <w:rPr>
          <w:sz w:val="24"/>
          <w:szCs w:val="24"/>
        </w:rPr>
        <w:t>.</w:t>
      </w:r>
      <w:r w:rsidRPr="00EC1862">
        <w:rPr>
          <w:sz w:val="24"/>
          <w:szCs w:val="24"/>
        </w:rPr>
        <w:tab/>
        <w:t xml:space="preserve"> Pirkėjui raštu pareikalavus, </w:t>
      </w:r>
      <w:r>
        <w:rPr>
          <w:sz w:val="24"/>
          <w:szCs w:val="24"/>
        </w:rPr>
        <w:t>Tiekėjas</w:t>
      </w:r>
      <w:r w:rsidRPr="00EC1862">
        <w:rPr>
          <w:sz w:val="24"/>
          <w:szCs w:val="24"/>
        </w:rPr>
        <w:t xml:space="preserve"> turi suderinti prekių pristatymo kiekius, datą ir laiką. Nesutarimo atveju, sprendimo teisė priklauso Pirkėjui. </w:t>
      </w:r>
      <w:r>
        <w:rPr>
          <w:sz w:val="24"/>
          <w:szCs w:val="24"/>
        </w:rPr>
        <w:t>Tiekėjas</w:t>
      </w:r>
      <w:r w:rsidRPr="00EC1862">
        <w:rPr>
          <w:sz w:val="24"/>
          <w:szCs w:val="24"/>
        </w:rPr>
        <w:t xml:space="preserve"> atsako už visų prekių bei </w:t>
      </w:r>
      <w:r>
        <w:rPr>
          <w:sz w:val="24"/>
          <w:szCs w:val="24"/>
        </w:rPr>
        <w:t>Tiekėjo</w:t>
      </w:r>
      <w:r w:rsidRPr="00EC1862">
        <w:rPr>
          <w:sz w:val="24"/>
          <w:szCs w:val="24"/>
        </w:rPr>
        <w:t xml:space="preserve"> įrangos, reikalingos Sutarčiai vykdyti, pristatymą nurodytu laiku į priėmimo vietą.</w:t>
      </w:r>
    </w:p>
    <w:p w14:paraId="39C115D8" w14:textId="77777777" w:rsidR="00C113F7" w:rsidRPr="00EC1862" w:rsidRDefault="00C113F7" w:rsidP="00C113F7">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3F6FC7B3" w14:textId="77777777" w:rsidR="00C113F7" w:rsidRPr="002D0ADE" w:rsidRDefault="00C113F7" w:rsidP="00C113F7">
      <w:pPr>
        <w:pStyle w:val="Temosantrat30"/>
        <w:widowControl w:val="0"/>
        <w:shd w:val="clear" w:color="auto" w:fill="auto"/>
        <w:suppressAutoHyphens/>
        <w:spacing w:before="0" w:line="240" w:lineRule="auto"/>
        <w:jc w:val="center"/>
        <w:rPr>
          <w:b/>
          <w:sz w:val="24"/>
          <w:szCs w:val="24"/>
        </w:rPr>
      </w:pPr>
      <w:r w:rsidRPr="002D0ADE">
        <w:rPr>
          <w:b/>
          <w:sz w:val="24"/>
          <w:szCs w:val="24"/>
        </w:rPr>
        <w:t>X</w:t>
      </w:r>
      <w:r>
        <w:rPr>
          <w:b/>
          <w:sz w:val="24"/>
          <w:szCs w:val="24"/>
        </w:rPr>
        <w:t>IV</w:t>
      </w:r>
      <w:r w:rsidRPr="002D0ADE">
        <w:rPr>
          <w:b/>
          <w:sz w:val="24"/>
          <w:szCs w:val="24"/>
        </w:rPr>
        <w:t xml:space="preserve"> SKYRIUS</w:t>
      </w:r>
    </w:p>
    <w:p w14:paraId="3E4CFBC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2D0ADE">
        <w:rPr>
          <w:b/>
          <w:sz w:val="24"/>
          <w:szCs w:val="24"/>
        </w:rPr>
        <w:t>PRIĖMIMAS</w:t>
      </w:r>
    </w:p>
    <w:p w14:paraId="2A634A99"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3E31927E"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95.</w:t>
      </w:r>
      <w:r>
        <w:rPr>
          <w:szCs w:val="24"/>
          <w:lang w:val="lt-LT" w:eastAsia="lt-LT"/>
        </w:rPr>
        <w:tab/>
      </w:r>
      <w:r w:rsidRPr="009124B3">
        <w:rPr>
          <w:szCs w:val="24"/>
          <w:lang w:val="lt-LT" w:eastAsia="lt-LT"/>
        </w:rPr>
        <w:t>Kai prekės parengtos priėmimui bei įvykdyti kiti sutartiniai įsipareigojimai (jei tokių</w:t>
      </w:r>
      <w:r>
        <w:rPr>
          <w:szCs w:val="24"/>
          <w:lang w:val="lt-LT" w:eastAsia="lt-LT"/>
        </w:rPr>
        <w:t xml:space="preserve"> numatyta), T</w:t>
      </w:r>
      <w:r w:rsidRPr="009124B3">
        <w:rPr>
          <w:szCs w:val="24"/>
          <w:lang w:val="lt-LT" w:eastAsia="lt-LT"/>
        </w:rPr>
        <w:t>iekėjas gali kreiptis į</w:t>
      </w:r>
      <w:r>
        <w:rPr>
          <w:szCs w:val="24"/>
          <w:lang w:val="lt-LT" w:eastAsia="lt-LT"/>
        </w:rPr>
        <w:t xml:space="preserve"> P</w:t>
      </w:r>
      <w:r w:rsidRPr="009124B3">
        <w:rPr>
          <w:szCs w:val="24"/>
          <w:lang w:val="lt-LT" w:eastAsia="lt-LT"/>
        </w:rPr>
        <w:t>irkėją dė</w:t>
      </w:r>
      <w:r>
        <w:rPr>
          <w:szCs w:val="24"/>
          <w:lang w:val="lt-LT" w:eastAsia="lt-LT"/>
        </w:rPr>
        <w:t>l perdavimo–</w:t>
      </w:r>
      <w:r w:rsidRPr="009124B3">
        <w:rPr>
          <w:szCs w:val="24"/>
          <w:lang w:val="lt-LT" w:eastAsia="lt-LT"/>
        </w:rPr>
        <w:t>priėmimo akto pasirašymo.</w:t>
      </w:r>
    </w:p>
    <w:p w14:paraId="0ECDCD7C"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96.</w:t>
      </w:r>
      <w:r>
        <w:rPr>
          <w:szCs w:val="24"/>
          <w:lang w:val="lt-LT" w:eastAsia="lt-LT"/>
        </w:rPr>
        <w:tab/>
      </w:r>
      <w:r w:rsidRPr="009124B3">
        <w:rPr>
          <w:szCs w:val="24"/>
          <w:lang w:val="lt-LT" w:eastAsia="lt-LT"/>
        </w:rPr>
        <w:t>Prieš pasirašydamas perdavimo</w:t>
      </w:r>
      <w:r>
        <w:rPr>
          <w:szCs w:val="24"/>
          <w:lang w:val="lt-LT" w:eastAsia="lt-LT"/>
        </w:rPr>
        <w:t>–</w:t>
      </w:r>
      <w:r w:rsidRPr="009124B3">
        <w:rPr>
          <w:szCs w:val="24"/>
          <w:lang w:val="lt-LT" w:eastAsia="lt-LT"/>
        </w:rPr>
        <w:t>priėmimo aktą</w:t>
      </w:r>
      <w:r>
        <w:rPr>
          <w:szCs w:val="24"/>
          <w:lang w:val="lt-LT" w:eastAsia="lt-LT"/>
        </w:rPr>
        <w:t>, P</w:t>
      </w:r>
      <w:r w:rsidRPr="009124B3">
        <w:rPr>
          <w:szCs w:val="24"/>
          <w:lang w:val="lt-LT" w:eastAsia="lt-LT"/>
        </w:rPr>
        <w:t>irkėjas patikrina pristatytas pre</w:t>
      </w:r>
      <w:r>
        <w:rPr>
          <w:szCs w:val="24"/>
          <w:lang w:val="lt-LT" w:eastAsia="lt-LT"/>
        </w:rPr>
        <w:t xml:space="preserve">kes </w:t>
      </w:r>
      <w:r w:rsidRPr="009124B3">
        <w:rPr>
          <w:szCs w:val="24"/>
          <w:lang w:val="lt-LT" w:eastAsia="lt-LT"/>
        </w:rPr>
        <w:t>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w:t>
      </w:r>
      <w:r>
        <w:rPr>
          <w:szCs w:val="24"/>
          <w:lang w:val="lt-LT" w:eastAsia="lt-LT"/>
        </w:rPr>
        <w:t>vykdytus kitus numatytus T</w:t>
      </w:r>
      <w:r w:rsidRPr="009124B3">
        <w:rPr>
          <w:szCs w:val="24"/>
          <w:lang w:val="lt-LT" w:eastAsia="lt-LT"/>
        </w:rPr>
        <w:t>iekėjo įsipareigojimus.</w:t>
      </w:r>
    </w:p>
    <w:p w14:paraId="0850BC22"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97. </w:t>
      </w:r>
      <w:r w:rsidRPr="009124B3">
        <w:rPr>
          <w:szCs w:val="24"/>
          <w:lang w:val="lt-LT" w:eastAsia="lt-LT"/>
        </w:rPr>
        <w:t>Jei prekės atitinka Sutarties reikalavimus, prekės yra tinkamai prista</w:t>
      </w:r>
      <w:r>
        <w:rPr>
          <w:szCs w:val="24"/>
          <w:lang w:val="lt-LT" w:eastAsia="lt-LT"/>
        </w:rPr>
        <w:t xml:space="preserve">tytos </w:t>
      </w:r>
      <w:r w:rsidRPr="009124B3">
        <w:rPr>
          <w:szCs w:val="24"/>
          <w:lang w:val="lt-LT" w:eastAsia="lt-LT"/>
        </w:rPr>
        <w:t>bei įvykdyti kiti sutartiniai įsipareigojimai (jei tokių</w:t>
      </w:r>
      <w:r>
        <w:rPr>
          <w:szCs w:val="24"/>
          <w:lang w:val="lt-LT" w:eastAsia="lt-LT"/>
        </w:rPr>
        <w:t xml:space="preserve"> numatyta), P</w:t>
      </w:r>
      <w:r w:rsidRPr="009124B3">
        <w:rPr>
          <w:szCs w:val="24"/>
          <w:lang w:val="lt-LT" w:eastAsia="lt-LT"/>
        </w:rPr>
        <w:t>irkėjas pasirašo perdavimo</w:t>
      </w:r>
      <w:r>
        <w:rPr>
          <w:szCs w:val="24"/>
          <w:lang w:val="lt-LT" w:eastAsia="lt-LT"/>
        </w:rPr>
        <w:t>–</w:t>
      </w:r>
      <w:r w:rsidRPr="009124B3">
        <w:rPr>
          <w:szCs w:val="24"/>
          <w:lang w:val="lt-LT" w:eastAsia="lt-LT"/>
        </w:rPr>
        <w:t>priėmimo aktą.</w:t>
      </w:r>
    </w:p>
    <w:p w14:paraId="1C4E0CAA"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98. </w:t>
      </w:r>
      <w:r w:rsidRPr="009124B3">
        <w:rPr>
          <w:szCs w:val="24"/>
          <w:lang w:val="lt-LT" w:eastAsia="lt-LT"/>
        </w:rPr>
        <w:t>Jei</w:t>
      </w:r>
      <w:r>
        <w:rPr>
          <w:szCs w:val="24"/>
          <w:lang w:val="lt-LT" w:eastAsia="lt-LT"/>
        </w:rPr>
        <w:t xml:space="preserve"> Sutartyje nenustatyta kitaip, P</w:t>
      </w:r>
      <w:r w:rsidRPr="009124B3">
        <w:rPr>
          <w:szCs w:val="24"/>
          <w:lang w:val="lt-LT" w:eastAsia="lt-LT"/>
        </w:rPr>
        <w:t>irkėjas per 30 (trisdešimt) kalendorinių dienų</w:t>
      </w:r>
      <w:r>
        <w:rPr>
          <w:szCs w:val="24"/>
          <w:lang w:val="lt-LT" w:eastAsia="lt-LT"/>
        </w:rPr>
        <w:t xml:space="preserve"> nuo T</w:t>
      </w:r>
      <w:r w:rsidRPr="009124B3">
        <w:rPr>
          <w:szCs w:val="24"/>
          <w:lang w:val="lt-LT" w:eastAsia="lt-LT"/>
        </w:rPr>
        <w:t>iekėjo kreipimosi</w:t>
      </w:r>
      <w:r>
        <w:rPr>
          <w:szCs w:val="24"/>
          <w:lang w:val="lt-LT" w:eastAsia="lt-LT"/>
        </w:rPr>
        <w:t xml:space="preserve"> </w:t>
      </w:r>
      <w:r w:rsidRPr="009124B3">
        <w:rPr>
          <w:szCs w:val="24"/>
          <w:lang w:val="lt-LT" w:eastAsia="lt-LT"/>
        </w:rPr>
        <w:t>privalo:</w:t>
      </w:r>
    </w:p>
    <w:p w14:paraId="7948A4F4"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98.1.</w:t>
      </w:r>
      <w:r>
        <w:rPr>
          <w:szCs w:val="24"/>
          <w:lang w:val="lt-LT" w:eastAsia="lt-LT"/>
        </w:rPr>
        <w:tab/>
      </w:r>
      <w:r w:rsidRPr="009124B3">
        <w:rPr>
          <w:szCs w:val="24"/>
          <w:lang w:val="lt-LT" w:eastAsia="lt-LT"/>
        </w:rPr>
        <w:t>dviem vienodą teisinę galią turinčiais egzemplioriais (jei pasirašoma elektroniniu parašu – vienu)</w:t>
      </w:r>
      <w:r>
        <w:rPr>
          <w:szCs w:val="24"/>
          <w:lang w:val="lt-LT" w:eastAsia="lt-LT"/>
        </w:rPr>
        <w:t xml:space="preserve"> </w:t>
      </w:r>
      <w:r w:rsidRPr="009124B3">
        <w:rPr>
          <w:szCs w:val="24"/>
          <w:lang w:val="lt-LT" w:eastAsia="lt-LT"/>
        </w:rPr>
        <w:t>pasiraš</w:t>
      </w:r>
      <w:r>
        <w:rPr>
          <w:szCs w:val="24"/>
          <w:lang w:val="lt-LT" w:eastAsia="lt-LT"/>
        </w:rPr>
        <w:t>yti perdavimo–</w:t>
      </w:r>
      <w:r w:rsidRPr="009124B3">
        <w:rPr>
          <w:szCs w:val="24"/>
          <w:lang w:val="lt-LT" w:eastAsia="lt-LT"/>
        </w:rPr>
        <w:t>priėmimo aktą ir vieną akto egzempliorių</w:t>
      </w:r>
      <w:r>
        <w:rPr>
          <w:szCs w:val="24"/>
          <w:lang w:val="lt-LT" w:eastAsia="lt-LT"/>
        </w:rPr>
        <w:t xml:space="preserve"> pateikti T</w:t>
      </w:r>
      <w:r w:rsidRPr="009124B3">
        <w:rPr>
          <w:szCs w:val="24"/>
          <w:lang w:val="lt-LT" w:eastAsia="lt-LT"/>
        </w:rPr>
        <w:t>iekė</w:t>
      </w:r>
      <w:r>
        <w:rPr>
          <w:szCs w:val="24"/>
          <w:lang w:val="lt-LT" w:eastAsia="lt-LT"/>
        </w:rPr>
        <w:t xml:space="preserve">jui, </w:t>
      </w:r>
      <w:r w:rsidRPr="009124B3">
        <w:rPr>
          <w:szCs w:val="24"/>
          <w:lang w:val="lt-LT" w:eastAsia="lt-LT"/>
        </w:rPr>
        <w:t>arba</w:t>
      </w:r>
    </w:p>
    <w:p w14:paraId="72ED249E"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98.2.</w:t>
      </w:r>
      <w:r>
        <w:rPr>
          <w:szCs w:val="24"/>
          <w:lang w:val="lt-LT" w:eastAsia="lt-LT"/>
        </w:rPr>
        <w:tab/>
      </w:r>
      <w:r w:rsidRPr="009124B3">
        <w:rPr>
          <w:szCs w:val="24"/>
          <w:lang w:val="lt-LT" w:eastAsia="lt-LT"/>
        </w:rPr>
        <w:t>atmesti prašymą, nurodydamas tokio sprendimo priežastis ir priemones, kurių</w:t>
      </w:r>
      <w:r>
        <w:rPr>
          <w:szCs w:val="24"/>
          <w:lang w:val="lt-LT" w:eastAsia="lt-LT"/>
        </w:rPr>
        <w:t>, T</w:t>
      </w:r>
      <w:r w:rsidRPr="009124B3">
        <w:rPr>
          <w:szCs w:val="24"/>
          <w:lang w:val="lt-LT" w:eastAsia="lt-LT"/>
        </w:rPr>
        <w:t>iekėjas privalo imtis,</w:t>
      </w:r>
      <w:r>
        <w:rPr>
          <w:szCs w:val="24"/>
          <w:lang w:val="lt-LT" w:eastAsia="lt-LT"/>
        </w:rPr>
        <w:t xml:space="preserve"> </w:t>
      </w:r>
      <w:r w:rsidRPr="009124B3">
        <w:rPr>
          <w:szCs w:val="24"/>
          <w:lang w:val="lt-LT" w:eastAsia="lt-LT"/>
        </w:rPr>
        <w:t>kad aktas būtų pasirašytas.</w:t>
      </w:r>
    </w:p>
    <w:p w14:paraId="0EA2A488"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99.</w:t>
      </w:r>
      <w:r>
        <w:rPr>
          <w:szCs w:val="24"/>
          <w:lang w:val="lt-LT" w:eastAsia="lt-LT"/>
        </w:rPr>
        <w:tab/>
      </w:r>
      <w:r w:rsidRPr="009124B3">
        <w:rPr>
          <w:szCs w:val="24"/>
          <w:lang w:val="lt-LT" w:eastAsia="lt-LT"/>
        </w:rPr>
        <w:t>Jei dėl ypatingų aplinkybių per nustatytą laikotarpį prekių priimti neį</w:t>
      </w:r>
      <w:r>
        <w:rPr>
          <w:szCs w:val="24"/>
          <w:lang w:val="lt-LT" w:eastAsia="lt-LT"/>
        </w:rPr>
        <w:t>manoma, P</w:t>
      </w:r>
      <w:r w:rsidRPr="009124B3">
        <w:rPr>
          <w:szCs w:val="24"/>
          <w:lang w:val="lt-LT" w:eastAsia="lt-LT"/>
        </w:rPr>
        <w:t>irkėjas, suderinęs su</w:t>
      </w:r>
      <w:r>
        <w:rPr>
          <w:szCs w:val="24"/>
          <w:lang w:val="lt-LT" w:eastAsia="lt-LT"/>
        </w:rPr>
        <w:t xml:space="preserve"> T</w:t>
      </w:r>
      <w:r w:rsidRPr="009124B3">
        <w:rPr>
          <w:szCs w:val="24"/>
          <w:lang w:val="lt-LT" w:eastAsia="lt-LT"/>
        </w:rPr>
        <w:t>iekėju, surašo tai patvirtinantį aktą</w:t>
      </w:r>
      <w:r>
        <w:rPr>
          <w:szCs w:val="24"/>
          <w:lang w:val="lt-LT" w:eastAsia="lt-LT"/>
        </w:rPr>
        <w:t>. Jei P</w:t>
      </w:r>
      <w:r w:rsidRPr="009124B3">
        <w:rPr>
          <w:szCs w:val="24"/>
          <w:lang w:val="lt-LT" w:eastAsia="lt-LT"/>
        </w:rPr>
        <w:t>irkėjas per 30 (trisdešimt) kalendorinių dienų ar per kitą Sutartyje</w:t>
      </w:r>
      <w:r>
        <w:rPr>
          <w:szCs w:val="24"/>
          <w:lang w:val="lt-LT" w:eastAsia="lt-LT"/>
        </w:rPr>
        <w:t xml:space="preserve"> </w:t>
      </w:r>
      <w:r w:rsidRPr="009124B3">
        <w:rPr>
          <w:szCs w:val="24"/>
          <w:lang w:val="lt-LT" w:eastAsia="lt-LT"/>
        </w:rPr>
        <w:t>nustatytą laikotarpį nepasiraš</w:t>
      </w:r>
      <w:r>
        <w:rPr>
          <w:szCs w:val="24"/>
          <w:lang w:val="lt-LT" w:eastAsia="lt-LT"/>
        </w:rPr>
        <w:t>o perdavimo–</w:t>
      </w:r>
      <w:r w:rsidRPr="009124B3">
        <w:rPr>
          <w:szCs w:val="24"/>
          <w:lang w:val="lt-LT" w:eastAsia="lt-LT"/>
        </w:rPr>
        <w:t>priėmimo akto arba nepateikia motyvuoto atsisakymo priimti</w:t>
      </w:r>
      <w:r>
        <w:rPr>
          <w:szCs w:val="24"/>
          <w:lang w:val="lt-LT" w:eastAsia="lt-LT"/>
        </w:rPr>
        <w:t xml:space="preserve"> </w:t>
      </w:r>
      <w:r w:rsidRPr="009124B3">
        <w:rPr>
          <w:szCs w:val="24"/>
          <w:lang w:val="lt-LT" w:eastAsia="lt-LT"/>
        </w:rPr>
        <w:t>prekes, laikoma, kad jis pasirašė</w:t>
      </w:r>
      <w:r>
        <w:rPr>
          <w:szCs w:val="24"/>
          <w:lang w:val="lt-LT" w:eastAsia="lt-LT"/>
        </w:rPr>
        <w:t xml:space="preserve"> perdavimo–</w:t>
      </w:r>
      <w:r w:rsidRPr="009124B3">
        <w:rPr>
          <w:szCs w:val="24"/>
          <w:lang w:val="lt-LT" w:eastAsia="lt-LT"/>
        </w:rPr>
        <w:t>priėmimo aktą paskutiniąją šio laikotarpio dieną.</w:t>
      </w:r>
    </w:p>
    <w:p w14:paraId="108EB4E0"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100.</w:t>
      </w:r>
      <w:r>
        <w:rPr>
          <w:szCs w:val="24"/>
          <w:lang w:val="lt-LT" w:eastAsia="lt-LT"/>
        </w:rPr>
        <w:tab/>
      </w:r>
      <w:r w:rsidRPr="009124B3">
        <w:rPr>
          <w:szCs w:val="24"/>
          <w:lang w:val="lt-LT" w:eastAsia="lt-LT"/>
        </w:rPr>
        <w:t>Jei Sutarties vykdymo grafike (programoje) numatytas Sutarties įsipareigojimų vykdymas etapais,</w:t>
      </w:r>
      <w:r>
        <w:rPr>
          <w:szCs w:val="24"/>
          <w:lang w:val="lt-LT" w:eastAsia="lt-LT"/>
        </w:rPr>
        <w:t xml:space="preserve"> P</w:t>
      </w:r>
      <w:r w:rsidRPr="009124B3">
        <w:rPr>
          <w:szCs w:val="24"/>
          <w:lang w:val="lt-LT" w:eastAsia="lt-LT"/>
        </w:rPr>
        <w:t>irkėjas pasiraš</w:t>
      </w:r>
      <w:r>
        <w:rPr>
          <w:szCs w:val="24"/>
          <w:lang w:val="lt-LT" w:eastAsia="lt-LT"/>
        </w:rPr>
        <w:t>o perdavimo–</w:t>
      </w:r>
      <w:r w:rsidRPr="009124B3">
        <w:rPr>
          <w:szCs w:val="24"/>
          <w:lang w:val="lt-LT" w:eastAsia="lt-LT"/>
        </w:rPr>
        <w:t>priėmimo aktą po kiekvieno įvykdyto etapo.</w:t>
      </w:r>
    </w:p>
    <w:p w14:paraId="4DBDA315"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101.</w:t>
      </w:r>
      <w:r>
        <w:rPr>
          <w:szCs w:val="24"/>
          <w:lang w:val="lt-LT" w:eastAsia="lt-LT"/>
        </w:rPr>
        <w:tab/>
      </w:r>
      <w:r w:rsidRPr="009124B3">
        <w:rPr>
          <w:szCs w:val="24"/>
          <w:lang w:val="lt-LT" w:eastAsia="lt-LT"/>
        </w:rPr>
        <w:t>Tiekėjas ne vėliau kaip per 5 (pen</w:t>
      </w:r>
      <w:r>
        <w:rPr>
          <w:szCs w:val="24"/>
          <w:lang w:val="lt-LT" w:eastAsia="lt-LT"/>
        </w:rPr>
        <w:t>kias) darbo dienas po perdavimo–</w:t>
      </w:r>
      <w:r w:rsidRPr="009124B3">
        <w:rPr>
          <w:szCs w:val="24"/>
          <w:lang w:val="lt-LT" w:eastAsia="lt-LT"/>
        </w:rPr>
        <w:t>priėmimo akto pasirašymo dienos</w:t>
      </w:r>
      <w:r>
        <w:rPr>
          <w:szCs w:val="24"/>
          <w:lang w:val="lt-LT" w:eastAsia="lt-LT"/>
        </w:rPr>
        <w:t xml:space="preserve"> </w:t>
      </w:r>
      <w:r w:rsidRPr="009124B3">
        <w:rPr>
          <w:szCs w:val="24"/>
          <w:lang w:val="lt-LT" w:eastAsia="lt-LT"/>
        </w:rPr>
        <w:t>išmontuoja ir išveža laikinąsias konstrukcijas ar kitas priemones, kurių reikėjo tinkamam Sutarties įvykdymui,</w:t>
      </w:r>
      <w:r>
        <w:rPr>
          <w:szCs w:val="24"/>
          <w:lang w:val="lt-LT" w:eastAsia="lt-LT"/>
        </w:rPr>
        <w:t xml:space="preserve"> </w:t>
      </w:r>
      <w:r w:rsidRPr="009124B3">
        <w:rPr>
          <w:szCs w:val="24"/>
          <w:lang w:val="lt-LT" w:eastAsia="lt-LT"/>
        </w:rPr>
        <w:t>taip pat medžiagas, kurių nebereikia Sutarties vykdymui.</w:t>
      </w:r>
    </w:p>
    <w:p w14:paraId="7F262ED2"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w:t>
      </w:r>
      <w:r>
        <w:rPr>
          <w:szCs w:val="24"/>
          <w:lang w:val="lt-LT" w:eastAsia="lt-LT"/>
        </w:rPr>
        <w:tab/>
      </w:r>
      <w:r w:rsidRPr="009124B3">
        <w:rPr>
          <w:szCs w:val="24"/>
          <w:lang w:val="lt-LT" w:eastAsia="lt-LT"/>
        </w:rPr>
        <w:t>Pirkė</w:t>
      </w:r>
      <w:r>
        <w:rPr>
          <w:szCs w:val="24"/>
          <w:lang w:val="lt-LT" w:eastAsia="lt-LT"/>
        </w:rPr>
        <w:t>jas iki perdavimo–</w:t>
      </w:r>
      <w:r w:rsidRPr="009124B3">
        <w:rPr>
          <w:szCs w:val="24"/>
          <w:lang w:val="lt-LT" w:eastAsia="lt-LT"/>
        </w:rPr>
        <w:t>priėmimo akto pasirašymo turi teisę reikalauti:</w:t>
      </w:r>
    </w:p>
    <w:p w14:paraId="76DF3874"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102.1. </w:t>
      </w:r>
      <w:r w:rsidRPr="009124B3">
        <w:rPr>
          <w:szCs w:val="24"/>
          <w:lang w:val="lt-LT" w:eastAsia="lt-LT"/>
        </w:rPr>
        <w:t>iki nurodyto termino iš priėmimo vietos išgabenti prekes, kurios neatitinka Sutarties reikalavimų;</w:t>
      </w:r>
    </w:p>
    <w:p w14:paraId="6C85B83E"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sidRPr="009124B3">
        <w:rPr>
          <w:szCs w:val="24"/>
          <w:lang w:val="lt-LT" w:eastAsia="lt-LT"/>
        </w:rPr>
        <w:t>1</w:t>
      </w:r>
      <w:r>
        <w:rPr>
          <w:szCs w:val="24"/>
          <w:lang w:val="lt-LT" w:eastAsia="lt-LT"/>
        </w:rPr>
        <w:t>02</w:t>
      </w:r>
      <w:r w:rsidRPr="009124B3">
        <w:rPr>
          <w:szCs w:val="24"/>
          <w:lang w:val="lt-LT" w:eastAsia="lt-LT"/>
        </w:rPr>
        <w:t>.2. pakeisti Sutarties reikalavimų neatitinkančias prekes tinkamomis prekėmis ir</w:t>
      </w:r>
      <w:r>
        <w:rPr>
          <w:szCs w:val="24"/>
          <w:lang w:val="lt-LT" w:eastAsia="lt-LT"/>
        </w:rPr>
        <w:t xml:space="preserve"> / </w:t>
      </w:r>
      <w:r w:rsidRPr="009124B3">
        <w:rPr>
          <w:szCs w:val="24"/>
          <w:lang w:val="lt-LT" w:eastAsia="lt-LT"/>
        </w:rPr>
        <w:t>ar įdiegti jas pagal</w:t>
      </w:r>
      <w:r>
        <w:rPr>
          <w:szCs w:val="24"/>
          <w:lang w:val="lt-LT" w:eastAsia="lt-LT"/>
        </w:rPr>
        <w:t xml:space="preserve"> </w:t>
      </w:r>
      <w:r w:rsidRPr="009124B3">
        <w:rPr>
          <w:szCs w:val="24"/>
          <w:lang w:val="lt-LT" w:eastAsia="lt-LT"/>
        </w:rPr>
        <w:t>Sutarties reikalavimus;</w:t>
      </w:r>
    </w:p>
    <w:p w14:paraId="60FA1756"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102.3. T</w:t>
      </w:r>
      <w:r w:rsidRPr="009124B3">
        <w:rPr>
          <w:szCs w:val="24"/>
          <w:lang w:val="lt-LT" w:eastAsia="lt-LT"/>
        </w:rPr>
        <w:t>iekėjo sąskaita ištaisyti nurodytus defektus ar neatitikimus.</w:t>
      </w:r>
    </w:p>
    <w:p w14:paraId="755E1EF9" w14:textId="77777777" w:rsidR="00C113F7" w:rsidRDefault="00C113F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p>
    <w:p w14:paraId="36D72367" w14:textId="77777777" w:rsidR="00181597" w:rsidRDefault="0018159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p>
    <w:p w14:paraId="76760473" w14:textId="77777777" w:rsidR="00181597" w:rsidRPr="009124B3" w:rsidRDefault="00181597" w:rsidP="00C113F7">
      <w:pPr>
        <w:tabs>
          <w:tab w:val="clear" w:pos="1293"/>
          <w:tab w:val="left" w:pos="1701"/>
        </w:tabs>
        <w:suppressAutoHyphens w:val="0"/>
        <w:autoSpaceDE w:val="0"/>
        <w:autoSpaceDN w:val="0"/>
        <w:adjustRightInd w:val="0"/>
        <w:ind w:firstLine="1134"/>
        <w:jc w:val="both"/>
        <w:textAlignment w:val="auto"/>
        <w:rPr>
          <w:szCs w:val="24"/>
          <w:lang w:val="lt-LT" w:eastAsia="lt-LT"/>
        </w:rPr>
      </w:pPr>
    </w:p>
    <w:p w14:paraId="2895AE68" w14:textId="77777777" w:rsidR="00C113F7" w:rsidRDefault="00C113F7" w:rsidP="00C113F7">
      <w:pPr>
        <w:tabs>
          <w:tab w:val="clear" w:pos="1293"/>
        </w:tabs>
        <w:suppressAutoHyphens w:val="0"/>
        <w:autoSpaceDE w:val="0"/>
        <w:autoSpaceDN w:val="0"/>
        <w:adjustRightInd w:val="0"/>
        <w:jc w:val="center"/>
        <w:textAlignment w:val="auto"/>
        <w:rPr>
          <w:b/>
          <w:bCs/>
          <w:szCs w:val="24"/>
          <w:lang w:val="lt-LT" w:eastAsia="lt-LT"/>
        </w:rPr>
      </w:pPr>
      <w:r>
        <w:rPr>
          <w:b/>
          <w:bCs/>
          <w:szCs w:val="24"/>
          <w:lang w:val="lt-LT" w:eastAsia="lt-LT"/>
        </w:rPr>
        <w:t>XV SKYRIUS</w:t>
      </w:r>
    </w:p>
    <w:p w14:paraId="1150A4B9" w14:textId="77777777" w:rsidR="00C113F7" w:rsidRDefault="00C113F7" w:rsidP="00C113F7">
      <w:pPr>
        <w:tabs>
          <w:tab w:val="clear" w:pos="1293"/>
        </w:tabs>
        <w:suppressAutoHyphens w:val="0"/>
        <w:autoSpaceDE w:val="0"/>
        <w:autoSpaceDN w:val="0"/>
        <w:adjustRightInd w:val="0"/>
        <w:jc w:val="center"/>
        <w:textAlignment w:val="auto"/>
        <w:rPr>
          <w:b/>
          <w:bCs/>
          <w:szCs w:val="24"/>
          <w:lang w:val="lt-LT" w:eastAsia="lt-LT"/>
        </w:rPr>
      </w:pPr>
      <w:r w:rsidRPr="009124B3">
        <w:rPr>
          <w:b/>
          <w:bCs/>
          <w:szCs w:val="24"/>
          <w:lang w:val="lt-LT" w:eastAsia="lt-LT"/>
        </w:rPr>
        <w:t>GARANTINIAI ĮSIPAREIGOJIMAI</w:t>
      </w:r>
    </w:p>
    <w:p w14:paraId="5DCC17FC" w14:textId="77777777" w:rsidR="00C113F7" w:rsidRPr="009124B3" w:rsidRDefault="00C113F7" w:rsidP="00C113F7">
      <w:pPr>
        <w:tabs>
          <w:tab w:val="clear" w:pos="1293"/>
        </w:tabs>
        <w:suppressAutoHyphens w:val="0"/>
        <w:autoSpaceDE w:val="0"/>
        <w:autoSpaceDN w:val="0"/>
        <w:adjustRightInd w:val="0"/>
        <w:jc w:val="both"/>
        <w:textAlignment w:val="auto"/>
        <w:rPr>
          <w:b/>
          <w:bCs/>
          <w:szCs w:val="24"/>
          <w:lang w:val="lt-LT" w:eastAsia="lt-LT"/>
        </w:rPr>
      </w:pPr>
    </w:p>
    <w:p w14:paraId="79C10306"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103</w:t>
      </w:r>
      <w:r w:rsidRPr="009124B3">
        <w:rPr>
          <w:szCs w:val="24"/>
          <w:lang w:val="lt-LT" w:eastAsia="lt-LT"/>
        </w:rPr>
        <w:t>. Je</w:t>
      </w:r>
      <w:r>
        <w:rPr>
          <w:szCs w:val="24"/>
          <w:lang w:val="lt-LT" w:eastAsia="lt-LT"/>
        </w:rPr>
        <w:t>i Sutartyje nenumatyta kitaip, T</w:t>
      </w:r>
      <w:r w:rsidRPr="009124B3">
        <w:rPr>
          <w:szCs w:val="24"/>
          <w:lang w:val="lt-LT" w:eastAsia="lt-LT"/>
        </w:rPr>
        <w:t>iekėjas privalo garantuoti, kad pristatytos prekės yra naujos,</w:t>
      </w:r>
      <w:r>
        <w:rPr>
          <w:szCs w:val="24"/>
          <w:lang w:val="lt-LT" w:eastAsia="lt-LT"/>
        </w:rPr>
        <w:t xml:space="preserve"> </w:t>
      </w:r>
      <w:r w:rsidRPr="009124B3">
        <w:rPr>
          <w:szCs w:val="24"/>
          <w:lang w:val="lt-LT" w:eastAsia="lt-LT"/>
        </w:rPr>
        <w:t>nenaudotos.</w:t>
      </w:r>
    </w:p>
    <w:p w14:paraId="7C9DED45"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104</w:t>
      </w:r>
      <w:r w:rsidRPr="009124B3">
        <w:rPr>
          <w:szCs w:val="24"/>
          <w:lang w:val="lt-LT" w:eastAsia="lt-LT"/>
        </w:rPr>
        <w:t xml:space="preserve">. Tiekėjas garantuoja, kad visos pristatytos prekės yra be defektų, </w:t>
      </w:r>
      <w:r>
        <w:rPr>
          <w:szCs w:val="24"/>
          <w:lang w:val="lt-LT" w:eastAsia="lt-LT"/>
        </w:rPr>
        <w:t>kurias nulemia</w:t>
      </w:r>
      <w:r w:rsidRPr="009124B3">
        <w:rPr>
          <w:szCs w:val="24"/>
          <w:lang w:val="lt-LT" w:eastAsia="lt-LT"/>
        </w:rPr>
        <w:t xml:space="preserve"> projekto, darbo, medžiagų ar</w:t>
      </w:r>
      <w:r>
        <w:rPr>
          <w:szCs w:val="24"/>
          <w:lang w:val="lt-LT" w:eastAsia="lt-LT"/>
        </w:rPr>
        <w:t xml:space="preserve"> </w:t>
      </w:r>
      <w:r w:rsidRPr="009124B3">
        <w:rPr>
          <w:szCs w:val="24"/>
          <w:lang w:val="lt-LT" w:eastAsia="lt-LT"/>
        </w:rPr>
        <w:t>pristatymo kokybės, išskyrus atvejį, kai konkretus projektas ar medžiagos yra privalomos pagal specifikacijas</w:t>
      </w:r>
      <w:r>
        <w:rPr>
          <w:szCs w:val="24"/>
          <w:lang w:val="lt-LT" w:eastAsia="lt-LT"/>
        </w:rPr>
        <w:t xml:space="preserve"> </w:t>
      </w:r>
      <w:r w:rsidRPr="009124B3">
        <w:rPr>
          <w:szCs w:val="24"/>
          <w:lang w:val="lt-LT" w:eastAsia="lt-LT"/>
        </w:rPr>
        <w:t xml:space="preserve">arba kai defektus </w:t>
      </w:r>
      <w:r>
        <w:rPr>
          <w:szCs w:val="24"/>
          <w:lang w:val="lt-LT" w:eastAsia="lt-LT"/>
        </w:rPr>
        <w:t>lėmė</w:t>
      </w:r>
      <w:r w:rsidRPr="009124B3">
        <w:rPr>
          <w:szCs w:val="24"/>
          <w:lang w:val="lt-LT" w:eastAsia="lt-LT"/>
        </w:rPr>
        <w:t xml:space="preserve"> koks nors veiksmas ar neveikimas, nau</w:t>
      </w:r>
      <w:r>
        <w:rPr>
          <w:szCs w:val="24"/>
          <w:lang w:val="lt-LT" w:eastAsia="lt-LT"/>
        </w:rPr>
        <w:t>dojant prekes P</w:t>
      </w:r>
      <w:r w:rsidRPr="009124B3">
        <w:rPr>
          <w:szCs w:val="24"/>
          <w:lang w:val="lt-LT" w:eastAsia="lt-LT"/>
        </w:rPr>
        <w:t>irkėjo šalies sąlygomis.</w:t>
      </w:r>
    </w:p>
    <w:p w14:paraId="51A46614"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105</w:t>
      </w:r>
      <w:r w:rsidRPr="009124B3">
        <w:rPr>
          <w:szCs w:val="24"/>
          <w:lang w:val="lt-LT" w:eastAsia="lt-LT"/>
        </w:rPr>
        <w:t>. Prekių garantija galioja tiek, kiek numatyta Sutartyje.</w:t>
      </w:r>
    </w:p>
    <w:p w14:paraId="2AECEA67"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 Tiekėjas privalo kuo greičiau savo sąskaita pašalinti visus garantinio laikotarpio metu pastebėtus</w:t>
      </w:r>
      <w:r>
        <w:rPr>
          <w:szCs w:val="24"/>
          <w:lang w:val="lt-LT" w:eastAsia="lt-LT"/>
        </w:rPr>
        <w:t xml:space="preserve"> </w:t>
      </w:r>
      <w:r w:rsidRPr="009124B3">
        <w:rPr>
          <w:szCs w:val="24"/>
          <w:lang w:val="lt-LT" w:eastAsia="lt-LT"/>
        </w:rPr>
        <w:t>defektus ar įvykusius gedimus, kurie:</w:t>
      </w:r>
    </w:p>
    <w:p w14:paraId="5DE942CA"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.1. atsirado dėl to, kad buvo naudojamos medžiagos su defektais, dė</w:t>
      </w:r>
      <w:r>
        <w:rPr>
          <w:szCs w:val="24"/>
          <w:lang w:val="lt-LT" w:eastAsia="lt-LT"/>
        </w:rPr>
        <w:t>l prastos T</w:t>
      </w:r>
      <w:r w:rsidRPr="009124B3">
        <w:rPr>
          <w:szCs w:val="24"/>
          <w:lang w:val="lt-LT" w:eastAsia="lt-LT"/>
        </w:rPr>
        <w:t>iekėjo darbo kokybės,</w:t>
      </w:r>
      <w:r>
        <w:rPr>
          <w:szCs w:val="24"/>
          <w:lang w:val="lt-LT" w:eastAsia="lt-LT"/>
        </w:rPr>
        <w:t xml:space="preserve"> </w:t>
      </w:r>
      <w:r w:rsidRPr="009124B3">
        <w:rPr>
          <w:szCs w:val="24"/>
          <w:lang w:val="lt-LT" w:eastAsia="lt-LT"/>
        </w:rPr>
        <w:t xml:space="preserve">blogo projekto ar reikalavimų neatitinkančių </w:t>
      </w:r>
      <w:r>
        <w:rPr>
          <w:szCs w:val="24"/>
          <w:lang w:val="lt-LT" w:eastAsia="lt-LT"/>
        </w:rPr>
        <w:t>tiekimo</w:t>
      </w:r>
      <w:r w:rsidRPr="009124B3">
        <w:rPr>
          <w:szCs w:val="24"/>
          <w:lang w:val="lt-LT" w:eastAsia="lt-LT"/>
        </w:rPr>
        <w:t xml:space="preserve"> sąlygų;</w:t>
      </w:r>
    </w:p>
    <w:p w14:paraId="58B42343"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.2. atsirado dėl kokių nors tiekėjo veiksmų ar neveikimo garantinio laikotarpio metu;</w:t>
      </w:r>
    </w:p>
    <w:p w14:paraId="11B9A00D"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.3. buvo pastebė</w:t>
      </w:r>
      <w:r>
        <w:rPr>
          <w:szCs w:val="24"/>
          <w:lang w:val="lt-LT" w:eastAsia="lt-LT"/>
        </w:rPr>
        <w:t>ti P</w:t>
      </w:r>
      <w:r w:rsidRPr="009124B3">
        <w:rPr>
          <w:szCs w:val="24"/>
          <w:lang w:val="lt-LT" w:eastAsia="lt-LT"/>
        </w:rPr>
        <w:t>irkėjui tikrinant ar eksploatuojant prekes.</w:t>
      </w:r>
    </w:p>
    <w:p w14:paraId="193DDCFB"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107</w:t>
      </w:r>
      <w:r w:rsidRPr="009124B3">
        <w:rPr>
          <w:szCs w:val="24"/>
          <w:lang w:val="lt-LT" w:eastAsia="lt-LT"/>
        </w:rPr>
        <w:t>. Garantinis laikotarpis visoms pakeistoms ar sutaisytoms dalims vėl įsigalioja nuo dienos, kai buvo</w:t>
      </w:r>
      <w:r>
        <w:rPr>
          <w:szCs w:val="24"/>
          <w:lang w:val="lt-LT" w:eastAsia="lt-LT"/>
        </w:rPr>
        <w:t xml:space="preserve"> </w:t>
      </w:r>
      <w:r w:rsidRPr="009124B3">
        <w:rPr>
          <w:szCs w:val="24"/>
          <w:lang w:val="lt-LT" w:eastAsia="lt-LT"/>
        </w:rPr>
        <w:t>atliktas pirkėjo priimtinas pakeitimas ar remontas. Jei Sutartyje numatytas dalinis prekių priėmimas,</w:t>
      </w:r>
      <w:r>
        <w:rPr>
          <w:szCs w:val="24"/>
          <w:lang w:val="lt-LT" w:eastAsia="lt-LT"/>
        </w:rPr>
        <w:t xml:space="preserve"> </w:t>
      </w:r>
      <w:r w:rsidRPr="009124B3">
        <w:rPr>
          <w:szCs w:val="24"/>
          <w:lang w:val="lt-LT" w:eastAsia="lt-LT"/>
        </w:rPr>
        <w:t>garantinis laikotarpis pratęsiamas tik toms prekėms, kurios buvo keičiamos ar taisomos.</w:t>
      </w:r>
    </w:p>
    <w:p w14:paraId="75533CE2"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108</w:t>
      </w:r>
      <w:r w:rsidRPr="009124B3">
        <w:rPr>
          <w:szCs w:val="24"/>
          <w:lang w:val="lt-LT" w:eastAsia="lt-LT"/>
        </w:rPr>
        <w:t>. Jei defektai išaiškėja arba gedimai įvykst</w:t>
      </w:r>
      <w:r>
        <w:rPr>
          <w:szCs w:val="24"/>
          <w:lang w:val="lt-LT" w:eastAsia="lt-LT"/>
        </w:rPr>
        <w:t>a garantinio laikotarpio metu, P</w:t>
      </w:r>
      <w:r w:rsidRPr="009124B3">
        <w:rPr>
          <w:szCs w:val="24"/>
          <w:lang w:val="lt-LT" w:eastAsia="lt-LT"/>
        </w:rPr>
        <w:t>irkėjas raštu įspėja apie tai</w:t>
      </w:r>
      <w:r>
        <w:rPr>
          <w:szCs w:val="24"/>
          <w:lang w:val="lt-LT" w:eastAsia="lt-LT"/>
        </w:rPr>
        <w:t xml:space="preserve"> T</w:t>
      </w:r>
      <w:r w:rsidRPr="009124B3">
        <w:rPr>
          <w:szCs w:val="24"/>
          <w:lang w:val="lt-LT" w:eastAsia="lt-LT"/>
        </w:rPr>
        <w:t>iekėją</w:t>
      </w:r>
      <w:r>
        <w:rPr>
          <w:szCs w:val="24"/>
          <w:lang w:val="lt-LT" w:eastAsia="lt-LT"/>
        </w:rPr>
        <w:t>. Jei T</w:t>
      </w:r>
      <w:r w:rsidRPr="009124B3">
        <w:rPr>
          <w:szCs w:val="24"/>
          <w:lang w:val="lt-LT" w:eastAsia="lt-LT"/>
        </w:rPr>
        <w:t>iekėjas nepašalina defekto ar gedimo per įspėjime nurodytą laikotarpį</w:t>
      </w:r>
      <w:r>
        <w:rPr>
          <w:szCs w:val="24"/>
          <w:lang w:val="lt-LT" w:eastAsia="lt-LT"/>
        </w:rPr>
        <w:t>, P</w:t>
      </w:r>
      <w:r w:rsidRPr="009124B3">
        <w:rPr>
          <w:szCs w:val="24"/>
          <w:lang w:val="lt-LT" w:eastAsia="lt-LT"/>
        </w:rPr>
        <w:t>irkėjas turi teisę</w:t>
      </w:r>
      <w:r>
        <w:rPr>
          <w:szCs w:val="24"/>
          <w:lang w:val="lt-LT" w:eastAsia="lt-LT"/>
        </w:rPr>
        <w:t xml:space="preserve"> </w:t>
      </w:r>
      <w:r w:rsidRPr="009124B3">
        <w:rPr>
          <w:szCs w:val="24"/>
          <w:lang w:val="lt-LT" w:eastAsia="lt-LT"/>
        </w:rPr>
        <w:t>pasamdyti kitus asmenis, kad atliktų š</w:t>
      </w:r>
      <w:r>
        <w:rPr>
          <w:szCs w:val="24"/>
          <w:lang w:val="lt-LT" w:eastAsia="lt-LT"/>
        </w:rPr>
        <w:t>ias paslaugas T</w:t>
      </w:r>
      <w:r w:rsidRPr="009124B3">
        <w:rPr>
          <w:szCs w:val="24"/>
          <w:lang w:val="lt-LT" w:eastAsia="lt-LT"/>
        </w:rPr>
        <w:t>iekėjo atsakomybe ir jo sąskai</w:t>
      </w:r>
      <w:r>
        <w:rPr>
          <w:szCs w:val="24"/>
          <w:lang w:val="lt-LT" w:eastAsia="lt-LT"/>
        </w:rPr>
        <w:t>ta. Tokiu atveju T</w:t>
      </w:r>
      <w:r w:rsidRPr="009124B3">
        <w:rPr>
          <w:szCs w:val="24"/>
          <w:lang w:val="lt-LT" w:eastAsia="lt-LT"/>
        </w:rPr>
        <w:t>iekėjas</w:t>
      </w:r>
      <w:r>
        <w:rPr>
          <w:szCs w:val="24"/>
          <w:lang w:val="lt-LT" w:eastAsia="lt-LT"/>
        </w:rPr>
        <w:t xml:space="preserve"> privalo atlyginti P</w:t>
      </w:r>
      <w:r w:rsidRPr="009124B3">
        <w:rPr>
          <w:szCs w:val="24"/>
          <w:lang w:val="lt-LT" w:eastAsia="lt-LT"/>
        </w:rPr>
        <w:t>irkėjo patirtas iš</w:t>
      </w:r>
      <w:r>
        <w:rPr>
          <w:szCs w:val="24"/>
          <w:lang w:val="lt-LT" w:eastAsia="lt-LT"/>
        </w:rPr>
        <w:t>laidas, ir / arba P</w:t>
      </w:r>
      <w:r w:rsidRPr="009124B3">
        <w:rPr>
          <w:szCs w:val="24"/>
          <w:lang w:val="lt-LT" w:eastAsia="lt-LT"/>
        </w:rPr>
        <w:t>irkėjo patirtos išlaidos išskaičiuojamos iš</w:t>
      </w:r>
      <w:r>
        <w:rPr>
          <w:szCs w:val="24"/>
          <w:lang w:val="lt-LT" w:eastAsia="lt-LT"/>
        </w:rPr>
        <w:t xml:space="preserve"> T</w:t>
      </w:r>
      <w:r w:rsidRPr="009124B3">
        <w:rPr>
          <w:szCs w:val="24"/>
          <w:lang w:val="lt-LT" w:eastAsia="lt-LT"/>
        </w:rPr>
        <w:t>iekėjui mokėtinų</w:t>
      </w:r>
      <w:r>
        <w:rPr>
          <w:szCs w:val="24"/>
          <w:lang w:val="lt-LT" w:eastAsia="lt-LT"/>
        </w:rPr>
        <w:t xml:space="preserve"> </w:t>
      </w:r>
      <w:r w:rsidRPr="009124B3">
        <w:rPr>
          <w:szCs w:val="24"/>
          <w:lang w:val="lt-LT" w:eastAsia="lt-LT"/>
        </w:rPr>
        <w:t>sumų 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arba iš</w:t>
      </w:r>
      <w:r>
        <w:rPr>
          <w:szCs w:val="24"/>
          <w:lang w:val="lt-LT" w:eastAsia="lt-LT"/>
        </w:rPr>
        <w:t xml:space="preserve"> T</w:t>
      </w:r>
      <w:r w:rsidRPr="009124B3">
        <w:rPr>
          <w:szCs w:val="24"/>
          <w:lang w:val="lt-LT" w:eastAsia="lt-LT"/>
        </w:rPr>
        <w:t>iekėjo garantijų.</w:t>
      </w:r>
    </w:p>
    <w:p w14:paraId="155390AE"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109</w:t>
      </w:r>
      <w:r w:rsidRPr="00AD32C2">
        <w:rPr>
          <w:szCs w:val="24"/>
          <w:lang w:val="lt-LT" w:eastAsia="lt-LT"/>
        </w:rPr>
        <w:t>. Jei garantijos trukmė Sutartyje nenurodoma, o prekei pagal jos savybes turi būti taikoma garantija, tuomet ji yra 365 kalendorinės dienos. Garantinis laikotarpis pradedamas skaičiuoti nuo tos dienos, kai pasirašomas prekių perdavimo</w:t>
      </w:r>
      <w:r>
        <w:rPr>
          <w:szCs w:val="24"/>
          <w:lang w:val="lt-LT" w:eastAsia="lt-LT"/>
        </w:rPr>
        <w:t>–</w:t>
      </w:r>
      <w:r w:rsidRPr="00AD32C2">
        <w:rPr>
          <w:szCs w:val="24"/>
          <w:lang w:val="lt-LT" w:eastAsia="lt-LT"/>
        </w:rPr>
        <w:t>priėmimo aktas.</w:t>
      </w:r>
    </w:p>
    <w:p w14:paraId="41E23050"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110</w:t>
      </w:r>
      <w:r w:rsidRPr="009124B3">
        <w:rPr>
          <w:szCs w:val="24"/>
          <w:lang w:val="lt-LT" w:eastAsia="lt-LT"/>
        </w:rPr>
        <w:t>. Pasibaigus garantiniam laikotarpiui arba, jei yra daugiau nei vienas garantinis laikotarpis, pasibaigus</w:t>
      </w:r>
      <w:r>
        <w:rPr>
          <w:szCs w:val="24"/>
          <w:lang w:val="lt-LT" w:eastAsia="lt-LT"/>
        </w:rPr>
        <w:t xml:space="preserve"> </w:t>
      </w:r>
      <w:r w:rsidRPr="009124B3">
        <w:rPr>
          <w:szCs w:val="24"/>
          <w:lang w:val="lt-LT" w:eastAsia="lt-LT"/>
        </w:rPr>
        <w:t>paskutiniam jų, bei pašalinus visus defek</w:t>
      </w:r>
      <w:r>
        <w:rPr>
          <w:szCs w:val="24"/>
          <w:lang w:val="lt-LT" w:eastAsia="lt-LT"/>
        </w:rPr>
        <w:t>tus ar gedimus, jei tokių yra, Pirkėjas išrašo T</w:t>
      </w:r>
      <w:r w:rsidRPr="009124B3">
        <w:rPr>
          <w:szCs w:val="24"/>
          <w:lang w:val="lt-LT" w:eastAsia="lt-LT"/>
        </w:rPr>
        <w:t>iekėjui garantinių</w:t>
      </w:r>
      <w:r>
        <w:rPr>
          <w:szCs w:val="24"/>
          <w:lang w:val="lt-LT" w:eastAsia="lt-LT"/>
        </w:rPr>
        <w:t xml:space="preserve"> </w:t>
      </w:r>
      <w:r w:rsidRPr="009124B3">
        <w:rPr>
          <w:szCs w:val="24"/>
          <w:lang w:val="lt-LT" w:eastAsia="lt-LT"/>
        </w:rPr>
        <w:t>įsipareigojimų įvykdymo aktą.</w:t>
      </w:r>
      <w:r>
        <w:rPr>
          <w:szCs w:val="24"/>
          <w:lang w:val="lt-LT" w:eastAsia="lt-LT"/>
        </w:rPr>
        <w:t xml:space="preserve"> </w:t>
      </w:r>
      <w:r w:rsidRPr="009124B3">
        <w:rPr>
          <w:szCs w:val="24"/>
          <w:lang w:val="lt-LT" w:eastAsia="lt-LT"/>
        </w:rPr>
        <w:t xml:space="preserve">Jame nurodoma diena, kai </w:t>
      </w:r>
      <w:r>
        <w:rPr>
          <w:szCs w:val="24"/>
          <w:lang w:val="lt-LT" w:eastAsia="lt-LT"/>
        </w:rPr>
        <w:t>Tiekėjas P</w:t>
      </w:r>
      <w:r w:rsidRPr="009124B3">
        <w:rPr>
          <w:szCs w:val="24"/>
          <w:lang w:val="lt-LT" w:eastAsia="lt-LT"/>
        </w:rPr>
        <w:t>irkėjui priimtinu būdu įvykdė savo įsipareigojimus pagal Sutartį.</w:t>
      </w:r>
    </w:p>
    <w:p w14:paraId="1D644362" w14:textId="77777777" w:rsidR="00C113F7"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111</w:t>
      </w:r>
      <w:r w:rsidRPr="009124B3">
        <w:rPr>
          <w:szCs w:val="24"/>
          <w:lang w:val="lt-LT" w:eastAsia="lt-LT"/>
        </w:rPr>
        <w:t>. Garantini</w:t>
      </w:r>
      <w:r>
        <w:rPr>
          <w:szCs w:val="24"/>
          <w:lang w:val="lt-LT" w:eastAsia="lt-LT"/>
        </w:rPr>
        <w:t>ų įsipareigojimų įvykdymo aktą P</w:t>
      </w:r>
      <w:r w:rsidRPr="009124B3">
        <w:rPr>
          <w:szCs w:val="24"/>
          <w:lang w:val="lt-LT" w:eastAsia="lt-LT"/>
        </w:rPr>
        <w:t>irkėjas privalo išrašyti per 30 (trisdešimt) kalendorinių dienų</w:t>
      </w:r>
      <w:r>
        <w:rPr>
          <w:szCs w:val="24"/>
          <w:lang w:val="lt-LT" w:eastAsia="lt-LT"/>
        </w:rPr>
        <w:t xml:space="preserve"> </w:t>
      </w:r>
      <w:r w:rsidRPr="009124B3">
        <w:rPr>
          <w:szCs w:val="24"/>
          <w:lang w:val="lt-LT" w:eastAsia="lt-LT"/>
        </w:rPr>
        <w:t>nuo garant</w:t>
      </w:r>
      <w:r>
        <w:rPr>
          <w:szCs w:val="24"/>
          <w:lang w:val="lt-LT" w:eastAsia="lt-LT"/>
        </w:rPr>
        <w:t>inio laikotarpio pabaigos. Jei P</w:t>
      </w:r>
      <w:r w:rsidRPr="009124B3">
        <w:rPr>
          <w:szCs w:val="24"/>
          <w:lang w:val="lt-LT" w:eastAsia="lt-LT"/>
        </w:rPr>
        <w:t>irkėjas per 30 (trisdešimt) kalendorinių dienų nepasirašo garantinių</w:t>
      </w:r>
      <w:r>
        <w:rPr>
          <w:szCs w:val="24"/>
          <w:lang w:val="lt-LT" w:eastAsia="lt-LT"/>
        </w:rPr>
        <w:t xml:space="preserve"> </w:t>
      </w:r>
      <w:r w:rsidRPr="009124B3">
        <w:rPr>
          <w:szCs w:val="24"/>
          <w:lang w:val="lt-LT" w:eastAsia="lt-LT"/>
        </w:rPr>
        <w:t>įsipareigojimų įvykdymo akto arba nepateikia motyvuoto atsisakymo tokį aktą pasirašyti, laikoma, kad jis</w:t>
      </w:r>
      <w:r>
        <w:rPr>
          <w:szCs w:val="24"/>
          <w:lang w:val="lt-LT" w:eastAsia="lt-LT"/>
        </w:rPr>
        <w:t xml:space="preserve"> </w:t>
      </w:r>
      <w:r w:rsidRPr="009124B3">
        <w:rPr>
          <w:szCs w:val="24"/>
          <w:lang w:val="lt-LT" w:eastAsia="lt-LT"/>
        </w:rPr>
        <w:t>pasirašė garantinių įsipareigojimų įvykdymo aktą paskutiniąją šio laikotarpio dieną.</w:t>
      </w:r>
    </w:p>
    <w:p w14:paraId="2A79C3AB" w14:textId="77777777" w:rsidR="00C113F7" w:rsidRPr="00181597" w:rsidRDefault="00C113F7" w:rsidP="00C113F7">
      <w:pPr>
        <w:tabs>
          <w:tab w:val="clear" w:pos="1293"/>
        </w:tabs>
        <w:suppressAutoHyphens w:val="0"/>
        <w:autoSpaceDE w:val="0"/>
        <w:autoSpaceDN w:val="0"/>
        <w:adjustRightInd w:val="0"/>
        <w:ind w:firstLine="1134"/>
        <w:jc w:val="both"/>
        <w:textAlignment w:val="auto"/>
        <w:rPr>
          <w:szCs w:val="24"/>
          <w:lang w:val="lt-LT"/>
        </w:rPr>
      </w:pPr>
      <w:r w:rsidRPr="00181597">
        <w:rPr>
          <w:szCs w:val="24"/>
          <w:lang w:val="lt-LT" w:eastAsia="lt-LT"/>
        </w:rPr>
        <w:t xml:space="preserve">112. Kol Pirkėjas nepatvirtina garantinių įsipareigojimų įvykdymo akto arba kol nėra laikoma, kad jis yra </w:t>
      </w:r>
      <w:r w:rsidRPr="00181597">
        <w:rPr>
          <w:szCs w:val="24"/>
          <w:lang w:val="lt-LT"/>
        </w:rPr>
        <w:t>Pirkėjo pasirašytas, garantiniai įsipareigojimai nėra tinkamai įvykdyti.</w:t>
      </w:r>
    </w:p>
    <w:p w14:paraId="1C545263" w14:textId="77777777" w:rsidR="00C113F7" w:rsidRPr="001D6F35" w:rsidRDefault="00C113F7" w:rsidP="00C113F7">
      <w:pPr>
        <w:tabs>
          <w:tab w:val="clear" w:pos="1293"/>
        </w:tabs>
        <w:suppressAutoHyphens w:val="0"/>
        <w:autoSpaceDE w:val="0"/>
        <w:autoSpaceDN w:val="0"/>
        <w:adjustRightInd w:val="0"/>
        <w:ind w:firstLine="1134"/>
        <w:jc w:val="both"/>
        <w:textAlignment w:val="auto"/>
        <w:rPr>
          <w:szCs w:val="24"/>
          <w:lang w:val="lt-LT" w:eastAsia="lt-LT"/>
        </w:rPr>
      </w:pPr>
    </w:p>
    <w:p w14:paraId="69E95C9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XVI</w:t>
      </w:r>
      <w:r w:rsidRPr="00EC1862">
        <w:rPr>
          <w:b/>
          <w:sz w:val="24"/>
          <w:szCs w:val="24"/>
        </w:rPr>
        <w:t xml:space="preserve"> SKYRIUS</w:t>
      </w:r>
    </w:p>
    <w:p w14:paraId="389197F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p>
    <w:p w14:paraId="447EF442"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556D5D8B"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113</w:t>
      </w:r>
      <w:r w:rsidRPr="00EC1862">
        <w:rPr>
          <w:sz w:val="24"/>
          <w:szCs w:val="24"/>
        </w:rPr>
        <w:t>.</w:t>
      </w:r>
      <w:r w:rsidRPr="00EC1862">
        <w:rPr>
          <w:sz w:val="24"/>
          <w:szCs w:val="24"/>
        </w:rPr>
        <w:tab/>
      </w:r>
      <w:r>
        <w:rPr>
          <w:sz w:val="24"/>
          <w:szCs w:val="24"/>
        </w:rPr>
        <w:t>Tiekėjas</w:t>
      </w:r>
      <w:r w:rsidRPr="00EC1862">
        <w:rPr>
          <w:sz w:val="24"/>
          <w:szCs w:val="24"/>
        </w:rPr>
        <w:t xml:space="preserve">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5FAA87F8"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114</w:t>
      </w:r>
      <w:r w:rsidRPr="00EC1862">
        <w:rPr>
          <w:sz w:val="24"/>
          <w:szCs w:val="24"/>
        </w:rPr>
        <w:t>.</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2C2F1335" w14:textId="77777777" w:rsidR="00C113F7" w:rsidRPr="00EC1862" w:rsidRDefault="00C113F7" w:rsidP="00C113F7">
      <w:pPr>
        <w:pStyle w:val="Pagrindinistekstas2"/>
        <w:widowControl w:val="0"/>
        <w:shd w:val="clear" w:color="auto" w:fill="auto"/>
        <w:tabs>
          <w:tab w:val="left" w:pos="567"/>
        </w:tabs>
        <w:suppressAutoHyphens/>
        <w:spacing w:before="0" w:after="0" w:line="240" w:lineRule="auto"/>
        <w:ind w:firstLine="0"/>
        <w:jc w:val="both"/>
        <w:rPr>
          <w:sz w:val="24"/>
          <w:szCs w:val="24"/>
        </w:rPr>
      </w:pPr>
    </w:p>
    <w:p w14:paraId="2500912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XVII</w:t>
      </w:r>
      <w:r w:rsidRPr="00EC1862">
        <w:rPr>
          <w:b/>
          <w:sz w:val="24"/>
          <w:szCs w:val="24"/>
        </w:rPr>
        <w:t xml:space="preserve"> SKYRIUS</w:t>
      </w:r>
    </w:p>
    <w:p w14:paraId="21CC4D4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p>
    <w:p w14:paraId="35BE19D4"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58F19CDA" w14:textId="77777777" w:rsidR="00C113F7" w:rsidRPr="00EC1862" w:rsidRDefault="00C113F7" w:rsidP="00C113F7">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115</w:t>
      </w:r>
      <w:r w:rsidRPr="00EC1862">
        <w:rPr>
          <w:sz w:val="24"/>
          <w:szCs w:val="24"/>
        </w:rPr>
        <w:t>.</w:t>
      </w:r>
      <w:r w:rsidRPr="00EC1862">
        <w:rPr>
          <w:sz w:val="24"/>
          <w:szCs w:val="24"/>
        </w:rPr>
        <w:tab/>
        <w:t>Sutartis jos galiojimo laikotarpiu gali būti keičiama, kai yra bent vienas iš šių atvejų:</w:t>
      </w:r>
    </w:p>
    <w:p w14:paraId="481B31EF" w14:textId="77777777" w:rsidR="00C113F7" w:rsidRPr="00EC1862" w:rsidRDefault="00C113F7" w:rsidP="00C113F7">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56577663" w14:textId="77777777" w:rsidR="00C113F7" w:rsidRPr="00EC1862" w:rsidRDefault="00C113F7" w:rsidP="00C113F7">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.2.</w:t>
      </w:r>
      <w:r w:rsidRPr="00EC1862">
        <w:rPr>
          <w:sz w:val="24"/>
          <w:szCs w:val="24"/>
        </w:rPr>
        <w:tab/>
        <w:t xml:space="preserve">kai būtina iš </w:t>
      </w:r>
      <w:r>
        <w:rPr>
          <w:sz w:val="24"/>
          <w:szCs w:val="24"/>
        </w:rPr>
        <w:t>Tiekėjo</w:t>
      </w:r>
      <w:r w:rsidRPr="00EC1862">
        <w:rPr>
          <w:sz w:val="24"/>
          <w:szCs w:val="24"/>
        </w:rPr>
        <w:t xml:space="preserve"> pirkti papildomų </w:t>
      </w:r>
      <w:r>
        <w:rPr>
          <w:sz w:val="24"/>
          <w:szCs w:val="24"/>
        </w:rPr>
        <w:t xml:space="preserve">prekių, paslaugų ar </w:t>
      </w:r>
      <w:r w:rsidRPr="00EC1862">
        <w:rPr>
          <w:sz w:val="24"/>
          <w:szCs w:val="24"/>
        </w:rPr>
        <w:t>darbų, kurie nebuvo įtraukti į Sutartį, kai yra visos šios sąlygos kartu:</w:t>
      </w:r>
    </w:p>
    <w:p w14:paraId="7465A8A0" w14:textId="77777777" w:rsidR="00C113F7" w:rsidRPr="00EC1862"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Pr>
          <w:sz w:val="24"/>
          <w:szCs w:val="24"/>
        </w:rPr>
        <w:t>115</w:t>
      </w:r>
      <w:r w:rsidRPr="00EC1862">
        <w:rPr>
          <w:sz w:val="24"/>
          <w:szCs w:val="24"/>
        </w:rPr>
        <w:t>.2.1.</w:t>
      </w:r>
      <w:r w:rsidRPr="00EC1862">
        <w:rPr>
          <w:sz w:val="24"/>
          <w:szCs w:val="24"/>
        </w:rPr>
        <w:tab/>
      </w:r>
      <w:r>
        <w:rPr>
          <w:sz w:val="24"/>
          <w:szCs w:val="24"/>
        </w:rPr>
        <w:t>Tiekėjo</w:t>
      </w:r>
      <w:r w:rsidRPr="00EC1862">
        <w:rPr>
          <w:sz w:val="24"/>
          <w:szCs w:val="24"/>
        </w:rPr>
        <w:t xml:space="preserve">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7B02FB35" w14:textId="77777777" w:rsidR="00C113F7" w:rsidRPr="00253E06"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115.2.2.</w:t>
      </w:r>
      <w:r w:rsidRPr="00253E06">
        <w:rPr>
          <w:sz w:val="24"/>
          <w:szCs w:val="24"/>
        </w:rPr>
        <w:tab/>
        <w:t>atskiro pakeitimo vertė neviršija 50 (penkiasdešimties) procentų pradinės Sutarties vertės;</w:t>
      </w:r>
    </w:p>
    <w:p w14:paraId="3C6C0E79" w14:textId="77777777" w:rsidR="00C113F7" w:rsidRPr="00253E06"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115.2.3. tokiais pakeitimais negali būti siekiama išvengti Lietuvos Respublikos viešųjų pirkimų įstatyme pirkimui nustatytos tvarkos taikymo;</w:t>
      </w:r>
    </w:p>
    <w:p w14:paraId="1874194B" w14:textId="77777777" w:rsidR="00C113F7" w:rsidRPr="00253E06" w:rsidRDefault="00C113F7" w:rsidP="00C113F7">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sidRPr="00253E06">
        <w:rPr>
          <w:sz w:val="24"/>
          <w:szCs w:val="24"/>
        </w:rPr>
        <w:t>115.3.</w:t>
      </w:r>
      <w:r w:rsidRPr="00253E06">
        <w:rPr>
          <w:sz w:val="24"/>
          <w:szCs w:val="24"/>
        </w:rPr>
        <w:tab/>
        <w:t>kai pakeitimo poreikis atsirado dėl aplinkybių, kurių protingas ir apdairus Pirkėjas negalėjo numatyti, ir kai kartu yra šios sąlygos:</w:t>
      </w:r>
    </w:p>
    <w:p w14:paraId="38FB03D9" w14:textId="77777777" w:rsidR="00C113F7" w:rsidRPr="00253E06" w:rsidRDefault="00C113F7" w:rsidP="00C113F7">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253E06">
        <w:rPr>
          <w:sz w:val="24"/>
          <w:szCs w:val="24"/>
        </w:rPr>
        <w:t>115.3.1.</w:t>
      </w:r>
      <w:r w:rsidRPr="00253E06">
        <w:rPr>
          <w:sz w:val="24"/>
          <w:szCs w:val="24"/>
        </w:rPr>
        <w:tab/>
        <w:t>pakeitimas iš esmės nepakeičia Sutarties pobūdžio;</w:t>
      </w:r>
    </w:p>
    <w:p w14:paraId="10CF7F1D" w14:textId="77777777" w:rsidR="00C113F7" w:rsidRPr="00253E06"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115.3.2.</w:t>
      </w:r>
      <w:r w:rsidRPr="00253E06">
        <w:rPr>
          <w:sz w:val="24"/>
          <w:szCs w:val="24"/>
        </w:rPr>
        <w:tab/>
        <w:t>atskiro pakeitimo vertė neviršija 50 (penkiasdešimties) procentų pradinės Sutarties vertės;</w:t>
      </w:r>
    </w:p>
    <w:p w14:paraId="034C48DD" w14:textId="77777777" w:rsidR="00C113F7" w:rsidRPr="00253E06"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115.3.3. tokiais pakeitimais negali būti siekiama išvengti Lietuvos Respublikos viešųjų pirkimų įstatyme pirkimui nustatytos tvarkos taikymo;</w:t>
      </w:r>
    </w:p>
    <w:p w14:paraId="20940B26" w14:textId="77777777" w:rsidR="00C113F7" w:rsidRPr="00253E06"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253E06">
        <w:rPr>
          <w:sz w:val="24"/>
          <w:szCs w:val="24"/>
        </w:rPr>
        <w:t>115.4.</w:t>
      </w:r>
      <w:r w:rsidRPr="00253E06">
        <w:rPr>
          <w:sz w:val="24"/>
          <w:szCs w:val="24"/>
        </w:rPr>
        <w:tab/>
        <w:t>kai Tiekėjas ir / ar tiekėjų grupės narys keičiamas kitu dėl bent vienos iš šių priežasčių:</w:t>
      </w:r>
    </w:p>
    <w:p w14:paraId="6A7C6182" w14:textId="77777777" w:rsidR="00C113F7" w:rsidRPr="00253E06" w:rsidRDefault="00C113F7" w:rsidP="00C113F7">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sidRPr="00253E06">
        <w:rPr>
          <w:sz w:val="24"/>
          <w:szCs w:val="24"/>
        </w:rPr>
        <w:t>115.4.1.</w:t>
      </w:r>
      <w:r w:rsidRPr="00253E06">
        <w:rPr>
          <w:sz w:val="24"/>
          <w:szCs w:val="24"/>
        </w:rPr>
        <w:tab/>
        <w:t>įgyvendinant Sutartyje nedviprasmiškai, laikantis šiame skyriuje nustatytų reikalavimų suformuluotą Sutarties peržiūros sąlygą ar pasirinkimo galimybę;</w:t>
      </w:r>
    </w:p>
    <w:p w14:paraId="40B5AB9E" w14:textId="77777777" w:rsidR="00C113F7" w:rsidRPr="00EC1862"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115.4.2.</w:t>
      </w:r>
      <w:r w:rsidRPr="00253E06">
        <w:rPr>
          <w:sz w:val="24"/>
          <w:szCs w:val="24"/>
        </w:rPr>
        <w:tab/>
        <w:t>dėl Tiekėjo ir / ar tiekėjų grupės nario (narių) reorganizavimo, įskaitant jungimą ir skaidymą, atskyrimo ar bankroto procedūros, Tiekėjo ir / ar tiekėjų grupės nario (narių) teises ir pareigas visiškai ar iš dalies perima kitas Tiekėjas, atitinkantis pirkimo, kurį įvykdžius sudaryta ši Sutartis, dokumentuose nustatytus reikalavimus. Toks Tiekėjo pakeitimas negali lemti kitų esminių Sutarties pakeitimų ir tokiais pakeitimais negali būti siekiama išvengti Lietuvos Respublikos viešųjų pirkimų įstatyme pirkimui nustatytos tvarkos taikymo;</w:t>
      </w:r>
    </w:p>
    <w:p w14:paraId="14859BC0" w14:textId="77777777" w:rsidR="00C113F7" w:rsidRPr="00EC1862" w:rsidRDefault="00C113F7" w:rsidP="00C113F7">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115.4</w:t>
      </w:r>
      <w:r w:rsidRPr="00EC1862">
        <w:rPr>
          <w:sz w:val="24"/>
          <w:szCs w:val="24"/>
        </w:rPr>
        <w:t>.3.</w:t>
      </w:r>
      <w:r w:rsidRPr="00EC1862">
        <w:rPr>
          <w:sz w:val="24"/>
          <w:szCs w:val="24"/>
        </w:rPr>
        <w:tab/>
        <w:t xml:space="preserve">kai pats Pirkėjas prisiima </w:t>
      </w:r>
      <w:r>
        <w:rPr>
          <w:sz w:val="24"/>
          <w:szCs w:val="24"/>
        </w:rPr>
        <w:t>Tiekėjo</w:t>
      </w:r>
      <w:r w:rsidRPr="00EC1862">
        <w:rPr>
          <w:sz w:val="24"/>
          <w:szCs w:val="24"/>
        </w:rPr>
        <w:t xml:space="preserve"> įsipareigojimus dėl tiesioginio apmokėjimo sub</w:t>
      </w:r>
      <w:r>
        <w:rPr>
          <w:sz w:val="24"/>
          <w:szCs w:val="24"/>
        </w:rPr>
        <w:t>tiekėjui</w:t>
      </w:r>
      <w:r w:rsidRPr="00EC1862">
        <w:rPr>
          <w:sz w:val="24"/>
          <w:szCs w:val="24"/>
        </w:rPr>
        <w:t>. Toks Sutarties pakeitimas galimas, jeigu sub</w:t>
      </w:r>
      <w:r>
        <w:rPr>
          <w:sz w:val="24"/>
          <w:szCs w:val="24"/>
        </w:rPr>
        <w:t>tiekėjas</w:t>
      </w:r>
      <w:r w:rsidRPr="00EC1862">
        <w:rPr>
          <w:sz w:val="24"/>
          <w:szCs w:val="24"/>
        </w:rPr>
        <w:t xml:space="preserve"> išreiškė norą pasinaudoti tiesioginio atsiskaitymo galimybe;</w:t>
      </w:r>
    </w:p>
    <w:p w14:paraId="64B4D5F0" w14:textId="77777777" w:rsidR="00C113F7" w:rsidRPr="00EC1862"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w:t>
      </w:r>
      <w:r>
        <w:rPr>
          <w:sz w:val="24"/>
          <w:szCs w:val="24"/>
        </w:rPr>
        <w:t>15</w:t>
      </w:r>
      <w:r w:rsidRPr="00EC1862">
        <w:rPr>
          <w:sz w:val="24"/>
          <w:szCs w:val="24"/>
        </w:rPr>
        <w:t>.5.</w:t>
      </w:r>
      <w:r w:rsidRPr="00EC1862">
        <w:rPr>
          <w:sz w:val="24"/>
          <w:szCs w:val="24"/>
        </w:rPr>
        <w:tab/>
        <w:t>kai pakeitimas nėra esminis.</w:t>
      </w:r>
    </w:p>
    <w:p w14:paraId="08803314" w14:textId="77777777" w:rsidR="00C113F7" w:rsidRPr="00EC1862" w:rsidRDefault="00C113F7" w:rsidP="00C113F7">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116</w:t>
      </w:r>
      <w:r w:rsidRPr="00EC1862">
        <w:rPr>
          <w:sz w:val="24"/>
          <w:szCs w:val="24"/>
        </w:rPr>
        <w:t>.</w:t>
      </w:r>
      <w:r w:rsidRPr="00EC1862">
        <w:rPr>
          <w:sz w:val="24"/>
          <w:szCs w:val="24"/>
        </w:rPr>
        <w:tab/>
        <w:t>Sutartis jos galiojimo laikotarpiu taip pat gali būti keičiama, kai yra visos šios sąlygos kartu:</w:t>
      </w:r>
    </w:p>
    <w:p w14:paraId="39344668" w14:textId="77777777" w:rsidR="00C113F7" w:rsidRPr="00EC1862"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.1.</w:t>
      </w:r>
      <w:r w:rsidRPr="00EC1862">
        <w:rPr>
          <w:sz w:val="24"/>
          <w:szCs w:val="24"/>
        </w:rPr>
        <w:tab/>
        <w:t>bendra atskirų pakeitimų pagal šį punktą vertė neviršija atitinkamų tarptautinio pirkimo vertės ribų;</w:t>
      </w:r>
    </w:p>
    <w:p w14:paraId="257DC9D7" w14:textId="77777777" w:rsidR="00C113F7" w:rsidRPr="00EC1862" w:rsidRDefault="00C113F7" w:rsidP="00C113F7">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Pr>
          <w:sz w:val="24"/>
          <w:szCs w:val="24"/>
        </w:rPr>
        <w:t>116</w:t>
      </w:r>
      <w:r w:rsidRPr="00EC1862">
        <w:rPr>
          <w:sz w:val="24"/>
          <w:szCs w:val="24"/>
        </w:rPr>
        <w:t>.2.</w:t>
      </w:r>
      <w:r w:rsidRPr="00EC1862">
        <w:rPr>
          <w:sz w:val="24"/>
          <w:szCs w:val="24"/>
        </w:rPr>
        <w:tab/>
        <w:t>bendra atskirų pakeitimų pagal šį punktą vertė neviršija 10 (dešimties) procentų pradinės Sutarties vertės;</w:t>
      </w:r>
    </w:p>
    <w:p w14:paraId="65B51093" w14:textId="77777777" w:rsidR="00C113F7" w:rsidRPr="00EC1862"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.3.</w:t>
      </w:r>
      <w:r w:rsidRPr="00EC1862">
        <w:rPr>
          <w:sz w:val="24"/>
          <w:szCs w:val="24"/>
        </w:rPr>
        <w:tab/>
        <w:t>pakeitimu iš esmės nepakeičiamas Sutarties pobūdis.</w:t>
      </w:r>
    </w:p>
    <w:p w14:paraId="6E49BE93" w14:textId="77777777" w:rsidR="00C113F7" w:rsidRPr="00EC1862" w:rsidRDefault="00C113F7" w:rsidP="00C113F7">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117</w:t>
      </w:r>
      <w:r w:rsidRPr="00EC1862">
        <w:rPr>
          <w:sz w:val="24"/>
          <w:szCs w:val="24"/>
        </w:rPr>
        <w:t>.</w:t>
      </w:r>
      <w:r w:rsidRPr="00EC1862">
        <w:rPr>
          <w:sz w:val="24"/>
          <w:szCs w:val="24"/>
        </w:rPr>
        <w:tab/>
        <w:t>Jeigu Sutarties vertė buvo peržiūrėta pagal joje nurodytas kainų peržiūros sąlygas, Sutarties keitimo atveju atsižvelgiama į patikslintą Sutarties vertę.</w:t>
      </w:r>
    </w:p>
    <w:p w14:paraId="1E21122D" w14:textId="77777777" w:rsidR="00C113F7" w:rsidRPr="00EC1862" w:rsidRDefault="00C113F7" w:rsidP="00C113F7">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118</w:t>
      </w:r>
      <w:r w:rsidRPr="00EC1862">
        <w:rPr>
          <w:sz w:val="24"/>
          <w:szCs w:val="24"/>
        </w:rPr>
        <w:t>.</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75C31D17" w14:textId="77777777" w:rsidR="00C113F7" w:rsidRPr="00EC1862" w:rsidRDefault="00C113F7" w:rsidP="00C113F7">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Pr>
          <w:sz w:val="24"/>
          <w:szCs w:val="24"/>
        </w:rPr>
        <w:t>118</w:t>
      </w:r>
      <w:r w:rsidRPr="00EC1862">
        <w:rPr>
          <w:sz w:val="24"/>
          <w:szCs w:val="24"/>
        </w:rPr>
        <w:t>.1.</w:t>
      </w:r>
      <w:r w:rsidRPr="00EC1862">
        <w:rPr>
          <w:sz w:val="24"/>
          <w:szCs w:val="24"/>
        </w:rPr>
        <w:tab/>
        <w:t xml:space="preserve">pakeitimu nustatoma nauja sąlyga, kurią įtraukus į pradinį pirkimą būtų galima priimti kitų kandidatų paraiškų, dalyvių pasiūlymų ar pirkimas sudomintų daugiau </w:t>
      </w:r>
      <w:r>
        <w:rPr>
          <w:sz w:val="24"/>
          <w:szCs w:val="24"/>
        </w:rPr>
        <w:t>tiekėjų</w:t>
      </w:r>
      <w:r w:rsidRPr="00EC1862">
        <w:rPr>
          <w:sz w:val="24"/>
          <w:szCs w:val="24"/>
        </w:rPr>
        <w:t>;</w:t>
      </w:r>
    </w:p>
    <w:p w14:paraId="593FE5E7" w14:textId="77777777" w:rsidR="00C113F7" w:rsidRPr="00EC1862" w:rsidRDefault="00C113F7" w:rsidP="00C113F7">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Pr>
          <w:sz w:val="24"/>
          <w:szCs w:val="24"/>
        </w:rPr>
        <w:t>118</w:t>
      </w:r>
      <w:r w:rsidRPr="00EC1862">
        <w:rPr>
          <w:sz w:val="24"/>
          <w:szCs w:val="24"/>
        </w:rPr>
        <w:t>.2.</w:t>
      </w:r>
      <w:r w:rsidRPr="00EC1862">
        <w:rPr>
          <w:sz w:val="24"/>
          <w:szCs w:val="24"/>
        </w:rPr>
        <w:tab/>
        <w:t xml:space="preserve">dėl pakeitimo ekonominė Sutarties pusiausvyra pasikeičia </w:t>
      </w:r>
      <w:r>
        <w:rPr>
          <w:sz w:val="24"/>
          <w:szCs w:val="24"/>
        </w:rPr>
        <w:t>Tiekėjo</w:t>
      </w:r>
      <w:r w:rsidRPr="00EC1862">
        <w:rPr>
          <w:sz w:val="24"/>
          <w:szCs w:val="24"/>
        </w:rPr>
        <w:t>, su kuriuo sudaryta ši Sutartis, naudai taip, kaip nebuvo aptarta Sutartyje, ją sudarant;</w:t>
      </w:r>
    </w:p>
    <w:p w14:paraId="0363B426" w14:textId="77777777" w:rsidR="00C113F7" w:rsidRPr="00EC1862" w:rsidRDefault="00C113F7" w:rsidP="00C113F7">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Pr>
          <w:sz w:val="24"/>
          <w:szCs w:val="24"/>
        </w:rPr>
        <w:t>118</w:t>
      </w:r>
      <w:r w:rsidRPr="00EC1862">
        <w:rPr>
          <w:sz w:val="24"/>
          <w:szCs w:val="24"/>
        </w:rPr>
        <w:t>.3.</w:t>
      </w:r>
      <w:r w:rsidRPr="00EC1862">
        <w:rPr>
          <w:sz w:val="24"/>
          <w:szCs w:val="24"/>
        </w:rPr>
        <w:tab/>
        <w:t>dėl pakeitimo labai padidėja Sutarties apimtis;</w:t>
      </w:r>
    </w:p>
    <w:p w14:paraId="2302D87E" w14:textId="77777777" w:rsidR="00C113F7" w:rsidRPr="00EC1862" w:rsidRDefault="00C113F7" w:rsidP="00C113F7">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Pr>
          <w:sz w:val="24"/>
          <w:szCs w:val="24"/>
        </w:rPr>
        <w:t>118</w:t>
      </w:r>
      <w:r w:rsidRPr="00EC1862">
        <w:rPr>
          <w:sz w:val="24"/>
          <w:szCs w:val="24"/>
        </w:rPr>
        <w:t>.4.</w:t>
      </w:r>
      <w:r w:rsidRPr="00EC1862">
        <w:rPr>
          <w:sz w:val="24"/>
          <w:szCs w:val="24"/>
        </w:rPr>
        <w:tab/>
        <w:t xml:space="preserve">kai </w:t>
      </w:r>
      <w:r>
        <w:rPr>
          <w:sz w:val="24"/>
          <w:szCs w:val="24"/>
        </w:rPr>
        <w:t>Tiekėją</w:t>
      </w:r>
      <w:r w:rsidRPr="00EC1862">
        <w:rPr>
          <w:sz w:val="24"/>
          <w:szCs w:val="24"/>
        </w:rPr>
        <w:t xml:space="preserve">, su kuriuo sudaryta ši Sutartis, pakeičia naujas </w:t>
      </w:r>
      <w:r>
        <w:rPr>
          <w:sz w:val="24"/>
          <w:szCs w:val="24"/>
        </w:rPr>
        <w:t>Tiekėjas</w:t>
      </w:r>
      <w:r w:rsidRPr="00EC1862">
        <w:rPr>
          <w:sz w:val="24"/>
          <w:szCs w:val="24"/>
        </w:rPr>
        <w:t xml:space="preserve"> dėl kitų priežasčių, negu šiame skyriuje nurodytos priežastys.</w:t>
      </w:r>
    </w:p>
    <w:p w14:paraId="3F382693" w14:textId="77777777" w:rsidR="00C113F7" w:rsidRPr="00EC1862" w:rsidRDefault="00C113F7" w:rsidP="00C113F7">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Pr>
          <w:sz w:val="24"/>
          <w:szCs w:val="24"/>
        </w:rPr>
        <w:t>119</w:t>
      </w:r>
      <w:r w:rsidRPr="00EC1862">
        <w:rPr>
          <w:sz w:val="24"/>
          <w:szCs w:val="24"/>
        </w:rPr>
        <w:t>.</w:t>
      </w:r>
      <w:r w:rsidRPr="00EC1862">
        <w:rPr>
          <w:sz w:val="24"/>
          <w:szCs w:val="24"/>
        </w:rPr>
        <w:tab/>
        <w:t>Bet kuriuo atveju Sutarties pakeitimu neturi būti siekiama išvengti Viešųjų pirkimų įstatymo taikymo.</w:t>
      </w:r>
    </w:p>
    <w:p w14:paraId="682CB635" w14:textId="77777777" w:rsidR="00C113F7" w:rsidRPr="00EC1862" w:rsidRDefault="00C113F7" w:rsidP="00C113F7">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Pr>
          <w:sz w:val="24"/>
          <w:szCs w:val="24"/>
        </w:rPr>
        <w:t>120</w:t>
      </w:r>
      <w:r w:rsidRPr="00EC1862">
        <w:rPr>
          <w:sz w:val="24"/>
          <w:szCs w:val="24"/>
        </w:rPr>
        <w:t>.</w:t>
      </w:r>
      <w:r w:rsidRPr="00EC1862">
        <w:rPr>
          <w:sz w:val="24"/>
          <w:szCs w:val="24"/>
        </w:rPr>
        <w:tab/>
        <w:t xml:space="preserve">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w:t>
      </w:r>
      <w:r>
        <w:rPr>
          <w:sz w:val="24"/>
          <w:szCs w:val="24"/>
        </w:rPr>
        <w:t xml:space="preserve">rašytiniu </w:t>
      </w:r>
      <w:r w:rsidRPr="00EC1862">
        <w:rPr>
          <w:sz w:val="24"/>
          <w:szCs w:val="24"/>
        </w:rPr>
        <w:t>susitarimu, kuris tampa neatskiriama Sutarties dalimi.</w:t>
      </w:r>
    </w:p>
    <w:p w14:paraId="1657032C" w14:textId="77777777" w:rsidR="00C113F7" w:rsidRPr="00EC1862" w:rsidRDefault="00C113F7" w:rsidP="00C113F7">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2321626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XVIII</w:t>
      </w:r>
      <w:r w:rsidRPr="00EC1862">
        <w:rPr>
          <w:b/>
          <w:sz w:val="24"/>
          <w:szCs w:val="24"/>
        </w:rPr>
        <w:t xml:space="preserve"> SKYRIUS</w:t>
      </w:r>
    </w:p>
    <w:p w14:paraId="52C83AA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p>
    <w:p w14:paraId="667F8FA1"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46B607B4" w14:textId="77777777" w:rsidR="00C113F7" w:rsidRPr="00EC1862" w:rsidRDefault="00C113F7" w:rsidP="00C113F7">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Pr>
          <w:sz w:val="24"/>
          <w:szCs w:val="24"/>
        </w:rPr>
        <w:t>121</w:t>
      </w:r>
      <w:r w:rsidRPr="00EC1862">
        <w:rPr>
          <w:sz w:val="24"/>
          <w:szCs w:val="24"/>
        </w:rPr>
        <w:t>.</w:t>
      </w:r>
      <w:r w:rsidRPr="00EC1862">
        <w:rPr>
          <w:sz w:val="24"/>
          <w:szCs w:val="24"/>
        </w:rPr>
        <w:tab/>
        <w:t xml:space="preserve"> Jei dėl nuo </w:t>
      </w:r>
      <w:r>
        <w:rPr>
          <w:sz w:val="24"/>
          <w:szCs w:val="24"/>
        </w:rPr>
        <w:t>Tiekėjo</w:t>
      </w:r>
      <w:r w:rsidRPr="00EC1862">
        <w:rPr>
          <w:sz w:val="24"/>
          <w:szCs w:val="24"/>
        </w:rPr>
        <w:t xml:space="preserve"> nepriklausančių aplinkybių </w:t>
      </w:r>
      <w:r>
        <w:rPr>
          <w:sz w:val="24"/>
          <w:szCs w:val="24"/>
        </w:rPr>
        <w:t>Tiekėjas</w:t>
      </w:r>
      <w:r w:rsidRPr="00EC1862">
        <w:rPr>
          <w:sz w:val="24"/>
          <w:szCs w:val="24"/>
        </w:rPr>
        <w:t xml:space="preserve"> negali pristatyti Sutartyje nurodytos prekės, Pirkėjui raštu išreiškus sutikimą, nekeičiant Sutarties fi</w:t>
      </w:r>
      <w:r>
        <w:rPr>
          <w:sz w:val="24"/>
          <w:szCs w:val="24"/>
        </w:rPr>
        <w:t>ksuoto</w:t>
      </w:r>
      <w:r w:rsidRPr="00EC1862">
        <w:rPr>
          <w:sz w:val="24"/>
          <w:szCs w:val="24"/>
        </w:rPr>
        <w:t xml:space="preserve"> </w:t>
      </w:r>
      <w:r>
        <w:rPr>
          <w:sz w:val="24"/>
          <w:szCs w:val="24"/>
        </w:rPr>
        <w:t>įkainio</w:t>
      </w:r>
      <w:r w:rsidRPr="00EC1862">
        <w:rPr>
          <w:sz w:val="24"/>
          <w:szCs w:val="24"/>
        </w:rPr>
        <w:t xml:space="preserve">, </w:t>
      </w:r>
      <w:r>
        <w:rPr>
          <w:sz w:val="24"/>
          <w:szCs w:val="24"/>
        </w:rPr>
        <w:t>Tiekėjas</w:t>
      </w:r>
      <w:r w:rsidRPr="00EC1862">
        <w:rPr>
          <w:sz w:val="24"/>
          <w:szCs w:val="24"/>
        </w:rPr>
        <w:t xml:space="preserve"> gali pristatyti kitą prekę, kuri atitinka šiuos reikalavimus:</w:t>
      </w:r>
    </w:p>
    <w:p w14:paraId="505253AA" w14:textId="77777777" w:rsidR="00C113F7" w:rsidRPr="00EC1862" w:rsidRDefault="00C113F7" w:rsidP="00C113F7">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Pr>
          <w:sz w:val="24"/>
          <w:szCs w:val="24"/>
        </w:rPr>
        <w:t>121</w:t>
      </w:r>
      <w:r w:rsidRPr="00EC1862">
        <w:rPr>
          <w:sz w:val="24"/>
          <w:szCs w:val="24"/>
        </w:rPr>
        <w:t>.1.</w:t>
      </w:r>
      <w:r w:rsidRPr="00EC1862">
        <w:rPr>
          <w:sz w:val="24"/>
          <w:szCs w:val="24"/>
        </w:rPr>
        <w:tab/>
        <w:t xml:space="preserve">prekė yra ne blogesnių, nei pasiūlyme nurodytų techninių charakteristikų, kurioms reikalavimai buvo nustatyti techninėje specifikacijoje, pateiktoje Sutarties 1 priede; </w:t>
      </w:r>
    </w:p>
    <w:p w14:paraId="01608158" w14:textId="77777777" w:rsidR="00C113F7" w:rsidRPr="00EC1862" w:rsidRDefault="00C113F7" w:rsidP="00C113F7">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6E4EC59D" w14:textId="77777777" w:rsidR="00C113F7" w:rsidRPr="00EC1862" w:rsidRDefault="00C113F7" w:rsidP="00C113F7">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Pr>
          <w:sz w:val="24"/>
          <w:szCs w:val="24"/>
        </w:rPr>
        <w:t>121</w:t>
      </w:r>
      <w:r w:rsidRPr="00EC1862">
        <w:rPr>
          <w:sz w:val="24"/>
          <w:szCs w:val="24"/>
        </w:rPr>
        <w:t>.2.</w:t>
      </w:r>
      <w:r w:rsidRPr="00EC1862">
        <w:rPr>
          <w:sz w:val="24"/>
          <w:szCs w:val="24"/>
        </w:rPr>
        <w:tab/>
        <w:t>prekė yra to paties gamintojo, kaip ir keičiama Sutartyje nurodyta prekė.</w:t>
      </w:r>
    </w:p>
    <w:p w14:paraId="5EFFFE29" w14:textId="77777777" w:rsidR="00C113F7" w:rsidRPr="00EC1862" w:rsidRDefault="00C113F7" w:rsidP="00C113F7">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Pr>
          <w:sz w:val="24"/>
          <w:szCs w:val="24"/>
        </w:rPr>
        <w:t>122</w:t>
      </w:r>
      <w:r w:rsidRPr="00EC1862">
        <w:rPr>
          <w:sz w:val="24"/>
          <w:szCs w:val="24"/>
        </w:rPr>
        <w:t>.</w:t>
      </w:r>
      <w:r w:rsidRPr="00EC1862">
        <w:rPr>
          <w:sz w:val="24"/>
          <w:szCs w:val="24"/>
        </w:rPr>
        <w:tab/>
        <w:t xml:space="preserve"> Jei </w:t>
      </w:r>
      <w:r>
        <w:rPr>
          <w:sz w:val="24"/>
          <w:szCs w:val="24"/>
        </w:rPr>
        <w:t>Tiekėjas</w:t>
      </w:r>
      <w:r w:rsidRPr="00EC1862">
        <w:rPr>
          <w:sz w:val="24"/>
          <w:szCs w:val="24"/>
        </w:rPr>
        <w:t xml:space="preserve">, vadovaudamasis šiuo skyriumi, negali pristatyti to paties gamintojo kitos prekės, </w:t>
      </w:r>
      <w:r>
        <w:rPr>
          <w:sz w:val="24"/>
          <w:szCs w:val="24"/>
        </w:rPr>
        <w:t>Tiekėjas</w:t>
      </w:r>
      <w:r w:rsidRPr="00EC1862">
        <w:rPr>
          <w:sz w:val="24"/>
          <w:szCs w:val="24"/>
        </w:rPr>
        <w:t xml:space="preserve"> gali pristatyti kito gamintojo prekę. Kito gamintojo prekė gali būti pristatyta tik tuo atveju, jei bus pateiktas keičiamos prekės gamintojo patvirtinimas ar kitas dokumentas, įrodantis, kad gamintojas negamina prekių, kurios yra ne blogesnių nei </w:t>
      </w:r>
      <w:r>
        <w:rPr>
          <w:sz w:val="24"/>
          <w:szCs w:val="24"/>
        </w:rPr>
        <w:t>Tiekėjo</w:t>
      </w:r>
      <w:r w:rsidRPr="00EC1862">
        <w:rPr>
          <w:sz w:val="24"/>
          <w:szCs w:val="24"/>
        </w:rPr>
        <w:t xml:space="preserve"> pasiūlyme nurodytų techninių charakteristikų, ir kurioms reikalavimai buvo nustatyti techninėje specifikacijoje, pateiktoje Sutarties 1 priede.</w:t>
      </w:r>
    </w:p>
    <w:p w14:paraId="1DC66674" w14:textId="77777777" w:rsidR="00C113F7" w:rsidRPr="00EC1862" w:rsidRDefault="00C113F7" w:rsidP="00C113F7">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Pr>
          <w:sz w:val="24"/>
          <w:szCs w:val="24"/>
        </w:rPr>
        <w:t>123</w:t>
      </w:r>
      <w:r w:rsidRPr="00EC1862">
        <w:rPr>
          <w:sz w:val="24"/>
          <w:szCs w:val="24"/>
        </w:rPr>
        <w:t>.</w:t>
      </w:r>
      <w:r w:rsidRPr="00EC1862">
        <w:rPr>
          <w:sz w:val="24"/>
          <w:szCs w:val="24"/>
        </w:rPr>
        <w:tab/>
        <w:t xml:space="preserve"> Nuo </w:t>
      </w:r>
      <w:r>
        <w:rPr>
          <w:sz w:val="24"/>
          <w:szCs w:val="24"/>
        </w:rPr>
        <w:t>Tiekėjo</w:t>
      </w:r>
      <w:r w:rsidRPr="00EC1862">
        <w:rPr>
          <w:sz w:val="24"/>
          <w:szCs w:val="24"/>
        </w:rPr>
        <w:t xml:space="preserve"> nepriklausančiomis aplinkybėmis visais atvejais gali būti laikoma:</w:t>
      </w:r>
    </w:p>
    <w:p w14:paraId="5F5537C5" w14:textId="77777777" w:rsidR="00C113F7" w:rsidRPr="00EC1862" w:rsidRDefault="00C113F7" w:rsidP="00C113F7">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.1.</w:t>
      </w:r>
      <w:r w:rsidRPr="00EC1862">
        <w:rPr>
          <w:sz w:val="24"/>
          <w:szCs w:val="24"/>
        </w:rPr>
        <w:tab/>
        <w:t xml:space="preserve">kai prekių gamintojas laikinai arba visam laikui sumažina, sustabdo ar nutraukia prekės gamybą, jei </w:t>
      </w:r>
      <w:r>
        <w:rPr>
          <w:sz w:val="24"/>
          <w:szCs w:val="24"/>
        </w:rPr>
        <w:t xml:space="preserve">Tiekėjas </w:t>
      </w:r>
      <w:r w:rsidRPr="00EC1862">
        <w:rPr>
          <w:sz w:val="24"/>
          <w:szCs w:val="24"/>
        </w:rPr>
        <w:t>pats nėra prekių gamintojas;</w:t>
      </w:r>
    </w:p>
    <w:p w14:paraId="63497348" w14:textId="77777777" w:rsidR="00C113F7" w:rsidRPr="00EC1862" w:rsidRDefault="00C113F7" w:rsidP="00C113F7">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prekės pristatymas vėluoja daugiau nei 60 kalendorinių dienų.</w:t>
      </w:r>
    </w:p>
    <w:p w14:paraId="13D86E85" w14:textId="77777777" w:rsidR="00C113F7" w:rsidRDefault="00C113F7" w:rsidP="00C113F7">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7114A43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XIX</w:t>
      </w:r>
      <w:r w:rsidRPr="00EC1862">
        <w:rPr>
          <w:b/>
          <w:sz w:val="24"/>
          <w:szCs w:val="24"/>
        </w:rPr>
        <w:t xml:space="preserve"> SKYRIUS</w:t>
      </w:r>
    </w:p>
    <w:p w14:paraId="3FED42F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p>
    <w:p w14:paraId="0C2E441D"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65F7CC39" w14:textId="77777777" w:rsidR="00C113F7" w:rsidRPr="00EC1862" w:rsidRDefault="00C113F7" w:rsidP="00C113F7">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124</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ar Pirkėjas nevykdo kokių nors savo įsipareigojimų pagal Sutartį, jis pažeidžia Sutartį.</w:t>
      </w:r>
    </w:p>
    <w:p w14:paraId="6E628FAE" w14:textId="77777777" w:rsidR="00C113F7" w:rsidRPr="00EC1862" w:rsidRDefault="00C113F7" w:rsidP="00C113F7">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125</w:t>
      </w:r>
      <w:r w:rsidRPr="00EC1862">
        <w:rPr>
          <w:sz w:val="24"/>
          <w:szCs w:val="24"/>
        </w:rPr>
        <w:t>.</w:t>
      </w:r>
      <w:r w:rsidRPr="00EC1862">
        <w:rPr>
          <w:sz w:val="24"/>
          <w:szCs w:val="24"/>
        </w:rPr>
        <w:tab/>
      </w:r>
      <w:r>
        <w:rPr>
          <w:sz w:val="24"/>
          <w:szCs w:val="24"/>
        </w:rPr>
        <w:t>Tiekėjui</w:t>
      </w:r>
      <w:r w:rsidRPr="00EC1862">
        <w:rPr>
          <w:sz w:val="24"/>
          <w:szCs w:val="24"/>
        </w:rPr>
        <w:t xml:space="preserve"> ar Pirkėjui pažeidus Sutartį, kita šalis turi teisę:</w:t>
      </w:r>
    </w:p>
    <w:p w14:paraId="562EF268"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.1.</w:t>
      </w:r>
      <w:r w:rsidRPr="00EC1862">
        <w:rPr>
          <w:sz w:val="24"/>
          <w:szCs w:val="24"/>
        </w:rPr>
        <w:tab/>
        <w:t>reikalauti kitos šalies vykdyti sutartinius įsipareigojimus ir / arba</w:t>
      </w:r>
    </w:p>
    <w:p w14:paraId="621664B5"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.2.</w:t>
      </w:r>
      <w:r w:rsidRPr="00EC1862">
        <w:rPr>
          <w:sz w:val="24"/>
          <w:szCs w:val="24"/>
        </w:rPr>
        <w:tab/>
        <w:t>reikalauti atlyginti nuostolius ir / arba</w:t>
      </w:r>
    </w:p>
    <w:p w14:paraId="1022674C"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.3.</w:t>
      </w:r>
      <w:r w:rsidRPr="00EC1862">
        <w:rPr>
          <w:sz w:val="24"/>
          <w:szCs w:val="24"/>
        </w:rPr>
        <w:tab/>
        <w:t>pasinaudoti Sutarties įvykdymo užtikrinimu ir / arba</w:t>
      </w:r>
    </w:p>
    <w:p w14:paraId="12E18589" w14:textId="77777777" w:rsidR="00C113F7"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.4.</w:t>
      </w:r>
      <w:r w:rsidRPr="00EC1862">
        <w:rPr>
          <w:sz w:val="24"/>
          <w:szCs w:val="24"/>
        </w:rPr>
        <w:tab/>
        <w:t xml:space="preserve">reikalauti sumokėti Sutartyje nustatytas netesybas ir / arba </w:t>
      </w:r>
    </w:p>
    <w:p w14:paraId="70CC91B6"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sz w:val="24"/>
          <w:szCs w:val="24"/>
        </w:rPr>
      </w:pPr>
      <w:r>
        <w:rPr>
          <w:sz w:val="24"/>
          <w:szCs w:val="24"/>
        </w:rPr>
        <w:t xml:space="preserve">125.5. </w:t>
      </w:r>
      <w:r w:rsidRPr="00181597">
        <w:rPr>
          <w:rStyle w:val="Pagrindinistekstas1"/>
          <w:sz w:val="24"/>
          <w:szCs w:val="24"/>
          <w:u w:val="none"/>
        </w:rPr>
        <w:t>nutraukti Sutartį.</w:t>
      </w:r>
    </w:p>
    <w:p w14:paraId="72FEF51D"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Pr>
          <w:sz w:val="24"/>
          <w:szCs w:val="24"/>
        </w:rPr>
        <w:t>126</w:t>
      </w:r>
      <w:r w:rsidRPr="00EC1862">
        <w:rPr>
          <w:sz w:val="24"/>
          <w:szCs w:val="24"/>
        </w:rPr>
        <w:t>.</w:t>
      </w:r>
      <w:r w:rsidRPr="00EC1862">
        <w:rPr>
          <w:sz w:val="24"/>
          <w:szCs w:val="24"/>
        </w:rPr>
        <w:tab/>
        <w:t>Esminiu Sutarties pažeidimu laikoma:</w:t>
      </w:r>
    </w:p>
    <w:p w14:paraId="3A0E5F6F" w14:textId="77777777" w:rsidR="00C113F7" w:rsidRPr="00EC1862" w:rsidRDefault="00C113F7" w:rsidP="00C113F7">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Pr>
          <w:sz w:val="24"/>
          <w:szCs w:val="24"/>
        </w:rPr>
        <w:t>126</w:t>
      </w:r>
      <w:r w:rsidRPr="00EC1862">
        <w:rPr>
          <w:sz w:val="24"/>
          <w:szCs w:val="24"/>
        </w:rPr>
        <w:t>.1.</w:t>
      </w:r>
      <w:r w:rsidRPr="00EC1862">
        <w:rPr>
          <w:sz w:val="24"/>
          <w:szCs w:val="24"/>
        </w:rPr>
        <w:tab/>
        <w:t xml:space="preserve">jei </w:t>
      </w:r>
      <w:r>
        <w:rPr>
          <w:sz w:val="24"/>
          <w:szCs w:val="24"/>
        </w:rPr>
        <w:t>Tiekėjas</w:t>
      </w:r>
      <w:r w:rsidRPr="00EC1862">
        <w:rPr>
          <w:sz w:val="24"/>
          <w:szCs w:val="24"/>
        </w:rPr>
        <w:t xml:space="preserve"> Pirkėjo reikalavimu nepakeičia ar atsisako pakeisti sub</w:t>
      </w:r>
      <w:r>
        <w:rPr>
          <w:sz w:val="24"/>
          <w:szCs w:val="24"/>
        </w:rPr>
        <w:t>tiekėją</w:t>
      </w:r>
      <w:r w:rsidRPr="00EC1862">
        <w:rPr>
          <w:sz w:val="24"/>
          <w:szCs w:val="24"/>
        </w:rPr>
        <w:t xml:space="preserve"> Sutartyje nustatytais atvejais;</w:t>
      </w:r>
    </w:p>
    <w:p w14:paraId="546FEF94" w14:textId="77777777" w:rsidR="00C113F7" w:rsidRPr="00EC1862" w:rsidRDefault="00C113F7" w:rsidP="00C113F7">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.2.</w:t>
      </w:r>
      <w:r w:rsidRPr="00EC1862">
        <w:rPr>
          <w:sz w:val="24"/>
          <w:szCs w:val="24"/>
        </w:rPr>
        <w:tab/>
        <w:t xml:space="preserve">jei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6546DAD4" w14:textId="77777777" w:rsidR="00C113F7" w:rsidRPr="00EC1862" w:rsidRDefault="00C113F7" w:rsidP="00C113F7">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Pr>
          <w:sz w:val="24"/>
          <w:szCs w:val="24"/>
        </w:rPr>
        <w:t>126</w:t>
      </w:r>
      <w:r w:rsidRPr="00EC1862">
        <w:rPr>
          <w:sz w:val="24"/>
          <w:szCs w:val="24"/>
        </w:rPr>
        <w:t>.3.</w:t>
      </w:r>
      <w:r w:rsidRPr="00EC1862">
        <w:rPr>
          <w:sz w:val="24"/>
          <w:szCs w:val="24"/>
        </w:rPr>
        <w:tab/>
        <w:t xml:space="preserve">jei </w:t>
      </w:r>
      <w:r>
        <w:rPr>
          <w:sz w:val="24"/>
          <w:szCs w:val="24"/>
        </w:rPr>
        <w:t>Tiekėjas</w:t>
      </w:r>
      <w:r w:rsidRPr="00EC1862">
        <w:rPr>
          <w:sz w:val="24"/>
          <w:szCs w:val="24"/>
        </w:rPr>
        <w:t xml:space="preserve"> dėl savo kaltės vėluoja įvykdyti Sutartyje numatytus įsipareigojimus daugiau nei 90 (devyniasdešimt kalendorinių dienų) ir / arba dėl įsipareigojimų įvykdymo vėlavimo mokėtinų delspinigių suma viršija 10 (procentų) Sutarties kainos;</w:t>
      </w:r>
    </w:p>
    <w:p w14:paraId="6A45DD97" w14:textId="77777777" w:rsidR="00C113F7" w:rsidRPr="00EC1862" w:rsidRDefault="00C113F7" w:rsidP="00C113F7">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.4.</w:t>
      </w:r>
      <w:r w:rsidRPr="00EC1862">
        <w:rPr>
          <w:sz w:val="24"/>
          <w:szCs w:val="24"/>
        </w:rPr>
        <w:tab/>
        <w:t xml:space="preserve">jei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1552DD3F" w14:textId="77777777" w:rsidR="00C113F7" w:rsidRPr="00EC1862" w:rsidRDefault="00C113F7" w:rsidP="00C113F7">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Pr>
          <w:sz w:val="24"/>
          <w:szCs w:val="24"/>
        </w:rPr>
        <w:t>126</w:t>
      </w:r>
      <w:r w:rsidRPr="00EC1862">
        <w:rPr>
          <w:sz w:val="24"/>
          <w:szCs w:val="24"/>
        </w:rPr>
        <w:t>.5.</w:t>
      </w:r>
      <w:r w:rsidRPr="00EC1862">
        <w:rPr>
          <w:sz w:val="24"/>
          <w:szCs w:val="24"/>
        </w:rPr>
        <w:tab/>
        <w:t xml:space="preserve">jei </w:t>
      </w:r>
      <w:r>
        <w:rPr>
          <w:sz w:val="24"/>
          <w:szCs w:val="24"/>
        </w:rPr>
        <w:t>Tiekėjas</w:t>
      </w:r>
      <w:r w:rsidRPr="00EC1862">
        <w:rPr>
          <w:sz w:val="24"/>
          <w:szCs w:val="24"/>
        </w:rPr>
        <w:t xml:space="preserve"> iki perdavimo–priėmimo akto pasirašymo per Pirkėjo pagrįstai nustatytą laikotarpį neįvykdo Pirkėjo nurodymo ištaisyti netinkamai įvykdytus arba neįvykdytus sutartinius įsipareigojimus;</w:t>
      </w:r>
    </w:p>
    <w:p w14:paraId="26FE893D" w14:textId="77777777" w:rsidR="00C113F7" w:rsidRPr="00EC1862" w:rsidRDefault="00C113F7" w:rsidP="00C113F7">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Pr>
          <w:sz w:val="24"/>
          <w:szCs w:val="24"/>
        </w:rPr>
        <w:t>126</w:t>
      </w:r>
      <w:r w:rsidRPr="00EC1862">
        <w:rPr>
          <w:sz w:val="24"/>
          <w:szCs w:val="24"/>
        </w:rPr>
        <w:t>.6.</w:t>
      </w:r>
      <w:r w:rsidRPr="00EC1862">
        <w:rPr>
          <w:sz w:val="24"/>
          <w:szCs w:val="24"/>
        </w:rPr>
        <w:tab/>
        <w:t xml:space="preserve">jei </w:t>
      </w:r>
      <w:r>
        <w:rPr>
          <w:sz w:val="24"/>
          <w:szCs w:val="24"/>
        </w:rPr>
        <w:t>Tiekėjas</w:t>
      </w:r>
      <w:r w:rsidRPr="00EC1862">
        <w:rPr>
          <w:sz w:val="24"/>
          <w:szCs w:val="24"/>
        </w:rPr>
        <w:t xml:space="preserve"> negrąžina ar atsisako grąžinti Pirkėjo </w:t>
      </w:r>
      <w:r>
        <w:rPr>
          <w:sz w:val="24"/>
          <w:szCs w:val="24"/>
        </w:rPr>
        <w:t>Tiekėjui</w:t>
      </w:r>
      <w:r w:rsidRPr="00EC1862">
        <w:rPr>
          <w:sz w:val="24"/>
          <w:szCs w:val="24"/>
        </w:rPr>
        <w:t xml:space="preserve"> ir / arba sub</w:t>
      </w:r>
      <w:r>
        <w:rPr>
          <w:sz w:val="24"/>
          <w:szCs w:val="24"/>
        </w:rPr>
        <w:t xml:space="preserve">tiekėjui </w:t>
      </w:r>
      <w:r w:rsidRPr="00EC1862">
        <w:rPr>
          <w:sz w:val="24"/>
          <w:szCs w:val="24"/>
        </w:rPr>
        <w:t>sumokėtas permokas;</w:t>
      </w:r>
    </w:p>
    <w:p w14:paraId="0DE3AA5A" w14:textId="77777777" w:rsidR="00C113F7" w:rsidRPr="00EC1862" w:rsidRDefault="00C113F7" w:rsidP="00C113F7">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Pr>
          <w:sz w:val="24"/>
          <w:szCs w:val="24"/>
        </w:rPr>
        <w:t>126</w:t>
      </w:r>
      <w:r w:rsidRPr="00EC1862">
        <w:rPr>
          <w:sz w:val="24"/>
          <w:szCs w:val="24"/>
        </w:rPr>
        <w:t>.7.</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720AF338" w14:textId="77777777" w:rsidR="00C113F7" w:rsidRPr="00EC1862" w:rsidRDefault="00C113F7" w:rsidP="00C113F7">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w:t>
      </w:r>
      <w:r w:rsidRPr="00EC1862">
        <w:rPr>
          <w:sz w:val="24"/>
          <w:szCs w:val="24"/>
        </w:rPr>
        <w:t>.8.</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292191D9" w14:textId="77777777" w:rsidR="00C113F7" w:rsidRPr="00EC1862" w:rsidRDefault="00C113F7" w:rsidP="00C113F7">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Pr>
          <w:sz w:val="24"/>
          <w:szCs w:val="24"/>
        </w:rPr>
        <w:t>126</w:t>
      </w:r>
      <w:r w:rsidRPr="00EC1862">
        <w:rPr>
          <w:sz w:val="24"/>
          <w:szCs w:val="24"/>
        </w:rPr>
        <w:t>.9.</w:t>
      </w:r>
      <w:r w:rsidRPr="00EC1862">
        <w:rPr>
          <w:sz w:val="24"/>
          <w:szCs w:val="24"/>
        </w:rPr>
        <w:tab/>
        <w:t xml:space="preserve">dėl kitų </w:t>
      </w:r>
      <w:r>
        <w:rPr>
          <w:sz w:val="24"/>
          <w:szCs w:val="24"/>
        </w:rPr>
        <w:t>Tiekėjo</w:t>
      </w:r>
      <w:r w:rsidRPr="00EC1862">
        <w:rPr>
          <w:sz w:val="24"/>
          <w:szCs w:val="24"/>
        </w:rPr>
        <w:t xml:space="preserve"> ir / ar Pirkėjo padarytų Sutarties pažeidimų, dėl kurių Sutarties vykdymas tampa neįmanomas.</w:t>
      </w:r>
    </w:p>
    <w:p w14:paraId="07E4F7E5" w14:textId="77777777" w:rsidR="00C113F7" w:rsidRPr="00EC1862" w:rsidRDefault="00C113F7" w:rsidP="00C113F7">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7606B94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XX</w:t>
      </w:r>
      <w:r w:rsidRPr="00EC1862">
        <w:rPr>
          <w:b/>
          <w:sz w:val="24"/>
          <w:szCs w:val="24"/>
        </w:rPr>
        <w:t xml:space="preserve"> SKYRIUS</w:t>
      </w:r>
    </w:p>
    <w:p w14:paraId="7AFF7FC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p>
    <w:p w14:paraId="36D62081"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4FA9D0A6" w14:textId="77777777" w:rsidR="00C113F7" w:rsidRPr="00EC1862" w:rsidRDefault="00C113F7" w:rsidP="00C113F7">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Pr>
          <w:sz w:val="24"/>
          <w:szCs w:val="24"/>
        </w:rPr>
        <w:t>127</w:t>
      </w:r>
      <w:r w:rsidRPr="00EC1862">
        <w:rPr>
          <w:sz w:val="24"/>
          <w:szCs w:val="24"/>
        </w:rPr>
        <w:t>.</w:t>
      </w:r>
      <w:r w:rsidRPr="00EC1862">
        <w:rPr>
          <w:sz w:val="24"/>
          <w:szCs w:val="24"/>
        </w:rPr>
        <w:tab/>
        <w:t xml:space="preserve">Pirkėjas, prieš 10 (dešimt) darbo dienų įspėjęs </w:t>
      </w:r>
      <w:r>
        <w:rPr>
          <w:sz w:val="24"/>
          <w:szCs w:val="24"/>
        </w:rPr>
        <w:t>Tiekėją</w:t>
      </w:r>
      <w:r w:rsidRPr="00EC1862">
        <w:rPr>
          <w:sz w:val="24"/>
          <w:szCs w:val="24"/>
        </w:rPr>
        <w:t>, turi teisę vienašališkai nutraukti Sutartį, jei:</w:t>
      </w:r>
    </w:p>
    <w:p w14:paraId="40B65DB3" w14:textId="77777777" w:rsidR="00C113F7" w:rsidRPr="00EC1862" w:rsidRDefault="00C113F7" w:rsidP="00C113F7">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.1.</w:t>
      </w:r>
      <w:r w:rsidRPr="00EC1862">
        <w:rPr>
          <w:sz w:val="24"/>
          <w:szCs w:val="24"/>
        </w:rPr>
        <w:tab/>
        <w:t>Sutartis buvo pakeista pažeidžiant Viešųjų pirkimų įstatyme nustatytą pirkimo sutarties keitimo jos galiojimo laikotarpiu tvarką;</w:t>
      </w:r>
    </w:p>
    <w:p w14:paraId="2F357D5C"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w:t>
      </w:r>
      <w:r w:rsidRPr="00EC1862">
        <w:rPr>
          <w:sz w:val="24"/>
          <w:szCs w:val="24"/>
        </w:rPr>
        <w:tab/>
        <w:t xml:space="preserve">paaiškėjo, kad </w:t>
      </w:r>
      <w:r>
        <w:rPr>
          <w:sz w:val="24"/>
          <w:szCs w:val="24"/>
        </w:rPr>
        <w:t>Tiekėjas</w:t>
      </w:r>
      <w:r w:rsidRPr="00EC1862">
        <w:rPr>
          <w:sz w:val="24"/>
          <w:szCs w:val="24"/>
        </w:rPr>
        <w:t xml:space="preserve"> ar jo atsakingas asmuo turėjo būti pašalintas iš pirkimo procedūros dėl:</w:t>
      </w:r>
    </w:p>
    <w:p w14:paraId="32170A64"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.2.1.</w:t>
      </w:r>
      <w:r w:rsidRPr="00EC1862">
        <w:rPr>
          <w:sz w:val="24"/>
          <w:szCs w:val="24"/>
        </w:rPr>
        <w:tab/>
        <w:t>dalyvavimo nusikalstamame susivienijime, jo organizavimo ar vadovavimo jam;</w:t>
      </w:r>
    </w:p>
    <w:p w14:paraId="38F65B3F"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.2.2.</w:t>
      </w:r>
      <w:r w:rsidRPr="00EC1862">
        <w:rPr>
          <w:sz w:val="24"/>
          <w:szCs w:val="24"/>
        </w:rPr>
        <w:tab/>
        <w:t>kyšininkavimo, prekybos poveikiu, papirkimo;</w:t>
      </w:r>
    </w:p>
    <w:p w14:paraId="5E174D36"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3EF9FBD7"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.2.4.</w:t>
      </w:r>
      <w:r w:rsidRPr="00EC1862">
        <w:rPr>
          <w:sz w:val="24"/>
          <w:szCs w:val="24"/>
        </w:rPr>
        <w:tab/>
        <w:t>nusikalstamo bankroto;</w:t>
      </w:r>
    </w:p>
    <w:p w14:paraId="173F3E2D"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.2.5.</w:t>
      </w:r>
      <w:r w:rsidRPr="00EC1862">
        <w:rPr>
          <w:sz w:val="24"/>
          <w:szCs w:val="24"/>
        </w:rPr>
        <w:tab/>
        <w:t>teroristinio ir su teroristine veikla susijusio nusikaltimo;</w:t>
      </w:r>
    </w:p>
    <w:p w14:paraId="7040FA5E"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.2.6.</w:t>
      </w:r>
      <w:r w:rsidRPr="00EC1862">
        <w:rPr>
          <w:sz w:val="24"/>
          <w:szCs w:val="24"/>
        </w:rPr>
        <w:tab/>
        <w:t>nusikalstamu būdu gauto turto legalizavimo;</w:t>
      </w:r>
    </w:p>
    <w:p w14:paraId="07D1E6EE"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.2.7.</w:t>
      </w:r>
      <w:r w:rsidRPr="00EC1862">
        <w:rPr>
          <w:sz w:val="24"/>
          <w:szCs w:val="24"/>
        </w:rPr>
        <w:tab/>
        <w:t>prekybos žmonėmis, vaiko pirkimo arba pardavimo;</w:t>
      </w:r>
    </w:p>
    <w:p w14:paraId="1A94F8D4"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.2.8.</w:t>
      </w:r>
      <w:r w:rsidRPr="00EC1862">
        <w:rPr>
          <w:sz w:val="24"/>
          <w:szCs w:val="24"/>
        </w:rPr>
        <w:tab/>
        <w:t xml:space="preserve">kitos valstybės </w:t>
      </w:r>
      <w:r>
        <w:rPr>
          <w:sz w:val="24"/>
          <w:szCs w:val="24"/>
        </w:rPr>
        <w:t>Tiekėjo</w:t>
      </w:r>
      <w:r w:rsidRPr="00EC1862">
        <w:rPr>
          <w:sz w:val="24"/>
          <w:szCs w:val="24"/>
        </w:rPr>
        <w:t xml:space="preserve"> atlikto nusikaltimo, apibrėžto Direktyvos 2014/24/ES 57 straipsnio 1 dalyje išvardytus Europos Sąjungos teisės aktus įgyvendinančiuose kitų valstybių teisės aktuose.</w:t>
      </w:r>
    </w:p>
    <w:p w14:paraId="601A919D" w14:textId="77777777" w:rsidR="00C113F7"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.3.</w:t>
      </w:r>
      <w:r w:rsidRPr="00EC1862">
        <w:rPr>
          <w:sz w:val="24"/>
          <w:szCs w:val="24"/>
        </w:rPr>
        <w:tab/>
        <w:t xml:space="preserve">paaiškėjo, kad Sutartis su </w:t>
      </w:r>
      <w:r>
        <w:rPr>
          <w:sz w:val="24"/>
          <w:szCs w:val="24"/>
        </w:rPr>
        <w:t>Tiekėju</w:t>
      </w:r>
      <w:r w:rsidRPr="00EC1862">
        <w:rPr>
          <w:sz w:val="24"/>
          <w:szCs w:val="24"/>
        </w:rPr>
        <w:t xml:space="preserve">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76512181"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0A3BD4">
        <w:rPr>
          <w:sz w:val="24"/>
          <w:szCs w:val="24"/>
        </w:rPr>
        <w:t xml:space="preserve">127.4. </w:t>
      </w:r>
      <w:r w:rsidRPr="000A3BD4">
        <w:rPr>
          <w:color w:val="000000"/>
          <w:sz w:val="24"/>
          <w:szCs w:val="24"/>
        </w:rPr>
        <w:t>paaiškėjo Lietuvos Respublikos viešųjų pirkimų įstatymo 45 straipsnio 2</w:t>
      </w:r>
      <w:r w:rsidRPr="000A3BD4">
        <w:rPr>
          <w:color w:val="000000"/>
          <w:sz w:val="24"/>
          <w:szCs w:val="24"/>
          <w:vertAlign w:val="superscript"/>
        </w:rPr>
        <w:t>1</w:t>
      </w:r>
      <w:r w:rsidRPr="000A3BD4">
        <w:rPr>
          <w:color w:val="000000"/>
          <w:sz w:val="24"/>
          <w:szCs w:val="24"/>
        </w:rPr>
        <w:t> dalyje nurodytos aplinkybės.</w:t>
      </w:r>
    </w:p>
    <w:p w14:paraId="217F3A2A"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 xml:space="preserve">. Taip pat Pirkėjas, prieš 10 (dešimt) darbo dienų įspėjęs </w:t>
      </w:r>
      <w:r>
        <w:rPr>
          <w:sz w:val="24"/>
          <w:szCs w:val="24"/>
        </w:rPr>
        <w:t>Tiekėją</w:t>
      </w:r>
      <w:r w:rsidRPr="00EC1862">
        <w:rPr>
          <w:sz w:val="24"/>
          <w:szCs w:val="24"/>
        </w:rPr>
        <w:t>, turi teisę vienašališkai nutraukti Sutartį:</w:t>
      </w:r>
    </w:p>
    <w:p w14:paraId="28E7311B" w14:textId="77777777" w:rsidR="00C113F7" w:rsidRPr="00EC1862" w:rsidRDefault="00C113F7" w:rsidP="00C113F7">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.1.</w:t>
      </w:r>
      <w:r w:rsidRPr="00EC1862">
        <w:rPr>
          <w:sz w:val="24"/>
          <w:szCs w:val="24"/>
        </w:rPr>
        <w:tab/>
        <w:t xml:space="preserve">kai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4853961A" w14:textId="77777777" w:rsidR="00C113F7" w:rsidRPr="00EC1862" w:rsidRDefault="00C113F7" w:rsidP="00C113F7">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.2.</w:t>
      </w:r>
      <w:r w:rsidRPr="00EC1862">
        <w:rPr>
          <w:sz w:val="24"/>
          <w:szCs w:val="24"/>
        </w:rPr>
        <w:tab/>
        <w:t xml:space="preserve">kai </w:t>
      </w:r>
      <w:r>
        <w:rPr>
          <w:sz w:val="24"/>
          <w:szCs w:val="24"/>
        </w:rPr>
        <w:t>Tiekėjas</w:t>
      </w:r>
      <w:r w:rsidRPr="00EC1862">
        <w:rPr>
          <w:sz w:val="24"/>
          <w:szCs w:val="24"/>
        </w:rPr>
        <w:t xml:space="preserve"> iki perdavimo–priėmimo akto pasirašymo per pagrįstai nustatytą laikotarpį neįvykdo Pirkėjo nurodymo ištaisyti netinkamai įvykdytus arba neįvykdytus sutartinius įsipareigojimus;</w:t>
      </w:r>
    </w:p>
    <w:p w14:paraId="49B22D40" w14:textId="77777777" w:rsidR="00C113F7" w:rsidRPr="00EC1862" w:rsidRDefault="00C113F7" w:rsidP="00C113F7">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.3.</w:t>
      </w:r>
      <w:r w:rsidRPr="00EC1862">
        <w:rPr>
          <w:sz w:val="24"/>
          <w:szCs w:val="24"/>
        </w:rPr>
        <w:tab/>
        <w:t xml:space="preserve">kai </w:t>
      </w:r>
      <w:r>
        <w:rPr>
          <w:sz w:val="24"/>
          <w:szCs w:val="24"/>
        </w:rPr>
        <w:t>Tiekėjas specialisto</w:t>
      </w:r>
      <w:r w:rsidRPr="00EC1862">
        <w:rPr>
          <w:sz w:val="24"/>
          <w:szCs w:val="24"/>
        </w:rPr>
        <w:t xml:space="preserve"> ke</w:t>
      </w:r>
      <w:r>
        <w:rPr>
          <w:sz w:val="24"/>
          <w:szCs w:val="24"/>
        </w:rPr>
        <w:t>itimo atveju negali rasti kito specialisto</w:t>
      </w:r>
      <w:r w:rsidRPr="00EC1862">
        <w:rPr>
          <w:sz w:val="24"/>
          <w:szCs w:val="24"/>
        </w:rPr>
        <w:t xml:space="preserve"> su analogiška kvalifikacija ir / ar patirtimi;</w:t>
      </w:r>
    </w:p>
    <w:p w14:paraId="537EC6DE" w14:textId="77777777" w:rsidR="00C113F7" w:rsidRPr="00EC1862" w:rsidRDefault="00C113F7" w:rsidP="00C113F7">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.4.</w:t>
      </w:r>
      <w:r w:rsidRPr="00EC1862">
        <w:rPr>
          <w:sz w:val="24"/>
          <w:szCs w:val="24"/>
        </w:rPr>
        <w:tab/>
        <w:t xml:space="preserve">kai </w:t>
      </w:r>
      <w:r>
        <w:rPr>
          <w:sz w:val="24"/>
          <w:szCs w:val="24"/>
        </w:rPr>
        <w:t>Tiekėjas</w:t>
      </w:r>
      <w:r w:rsidRPr="00EC1862">
        <w:rPr>
          <w:sz w:val="24"/>
          <w:szCs w:val="24"/>
        </w:rPr>
        <w:t xml:space="preserve"> pakeičia sub</w:t>
      </w:r>
      <w:r>
        <w:rPr>
          <w:sz w:val="24"/>
          <w:szCs w:val="24"/>
        </w:rPr>
        <w:t>tiekėją</w:t>
      </w:r>
      <w:r w:rsidRPr="00EC1862">
        <w:rPr>
          <w:sz w:val="24"/>
          <w:szCs w:val="24"/>
        </w:rPr>
        <w:t xml:space="preserve"> ar sudaro naują subtiekimo sutartį nesilaikydamas Sutartyje nustatytos tvarkos;</w:t>
      </w:r>
    </w:p>
    <w:p w14:paraId="41A00B97" w14:textId="77777777" w:rsidR="00C113F7" w:rsidRPr="00EC1862" w:rsidRDefault="00C113F7" w:rsidP="00C113F7">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.5.</w:t>
      </w:r>
      <w:r w:rsidRPr="00EC1862">
        <w:rPr>
          <w:sz w:val="24"/>
          <w:szCs w:val="24"/>
        </w:rPr>
        <w:tab/>
        <w:t xml:space="preserve">kai </w:t>
      </w:r>
      <w:r>
        <w:rPr>
          <w:sz w:val="24"/>
          <w:szCs w:val="24"/>
        </w:rPr>
        <w:t>Tiekėjas</w:t>
      </w:r>
      <w:r w:rsidRPr="00EC1862">
        <w:rPr>
          <w:sz w:val="24"/>
          <w:szCs w:val="24"/>
        </w:rPr>
        <w:t xml:space="preserve"> Pirkėjo reikalavimu nepakeičia ar atsisako pakeisti sub</w:t>
      </w:r>
      <w:r>
        <w:rPr>
          <w:sz w:val="24"/>
          <w:szCs w:val="24"/>
        </w:rPr>
        <w:t xml:space="preserve">tiekėją </w:t>
      </w:r>
      <w:r w:rsidRPr="00EC1862">
        <w:rPr>
          <w:sz w:val="24"/>
          <w:szCs w:val="24"/>
        </w:rPr>
        <w:t>Sutartyje nustatytais atvejais;</w:t>
      </w:r>
    </w:p>
    <w:p w14:paraId="33E96AA3" w14:textId="77777777" w:rsidR="00C113F7" w:rsidRPr="00EC1862" w:rsidRDefault="00C113F7" w:rsidP="00C113F7">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.6.</w:t>
      </w:r>
      <w:r w:rsidRPr="00EC1862">
        <w:rPr>
          <w:sz w:val="24"/>
          <w:szCs w:val="24"/>
        </w:rPr>
        <w:tab/>
        <w:t xml:space="preserve">kai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1CACAD55" w14:textId="77777777" w:rsidR="00C113F7" w:rsidRPr="00EC1862" w:rsidRDefault="00C113F7" w:rsidP="00C113F7">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.7.</w:t>
      </w:r>
      <w:r w:rsidRPr="00EC1862">
        <w:rPr>
          <w:sz w:val="24"/>
          <w:szCs w:val="24"/>
        </w:rPr>
        <w:tab/>
        <w:t xml:space="preserve">kai </w:t>
      </w:r>
      <w:r>
        <w:rPr>
          <w:sz w:val="24"/>
          <w:szCs w:val="24"/>
        </w:rPr>
        <w:t>Tiekėjas</w:t>
      </w:r>
      <w:r w:rsidRPr="00EC1862">
        <w:rPr>
          <w:sz w:val="24"/>
          <w:szCs w:val="24"/>
        </w:rPr>
        <w:t xml:space="preserve"> bankrutuoja arba yra likviduojamas, kai sustabdo ūkinę veiklą arba kai įstatymuose ir kituose teisės aktuose numatyta tvarka susidaro analogiška situacija;</w:t>
      </w:r>
    </w:p>
    <w:p w14:paraId="27825F9C" w14:textId="77777777" w:rsidR="00C113F7" w:rsidRPr="00EC1862" w:rsidRDefault="00C113F7" w:rsidP="00C113F7">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.8.</w:t>
      </w:r>
      <w:r w:rsidRPr="00EC1862">
        <w:rPr>
          <w:sz w:val="24"/>
          <w:szCs w:val="24"/>
        </w:rPr>
        <w:tab/>
        <w:t xml:space="preserve">kai keičiasi </w:t>
      </w:r>
      <w:r>
        <w:rPr>
          <w:sz w:val="24"/>
          <w:szCs w:val="24"/>
        </w:rPr>
        <w:t>Tiekėjo</w:t>
      </w:r>
      <w:r w:rsidRPr="00EC1862">
        <w:rPr>
          <w:sz w:val="24"/>
          <w:szCs w:val="24"/>
        </w:rPr>
        <w:t xml:space="preserve"> organizacinė struktūra – juridinis statusas, pobūdis ar valdymo struktūra ir tai gali turėti įtakos tinkamam Sutarties įvykdymui;</w:t>
      </w:r>
    </w:p>
    <w:p w14:paraId="4F9AB352"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.9.</w:t>
      </w:r>
      <w:r w:rsidRPr="00EC1862">
        <w:rPr>
          <w:sz w:val="24"/>
          <w:szCs w:val="24"/>
        </w:rPr>
        <w:tab/>
        <w:t xml:space="preserve">jei Sutarties įvykdymo užtikrinimą išdavęs subjektas negali įvykdyti savo įsipareigojimų ir Pirkėjui raštu pareikalavus </w:t>
      </w:r>
      <w:r>
        <w:rPr>
          <w:sz w:val="24"/>
          <w:szCs w:val="24"/>
        </w:rPr>
        <w:t>Tiekėjas</w:t>
      </w:r>
      <w:r w:rsidRPr="00EC1862">
        <w:rPr>
          <w:sz w:val="24"/>
          <w:szCs w:val="24"/>
        </w:rPr>
        <w:t xml:space="preserve"> per 10 (dešimt) darbo dienų nepateikia naujo užtikrinimo tomis pačiomis sąlygomis kaip ir ankstesnysis;</w:t>
      </w:r>
    </w:p>
    <w:p w14:paraId="7CDE2DD9" w14:textId="77777777" w:rsidR="00C113F7" w:rsidRPr="00EC1862" w:rsidRDefault="00C113F7" w:rsidP="00C113F7">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.10.</w:t>
      </w:r>
      <w:r w:rsidRPr="00EC1862">
        <w:rPr>
          <w:sz w:val="24"/>
          <w:szCs w:val="24"/>
        </w:rPr>
        <w:tab/>
        <w:t xml:space="preserve">kai pratęsus Sutarties galiojimo laikotarpį, </w:t>
      </w:r>
      <w:r>
        <w:rPr>
          <w:sz w:val="24"/>
          <w:szCs w:val="24"/>
        </w:rPr>
        <w:t>Tiekėjas</w:t>
      </w:r>
      <w:r w:rsidRPr="00EC1862">
        <w:rPr>
          <w:sz w:val="24"/>
          <w:szCs w:val="24"/>
        </w:rPr>
        <w:t xml:space="preserve"> nepateikia atitinkamai pratęsto Sutarties įvykdymo užtikrinimo;</w:t>
      </w:r>
    </w:p>
    <w:p w14:paraId="7291CE99" w14:textId="77777777" w:rsidR="00C113F7" w:rsidRPr="00EC1862" w:rsidRDefault="00C113F7" w:rsidP="00C113F7">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.11.</w:t>
      </w:r>
      <w:r w:rsidRPr="00EC1862">
        <w:rPr>
          <w:sz w:val="24"/>
          <w:szCs w:val="24"/>
        </w:rPr>
        <w:tab/>
        <w:t xml:space="preserve">jei </w:t>
      </w:r>
      <w:r>
        <w:rPr>
          <w:sz w:val="24"/>
          <w:szCs w:val="24"/>
        </w:rPr>
        <w:t>Tiekėjo</w:t>
      </w:r>
      <w:r w:rsidRPr="00EC1862">
        <w:rPr>
          <w:sz w:val="24"/>
          <w:szCs w:val="24"/>
        </w:rPr>
        <w:t xml:space="preserve"> mokėtinų delspinigių suma viršija 10 (dešimt) procentų Sutarties kainos;</w:t>
      </w:r>
    </w:p>
    <w:p w14:paraId="5EAFABA8" w14:textId="77777777" w:rsidR="00C113F7" w:rsidRPr="00EC1862" w:rsidRDefault="00C113F7" w:rsidP="00C113F7">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.12.</w:t>
      </w:r>
      <w:r w:rsidRPr="00EC1862">
        <w:rPr>
          <w:sz w:val="24"/>
          <w:szCs w:val="24"/>
        </w:rPr>
        <w:tab/>
        <w:t xml:space="preserve">dėl kitų </w:t>
      </w:r>
      <w:r>
        <w:rPr>
          <w:sz w:val="24"/>
          <w:szCs w:val="24"/>
        </w:rPr>
        <w:t>Tiekėjo</w:t>
      </w:r>
      <w:r w:rsidRPr="00EC1862">
        <w:rPr>
          <w:sz w:val="24"/>
          <w:szCs w:val="24"/>
        </w:rPr>
        <w:t xml:space="preserve"> padarytų Sutarties pažeidimų, dėl kurių Sutarties vykdymas tampa neįmanomas.</w:t>
      </w:r>
    </w:p>
    <w:p w14:paraId="1459316A" w14:textId="77777777" w:rsidR="00C113F7" w:rsidRPr="00EC1862" w:rsidRDefault="00C113F7" w:rsidP="00C113F7">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Pr>
          <w:sz w:val="24"/>
          <w:szCs w:val="24"/>
        </w:rPr>
        <w:t>129</w:t>
      </w:r>
      <w:r w:rsidRPr="00EC1862">
        <w:rPr>
          <w:sz w:val="24"/>
          <w:szCs w:val="24"/>
        </w:rPr>
        <w:t>.</w:t>
      </w:r>
      <w:r w:rsidRPr="00EC1862">
        <w:rPr>
          <w:sz w:val="24"/>
          <w:szCs w:val="24"/>
        </w:rPr>
        <w:tab/>
      </w:r>
      <w:r>
        <w:rPr>
          <w:sz w:val="24"/>
          <w:szCs w:val="24"/>
        </w:rPr>
        <w:t>Tiekėja</w:t>
      </w:r>
      <w:r w:rsidRPr="00EC1862">
        <w:rPr>
          <w:sz w:val="24"/>
          <w:szCs w:val="24"/>
        </w:rPr>
        <w:t>s, prieš 10 (dešimt) darbo dienų įspėjęs Pirkėją, turi teisę vienašališkai nutraukti Sutartį:</w:t>
      </w:r>
    </w:p>
    <w:p w14:paraId="3CC959C5" w14:textId="77777777" w:rsidR="00C113F7" w:rsidRPr="00EC1862" w:rsidRDefault="00C113F7" w:rsidP="00C113F7">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.1.</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13859F21" w14:textId="77777777" w:rsidR="00C113F7" w:rsidRPr="00EC1862" w:rsidRDefault="00C113F7" w:rsidP="00C113F7">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.2.</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0836702F" w14:textId="77777777" w:rsidR="00C113F7" w:rsidRPr="00EC1862" w:rsidRDefault="00C113F7" w:rsidP="00C113F7">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.3.</w:t>
      </w:r>
      <w:r w:rsidRPr="00EC1862">
        <w:rPr>
          <w:sz w:val="24"/>
          <w:szCs w:val="24"/>
        </w:rPr>
        <w:tab/>
        <w:t>dėl kitų Pirkėjo padarytų Sutarties pažeidimų, dėl kurių Sutarties vykdymas tampa neįmanomas.</w:t>
      </w:r>
    </w:p>
    <w:p w14:paraId="2B7A8195" w14:textId="77777777" w:rsidR="00C113F7" w:rsidRPr="00EC1862" w:rsidRDefault="00C113F7" w:rsidP="00C113F7">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Pr>
          <w:sz w:val="24"/>
          <w:szCs w:val="24"/>
        </w:rPr>
        <w:t>130</w:t>
      </w:r>
      <w:r w:rsidRPr="00EC1862">
        <w:rPr>
          <w:sz w:val="24"/>
          <w:szCs w:val="24"/>
        </w:rPr>
        <w:t>.</w:t>
      </w:r>
      <w:r w:rsidRPr="00EC1862">
        <w:rPr>
          <w:sz w:val="24"/>
          <w:szCs w:val="24"/>
        </w:rPr>
        <w:tab/>
        <w:t xml:space="preserve">Prieš vienašališkai nutraukdamas Sutartį, Pirkėjas ar </w:t>
      </w:r>
      <w:r>
        <w:rPr>
          <w:sz w:val="24"/>
          <w:szCs w:val="24"/>
        </w:rPr>
        <w:t>Tiekėjas</w:t>
      </w:r>
      <w:r w:rsidRPr="00EC1862">
        <w:rPr>
          <w:sz w:val="24"/>
          <w:szCs w:val="24"/>
        </w:rPr>
        <w:t xml:space="preserve"> išsiunčia registruotą laišką su jo gavimo patvirtinimu, kuriame nustato naują terminą sutartiniams įsipareigojimams įvykdyti, ne trumpesnį kaip 10 kalendorinių dienų nuo laiško pristatymo dienos.</w:t>
      </w:r>
    </w:p>
    <w:p w14:paraId="15CA080C" w14:textId="77777777" w:rsidR="00C113F7" w:rsidRPr="00EC1862" w:rsidRDefault="00C113F7" w:rsidP="00C113F7">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Pr>
          <w:sz w:val="24"/>
          <w:szCs w:val="24"/>
        </w:rPr>
        <w:t>131</w:t>
      </w:r>
      <w:r w:rsidRPr="00EC1862">
        <w:rPr>
          <w:sz w:val="24"/>
          <w:szCs w:val="24"/>
        </w:rPr>
        <w:t>.</w:t>
      </w:r>
      <w:r w:rsidRPr="00EC1862">
        <w:rPr>
          <w:sz w:val="24"/>
          <w:szCs w:val="24"/>
        </w:rPr>
        <w:tab/>
        <w:t xml:space="preserve">Nutraukęs Sutartį, Pirkėjas teisės aktų nustatyta tvarka gali sudaryti Sutartį su trečiąja šalimi. Pirkėjas turi teisę reikalauti iš </w:t>
      </w:r>
      <w:r>
        <w:rPr>
          <w:sz w:val="24"/>
          <w:szCs w:val="24"/>
        </w:rPr>
        <w:t>Tiekėjo</w:t>
      </w:r>
      <w:r w:rsidRPr="00EC1862">
        <w:rPr>
          <w:sz w:val="24"/>
          <w:szCs w:val="24"/>
        </w:rPr>
        <w:t xml:space="preserve"> padengti papildomas išlaidas, atsiradusias dėl naujos Sutarties sudarymo su trečiąja šalimi, jei Sutartis buvo nutrukta dėl </w:t>
      </w:r>
      <w:r>
        <w:rPr>
          <w:sz w:val="24"/>
          <w:szCs w:val="24"/>
        </w:rPr>
        <w:t>Tiekėjo</w:t>
      </w:r>
      <w:r w:rsidRPr="00EC1862">
        <w:rPr>
          <w:sz w:val="24"/>
          <w:szCs w:val="24"/>
        </w:rPr>
        <w:t xml:space="preserve"> kaltės.</w:t>
      </w:r>
    </w:p>
    <w:p w14:paraId="02A382D0" w14:textId="77777777" w:rsidR="00C113F7" w:rsidRPr="00EC1862" w:rsidRDefault="00C113F7" w:rsidP="00C113F7">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Pr>
          <w:sz w:val="24"/>
          <w:szCs w:val="24"/>
        </w:rPr>
        <w:t>132</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neturi teisės į kokių nors patirtų nuostolių ar žalos kompensaciją.</w:t>
      </w:r>
    </w:p>
    <w:p w14:paraId="55DE1FDB" w14:textId="77777777" w:rsidR="00C113F7" w:rsidRPr="00EC1862" w:rsidRDefault="00C113F7" w:rsidP="00C113F7">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r>
      <w:r>
        <w:rPr>
          <w:sz w:val="24"/>
          <w:szCs w:val="24"/>
        </w:rPr>
        <w:t>Tiekėjas</w:t>
      </w:r>
      <w:r w:rsidRPr="00EC1862">
        <w:rPr>
          <w:sz w:val="24"/>
          <w:szCs w:val="24"/>
        </w:rPr>
        <w:t xml:space="preserve">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4578FA8A" w14:textId="77777777" w:rsidR="00C113F7" w:rsidRPr="00EC1862" w:rsidRDefault="00C113F7" w:rsidP="00C113F7">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 xml:space="preserve">Sutartis gali būti nutraukiama Pirkėjo ir </w:t>
      </w:r>
      <w:r>
        <w:rPr>
          <w:sz w:val="24"/>
          <w:szCs w:val="24"/>
        </w:rPr>
        <w:t>Tiekėjo</w:t>
      </w:r>
      <w:r w:rsidRPr="00EC1862">
        <w:rPr>
          <w:sz w:val="24"/>
          <w:szCs w:val="24"/>
        </w:rPr>
        <w:t xml:space="preserve"> sutarimu. Viena Sutarties šalis, atsižvelgdama į susidariusias aplinkybes, dėl kurių Sutarties neįmanoma įvykdyti, gali inicijuoti Sutarties nutraukimą, pateikdama kitai Sutarties šaliai Sutarties nutraukimo būtinybę pagrindžiantį raštą.</w:t>
      </w:r>
    </w:p>
    <w:p w14:paraId="4D3052C7"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135</w:t>
      </w:r>
      <w:r w:rsidRPr="00EC1862">
        <w:rPr>
          <w:sz w:val="24"/>
          <w:szCs w:val="24"/>
        </w:rPr>
        <w:t>.</w:t>
      </w:r>
      <w:r w:rsidRPr="00EC1862">
        <w:rPr>
          <w:sz w:val="24"/>
          <w:szCs w:val="24"/>
        </w:rPr>
        <w:tab/>
        <w:t xml:space="preserve">Pirkėjas po Sutarties nutraukimo turi kiek galima greičiau patvirtinti laiku </w:t>
      </w:r>
      <w:r>
        <w:rPr>
          <w:sz w:val="24"/>
          <w:szCs w:val="24"/>
        </w:rPr>
        <w:t>pateiktų prekių</w:t>
      </w:r>
      <w:r w:rsidRPr="00EC1862">
        <w:rPr>
          <w:sz w:val="24"/>
          <w:szCs w:val="24"/>
        </w:rPr>
        <w:t xml:space="preserve"> ar jų dalies vertę. Taip pat parengiama ataskaita apie Suta</w:t>
      </w:r>
      <w:r>
        <w:rPr>
          <w:sz w:val="24"/>
          <w:szCs w:val="24"/>
        </w:rPr>
        <w:t>rties nutraukimo dieną esančią Tiekėjo</w:t>
      </w:r>
      <w:r w:rsidRPr="00EC1862">
        <w:rPr>
          <w:sz w:val="24"/>
          <w:szCs w:val="24"/>
        </w:rPr>
        <w:t xml:space="preserve"> skolą Pirkėjui ir Pirkėjo skolą </w:t>
      </w:r>
      <w:r>
        <w:rPr>
          <w:sz w:val="24"/>
          <w:szCs w:val="24"/>
        </w:rPr>
        <w:t>Teikėjui</w:t>
      </w:r>
      <w:r w:rsidRPr="00EC1862">
        <w:rPr>
          <w:sz w:val="24"/>
          <w:szCs w:val="24"/>
        </w:rPr>
        <w:t>.</w:t>
      </w:r>
    </w:p>
    <w:p w14:paraId="51E4838B" w14:textId="77777777" w:rsidR="00C113F7" w:rsidRPr="00EC1862" w:rsidRDefault="00C113F7" w:rsidP="00C113F7">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Pr>
          <w:sz w:val="24"/>
          <w:szCs w:val="24"/>
        </w:rPr>
        <w:t>136</w:t>
      </w:r>
      <w:r w:rsidRPr="00EC1862">
        <w:rPr>
          <w:sz w:val="24"/>
          <w:szCs w:val="24"/>
        </w:rPr>
        <w:t>.</w:t>
      </w:r>
      <w:r w:rsidRPr="00EC1862">
        <w:rPr>
          <w:sz w:val="24"/>
          <w:szCs w:val="24"/>
        </w:rPr>
        <w:tab/>
        <w:t xml:space="preserve">Jei Sutartis nutraukiama Pirkėjo iniciatyva dėl </w:t>
      </w:r>
      <w:r>
        <w:rPr>
          <w:sz w:val="24"/>
          <w:szCs w:val="24"/>
        </w:rPr>
        <w:t>Tiekėjo</w:t>
      </w:r>
      <w:r w:rsidRPr="00EC1862">
        <w:rPr>
          <w:sz w:val="24"/>
          <w:szCs w:val="24"/>
        </w:rPr>
        <w:t xml:space="preserve"> kaltės, Pirkėjo patirti nuostoliai ar išlaidos, be atskiro pranešimo </w:t>
      </w:r>
      <w:r>
        <w:rPr>
          <w:sz w:val="24"/>
          <w:szCs w:val="24"/>
        </w:rPr>
        <w:t>Tiekėjui</w:t>
      </w:r>
      <w:r w:rsidRPr="00EC1862">
        <w:rPr>
          <w:sz w:val="24"/>
          <w:szCs w:val="24"/>
        </w:rPr>
        <w:t xml:space="preserve"> ir nereikalaujant jo sutikimo, išieškomi išskaičiuojant juos iš </w:t>
      </w:r>
      <w:r>
        <w:rPr>
          <w:sz w:val="24"/>
          <w:szCs w:val="24"/>
        </w:rPr>
        <w:t>Tiekėjui</w:t>
      </w:r>
      <w:r w:rsidRPr="00EC1862">
        <w:rPr>
          <w:sz w:val="24"/>
          <w:szCs w:val="24"/>
        </w:rPr>
        <w:t xml:space="preserve"> mokėtinų sumų arba pagal </w:t>
      </w:r>
      <w:r>
        <w:rPr>
          <w:sz w:val="24"/>
          <w:szCs w:val="24"/>
        </w:rPr>
        <w:t>Tiekėjo</w:t>
      </w:r>
      <w:r w:rsidRPr="00EC1862">
        <w:rPr>
          <w:sz w:val="24"/>
          <w:szCs w:val="24"/>
        </w:rPr>
        <w:t xml:space="preserve"> pateiktą užtikrinimą.</w:t>
      </w:r>
    </w:p>
    <w:p w14:paraId="469750E0" w14:textId="77777777" w:rsidR="00C113F7" w:rsidRPr="00EC1862" w:rsidRDefault="00C113F7" w:rsidP="00C113F7">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Pr>
          <w:sz w:val="24"/>
          <w:szCs w:val="24"/>
        </w:rPr>
        <w:t>137</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be jam priklausančio atlyginimo už laiku atliktus darbus, </w:t>
      </w:r>
      <w:r>
        <w:rPr>
          <w:sz w:val="24"/>
          <w:szCs w:val="24"/>
        </w:rPr>
        <w:t>Tiekėjas</w:t>
      </w:r>
      <w:r w:rsidRPr="00EC1862">
        <w:rPr>
          <w:sz w:val="24"/>
          <w:szCs w:val="24"/>
        </w:rPr>
        <w:t xml:space="preserve"> neturi teisės į jokių jo patirtų nuostolių ar žalos kompensaciją.</w:t>
      </w:r>
    </w:p>
    <w:p w14:paraId="36067200" w14:textId="77777777" w:rsidR="00C113F7" w:rsidRPr="00EC1862" w:rsidRDefault="00C113F7" w:rsidP="00C113F7">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Pr>
          <w:sz w:val="24"/>
          <w:szCs w:val="24"/>
        </w:rPr>
        <w:t>138</w:t>
      </w:r>
      <w:r w:rsidRPr="00EC1862">
        <w:rPr>
          <w:sz w:val="24"/>
          <w:szCs w:val="24"/>
        </w:rPr>
        <w:t>.</w:t>
      </w:r>
      <w:r w:rsidRPr="00EC1862">
        <w:rPr>
          <w:sz w:val="24"/>
          <w:szCs w:val="24"/>
        </w:rPr>
        <w:tab/>
        <w:t xml:space="preserve">Sutarties nutraukimas atleidžia </w:t>
      </w:r>
      <w:r>
        <w:rPr>
          <w:sz w:val="24"/>
          <w:szCs w:val="24"/>
        </w:rPr>
        <w:t>Tiekėją</w:t>
      </w:r>
      <w:r w:rsidRPr="00EC1862">
        <w:rPr>
          <w:sz w:val="24"/>
          <w:szCs w:val="24"/>
        </w:rPr>
        <w:t xml:space="preserve"> ir Pirkėją nuo Sutarties vykdymo.</w:t>
      </w:r>
    </w:p>
    <w:p w14:paraId="30502E90" w14:textId="77777777" w:rsidR="00C113F7" w:rsidRPr="00EC1862" w:rsidRDefault="00C113F7" w:rsidP="00C113F7">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Pr>
          <w:sz w:val="24"/>
          <w:szCs w:val="24"/>
        </w:rPr>
        <w:t>139</w:t>
      </w:r>
      <w:r w:rsidRPr="00EC1862">
        <w:rPr>
          <w:sz w:val="24"/>
          <w:szCs w:val="24"/>
        </w:rPr>
        <w:t>.</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0F170582" w14:textId="77777777" w:rsidR="00C113F7" w:rsidRPr="00EC1862" w:rsidRDefault="00C113F7" w:rsidP="00C113F7">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140</w:t>
      </w:r>
      <w:r w:rsidRPr="00EC1862">
        <w:rPr>
          <w:sz w:val="24"/>
          <w:szCs w:val="24"/>
        </w:rPr>
        <w:t>.</w:t>
      </w:r>
      <w:r w:rsidRPr="00EC1862">
        <w:rPr>
          <w:sz w:val="24"/>
          <w:szCs w:val="24"/>
        </w:rPr>
        <w:tab/>
        <w:t xml:space="preserve">Sutarties nutraukimo atveju </w:t>
      </w:r>
      <w:r>
        <w:rPr>
          <w:sz w:val="24"/>
          <w:szCs w:val="24"/>
        </w:rPr>
        <w:t>Tiekėjas</w:t>
      </w:r>
      <w:r w:rsidRPr="00EC1862">
        <w:rPr>
          <w:sz w:val="24"/>
          <w:szCs w:val="24"/>
        </w:rPr>
        <w:t xml:space="preserve">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013B12BD" w14:textId="77777777" w:rsidR="00C113F7" w:rsidRPr="00EC1862" w:rsidRDefault="00C113F7" w:rsidP="00C113F7">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524A8D3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highlight w:val="yellow"/>
        </w:rPr>
      </w:pPr>
      <w:r>
        <w:rPr>
          <w:b/>
          <w:sz w:val="24"/>
          <w:szCs w:val="24"/>
        </w:rPr>
        <w:t>XXI</w:t>
      </w:r>
      <w:r w:rsidRPr="00EC1862">
        <w:rPr>
          <w:b/>
          <w:sz w:val="24"/>
          <w:szCs w:val="24"/>
        </w:rPr>
        <w:t xml:space="preserve"> SKYRIUS</w:t>
      </w:r>
    </w:p>
    <w:p w14:paraId="1118456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w:t>
      </w:r>
      <w:r w:rsidRPr="00D16FFA">
        <w:rPr>
          <w:b/>
          <w:i/>
          <w:sz w:val="24"/>
          <w:szCs w:val="24"/>
        </w:rPr>
        <w:t>FORCE MAJEURE</w:t>
      </w:r>
      <w:r w:rsidRPr="00EC1862">
        <w:rPr>
          <w:b/>
          <w:sz w:val="24"/>
          <w:szCs w:val="24"/>
        </w:rPr>
        <w:t>)</w:t>
      </w:r>
    </w:p>
    <w:p w14:paraId="6B2C7915" w14:textId="77777777" w:rsidR="00C113F7" w:rsidRPr="00EC1862" w:rsidRDefault="00C113F7" w:rsidP="00C113F7">
      <w:pPr>
        <w:pStyle w:val="Temosantrat30"/>
        <w:widowControl w:val="0"/>
        <w:shd w:val="clear" w:color="auto" w:fill="auto"/>
        <w:suppressAutoHyphens/>
        <w:spacing w:before="0" w:line="240" w:lineRule="auto"/>
        <w:jc w:val="left"/>
        <w:rPr>
          <w:b/>
          <w:sz w:val="24"/>
          <w:szCs w:val="24"/>
        </w:rPr>
      </w:pPr>
    </w:p>
    <w:p w14:paraId="242DF897" w14:textId="77777777" w:rsidR="00C113F7" w:rsidRPr="00EC1862" w:rsidRDefault="00C113F7" w:rsidP="00C113F7">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w:t>
      </w:r>
      <w:r w:rsidRPr="00D16FFA">
        <w:rPr>
          <w:i/>
          <w:sz w:val="24"/>
          <w:szCs w:val="24"/>
        </w:rPr>
        <w:t>force majeure</w:t>
      </w:r>
      <w:r w:rsidRPr="00EC1862">
        <w:rPr>
          <w:sz w:val="24"/>
          <w:szCs w:val="24"/>
        </w:rPr>
        <w:t>) nelaikoma tai, kad rinkoje nėra reikalingų prievolei vykdyti prekių, Sutarties šalis neturi reikiamų finansinių išteklių arba skolininko kontrahentai pažeidžia savo prievoles.</w:t>
      </w:r>
    </w:p>
    <w:p w14:paraId="12A68A4E" w14:textId="77777777" w:rsidR="00C113F7" w:rsidRPr="00EC1862" w:rsidRDefault="00C113F7" w:rsidP="00C113F7">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1A1496D3" w14:textId="77777777" w:rsidR="00C113F7" w:rsidRPr="00EC1862" w:rsidRDefault="00C113F7" w:rsidP="00C113F7">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Sutarties neįvykdžiusi šalis privalo pranešti kitai šaliai apie šiame skyriuje nurodytos aplinkybės atsiradimą bei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22EAD0E1" w14:textId="77777777" w:rsidR="00C113F7" w:rsidRPr="00EC1862" w:rsidRDefault="00C113F7" w:rsidP="00C113F7">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144</w:t>
      </w:r>
      <w:r w:rsidRPr="00EC1862">
        <w:rPr>
          <w:sz w:val="24"/>
          <w:szCs w:val="24"/>
        </w:rPr>
        <w:t>.</w:t>
      </w:r>
      <w:r w:rsidRPr="00EC1862">
        <w:rPr>
          <w:sz w:val="24"/>
          <w:szCs w:val="24"/>
        </w:rPr>
        <w:tab/>
        <w:t>Šio skyriaus nuostatos neatima iš kitos šalies teisės nutraukti Sutartį arba sustabdyti jos įvykdymą, arba reikalauti sumokėti palūkanas.</w:t>
      </w:r>
    </w:p>
    <w:p w14:paraId="255C125E" w14:textId="77777777" w:rsidR="00C113F7" w:rsidRPr="00EC1862" w:rsidRDefault="00C113F7" w:rsidP="00C113F7">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Pr>
          <w:sz w:val="24"/>
          <w:szCs w:val="24"/>
        </w:rPr>
        <w:t>145</w:t>
      </w:r>
      <w:r w:rsidRPr="00EC1862">
        <w:rPr>
          <w:sz w:val="24"/>
          <w:szCs w:val="24"/>
        </w:rPr>
        <w:t>.</w:t>
      </w:r>
      <w:r w:rsidRPr="00EC1862">
        <w:rPr>
          <w:sz w:val="24"/>
          <w:szCs w:val="24"/>
        </w:rPr>
        <w:tab/>
        <w:t>Atleidžiant šalį nuo atsakomybės pagal Sutartį, turi būti vadovaujamasi Atleidimo nuo atsakomybės esant nenugalimos jėgos (</w:t>
      </w:r>
      <w:r w:rsidRPr="00BD7870">
        <w:rPr>
          <w:i/>
          <w:sz w:val="24"/>
          <w:szCs w:val="24"/>
        </w:rPr>
        <w:t>force majeure</w:t>
      </w:r>
      <w:r w:rsidRPr="00EC1862">
        <w:rPr>
          <w:sz w:val="24"/>
          <w:szCs w:val="24"/>
        </w:rPr>
        <w:t>) aplinkybėms taisyklėmis, patvirtintomis Lietuvos Respublikos Vyriausybės 1996 m. liepos 15 d. nutarimu Nr. 840.</w:t>
      </w:r>
    </w:p>
    <w:p w14:paraId="583976B1" w14:textId="77777777" w:rsidR="00C113F7"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146</w:t>
      </w:r>
      <w:r w:rsidRPr="00EC1862">
        <w:rPr>
          <w:sz w:val="24"/>
          <w:szCs w:val="24"/>
        </w:rPr>
        <w:t>.</w:t>
      </w:r>
      <w:r w:rsidRPr="00EC1862">
        <w:rPr>
          <w:sz w:val="24"/>
          <w:szCs w:val="24"/>
        </w:rPr>
        <w:tab/>
      </w:r>
      <w:r>
        <w:rPr>
          <w:sz w:val="24"/>
          <w:szCs w:val="24"/>
        </w:rPr>
        <w:t>Tiekėjas</w:t>
      </w:r>
      <w:r w:rsidRPr="00EC1862">
        <w:rPr>
          <w:sz w:val="24"/>
          <w:szCs w:val="24"/>
        </w:rPr>
        <w:t xml:space="preserve"> nenaudoja alternatyvių būdų, dėl kurių gali atsirasti papildomų išlaidų, jei Pirkėjas nenurodo jam to daryti. Jei, vykdydamas Pirkėjo nurodymus arba naudodamas alternatyvius būdus, </w:t>
      </w:r>
      <w:r>
        <w:rPr>
          <w:sz w:val="24"/>
          <w:szCs w:val="24"/>
        </w:rPr>
        <w:t>Tiekėjas</w:t>
      </w:r>
      <w:r w:rsidRPr="00EC1862">
        <w:rPr>
          <w:sz w:val="24"/>
          <w:szCs w:val="24"/>
        </w:rPr>
        <w:t xml:space="preserve"> patiria papildomų išlaidų, jas turi atlyginti Pirkėjas.</w:t>
      </w:r>
    </w:p>
    <w:p w14:paraId="2F8B3646" w14:textId="77777777" w:rsidR="00C113F7" w:rsidRPr="0007749A"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0AADEA55" w14:textId="77777777" w:rsidR="00C113F7" w:rsidRPr="00EC1862" w:rsidRDefault="00C113F7" w:rsidP="00C113F7">
      <w:pPr>
        <w:pStyle w:val="Pagrindinistekstas2"/>
        <w:widowControl w:val="0"/>
        <w:shd w:val="clear" w:color="auto" w:fill="auto"/>
        <w:tabs>
          <w:tab w:val="left" w:pos="558"/>
        </w:tabs>
        <w:suppressAutoHyphens/>
        <w:spacing w:before="0" w:after="0" w:line="240" w:lineRule="auto"/>
        <w:ind w:firstLine="0"/>
        <w:rPr>
          <w:b/>
          <w:sz w:val="24"/>
          <w:szCs w:val="24"/>
        </w:rPr>
      </w:pPr>
      <w:r>
        <w:rPr>
          <w:b/>
          <w:sz w:val="24"/>
          <w:szCs w:val="24"/>
        </w:rPr>
        <w:t>XXII</w:t>
      </w:r>
      <w:r w:rsidRPr="00EC1862">
        <w:rPr>
          <w:b/>
          <w:sz w:val="24"/>
          <w:szCs w:val="24"/>
        </w:rPr>
        <w:t xml:space="preserve"> SKYRIUS</w:t>
      </w:r>
    </w:p>
    <w:p w14:paraId="4D037C9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p>
    <w:p w14:paraId="19D0AD0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758A3057" w14:textId="77777777" w:rsidR="00C113F7" w:rsidRPr="00EC1862" w:rsidRDefault="00C113F7" w:rsidP="00C113F7">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147</w:t>
      </w:r>
      <w:r w:rsidRPr="00EC1862">
        <w:rPr>
          <w:sz w:val="24"/>
          <w:szCs w:val="24"/>
        </w:rPr>
        <w:t>.</w:t>
      </w:r>
      <w:r w:rsidRPr="00EC1862">
        <w:rPr>
          <w:sz w:val="24"/>
          <w:szCs w:val="24"/>
        </w:rPr>
        <w:tab/>
        <w:t>Ginčai tarp Sutarties šalių gali būti sprendžiami derybomis arba teisme.</w:t>
      </w:r>
    </w:p>
    <w:p w14:paraId="516D7B28"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148</w:t>
      </w:r>
      <w:r w:rsidRPr="00EC1862">
        <w:rPr>
          <w:sz w:val="24"/>
          <w:szCs w:val="24"/>
        </w:rPr>
        <w:t>.</w:t>
      </w:r>
      <w:r w:rsidRPr="00EC1862">
        <w:rPr>
          <w:sz w:val="24"/>
          <w:szCs w:val="24"/>
        </w:rPr>
        <w:tab/>
        <w:t>Sutarties šalys visus ginčus siekia išspręsti derybomis. Kilus ginčui</w:t>
      </w:r>
      <w:r>
        <w:rPr>
          <w:sz w:val="24"/>
          <w:szCs w:val="24"/>
        </w:rPr>
        <w:t>,</w:t>
      </w:r>
      <w:r w:rsidRPr="00EC1862">
        <w:rPr>
          <w:sz w:val="24"/>
          <w:szCs w:val="24"/>
        </w:rPr>
        <w:t xml:space="preserve">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701A899E" w14:textId="77777777" w:rsidR="00C113F7" w:rsidRPr="00EC1862" w:rsidRDefault="00C113F7" w:rsidP="00C113F7">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149</w:t>
      </w:r>
      <w:r w:rsidRPr="00EC1862">
        <w:rPr>
          <w:sz w:val="24"/>
          <w:szCs w:val="24"/>
        </w:rPr>
        <w:t>.</w:t>
      </w:r>
      <w:r w:rsidRPr="00EC1862">
        <w:rPr>
          <w:sz w:val="24"/>
          <w:szCs w:val="24"/>
        </w:rPr>
        <w:tab/>
        <w:t>Visi ginčai, kylantys dėl šios Sutarties, nepavykus jų išspręsti derybomis, sprendžiami teisme pagal Pirkėjo buvimo vietą, jei įstatymai nenustato išimtinio bylų teismingumo.</w:t>
      </w:r>
    </w:p>
    <w:p w14:paraId="451E554E"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150</w:t>
      </w:r>
      <w:r w:rsidRPr="00EC1862">
        <w:rPr>
          <w:sz w:val="24"/>
          <w:szCs w:val="24"/>
        </w:rPr>
        <w:t>.</w:t>
      </w:r>
      <w:r w:rsidRPr="00EC1862">
        <w:rPr>
          <w:sz w:val="24"/>
          <w:szCs w:val="24"/>
        </w:rPr>
        <w:tab/>
      </w:r>
      <w:r>
        <w:rPr>
          <w:sz w:val="24"/>
          <w:szCs w:val="24"/>
        </w:rPr>
        <w:t>Tiekėjas</w:t>
      </w:r>
      <w:r w:rsidRPr="00EC1862">
        <w:rPr>
          <w:sz w:val="24"/>
          <w:szCs w:val="24"/>
        </w:rPr>
        <w:t>, manydamas, kad Pirkėjas nepagrįstai nutraukė Sutartį dėl esminio Sutarties pažeidimo, turi teisę pareikšti ieškinį teismui per 30 (trisdešimt) dienų nuo Sutarties nutraukimo.</w:t>
      </w:r>
    </w:p>
    <w:p w14:paraId="37BB622F" w14:textId="77777777" w:rsidR="00C113F7" w:rsidRPr="00EC1862" w:rsidRDefault="00C113F7" w:rsidP="00C113F7">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2AB27E8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XXIII</w:t>
      </w:r>
      <w:r w:rsidRPr="00EC1862">
        <w:rPr>
          <w:b/>
          <w:sz w:val="24"/>
          <w:szCs w:val="24"/>
        </w:rPr>
        <w:t xml:space="preserve"> SKYRIUS</w:t>
      </w:r>
    </w:p>
    <w:p w14:paraId="1CAD495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p>
    <w:p w14:paraId="3EE2E32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2130F529"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151</w:t>
      </w:r>
      <w:r w:rsidRPr="00EC1862">
        <w:rPr>
          <w:sz w:val="24"/>
          <w:szCs w:val="24"/>
        </w:rPr>
        <w:t>.</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6E39DCE4" w14:textId="77777777" w:rsidR="00C113F7" w:rsidRPr="00EC1862" w:rsidRDefault="00C113F7" w:rsidP="00C113F7">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Pr>
          <w:sz w:val="24"/>
          <w:szCs w:val="24"/>
        </w:rPr>
        <w:t>152</w:t>
      </w:r>
      <w:r w:rsidRPr="00EC1862">
        <w:rPr>
          <w:sz w:val="24"/>
          <w:szCs w:val="24"/>
        </w:rPr>
        <w:t>.</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3CDBFD1B"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153</w:t>
      </w:r>
      <w:r w:rsidRPr="00EC1862">
        <w:rPr>
          <w:sz w:val="24"/>
          <w:szCs w:val="24"/>
        </w:rPr>
        <w:t>.</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5E89CC66" w14:textId="77777777" w:rsidR="00C113F7" w:rsidRPr="00EC1862" w:rsidRDefault="00C113F7" w:rsidP="00C113F7">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Pr>
          <w:sz w:val="24"/>
          <w:szCs w:val="24"/>
        </w:rPr>
        <w:t>154</w:t>
      </w:r>
      <w:r w:rsidRPr="00EC1862">
        <w:rPr>
          <w:sz w:val="24"/>
          <w:szCs w:val="24"/>
        </w:rPr>
        <w:t>.</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67734BDB"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155</w:t>
      </w:r>
      <w:r w:rsidRPr="00EC1862">
        <w:rPr>
          <w:sz w:val="24"/>
          <w:szCs w:val="24"/>
        </w:rPr>
        <w:t>.</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bei kiti asmenys, kuriems teikti asmens duomenis šalis įpareigoja teisės aktai; bankai; </w:t>
      </w:r>
      <w:r>
        <w:rPr>
          <w:sz w:val="24"/>
          <w:szCs w:val="24"/>
        </w:rPr>
        <w:t>š</w:t>
      </w:r>
      <w:r w:rsidRPr="00EC1862">
        <w:rPr>
          <w:sz w:val="24"/>
          <w:szCs w:val="24"/>
        </w:rPr>
        <w:t>alių pasitelkiami kiti asmenys, susiję su Sutarties vykdymu.</w:t>
      </w:r>
    </w:p>
    <w:p w14:paraId="4D31F27D" w14:textId="77777777" w:rsidR="00C113F7" w:rsidRDefault="00C113F7" w:rsidP="00C113F7">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Pr>
          <w:sz w:val="24"/>
          <w:szCs w:val="24"/>
        </w:rPr>
        <w:t>156</w:t>
      </w:r>
      <w:r w:rsidRPr="00EC1862">
        <w:rPr>
          <w:sz w:val="24"/>
          <w:szCs w:val="24"/>
        </w:rPr>
        <w:t xml:space="preserve">. </w:t>
      </w:r>
      <w:r w:rsidRPr="00EC1862">
        <w:rPr>
          <w:sz w:val="24"/>
          <w:szCs w:val="24"/>
        </w:rPr>
        <w:tab/>
        <w:t xml:space="preserve">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w:t>
      </w:r>
      <w:r>
        <w:rPr>
          <w:sz w:val="24"/>
          <w:szCs w:val="24"/>
        </w:rPr>
        <w:t>1</w:t>
      </w:r>
      <w:r w:rsidRPr="00EC1862">
        <w:rPr>
          <w:sz w:val="24"/>
          <w:szCs w:val="24"/>
        </w:rPr>
        <w:t xml:space="preserve"> punkte nurodytais tikslais; kur ir kiek laiko asmens duomenys bus saugomi, ir kas turės galimybę su jais susipažinti.</w:t>
      </w:r>
    </w:p>
    <w:p w14:paraId="10308EC3"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31E1912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XX</w:t>
      </w:r>
      <w:r>
        <w:rPr>
          <w:b/>
          <w:sz w:val="24"/>
          <w:szCs w:val="24"/>
        </w:rPr>
        <w:t>IV</w:t>
      </w:r>
      <w:r w:rsidRPr="00EC1862">
        <w:rPr>
          <w:b/>
          <w:sz w:val="24"/>
          <w:szCs w:val="24"/>
        </w:rPr>
        <w:t xml:space="preserve"> SKYRIUS</w:t>
      </w:r>
    </w:p>
    <w:p w14:paraId="358A557E"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p>
    <w:p w14:paraId="16FE91D3"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F2D1755"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157</w:t>
      </w:r>
      <w:r w:rsidRPr="00EC1862">
        <w:rPr>
          <w:sz w:val="24"/>
          <w:szCs w:val="24"/>
        </w:rPr>
        <w:t>.</w:t>
      </w:r>
      <w:r w:rsidRPr="00EC1862">
        <w:rPr>
          <w:sz w:val="24"/>
          <w:szCs w:val="24"/>
        </w:rPr>
        <w:tab/>
        <w:t>Visi sąnaudas ir pajamas pagal Sutartį patvirtinantys dokumentai turi būti saugomi 10 (dešimt) metų nuo galutinio mokėjimo pagal Sutartį.</w:t>
      </w:r>
    </w:p>
    <w:p w14:paraId="3FE4DCE3" w14:textId="77777777" w:rsidR="00C113F7" w:rsidRPr="00EC1862" w:rsidRDefault="00C113F7" w:rsidP="00C113F7">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Pr>
          <w:sz w:val="24"/>
          <w:szCs w:val="24"/>
        </w:rPr>
        <w:t>158</w:t>
      </w:r>
      <w:r w:rsidRPr="00EC1862">
        <w:rPr>
          <w:sz w:val="24"/>
          <w:szCs w:val="24"/>
        </w:rPr>
        <w:t>.</w:t>
      </w:r>
      <w:r w:rsidRPr="00EC1862">
        <w:rPr>
          <w:sz w:val="24"/>
          <w:szCs w:val="24"/>
        </w:rPr>
        <w:tab/>
      </w:r>
      <w:r>
        <w:rPr>
          <w:sz w:val="24"/>
          <w:szCs w:val="24"/>
        </w:rPr>
        <w:t>Tiekėjas</w:t>
      </w:r>
      <w:r w:rsidRPr="00EC1862">
        <w:rPr>
          <w:sz w:val="24"/>
          <w:szCs w:val="24"/>
        </w:rPr>
        <w:t xml:space="preserve"> privalo suteikti sąlygas Pirkėjui bei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49FAD578" w14:textId="77777777" w:rsidR="00C113F7" w:rsidRPr="00EC1862" w:rsidRDefault="00C113F7" w:rsidP="00C113F7">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Pr>
          <w:sz w:val="24"/>
          <w:szCs w:val="24"/>
        </w:rPr>
        <w:t>159</w:t>
      </w:r>
      <w:r w:rsidRPr="00EC1862">
        <w:rPr>
          <w:sz w:val="24"/>
          <w:szCs w:val="24"/>
        </w:rPr>
        <w:t>.</w:t>
      </w:r>
      <w:r w:rsidRPr="00EC1862">
        <w:rPr>
          <w:sz w:val="24"/>
          <w:szCs w:val="24"/>
        </w:rPr>
        <w:tab/>
        <w:t xml:space="preserve">Šiuo tikslu </w:t>
      </w:r>
      <w:r>
        <w:rPr>
          <w:sz w:val="24"/>
          <w:szCs w:val="24"/>
        </w:rPr>
        <w:t>Tiekėjas</w:t>
      </w:r>
      <w:r w:rsidRPr="00EC1862">
        <w:rPr>
          <w:sz w:val="24"/>
          <w:szCs w:val="24"/>
        </w:rPr>
        <w:t xml:space="preserve"> įsipareigoja sudaryti sąlygas kompetentingų institucijų darbuotojams atvy</w:t>
      </w:r>
      <w:r>
        <w:rPr>
          <w:sz w:val="24"/>
          <w:szCs w:val="24"/>
        </w:rPr>
        <w:t>kti į Sutarties vykdymo vietas,</w:t>
      </w:r>
      <w:r w:rsidRPr="00EC1862">
        <w:rPr>
          <w:sz w:val="24"/>
          <w:szCs w:val="24"/>
        </w:rPr>
        <w:t xml:space="preserve"> taip pat prieiti prie informacinių sistemų, duomenų bazių ir susipažinti su dokumentais, susijusiais su techniniu ir finansiniu projekto valdymu, ir stengtis jiems padėti.</w:t>
      </w:r>
    </w:p>
    <w:p w14:paraId="36DC30BD" w14:textId="77777777" w:rsidR="00C113F7" w:rsidRPr="00EC1862" w:rsidRDefault="00C113F7" w:rsidP="00C113F7">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38469BD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XXV</w:t>
      </w:r>
      <w:r w:rsidRPr="00EC1862">
        <w:rPr>
          <w:b/>
          <w:sz w:val="24"/>
          <w:szCs w:val="24"/>
        </w:rPr>
        <w:t xml:space="preserve"> SKYRIUS</w:t>
      </w:r>
    </w:p>
    <w:p w14:paraId="07D4CD5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p>
    <w:p w14:paraId="09D6345D"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79A37846" w14:textId="77777777" w:rsidR="00C113F7" w:rsidRPr="00EC1862" w:rsidRDefault="00C113F7" w:rsidP="00C113F7">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Pr>
          <w:sz w:val="24"/>
          <w:szCs w:val="24"/>
        </w:rPr>
        <w:t>160</w:t>
      </w:r>
      <w:r w:rsidRPr="00EC1862">
        <w:rPr>
          <w:sz w:val="24"/>
          <w:szCs w:val="24"/>
        </w:rPr>
        <w:t>.</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0F4A00E1" w14:textId="77777777" w:rsidR="00C113F7" w:rsidRPr="00EC1862" w:rsidRDefault="00C113F7" w:rsidP="00C113F7">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Pr>
          <w:sz w:val="24"/>
          <w:szCs w:val="24"/>
        </w:rPr>
        <w:t>161</w:t>
      </w:r>
      <w:r w:rsidRPr="00EC1862">
        <w:rPr>
          <w:sz w:val="24"/>
          <w:szCs w:val="24"/>
        </w:rPr>
        <w:t>.</w:t>
      </w:r>
      <w:r w:rsidRPr="00EC1862">
        <w:rPr>
          <w:sz w:val="24"/>
          <w:szCs w:val="24"/>
        </w:rPr>
        <w:tab/>
        <w:t>Kvalifikuotas elektroninis parašas priimamas šiomis sąlygomis:</w:t>
      </w:r>
    </w:p>
    <w:p w14:paraId="25107D80" w14:textId="77777777" w:rsidR="00C113F7" w:rsidRPr="00EC1862" w:rsidRDefault="00C113F7" w:rsidP="00C113F7">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Pr>
          <w:sz w:val="24"/>
          <w:szCs w:val="24"/>
        </w:rPr>
        <w:t>161</w:t>
      </w:r>
      <w:r w:rsidRPr="00EC1862">
        <w:rPr>
          <w:sz w:val="24"/>
          <w:szCs w:val="24"/>
        </w:rPr>
        <w:t>.1.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04AB4F1A" w14:textId="77777777" w:rsidR="00C113F7" w:rsidRPr="00EC1862" w:rsidRDefault="00C113F7" w:rsidP="00C113F7">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Pr>
          <w:sz w:val="24"/>
          <w:szCs w:val="24"/>
        </w:rPr>
        <w:t>161</w:t>
      </w:r>
      <w:r w:rsidRPr="00EC1862">
        <w:rPr>
          <w:sz w:val="24"/>
          <w:szCs w:val="24"/>
        </w:rPr>
        <w:t>.2.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3B064361" w14:textId="77777777" w:rsidR="00C113F7" w:rsidRDefault="00C113F7" w:rsidP="00C113F7">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Pr>
          <w:sz w:val="24"/>
          <w:szCs w:val="24"/>
        </w:rPr>
        <w:t>162</w:t>
      </w:r>
      <w:r w:rsidRPr="00EC1862">
        <w:rPr>
          <w:sz w:val="24"/>
          <w:szCs w:val="24"/>
        </w:rPr>
        <w:t>.</w:t>
      </w:r>
      <w:r w:rsidRPr="00EC1862">
        <w:rPr>
          <w:sz w:val="24"/>
          <w:szCs w:val="24"/>
        </w:rPr>
        <w:tab/>
        <w:t>Kvalifikuotu elektroniniu parašu turi būti pasirašyta visa Sutartį sudarančių dalių (dokumentų) elektroninė byla.</w:t>
      </w:r>
    </w:p>
    <w:p w14:paraId="7A53BD25" w14:textId="77777777" w:rsidR="00C113F7" w:rsidRPr="00EC1862" w:rsidRDefault="00C113F7" w:rsidP="00C113F7">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798C3DA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Pr>
          <w:b/>
          <w:sz w:val="24"/>
          <w:szCs w:val="24"/>
        </w:rPr>
        <w:t>XXVI</w:t>
      </w:r>
      <w:r w:rsidRPr="00EC1862">
        <w:rPr>
          <w:b/>
          <w:sz w:val="24"/>
          <w:szCs w:val="24"/>
        </w:rPr>
        <w:t xml:space="preserve"> SKYRIUS</w:t>
      </w:r>
    </w:p>
    <w:p w14:paraId="1425602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p>
    <w:p w14:paraId="78E7363F"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59190CEA" w14:textId="77777777" w:rsidR="00C113F7" w:rsidRPr="00EC1862" w:rsidRDefault="00C113F7" w:rsidP="00C113F7">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Pr>
          <w:sz w:val="24"/>
          <w:szCs w:val="24"/>
        </w:rPr>
        <w:t>163</w:t>
      </w:r>
      <w:r w:rsidRPr="00EC1862">
        <w:rPr>
          <w:sz w:val="24"/>
          <w:szCs w:val="24"/>
        </w:rPr>
        <w:t>.</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31115AEE" w14:textId="77777777" w:rsidR="00C113F7" w:rsidRDefault="00C113F7" w:rsidP="00C113F7">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Pr>
          <w:sz w:val="24"/>
          <w:szCs w:val="24"/>
        </w:rPr>
        <w:t>164</w:t>
      </w:r>
      <w:r w:rsidRPr="00EC1862">
        <w:rPr>
          <w:sz w:val="24"/>
          <w:szCs w:val="24"/>
        </w:rPr>
        <w:t>.</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01DA21D9" w14:textId="77777777" w:rsidR="00181597" w:rsidRDefault="00181597" w:rsidP="00C113F7">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p>
    <w:p w14:paraId="28513CF4" w14:textId="77777777" w:rsidR="00181597" w:rsidRPr="00EC1862" w:rsidRDefault="00181597" w:rsidP="00C113F7">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p>
    <w:p w14:paraId="4F9C1C2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32F202C1" w14:textId="77777777" w:rsidR="00181597" w:rsidRDefault="00181597" w:rsidP="00C113F7">
      <w:pPr>
        <w:pStyle w:val="Pagrindinistekstas2"/>
        <w:widowControl w:val="0"/>
        <w:shd w:val="clear" w:color="auto" w:fill="auto"/>
        <w:tabs>
          <w:tab w:val="left" w:pos="553"/>
        </w:tabs>
        <w:suppressAutoHyphens/>
        <w:spacing w:before="0" w:after="0" w:line="240" w:lineRule="auto"/>
        <w:ind w:left="6804" w:firstLine="0"/>
        <w:jc w:val="both"/>
        <w:rPr>
          <w:sz w:val="24"/>
          <w:szCs w:val="24"/>
        </w:rPr>
      </w:pPr>
    </w:p>
    <w:p w14:paraId="09606B20" w14:textId="77777777" w:rsidR="00181597" w:rsidRDefault="00181597" w:rsidP="00C113F7">
      <w:pPr>
        <w:pStyle w:val="Pagrindinistekstas2"/>
        <w:widowControl w:val="0"/>
        <w:shd w:val="clear" w:color="auto" w:fill="auto"/>
        <w:tabs>
          <w:tab w:val="left" w:pos="553"/>
        </w:tabs>
        <w:suppressAutoHyphens/>
        <w:spacing w:before="0" w:after="0" w:line="240" w:lineRule="auto"/>
        <w:ind w:left="6804" w:firstLine="0"/>
        <w:jc w:val="both"/>
        <w:rPr>
          <w:sz w:val="24"/>
          <w:szCs w:val="24"/>
        </w:rPr>
      </w:pPr>
    </w:p>
    <w:p w14:paraId="52FA6944" w14:textId="77777777" w:rsidR="00181597" w:rsidRDefault="00181597" w:rsidP="00C113F7">
      <w:pPr>
        <w:pStyle w:val="Pagrindinistekstas2"/>
        <w:widowControl w:val="0"/>
        <w:shd w:val="clear" w:color="auto" w:fill="auto"/>
        <w:tabs>
          <w:tab w:val="left" w:pos="553"/>
        </w:tabs>
        <w:suppressAutoHyphens/>
        <w:spacing w:before="0" w:after="0" w:line="240" w:lineRule="auto"/>
        <w:ind w:left="6804" w:firstLine="0"/>
        <w:jc w:val="both"/>
        <w:rPr>
          <w:sz w:val="24"/>
          <w:szCs w:val="24"/>
        </w:rPr>
      </w:pPr>
    </w:p>
    <w:p w14:paraId="6BA529D8" w14:textId="77777777" w:rsidR="00181597" w:rsidRDefault="00181597" w:rsidP="00C113F7">
      <w:pPr>
        <w:pStyle w:val="Pagrindinistekstas2"/>
        <w:widowControl w:val="0"/>
        <w:shd w:val="clear" w:color="auto" w:fill="auto"/>
        <w:tabs>
          <w:tab w:val="left" w:pos="553"/>
        </w:tabs>
        <w:suppressAutoHyphens/>
        <w:spacing w:before="0" w:after="0" w:line="240" w:lineRule="auto"/>
        <w:ind w:left="6804" w:firstLine="0"/>
        <w:jc w:val="both"/>
        <w:rPr>
          <w:sz w:val="24"/>
          <w:szCs w:val="24"/>
        </w:rPr>
      </w:pPr>
    </w:p>
    <w:p w14:paraId="3A4342FF" w14:textId="77777777" w:rsidR="00181597" w:rsidRDefault="00181597" w:rsidP="00C113F7">
      <w:pPr>
        <w:pStyle w:val="Pagrindinistekstas2"/>
        <w:widowControl w:val="0"/>
        <w:shd w:val="clear" w:color="auto" w:fill="auto"/>
        <w:tabs>
          <w:tab w:val="left" w:pos="553"/>
        </w:tabs>
        <w:suppressAutoHyphens/>
        <w:spacing w:before="0" w:after="0" w:line="240" w:lineRule="auto"/>
        <w:ind w:left="6804" w:firstLine="0"/>
        <w:jc w:val="both"/>
        <w:rPr>
          <w:sz w:val="24"/>
          <w:szCs w:val="24"/>
        </w:rPr>
      </w:pPr>
    </w:p>
    <w:p w14:paraId="416E1078" w14:textId="77777777" w:rsidR="00181597" w:rsidRDefault="00181597" w:rsidP="00C113F7">
      <w:pPr>
        <w:pStyle w:val="Pagrindinistekstas2"/>
        <w:widowControl w:val="0"/>
        <w:shd w:val="clear" w:color="auto" w:fill="auto"/>
        <w:tabs>
          <w:tab w:val="left" w:pos="553"/>
        </w:tabs>
        <w:suppressAutoHyphens/>
        <w:spacing w:before="0" w:after="0" w:line="240" w:lineRule="auto"/>
        <w:ind w:left="6804" w:firstLine="0"/>
        <w:jc w:val="both"/>
        <w:rPr>
          <w:sz w:val="24"/>
          <w:szCs w:val="24"/>
        </w:rPr>
      </w:pPr>
    </w:p>
    <w:p w14:paraId="367AB1A6" w14:textId="77777777" w:rsidR="00181597" w:rsidRDefault="00181597" w:rsidP="00C113F7">
      <w:pPr>
        <w:pStyle w:val="Pagrindinistekstas2"/>
        <w:widowControl w:val="0"/>
        <w:shd w:val="clear" w:color="auto" w:fill="auto"/>
        <w:tabs>
          <w:tab w:val="left" w:pos="553"/>
        </w:tabs>
        <w:suppressAutoHyphens/>
        <w:spacing w:before="0" w:after="0" w:line="240" w:lineRule="auto"/>
        <w:ind w:left="6804" w:firstLine="0"/>
        <w:jc w:val="both"/>
        <w:rPr>
          <w:sz w:val="24"/>
          <w:szCs w:val="24"/>
        </w:rPr>
      </w:pPr>
    </w:p>
    <w:p w14:paraId="1BFDEFEB" w14:textId="77777777" w:rsidR="00C113F7" w:rsidRDefault="00C113F7" w:rsidP="00C113F7">
      <w:pPr>
        <w:pStyle w:val="Pagrindinistekstas2"/>
        <w:widowControl w:val="0"/>
        <w:shd w:val="clear" w:color="auto" w:fill="auto"/>
        <w:tabs>
          <w:tab w:val="left" w:pos="553"/>
        </w:tabs>
        <w:suppressAutoHyphens/>
        <w:spacing w:before="0" w:after="0" w:line="240" w:lineRule="auto"/>
        <w:ind w:left="6804" w:firstLine="0"/>
        <w:jc w:val="both"/>
        <w:rPr>
          <w:sz w:val="24"/>
          <w:szCs w:val="24"/>
        </w:rPr>
      </w:pPr>
      <w:r>
        <w:rPr>
          <w:sz w:val="24"/>
          <w:szCs w:val="24"/>
        </w:rPr>
        <w:t xml:space="preserve">Specialiųjų sąlygų </w:t>
      </w:r>
    </w:p>
    <w:p w14:paraId="77E9D034" w14:textId="77777777" w:rsidR="00C113F7" w:rsidRDefault="00C113F7" w:rsidP="00C113F7">
      <w:pPr>
        <w:pStyle w:val="Pagrindinistekstas2"/>
        <w:widowControl w:val="0"/>
        <w:shd w:val="clear" w:color="auto" w:fill="auto"/>
        <w:tabs>
          <w:tab w:val="left" w:pos="553"/>
        </w:tabs>
        <w:suppressAutoHyphens/>
        <w:spacing w:before="0" w:after="0" w:line="240" w:lineRule="auto"/>
        <w:ind w:left="6804" w:firstLine="0"/>
        <w:jc w:val="both"/>
        <w:rPr>
          <w:sz w:val="24"/>
          <w:szCs w:val="24"/>
        </w:rPr>
      </w:pPr>
      <w:r>
        <w:rPr>
          <w:sz w:val="24"/>
          <w:szCs w:val="24"/>
        </w:rPr>
        <w:t>3 priedas</w:t>
      </w:r>
    </w:p>
    <w:p w14:paraId="5FE53FD1"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8CE2889" w14:textId="77777777" w:rsidR="00C113F7" w:rsidRDefault="00C113F7" w:rsidP="00C113F7">
      <w:pPr>
        <w:autoSpaceDN w:val="0"/>
        <w:jc w:val="center"/>
        <w:rPr>
          <w:b/>
          <w:bCs/>
          <w:iCs/>
        </w:rPr>
      </w:pPr>
    </w:p>
    <w:p w14:paraId="17F61A64" w14:textId="77777777" w:rsidR="00C113F7" w:rsidRPr="007B117D" w:rsidRDefault="00C113F7" w:rsidP="00C113F7">
      <w:pPr>
        <w:autoSpaceDN w:val="0"/>
        <w:jc w:val="center"/>
        <w:rPr>
          <w:b/>
          <w:bCs/>
          <w:iCs/>
        </w:rPr>
      </w:pPr>
      <w:r w:rsidRPr="007B117D">
        <w:rPr>
          <w:b/>
          <w:bCs/>
          <w:iCs/>
        </w:rPr>
        <w:t xml:space="preserve">PREKIŲ </w:t>
      </w:r>
      <w:r>
        <w:rPr>
          <w:b/>
          <w:bCs/>
          <w:iCs/>
        </w:rPr>
        <w:t>PRIĖMIMO</w:t>
      </w:r>
      <w:r w:rsidRPr="00CB558A">
        <w:rPr>
          <w:b/>
          <w:bCs/>
          <w:iCs/>
        </w:rPr>
        <w:t>–</w:t>
      </w:r>
      <w:r w:rsidRPr="007B117D">
        <w:rPr>
          <w:b/>
          <w:bCs/>
          <w:iCs/>
        </w:rPr>
        <w:t>PERDAV</w:t>
      </w:r>
      <w:r w:rsidRPr="00CB558A">
        <w:rPr>
          <w:b/>
          <w:bCs/>
          <w:iCs/>
        </w:rPr>
        <w:t>IMO</w:t>
      </w:r>
      <w:r w:rsidR="00181597">
        <w:rPr>
          <w:b/>
          <w:bCs/>
          <w:iCs/>
        </w:rPr>
        <w:t xml:space="preserve"> </w:t>
      </w:r>
      <w:r w:rsidRPr="00CB558A">
        <w:rPr>
          <w:b/>
          <w:bCs/>
          <w:iCs/>
        </w:rPr>
        <w:t xml:space="preserve">AKTAS </w:t>
      </w:r>
    </w:p>
    <w:p w14:paraId="575F234D" w14:textId="77777777" w:rsidR="00C113F7" w:rsidRPr="007B117D" w:rsidRDefault="00C113F7" w:rsidP="00C113F7">
      <w:pPr>
        <w:autoSpaceDN w:val="0"/>
        <w:jc w:val="center"/>
      </w:pPr>
      <w:r w:rsidRPr="007B117D">
        <w:t>_______________</w:t>
      </w:r>
      <w:r>
        <w:t xml:space="preserve">Nr. </w:t>
      </w:r>
    </w:p>
    <w:p w14:paraId="77DA2AEB" w14:textId="77777777" w:rsidR="00C113F7" w:rsidRPr="00E658E5" w:rsidRDefault="00C113F7" w:rsidP="00C113F7">
      <w:pPr>
        <w:autoSpaceDN w:val="0"/>
        <w:jc w:val="center"/>
        <w:rPr>
          <w:lang w:val="lt-LT"/>
        </w:rPr>
      </w:pPr>
      <w:r w:rsidRPr="00E658E5">
        <w:rPr>
          <w:lang w:val="lt-LT"/>
        </w:rPr>
        <w:t>(įrašoma data, numeris)</w:t>
      </w:r>
    </w:p>
    <w:p w14:paraId="07AD736F" w14:textId="77777777" w:rsidR="00C113F7" w:rsidRPr="00E658E5" w:rsidRDefault="00C113F7" w:rsidP="00C113F7">
      <w:pPr>
        <w:autoSpaceDN w:val="0"/>
        <w:jc w:val="center"/>
        <w:rPr>
          <w:lang w:val="lt-LT"/>
        </w:rPr>
      </w:pPr>
      <w:r w:rsidRPr="00E658E5">
        <w:rPr>
          <w:lang w:val="lt-LT"/>
        </w:rPr>
        <w:t>_______________</w:t>
      </w:r>
    </w:p>
    <w:p w14:paraId="243218C1" w14:textId="77777777" w:rsidR="00C113F7" w:rsidRPr="00E658E5" w:rsidRDefault="00C113F7" w:rsidP="00C113F7">
      <w:pPr>
        <w:autoSpaceDN w:val="0"/>
        <w:jc w:val="center"/>
        <w:rPr>
          <w:bCs/>
          <w:iCs/>
          <w:lang w:val="lt-LT"/>
        </w:rPr>
      </w:pPr>
      <w:r w:rsidRPr="00E658E5">
        <w:rPr>
          <w:bCs/>
          <w:iCs/>
          <w:lang w:val="lt-LT"/>
        </w:rPr>
        <w:t>(įrašoma sudarymo vieta)</w:t>
      </w:r>
    </w:p>
    <w:p w14:paraId="30EC7D21" w14:textId="77777777" w:rsidR="00C113F7" w:rsidRPr="00E658E5" w:rsidRDefault="00C113F7" w:rsidP="00C113F7">
      <w:pPr>
        <w:autoSpaceDN w:val="0"/>
        <w:jc w:val="center"/>
        <w:rPr>
          <w:lang w:val="lt-LT"/>
        </w:rPr>
      </w:pPr>
    </w:p>
    <w:tbl>
      <w:tblPr>
        <w:tblW w:w="9356" w:type="dxa"/>
        <w:tblInd w:w="108" w:type="dxa"/>
        <w:tblCellMar>
          <w:left w:w="10" w:type="dxa"/>
          <w:right w:w="10" w:type="dxa"/>
        </w:tblCellMar>
        <w:tblLook w:val="04A0" w:firstRow="1" w:lastRow="0" w:firstColumn="1" w:lastColumn="0" w:noHBand="0" w:noVBand="1"/>
      </w:tblPr>
      <w:tblGrid>
        <w:gridCol w:w="9356"/>
      </w:tblGrid>
      <w:tr w:rsidR="00C113F7" w:rsidRPr="00E658E5" w14:paraId="588608A7" w14:textId="77777777" w:rsidTr="001A4A69">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B892CBB" w14:textId="77777777" w:rsidR="00C113F7" w:rsidRPr="00E658E5" w:rsidRDefault="00C113F7" w:rsidP="001A4A69">
            <w:pPr>
              <w:autoSpaceDN w:val="0"/>
              <w:ind w:firstLine="62"/>
              <w:rPr>
                <w:lang w:val="lt-LT"/>
              </w:rPr>
            </w:pPr>
            <w:r w:rsidRPr="00E658E5">
              <w:rPr>
                <w:b/>
                <w:lang w:val="lt-LT"/>
              </w:rPr>
              <w:t>Pirkėjas</w:t>
            </w:r>
          </w:p>
        </w:tc>
      </w:tr>
      <w:tr w:rsidR="00C113F7" w:rsidRPr="00E658E5" w14:paraId="24CBB3B5" w14:textId="77777777" w:rsidTr="001A4A69">
        <w:trPr>
          <w:trHeight w:val="570"/>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906DF49" w14:textId="77777777" w:rsidR="00C113F7" w:rsidRPr="00E658E5" w:rsidRDefault="00C113F7" w:rsidP="001A4A69">
            <w:pPr>
              <w:autoSpaceDN w:val="0"/>
              <w:ind w:firstLine="60"/>
              <w:rPr>
                <w:lang w:val="lt-LT"/>
              </w:rPr>
            </w:pPr>
            <w:r w:rsidRPr="00E658E5">
              <w:rPr>
                <w:b/>
                <w:lang w:val="lt-LT"/>
              </w:rPr>
              <w:t>Tiekėjas</w:t>
            </w:r>
          </w:p>
          <w:p w14:paraId="07B0CD96" w14:textId="77777777" w:rsidR="00C113F7" w:rsidRPr="00E658E5" w:rsidRDefault="00C113F7" w:rsidP="001A4A69">
            <w:pPr>
              <w:autoSpaceDN w:val="0"/>
              <w:ind w:firstLine="60"/>
              <w:jc w:val="both"/>
              <w:rPr>
                <w:lang w:val="lt-LT"/>
              </w:rPr>
            </w:pPr>
            <w:r w:rsidRPr="00E658E5">
              <w:rPr>
                <w:lang w:val="lt-LT"/>
              </w:rPr>
              <w:t xml:space="preserve">(jei tai tiekėjų grupė, nurodyti: (jungtinės veiklos sutarties pagrindu veikianti tiekėjų grupė, sudaryta iš: (nurodyti visų ūkio subjektų pavadinimus), atstovaujamas atsakingojo partnerio (nurodyti atsakingojo partnerio pavadinimą)  </w:t>
            </w:r>
          </w:p>
        </w:tc>
      </w:tr>
      <w:tr w:rsidR="00C113F7" w:rsidRPr="00E658E5" w14:paraId="39CA0F02" w14:textId="77777777" w:rsidTr="001A4A69">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5B9F3C8" w14:textId="77777777" w:rsidR="00C113F7" w:rsidRPr="00E658E5" w:rsidRDefault="00C113F7" w:rsidP="001A4A69">
            <w:pPr>
              <w:autoSpaceDN w:val="0"/>
              <w:ind w:firstLine="60"/>
              <w:rPr>
                <w:lang w:val="lt-LT"/>
              </w:rPr>
            </w:pPr>
            <w:r w:rsidRPr="00E658E5">
              <w:rPr>
                <w:b/>
                <w:lang w:val="lt-LT"/>
              </w:rPr>
              <w:t>Sutarties Nr.</w:t>
            </w:r>
          </w:p>
        </w:tc>
      </w:tr>
      <w:tr w:rsidR="00C113F7" w:rsidRPr="00E658E5" w14:paraId="1C946BE6" w14:textId="77777777" w:rsidTr="001A4A69">
        <w:trPr>
          <w:trHeight w:val="382"/>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7AE80EB" w14:textId="77777777" w:rsidR="00C113F7" w:rsidRPr="00E658E5" w:rsidRDefault="00C113F7" w:rsidP="001A4A69">
            <w:pPr>
              <w:autoSpaceDN w:val="0"/>
              <w:ind w:firstLine="60"/>
              <w:rPr>
                <w:lang w:val="lt-LT"/>
              </w:rPr>
            </w:pPr>
            <w:r w:rsidRPr="00E658E5">
              <w:rPr>
                <w:b/>
                <w:lang w:val="lt-LT"/>
              </w:rPr>
              <w:t xml:space="preserve">Sutarties pavadinimas </w:t>
            </w:r>
          </w:p>
        </w:tc>
      </w:tr>
    </w:tbl>
    <w:p w14:paraId="04FC16B2" w14:textId="77777777" w:rsidR="00C113F7" w:rsidRPr="00E658E5" w:rsidRDefault="00C113F7" w:rsidP="00C113F7">
      <w:pPr>
        <w:tabs>
          <w:tab w:val="left" w:pos="993"/>
        </w:tabs>
        <w:autoSpaceDN w:val="0"/>
        <w:ind w:right="-129" w:firstLine="567"/>
        <w:jc w:val="both"/>
        <w:rPr>
          <w:b/>
          <w:lang w:val="lt-LT"/>
        </w:rPr>
      </w:pPr>
    </w:p>
    <w:p w14:paraId="55FF70B9" w14:textId="77777777" w:rsidR="00C113F7" w:rsidRPr="00E658E5" w:rsidRDefault="00C113F7" w:rsidP="00C113F7">
      <w:pPr>
        <w:tabs>
          <w:tab w:val="left" w:pos="993"/>
        </w:tabs>
        <w:autoSpaceDN w:val="0"/>
        <w:ind w:right="141" w:firstLine="567"/>
        <w:jc w:val="both"/>
        <w:rPr>
          <w:lang w:val="lt-LT"/>
        </w:rPr>
      </w:pPr>
      <w:r w:rsidRPr="00E658E5">
        <w:rPr>
          <w:b/>
          <w:lang w:val="lt-LT"/>
        </w:rPr>
        <w:t>Tiekėjas</w:t>
      </w:r>
      <w:r w:rsidRPr="00E658E5">
        <w:rPr>
          <w:lang w:val="lt-LT"/>
        </w:rPr>
        <w:t xml:space="preserve"> šiuo Prekių perdavimo–priėmimo aktu patvirtina, kad jis </w:t>
      </w:r>
      <w:r w:rsidRPr="00E658E5">
        <w:rPr>
          <w:i/>
          <w:lang w:val="lt-LT"/>
        </w:rPr>
        <w:t>pristatė ir sumontavo, ir kita (užpildyti)</w:t>
      </w:r>
      <w:r w:rsidRPr="00E658E5">
        <w:rPr>
          <w:lang w:val="lt-LT"/>
        </w:rPr>
        <w:t xml:space="preserve"> pagal Techninėje specifikacijoje nurodytus reikalavimus ir Pirkėjui perduoda šias Prekes (sukurtą ar įgytą turtą):</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C113F7" w:rsidRPr="00E658E5" w14:paraId="6C419008" w14:textId="77777777" w:rsidTr="001A4A69">
        <w:tc>
          <w:tcPr>
            <w:tcW w:w="443" w:type="dxa"/>
          </w:tcPr>
          <w:p w14:paraId="43943CAD" w14:textId="77777777" w:rsidR="00C113F7" w:rsidRPr="00E658E5" w:rsidRDefault="00C113F7" w:rsidP="001A4A69">
            <w:pPr>
              <w:jc w:val="center"/>
              <w:rPr>
                <w:lang w:val="lt-LT"/>
              </w:rPr>
            </w:pPr>
            <w:r w:rsidRPr="00E658E5">
              <w:rPr>
                <w:lang w:val="lt-LT"/>
              </w:rPr>
              <w:t>Eil. Nr.</w:t>
            </w:r>
          </w:p>
        </w:tc>
        <w:tc>
          <w:tcPr>
            <w:tcW w:w="3764" w:type="dxa"/>
          </w:tcPr>
          <w:p w14:paraId="28E8A007" w14:textId="77777777" w:rsidR="00C113F7" w:rsidRPr="00E658E5" w:rsidRDefault="00C113F7" w:rsidP="001A4A69">
            <w:pPr>
              <w:jc w:val="center"/>
              <w:rPr>
                <w:lang w:val="lt-LT"/>
              </w:rPr>
            </w:pPr>
            <w:r w:rsidRPr="00E658E5">
              <w:rPr>
                <w:lang w:val="lt-LT"/>
              </w:rPr>
              <w:t xml:space="preserve">Apibūdinimas, vieta </w:t>
            </w:r>
          </w:p>
          <w:p w14:paraId="7F4FE496" w14:textId="77777777" w:rsidR="00C113F7" w:rsidRPr="00E658E5" w:rsidRDefault="00C113F7" w:rsidP="001A4A69">
            <w:pPr>
              <w:jc w:val="center"/>
              <w:rPr>
                <w:lang w:val="lt-LT"/>
              </w:rPr>
            </w:pPr>
            <w:r w:rsidRPr="00E658E5">
              <w:rPr>
                <w:rFonts w:eastAsia="Lucida Sans Unicode"/>
                <w:lang w:val="lt-LT"/>
              </w:rPr>
              <w:t>(nurodomas prekių gamintojo ir modelio pavadinimas)</w:t>
            </w:r>
          </w:p>
        </w:tc>
        <w:tc>
          <w:tcPr>
            <w:tcW w:w="1080" w:type="dxa"/>
          </w:tcPr>
          <w:p w14:paraId="3701499A" w14:textId="77777777" w:rsidR="00C113F7" w:rsidRPr="00E658E5" w:rsidRDefault="00C113F7" w:rsidP="001A4A69">
            <w:pPr>
              <w:jc w:val="center"/>
              <w:rPr>
                <w:lang w:val="lt-LT"/>
              </w:rPr>
            </w:pPr>
            <w:r w:rsidRPr="00E658E5">
              <w:rPr>
                <w:lang w:val="lt-LT"/>
              </w:rPr>
              <w:t>Mato vnt.</w:t>
            </w:r>
          </w:p>
        </w:tc>
        <w:tc>
          <w:tcPr>
            <w:tcW w:w="1080" w:type="dxa"/>
          </w:tcPr>
          <w:p w14:paraId="47715D34" w14:textId="77777777" w:rsidR="00C113F7" w:rsidRPr="00E658E5" w:rsidRDefault="00C113F7" w:rsidP="001A4A69">
            <w:pPr>
              <w:jc w:val="center"/>
              <w:rPr>
                <w:lang w:val="lt-LT"/>
              </w:rPr>
            </w:pPr>
            <w:r w:rsidRPr="00E658E5">
              <w:rPr>
                <w:lang w:val="lt-LT"/>
              </w:rPr>
              <w:t xml:space="preserve">Kiekis </w:t>
            </w:r>
          </w:p>
        </w:tc>
        <w:tc>
          <w:tcPr>
            <w:tcW w:w="1620" w:type="dxa"/>
          </w:tcPr>
          <w:p w14:paraId="63117FEF" w14:textId="77777777" w:rsidR="00C113F7" w:rsidRPr="00E658E5" w:rsidRDefault="00C113F7" w:rsidP="001A4A69">
            <w:pPr>
              <w:jc w:val="center"/>
              <w:rPr>
                <w:lang w:val="lt-LT"/>
              </w:rPr>
            </w:pPr>
            <w:r w:rsidRPr="00E658E5">
              <w:rPr>
                <w:lang w:val="lt-LT"/>
              </w:rPr>
              <w:t>Vieneto vertė (Eur be</w:t>
            </w:r>
          </w:p>
          <w:p w14:paraId="3165F12E" w14:textId="77777777" w:rsidR="00C113F7" w:rsidRPr="00E658E5" w:rsidRDefault="00C113F7" w:rsidP="001A4A69">
            <w:pPr>
              <w:jc w:val="center"/>
              <w:rPr>
                <w:lang w:val="lt-LT"/>
              </w:rPr>
            </w:pPr>
            <w:r w:rsidRPr="00E658E5">
              <w:rPr>
                <w:lang w:val="lt-LT"/>
              </w:rPr>
              <w:t>PVM)</w:t>
            </w:r>
          </w:p>
        </w:tc>
        <w:tc>
          <w:tcPr>
            <w:tcW w:w="1398" w:type="dxa"/>
          </w:tcPr>
          <w:p w14:paraId="2EE24721" w14:textId="77777777" w:rsidR="00C113F7" w:rsidRPr="00E658E5" w:rsidRDefault="00C113F7" w:rsidP="001A4A69">
            <w:pPr>
              <w:jc w:val="center"/>
              <w:rPr>
                <w:lang w:val="lt-LT"/>
              </w:rPr>
            </w:pPr>
            <w:r w:rsidRPr="00E658E5">
              <w:rPr>
                <w:lang w:val="lt-LT"/>
              </w:rPr>
              <w:t xml:space="preserve">Iš viso vertė </w:t>
            </w:r>
          </w:p>
          <w:p w14:paraId="39CF9987" w14:textId="77777777" w:rsidR="00C113F7" w:rsidRPr="00E658E5" w:rsidRDefault="00C113F7" w:rsidP="001A4A69">
            <w:pPr>
              <w:jc w:val="center"/>
              <w:rPr>
                <w:lang w:val="lt-LT"/>
              </w:rPr>
            </w:pPr>
            <w:r w:rsidRPr="00E658E5">
              <w:rPr>
                <w:lang w:val="lt-LT"/>
              </w:rPr>
              <w:t>(Eur be PVM)</w:t>
            </w:r>
          </w:p>
        </w:tc>
      </w:tr>
      <w:tr w:rsidR="00C113F7" w:rsidRPr="00E658E5" w14:paraId="304C7D46" w14:textId="77777777" w:rsidTr="001A4A69">
        <w:tc>
          <w:tcPr>
            <w:tcW w:w="443" w:type="dxa"/>
          </w:tcPr>
          <w:p w14:paraId="2A3F6164" w14:textId="77777777" w:rsidR="00C113F7" w:rsidRPr="00E658E5" w:rsidRDefault="00C113F7" w:rsidP="001A4A69">
            <w:pPr>
              <w:jc w:val="center"/>
              <w:rPr>
                <w:lang w:val="lt-LT"/>
              </w:rPr>
            </w:pPr>
            <w:r w:rsidRPr="00E658E5">
              <w:rPr>
                <w:lang w:val="lt-LT"/>
              </w:rPr>
              <w:t>1.</w:t>
            </w:r>
          </w:p>
        </w:tc>
        <w:tc>
          <w:tcPr>
            <w:tcW w:w="3764" w:type="dxa"/>
            <w:shd w:val="clear" w:color="auto" w:fill="FFFFFF"/>
          </w:tcPr>
          <w:p w14:paraId="5C88151D" w14:textId="77777777" w:rsidR="00C113F7" w:rsidRPr="00E658E5" w:rsidRDefault="00C113F7" w:rsidP="001A4A69">
            <w:pPr>
              <w:jc w:val="both"/>
              <w:rPr>
                <w:rFonts w:eastAsia="Lucida Sans Unicode"/>
                <w:lang w:val="lt-LT"/>
              </w:rPr>
            </w:pPr>
          </w:p>
        </w:tc>
        <w:tc>
          <w:tcPr>
            <w:tcW w:w="1080" w:type="dxa"/>
            <w:shd w:val="clear" w:color="auto" w:fill="FFFFFF"/>
          </w:tcPr>
          <w:p w14:paraId="6B9EE6EE" w14:textId="77777777" w:rsidR="00C113F7" w:rsidRPr="00E658E5" w:rsidRDefault="00C113F7" w:rsidP="001A4A69">
            <w:pPr>
              <w:widowControl w:val="0"/>
              <w:overflowPunct w:val="0"/>
              <w:autoSpaceDE w:val="0"/>
              <w:autoSpaceDN w:val="0"/>
              <w:jc w:val="center"/>
              <w:rPr>
                <w:rFonts w:eastAsia="Lucida Sans Unicode"/>
                <w:lang w:val="lt-LT"/>
              </w:rPr>
            </w:pPr>
          </w:p>
        </w:tc>
        <w:tc>
          <w:tcPr>
            <w:tcW w:w="1080" w:type="dxa"/>
            <w:shd w:val="clear" w:color="auto" w:fill="FFFFFF"/>
          </w:tcPr>
          <w:p w14:paraId="4A0E19CB" w14:textId="77777777" w:rsidR="00C113F7" w:rsidRPr="00E658E5" w:rsidRDefault="00C113F7" w:rsidP="001A4A69">
            <w:pPr>
              <w:widowControl w:val="0"/>
              <w:overflowPunct w:val="0"/>
              <w:autoSpaceDE w:val="0"/>
              <w:autoSpaceDN w:val="0"/>
              <w:jc w:val="center"/>
              <w:rPr>
                <w:rFonts w:eastAsia="Lucida Sans Unicode"/>
                <w:lang w:val="lt-LT"/>
              </w:rPr>
            </w:pPr>
          </w:p>
        </w:tc>
        <w:tc>
          <w:tcPr>
            <w:tcW w:w="1620" w:type="dxa"/>
          </w:tcPr>
          <w:p w14:paraId="1A0058CA" w14:textId="77777777" w:rsidR="00C113F7" w:rsidRPr="00E658E5" w:rsidRDefault="00C113F7" w:rsidP="001A4A69">
            <w:pPr>
              <w:jc w:val="center"/>
              <w:rPr>
                <w:lang w:val="lt-LT"/>
              </w:rPr>
            </w:pPr>
          </w:p>
        </w:tc>
        <w:tc>
          <w:tcPr>
            <w:tcW w:w="1398" w:type="dxa"/>
          </w:tcPr>
          <w:p w14:paraId="1A5B0145" w14:textId="77777777" w:rsidR="00C113F7" w:rsidRPr="00E658E5" w:rsidRDefault="00C113F7" w:rsidP="001A4A69">
            <w:pPr>
              <w:jc w:val="center"/>
              <w:rPr>
                <w:lang w:val="lt-LT"/>
              </w:rPr>
            </w:pPr>
          </w:p>
        </w:tc>
      </w:tr>
      <w:tr w:rsidR="00C113F7" w:rsidRPr="00E658E5" w14:paraId="1093B41F" w14:textId="77777777" w:rsidTr="001A4A69">
        <w:trPr>
          <w:cantSplit/>
        </w:trPr>
        <w:tc>
          <w:tcPr>
            <w:tcW w:w="7987" w:type="dxa"/>
            <w:gridSpan w:val="5"/>
          </w:tcPr>
          <w:p w14:paraId="016EABAB" w14:textId="77777777" w:rsidR="00C113F7" w:rsidRPr="00E658E5" w:rsidRDefault="00C113F7" w:rsidP="001A4A69">
            <w:pPr>
              <w:jc w:val="right"/>
              <w:rPr>
                <w:lang w:val="lt-LT"/>
              </w:rPr>
            </w:pPr>
            <w:r w:rsidRPr="00E658E5">
              <w:rPr>
                <w:lang w:val="lt-LT"/>
              </w:rPr>
              <w:t>Iš viso</w:t>
            </w:r>
          </w:p>
        </w:tc>
        <w:tc>
          <w:tcPr>
            <w:tcW w:w="1398" w:type="dxa"/>
          </w:tcPr>
          <w:p w14:paraId="0DBC6C4E" w14:textId="77777777" w:rsidR="00C113F7" w:rsidRPr="00E658E5" w:rsidRDefault="00C113F7" w:rsidP="001A4A69">
            <w:pPr>
              <w:jc w:val="center"/>
              <w:rPr>
                <w:lang w:val="lt-LT"/>
              </w:rPr>
            </w:pPr>
          </w:p>
        </w:tc>
      </w:tr>
      <w:tr w:rsidR="00C113F7" w:rsidRPr="00E658E5" w14:paraId="135B3FD5" w14:textId="77777777" w:rsidTr="001A4A69">
        <w:trPr>
          <w:cantSplit/>
        </w:trPr>
        <w:tc>
          <w:tcPr>
            <w:tcW w:w="7987" w:type="dxa"/>
            <w:gridSpan w:val="5"/>
          </w:tcPr>
          <w:p w14:paraId="0D71C8B1" w14:textId="77777777" w:rsidR="00C113F7" w:rsidRPr="00E658E5" w:rsidRDefault="00C113F7" w:rsidP="001A4A69">
            <w:pPr>
              <w:jc w:val="right"/>
              <w:rPr>
                <w:lang w:val="lt-LT"/>
              </w:rPr>
            </w:pPr>
            <w:r w:rsidRPr="00E658E5">
              <w:rPr>
                <w:lang w:val="lt-LT"/>
              </w:rPr>
              <w:t>PVM %</w:t>
            </w:r>
          </w:p>
        </w:tc>
        <w:tc>
          <w:tcPr>
            <w:tcW w:w="1398" w:type="dxa"/>
          </w:tcPr>
          <w:p w14:paraId="612CEBB4" w14:textId="77777777" w:rsidR="00C113F7" w:rsidRPr="00E658E5" w:rsidRDefault="00C113F7" w:rsidP="001A4A69">
            <w:pPr>
              <w:jc w:val="center"/>
              <w:rPr>
                <w:lang w:val="lt-LT"/>
              </w:rPr>
            </w:pPr>
          </w:p>
        </w:tc>
      </w:tr>
      <w:tr w:rsidR="00C113F7" w:rsidRPr="00E658E5" w14:paraId="6E92607F" w14:textId="77777777" w:rsidTr="001A4A69">
        <w:trPr>
          <w:cantSplit/>
        </w:trPr>
        <w:tc>
          <w:tcPr>
            <w:tcW w:w="7987" w:type="dxa"/>
            <w:gridSpan w:val="5"/>
          </w:tcPr>
          <w:p w14:paraId="2EAC8BAC" w14:textId="77777777" w:rsidR="00C113F7" w:rsidRPr="00E658E5" w:rsidRDefault="00C113F7" w:rsidP="001A4A69">
            <w:pPr>
              <w:jc w:val="right"/>
              <w:rPr>
                <w:lang w:val="lt-LT"/>
              </w:rPr>
            </w:pPr>
            <w:r w:rsidRPr="00E658E5">
              <w:rPr>
                <w:lang w:val="lt-LT"/>
              </w:rPr>
              <w:t>Iš viso</w:t>
            </w:r>
          </w:p>
        </w:tc>
        <w:tc>
          <w:tcPr>
            <w:tcW w:w="1398" w:type="dxa"/>
          </w:tcPr>
          <w:p w14:paraId="2C770F4A" w14:textId="77777777" w:rsidR="00C113F7" w:rsidRPr="00E658E5" w:rsidRDefault="00C113F7" w:rsidP="001A4A69">
            <w:pPr>
              <w:jc w:val="center"/>
              <w:rPr>
                <w:lang w:val="lt-LT"/>
              </w:rPr>
            </w:pPr>
          </w:p>
        </w:tc>
      </w:tr>
    </w:tbl>
    <w:p w14:paraId="008CE772" w14:textId="77777777" w:rsidR="00C113F7" w:rsidRPr="00E658E5" w:rsidRDefault="00C113F7" w:rsidP="00C7117E">
      <w:pPr>
        <w:tabs>
          <w:tab w:val="left" w:pos="993"/>
        </w:tabs>
        <w:autoSpaceDN w:val="0"/>
        <w:ind w:right="-129" w:firstLine="1134"/>
        <w:jc w:val="both"/>
        <w:rPr>
          <w:lang w:val="lt-LT"/>
        </w:rPr>
      </w:pPr>
      <w:r w:rsidRPr="00E658E5">
        <w:rPr>
          <w:b/>
          <w:lang w:val="lt-LT"/>
        </w:rPr>
        <w:t xml:space="preserve">Pirkėjas </w:t>
      </w:r>
    </w:p>
    <w:p w14:paraId="3897A4E8" w14:textId="77777777" w:rsidR="00C113F7" w:rsidRPr="00E658E5" w:rsidRDefault="00C113F7" w:rsidP="00C7117E">
      <w:pPr>
        <w:tabs>
          <w:tab w:val="left" w:pos="993"/>
        </w:tabs>
        <w:autoSpaceDN w:val="0"/>
        <w:ind w:right="141" w:firstLine="1134"/>
        <w:jc w:val="both"/>
        <w:rPr>
          <w:lang w:val="lt-LT"/>
        </w:rPr>
      </w:pPr>
      <w:r w:rsidRPr="00E658E5">
        <w:rPr>
          <w:lang w:val="lt-LT"/>
        </w:rPr>
        <w:t xml:space="preserve">Priima ir patvirtina, kad: Prekės </w:t>
      </w:r>
      <w:r w:rsidRPr="00E658E5">
        <w:rPr>
          <w:i/>
          <w:lang w:val="lt-LT"/>
        </w:rPr>
        <w:t>pristatytos ir sumontuotos, ir kita (užpildyti)</w:t>
      </w:r>
      <w:r w:rsidRPr="00E658E5">
        <w:rPr>
          <w:lang w:val="lt-LT"/>
        </w:rPr>
        <w:t xml:space="preserve"> laiku bei atitinka Sutartyje ir jos prieduose nustatytus reikalavimus; yra pateikti reikalingi dokumentai, suteikta naudojimo ir priežiūros informacija ir pan. Tiekėjui</w:t>
      </w:r>
      <w:r w:rsidRPr="00E658E5">
        <w:rPr>
          <w:rFonts w:eastAsia="ヒラギノ角ゴ Pro W3"/>
          <w:kern w:val="2"/>
          <w:lang w:val="lt-LT"/>
        </w:rPr>
        <w:t xml:space="preserve"> pretenzijų dėl perduotų prekių </w:t>
      </w:r>
      <w:r w:rsidRPr="00E658E5">
        <w:rPr>
          <w:lang w:val="lt-LT"/>
        </w:rPr>
        <w:t xml:space="preserve">(sukurto ar įgyto turto) </w:t>
      </w:r>
      <w:r w:rsidRPr="00E658E5">
        <w:rPr>
          <w:rFonts w:eastAsia="ヒラギノ角ゴ Pro W3"/>
          <w:kern w:val="2"/>
          <w:lang w:val="lt-LT"/>
        </w:rPr>
        <w:t xml:space="preserve">nėra. </w:t>
      </w:r>
    </w:p>
    <w:p w14:paraId="2C9E1D5E" w14:textId="77777777" w:rsidR="00C113F7" w:rsidRPr="00E658E5" w:rsidRDefault="00C113F7" w:rsidP="00C7117E">
      <w:pPr>
        <w:tabs>
          <w:tab w:val="left" w:pos="993"/>
        </w:tabs>
        <w:autoSpaceDN w:val="0"/>
        <w:ind w:right="141" w:firstLine="1134"/>
        <w:jc w:val="both"/>
        <w:rPr>
          <w:lang w:val="lt-LT"/>
        </w:rPr>
      </w:pPr>
      <w:r w:rsidRPr="00E658E5">
        <w:rPr>
          <w:rFonts w:eastAsia="ヒラギノ角ゴ Pro W3"/>
          <w:kern w:val="2"/>
          <w:lang w:val="lt-LT"/>
        </w:rPr>
        <w:t>Už prekes Pirkėjas įsipareigoja sumokėti Tiekėjui [nurodoma suma su PVM] Eur ([nurodoma suma žodžiais] eurų) sumą Šalių sudarytoje Sutartyje nustatyta tvarka.</w:t>
      </w:r>
    </w:p>
    <w:p w14:paraId="48D97038" w14:textId="77777777" w:rsidR="00C113F7" w:rsidRPr="00E658E5" w:rsidRDefault="00C113F7" w:rsidP="00C7117E">
      <w:pPr>
        <w:autoSpaceDN w:val="0"/>
        <w:ind w:firstLine="1134"/>
        <w:jc w:val="both"/>
        <w:rPr>
          <w:bCs/>
          <w:iCs/>
          <w:lang w:val="lt-LT"/>
        </w:rPr>
      </w:pPr>
      <w:r w:rsidRPr="00E658E5">
        <w:rPr>
          <w:bCs/>
          <w:iCs/>
          <w:lang w:val="lt-LT"/>
        </w:rPr>
        <w:t xml:space="preserve">Šis aktas pasirašytas dviem vienodą teisinę galią turinčiais egzemplioriais po vieną kiekvienai Šaliai. </w:t>
      </w:r>
    </w:p>
    <w:p w14:paraId="58B302B6" w14:textId="77777777" w:rsidR="00C113F7" w:rsidRPr="00E658E5" w:rsidRDefault="00C113F7" w:rsidP="00C113F7">
      <w:pPr>
        <w:autoSpaceDN w:val="0"/>
        <w:ind w:right="12"/>
        <w:rPr>
          <w:lang w:val="lt-LT"/>
        </w:rPr>
      </w:pPr>
    </w:p>
    <w:tbl>
      <w:tblPr>
        <w:tblW w:w="9639" w:type="dxa"/>
        <w:tblInd w:w="108" w:type="dxa"/>
        <w:tblCellMar>
          <w:left w:w="10" w:type="dxa"/>
          <w:right w:w="10" w:type="dxa"/>
        </w:tblCellMar>
        <w:tblLook w:val="04A0" w:firstRow="1" w:lastRow="0" w:firstColumn="1" w:lastColumn="0" w:noHBand="0" w:noVBand="1"/>
      </w:tblPr>
      <w:tblGrid>
        <w:gridCol w:w="5129"/>
        <w:gridCol w:w="4510"/>
      </w:tblGrid>
      <w:tr w:rsidR="00C113F7" w:rsidRPr="00E658E5" w14:paraId="682B7213" w14:textId="77777777" w:rsidTr="001A4A69">
        <w:trPr>
          <w:trHeight w:val="270"/>
        </w:trPr>
        <w:tc>
          <w:tcPr>
            <w:tcW w:w="5129" w:type="dxa"/>
            <w:tcBorders>
              <w:top w:val="single" w:sz="4" w:space="0" w:color="auto"/>
              <w:left w:val="single" w:sz="4" w:space="0" w:color="auto"/>
              <w:right w:val="single" w:sz="6" w:space="0" w:color="000000"/>
            </w:tcBorders>
            <w:shd w:val="clear" w:color="auto" w:fill="auto"/>
            <w:tcMar>
              <w:top w:w="0" w:type="dxa"/>
              <w:left w:w="108" w:type="dxa"/>
              <w:bottom w:w="0" w:type="dxa"/>
              <w:right w:w="108" w:type="dxa"/>
            </w:tcMar>
          </w:tcPr>
          <w:p w14:paraId="667BEF4F" w14:textId="77777777" w:rsidR="00C113F7" w:rsidRPr="00E658E5" w:rsidRDefault="00C113F7" w:rsidP="001A4A69">
            <w:pPr>
              <w:autoSpaceDN w:val="0"/>
              <w:jc w:val="center"/>
              <w:rPr>
                <w:lang w:val="lt-LT"/>
              </w:rPr>
            </w:pPr>
            <w:r w:rsidRPr="00E658E5">
              <w:rPr>
                <w:lang w:val="lt-LT"/>
              </w:rPr>
              <w:t xml:space="preserve">Tiekėjas  </w:t>
            </w:r>
          </w:p>
        </w:tc>
        <w:tc>
          <w:tcPr>
            <w:tcW w:w="4510" w:type="dxa"/>
            <w:tcBorders>
              <w:top w:val="single" w:sz="4" w:space="0" w:color="auto"/>
              <w:left w:val="single" w:sz="6" w:space="0" w:color="000000"/>
              <w:right w:val="single" w:sz="4" w:space="0" w:color="auto"/>
            </w:tcBorders>
            <w:shd w:val="clear" w:color="auto" w:fill="auto"/>
            <w:tcMar>
              <w:top w:w="0" w:type="dxa"/>
              <w:left w:w="108" w:type="dxa"/>
              <w:bottom w:w="0" w:type="dxa"/>
              <w:right w:w="108" w:type="dxa"/>
            </w:tcMar>
          </w:tcPr>
          <w:p w14:paraId="3B9898D2" w14:textId="77777777" w:rsidR="00C113F7" w:rsidRPr="00E658E5" w:rsidRDefault="00C113F7" w:rsidP="001A4A69">
            <w:pPr>
              <w:autoSpaceDN w:val="0"/>
              <w:ind w:right="343" w:firstLine="34"/>
              <w:jc w:val="center"/>
              <w:rPr>
                <w:strike/>
                <w:lang w:val="lt-LT"/>
              </w:rPr>
            </w:pPr>
            <w:r w:rsidRPr="00E658E5">
              <w:rPr>
                <w:lang w:val="lt-LT"/>
              </w:rPr>
              <w:t xml:space="preserve">Pirkėjas </w:t>
            </w:r>
          </w:p>
        </w:tc>
      </w:tr>
      <w:tr w:rsidR="00C113F7" w:rsidRPr="00E658E5" w14:paraId="25732529" w14:textId="77777777" w:rsidTr="001A4A69">
        <w:trPr>
          <w:trHeight w:val="375"/>
        </w:trPr>
        <w:tc>
          <w:tcPr>
            <w:tcW w:w="5129" w:type="dxa"/>
            <w:tcBorders>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14:paraId="65C42F2C" w14:textId="77777777" w:rsidR="00C113F7" w:rsidRPr="00E658E5" w:rsidRDefault="00C113F7" w:rsidP="001A4A69">
            <w:pPr>
              <w:autoSpaceDN w:val="0"/>
              <w:jc w:val="center"/>
              <w:rPr>
                <w:lang w:val="lt-LT"/>
              </w:rPr>
            </w:pPr>
          </w:p>
        </w:tc>
        <w:tc>
          <w:tcPr>
            <w:tcW w:w="4510" w:type="dxa"/>
            <w:tcBorders>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14:paraId="325296E2" w14:textId="77777777" w:rsidR="00C113F7" w:rsidRPr="00E658E5" w:rsidRDefault="00C113F7" w:rsidP="001A4A69">
            <w:pPr>
              <w:autoSpaceDN w:val="0"/>
              <w:ind w:firstLine="34"/>
              <w:jc w:val="center"/>
              <w:rPr>
                <w:lang w:val="lt-LT"/>
              </w:rPr>
            </w:pPr>
          </w:p>
        </w:tc>
      </w:tr>
      <w:tr w:rsidR="00C113F7" w:rsidRPr="00E658E5" w14:paraId="726E63E2" w14:textId="77777777" w:rsidTr="001A4A69">
        <w:trPr>
          <w:trHeight w:val="285"/>
        </w:trPr>
        <w:tc>
          <w:tcPr>
            <w:tcW w:w="5129" w:type="dxa"/>
            <w:tcBorders>
              <w:left w:val="single" w:sz="4" w:space="0" w:color="auto"/>
            </w:tcBorders>
            <w:tcMar>
              <w:top w:w="0" w:type="dxa"/>
              <w:left w:w="108" w:type="dxa"/>
              <w:bottom w:w="0" w:type="dxa"/>
              <w:right w:w="108" w:type="dxa"/>
            </w:tcMar>
          </w:tcPr>
          <w:p w14:paraId="4D654D31" w14:textId="77777777" w:rsidR="00C113F7" w:rsidRPr="00E658E5" w:rsidRDefault="00C113F7" w:rsidP="001A4A69">
            <w:pPr>
              <w:rPr>
                <w:kern w:val="2"/>
                <w:lang w:val="lt-LT"/>
              </w:rPr>
            </w:pPr>
            <w:r w:rsidRPr="00E658E5">
              <w:rPr>
                <w:kern w:val="2"/>
                <w:lang w:val="lt-LT"/>
              </w:rPr>
              <w:t xml:space="preserve">[Pavadinimas] </w:t>
            </w:r>
          </w:p>
        </w:tc>
        <w:tc>
          <w:tcPr>
            <w:tcW w:w="4510" w:type="dxa"/>
            <w:tcBorders>
              <w:top w:val="single" w:sz="6" w:space="0" w:color="000000"/>
              <w:left w:val="single" w:sz="4" w:space="0" w:color="auto"/>
              <w:right w:val="single" w:sz="4" w:space="0" w:color="auto"/>
            </w:tcBorders>
            <w:tcMar>
              <w:top w:w="0" w:type="dxa"/>
              <w:left w:w="108" w:type="dxa"/>
              <w:bottom w:w="0" w:type="dxa"/>
              <w:right w:w="108" w:type="dxa"/>
            </w:tcMar>
          </w:tcPr>
          <w:p w14:paraId="424F2C97" w14:textId="77777777" w:rsidR="00C113F7" w:rsidRPr="00E658E5" w:rsidRDefault="00C113F7" w:rsidP="001A4A69">
            <w:pPr>
              <w:rPr>
                <w:kern w:val="2"/>
                <w:lang w:val="lt-LT"/>
              </w:rPr>
            </w:pPr>
            <w:r w:rsidRPr="00E658E5">
              <w:rPr>
                <w:kern w:val="2"/>
                <w:lang w:val="lt-LT"/>
              </w:rPr>
              <w:t xml:space="preserve">[Pavadinimas] </w:t>
            </w:r>
          </w:p>
        </w:tc>
      </w:tr>
      <w:tr w:rsidR="00C113F7" w:rsidRPr="00E658E5" w14:paraId="4FF6DA0D" w14:textId="77777777" w:rsidTr="001A4A69">
        <w:trPr>
          <w:trHeight w:val="285"/>
        </w:trPr>
        <w:tc>
          <w:tcPr>
            <w:tcW w:w="5129" w:type="dxa"/>
            <w:tcBorders>
              <w:left w:val="single" w:sz="4" w:space="0" w:color="auto"/>
            </w:tcBorders>
            <w:tcMar>
              <w:top w:w="0" w:type="dxa"/>
              <w:left w:w="108" w:type="dxa"/>
              <w:bottom w:w="0" w:type="dxa"/>
              <w:right w:w="108" w:type="dxa"/>
            </w:tcMar>
          </w:tcPr>
          <w:p w14:paraId="0FFADCCD" w14:textId="77777777" w:rsidR="00C113F7" w:rsidRPr="00E658E5" w:rsidRDefault="00C113F7" w:rsidP="001A4A69">
            <w:pPr>
              <w:rPr>
                <w:kern w:val="2"/>
                <w:lang w:val="lt-LT"/>
              </w:rPr>
            </w:pPr>
            <w:r w:rsidRPr="00E658E5">
              <w:rPr>
                <w:kern w:val="2"/>
                <w:lang w:val="lt-LT"/>
              </w:rPr>
              <w:t>[Buveinės adresas]</w:t>
            </w:r>
          </w:p>
        </w:tc>
        <w:tc>
          <w:tcPr>
            <w:tcW w:w="4510" w:type="dxa"/>
            <w:tcBorders>
              <w:left w:val="single" w:sz="4" w:space="0" w:color="auto"/>
              <w:right w:val="single" w:sz="4" w:space="0" w:color="auto"/>
            </w:tcBorders>
            <w:tcMar>
              <w:top w:w="0" w:type="dxa"/>
              <w:left w:w="108" w:type="dxa"/>
              <w:bottom w:w="0" w:type="dxa"/>
              <w:right w:w="108" w:type="dxa"/>
            </w:tcMar>
          </w:tcPr>
          <w:p w14:paraId="25F55627" w14:textId="77777777" w:rsidR="00C113F7" w:rsidRPr="00E658E5" w:rsidRDefault="00C113F7" w:rsidP="001A4A69">
            <w:pPr>
              <w:rPr>
                <w:kern w:val="2"/>
                <w:lang w:val="lt-LT"/>
              </w:rPr>
            </w:pPr>
            <w:r w:rsidRPr="00E658E5">
              <w:rPr>
                <w:kern w:val="2"/>
                <w:lang w:val="lt-LT"/>
              </w:rPr>
              <w:t>[Buveinės adresas]</w:t>
            </w:r>
          </w:p>
        </w:tc>
      </w:tr>
      <w:tr w:rsidR="00C113F7" w:rsidRPr="00E658E5" w14:paraId="74CFB03A" w14:textId="77777777" w:rsidTr="001A4A69">
        <w:trPr>
          <w:trHeight w:val="310"/>
        </w:trPr>
        <w:tc>
          <w:tcPr>
            <w:tcW w:w="5129" w:type="dxa"/>
            <w:tcBorders>
              <w:left w:val="single" w:sz="4" w:space="0" w:color="auto"/>
            </w:tcBorders>
            <w:tcMar>
              <w:top w:w="0" w:type="dxa"/>
              <w:left w:w="108" w:type="dxa"/>
              <w:bottom w:w="0" w:type="dxa"/>
              <w:right w:w="108" w:type="dxa"/>
            </w:tcMar>
          </w:tcPr>
          <w:p w14:paraId="4C18144A" w14:textId="77777777" w:rsidR="00C113F7" w:rsidRPr="00E658E5" w:rsidRDefault="00C113F7" w:rsidP="001A4A69">
            <w:pPr>
              <w:rPr>
                <w:kern w:val="2"/>
                <w:lang w:val="lt-LT"/>
              </w:rPr>
            </w:pPr>
            <w:r w:rsidRPr="00E658E5">
              <w:rPr>
                <w:kern w:val="2"/>
                <w:lang w:val="lt-LT"/>
              </w:rPr>
              <w:t>[Telefonas, el. paštas]</w:t>
            </w:r>
          </w:p>
        </w:tc>
        <w:tc>
          <w:tcPr>
            <w:tcW w:w="4510" w:type="dxa"/>
            <w:tcBorders>
              <w:left w:val="single" w:sz="4" w:space="0" w:color="auto"/>
              <w:right w:val="single" w:sz="4" w:space="0" w:color="auto"/>
            </w:tcBorders>
            <w:tcMar>
              <w:top w:w="0" w:type="dxa"/>
              <w:left w:w="108" w:type="dxa"/>
              <w:bottom w:w="0" w:type="dxa"/>
              <w:right w:w="108" w:type="dxa"/>
            </w:tcMar>
          </w:tcPr>
          <w:p w14:paraId="52CF467B" w14:textId="77777777" w:rsidR="00C113F7" w:rsidRPr="00E658E5" w:rsidRDefault="00C113F7" w:rsidP="001A4A69">
            <w:pPr>
              <w:rPr>
                <w:kern w:val="2"/>
                <w:lang w:val="lt-LT"/>
              </w:rPr>
            </w:pPr>
            <w:r w:rsidRPr="00E658E5">
              <w:rPr>
                <w:kern w:val="2"/>
                <w:lang w:val="lt-LT"/>
              </w:rPr>
              <w:t>[Telefonas, el. paštas]</w:t>
            </w:r>
          </w:p>
        </w:tc>
      </w:tr>
      <w:tr w:rsidR="00C113F7" w:rsidRPr="00E658E5" w14:paraId="0841EAEE" w14:textId="77777777" w:rsidTr="001A4A69">
        <w:trPr>
          <w:trHeight w:val="310"/>
        </w:trPr>
        <w:tc>
          <w:tcPr>
            <w:tcW w:w="5129" w:type="dxa"/>
            <w:tcBorders>
              <w:left w:val="single" w:sz="4" w:space="0" w:color="auto"/>
            </w:tcBorders>
            <w:tcMar>
              <w:top w:w="0" w:type="dxa"/>
              <w:left w:w="108" w:type="dxa"/>
              <w:bottom w:w="0" w:type="dxa"/>
              <w:right w:w="108" w:type="dxa"/>
            </w:tcMar>
          </w:tcPr>
          <w:p w14:paraId="5EA88F37" w14:textId="77777777" w:rsidR="00C113F7" w:rsidRPr="00E658E5" w:rsidRDefault="00C113F7" w:rsidP="001A4A69">
            <w:pPr>
              <w:rPr>
                <w:kern w:val="2"/>
                <w:lang w:val="lt-LT"/>
              </w:rPr>
            </w:pPr>
            <w:r w:rsidRPr="00E658E5">
              <w:rPr>
                <w:kern w:val="2"/>
                <w:lang w:val="lt-LT"/>
              </w:rPr>
              <w:t>[Įstaigos kodas]</w:t>
            </w:r>
          </w:p>
        </w:tc>
        <w:tc>
          <w:tcPr>
            <w:tcW w:w="4510" w:type="dxa"/>
            <w:tcBorders>
              <w:left w:val="single" w:sz="4" w:space="0" w:color="auto"/>
              <w:right w:val="single" w:sz="4" w:space="0" w:color="auto"/>
            </w:tcBorders>
            <w:tcMar>
              <w:top w:w="0" w:type="dxa"/>
              <w:left w:w="108" w:type="dxa"/>
              <w:bottom w:w="0" w:type="dxa"/>
              <w:right w:w="108" w:type="dxa"/>
            </w:tcMar>
          </w:tcPr>
          <w:p w14:paraId="038B0B6C" w14:textId="77777777" w:rsidR="00C113F7" w:rsidRPr="00E658E5" w:rsidRDefault="00C113F7" w:rsidP="001A4A69">
            <w:pPr>
              <w:rPr>
                <w:kern w:val="2"/>
                <w:lang w:val="lt-LT"/>
              </w:rPr>
            </w:pPr>
            <w:r w:rsidRPr="00E658E5">
              <w:rPr>
                <w:kern w:val="2"/>
                <w:lang w:val="lt-LT"/>
              </w:rPr>
              <w:t>[Įstaigos kodas]</w:t>
            </w:r>
          </w:p>
        </w:tc>
      </w:tr>
      <w:tr w:rsidR="00C113F7" w:rsidRPr="00E658E5" w14:paraId="1E795D19" w14:textId="77777777" w:rsidTr="001A4A69">
        <w:trPr>
          <w:trHeight w:val="310"/>
        </w:trPr>
        <w:tc>
          <w:tcPr>
            <w:tcW w:w="5129" w:type="dxa"/>
            <w:tcBorders>
              <w:left w:val="single" w:sz="4" w:space="0" w:color="auto"/>
            </w:tcBorders>
            <w:tcMar>
              <w:top w:w="0" w:type="dxa"/>
              <w:left w:w="108" w:type="dxa"/>
              <w:bottom w:w="0" w:type="dxa"/>
              <w:right w:w="108" w:type="dxa"/>
            </w:tcMar>
          </w:tcPr>
          <w:p w14:paraId="63DE64E1" w14:textId="77777777" w:rsidR="00C113F7" w:rsidRPr="00E658E5" w:rsidRDefault="00C113F7" w:rsidP="001A4A69">
            <w:pPr>
              <w:rPr>
                <w:kern w:val="2"/>
                <w:lang w:val="lt-LT"/>
              </w:rPr>
            </w:pPr>
            <w:r w:rsidRPr="00E658E5">
              <w:rPr>
                <w:kern w:val="2"/>
                <w:lang w:val="lt-LT"/>
              </w:rPr>
              <w:t>[Bankas, banko kodas]</w:t>
            </w:r>
          </w:p>
        </w:tc>
        <w:tc>
          <w:tcPr>
            <w:tcW w:w="4510" w:type="dxa"/>
            <w:tcBorders>
              <w:left w:val="single" w:sz="4" w:space="0" w:color="auto"/>
              <w:right w:val="single" w:sz="4" w:space="0" w:color="auto"/>
            </w:tcBorders>
            <w:tcMar>
              <w:top w:w="0" w:type="dxa"/>
              <w:left w:w="108" w:type="dxa"/>
              <w:bottom w:w="0" w:type="dxa"/>
              <w:right w:w="108" w:type="dxa"/>
            </w:tcMar>
          </w:tcPr>
          <w:p w14:paraId="65D10352" w14:textId="77777777" w:rsidR="00C113F7" w:rsidRPr="00E658E5" w:rsidRDefault="00C113F7" w:rsidP="001A4A69">
            <w:pPr>
              <w:rPr>
                <w:kern w:val="2"/>
                <w:lang w:val="lt-LT"/>
              </w:rPr>
            </w:pPr>
            <w:r w:rsidRPr="00E658E5">
              <w:rPr>
                <w:kern w:val="2"/>
                <w:lang w:val="lt-LT"/>
              </w:rPr>
              <w:t>[Bankas, banko kodas]</w:t>
            </w:r>
          </w:p>
        </w:tc>
      </w:tr>
      <w:tr w:rsidR="00C113F7" w:rsidRPr="00E658E5" w14:paraId="702C4604" w14:textId="77777777" w:rsidTr="001A4A69">
        <w:trPr>
          <w:trHeight w:val="310"/>
        </w:trPr>
        <w:tc>
          <w:tcPr>
            <w:tcW w:w="5129" w:type="dxa"/>
            <w:tcBorders>
              <w:left w:val="single" w:sz="4" w:space="0" w:color="auto"/>
            </w:tcBorders>
            <w:tcMar>
              <w:top w:w="0" w:type="dxa"/>
              <w:left w:w="108" w:type="dxa"/>
              <w:bottom w:w="0" w:type="dxa"/>
              <w:right w:w="108" w:type="dxa"/>
            </w:tcMar>
          </w:tcPr>
          <w:p w14:paraId="30F548AC" w14:textId="77777777" w:rsidR="00C113F7" w:rsidRPr="00E658E5" w:rsidRDefault="00C113F7" w:rsidP="001A4A69">
            <w:pPr>
              <w:rPr>
                <w:kern w:val="2"/>
                <w:lang w:val="lt-LT"/>
              </w:rPr>
            </w:pPr>
            <w:r w:rsidRPr="00E658E5">
              <w:rPr>
                <w:kern w:val="2"/>
                <w:lang w:val="lt-LT"/>
              </w:rPr>
              <w:t>[Atsiskaitomoji sąskaita]</w:t>
            </w:r>
          </w:p>
        </w:tc>
        <w:tc>
          <w:tcPr>
            <w:tcW w:w="4510" w:type="dxa"/>
            <w:tcBorders>
              <w:left w:val="single" w:sz="4" w:space="0" w:color="auto"/>
              <w:right w:val="single" w:sz="4" w:space="0" w:color="auto"/>
            </w:tcBorders>
            <w:tcMar>
              <w:top w:w="0" w:type="dxa"/>
              <w:left w:w="108" w:type="dxa"/>
              <w:bottom w:w="0" w:type="dxa"/>
              <w:right w:w="108" w:type="dxa"/>
            </w:tcMar>
          </w:tcPr>
          <w:p w14:paraId="4CF1B7FD" w14:textId="77777777" w:rsidR="00C113F7" w:rsidRPr="00E658E5" w:rsidRDefault="00C113F7" w:rsidP="001A4A69">
            <w:pPr>
              <w:rPr>
                <w:kern w:val="2"/>
                <w:lang w:val="lt-LT"/>
              </w:rPr>
            </w:pPr>
            <w:r w:rsidRPr="00E658E5">
              <w:rPr>
                <w:kern w:val="2"/>
                <w:lang w:val="lt-LT"/>
              </w:rPr>
              <w:t>[Atsiskaitomoji sąskaita]</w:t>
            </w:r>
          </w:p>
        </w:tc>
      </w:tr>
      <w:tr w:rsidR="00C113F7" w:rsidRPr="00E658E5" w14:paraId="7B3C00A4" w14:textId="77777777" w:rsidTr="001A4A69">
        <w:trPr>
          <w:trHeight w:val="310"/>
        </w:trPr>
        <w:tc>
          <w:tcPr>
            <w:tcW w:w="5129" w:type="dxa"/>
            <w:tcBorders>
              <w:left w:val="single" w:sz="4" w:space="0" w:color="auto"/>
            </w:tcBorders>
            <w:tcMar>
              <w:top w:w="0" w:type="dxa"/>
              <w:left w:w="108" w:type="dxa"/>
              <w:bottom w:w="0" w:type="dxa"/>
              <w:right w:w="108" w:type="dxa"/>
            </w:tcMar>
          </w:tcPr>
          <w:p w14:paraId="6D86F0E0" w14:textId="77777777" w:rsidR="00C113F7" w:rsidRPr="00E658E5" w:rsidRDefault="00C113F7" w:rsidP="001A4A69">
            <w:pPr>
              <w:rPr>
                <w:kern w:val="2"/>
                <w:lang w:val="lt-LT"/>
              </w:rPr>
            </w:pPr>
            <w:r w:rsidRPr="00E658E5">
              <w:rPr>
                <w:kern w:val="2"/>
                <w:lang w:val="lt-LT"/>
              </w:rPr>
              <w:t>_____________________________</w:t>
            </w:r>
          </w:p>
          <w:p w14:paraId="6CD3B117" w14:textId="77777777" w:rsidR="00C113F7" w:rsidRPr="00E658E5" w:rsidRDefault="00C113F7" w:rsidP="001A4A69">
            <w:pPr>
              <w:rPr>
                <w:kern w:val="2"/>
                <w:lang w:val="lt-LT"/>
              </w:rPr>
            </w:pPr>
            <w:r w:rsidRPr="00E658E5">
              <w:rPr>
                <w:kern w:val="2"/>
                <w:lang w:val="lt-LT"/>
              </w:rPr>
              <w:t>Parašas  [Pareigos, vardas ir pavardė]</w:t>
            </w:r>
          </w:p>
        </w:tc>
        <w:tc>
          <w:tcPr>
            <w:tcW w:w="4510" w:type="dxa"/>
            <w:tcBorders>
              <w:left w:val="single" w:sz="4" w:space="0" w:color="auto"/>
              <w:right w:val="single" w:sz="4" w:space="0" w:color="auto"/>
            </w:tcBorders>
            <w:tcMar>
              <w:top w:w="0" w:type="dxa"/>
              <w:left w:w="108" w:type="dxa"/>
              <w:bottom w:w="0" w:type="dxa"/>
              <w:right w:w="108" w:type="dxa"/>
            </w:tcMar>
          </w:tcPr>
          <w:p w14:paraId="103DB8F8" w14:textId="77777777" w:rsidR="00C113F7" w:rsidRPr="00E658E5" w:rsidRDefault="00C113F7" w:rsidP="001A4A69">
            <w:pPr>
              <w:rPr>
                <w:kern w:val="2"/>
                <w:lang w:val="lt-LT"/>
              </w:rPr>
            </w:pPr>
            <w:r w:rsidRPr="00E658E5">
              <w:rPr>
                <w:kern w:val="2"/>
                <w:lang w:val="lt-LT"/>
              </w:rPr>
              <w:t>______________________________</w:t>
            </w:r>
          </w:p>
          <w:p w14:paraId="2AEDAE14" w14:textId="77777777" w:rsidR="00C113F7" w:rsidRPr="00E658E5" w:rsidRDefault="00C113F7" w:rsidP="001A4A69">
            <w:pPr>
              <w:rPr>
                <w:kern w:val="2"/>
                <w:lang w:val="lt-LT"/>
              </w:rPr>
            </w:pPr>
            <w:r w:rsidRPr="00E658E5">
              <w:rPr>
                <w:kern w:val="2"/>
                <w:lang w:val="lt-LT"/>
              </w:rPr>
              <w:t>Parašas [Pareigos, vardas ir pavardė]</w:t>
            </w:r>
          </w:p>
        </w:tc>
      </w:tr>
    </w:tbl>
    <w:p w14:paraId="47F18971"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18328341" w14:textId="77777777" w:rsidR="00C113F7" w:rsidRDefault="00C113F7" w:rsidP="00181597">
      <w:pPr>
        <w:pStyle w:val="Pagrindinistekstas2"/>
        <w:widowControl w:val="0"/>
        <w:shd w:val="clear" w:color="auto" w:fill="auto"/>
        <w:tabs>
          <w:tab w:val="left" w:pos="553"/>
        </w:tabs>
        <w:suppressAutoHyphens/>
        <w:spacing w:before="0" w:after="0" w:line="240" w:lineRule="auto"/>
        <w:ind w:left="6804" w:firstLine="0"/>
        <w:jc w:val="both"/>
        <w:rPr>
          <w:sz w:val="24"/>
          <w:szCs w:val="24"/>
        </w:rPr>
      </w:pPr>
      <w:r>
        <w:rPr>
          <w:sz w:val="24"/>
          <w:szCs w:val="24"/>
        </w:rPr>
        <w:t xml:space="preserve">Specialiųjų sąlygų </w:t>
      </w:r>
    </w:p>
    <w:p w14:paraId="64E207DD" w14:textId="77777777" w:rsidR="00C113F7" w:rsidRDefault="00C113F7" w:rsidP="00181597">
      <w:pPr>
        <w:pStyle w:val="Pagrindinistekstas2"/>
        <w:widowControl w:val="0"/>
        <w:shd w:val="clear" w:color="auto" w:fill="auto"/>
        <w:tabs>
          <w:tab w:val="left" w:pos="553"/>
        </w:tabs>
        <w:suppressAutoHyphens/>
        <w:spacing w:before="0" w:after="0" w:line="240" w:lineRule="auto"/>
        <w:ind w:left="6804" w:firstLine="0"/>
        <w:jc w:val="both"/>
        <w:rPr>
          <w:sz w:val="24"/>
          <w:szCs w:val="24"/>
        </w:rPr>
      </w:pPr>
      <w:r>
        <w:rPr>
          <w:sz w:val="24"/>
          <w:szCs w:val="24"/>
        </w:rPr>
        <w:t>4 priedas</w:t>
      </w:r>
    </w:p>
    <w:p w14:paraId="4E548C6A"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C9BA44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9F96B7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Pr>
          <w:rStyle w:val="Temosantrat320"/>
          <w:rFonts w:ascii="Times New Roman" w:hAnsi="Times New Roman" w:cs="Times New Roman"/>
          <w:b/>
          <w:sz w:val="24"/>
          <w:szCs w:val="24"/>
        </w:rPr>
        <w:t>(T</w:t>
      </w:r>
      <w:r w:rsidRPr="00EC1862">
        <w:rPr>
          <w:rStyle w:val="Temosantrat320"/>
          <w:rFonts w:ascii="Times New Roman" w:hAnsi="Times New Roman" w:cs="Times New Roman"/>
          <w:b/>
          <w:sz w:val="24"/>
          <w:szCs w:val="24"/>
        </w:rPr>
        <w:t>rišalės atsiskaitymo sutarties forma</w:t>
      </w:r>
      <w:r>
        <w:rPr>
          <w:rStyle w:val="Temosantrat320"/>
          <w:rFonts w:ascii="Times New Roman" w:hAnsi="Times New Roman" w:cs="Times New Roman"/>
          <w:b/>
          <w:sz w:val="24"/>
          <w:szCs w:val="24"/>
        </w:rPr>
        <w:t>)</w:t>
      </w:r>
    </w:p>
    <w:p w14:paraId="109BA45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3DFD8D94" w14:textId="77777777" w:rsidR="00C113F7" w:rsidRPr="00EC1862" w:rsidRDefault="00C113F7" w:rsidP="00C113F7">
      <w:pPr>
        <w:pStyle w:val="Pagrindinistekstas30"/>
        <w:widowControl w:val="0"/>
        <w:shd w:val="clear" w:color="auto" w:fill="auto"/>
        <w:suppressAutoHyphens/>
        <w:spacing w:after="0" w:line="240" w:lineRule="auto"/>
        <w:jc w:val="center"/>
        <w:rPr>
          <w:rStyle w:val="Pagrindinistekstas316tkPusjuodis"/>
          <w:sz w:val="24"/>
          <w:szCs w:val="24"/>
        </w:rPr>
      </w:pPr>
      <w:r w:rsidRPr="00EC1862">
        <w:rPr>
          <w:rStyle w:val="Pagrindinistekstas316tkPusjuodis"/>
          <w:sz w:val="24"/>
          <w:szCs w:val="24"/>
        </w:rPr>
        <w:t>TRIŠALĖ ATSISKAITYMO SUTARTIS</w:t>
      </w:r>
    </w:p>
    <w:p w14:paraId="432D4207" w14:textId="77777777" w:rsidR="00C113F7" w:rsidRPr="00EC1862" w:rsidRDefault="00C113F7" w:rsidP="00C113F7">
      <w:pPr>
        <w:pStyle w:val="Pagrindinistekstas30"/>
        <w:widowControl w:val="0"/>
        <w:shd w:val="clear" w:color="auto" w:fill="auto"/>
        <w:suppressAutoHyphens/>
        <w:spacing w:after="0" w:line="240" w:lineRule="auto"/>
        <w:jc w:val="center"/>
        <w:rPr>
          <w:rStyle w:val="Pagrindinistekstas316tkPusjuodis"/>
          <w:sz w:val="24"/>
          <w:szCs w:val="24"/>
        </w:rPr>
      </w:pPr>
    </w:p>
    <w:p w14:paraId="3A4AE986"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66ED917E"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p>
    <w:p w14:paraId="42F38A7B" w14:textId="77777777" w:rsidR="00C113F7" w:rsidRPr="00EC1862" w:rsidRDefault="00C113F7" w:rsidP="00C113F7">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Perkančiosios organizacijos pavadinimas</w:t>
      </w:r>
    </w:p>
    <w:p w14:paraId="14146641"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6DA38FB8"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36CD8A51"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064024AA"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oliau – Pirkėjas</w:t>
      </w:r>
      <w:r>
        <w:rPr>
          <w:sz w:val="24"/>
          <w:szCs w:val="24"/>
        </w:rPr>
        <w:t>)</w:t>
      </w:r>
      <w:r w:rsidRPr="00EC1862">
        <w:rPr>
          <w:sz w:val="24"/>
          <w:szCs w:val="24"/>
        </w:rPr>
        <w:t xml:space="preserve"> </w:t>
      </w:r>
    </w:p>
    <w:p w14:paraId="65CB3C10" w14:textId="77777777" w:rsidR="00C113F7" w:rsidRPr="00EC1862" w:rsidRDefault="00C113F7" w:rsidP="00C113F7">
      <w:pPr>
        <w:pStyle w:val="Pagrindinistekstas13"/>
        <w:widowControl w:val="0"/>
        <w:shd w:val="clear" w:color="auto" w:fill="auto"/>
        <w:suppressAutoHyphens/>
        <w:spacing w:before="0" w:line="240" w:lineRule="auto"/>
        <w:ind w:firstLine="0"/>
        <w:rPr>
          <w:rStyle w:val="PagrindinistekstasPusjuodis"/>
          <w:sz w:val="24"/>
          <w:szCs w:val="24"/>
        </w:rPr>
      </w:pPr>
    </w:p>
    <w:p w14:paraId="40CC1564"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rStyle w:val="PagrindinistekstasPusjuodis"/>
          <w:sz w:val="24"/>
          <w:szCs w:val="24"/>
        </w:rPr>
        <w:t>Tiekėjo</w:t>
      </w:r>
      <w:r w:rsidRPr="00EC1862">
        <w:rPr>
          <w:rStyle w:val="PagrindinistekstasPusjuodis"/>
          <w:sz w:val="24"/>
          <w:szCs w:val="24"/>
        </w:rPr>
        <w:t xml:space="preserve"> pavadinimas</w:t>
      </w:r>
    </w:p>
    <w:p w14:paraId="705D8686"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4EFEC3C8"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1EA9A84C"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6DAA40E0"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3787C657"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 xml:space="preserve">toliau – </w:t>
      </w:r>
      <w:r>
        <w:rPr>
          <w:sz w:val="24"/>
          <w:szCs w:val="24"/>
        </w:rPr>
        <w:t>Tiekėjas)</w:t>
      </w:r>
    </w:p>
    <w:p w14:paraId="6ED0BFE9" w14:textId="77777777" w:rsidR="00C113F7" w:rsidRPr="00EC1862" w:rsidRDefault="00C113F7" w:rsidP="00C113F7">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595F3259"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p>
    <w:p w14:paraId="341B5EF8" w14:textId="77777777" w:rsidR="00C113F7" w:rsidRPr="00EC1862" w:rsidRDefault="00C113F7" w:rsidP="00C113F7">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Su</w:t>
      </w:r>
      <w:r w:rsidR="00181597">
        <w:rPr>
          <w:b/>
          <w:sz w:val="24"/>
          <w:szCs w:val="24"/>
        </w:rPr>
        <w:t>b</w:t>
      </w:r>
      <w:r>
        <w:rPr>
          <w:b/>
          <w:sz w:val="24"/>
          <w:szCs w:val="24"/>
        </w:rPr>
        <w:t>tiekėjo</w:t>
      </w:r>
      <w:r w:rsidRPr="00EC1862">
        <w:rPr>
          <w:b/>
          <w:sz w:val="24"/>
          <w:szCs w:val="24"/>
        </w:rPr>
        <w:t xml:space="preserve"> pavadinimas</w:t>
      </w:r>
    </w:p>
    <w:p w14:paraId="19171362" w14:textId="77777777" w:rsidR="00C113F7" w:rsidRPr="00EC1862" w:rsidRDefault="00C113F7" w:rsidP="00C113F7">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254F4E6D" w14:textId="77777777" w:rsidR="00C113F7" w:rsidRPr="00EC1862" w:rsidRDefault="00C113F7" w:rsidP="00C113F7">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6E806B6F" w14:textId="77777777" w:rsidR="00C113F7" w:rsidRPr="00EC1862" w:rsidRDefault="00C113F7" w:rsidP="00C113F7">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4FA6783C"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405F79D4"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toliau – Sub</w:t>
      </w:r>
      <w:r>
        <w:rPr>
          <w:sz w:val="24"/>
          <w:szCs w:val="24"/>
        </w:rPr>
        <w:t>tiekėjas)</w:t>
      </w:r>
    </w:p>
    <w:p w14:paraId="29D1804D" w14:textId="77777777" w:rsidR="00C113F7" w:rsidRPr="00EC1862" w:rsidRDefault="00C113F7" w:rsidP="00C113F7">
      <w:pPr>
        <w:pStyle w:val="Pagrindinistekstas13"/>
        <w:widowControl w:val="0"/>
        <w:shd w:val="clear" w:color="auto" w:fill="auto"/>
        <w:suppressAutoHyphens/>
        <w:spacing w:before="0" w:line="240" w:lineRule="auto"/>
        <w:ind w:firstLine="0"/>
        <w:rPr>
          <w:sz w:val="24"/>
          <w:szCs w:val="24"/>
        </w:rPr>
      </w:pPr>
    </w:p>
    <w:p w14:paraId="6533CBFC"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 xml:space="preserve">oliau kiekviena </w:t>
      </w:r>
      <w:r>
        <w:rPr>
          <w:sz w:val="24"/>
          <w:szCs w:val="24"/>
        </w:rPr>
        <w:t xml:space="preserve">šalis </w:t>
      </w:r>
      <w:r w:rsidRPr="00EC1862">
        <w:rPr>
          <w:sz w:val="24"/>
          <w:szCs w:val="24"/>
        </w:rPr>
        <w:t xml:space="preserve">atskirai vadinama </w:t>
      </w:r>
      <w:r>
        <w:rPr>
          <w:sz w:val="24"/>
          <w:szCs w:val="24"/>
        </w:rPr>
        <w:t>š</w:t>
      </w:r>
      <w:r w:rsidRPr="00EC1862">
        <w:rPr>
          <w:sz w:val="24"/>
          <w:szCs w:val="24"/>
        </w:rPr>
        <w:t xml:space="preserve">alimi, o visos kartu vadinamos </w:t>
      </w:r>
      <w:r>
        <w:rPr>
          <w:sz w:val="24"/>
          <w:szCs w:val="24"/>
        </w:rPr>
        <w:t>š</w:t>
      </w:r>
      <w:r w:rsidRPr="00EC1862">
        <w:rPr>
          <w:sz w:val="24"/>
          <w:szCs w:val="24"/>
        </w:rPr>
        <w:t xml:space="preserve">alimis, atsižvelgdamos </w:t>
      </w:r>
      <w:r>
        <w:rPr>
          <w:sz w:val="24"/>
          <w:szCs w:val="24"/>
        </w:rPr>
        <w:t>į</w:t>
      </w:r>
      <w:r w:rsidRPr="00EC1862">
        <w:rPr>
          <w:sz w:val="24"/>
          <w:szCs w:val="24"/>
        </w:rPr>
        <w:t xml:space="preserve"> tai, kad </w:t>
      </w:r>
      <w:r w:rsidRPr="00EC1862">
        <w:rPr>
          <w:rStyle w:val="PagrindinistekstasKursyvas"/>
          <w:sz w:val="24"/>
          <w:szCs w:val="24"/>
        </w:rPr>
        <w:t xml:space="preserve">[Pirkėjas ir </w:t>
      </w:r>
      <w:r>
        <w:rPr>
          <w:rStyle w:val="PagrindinistekstasKursyvas"/>
          <w:sz w:val="24"/>
          <w:szCs w:val="24"/>
        </w:rPr>
        <w:t>Tiekėjas</w:t>
      </w:r>
      <w:r w:rsidRPr="00EC1862">
        <w:rPr>
          <w:rStyle w:val="PagrindinistekstasKursyvas"/>
          <w:sz w:val="24"/>
          <w:szCs w:val="24"/>
        </w:rPr>
        <w:t>] [įrašyti datą</w:t>
      </w:r>
      <w:r w:rsidRPr="00EC1862">
        <w:rPr>
          <w:i/>
          <w:sz w:val="24"/>
          <w:szCs w:val="24"/>
        </w:rPr>
        <w:t>]</w:t>
      </w:r>
      <w:r w:rsidRPr="00EC1862">
        <w:rPr>
          <w:sz w:val="24"/>
          <w:szCs w:val="24"/>
        </w:rPr>
        <w:t xml:space="preserve"> sudarė viešojo pirkimo</w:t>
      </w:r>
      <w:r>
        <w:rPr>
          <w:sz w:val="24"/>
          <w:szCs w:val="24"/>
        </w:rPr>
        <w:t>–</w:t>
      </w:r>
      <w:r w:rsidRPr="00EC1862">
        <w:rPr>
          <w:sz w:val="24"/>
          <w:szCs w:val="24"/>
        </w:rPr>
        <w:t>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w:t>
      </w:r>
      <w:r>
        <w:rPr>
          <w:rStyle w:val="PagrindinistekstasKursyvas"/>
          <w:sz w:val="24"/>
          <w:szCs w:val="24"/>
        </w:rPr>
        <w:t>ų</w:t>
      </w:r>
      <w:r w:rsidRPr="00EC1862">
        <w:rPr>
          <w:rStyle w:val="PagrindinistekstasKursyvas"/>
          <w:sz w:val="24"/>
          <w:szCs w:val="24"/>
        </w:rPr>
        <w:t xml:space="preserve"> [įrašyti punkto numerį</w:t>
      </w:r>
      <w:r w:rsidRPr="00EC1862">
        <w:rPr>
          <w:i/>
          <w:sz w:val="24"/>
          <w:szCs w:val="24"/>
        </w:rPr>
        <w:t>]</w:t>
      </w:r>
      <w:r w:rsidRPr="00EC1862">
        <w:rPr>
          <w:sz w:val="24"/>
          <w:szCs w:val="24"/>
        </w:rPr>
        <w:t xml:space="preserve"> punktą, sudarė šią trišalę atsiskaitymo sutartį (toliau – Trišalė sutartis).</w:t>
      </w:r>
    </w:p>
    <w:p w14:paraId="0F255D5D"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277B71F5"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45CF8E2F"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468E742B"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620B8051"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1. Trišalės sutarties dalykas yra tiesioginio atsiskaitymo su Sub</w:t>
      </w:r>
      <w:r>
        <w:rPr>
          <w:sz w:val="24"/>
          <w:szCs w:val="24"/>
        </w:rPr>
        <w:t>tiekėju</w:t>
      </w:r>
      <w:r w:rsidRPr="00EC1862">
        <w:rPr>
          <w:sz w:val="24"/>
          <w:szCs w:val="24"/>
        </w:rPr>
        <w:t xml:space="preserve"> tvarka ir sąlygos.</w:t>
      </w:r>
    </w:p>
    <w:p w14:paraId="6E469670" w14:textId="77777777" w:rsidR="00C113F7" w:rsidRPr="00EC1862" w:rsidRDefault="00C113F7" w:rsidP="00C113F7">
      <w:pPr>
        <w:pStyle w:val="Pagrindinistekstas13"/>
        <w:widowControl w:val="0"/>
        <w:shd w:val="clear" w:color="auto" w:fill="auto"/>
        <w:suppressAutoHyphens/>
        <w:spacing w:before="0" w:line="240" w:lineRule="auto"/>
        <w:ind w:firstLine="0"/>
        <w:rPr>
          <w:sz w:val="24"/>
          <w:szCs w:val="24"/>
        </w:rPr>
      </w:pPr>
    </w:p>
    <w:p w14:paraId="25063FEC"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7BCF16AC"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52A5D1CC"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3E6E6F21" w14:textId="77777777" w:rsidR="00C113F7" w:rsidRPr="00EC1862" w:rsidRDefault="00C113F7" w:rsidP="00C113F7">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2DAA0DAC" w14:textId="77777777" w:rsidR="00C113F7" w:rsidRPr="00EC1862" w:rsidRDefault="00C113F7" w:rsidP="00C113F7">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i/>
          <w:spacing w:val="0"/>
          <w:sz w:val="24"/>
          <w:szCs w:val="24"/>
        </w:rPr>
      </w:pPr>
      <w:r w:rsidRPr="00B83C94">
        <w:rPr>
          <w:rStyle w:val="Pagrindinistekstas12Nekursyvas"/>
          <w:rFonts w:eastAsia="Arial"/>
          <w:sz w:val="24"/>
          <w:szCs w:val="24"/>
        </w:rPr>
        <w:t xml:space="preserve">3. Kiekvieno tarpinio mokėjimo suma nustatoma pagal </w:t>
      </w:r>
      <w:r>
        <w:rPr>
          <w:rFonts w:ascii="Times New Roman" w:hAnsi="Times New Roman" w:cs="Times New Roman"/>
          <w:spacing w:val="0"/>
          <w:sz w:val="24"/>
          <w:szCs w:val="24"/>
        </w:rPr>
        <w:t>patiektų prekių apimtį</w:t>
      </w:r>
      <w:r w:rsidRPr="00EC1862">
        <w:rPr>
          <w:rFonts w:ascii="Times New Roman" w:hAnsi="Times New Roman" w:cs="Times New Roman"/>
          <w:spacing w:val="0"/>
          <w:sz w:val="24"/>
          <w:szCs w:val="24"/>
        </w:rPr>
        <w:t xml:space="preserve"> ir jos vertę.</w:t>
      </w:r>
    </w:p>
    <w:p w14:paraId="6FDB3A4D" w14:textId="77777777" w:rsidR="00C113F7" w:rsidRPr="00EC1862" w:rsidRDefault="00C113F7" w:rsidP="00C113F7">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4. Sub</w:t>
      </w:r>
      <w:r>
        <w:rPr>
          <w:sz w:val="24"/>
          <w:szCs w:val="24"/>
        </w:rPr>
        <w:t>tiekėjas,</w:t>
      </w:r>
      <w:r w:rsidRPr="00EC1862">
        <w:rPr>
          <w:sz w:val="24"/>
          <w:szCs w:val="24"/>
        </w:rPr>
        <w:t xml:space="preserve"> prieš teikdamas mokėjimo dokumentus Pirkėjui</w:t>
      </w:r>
      <w:r>
        <w:rPr>
          <w:sz w:val="24"/>
          <w:szCs w:val="24"/>
        </w:rPr>
        <w:t>,</w:t>
      </w:r>
      <w:r w:rsidRPr="00EC1862">
        <w:rPr>
          <w:sz w:val="24"/>
          <w:szCs w:val="24"/>
        </w:rPr>
        <w:t xml:space="preserve"> pateikia </w:t>
      </w:r>
      <w:r>
        <w:rPr>
          <w:sz w:val="24"/>
          <w:szCs w:val="24"/>
        </w:rPr>
        <w:t>Tiekėjui</w:t>
      </w:r>
      <w:r w:rsidRPr="00EC1862">
        <w:rPr>
          <w:sz w:val="24"/>
          <w:szCs w:val="24"/>
        </w:rPr>
        <w:t xml:space="preserve"> pasirašy</w:t>
      </w:r>
      <w:r>
        <w:rPr>
          <w:sz w:val="24"/>
          <w:szCs w:val="24"/>
        </w:rPr>
        <w:t>ti</w:t>
      </w:r>
      <w:r w:rsidRPr="00EC1862">
        <w:rPr>
          <w:sz w:val="24"/>
          <w:szCs w:val="24"/>
        </w:rPr>
        <w:t xml:space="preserve"> ir patvirtin</w:t>
      </w:r>
      <w:r>
        <w:rPr>
          <w:sz w:val="24"/>
          <w:szCs w:val="24"/>
        </w:rPr>
        <w:t>t</w:t>
      </w:r>
      <w:r w:rsidRPr="00EC1862">
        <w:rPr>
          <w:sz w:val="24"/>
          <w:szCs w:val="24"/>
        </w:rPr>
        <w:t xml:space="preserve">i tinkamai įformintus Pirkimo sutarties vykdymo dokumentus (po 3 (tris) egzempliorius): </w:t>
      </w:r>
      <w:r>
        <w:rPr>
          <w:sz w:val="24"/>
          <w:szCs w:val="24"/>
        </w:rPr>
        <w:t>patiektų prekių</w:t>
      </w:r>
      <w:r w:rsidRPr="00EC1862">
        <w:rPr>
          <w:rStyle w:val="PagrindinistekstasKursyvas"/>
          <w:sz w:val="24"/>
          <w:szCs w:val="24"/>
        </w:rPr>
        <w:t xml:space="preserve"> </w:t>
      </w:r>
      <w:r w:rsidRPr="00EC1862">
        <w:rPr>
          <w:sz w:val="24"/>
          <w:szCs w:val="24"/>
        </w:rPr>
        <w:t>aktą ir Pirkimo sutarties įgyvendinimo ataskaitą (jeigu taikoma).</w:t>
      </w:r>
    </w:p>
    <w:p w14:paraId="48588C5D" w14:textId="77777777" w:rsidR="00C113F7" w:rsidRPr="00EC1862" w:rsidRDefault="00C113F7" w:rsidP="00C113F7">
      <w:pPr>
        <w:pStyle w:val="Pagrindinistekstas13"/>
        <w:widowControl w:val="0"/>
        <w:shd w:val="clear" w:color="auto" w:fill="auto"/>
        <w:tabs>
          <w:tab w:val="left" w:pos="510"/>
        </w:tabs>
        <w:suppressAutoHyphens/>
        <w:spacing w:before="0" w:line="240" w:lineRule="auto"/>
        <w:ind w:firstLine="1134"/>
        <w:rPr>
          <w:sz w:val="24"/>
          <w:szCs w:val="24"/>
        </w:rPr>
      </w:pPr>
      <w:r w:rsidRPr="00EC1862">
        <w:rPr>
          <w:sz w:val="24"/>
          <w:szCs w:val="24"/>
        </w:rPr>
        <w:t xml:space="preserve">5. Sutarties </w:t>
      </w:r>
      <w:r>
        <w:rPr>
          <w:sz w:val="24"/>
          <w:szCs w:val="24"/>
        </w:rPr>
        <w:t>š</w:t>
      </w:r>
      <w:r w:rsidRPr="00EC1862">
        <w:rPr>
          <w:sz w:val="24"/>
          <w:szCs w:val="24"/>
        </w:rPr>
        <w:t>alys susitaria, jog Sub</w:t>
      </w:r>
      <w:r>
        <w:rPr>
          <w:sz w:val="24"/>
          <w:szCs w:val="24"/>
        </w:rPr>
        <w:t>tiekėjo</w:t>
      </w:r>
      <w:r w:rsidRPr="00EC1862">
        <w:rPr>
          <w:sz w:val="24"/>
          <w:szCs w:val="24"/>
        </w:rPr>
        <w:t xml:space="preserve"> pateikti Pirkimo sutarties vykdymo dokumentai laikomi tinkamai įformintais ir pateiktais, jeigu nurodytuose dokumentuose pateikta informacija apie Sub</w:t>
      </w:r>
      <w:r>
        <w:rPr>
          <w:sz w:val="24"/>
          <w:szCs w:val="24"/>
        </w:rPr>
        <w:t>tiekėjo</w:t>
      </w:r>
      <w:r w:rsidRPr="00EC1862">
        <w:rPr>
          <w:sz w:val="24"/>
          <w:szCs w:val="24"/>
        </w:rPr>
        <w:t xml:space="preserv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ktas prekes</w:t>
      </w:r>
      <w:r w:rsidRPr="00EC1862">
        <w:rPr>
          <w:rStyle w:val="PagrindinistekstasKursyvas"/>
          <w:sz w:val="24"/>
          <w:szCs w:val="24"/>
        </w:rPr>
        <w:t xml:space="preserve"> </w:t>
      </w:r>
      <w:r w:rsidRPr="00EC1862">
        <w:rPr>
          <w:sz w:val="24"/>
          <w:szCs w:val="24"/>
        </w:rPr>
        <w:t>yra teisinga,</w:t>
      </w:r>
      <w:r w:rsidRPr="00EC1862">
        <w:rPr>
          <w:rStyle w:val="PagrindinistekstasKursyvas"/>
          <w:sz w:val="24"/>
          <w:szCs w:val="24"/>
        </w:rPr>
        <w:t xml:space="preserv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w:t>
      </w:r>
      <w:r>
        <w:rPr>
          <w:rStyle w:val="PagrindinistekstasKursyvas"/>
          <w:sz w:val="24"/>
          <w:szCs w:val="24"/>
        </w:rPr>
        <w:t>o</w:t>
      </w:r>
      <w:r w:rsidRPr="00D92987">
        <w:rPr>
          <w:rStyle w:val="PagrindinistekstasKursyvas"/>
          <w:sz w:val="24"/>
          <w:szCs w:val="24"/>
        </w:rPr>
        <w:t>s prek</w:t>
      </w:r>
      <w:r>
        <w:rPr>
          <w:rStyle w:val="PagrindinistekstasKursyvas"/>
          <w:sz w:val="24"/>
          <w:szCs w:val="24"/>
        </w:rPr>
        <w:t>ė</w:t>
      </w:r>
      <w:r w:rsidRPr="00D92987">
        <w:rPr>
          <w:rStyle w:val="PagrindinistekstasKursyvas"/>
          <w:sz w:val="24"/>
          <w:szCs w:val="24"/>
        </w:rPr>
        <w:t>s</w:t>
      </w:r>
      <w:r w:rsidRPr="00EC1862">
        <w:rPr>
          <w:rStyle w:val="PagrindinistekstasKursyvas"/>
          <w:sz w:val="24"/>
          <w:szCs w:val="24"/>
        </w:rPr>
        <w:t xml:space="preserve"> </w:t>
      </w:r>
      <w:r w:rsidRPr="00EC1862">
        <w:rPr>
          <w:sz w:val="24"/>
          <w:szCs w:val="24"/>
        </w:rPr>
        <w:t>bei dokumentų įforminimas atitinka Pirkimo sutarties sąlygas</w:t>
      </w:r>
      <w:r>
        <w:rPr>
          <w:sz w:val="24"/>
          <w:szCs w:val="24"/>
        </w:rPr>
        <w:t>.</w:t>
      </w:r>
    </w:p>
    <w:p w14:paraId="080DB750" w14:textId="77777777" w:rsidR="00C113F7" w:rsidRPr="00EC1862" w:rsidRDefault="00C113F7" w:rsidP="00C113F7">
      <w:pPr>
        <w:pStyle w:val="Pagrindinistekstas13"/>
        <w:widowControl w:val="0"/>
        <w:shd w:val="clear" w:color="auto" w:fill="auto"/>
        <w:tabs>
          <w:tab w:val="left" w:pos="453"/>
        </w:tabs>
        <w:suppressAutoHyphens/>
        <w:spacing w:before="0" w:line="240" w:lineRule="auto"/>
        <w:ind w:firstLine="1134"/>
        <w:rPr>
          <w:sz w:val="24"/>
          <w:szCs w:val="24"/>
        </w:rPr>
      </w:pPr>
      <w:r w:rsidRPr="00EC1862">
        <w:rPr>
          <w:sz w:val="24"/>
          <w:szCs w:val="24"/>
        </w:rPr>
        <w:t xml:space="preserve">6. </w:t>
      </w:r>
      <w:r>
        <w:rPr>
          <w:sz w:val="24"/>
          <w:szCs w:val="24"/>
        </w:rPr>
        <w:t>Tiekėjas,</w:t>
      </w:r>
      <w:r w:rsidRPr="00EC1862">
        <w:rPr>
          <w:sz w:val="24"/>
          <w:szCs w:val="24"/>
        </w:rPr>
        <w:t xml:space="preserve"> gavęs iš Sub</w:t>
      </w:r>
      <w:r>
        <w:rPr>
          <w:sz w:val="24"/>
          <w:szCs w:val="24"/>
        </w:rPr>
        <w:t>tiekėjo</w:t>
      </w:r>
      <w:r w:rsidRPr="00EC1862">
        <w:rPr>
          <w:sz w:val="24"/>
          <w:szCs w:val="24"/>
        </w:rPr>
        <w:t xml:space="preserve"> Pirkimo sutarties vykdymo dokumentus</w:t>
      </w:r>
      <w:r>
        <w:rPr>
          <w:sz w:val="24"/>
          <w:szCs w:val="24"/>
        </w:rPr>
        <w:t>,</w:t>
      </w:r>
      <w:r w:rsidRPr="00EC1862">
        <w:rPr>
          <w:sz w:val="24"/>
          <w:szCs w:val="24"/>
        </w:rPr>
        <w:t xml:space="preserve"> patikrina juos ir nustatęs, kad dokumentuose pateikta informacija apie Sub</w:t>
      </w:r>
      <w:r>
        <w:rPr>
          <w:sz w:val="24"/>
          <w:szCs w:val="24"/>
        </w:rPr>
        <w:t>tiekėjo</w:t>
      </w:r>
      <w:r w:rsidRPr="00EC1862">
        <w:rPr>
          <w:rStyle w:val="PagrindinistekstasKursyvas"/>
          <w:sz w:val="24"/>
          <w:szCs w:val="24"/>
        </w:rPr>
        <w:t xml:space="preserv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ktas prekes</w:t>
      </w:r>
      <w:r w:rsidRPr="00EC1862">
        <w:rPr>
          <w:rStyle w:val="PagrindinistekstasKursyvas"/>
          <w:sz w:val="24"/>
          <w:szCs w:val="24"/>
        </w:rPr>
        <w:t xml:space="preserve"> </w:t>
      </w:r>
      <w:r w:rsidRPr="00EC1862">
        <w:rPr>
          <w:sz w:val="24"/>
          <w:szCs w:val="24"/>
        </w:rPr>
        <w:t>yra teisinga</w:t>
      </w:r>
      <w:r w:rsidRPr="00653019">
        <w:rPr>
          <w:rStyle w:val="PagrindinistekstasKursyvas"/>
          <w:sz w:val="24"/>
          <w:szCs w:val="24"/>
        </w:rPr>
        <w:t>,</w:t>
      </w:r>
      <w:r w:rsidRPr="00EC1862">
        <w:rPr>
          <w:rStyle w:val="PagrindinistekstasKursyvas"/>
          <w:sz w:val="24"/>
          <w:szCs w:val="24"/>
        </w:rPr>
        <w:t xml:space="preserv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w:t>
      </w:r>
      <w:r>
        <w:rPr>
          <w:rStyle w:val="PagrindinistekstasKursyvas"/>
          <w:sz w:val="24"/>
          <w:szCs w:val="24"/>
        </w:rPr>
        <w:t>o</w:t>
      </w:r>
      <w:r w:rsidRPr="00D92987">
        <w:rPr>
          <w:rStyle w:val="PagrindinistekstasKursyvas"/>
          <w:sz w:val="24"/>
          <w:szCs w:val="24"/>
        </w:rPr>
        <w:t>s prek</w:t>
      </w:r>
      <w:r>
        <w:rPr>
          <w:rStyle w:val="PagrindinistekstasKursyvas"/>
          <w:sz w:val="24"/>
          <w:szCs w:val="24"/>
        </w:rPr>
        <w:t>ė</w:t>
      </w:r>
      <w:r w:rsidRPr="00D92987">
        <w:rPr>
          <w:rStyle w:val="PagrindinistekstasKursyvas"/>
          <w:sz w:val="24"/>
          <w:szCs w:val="24"/>
        </w:rPr>
        <w:t>s</w:t>
      </w:r>
      <w:r w:rsidRPr="00EC1862">
        <w:rPr>
          <w:rStyle w:val="PagrindinistekstasKursyvas"/>
          <w:sz w:val="24"/>
          <w:szCs w:val="24"/>
        </w:rPr>
        <w:t xml:space="preserve"> </w:t>
      </w:r>
      <w:r w:rsidRPr="00EC1862">
        <w:rPr>
          <w:sz w:val="24"/>
          <w:szCs w:val="24"/>
        </w:rPr>
        <w:t>atitinka Pirkimo sutarties sąlygas, pateikti dokumentai įforminti tinkamai, ne vėliau kaip per 3 (tris) darbo dienas nuo tokių dokumentų gavimo dienos:</w:t>
      </w:r>
    </w:p>
    <w:p w14:paraId="113E1E47" w14:textId="77777777" w:rsidR="00C113F7" w:rsidRPr="00EC1862" w:rsidRDefault="00C113F7" w:rsidP="00C113F7">
      <w:pPr>
        <w:pStyle w:val="Pagrindinistekstas13"/>
        <w:widowControl w:val="0"/>
        <w:shd w:val="clear" w:color="auto" w:fill="auto"/>
        <w:tabs>
          <w:tab w:val="left" w:pos="1193"/>
        </w:tabs>
        <w:suppressAutoHyphens/>
        <w:spacing w:before="0" w:line="240" w:lineRule="auto"/>
        <w:ind w:firstLine="1134"/>
        <w:rPr>
          <w:sz w:val="24"/>
          <w:szCs w:val="24"/>
        </w:rPr>
      </w:pPr>
      <w:r w:rsidRPr="00EC1862">
        <w:rPr>
          <w:sz w:val="24"/>
          <w:szCs w:val="24"/>
        </w:rPr>
        <w:t xml:space="preserve">6.1. </w:t>
      </w:r>
      <w:r>
        <w:rPr>
          <w:sz w:val="24"/>
          <w:szCs w:val="24"/>
        </w:rPr>
        <w:t>p</w:t>
      </w:r>
      <w:r w:rsidRPr="00EC1862">
        <w:rPr>
          <w:sz w:val="24"/>
          <w:szCs w:val="24"/>
        </w:rPr>
        <w:t>asirašo ir patvirtina</w:t>
      </w:r>
      <w:r w:rsidRPr="00EC1862">
        <w:rPr>
          <w:rStyle w:val="PagrindinistekstasKursyvas"/>
          <w:sz w:val="24"/>
          <w:szCs w:val="24"/>
        </w:rPr>
        <w:t xml:space="preserv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w:t>
      </w:r>
      <w:r>
        <w:rPr>
          <w:rStyle w:val="PagrindinistekstasKursyvas"/>
          <w:sz w:val="24"/>
          <w:szCs w:val="24"/>
        </w:rPr>
        <w:t>ų</w:t>
      </w:r>
      <w:r w:rsidRPr="00D92987">
        <w:rPr>
          <w:rStyle w:val="PagrindinistekstasKursyvas"/>
          <w:sz w:val="24"/>
          <w:szCs w:val="24"/>
        </w:rPr>
        <w:t xml:space="preserve"> prek</w:t>
      </w:r>
      <w:r>
        <w:rPr>
          <w:rStyle w:val="PagrindinistekstasKursyvas"/>
          <w:sz w:val="24"/>
          <w:szCs w:val="24"/>
        </w:rPr>
        <w:t>ių</w:t>
      </w:r>
      <w:r w:rsidRPr="00EC1862">
        <w:rPr>
          <w:rStyle w:val="PagrindinistekstasKursyvas"/>
          <w:sz w:val="24"/>
          <w:szCs w:val="24"/>
        </w:rPr>
        <w:t xml:space="preserve"> </w:t>
      </w:r>
      <w:r w:rsidRPr="00EC1862">
        <w:rPr>
          <w:sz w:val="24"/>
          <w:szCs w:val="24"/>
        </w:rPr>
        <w:t>aktą;</w:t>
      </w:r>
    </w:p>
    <w:p w14:paraId="171C55B3" w14:textId="77777777" w:rsidR="00C113F7" w:rsidRPr="00EC1862" w:rsidRDefault="00C113F7" w:rsidP="00C113F7">
      <w:pPr>
        <w:pStyle w:val="Pagrindinistekstas13"/>
        <w:widowControl w:val="0"/>
        <w:shd w:val="clear" w:color="auto" w:fill="auto"/>
        <w:tabs>
          <w:tab w:val="left" w:pos="1193"/>
        </w:tabs>
        <w:suppressAutoHyphens/>
        <w:spacing w:before="0" w:line="240" w:lineRule="auto"/>
        <w:ind w:firstLine="1134"/>
        <w:rPr>
          <w:sz w:val="24"/>
          <w:szCs w:val="24"/>
        </w:rPr>
      </w:pPr>
      <w:r w:rsidRPr="00EC1862">
        <w:rPr>
          <w:sz w:val="24"/>
          <w:szCs w:val="24"/>
        </w:rPr>
        <w:t xml:space="preserve">6.2. </w:t>
      </w:r>
      <w:r>
        <w:rPr>
          <w:sz w:val="24"/>
          <w:szCs w:val="24"/>
        </w:rPr>
        <w:t>p</w:t>
      </w:r>
      <w:r w:rsidRPr="00EC1862">
        <w:rPr>
          <w:sz w:val="24"/>
          <w:szCs w:val="24"/>
        </w:rPr>
        <w:t>asirašo ir patvirtina Pirkimo sutarties įgyvendinimo ataskaitą (jeigu taikoma);</w:t>
      </w:r>
    </w:p>
    <w:p w14:paraId="35106794" w14:textId="77777777" w:rsidR="00C113F7" w:rsidRPr="00EC1862" w:rsidRDefault="00C113F7" w:rsidP="00C113F7">
      <w:pPr>
        <w:pStyle w:val="Pagrindinistekstas13"/>
        <w:widowControl w:val="0"/>
        <w:shd w:val="clear" w:color="auto" w:fill="auto"/>
        <w:tabs>
          <w:tab w:val="left" w:pos="1134"/>
        </w:tabs>
        <w:suppressAutoHyphens/>
        <w:spacing w:before="0" w:line="240" w:lineRule="auto"/>
        <w:ind w:firstLine="1134"/>
        <w:rPr>
          <w:sz w:val="24"/>
          <w:szCs w:val="24"/>
        </w:rPr>
      </w:pPr>
      <w:r w:rsidRPr="00EC1862">
        <w:rPr>
          <w:sz w:val="24"/>
          <w:szCs w:val="24"/>
        </w:rPr>
        <w:t xml:space="preserve">6.3. </w:t>
      </w:r>
      <w:r>
        <w:rPr>
          <w:sz w:val="24"/>
          <w:szCs w:val="24"/>
        </w:rPr>
        <w:t>p</w:t>
      </w:r>
      <w:r w:rsidRPr="00EC1862">
        <w:rPr>
          <w:sz w:val="24"/>
          <w:szCs w:val="24"/>
        </w:rPr>
        <w:t>ateikia Pirkimo sutarties vykdymo dokumentus Pirkėjui.</w:t>
      </w:r>
    </w:p>
    <w:p w14:paraId="51627168" w14:textId="77777777" w:rsidR="00C113F7" w:rsidRPr="00EC1862" w:rsidRDefault="00C113F7" w:rsidP="00C113F7">
      <w:pPr>
        <w:pStyle w:val="Pagrindinistekstas13"/>
        <w:widowControl w:val="0"/>
        <w:shd w:val="clear" w:color="auto" w:fill="auto"/>
        <w:tabs>
          <w:tab w:val="left" w:pos="525"/>
        </w:tabs>
        <w:suppressAutoHyphens/>
        <w:spacing w:before="0" w:line="240" w:lineRule="auto"/>
        <w:ind w:firstLine="1134"/>
        <w:rPr>
          <w:sz w:val="24"/>
          <w:szCs w:val="24"/>
        </w:rPr>
      </w:pPr>
      <w:r w:rsidRPr="00EC1862">
        <w:rPr>
          <w:sz w:val="24"/>
          <w:szCs w:val="24"/>
        </w:rPr>
        <w:t xml:space="preserve">7. Jeigu </w:t>
      </w:r>
      <w:r>
        <w:rPr>
          <w:sz w:val="24"/>
          <w:szCs w:val="24"/>
        </w:rPr>
        <w:t>Tiekėjas</w:t>
      </w:r>
      <w:r w:rsidRPr="00EC1862">
        <w:rPr>
          <w:sz w:val="24"/>
          <w:szCs w:val="24"/>
        </w:rPr>
        <w:t xml:space="preserve"> nustato, kad Sub</w:t>
      </w:r>
      <w:r>
        <w:rPr>
          <w:sz w:val="24"/>
          <w:szCs w:val="24"/>
        </w:rPr>
        <w:t>tiekėjo</w:t>
      </w:r>
      <w:r w:rsidRPr="00EC1862">
        <w:rPr>
          <w:sz w:val="24"/>
          <w:szCs w:val="24"/>
        </w:rPr>
        <w:t xml:space="preserve"> pateikti Pirkimo sutarties vykdymo dokumentai yra netinkamai įforminti, pateikti ne visi Pirkimo sutarties vykdymo išlaidas pagrindžiantys dokumentai, dokumentuose pateikta informacija apie</w:t>
      </w:r>
      <w:r w:rsidRPr="00EC1862">
        <w:rPr>
          <w:rStyle w:val="PagrindinistekstasKursyvas"/>
          <w:sz w:val="24"/>
          <w:szCs w:val="24"/>
        </w:rPr>
        <w:t xml:space="preserv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ktas prekes</w:t>
      </w:r>
      <w:r w:rsidRPr="00EC1862">
        <w:rPr>
          <w:rStyle w:val="PagrindinistekstasKursyvas"/>
          <w:sz w:val="24"/>
          <w:szCs w:val="24"/>
        </w:rPr>
        <w:t xml:space="preserve"> </w:t>
      </w:r>
      <w:r w:rsidRPr="00EC1862">
        <w:rPr>
          <w:sz w:val="24"/>
          <w:szCs w:val="24"/>
        </w:rPr>
        <w:t xml:space="preserve">yra neteisinga,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w:t>
      </w:r>
      <w:r>
        <w:rPr>
          <w:rStyle w:val="PagrindinistekstasKursyvas"/>
          <w:sz w:val="24"/>
          <w:szCs w:val="24"/>
        </w:rPr>
        <w:t>o</w:t>
      </w:r>
      <w:r w:rsidRPr="00D92987">
        <w:rPr>
          <w:rStyle w:val="PagrindinistekstasKursyvas"/>
          <w:sz w:val="24"/>
          <w:szCs w:val="24"/>
        </w:rPr>
        <w:t>s prek</w:t>
      </w:r>
      <w:r>
        <w:rPr>
          <w:rStyle w:val="PagrindinistekstasKursyvas"/>
          <w:sz w:val="24"/>
          <w:szCs w:val="24"/>
        </w:rPr>
        <w:t>ė</w:t>
      </w:r>
      <w:r w:rsidRPr="00D92987">
        <w:rPr>
          <w:rStyle w:val="PagrindinistekstasKursyvas"/>
          <w:sz w:val="24"/>
          <w:szCs w:val="24"/>
        </w:rPr>
        <w:t>s</w:t>
      </w:r>
      <w:r w:rsidRPr="00EC1862">
        <w:rPr>
          <w:rStyle w:val="PagrindinistekstasKursyvas"/>
          <w:sz w:val="24"/>
          <w:szCs w:val="24"/>
        </w:rPr>
        <w:t xml:space="preserve"> </w:t>
      </w:r>
      <w:r w:rsidRPr="00EC1862">
        <w:rPr>
          <w:sz w:val="24"/>
          <w:szCs w:val="24"/>
        </w:rPr>
        <w:t>neatitinka Pirkimo sutarties sąlygų ar esant kit</w:t>
      </w:r>
      <w:r>
        <w:rPr>
          <w:sz w:val="24"/>
          <w:szCs w:val="24"/>
        </w:rPr>
        <w:t>ų</w:t>
      </w:r>
      <w:r w:rsidRPr="00EC1862">
        <w:rPr>
          <w:sz w:val="24"/>
          <w:szCs w:val="24"/>
        </w:rPr>
        <w:t xml:space="preserve"> neatitikim</w:t>
      </w:r>
      <w:r>
        <w:rPr>
          <w:sz w:val="24"/>
          <w:szCs w:val="24"/>
        </w:rPr>
        <w:t>ų, Tiekėjas</w:t>
      </w:r>
      <w:r w:rsidRPr="00EC1862">
        <w:rPr>
          <w:sz w:val="24"/>
          <w:szCs w:val="24"/>
        </w:rPr>
        <w:t xml:space="preserve"> turi ne vėliau kaip per 5 (penkias) darbo dienas nuo tokio sprendimo priėmimo dienos raštu informuoti apie tai Sub</w:t>
      </w:r>
      <w:r>
        <w:rPr>
          <w:sz w:val="24"/>
          <w:szCs w:val="24"/>
        </w:rPr>
        <w:t>tiekėją</w:t>
      </w:r>
      <w:r w:rsidRPr="00EC1862">
        <w:rPr>
          <w:sz w:val="24"/>
          <w:szCs w:val="24"/>
        </w:rPr>
        <w:t>, nurodydamas trūkumus ir nustatydamas protingą terminą trūkumams pašalinti.</w:t>
      </w:r>
    </w:p>
    <w:p w14:paraId="48A5780D" w14:textId="77777777" w:rsidR="00C113F7" w:rsidRPr="00EC1862" w:rsidRDefault="00C113F7" w:rsidP="00C113F7">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8. Per </w:t>
      </w:r>
      <w:r>
        <w:rPr>
          <w:sz w:val="24"/>
          <w:szCs w:val="24"/>
        </w:rPr>
        <w:t>Tiekėjo</w:t>
      </w:r>
      <w:r w:rsidRPr="00EC1862">
        <w:rPr>
          <w:sz w:val="24"/>
          <w:szCs w:val="24"/>
        </w:rPr>
        <w:t xml:space="preserve"> nustatytą terminą Sub</w:t>
      </w:r>
      <w:r>
        <w:rPr>
          <w:sz w:val="24"/>
          <w:szCs w:val="24"/>
        </w:rPr>
        <w:t>tiekėjui</w:t>
      </w:r>
      <w:r w:rsidRPr="00EC1862">
        <w:rPr>
          <w:sz w:val="24"/>
          <w:szCs w:val="24"/>
        </w:rPr>
        <w:t xml:space="preserve"> pašalinus trūkumus, </w:t>
      </w:r>
      <w:r>
        <w:rPr>
          <w:sz w:val="24"/>
          <w:szCs w:val="24"/>
        </w:rPr>
        <w:t>Tiekėjas</w:t>
      </w:r>
      <w:r w:rsidRPr="00EC1862">
        <w:rPr>
          <w:sz w:val="24"/>
          <w:szCs w:val="24"/>
        </w:rPr>
        <w:t xml:space="preserve"> nustatyta tvarka pakartotinai patikrina dokumentus ir pateikia pasirašytus ir patvirtintus dokumentus Pirkėjui.</w:t>
      </w:r>
    </w:p>
    <w:p w14:paraId="0EFB5953" w14:textId="77777777" w:rsidR="00C113F7" w:rsidRPr="00EC1862" w:rsidRDefault="00C113F7" w:rsidP="00C113F7">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ktas prekes</w:t>
      </w:r>
      <w:r w:rsidRPr="00EC1862">
        <w:rPr>
          <w:rStyle w:val="PagrindinistekstasKursyvas"/>
          <w:sz w:val="24"/>
          <w:szCs w:val="24"/>
        </w:rPr>
        <w:t xml:space="preserve"> </w:t>
      </w:r>
      <w:r w:rsidRPr="00EC1862">
        <w:rPr>
          <w:sz w:val="24"/>
          <w:szCs w:val="24"/>
        </w:rPr>
        <w:t xml:space="preserve">yra teisinga,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w:t>
      </w:r>
      <w:r>
        <w:rPr>
          <w:rStyle w:val="PagrindinistekstasKursyvas"/>
          <w:sz w:val="24"/>
          <w:szCs w:val="24"/>
        </w:rPr>
        <w:t>o</w:t>
      </w:r>
      <w:r w:rsidRPr="00D92987">
        <w:rPr>
          <w:rStyle w:val="PagrindinistekstasKursyvas"/>
          <w:sz w:val="24"/>
          <w:szCs w:val="24"/>
        </w:rPr>
        <w:t>s prek</w:t>
      </w:r>
      <w:r>
        <w:rPr>
          <w:rStyle w:val="PagrindinistekstasKursyvas"/>
          <w:sz w:val="24"/>
          <w:szCs w:val="24"/>
        </w:rPr>
        <w:t>ė</w:t>
      </w:r>
      <w:r w:rsidRPr="00D92987">
        <w:rPr>
          <w:rStyle w:val="PagrindinistekstasKursyvas"/>
          <w:sz w:val="24"/>
          <w:szCs w:val="24"/>
        </w:rPr>
        <w:t>s</w:t>
      </w:r>
      <w:r w:rsidRPr="00EC1862">
        <w:rPr>
          <w:rStyle w:val="PagrindinistekstasKursyvas"/>
          <w:sz w:val="24"/>
          <w:szCs w:val="24"/>
        </w:rPr>
        <w:t xml:space="preserve"> </w:t>
      </w:r>
      <w:r w:rsidRPr="00EC1862">
        <w:rPr>
          <w:sz w:val="24"/>
          <w:szCs w:val="24"/>
        </w:rPr>
        <w:t xml:space="preserve">atitinka Pirkimo sutarties sąlygas, pasirašo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w:t>
      </w:r>
      <w:r>
        <w:rPr>
          <w:rStyle w:val="PagrindinistekstasKursyvas"/>
          <w:sz w:val="24"/>
          <w:szCs w:val="24"/>
        </w:rPr>
        <w:t>ų</w:t>
      </w:r>
      <w:r w:rsidRPr="00D92987">
        <w:rPr>
          <w:rStyle w:val="PagrindinistekstasKursyvas"/>
          <w:sz w:val="24"/>
          <w:szCs w:val="24"/>
        </w:rPr>
        <w:t xml:space="preserve"> prek</w:t>
      </w:r>
      <w:r>
        <w:rPr>
          <w:rStyle w:val="PagrindinistekstasKursyvas"/>
          <w:sz w:val="24"/>
          <w:szCs w:val="24"/>
        </w:rPr>
        <w:t>ių</w:t>
      </w:r>
      <w:r w:rsidRPr="00EC1862">
        <w:rPr>
          <w:rStyle w:val="PagrindinistekstasKursyvas"/>
          <w:sz w:val="24"/>
          <w:szCs w:val="24"/>
        </w:rPr>
        <w:t xml:space="preserve"> </w:t>
      </w:r>
      <w:r w:rsidRPr="00EC1862">
        <w:rPr>
          <w:sz w:val="24"/>
          <w:szCs w:val="24"/>
        </w:rPr>
        <w:t xml:space="preserve">aktą ir kitus dokumentus, jei taikoma, bei pateikia pasirašytus dokumentus (po 1 (vieną) egzempliorių) </w:t>
      </w:r>
      <w:r>
        <w:rPr>
          <w:sz w:val="24"/>
          <w:szCs w:val="24"/>
        </w:rPr>
        <w:t>Tiekėjui</w:t>
      </w:r>
      <w:r w:rsidRPr="00EC1862">
        <w:rPr>
          <w:sz w:val="24"/>
          <w:szCs w:val="24"/>
        </w:rPr>
        <w:t xml:space="preserve"> ir Sub</w:t>
      </w:r>
      <w:r>
        <w:rPr>
          <w:sz w:val="24"/>
          <w:szCs w:val="24"/>
        </w:rPr>
        <w:t>tiekėjui</w:t>
      </w:r>
      <w:r w:rsidRPr="00EC1862">
        <w:rPr>
          <w:sz w:val="24"/>
          <w:szCs w:val="24"/>
        </w:rPr>
        <w:t>.</w:t>
      </w:r>
    </w:p>
    <w:p w14:paraId="5B9E8D62" w14:textId="77777777" w:rsidR="00C113F7" w:rsidRPr="00EC1862" w:rsidRDefault="00C113F7" w:rsidP="00C113F7">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w:t>
      </w:r>
      <w:r>
        <w:rPr>
          <w:sz w:val="24"/>
          <w:szCs w:val="24"/>
        </w:rPr>
        <w:t>Tiekėjo</w:t>
      </w:r>
      <w:r w:rsidRPr="00EC1862">
        <w:rPr>
          <w:sz w:val="24"/>
          <w:szCs w:val="24"/>
        </w:rPr>
        <w:t xml:space="preserve"> pateikti dokumentai yra netinkamai įforminti arba pateikti ne visi Pirkimo sutarties vykdymo išlaidas pagrindžiantys dokumentai arba dokumentuose pateikta informacija apie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ktas prekes</w:t>
      </w:r>
      <w:r w:rsidRPr="00EC1862">
        <w:rPr>
          <w:rStyle w:val="PagrindinistekstasKursyvas"/>
          <w:sz w:val="24"/>
          <w:szCs w:val="24"/>
        </w:rPr>
        <w:t xml:space="preserve"> </w:t>
      </w:r>
      <w:r w:rsidRPr="00EC1862">
        <w:rPr>
          <w:sz w:val="24"/>
          <w:szCs w:val="24"/>
        </w:rPr>
        <w:t>yra neteisinga,</w:t>
      </w:r>
      <w:r w:rsidRPr="00EC1862">
        <w:rPr>
          <w:rStyle w:val="PagrindinistekstasKursyvas"/>
          <w:sz w:val="24"/>
          <w:szCs w:val="24"/>
        </w:rPr>
        <w:t xml:space="preserv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w:t>
      </w:r>
      <w:r>
        <w:rPr>
          <w:rStyle w:val="PagrindinistekstasKursyvas"/>
          <w:sz w:val="24"/>
          <w:szCs w:val="24"/>
        </w:rPr>
        <w:t>o</w:t>
      </w:r>
      <w:r w:rsidRPr="00D92987">
        <w:rPr>
          <w:rStyle w:val="PagrindinistekstasKursyvas"/>
          <w:sz w:val="24"/>
          <w:szCs w:val="24"/>
        </w:rPr>
        <w:t>s prek</w:t>
      </w:r>
      <w:r>
        <w:rPr>
          <w:rStyle w:val="PagrindinistekstasKursyvas"/>
          <w:sz w:val="24"/>
          <w:szCs w:val="24"/>
        </w:rPr>
        <w:t>ė</w:t>
      </w:r>
      <w:r w:rsidRPr="00D92987">
        <w:rPr>
          <w:rStyle w:val="PagrindinistekstasKursyvas"/>
          <w:sz w:val="24"/>
          <w:szCs w:val="24"/>
        </w:rPr>
        <w:t>s</w:t>
      </w:r>
      <w:r w:rsidRPr="00EC1862">
        <w:rPr>
          <w:rStyle w:val="PagrindinistekstasKursyvas"/>
          <w:sz w:val="24"/>
          <w:szCs w:val="24"/>
        </w:rPr>
        <w:t xml:space="preserve"> </w:t>
      </w:r>
      <w:r w:rsidRPr="00EC1862">
        <w:rPr>
          <w:sz w:val="24"/>
          <w:szCs w:val="24"/>
        </w:rPr>
        <w:t>neatitinka Pirkimo sutarties sąlygų ar esant kit</w:t>
      </w:r>
      <w:r>
        <w:rPr>
          <w:sz w:val="24"/>
          <w:szCs w:val="24"/>
        </w:rPr>
        <w:t>ų</w:t>
      </w:r>
      <w:r w:rsidRPr="00EC1862">
        <w:rPr>
          <w:sz w:val="24"/>
          <w:szCs w:val="24"/>
        </w:rPr>
        <w:t xml:space="preserve"> neatitikim</w:t>
      </w:r>
      <w:r>
        <w:rPr>
          <w:sz w:val="24"/>
          <w:szCs w:val="24"/>
        </w:rPr>
        <w:t>ų</w:t>
      </w:r>
      <w:r w:rsidRPr="00EC1862">
        <w:rPr>
          <w:sz w:val="24"/>
          <w:szCs w:val="24"/>
        </w:rPr>
        <w:t xml:space="preserve">, ne vėliau kaip per 5 (penkias) darbo dienas nuo tokio sprendimo priėmimo dienos raštu informuoja </w:t>
      </w:r>
      <w:r>
        <w:rPr>
          <w:sz w:val="24"/>
          <w:szCs w:val="24"/>
        </w:rPr>
        <w:t>Tiekėją</w:t>
      </w:r>
      <w:r w:rsidRPr="00EC1862">
        <w:rPr>
          <w:sz w:val="24"/>
          <w:szCs w:val="24"/>
        </w:rPr>
        <w:t>, nurodydamas trūkumus ir nustatydamas protingą terminą trūkumams pašalinti</w:t>
      </w:r>
      <w:r>
        <w:rPr>
          <w:sz w:val="24"/>
          <w:szCs w:val="24"/>
        </w:rPr>
        <w:t>.</w:t>
      </w:r>
    </w:p>
    <w:p w14:paraId="6CA2C656" w14:textId="77777777" w:rsidR="00C113F7" w:rsidRPr="00EC1862" w:rsidRDefault="00C113F7" w:rsidP="00C113F7">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w:t>
      </w:r>
      <w:r>
        <w:rPr>
          <w:sz w:val="24"/>
          <w:szCs w:val="24"/>
        </w:rPr>
        <w:t>Tiekėjui</w:t>
      </w:r>
      <w:r w:rsidRPr="00EC1862">
        <w:rPr>
          <w:sz w:val="24"/>
          <w:szCs w:val="24"/>
        </w:rPr>
        <w:t xml:space="preserve"> pašalinus trūkumus ir pakoregavus dokumentus, Pirkėjas ne vėliau kaip per 3 (tris) darbo dienas nuo visų tinkamai įformintų dokumentų gavimo dienos pasirašo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w:t>
      </w:r>
      <w:r>
        <w:rPr>
          <w:rStyle w:val="PagrindinistekstasKursyvas"/>
          <w:sz w:val="24"/>
          <w:szCs w:val="24"/>
        </w:rPr>
        <w:t>ų</w:t>
      </w:r>
      <w:r w:rsidRPr="00D92987">
        <w:rPr>
          <w:rStyle w:val="PagrindinistekstasKursyvas"/>
          <w:sz w:val="24"/>
          <w:szCs w:val="24"/>
        </w:rPr>
        <w:t xml:space="preserve"> prek</w:t>
      </w:r>
      <w:r>
        <w:rPr>
          <w:rStyle w:val="PagrindinistekstasKursyvas"/>
          <w:sz w:val="24"/>
          <w:szCs w:val="24"/>
        </w:rPr>
        <w:t>ių</w:t>
      </w:r>
      <w:r w:rsidRPr="00EC1862">
        <w:rPr>
          <w:rStyle w:val="PagrindinistekstasKursyvas"/>
          <w:sz w:val="24"/>
          <w:szCs w:val="24"/>
        </w:rPr>
        <w:t xml:space="preserve"> </w:t>
      </w:r>
      <w:r w:rsidRPr="00EC1862">
        <w:rPr>
          <w:sz w:val="24"/>
          <w:szCs w:val="24"/>
        </w:rPr>
        <w:t xml:space="preserve">aktą ir kitus dokumentus, jei taikoma, ir pateikia pasirašytus dokumentus </w:t>
      </w:r>
      <w:r>
        <w:rPr>
          <w:sz w:val="24"/>
          <w:szCs w:val="24"/>
        </w:rPr>
        <w:t>Tiekėjui</w:t>
      </w:r>
      <w:r w:rsidRPr="00EC1862">
        <w:rPr>
          <w:sz w:val="24"/>
          <w:szCs w:val="24"/>
        </w:rPr>
        <w:t xml:space="preserve"> ir Sub</w:t>
      </w:r>
      <w:r>
        <w:rPr>
          <w:sz w:val="24"/>
          <w:szCs w:val="24"/>
        </w:rPr>
        <w:t>tiekėjui</w:t>
      </w:r>
      <w:r w:rsidRPr="00EC1862">
        <w:rPr>
          <w:sz w:val="24"/>
          <w:szCs w:val="24"/>
        </w:rPr>
        <w:t>.</w:t>
      </w:r>
    </w:p>
    <w:p w14:paraId="3B9FB400" w14:textId="77777777" w:rsidR="00C113F7" w:rsidRPr="00EC1862" w:rsidRDefault="00C113F7" w:rsidP="00C113F7">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w:t>
      </w:r>
      <w:r>
        <w:rPr>
          <w:sz w:val="24"/>
          <w:szCs w:val="24"/>
        </w:rPr>
        <w:t>tiekėjas</w:t>
      </w:r>
      <w:r w:rsidRPr="00EC1862">
        <w:rPr>
          <w:sz w:val="24"/>
          <w:szCs w:val="24"/>
        </w:rPr>
        <w:t xml:space="preserve"> tik gavęs be išlygų visų </w:t>
      </w:r>
      <w:r>
        <w:rPr>
          <w:sz w:val="24"/>
          <w:szCs w:val="24"/>
        </w:rPr>
        <w:t>š</w:t>
      </w:r>
      <w:r w:rsidRPr="00EC1862">
        <w:rPr>
          <w:sz w:val="24"/>
          <w:szCs w:val="24"/>
        </w:rPr>
        <w:t>alių suderintą ir pasirašytą</w:t>
      </w:r>
      <w:r w:rsidRPr="00EC1862">
        <w:rPr>
          <w:rStyle w:val="PagrindinistekstasKursyvas"/>
          <w:sz w:val="24"/>
          <w:szCs w:val="24"/>
        </w:rPr>
        <w:t xml:space="preserve"> </w:t>
      </w:r>
      <w:r w:rsidRPr="00D92987">
        <w:rPr>
          <w:rStyle w:val="PagrindinistekstasKursyvas"/>
          <w:sz w:val="24"/>
          <w:szCs w:val="24"/>
        </w:rPr>
        <w:t>pat</w:t>
      </w:r>
      <w:r>
        <w:rPr>
          <w:rStyle w:val="PagrindinistekstasKursyvas"/>
          <w:sz w:val="24"/>
          <w:szCs w:val="24"/>
        </w:rPr>
        <w:t>ei</w:t>
      </w:r>
      <w:r w:rsidRPr="00D92987">
        <w:rPr>
          <w:rStyle w:val="PagrindinistekstasKursyvas"/>
          <w:sz w:val="24"/>
          <w:szCs w:val="24"/>
        </w:rPr>
        <w:t>kt</w:t>
      </w:r>
      <w:r>
        <w:rPr>
          <w:rStyle w:val="PagrindinistekstasKursyvas"/>
          <w:sz w:val="24"/>
          <w:szCs w:val="24"/>
        </w:rPr>
        <w:t>ų</w:t>
      </w:r>
      <w:r w:rsidRPr="00D92987">
        <w:rPr>
          <w:rStyle w:val="PagrindinistekstasKursyvas"/>
          <w:sz w:val="24"/>
          <w:szCs w:val="24"/>
        </w:rPr>
        <w:t xml:space="preserve"> prek</w:t>
      </w:r>
      <w:r>
        <w:rPr>
          <w:rStyle w:val="PagrindinistekstasKursyvas"/>
          <w:sz w:val="24"/>
          <w:szCs w:val="24"/>
        </w:rPr>
        <w:t>ių</w:t>
      </w:r>
      <w:r w:rsidRPr="00EC1862">
        <w:rPr>
          <w:rStyle w:val="PagrindinistekstasKursyvas"/>
          <w:sz w:val="24"/>
          <w:szCs w:val="24"/>
        </w:rPr>
        <w:t xml:space="preserve"> </w:t>
      </w:r>
      <w:r w:rsidRPr="00EC1862">
        <w:rPr>
          <w:sz w:val="24"/>
          <w:szCs w:val="24"/>
        </w:rPr>
        <w:t>aktą, suformuoja elektroninę sąskaitą</w:t>
      </w:r>
      <w:r>
        <w:rPr>
          <w:sz w:val="24"/>
          <w:szCs w:val="24"/>
        </w:rPr>
        <w:t xml:space="preserve"> </w:t>
      </w:r>
      <w:r w:rsidRPr="00EC1862">
        <w:rPr>
          <w:sz w:val="24"/>
          <w:szCs w:val="24"/>
        </w:rPr>
        <w:t>faktūrą</w:t>
      </w:r>
      <w:r>
        <w:rPr>
          <w:sz w:val="24"/>
          <w:szCs w:val="24"/>
        </w:rPr>
        <w:t xml:space="preserve"> </w:t>
      </w:r>
      <w:r w:rsidRPr="00EC1862">
        <w:rPr>
          <w:sz w:val="24"/>
          <w:szCs w:val="24"/>
        </w:rPr>
        <w:t>/</w:t>
      </w:r>
      <w:r>
        <w:rPr>
          <w:sz w:val="24"/>
          <w:szCs w:val="24"/>
        </w:rPr>
        <w:t xml:space="preserve"> P</w:t>
      </w:r>
      <w:r w:rsidRPr="00EC1862">
        <w:rPr>
          <w:sz w:val="24"/>
          <w:szCs w:val="24"/>
        </w:rPr>
        <w:t>VM sąskaitą</w:t>
      </w:r>
      <w:r>
        <w:rPr>
          <w:sz w:val="24"/>
          <w:szCs w:val="24"/>
        </w:rPr>
        <w:t xml:space="preserve"> </w:t>
      </w:r>
      <w:r w:rsidRPr="00EC1862">
        <w:rPr>
          <w:sz w:val="24"/>
          <w:szCs w:val="24"/>
        </w:rPr>
        <w:t xml:space="preserve">faktūrą (toliau – </w:t>
      </w:r>
      <w:r>
        <w:rPr>
          <w:sz w:val="24"/>
          <w:szCs w:val="24"/>
        </w:rPr>
        <w:t>e</w:t>
      </w:r>
      <w:r w:rsidRPr="00EC1862">
        <w:rPr>
          <w:sz w:val="24"/>
          <w:szCs w:val="24"/>
        </w:rPr>
        <w:t xml:space="preserve">lektroninė sąskaita) ir per sistemą „E. </w:t>
      </w:r>
      <w:r>
        <w:rPr>
          <w:sz w:val="24"/>
          <w:szCs w:val="24"/>
        </w:rPr>
        <w:t>s</w:t>
      </w:r>
      <w:r w:rsidRPr="00EC1862">
        <w:rPr>
          <w:sz w:val="24"/>
          <w:szCs w:val="24"/>
        </w:rPr>
        <w:t>ąskaita</w:t>
      </w:r>
      <w:r w:rsidRPr="00EC1862">
        <w:t>“</w:t>
      </w:r>
      <w:r w:rsidRPr="00EC1862">
        <w:rPr>
          <w:sz w:val="24"/>
          <w:szCs w:val="24"/>
        </w:rPr>
        <w:t xml:space="preserve"> pateikia ją Pirkėjui.</w:t>
      </w:r>
    </w:p>
    <w:p w14:paraId="78C9270F" w14:textId="77777777" w:rsidR="00C113F7" w:rsidRPr="00EC1862" w:rsidRDefault="00C113F7" w:rsidP="00C113F7">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w:t>
      </w:r>
      <w:r>
        <w:rPr>
          <w:sz w:val="24"/>
          <w:szCs w:val="24"/>
        </w:rPr>
        <w:t>tiekėjas</w:t>
      </w:r>
      <w:r w:rsidRPr="00EC1862">
        <w:rPr>
          <w:sz w:val="24"/>
          <w:szCs w:val="24"/>
        </w:rPr>
        <w:t xml:space="preserve"> pateikia sąskaitą kitomis priemonėmis, Pirkėjas turi teisę tokios sąskaitos neapmokėti.</w:t>
      </w:r>
    </w:p>
    <w:p w14:paraId="57EC5A17" w14:textId="77777777" w:rsidR="00C113F7" w:rsidRPr="00EC1862" w:rsidRDefault="00C113F7" w:rsidP="00C113F7">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w:t>
      </w:r>
      <w:r>
        <w:rPr>
          <w:sz w:val="24"/>
          <w:szCs w:val="24"/>
        </w:rPr>
        <w:t>e</w:t>
      </w:r>
      <w:r w:rsidRPr="00EC1862">
        <w:rPr>
          <w:sz w:val="24"/>
          <w:szCs w:val="24"/>
        </w:rPr>
        <w:t xml:space="preserve">lektroninės sąskaitos gavimo dienos patikrina </w:t>
      </w:r>
      <w:r>
        <w:rPr>
          <w:sz w:val="24"/>
          <w:szCs w:val="24"/>
        </w:rPr>
        <w:t>e</w:t>
      </w:r>
      <w:r w:rsidRPr="00EC1862">
        <w:rPr>
          <w:sz w:val="24"/>
          <w:szCs w:val="24"/>
        </w:rPr>
        <w:t xml:space="preserve">lektroninę sąskaitą ir, jeigu pateikta </w:t>
      </w:r>
      <w:r>
        <w:rPr>
          <w:sz w:val="24"/>
          <w:szCs w:val="24"/>
        </w:rPr>
        <w:t>e</w:t>
      </w:r>
      <w:r w:rsidRPr="00EC1862">
        <w:rPr>
          <w:sz w:val="24"/>
          <w:szCs w:val="24"/>
        </w:rPr>
        <w:t>lektroninė sąskaita yra tinkamai įforminta</w:t>
      </w:r>
      <w:r>
        <w:rPr>
          <w:sz w:val="24"/>
          <w:szCs w:val="24"/>
        </w:rPr>
        <w:t>,</w:t>
      </w:r>
      <w:r w:rsidRPr="00EC1862">
        <w:rPr>
          <w:sz w:val="24"/>
          <w:szCs w:val="24"/>
        </w:rPr>
        <w:t xml:space="preserve"> perveda lėšas į Sub</w:t>
      </w:r>
      <w:r>
        <w:rPr>
          <w:sz w:val="24"/>
          <w:szCs w:val="24"/>
        </w:rPr>
        <w:t>tiekėjo</w:t>
      </w:r>
      <w:r w:rsidRPr="00EC1862">
        <w:rPr>
          <w:sz w:val="24"/>
          <w:szCs w:val="24"/>
        </w:rPr>
        <w:t xml:space="preserve"> nurodytą banko sąskaitą.</w:t>
      </w:r>
    </w:p>
    <w:p w14:paraId="21491713" w14:textId="77777777" w:rsidR="00253E06" w:rsidRDefault="00C113F7" w:rsidP="00181597">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 xml:space="preserve">15. Ne vėliau kaip per 5 (penkias) darbo dienas po kiekvieno kalendorinio mėnesio pabaigos Pirkėjas raštu teikia informaciją </w:t>
      </w:r>
      <w:r>
        <w:rPr>
          <w:sz w:val="24"/>
          <w:szCs w:val="24"/>
        </w:rPr>
        <w:t>Tiekėjui</w:t>
      </w:r>
      <w:r w:rsidRPr="00EC1862">
        <w:rPr>
          <w:sz w:val="24"/>
          <w:szCs w:val="24"/>
        </w:rPr>
        <w:t xml:space="preserve"> apie per ataskaitin</w:t>
      </w:r>
      <w:r>
        <w:rPr>
          <w:sz w:val="24"/>
          <w:szCs w:val="24"/>
        </w:rPr>
        <w:t>į mėnesį atliktus mokėjimus Subtiekėjui</w:t>
      </w:r>
      <w:r w:rsidRPr="00EC1862">
        <w:rPr>
          <w:sz w:val="24"/>
          <w:szCs w:val="24"/>
        </w:rPr>
        <w:t>.</w:t>
      </w:r>
    </w:p>
    <w:p w14:paraId="0C06EAE7" w14:textId="77777777" w:rsidR="00181597" w:rsidRDefault="00181597" w:rsidP="00181597">
      <w:pPr>
        <w:pStyle w:val="Pagrindinistekstas13"/>
        <w:widowControl w:val="0"/>
        <w:shd w:val="clear" w:color="auto" w:fill="auto"/>
        <w:tabs>
          <w:tab w:val="left" w:pos="534"/>
        </w:tabs>
        <w:suppressAutoHyphens/>
        <w:spacing w:before="0" w:line="240" w:lineRule="auto"/>
        <w:ind w:firstLine="1134"/>
        <w:rPr>
          <w:b/>
          <w:sz w:val="24"/>
          <w:szCs w:val="24"/>
        </w:rPr>
      </w:pPr>
    </w:p>
    <w:p w14:paraId="006E5FD6"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255F45E6"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53094206"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2536D1BC" w14:textId="77777777" w:rsidR="00C113F7" w:rsidRPr="00EC1862" w:rsidRDefault="00C113F7" w:rsidP="00C113F7">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 xml:space="preserve">16. Visi Trišalės sutarties pakeitimai galioja tik tada, kai jie sudaryti raštu ir pasirašyti </w:t>
      </w:r>
      <w:r>
        <w:rPr>
          <w:sz w:val="24"/>
          <w:szCs w:val="24"/>
        </w:rPr>
        <w:t>š</w:t>
      </w:r>
      <w:r w:rsidRPr="00EC1862">
        <w:rPr>
          <w:sz w:val="24"/>
          <w:szCs w:val="24"/>
        </w:rPr>
        <w:t>alių įgaliotų atstovų. Tokie Trišalės sutarties pakeitimai yra neatskiriama Trišalės sutarties dalis.</w:t>
      </w:r>
    </w:p>
    <w:p w14:paraId="4318EA85" w14:textId="77777777" w:rsidR="00C113F7" w:rsidRPr="00EC1862" w:rsidRDefault="00C113F7" w:rsidP="00C113F7">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 xml:space="preserve">17. Sutarties sąlygų keitimą gali inicijuoti kiekviena Sutarties </w:t>
      </w:r>
      <w:r>
        <w:rPr>
          <w:sz w:val="24"/>
          <w:szCs w:val="24"/>
        </w:rPr>
        <w:t>š</w:t>
      </w:r>
      <w:r w:rsidRPr="00EC1862">
        <w:rPr>
          <w:sz w:val="24"/>
          <w:szCs w:val="24"/>
        </w:rPr>
        <w:t xml:space="preserve">alis, pateikdama kitai </w:t>
      </w:r>
      <w:r>
        <w:rPr>
          <w:sz w:val="24"/>
          <w:szCs w:val="24"/>
        </w:rPr>
        <w:t>š</w:t>
      </w:r>
      <w:r w:rsidRPr="00EC1862">
        <w:rPr>
          <w:sz w:val="24"/>
          <w:szCs w:val="24"/>
        </w:rPr>
        <w:t xml:space="preserve">aliai atitinkamą prašymą bei jį pagrindžiančius dokumentus. Šalis, gavusi tokį prašymą, privalo jį išnagrinėti per 10 (dešimt) darbo dienų ir kitai </w:t>
      </w:r>
      <w:r>
        <w:rPr>
          <w:sz w:val="24"/>
          <w:szCs w:val="24"/>
        </w:rPr>
        <w:t>š</w:t>
      </w:r>
      <w:r w:rsidRPr="00EC1862">
        <w:rPr>
          <w:sz w:val="24"/>
          <w:szCs w:val="24"/>
        </w:rPr>
        <w:t>aliai pateikti motyvuotą raštišką atsakymą. Šalių nesutarimo atveju sprendimo teisė priklauso Pirkėjui.</w:t>
      </w:r>
    </w:p>
    <w:p w14:paraId="2DE9C643" w14:textId="77777777" w:rsidR="00C113F7" w:rsidRPr="00EC1862" w:rsidRDefault="00C113F7" w:rsidP="00C113F7">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7C67B8ED"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322E4BF7"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w:t>
      </w:r>
      <w:r>
        <w:rPr>
          <w:sz w:val="24"/>
          <w:szCs w:val="24"/>
        </w:rPr>
        <w:t>tiekimo</w:t>
      </w:r>
      <w:r w:rsidRPr="00EC1862">
        <w:rPr>
          <w:sz w:val="24"/>
          <w:szCs w:val="24"/>
        </w:rPr>
        <w:t xml:space="preserve"> sutarties sąlygos, turinčios įtakos Trišalės sutarties įgyvendinimui;</w:t>
      </w:r>
    </w:p>
    <w:p w14:paraId="352523EA"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6CDF9209" w14:textId="77777777" w:rsidR="00C113F7" w:rsidRPr="00EC1862" w:rsidRDefault="00C113F7" w:rsidP="00C113F7">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19. Trišalė sutartis gali būti nutraukiama raštišku abiejų </w:t>
      </w:r>
      <w:r>
        <w:rPr>
          <w:sz w:val="24"/>
          <w:szCs w:val="24"/>
        </w:rPr>
        <w:t>š</w:t>
      </w:r>
      <w:r w:rsidRPr="00EC1862">
        <w:rPr>
          <w:sz w:val="24"/>
          <w:szCs w:val="24"/>
        </w:rPr>
        <w:t>alių susitarimu šiais atvejais:</w:t>
      </w:r>
    </w:p>
    <w:p w14:paraId="57F24ECA"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05C58E67"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w:t>
      </w:r>
      <w:r>
        <w:rPr>
          <w:sz w:val="24"/>
          <w:szCs w:val="24"/>
        </w:rPr>
        <w:t>tiekimo</w:t>
      </w:r>
      <w:r w:rsidRPr="00EC1862">
        <w:rPr>
          <w:sz w:val="24"/>
          <w:szCs w:val="24"/>
        </w:rPr>
        <w:t xml:space="preserve"> sutartis;</w:t>
      </w:r>
    </w:p>
    <w:p w14:paraId="06F4B1EE"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745AA6E3"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1134"/>
        <w:rPr>
          <w:sz w:val="24"/>
          <w:szCs w:val="24"/>
        </w:rPr>
      </w:pPr>
    </w:p>
    <w:p w14:paraId="54C151D8"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176D9D38"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63352756"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0932FEB7" w14:textId="77777777" w:rsidR="00C113F7" w:rsidRPr="00EC1862" w:rsidRDefault="00C113F7" w:rsidP="00C113F7">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 xml:space="preserve">20. Šalių atsakomybė yra nustatoma pagal galiojančius Lietuvos Respublikos teisės aktus, šią Trišalę sutartį ir kitus su šios sutarties vykdymu susijusius dokumentus. Šalys įsipareigoja tinkamai vykdyti savo įsipareigojimus, prisiimtus sutartimi, ir susilaikyti nuo bet kokių veiksmų, kuriais galėtų padaryti žalos viena kitai ar apsunkintų kitos </w:t>
      </w:r>
      <w:r>
        <w:rPr>
          <w:sz w:val="24"/>
          <w:szCs w:val="24"/>
        </w:rPr>
        <w:t>š</w:t>
      </w:r>
      <w:r w:rsidRPr="00EC1862">
        <w:rPr>
          <w:sz w:val="24"/>
          <w:szCs w:val="24"/>
        </w:rPr>
        <w:t>alies prisiimtų įsipareigojimų įvykdymą.</w:t>
      </w:r>
    </w:p>
    <w:p w14:paraId="04625840" w14:textId="77777777" w:rsidR="00C113F7" w:rsidRPr="00EC1862" w:rsidRDefault="00C113F7" w:rsidP="00C113F7">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 xml:space="preserve">21. </w:t>
      </w:r>
      <w:r>
        <w:rPr>
          <w:sz w:val="24"/>
          <w:szCs w:val="24"/>
        </w:rPr>
        <w:t>Tiekėjas</w:t>
      </w:r>
      <w:r w:rsidRPr="00EC1862">
        <w:rPr>
          <w:sz w:val="24"/>
          <w:szCs w:val="24"/>
        </w:rPr>
        <w:t xml:space="preserve"> atsako Pirkėjui už Sub</w:t>
      </w:r>
      <w:r>
        <w:rPr>
          <w:sz w:val="24"/>
          <w:szCs w:val="24"/>
        </w:rPr>
        <w:t>tiekėjo</w:t>
      </w:r>
      <w:r w:rsidRPr="00EC1862">
        <w:rPr>
          <w:sz w:val="24"/>
          <w:szCs w:val="24"/>
        </w:rPr>
        <w:t xml:space="preserve"> prievolių neįvykdymą ar netinkamą įvykdymą, o Sub</w:t>
      </w:r>
      <w:r>
        <w:rPr>
          <w:sz w:val="24"/>
          <w:szCs w:val="24"/>
        </w:rPr>
        <w:t>tiekėjas</w:t>
      </w:r>
      <w:r w:rsidRPr="00EC1862">
        <w:rPr>
          <w:sz w:val="24"/>
          <w:szCs w:val="24"/>
        </w:rPr>
        <w:t xml:space="preserve"> už Pirkėjo prievolių neįvykdymą ar netinkamą įvykdymą.</w:t>
      </w:r>
    </w:p>
    <w:p w14:paraId="4BE03158" w14:textId="77777777" w:rsidR="00C113F7" w:rsidRPr="00EC1862" w:rsidRDefault="00C113F7" w:rsidP="00C113F7">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w:t>
      </w:r>
      <w:r>
        <w:rPr>
          <w:sz w:val="24"/>
          <w:szCs w:val="24"/>
        </w:rPr>
        <w:t>tiekėjas</w:t>
      </w:r>
      <w:r w:rsidRPr="00EC1862">
        <w:rPr>
          <w:sz w:val="24"/>
          <w:szCs w:val="24"/>
        </w:rPr>
        <w:t xml:space="preserve"> neturi teisės reikšti vienas kitam piniginių reikalavimų, susijusių su sutarčių, kiekvieno iš jų sudarytų su </w:t>
      </w:r>
      <w:r>
        <w:rPr>
          <w:sz w:val="24"/>
          <w:szCs w:val="24"/>
        </w:rPr>
        <w:t>Tiekėju</w:t>
      </w:r>
      <w:r w:rsidRPr="00EC1862">
        <w:rPr>
          <w:sz w:val="24"/>
          <w:szCs w:val="24"/>
        </w:rPr>
        <w:t>, pažeidimu.</w:t>
      </w:r>
    </w:p>
    <w:p w14:paraId="72D1C93E" w14:textId="77777777" w:rsidR="00C113F7" w:rsidRPr="00EC1862" w:rsidRDefault="00C113F7" w:rsidP="00C113F7">
      <w:pPr>
        <w:pStyle w:val="Pagrindinistekstas13"/>
        <w:widowControl w:val="0"/>
        <w:shd w:val="clear" w:color="auto" w:fill="auto"/>
        <w:tabs>
          <w:tab w:val="left" w:pos="452"/>
        </w:tabs>
        <w:suppressAutoHyphens/>
        <w:spacing w:before="0" w:line="240" w:lineRule="auto"/>
        <w:ind w:firstLine="0"/>
        <w:rPr>
          <w:sz w:val="24"/>
          <w:szCs w:val="24"/>
        </w:rPr>
      </w:pPr>
    </w:p>
    <w:p w14:paraId="75224C47"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3FD52A44"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6FC350E3"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3302FAAB" w14:textId="77777777" w:rsidR="00C113F7" w:rsidRPr="00EC1862" w:rsidRDefault="00C113F7" w:rsidP="00C113F7">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 xml:space="preserve">23. Nė viena </w:t>
      </w:r>
      <w:r>
        <w:rPr>
          <w:sz w:val="24"/>
          <w:szCs w:val="24"/>
        </w:rPr>
        <w:t>š</w:t>
      </w:r>
      <w:r w:rsidRPr="00EC1862">
        <w:rPr>
          <w:sz w:val="24"/>
          <w:szCs w:val="24"/>
        </w:rPr>
        <w:t>alis neturi teisės perleisti visų arba dalies teisių ir pareigų pagal šią Trišalę sutartį.</w:t>
      </w:r>
    </w:p>
    <w:p w14:paraId="145742AC" w14:textId="77777777" w:rsidR="00C113F7" w:rsidRPr="00EC1862" w:rsidRDefault="00C113F7" w:rsidP="00C113F7">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 xml:space="preserve">24. Bet kokios nuostatos negaliojimas ar prieštaravimas Lietuvos Respublikos įstatymams ar kitiems norminiams teisės aktams šioje Sutartyje neatleidžia </w:t>
      </w:r>
      <w:r>
        <w:rPr>
          <w:sz w:val="24"/>
          <w:szCs w:val="24"/>
        </w:rPr>
        <w:t>š</w:t>
      </w:r>
      <w:r w:rsidRPr="00EC1862">
        <w:rPr>
          <w:sz w:val="24"/>
          <w:szCs w:val="24"/>
        </w:rPr>
        <w:t>alių nuo prisiimtų įsipareigojimų vykdymo, taip pat neturi įtakos kitų Sutarties nuostatų galiojimui</w:t>
      </w:r>
      <w:r>
        <w:rPr>
          <w:sz w:val="24"/>
          <w:szCs w:val="24"/>
        </w:rPr>
        <w:t>.</w:t>
      </w:r>
      <w:r w:rsidRPr="00EC1862">
        <w:rPr>
          <w:sz w:val="24"/>
          <w:szCs w:val="24"/>
        </w:rPr>
        <w:t xml:space="preserve"> Šiuo atveju tokia nuostata turi būti pakeista atitinkančia teisės aktų reikalavimus kiek įmanoma artimesne Trišalės sutarties tikslui bei kitoms jos nuostatoms.</w:t>
      </w:r>
    </w:p>
    <w:p w14:paraId="72A57E13" w14:textId="77777777" w:rsidR="00C113F7" w:rsidRPr="00EC1862" w:rsidRDefault="00C113F7" w:rsidP="00C113F7">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 xml:space="preserve">25. Trišalės sutarties </w:t>
      </w:r>
      <w:r>
        <w:rPr>
          <w:sz w:val="24"/>
          <w:szCs w:val="24"/>
        </w:rPr>
        <w:t>š</w:t>
      </w:r>
      <w:r w:rsidRPr="00EC1862">
        <w:rPr>
          <w:sz w:val="24"/>
          <w:szCs w:val="24"/>
        </w:rPr>
        <w:t xml:space="preserve">alys susirašinėja lietuvių kalba. Visi pranešimai, sutikimai ir kitas susižinojimas, kuriuos </w:t>
      </w:r>
      <w:r>
        <w:rPr>
          <w:sz w:val="24"/>
          <w:szCs w:val="24"/>
        </w:rPr>
        <w:t>š</w:t>
      </w:r>
      <w:r w:rsidRPr="00EC1862">
        <w:rPr>
          <w:sz w:val="24"/>
          <w:szCs w:val="24"/>
        </w:rPr>
        <w:t xml:space="preserve">alis gali pateikti pagal šią sutartį, bus laikomi galiojančiais ir įteiktais tinkamai, jeigu yra asmeniškai pateikti kitai </w:t>
      </w:r>
      <w:r>
        <w:rPr>
          <w:sz w:val="24"/>
          <w:szCs w:val="24"/>
        </w:rPr>
        <w:t>š</w:t>
      </w:r>
      <w:r w:rsidRPr="00EC1862">
        <w:rPr>
          <w:sz w:val="24"/>
          <w:szCs w:val="24"/>
        </w:rPr>
        <w:t xml:space="preserve">aliai arba išsiųsti registruotu ar elektroniniu paštu preambulėje nurodytais adresais, kitais adresais, kuriuos nurodė viena </w:t>
      </w:r>
      <w:r>
        <w:rPr>
          <w:sz w:val="24"/>
          <w:szCs w:val="24"/>
        </w:rPr>
        <w:t>š</w:t>
      </w:r>
      <w:r w:rsidRPr="00EC1862">
        <w:rPr>
          <w:sz w:val="24"/>
          <w:szCs w:val="24"/>
        </w:rPr>
        <w:t>alis pateikdama pranešimą.</w:t>
      </w:r>
    </w:p>
    <w:p w14:paraId="51E28494" w14:textId="77777777" w:rsidR="00C113F7" w:rsidRPr="00EC1862" w:rsidRDefault="00C113F7" w:rsidP="00C113F7">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 xml:space="preserve">26. Sutarties įsigaliojimo data laikoma sutarties pasirašymo diena,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alies parašo data.</w:t>
      </w:r>
    </w:p>
    <w:p w14:paraId="7A050E55" w14:textId="77777777" w:rsidR="00C113F7" w:rsidRPr="00EC1862" w:rsidRDefault="00C113F7" w:rsidP="00C113F7">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 xml:space="preserve">27. Sutartis sudaryta trimis egzemplioriais lietuvių kalba, turinčiais vienodą teisinę galią, kiekvienai </w:t>
      </w:r>
      <w:r>
        <w:rPr>
          <w:sz w:val="24"/>
          <w:szCs w:val="24"/>
        </w:rPr>
        <w:t>š</w:t>
      </w:r>
      <w:r w:rsidRPr="00EC1862">
        <w:rPr>
          <w:sz w:val="24"/>
          <w:szCs w:val="24"/>
        </w:rPr>
        <w:t>aliai po vieną egzempliorių.</w:t>
      </w:r>
    </w:p>
    <w:p w14:paraId="2F03DAA6" w14:textId="77777777" w:rsidR="00C113F7" w:rsidRDefault="00C113F7" w:rsidP="00C113F7">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Šalys patvirtina, kad Sutartį perskaitė, suprato jos turinį ir pasekmes, priėmė ją kaip atitinkančią jų tikslus ir pasirašė nurodyta data.</w:t>
      </w:r>
    </w:p>
    <w:p w14:paraId="41E7F13D" w14:textId="77777777" w:rsidR="00C113F7" w:rsidRDefault="00C113F7" w:rsidP="00C113F7">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C113F7" w:rsidRPr="00EC1862" w14:paraId="108B10DF" w14:textId="77777777" w:rsidTr="001A4A69">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7A1E9051" w14:textId="77777777" w:rsidR="00C113F7" w:rsidRPr="00EC1862" w:rsidRDefault="00C113F7" w:rsidP="001A4A69">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0193677E" w14:textId="77777777" w:rsidR="00C113F7" w:rsidRPr="00EC1862" w:rsidRDefault="00C113F7" w:rsidP="001A4A69">
            <w:pPr>
              <w:pStyle w:val="Pagrindinistekstas21"/>
              <w:widowControl w:val="0"/>
              <w:shd w:val="clear" w:color="auto" w:fill="auto"/>
              <w:suppressAutoHyphens/>
              <w:spacing w:after="0" w:line="240" w:lineRule="auto"/>
              <w:ind w:left="700" w:right="281"/>
              <w:rPr>
                <w:b/>
                <w:i/>
                <w:spacing w:val="0"/>
                <w:sz w:val="24"/>
                <w:szCs w:val="24"/>
              </w:rPr>
            </w:pPr>
            <w:r>
              <w:rPr>
                <w:b/>
                <w:spacing w:val="0"/>
                <w:sz w:val="24"/>
                <w:szCs w:val="24"/>
              </w:rPr>
              <w:t>Tiekėjo</w:t>
            </w:r>
            <w:r w:rsidRPr="00EC1862">
              <w:rPr>
                <w:b/>
                <w:spacing w:val="0"/>
                <w:sz w:val="24"/>
                <w:szCs w:val="24"/>
              </w:rPr>
              <w:t xml:space="preserve">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0EF60E30" w14:textId="77777777" w:rsidR="00C113F7" w:rsidRPr="00EC1862" w:rsidRDefault="00C113F7" w:rsidP="001A4A69">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w:t>
            </w:r>
            <w:r>
              <w:rPr>
                <w:b/>
                <w:spacing w:val="0"/>
                <w:sz w:val="24"/>
                <w:szCs w:val="24"/>
              </w:rPr>
              <w:t>tiekėjo</w:t>
            </w:r>
            <w:r w:rsidRPr="00EC1862">
              <w:rPr>
                <w:b/>
                <w:spacing w:val="0"/>
                <w:sz w:val="24"/>
                <w:szCs w:val="24"/>
              </w:rPr>
              <w:t xml:space="preserve"> atstovas</w:t>
            </w:r>
          </w:p>
        </w:tc>
      </w:tr>
      <w:tr w:rsidR="00C113F7" w:rsidRPr="00EC1862" w14:paraId="40EF4F80"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4212FA4A"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6D18BEB6"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69593BC2"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1F567432"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52B45929"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6BCD602B" w14:textId="77777777" w:rsidR="00C113F7" w:rsidRPr="00EC1862" w:rsidRDefault="00C113F7" w:rsidP="001A4A69">
            <w:pPr>
              <w:widowControl w:val="0"/>
              <w:ind w:right="281"/>
              <w:jc w:val="both"/>
            </w:pPr>
          </w:p>
        </w:tc>
      </w:tr>
      <w:tr w:rsidR="00C113F7" w:rsidRPr="00EC1862" w14:paraId="27254C40"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37C9C156"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520ABFEE"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0171F671"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0C07EC86"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27098F3F"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34C93C91" w14:textId="77777777" w:rsidR="00C113F7" w:rsidRPr="00EC1862" w:rsidRDefault="00C113F7" w:rsidP="001A4A69">
            <w:pPr>
              <w:widowControl w:val="0"/>
              <w:ind w:right="281"/>
              <w:jc w:val="both"/>
            </w:pPr>
          </w:p>
        </w:tc>
      </w:tr>
      <w:tr w:rsidR="00C113F7" w:rsidRPr="00EC1862" w14:paraId="720A0837"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5CEAEC9B"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3B83E517"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4DF87F5E"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513B1516"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2A4C1F6"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65B1D374" w14:textId="77777777" w:rsidR="00C113F7" w:rsidRPr="00EC1862" w:rsidRDefault="00C113F7" w:rsidP="001A4A69">
            <w:pPr>
              <w:widowControl w:val="0"/>
              <w:ind w:right="281"/>
              <w:jc w:val="both"/>
            </w:pPr>
          </w:p>
        </w:tc>
      </w:tr>
      <w:tr w:rsidR="00C113F7" w:rsidRPr="00EC1862" w14:paraId="24C755EF"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05EA2896"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323A6B0"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09BE5727"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662222E6"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46A1B713"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44F9232D" w14:textId="77777777" w:rsidR="00C113F7" w:rsidRPr="00EC1862" w:rsidRDefault="00C113F7" w:rsidP="001A4A69">
            <w:pPr>
              <w:widowControl w:val="0"/>
              <w:ind w:right="281"/>
              <w:jc w:val="both"/>
            </w:pPr>
          </w:p>
        </w:tc>
      </w:tr>
    </w:tbl>
    <w:p w14:paraId="0E386A7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255963B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15379C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2A73FC1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3E9B0A1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CDF31B4" w14:textId="77777777" w:rsidR="00C113F7" w:rsidRPr="00D92987" w:rsidRDefault="00C113F7" w:rsidP="00C113F7">
      <w:pPr>
        <w:pStyle w:val="Temosantrat40"/>
        <w:widowControl w:val="0"/>
        <w:shd w:val="clear" w:color="auto" w:fill="auto"/>
        <w:suppressAutoHyphens/>
        <w:spacing w:after="0" w:line="240" w:lineRule="auto"/>
        <w:jc w:val="center"/>
        <w:outlineLvl w:val="9"/>
        <w:rPr>
          <w:sz w:val="24"/>
          <w:szCs w:val="24"/>
        </w:rPr>
      </w:pPr>
      <w:r w:rsidRPr="00D92987">
        <w:rPr>
          <w:sz w:val="24"/>
          <w:szCs w:val="24"/>
        </w:rPr>
        <w:t>_______</w:t>
      </w:r>
    </w:p>
    <w:p w14:paraId="7982B14F" w14:textId="77777777" w:rsidR="00C113F7" w:rsidRPr="00D92987" w:rsidRDefault="00C113F7" w:rsidP="00C113F7">
      <w:pPr>
        <w:pStyle w:val="Temosantrat40"/>
        <w:widowControl w:val="0"/>
        <w:shd w:val="clear" w:color="auto" w:fill="auto"/>
        <w:suppressAutoHyphens/>
        <w:spacing w:after="0" w:line="240" w:lineRule="auto"/>
        <w:jc w:val="center"/>
        <w:outlineLvl w:val="9"/>
        <w:rPr>
          <w:sz w:val="24"/>
          <w:szCs w:val="24"/>
        </w:rPr>
      </w:pPr>
    </w:p>
    <w:p w14:paraId="25D92B9F"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76B396C"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786A2BA"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31D7FC7"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2DBBD6B4"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A286FF7"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C5C0F87"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2CC7BBF"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9B40FB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BCC150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F4FB22A"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2F72E26E"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65656276"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D7F342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4010D4C"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767CE97"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346D3040"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BE0E655"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DF137F9"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9FD3748"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23E873E"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3D7374E"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327186C0"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84B3E4E"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9A205EA"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27C991BD"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AE8CE2F"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03AC8B3"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A325CF5"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79250C5A"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1D57C186"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4AA7E9A7"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26BB7972"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12ED2B9" w14:textId="77777777" w:rsidR="00181597" w:rsidRDefault="00181597" w:rsidP="00C113F7">
      <w:pPr>
        <w:pStyle w:val="Temosantrat40"/>
        <w:widowControl w:val="0"/>
        <w:shd w:val="clear" w:color="auto" w:fill="auto"/>
        <w:suppressAutoHyphens/>
        <w:spacing w:after="0" w:line="240" w:lineRule="auto"/>
        <w:jc w:val="center"/>
        <w:outlineLvl w:val="9"/>
        <w:rPr>
          <w:b/>
          <w:sz w:val="24"/>
          <w:szCs w:val="24"/>
        </w:rPr>
      </w:pPr>
    </w:p>
    <w:p w14:paraId="7C56C18B" w14:textId="77777777" w:rsidR="00181597" w:rsidRDefault="00181597" w:rsidP="00C113F7">
      <w:pPr>
        <w:pStyle w:val="Temosantrat40"/>
        <w:widowControl w:val="0"/>
        <w:shd w:val="clear" w:color="auto" w:fill="auto"/>
        <w:suppressAutoHyphens/>
        <w:spacing w:after="0" w:line="240" w:lineRule="auto"/>
        <w:jc w:val="center"/>
        <w:outlineLvl w:val="9"/>
        <w:rPr>
          <w:b/>
          <w:sz w:val="24"/>
          <w:szCs w:val="24"/>
        </w:rPr>
      </w:pPr>
    </w:p>
    <w:p w14:paraId="274BF67F" w14:textId="77777777" w:rsidR="00181597" w:rsidRDefault="00181597" w:rsidP="00C113F7">
      <w:pPr>
        <w:pStyle w:val="Temosantrat40"/>
        <w:widowControl w:val="0"/>
        <w:shd w:val="clear" w:color="auto" w:fill="auto"/>
        <w:suppressAutoHyphens/>
        <w:spacing w:after="0" w:line="240" w:lineRule="auto"/>
        <w:jc w:val="center"/>
        <w:outlineLvl w:val="9"/>
        <w:rPr>
          <w:b/>
          <w:sz w:val="24"/>
          <w:szCs w:val="24"/>
        </w:rPr>
      </w:pPr>
    </w:p>
    <w:p w14:paraId="283C350A" w14:textId="77777777" w:rsidR="00181597" w:rsidRDefault="00181597" w:rsidP="00C113F7">
      <w:pPr>
        <w:pStyle w:val="Temosantrat40"/>
        <w:widowControl w:val="0"/>
        <w:shd w:val="clear" w:color="auto" w:fill="auto"/>
        <w:suppressAutoHyphens/>
        <w:spacing w:after="0" w:line="240" w:lineRule="auto"/>
        <w:jc w:val="center"/>
        <w:outlineLvl w:val="9"/>
        <w:rPr>
          <w:b/>
          <w:sz w:val="24"/>
          <w:szCs w:val="24"/>
        </w:rPr>
      </w:pPr>
    </w:p>
    <w:p w14:paraId="28CB7E60" w14:textId="77777777" w:rsidR="00181597" w:rsidRDefault="00181597" w:rsidP="00C113F7">
      <w:pPr>
        <w:pStyle w:val="Temosantrat40"/>
        <w:widowControl w:val="0"/>
        <w:shd w:val="clear" w:color="auto" w:fill="auto"/>
        <w:suppressAutoHyphens/>
        <w:spacing w:after="0" w:line="240" w:lineRule="auto"/>
        <w:jc w:val="center"/>
        <w:outlineLvl w:val="9"/>
        <w:rPr>
          <w:b/>
          <w:sz w:val="24"/>
          <w:szCs w:val="24"/>
        </w:rPr>
      </w:pPr>
    </w:p>
    <w:p w14:paraId="21BBF621" w14:textId="77777777" w:rsidR="00181597" w:rsidRDefault="00181597" w:rsidP="00C113F7">
      <w:pPr>
        <w:pStyle w:val="Temosantrat40"/>
        <w:widowControl w:val="0"/>
        <w:shd w:val="clear" w:color="auto" w:fill="auto"/>
        <w:suppressAutoHyphens/>
        <w:spacing w:after="0" w:line="240" w:lineRule="auto"/>
        <w:jc w:val="center"/>
        <w:outlineLvl w:val="9"/>
        <w:rPr>
          <w:b/>
          <w:sz w:val="24"/>
          <w:szCs w:val="24"/>
        </w:rPr>
      </w:pPr>
    </w:p>
    <w:p w14:paraId="42DE0DE1"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BC74BED"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07B89F1D" w14:textId="77777777" w:rsidR="00C113F7" w:rsidRDefault="00C113F7" w:rsidP="00C113F7">
      <w:pPr>
        <w:pStyle w:val="Temosantrat40"/>
        <w:widowControl w:val="0"/>
        <w:shd w:val="clear" w:color="auto" w:fill="auto"/>
        <w:suppressAutoHyphens/>
        <w:spacing w:after="0" w:line="240" w:lineRule="auto"/>
        <w:jc w:val="center"/>
        <w:outlineLvl w:val="9"/>
        <w:rPr>
          <w:b/>
          <w:sz w:val="24"/>
          <w:szCs w:val="24"/>
        </w:rPr>
      </w:pPr>
    </w:p>
    <w:p w14:paraId="50BCD11C" w14:textId="77777777" w:rsidR="00C113F7" w:rsidRPr="00EC1862" w:rsidRDefault="00C113F7" w:rsidP="00C113F7">
      <w:pPr>
        <w:pStyle w:val="Temosantrat40"/>
        <w:widowControl w:val="0"/>
        <w:shd w:val="clear" w:color="auto" w:fill="auto"/>
        <w:suppressAutoHyphens/>
        <w:spacing w:after="0" w:line="240" w:lineRule="auto"/>
        <w:jc w:val="center"/>
        <w:outlineLvl w:val="9"/>
        <w:rPr>
          <w:b/>
          <w:sz w:val="24"/>
          <w:szCs w:val="24"/>
        </w:rPr>
      </w:pPr>
    </w:p>
    <w:p w14:paraId="76AEF423" w14:textId="77777777" w:rsidR="00C113F7" w:rsidRPr="00EC1862" w:rsidRDefault="00C113F7" w:rsidP="00C113F7">
      <w:pPr>
        <w:pStyle w:val="Temosantrat40"/>
        <w:widowControl w:val="0"/>
        <w:shd w:val="clear" w:color="auto" w:fill="auto"/>
        <w:suppressAutoHyphens/>
        <w:spacing w:after="0" w:line="240" w:lineRule="auto"/>
        <w:jc w:val="center"/>
        <w:outlineLvl w:val="9"/>
        <w:rPr>
          <w:b/>
          <w:sz w:val="24"/>
          <w:szCs w:val="24"/>
        </w:rPr>
      </w:pPr>
      <w:r>
        <w:rPr>
          <w:b/>
          <w:sz w:val="24"/>
          <w:szCs w:val="24"/>
        </w:rPr>
        <w:t>(T</w:t>
      </w:r>
      <w:r w:rsidRPr="00EC1862">
        <w:rPr>
          <w:b/>
          <w:sz w:val="24"/>
          <w:szCs w:val="24"/>
        </w:rPr>
        <w:t>ri</w:t>
      </w:r>
      <w:r>
        <w:rPr>
          <w:b/>
          <w:sz w:val="24"/>
          <w:szCs w:val="24"/>
        </w:rPr>
        <w:t>š</w:t>
      </w:r>
      <w:r w:rsidRPr="00EC1862">
        <w:rPr>
          <w:b/>
          <w:sz w:val="24"/>
          <w:szCs w:val="24"/>
        </w:rPr>
        <w:t>alės atsiskaitymo sutarties perdavimo–priėmimo akto forma</w:t>
      </w:r>
      <w:r>
        <w:rPr>
          <w:b/>
          <w:sz w:val="24"/>
          <w:szCs w:val="24"/>
        </w:rPr>
        <w:t>)</w:t>
      </w:r>
    </w:p>
    <w:p w14:paraId="30D8E22B" w14:textId="77777777" w:rsidR="00C113F7" w:rsidRDefault="00C113F7" w:rsidP="00C113F7">
      <w:pPr>
        <w:pStyle w:val="Temosantrat40"/>
        <w:widowControl w:val="0"/>
        <w:shd w:val="clear" w:color="auto" w:fill="auto"/>
        <w:suppressAutoHyphens/>
        <w:spacing w:after="0" w:line="240" w:lineRule="auto"/>
        <w:jc w:val="both"/>
        <w:outlineLvl w:val="9"/>
        <w:rPr>
          <w:sz w:val="24"/>
          <w:szCs w:val="24"/>
        </w:rPr>
      </w:pPr>
    </w:p>
    <w:p w14:paraId="0B69646A" w14:textId="77777777" w:rsidR="00C113F7" w:rsidRPr="00EC1862" w:rsidRDefault="00C113F7" w:rsidP="00C113F7">
      <w:pPr>
        <w:pStyle w:val="Temosantrat40"/>
        <w:widowControl w:val="0"/>
        <w:shd w:val="clear" w:color="auto" w:fill="auto"/>
        <w:suppressAutoHyphens/>
        <w:spacing w:after="0" w:line="240" w:lineRule="auto"/>
        <w:jc w:val="both"/>
        <w:outlineLvl w:val="9"/>
        <w:rPr>
          <w:sz w:val="24"/>
          <w:szCs w:val="24"/>
        </w:rPr>
      </w:pPr>
    </w:p>
    <w:p w14:paraId="653DF359" w14:textId="77777777" w:rsidR="00C113F7" w:rsidRDefault="00C113F7" w:rsidP="00C113F7">
      <w:pPr>
        <w:pStyle w:val="Temosantrat30"/>
        <w:widowControl w:val="0"/>
        <w:shd w:val="clear" w:color="auto" w:fill="auto"/>
        <w:suppressAutoHyphens/>
        <w:spacing w:before="0" w:line="260" w:lineRule="exact"/>
        <w:ind w:right="284"/>
        <w:jc w:val="center"/>
        <w:rPr>
          <w:b/>
          <w:sz w:val="24"/>
          <w:szCs w:val="24"/>
        </w:rPr>
      </w:pPr>
      <w:r w:rsidRPr="007B117D">
        <w:rPr>
          <w:b/>
          <w:bCs/>
          <w:iCs/>
        </w:rPr>
        <w:t xml:space="preserve">PREKIŲ </w:t>
      </w:r>
      <w:r>
        <w:rPr>
          <w:b/>
          <w:bCs/>
          <w:iCs/>
        </w:rPr>
        <w:t>PRIĖMIMO</w:t>
      </w:r>
      <w:r w:rsidRPr="00CB558A">
        <w:rPr>
          <w:b/>
          <w:bCs/>
          <w:iCs/>
        </w:rPr>
        <w:t>–</w:t>
      </w:r>
      <w:r w:rsidRPr="007B117D">
        <w:rPr>
          <w:b/>
          <w:bCs/>
          <w:iCs/>
        </w:rPr>
        <w:t>PERDAV</w:t>
      </w:r>
      <w:r w:rsidRPr="00CB558A">
        <w:rPr>
          <w:b/>
          <w:bCs/>
          <w:iCs/>
        </w:rPr>
        <w:t>IMOAKTAS Nr.______</w:t>
      </w:r>
    </w:p>
    <w:p w14:paraId="14AD8A0E" w14:textId="77777777" w:rsidR="00C113F7" w:rsidRDefault="00C113F7" w:rsidP="00C113F7">
      <w:pPr>
        <w:pStyle w:val="Temosantrat30"/>
        <w:widowControl w:val="0"/>
        <w:shd w:val="clear" w:color="auto" w:fill="auto"/>
        <w:suppressAutoHyphens/>
        <w:spacing w:before="0" w:line="260" w:lineRule="exact"/>
        <w:ind w:right="284"/>
        <w:jc w:val="center"/>
        <w:rPr>
          <w:b/>
          <w:sz w:val="24"/>
          <w:szCs w:val="24"/>
        </w:rPr>
      </w:pPr>
    </w:p>
    <w:p w14:paraId="60960410" w14:textId="77777777" w:rsidR="00C113F7" w:rsidRDefault="00C113F7" w:rsidP="00C113F7">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7626D6DD" w14:textId="77777777" w:rsidR="00C113F7" w:rsidRDefault="00C113F7" w:rsidP="00C113F7">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C113F7" w:rsidRPr="00EC1862" w14:paraId="56097529"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B0DE28E"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EB94E9B" w14:textId="77777777" w:rsidR="00C113F7" w:rsidRPr="00EC1862" w:rsidRDefault="00C113F7" w:rsidP="001A4A69">
            <w:pPr>
              <w:widowControl w:val="0"/>
              <w:ind w:right="281"/>
              <w:jc w:val="both"/>
            </w:pPr>
          </w:p>
        </w:tc>
      </w:tr>
      <w:tr w:rsidR="00C113F7" w:rsidRPr="00EC1862" w14:paraId="65FADFEE"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3E0929E"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9658062" w14:textId="77777777" w:rsidR="00C113F7" w:rsidRPr="00EC1862" w:rsidRDefault="00C113F7" w:rsidP="001A4A69">
            <w:pPr>
              <w:widowControl w:val="0"/>
              <w:ind w:right="281"/>
              <w:jc w:val="both"/>
            </w:pPr>
          </w:p>
        </w:tc>
      </w:tr>
      <w:tr w:rsidR="00C113F7" w:rsidRPr="00EC1862" w14:paraId="64722279"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46D8D5E"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9D53C2B" w14:textId="77777777" w:rsidR="00C113F7" w:rsidRPr="00EC1862" w:rsidRDefault="00C113F7" w:rsidP="001A4A69">
            <w:pPr>
              <w:widowControl w:val="0"/>
              <w:ind w:right="281"/>
              <w:jc w:val="both"/>
            </w:pPr>
          </w:p>
        </w:tc>
      </w:tr>
      <w:tr w:rsidR="00C113F7" w:rsidRPr="00EC1862" w14:paraId="31CFEEB6"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09A16888"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033E474" w14:textId="77777777" w:rsidR="00C113F7" w:rsidRPr="00EC1862" w:rsidRDefault="00C113F7" w:rsidP="001A4A69">
            <w:pPr>
              <w:widowControl w:val="0"/>
              <w:ind w:right="281"/>
              <w:jc w:val="both"/>
            </w:pPr>
          </w:p>
        </w:tc>
      </w:tr>
      <w:tr w:rsidR="00C113F7" w:rsidRPr="00EC1862" w14:paraId="133F897A"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11059B48"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F22C07F" w14:textId="77777777" w:rsidR="00C113F7" w:rsidRPr="00EC1862" w:rsidRDefault="00C113F7" w:rsidP="001A4A69">
            <w:pPr>
              <w:widowControl w:val="0"/>
              <w:ind w:right="281"/>
              <w:jc w:val="both"/>
            </w:pPr>
          </w:p>
        </w:tc>
      </w:tr>
      <w:tr w:rsidR="00C113F7" w:rsidRPr="00EC1862" w14:paraId="6F8A432D"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0789CFC9"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CF509EA" w14:textId="77777777" w:rsidR="00C113F7" w:rsidRPr="00EC1862" w:rsidRDefault="00C113F7" w:rsidP="001A4A69">
            <w:pPr>
              <w:widowControl w:val="0"/>
              <w:ind w:right="281"/>
              <w:jc w:val="both"/>
            </w:pPr>
          </w:p>
        </w:tc>
      </w:tr>
      <w:tr w:rsidR="00C113F7" w:rsidRPr="00EC1862" w14:paraId="68058726"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6400824"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w:t>
            </w: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01850B0C" w14:textId="77777777" w:rsidR="00C113F7" w:rsidRPr="00EC1862" w:rsidRDefault="00C113F7" w:rsidP="001A4A69">
            <w:pPr>
              <w:widowControl w:val="0"/>
              <w:ind w:right="281"/>
              <w:jc w:val="both"/>
            </w:pPr>
          </w:p>
        </w:tc>
      </w:tr>
      <w:tr w:rsidR="00C113F7" w:rsidRPr="00EC1862" w14:paraId="2B907880" w14:textId="77777777" w:rsidTr="001A4A69">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71EBB10"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0FB163A" w14:textId="77777777" w:rsidR="00C113F7" w:rsidRPr="00EC1862" w:rsidRDefault="00C113F7" w:rsidP="001A4A69">
            <w:pPr>
              <w:widowControl w:val="0"/>
              <w:ind w:right="281"/>
              <w:jc w:val="both"/>
            </w:pPr>
          </w:p>
        </w:tc>
      </w:tr>
    </w:tbl>
    <w:p w14:paraId="606BA0A3" w14:textId="77777777" w:rsidR="00C113F7" w:rsidRDefault="00C113F7" w:rsidP="00C7117E">
      <w:pPr>
        <w:pStyle w:val="Pagrindinistekstas13"/>
        <w:widowControl w:val="0"/>
        <w:shd w:val="clear" w:color="auto" w:fill="auto"/>
        <w:suppressAutoHyphens/>
        <w:spacing w:before="167" w:after="125" w:line="274" w:lineRule="exact"/>
        <w:ind w:right="281" w:firstLine="1134"/>
        <w:rPr>
          <w:sz w:val="24"/>
          <w:szCs w:val="24"/>
        </w:rPr>
      </w:pPr>
      <w:r w:rsidRPr="00EC1862">
        <w:rPr>
          <w:sz w:val="24"/>
          <w:szCs w:val="24"/>
        </w:rPr>
        <w:t xml:space="preserve">Šiuo aktu patvirtinama, kad sutarties vykdymo laikotarpiu </w:t>
      </w:r>
      <w:r>
        <w:rPr>
          <w:sz w:val="24"/>
          <w:szCs w:val="24"/>
        </w:rPr>
        <w:t>S</w:t>
      </w:r>
      <w:r w:rsidRPr="00EC1862">
        <w:rPr>
          <w:sz w:val="24"/>
          <w:szCs w:val="24"/>
        </w:rPr>
        <w:t>ub</w:t>
      </w:r>
      <w:r>
        <w:rPr>
          <w:sz w:val="24"/>
          <w:szCs w:val="24"/>
        </w:rPr>
        <w:t>tiekėjas</w:t>
      </w:r>
      <w:r w:rsidRPr="00EC1862">
        <w:rPr>
          <w:sz w:val="24"/>
          <w:szCs w:val="24"/>
        </w:rPr>
        <w:t xml:space="preserve"> įvykdė savo įsipareigojimus pagal nurodytą sutartį</w:t>
      </w:r>
      <w:r>
        <w:rPr>
          <w:sz w:val="24"/>
          <w:szCs w:val="24"/>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C113F7" w:rsidRPr="00CB558A" w14:paraId="1370078C" w14:textId="77777777" w:rsidTr="001A4A69">
        <w:tc>
          <w:tcPr>
            <w:tcW w:w="443" w:type="dxa"/>
          </w:tcPr>
          <w:p w14:paraId="1BFE7AC3" w14:textId="77777777" w:rsidR="00C113F7" w:rsidRPr="00CB558A" w:rsidRDefault="00C113F7" w:rsidP="001A4A69">
            <w:pPr>
              <w:jc w:val="center"/>
            </w:pPr>
            <w:r w:rsidRPr="00CB558A">
              <w:t>Eil. Nr.</w:t>
            </w:r>
          </w:p>
        </w:tc>
        <w:tc>
          <w:tcPr>
            <w:tcW w:w="3764" w:type="dxa"/>
          </w:tcPr>
          <w:p w14:paraId="0CB853C0" w14:textId="77777777" w:rsidR="00C113F7" w:rsidRDefault="00C113F7" w:rsidP="001A4A69">
            <w:pPr>
              <w:jc w:val="center"/>
            </w:pPr>
            <w:r w:rsidRPr="00CB558A">
              <w:t xml:space="preserve">Apibūdinimas, vieta </w:t>
            </w:r>
          </w:p>
          <w:p w14:paraId="1671961D" w14:textId="77777777" w:rsidR="00C113F7" w:rsidRPr="00CB558A" w:rsidRDefault="00C113F7" w:rsidP="001A4A69">
            <w:pPr>
              <w:jc w:val="center"/>
            </w:pPr>
            <w:r w:rsidRPr="004D0CE9">
              <w:rPr>
                <w:rFonts w:eastAsia="Lucida Sans Unicode"/>
              </w:rPr>
              <w:t>(nurodomas prekių gamintojo ir modelio pavadinimas)</w:t>
            </w:r>
          </w:p>
        </w:tc>
        <w:tc>
          <w:tcPr>
            <w:tcW w:w="1080" w:type="dxa"/>
          </w:tcPr>
          <w:p w14:paraId="1E989434" w14:textId="77777777" w:rsidR="00C113F7" w:rsidRPr="00CB558A" w:rsidRDefault="00C113F7" w:rsidP="001A4A69">
            <w:pPr>
              <w:jc w:val="center"/>
            </w:pPr>
            <w:r w:rsidRPr="00CB558A">
              <w:t>Mato vnt.</w:t>
            </w:r>
          </w:p>
        </w:tc>
        <w:tc>
          <w:tcPr>
            <w:tcW w:w="1080" w:type="dxa"/>
          </w:tcPr>
          <w:p w14:paraId="5E7A552C" w14:textId="77777777" w:rsidR="00C113F7" w:rsidRPr="00CB558A" w:rsidRDefault="00C113F7" w:rsidP="001A4A69">
            <w:pPr>
              <w:jc w:val="center"/>
            </w:pPr>
            <w:r w:rsidRPr="00CB558A">
              <w:t xml:space="preserve">Kiekis </w:t>
            </w:r>
          </w:p>
        </w:tc>
        <w:tc>
          <w:tcPr>
            <w:tcW w:w="1620" w:type="dxa"/>
          </w:tcPr>
          <w:p w14:paraId="1622615D" w14:textId="77777777" w:rsidR="00C113F7" w:rsidRPr="00CB558A" w:rsidRDefault="00C113F7" w:rsidP="001A4A69">
            <w:pPr>
              <w:jc w:val="center"/>
            </w:pPr>
            <w:r w:rsidRPr="00CB558A">
              <w:t>Vieneto vertė (Eur be</w:t>
            </w:r>
          </w:p>
          <w:p w14:paraId="3FFDE13C" w14:textId="77777777" w:rsidR="00C113F7" w:rsidRPr="00CB558A" w:rsidRDefault="00C113F7" w:rsidP="001A4A69">
            <w:pPr>
              <w:jc w:val="center"/>
            </w:pPr>
            <w:r w:rsidRPr="00CB558A">
              <w:t>PVM)</w:t>
            </w:r>
          </w:p>
        </w:tc>
        <w:tc>
          <w:tcPr>
            <w:tcW w:w="1398" w:type="dxa"/>
          </w:tcPr>
          <w:p w14:paraId="09B69A56" w14:textId="77777777" w:rsidR="00C113F7" w:rsidRPr="00CB558A" w:rsidRDefault="00C113F7" w:rsidP="001A4A69">
            <w:pPr>
              <w:jc w:val="center"/>
            </w:pPr>
            <w:r>
              <w:t>Iš v</w:t>
            </w:r>
            <w:r w:rsidRPr="00CB558A">
              <w:t xml:space="preserve">iso vertė </w:t>
            </w:r>
          </w:p>
          <w:p w14:paraId="3D4B790F" w14:textId="77777777" w:rsidR="00C113F7" w:rsidRPr="00CB558A" w:rsidRDefault="00C113F7" w:rsidP="001A4A69">
            <w:pPr>
              <w:jc w:val="center"/>
            </w:pPr>
            <w:r w:rsidRPr="00CB558A">
              <w:t>(Eur be PVM)</w:t>
            </w:r>
          </w:p>
        </w:tc>
      </w:tr>
      <w:tr w:rsidR="00C113F7" w:rsidRPr="00CB558A" w14:paraId="22076466" w14:textId="77777777" w:rsidTr="001A4A69">
        <w:tc>
          <w:tcPr>
            <w:tcW w:w="443" w:type="dxa"/>
          </w:tcPr>
          <w:p w14:paraId="4BDE4A32" w14:textId="77777777" w:rsidR="00C113F7" w:rsidRPr="00CB558A" w:rsidRDefault="00C113F7" w:rsidP="001A4A69">
            <w:pPr>
              <w:jc w:val="center"/>
            </w:pPr>
            <w:r w:rsidRPr="00CB558A">
              <w:t>1.</w:t>
            </w:r>
          </w:p>
        </w:tc>
        <w:tc>
          <w:tcPr>
            <w:tcW w:w="3764" w:type="dxa"/>
            <w:shd w:val="clear" w:color="auto" w:fill="FFFFFF"/>
          </w:tcPr>
          <w:p w14:paraId="29D12CD1" w14:textId="77777777" w:rsidR="00C113F7" w:rsidRPr="00CB558A" w:rsidRDefault="00C113F7" w:rsidP="001A4A69">
            <w:pPr>
              <w:jc w:val="both"/>
              <w:rPr>
                <w:rFonts w:eastAsia="Lucida Sans Unicode"/>
              </w:rPr>
            </w:pPr>
          </w:p>
        </w:tc>
        <w:tc>
          <w:tcPr>
            <w:tcW w:w="1080" w:type="dxa"/>
            <w:shd w:val="clear" w:color="auto" w:fill="FFFFFF"/>
          </w:tcPr>
          <w:p w14:paraId="58B120CC" w14:textId="77777777" w:rsidR="00C113F7" w:rsidRPr="00CB558A" w:rsidRDefault="00C113F7" w:rsidP="001A4A69">
            <w:pPr>
              <w:widowControl w:val="0"/>
              <w:overflowPunct w:val="0"/>
              <w:autoSpaceDE w:val="0"/>
              <w:autoSpaceDN w:val="0"/>
              <w:jc w:val="center"/>
              <w:rPr>
                <w:rFonts w:eastAsia="Lucida Sans Unicode"/>
              </w:rPr>
            </w:pPr>
          </w:p>
        </w:tc>
        <w:tc>
          <w:tcPr>
            <w:tcW w:w="1080" w:type="dxa"/>
            <w:shd w:val="clear" w:color="auto" w:fill="FFFFFF"/>
          </w:tcPr>
          <w:p w14:paraId="1E4407E8" w14:textId="77777777" w:rsidR="00C113F7" w:rsidRPr="00CB558A" w:rsidRDefault="00C113F7" w:rsidP="001A4A69">
            <w:pPr>
              <w:widowControl w:val="0"/>
              <w:overflowPunct w:val="0"/>
              <w:autoSpaceDE w:val="0"/>
              <w:autoSpaceDN w:val="0"/>
              <w:jc w:val="center"/>
              <w:rPr>
                <w:rFonts w:eastAsia="Lucida Sans Unicode"/>
              </w:rPr>
            </w:pPr>
          </w:p>
        </w:tc>
        <w:tc>
          <w:tcPr>
            <w:tcW w:w="1620" w:type="dxa"/>
          </w:tcPr>
          <w:p w14:paraId="32F001EF" w14:textId="77777777" w:rsidR="00C113F7" w:rsidRPr="00CB558A" w:rsidRDefault="00C113F7" w:rsidP="001A4A69">
            <w:pPr>
              <w:jc w:val="center"/>
            </w:pPr>
          </w:p>
        </w:tc>
        <w:tc>
          <w:tcPr>
            <w:tcW w:w="1398" w:type="dxa"/>
          </w:tcPr>
          <w:p w14:paraId="3C86FF92" w14:textId="77777777" w:rsidR="00C113F7" w:rsidRPr="00CB558A" w:rsidRDefault="00C113F7" w:rsidP="001A4A69">
            <w:pPr>
              <w:jc w:val="center"/>
            </w:pPr>
          </w:p>
        </w:tc>
      </w:tr>
      <w:tr w:rsidR="00C113F7" w:rsidRPr="00CB558A" w14:paraId="4D0C1AA3" w14:textId="77777777" w:rsidTr="001A4A69">
        <w:trPr>
          <w:cantSplit/>
        </w:trPr>
        <w:tc>
          <w:tcPr>
            <w:tcW w:w="7987" w:type="dxa"/>
            <w:gridSpan w:val="5"/>
          </w:tcPr>
          <w:p w14:paraId="10A36729" w14:textId="77777777" w:rsidR="00C113F7" w:rsidRPr="00CB558A" w:rsidRDefault="00C113F7" w:rsidP="001A4A69">
            <w:pPr>
              <w:jc w:val="right"/>
            </w:pPr>
            <w:r w:rsidRPr="00CB558A">
              <w:t>Iš viso</w:t>
            </w:r>
          </w:p>
        </w:tc>
        <w:tc>
          <w:tcPr>
            <w:tcW w:w="1398" w:type="dxa"/>
          </w:tcPr>
          <w:p w14:paraId="67B95C05" w14:textId="77777777" w:rsidR="00C113F7" w:rsidRPr="00CB558A" w:rsidRDefault="00C113F7" w:rsidP="001A4A69">
            <w:pPr>
              <w:jc w:val="center"/>
            </w:pPr>
          </w:p>
        </w:tc>
      </w:tr>
      <w:tr w:rsidR="00C113F7" w:rsidRPr="00CB558A" w14:paraId="60C450A8" w14:textId="77777777" w:rsidTr="001A4A69">
        <w:trPr>
          <w:cantSplit/>
        </w:trPr>
        <w:tc>
          <w:tcPr>
            <w:tcW w:w="7987" w:type="dxa"/>
            <w:gridSpan w:val="5"/>
          </w:tcPr>
          <w:p w14:paraId="6466AB7D" w14:textId="77777777" w:rsidR="00C113F7" w:rsidRPr="00CB558A" w:rsidRDefault="00C113F7" w:rsidP="001A4A69">
            <w:pPr>
              <w:jc w:val="right"/>
            </w:pPr>
            <w:r w:rsidRPr="00CB558A">
              <w:t>PVM %</w:t>
            </w:r>
          </w:p>
        </w:tc>
        <w:tc>
          <w:tcPr>
            <w:tcW w:w="1398" w:type="dxa"/>
          </w:tcPr>
          <w:p w14:paraId="51CDD72A" w14:textId="77777777" w:rsidR="00C113F7" w:rsidRPr="00CB558A" w:rsidRDefault="00C113F7" w:rsidP="001A4A69">
            <w:pPr>
              <w:jc w:val="center"/>
            </w:pPr>
          </w:p>
        </w:tc>
      </w:tr>
      <w:tr w:rsidR="00C113F7" w:rsidRPr="00CB558A" w14:paraId="659240E6" w14:textId="77777777" w:rsidTr="001A4A69">
        <w:trPr>
          <w:cantSplit/>
        </w:trPr>
        <w:tc>
          <w:tcPr>
            <w:tcW w:w="7987" w:type="dxa"/>
            <w:gridSpan w:val="5"/>
          </w:tcPr>
          <w:p w14:paraId="6657142C" w14:textId="77777777" w:rsidR="00C113F7" w:rsidRPr="00CB558A" w:rsidRDefault="00C113F7" w:rsidP="001A4A69">
            <w:pPr>
              <w:jc w:val="right"/>
            </w:pPr>
            <w:r w:rsidRPr="00CB558A">
              <w:t>Iš viso</w:t>
            </w:r>
          </w:p>
        </w:tc>
        <w:tc>
          <w:tcPr>
            <w:tcW w:w="1398" w:type="dxa"/>
          </w:tcPr>
          <w:p w14:paraId="35ADBF57" w14:textId="77777777" w:rsidR="00C113F7" w:rsidRPr="00CB558A" w:rsidRDefault="00C113F7" w:rsidP="001A4A69">
            <w:pPr>
              <w:jc w:val="center"/>
            </w:pPr>
          </w:p>
        </w:tc>
      </w:tr>
    </w:tbl>
    <w:p w14:paraId="36D09EA8" w14:textId="77777777" w:rsidR="00C113F7" w:rsidRDefault="00C113F7" w:rsidP="00C113F7">
      <w:pPr>
        <w:pStyle w:val="Lentelsuraas0"/>
        <w:widowControl w:val="0"/>
        <w:shd w:val="clear" w:color="auto" w:fill="auto"/>
        <w:tabs>
          <w:tab w:val="left" w:leader="underscore" w:pos="9499"/>
        </w:tabs>
        <w:suppressAutoHyphens/>
        <w:spacing w:line="274" w:lineRule="exact"/>
        <w:ind w:right="281"/>
        <w:jc w:val="both"/>
        <w:rPr>
          <w:sz w:val="24"/>
          <w:szCs w:val="24"/>
        </w:rPr>
      </w:pPr>
    </w:p>
    <w:p w14:paraId="7C636A78" w14:textId="77777777" w:rsidR="00C113F7" w:rsidRDefault="00C113F7" w:rsidP="00C7117E">
      <w:pPr>
        <w:pStyle w:val="Lentelsuraas0"/>
        <w:widowControl w:val="0"/>
        <w:shd w:val="clear" w:color="auto" w:fill="auto"/>
        <w:tabs>
          <w:tab w:val="left" w:leader="underscore" w:pos="9499"/>
        </w:tabs>
        <w:suppressAutoHyphens/>
        <w:spacing w:line="274" w:lineRule="exact"/>
        <w:ind w:right="281" w:firstLine="1134"/>
        <w:jc w:val="both"/>
        <w:rPr>
          <w:sz w:val="24"/>
          <w:szCs w:val="24"/>
        </w:rPr>
      </w:pPr>
      <w:r w:rsidRPr="00EC1862">
        <w:rPr>
          <w:sz w:val="24"/>
          <w:szCs w:val="24"/>
        </w:rPr>
        <w:t xml:space="preserve">Šis aktas neatleidžia </w:t>
      </w:r>
      <w:r>
        <w:rPr>
          <w:sz w:val="24"/>
          <w:szCs w:val="24"/>
        </w:rPr>
        <w:t>Tiekėjo</w:t>
      </w:r>
      <w:r w:rsidRPr="00EC1862">
        <w:rPr>
          <w:sz w:val="24"/>
          <w:szCs w:val="24"/>
        </w:rPr>
        <w:t xml:space="preserve"> bei Pirkėjo nuo likusių jų sutartinių įsipareigojimų pagal nurodytą Sutartį vykdymo.</w:t>
      </w:r>
    </w:p>
    <w:p w14:paraId="0CF87CD3" w14:textId="77777777" w:rsidR="00C113F7" w:rsidRDefault="00C113F7" w:rsidP="00C113F7">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C113F7" w:rsidRPr="00EC1862" w14:paraId="21BDC6DB" w14:textId="77777777" w:rsidTr="001A4A69">
        <w:trPr>
          <w:trHeight w:val="20"/>
        </w:trPr>
        <w:tc>
          <w:tcPr>
            <w:tcW w:w="3072" w:type="dxa"/>
            <w:gridSpan w:val="2"/>
            <w:shd w:val="clear" w:color="auto" w:fill="FFFFFF"/>
          </w:tcPr>
          <w:p w14:paraId="33D96E9D" w14:textId="77777777" w:rsidR="00C113F7" w:rsidRPr="00EC1862" w:rsidRDefault="00C113F7" w:rsidP="001A4A69">
            <w:pPr>
              <w:pStyle w:val="Pagrindinistekstas21"/>
              <w:widowControl w:val="0"/>
              <w:shd w:val="clear" w:color="auto" w:fill="auto"/>
              <w:suppressAutoHyphens/>
              <w:spacing w:after="0" w:line="240" w:lineRule="auto"/>
              <w:ind w:left="80" w:right="281"/>
              <w:jc w:val="left"/>
              <w:rPr>
                <w:spacing w:val="0"/>
                <w:sz w:val="24"/>
                <w:szCs w:val="24"/>
              </w:rPr>
            </w:pPr>
            <w:r w:rsidRPr="00EC1862">
              <w:rPr>
                <w:spacing w:val="0"/>
                <w:sz w:val="24"/>
                <w:szCs w:val="24"/>
              </w:rPr>
              <w:t>Perdavė Sub</w:t>
            </w:r>
            <w:r>
              <w:rPr>
                <w:spacing w:val="0"/>
                <w:sz w:val="24"/>
                <w:szCs w:val="24"/>
              </w:rPr>
              <w:t>tiekėjo</w:t>
            </w:r>
            <w:r w:rsidRPr="00EC1862">
              <w:rPr>
                <w:spacing w:val="0"/>
                <w:sz w:val="24"/>
                <w:szCs w:val="24"/>
              </w:rPr>
              <w:t xml:space="preserve"> atstovas</w:t>
            </w:r>
          </w:p>
        </w:tc>
        <w:tc>
          <w:tcPr>
            <w:tcW w:w="3240" w:type="dxa"/>
            <w:gridSpan w:val="2"/>
            <w:shd w:val="clear" w:color="auto" w:fill="FFFFFF"/>
          </w:tcPr>
          <w:p w14:paraId="37754D36" w14:textId="77777777" w:rsidR="00C113F7" w:rsidRPr="00EC1862" w:rsidRDefault="00C113F7" w:rsidP="001A4A69">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 xml:space="preserve">Patvirtino </w:t>
            </w:r>
            <w:r>
              <w:rPr>
                <w:spacing w:val="0"/>
                <w:sz w:val="24"/>
                <w:szCs w:val="24"/>
              </w:rPr>
              <w:t>Tiekėjo</w:t>
            </w:r>
            <w:r w:rsidRPr="00EC1862">
              <w:rPr>
                <w:spacing w:val="0"/>
                <w:sz w:val="24"/>
                <w:szCs w:val="24"/>
              </w:rPr>
              <w:t xml:space="preserve"> atstovas</w:t>
            </w:r>
          </w:p>
        </w:tc>
        <w:tc>
          <w:tcPr>
            <w:tcW w:w="3327" w:type="dxa"/>
            <w:gridSpan w:val="2"/>
            <w:shd w:val="clear" w:color="auto" w:fill="FFFFFF"/>
          </w:tcPr>
          <w:p w14:paraId="2A1FD1BB" w14:textId="77777777" w:rsidR="00C113F7" w:rsidRPr="00EC1862" w:rsidRDefault="00C113F7" w:rsidP="001A4A69">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C113F7" w:rsidRPr="00EC1862" w14:paraId="1FDCB6BA" w14:textId="77777777" w:rsidTr="001A4A69">
        <w:trPr>
          <w:trHeight w:val="20"/>
        </w:trPr>
        <w:tc>
          <w:tcPr>
            <w:tcW w:w="1286" w:type="dxa"/>
            <w:shd w:val="clear" w:color="auto" w:fill="FFFFFF"/>
          </w:tcPr>
          <w:p w14:paraId="088283D2" w14:textId="77777777" w:rsidR="00C113F7" w:rsidRPr="00EC1862" w:rsidRDefault="00C113F7" w:rsidP="001A4A69">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1207D4FA" w14:textId="77777777" w:rsidR="00C113F7" w:rsidRPr="00EC1862" w:rsidRDefault="00C113F7" w:rsidP="001A4A69">
            <w:pPr>
              <w:widowControl w:val="0"/>
              <w:ind w:right="281"/>
              <w:jc w:val="both"/>
            </w:pPr>
          </w:p>
        </w:tc>
        <w:tc>
          <w:tcPr>
            <w:tcW w:w="1333" w:type="dxa"/>
            <w:shd w:val="clear" w:color="auto" w:fill="FFFFFF"/>
          </w:tcPr>
          <w:p w14:paraId="51822B73"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09C9B033" w14:textId="77777777" w:rsidR="00C113F7" w:rsidRPr="00EC1862" w:rsidRDefault="00C113F7" w:rsidP="001A4A69">
            <w:pPr>
              <w:widowControl w:val="0"/>
              <w:ind w:right="281"/>
              <w:jc w:val="both"/>
            </w:pPr>
          </w:p>
        </w:tc>
        <w:tc>
          <w:tcPr>
            <w:tcW w:w="1353" w:type="dxa"/>
            <w:shd w:val="clear" w:color="auto" w:fill="FFFFFF"/>
          </w:tcPr>
          <w:p w14:paraId="19794AB4"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5D339B61" w14:textId="77777777" w:rsidR="00C113F7" w:rsidRPr="00EC1862" w:rsidRDefault="00C113F7" w:rsidP="001A4A69">
            <w:pPr>
              <w:widowControl w:val="0"/>
              <w:ind w:right="281"/>
              <w:jc w:val="both"/>
            </w:pPr>
          </w:p>
        </w:tc>
      </w:tr>
      <w:tr w:rsidR="00C113F7" w:rsidRPr="00EC1862" w14:paraId="046BADA7" w14:textId="77777777" w:rsidTr="001A4A69">
        <w:trPr>
          <w:trHeight w:val="20"/>
        </w:trPr>
        <w:tc>
          <w:tcPr>
            <w:tcW w:w="1286" w:type="dxa"/>
            <w:shd w:val="clear" w:color="auto" w:fill="FFFFFF"/>
          </w:tcPr>
          <w:p w14:paraId="715AB2EB"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3F8EC7CC" w14:textId="77777777" w:rsidR="00C113F7" w:rsidRPr="00EC1862" w:rsidRDefault="00C113F7" w:rsidP="001A4A69">
            <w:pPr>
              <w:widowControl w:val="0"/>
              <w:ind w:right="281"/>
              <w:jc w:val="both"/>
            </w:pPr>
          </w:p>
        </w:tc>
        <w:tc>
          <w:tcPr>
            <w:tcW w:w="1333" w:type="dxa"/>
            <w:shd w:val="clear" w:color="auto" w:fill="FFFFFF"/>
          </w:tcPr>
          <w:p w14:paraId="6393C2A3"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369EC5C6" w14:textId="77777777" w:rsidR="00C113F7" w:rsidRPr="00EC1862" w:rsidRDefault="00C113F7" w:rsidP="001A4A69">
            <w:pPr>
              <w:widowControl w:val="0"/>
              <w:ind w:right="281"/>
              <w:jc w:val="both"/>
            </w:pPr>
          </w:p>
        </w:tc>
        <w:tc>
          <w:tcPr>
            <w:tcW w:w="1353" w:type="dxa"/>
            <w:shd w:val="clear" w:color="auto" w:fill="FFFFFF"/>
          </w:tcPr>
          <w:p w14:paraId="04161F9D"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5FC785FA" w14:textId="77777777" w:rsidR="00C113F7" w:rsidRPr="00EC1862" w:rsidRDefault="00C113F7" w:rsidP="001A4A69">
            <w:pPr>
              <w:widowControl w:val="0"/>
              <w:ind w:right="281"/>
              <w:jc w:val="both"/>
            </w:pPr>
          </w:p>
        </w:tc>
      </w:tr>
      <w:tr w:rsidR="00C113F7" w:rsidRPr="00EC1862" w14:paraId="3CF3AAF7" w14:textId="77777777" w:rsidTr="001A4A69">
        <w:trPr>
          <w:trHeight w:val="20"/>
        </w:trPr>
        <w:tc>
          <w:tcPr>
            <w:tcW w:w="1286" w:type="dxa"/>
            <w:shd w:val="clear" w:color="auto" w:fill="FFFFFF"/>
          </w:tcPr>
          <w:p w14:paraId="31F18D6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1AC96E13" w14:textId="77777777" w:rsidR="00C113F7" w:rsidRPr="00EC1862" w:rsidRDefault="00C113F7" w:rsidP="001A4A69">
            <w:pPr>
              <w:widowControl w:val="0"/>
              <w:ind w:right="281"/>
              <w:jc w:val="both"/>
            </w:pPr>
          </w:p>
        </w:tc>
        <w:tc>
          <w:tcPr>
            <w:tcW w:w="1333" w:type="dxa"/>
            <w:shd w:val="clear" w:color="auto" w:fill="FFFFFF"/>
          </w:tcPr>
          <w:p w14:paraId="3C908C58"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1064E3B7" w14:textId="77777777" w:rsidR="00C113F7" w:rsidRPr="00EC1862" w:rsidRDefault="00C113F7" w:rsidP="001A4A69">
            <w:pPr>
              <w:widowControl w:val="0"/>
              <w:ind w:right="281"/>
              <w:jc w:val="both"/>
            </w:pPr>
          </w:p>
        </w:tc>
        <w:tc>
          <w:tcPr>
            <w:tcW w:w="1353" w:type="dxa"/>
            <w:shd w:val="clear" w:color="auto" w:fill="FFFFFF"/>
          </w:tcPr>
          <w:p w14:paraId="09808B7F"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23743A77" w14:textId="77777777" w:rsidR="00C113F7" w:rsidRPr="00EC1862" w:rsidRDefault="00C113F7" w:rsidP="001A4A69">
            <w:pPr>
              <w:widowControl w:val="0"/>
              <w:ind w:right="281"/>
              <w:jc w:val="both"/>
            </w:pPr>
          </w:p>
        </w:tc>
      </w:tr>
      <w:tr w:rsidR="00C113F7" w:rsidRPr="00EC1862" w14:paraId="0F014C83" w14:textId="77777777" w:rsidTr="001A4A69">
        <w:trPr>
          <w:trHeight w:val="20"/>
        </w:trPr>
        <w:tc>
          <w:tcPr>
            <w:tcW w:w="1286" w:type="dxa"/>
            <w:shd w:val="clear" w:color="auto" w:fill="FFFFFF"/>
          </w:tcPr>
          <w:p w14:paraId="6AF2A75C"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7A0B6842" w14:textId="77777777" w:rsidR="00C113F7" w:rsidRPr="00EC1862" w:rsidRDefault="00C113F7" w:rsidP="001A4A69">
            <w:pPr>
              <w:widowControl w:val="0"/>
              <w:ind w:right="281"/>
              <w:jc w:val="both"/>
            </w:pPr>
          </w:p>
        </w:tc>
        <w:tc>
          <w:tcPr>
            <w:tcW w:w="1333" w:type="dxa"/>
            <w:shd w:val="clear" w:color="auto" w:fill="FFFFFF"/>
          </w:tcPr>
          <w:p w14:paraId="22ABA54A"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2DF0BE5B" w14:textId="77777777" w:rsidR="00C113F7" w:rsidRPr="00EC1862" w:rsidRDefault="00C113F7" w:rsidP="001A4A69">
            <w:pPr>
              <w:widowControl w:val="0"/>
              <w:ind w:right="281"/>
              <w:jc w:val="both"/>
            </w:pPr>
          </w:p>
        </w:tc>
        <w:tc>
          <w:tcPr>
            <w:tcW w:w="1353" w:type="dxa"/>
            <w:shd w:val="clear" w:color="auto" w:fill="FFFFFF"/>
          </w:tcPr>
          <w:p w14:paraId="07C384ED"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72CF1FBB" w14:textId="77777777" w:rsidR="00C113F7" w:rsidRPr="00EC1862" w:rsidRDefault="00C113F7" w:rsidP="001A4A69">
            <w:pPr>
              <w:widowControl w:val="0"/>
              <w:ind w:right="281"/>
              <w:jc w:val="both"/>
            </w:pPr>
          </w:p>
        </w:tc>
      </w:tr>
    </w:tbl>
    <w:p w14:paraId="3FE0EF91" w14:textId="77777777" w:rsidR="00C113F7" w:rsidRPr="00EC1862" w:rsidRDefault="00C113F7" w:rsidP="00C113F7">
      <w:pPr>
        <w:pStyle w:val="Lentelsuraas0"/>
        <w:widowControl w:val="0"/>
        <w:shd w:val="clear" w:color="auto" w:fill="auto"/>
        <w:tabs>
          <w:tab w:val="left" w:leader="underscore" w:pos="9499"/>
        </w:tabs>
        <w:suppressAutoHyphens/>
        <w:spacing w:line="274" w:lineRule="exact"/>
        <w:ind w:right="281"/>
        <w:jc w:val="both"/>
        <w:rPr>
          <w:sz w:val="24"/>
          <w:szCs w:val="24"/>
        </w:rPr>
      </w:pPr>
    </w:p>
    <w:p w14:paraId="33536D6F" w14:textId="77777777" w:rsidR="00C113F7" w:rsidRDefault="00C113F7" w:rsidP="00C113F7">
      <w:pPr>
        <w:pStyle w:val="Pagrindinistekstas100"/>
        <w:widowControl w:val="0"/>
        <w:shd w:val="clear" w:color="auto" w:fill="auto"/>
        <w:suppressAutoHyphens/>
        <w:spacing w:after="0" w:line="240" w:lineRule="auto"/>
        <w:jc w:val="center"/>
        <w:rPr>
          <w:szCs w:val="24"/>
        </w:rPr>
      </w:pPr>
      <w:r>
        <w:rPr>
          <w:szCs w:val="24"/>
        </w:rPr>
        <w:t>_____</w:t>
      </w:r>
    </w:p>
    <w:p w14:paraId="229A1A69" w14:textId="77777777" w:rsidR="00C113F7" w:rsidRDefault="00C113F7" w:rsidP="00C113F7">
      <w:pPr>
        <w:widowControl w:val="0"/>
        <w:tabs>
          <w:tab w:val="clear" w:pos="1293"/>
        </w:tabs>
        <w:jc w:val="both"/>
        <w:rPr>
          <w:szCs w:val="24"/>
          <w:lang w:val="lt-LT"/>
        </w:rPr>
      </w:pPr>
    </w:p>
    <w:p w14:paraId="0CF3F4E1" w14:textId="77777777" w:rsidR="00C113F7" w:rsidRDefault="00C113F7" w:rsidP="00C113F7">
      <w:pPr>
        <w:widowControl w:val="0"/>
        <w:tabs>
          <w:tab w:val="clear" w:pos="1293"/>
        </w:tabs>
        <w:jc w:val="both"/>
        <w:rPr>
          <w:szCs w:val="24"/>
          <w:lang w:val="lt-LT"/>
        </w:rPr>
      </w:pPr>
    </w:p>
    <w:p w14:paraId="06062133" w14:textId="77777777" w:rsidR="00C113F7" w:rsidRDefault="00C113F7" w:rsidP="00C113F7">
      <w:pPr>
        <w:widowControl w:val="0"/>
        <w:tabs>
          <w:tab w:val="clear" w:pos="1293"/>
        </w:tabs>
        <w:jc w:val="both"/>
        <w:rPr>
          <w:szCs w:val="24"/>
          <w:lang w:val="lt-LT"/>
        </w:rPr>
      </w:pPr>
    </w:p>
    <w:p w14:paraId="3434639D" w14:textId="77777777" w:rsidR="00C113F7" w:rsidRDefault="00C113F7" w:rsidP="00C113F7">
      <w:pPr>
        <w:widowControl w:val="0"/>
        <w:tabs>
          <w:tab w:val="clear" w:pos="1293"/>
        </w:tabs>
        <w:jc w:val="both"/>
        <w:rPr>
          <w:szCs w:val="24"/>
          <w:lang w:val="lt-LT"/>
        </w:rPr>
      </w:pPr>
    </w:p>
    <w:p w14:paraId="58DE5FD1" w14:textId="77777777" w:rsidR="00C113F7" w:rsidRDefault="00C113F7" w:rsidP="00C113F7">
      <w:pPr>
        <w:widowControl w:val="0"/>
        <w:tabs>
          <w:tab w:val="clear" w:pos="1293"/>
        </w:tabs>
        <w:jc w:val="both"/>
        <w:rPr>
          <w:szCs w:val="24"/>
          <w:lang w:val="lt-LT"/>
        </w:rPr>
      </w:pPr>
    </w:p>
    <w:p w14:paraId="660EB056" w14:textId="77777777" w:rsidR="00C113F7" w:rsidRDefault="00C113F7" w:rsidP="00C113F7">
      <w:pPr>
        <w:widowControl w:val="0"/>
        <w:tabs>
          <w:tab w:val="clear" w:pos="1293"/>
        </w:tabs>
        <w:jc w:val="both"/>
        <w:rPr>
          <w:szCs w:val="24"/>
          <w:lang w:val="lt-LT"/>
        </w:rPr>
      </w:pPr>
    </w:p>
    <w:p w14:paraId="5C8FC428" w14:textId="77777777" w:rsidR="00C113F7" w:rsidRDefault="00C113F7" w:rsidP="00C113F7">
      <w:pPr>
        <w:widowControl w:val="0"/>
        <w:tabs>
          <w:tab w:val="clear" w:pos="1293"/>
        </w:tabs>
        <w:jc w:val="both"/>
        <w:rPr>
          <w:szCs w:val="24"/>
          <w:lang w:val="lt-LT"/>
        </w:rPr>
      </w:pPr>
    </w:p>
    <w:p w14:paraId="12652879" w14:textId="77777777" w:rsidR="00C113F7" w:rsidRDefault="00C113F7" w:rsidP="00C113F7">
      <w:pPr>
        <w:widowControl w:val="0"/>
        <w:tabs>
          <w:tab w:val="clear" w:pos="1293"/>
        </w:tabs>
        <w:jc w:val="both"/>
        <w:rPr>
          <w:szCs w:val="24"/>
          <w:lang w:val="lt-LT"/>
        </w:rPr>
      </w:pPr>
    </w:p>
    <w:p w14:paraId="4DCE59B0" w14:textId="77777777" w:rsidR="00C113F7" w:rsidRDefault="00C113F7" w:rsidP="00C113F7">
      <w:pPr>
        <w:widowControl w:val="0"/>
        <w:tabs>
          <w:tab w:val="clear" w:pos="1293"/>
        </w:tabs>
        <w:jc w:val="both"/>
        <w:rPr>
          <w:szCs w:val="24"/>
          <w:lang w:val="lt-LT"/>
        </w:rPr>
      </w:pPr>
    </w:p>
    <w:p w14:paraId="00538377" w14:textId="77777777" w:rsidR="00C113F7" w:rsidRDefault="00C113F7" w:rsidP="00C113F7">
      <w:pPr>
        <w:widowControl w:val="0"/>
        <w:tabs>
          <w:tab w:val="clear" w:pos="1293"/>
        </w:tabs>
        <w:jc w:val="both"/>
        <w:rPr>
          <w:szCs w:val="24"/>
          <w:lang w:val="lt-LT"/>
        </w:rPr>
      </w:pPr>
    </w:p>
    <w:p w14:paraId="1EE72D7F" w14:textId="77777777" w:rsidR="00C113F7" w:rsidRDefault="00C113F7" w:rsidP="00C113F7">
      <w:pPr>
        <w:widowControl w:val="0"/>
        <w:tabs>
          <w:tab w:val="clear" w:pos="1293"/>
        </w:tabs>
        <w:jc w:val="both"/>
        <w:rPr>
          <w:szCs w:val="24"/>
          <w:lang w:val="lt-LT"/>
        </w:rPr>
      </w:pPr>
    </w:p>
    <w:p w14:paraId="25C91CA2" w14:textId="77777777" w:rsidR="00C113F7" w:rsidRDefault="00C113F7" w:rsidP="00C113F7">
      <w:pPr>
        <w:widowControl w:val="0"/>
        <w:tabs>
          <w:tab w:val="clear" w:pos="1293"/>
        </w:tabs>
        <w:jc w:val="both"/>
        <w:rPr>
          <w:szCs w:val="24"/>
          <w:lang w:val="lt-LT"/>
        </w:rPr>
      </w:pPr>
    </w:p>
    <w:p w14:paraId="2F5C3D42" w14:textId="77777777" w:rsidR="00C113F7" w:rsidRDefault="00C113F7" w:rsidP="00C113F7">
      <w:pPr>
        <w:pStyle w:val="Pagrindinistekstas"/>
        <w:widowControl w:val="0"/>
        <w:spacing w:after="0" w:line="259" w:lineRule="auto"/>
        <w:ind w:firstLine="4820"/>
        <w:rPr>
          <w:szCs w:val="24"/>
          <w:lang w:val="lt-LT"/>
        </w:rPr>
      </w:pPr>
      <w:r w:rsidRPr="00EC1862">
        <w:rPr>
          <w:szCs w:val="24"/>
          <w:lang w:val="lt-LT"/>
        </w:rPr>
        <w:t>PATVIRTINTA</w:t>
      </w:r>
    </w:p>
    <w:p w14:paraId="00A6CE9E" w14:textId="77777777" w:rsidR="00C113F7" w:rsidRDefault="00C113F7" w:rsidP="00C113F7">
      <w:pPr>
        <w:pStyle w:val="Pagrindinistekstas"/>
        <w:widowControl w:val="0"/>
        <w:spacing w:after="0" w:line="259" w:lineRule="auto"/>
        <w:ind w:firstLine="4820"/>
        <w:rPr>
          <w:rFonts w:eastAsia="Calibri"/>
          <w:szCs w:val="24"/>
          <w:lang w:val="lt-LT"/>
        </w:rPr>
      </w:pPr>
      <w:r w:rsidRPr="00EC1862">
        <w:rPr>
          <w:rFonts w:eastAsia="Calibri"/>
          <w:szCs w:val="24"/>
          <w:lang w:val="lt-LT"/>
        </w:rPr>
        <w:t>Ignalinos rajo</w:t>
      </w:r>
      <w:r>
        <w:rPr>
          <w:rFonts w:eastAsia="Calibri"/>
          <w:szCs w:val="24"/>
          <w:lang w:val="lt-LT"/>
        </w:rPr>
        <w:t>no savivaldybės administracijos</w:t>
      </w:r>
    </w:p>
    <w:p w14:paraId="1A513B5F" w14:textId="77777777" w:rsidR="00C113F7" w:rsidRPr="00B44902" w:rsidRDefault="00C113F7" w:rsidP="00C113F7">
      <w:pPr>
        <w:pStyle w:val="Pagrindinistekstas"/>
        <w:widowControl w:val="0"/>
        <w:spacing w:after="0" w:line="259" w:lineRule="auto"/>
        <w:ind w:firstLine="4820"/>
        <w:rPr>
          <w:szCs w:val="24"/>
          <w:lang w:val="lt-LT"/>
        </w:rPr>
      </w:pPr>
      <w:r w:rsidRPr="00EC1862">
        <w:rPr>
          <w:rFonts w:eastAsia="Calibri"/>
          <w:szCs w:val="24"/>
          <w:lang w:val="lt-LT"/>
        </w:rPr>
        <w:t>direktoriaus 202</w:t>
      </w:r>
      <w:r w:rsidR="00253E06">
        <w:rPr>
          <w:rFonts w:eastAsia="Calibri"/>
          <w:szCs w:val="24"/>
          <w:lang w:val="lt-LT"/>
        </w:rPr>
        <w:t>3</w:t>
      </w:r>
      <w:r w:rsidRPr="00EC1862">
        <w:rPr>
          <w:rFonts w:eastAsia="Calibri"/>
          <w:szCs w:val="24"/>
          <w:lang w:val="lt-LT"/>
        </w:rPr>
        <w:t xml:space="preserve"> m.                   d. įsakymu Nr.</w:t>
      </w:r>
    </w:p>
    <w:p w14:paraId="395F794A" w14:textId="77777777" w:rsidR="00C113F7" w:rsidRPr="00EC1862" w:rsidRDefault="00C113F7" w:rsidP="00C113F7">
      <w:pPr>
        <w:widowControl w:val="0"/>
        <w:tabs>
          <w:tab w:val="clear" w:pos="1293"/>
        </w:tabs>
        <w:jc w:val="both"/>
        <w:rPr>
          <w:szCs w:val="24"/>
          <w:lang w:val="lt-LT"/>
        </w:rPr>
      </w:pPr>
    </w:p>
    <w:p w14:paraId="1EBCDFB1" w14:textId="77777777" w:rsidR="00C113F7" w:rsidRPr="00EC1862" w:rsidRDefault="00C113F7" w:rsidP="00C113F7">
      <w:pPr>
        <w:pStyle w:val="Temosantrat10"/>
        <w:widowControl w:val="0"/>
        <w:shd w:val="clear" w:color="auto" w:fill="auto"/>
        <w:suppressAutoHyphens/>
        <w:spacing w:after="0" w:line="240" w:lineRule="auto"/>
        <w:rPr>
          <w:b/>
          <w:sz w:val="24"/>
          <w:szCs w:val="24"/>
        </w:rPr>
      </w:pPr>
      <w:r>
        <w:rPr>
          <w:b/>
          <w:sz w:val="24"/>
          <w:szCs w:val="24"/>
        </w:rPr>
        <w:t>(</w:t>
      </w:r>
      <w:r w:rsidRPr="00EC1862">
        <w:rPr>
          <w:b/>
          <w:sz w:val="24"/>
          <w:szCs w:val="24"/>
        </w:rPr>
        <w:t>Tipinės darbų fiksuotos kainos viešojo pirkimo–pardavimo sutarties forma*</w:t>
      </w:r>
      <w:r>
        <w:rPr>
          <w:b/>
          <w:sz w:val="24"/>
          <w:szCs w:val="24"/>
        </w:rPr>
        <w:t>)</w:t>
      </w:r>
    </w:p>
    <w:p w14:paraId="4EDE5654" w14:textId="77777777" w:rsidR="00C113F7" w:rsidRPr="00EC1862" w:rsidRDefault="00C113F7" w:rsidP="00C113F7">
      <w:pPr>
        <w:pStyle w:val="Temosantrat10"/>
        <w:widowControl w:val="0"/>
        <w:shd w:val="clear" w:color="auto" w:fill="auto"/>
        <w:suppressAutoHyphens/>
        <w:spacing w:after="0" w:line="240" w:lineRule="auto"/>
        <w:ind w:firstLine="4678"/>
        <w:jc w:val="both"/>
        <w:rPr>
          <w:sz w:val="24"/>
          <w:szCs w:val="24"/>
        </w:rPr>
      </w:pPr>
    </w:p>
    <w:p w14:paraId="42A2A3DD" w14:textId="77777777" w:rsidR="00C113F7" w:rsidRPr="00EC1862" w:rsidRDefault="00C113F7" w:rsidP="00C113F7">
      <w:pPr>
        <w:pStyle w:val="Temosantrat10"/>
        <w:widowControl w:val="0"/>
        <w:shd w:val="clear" w:color="auto" w:fill="auto"/>
        <w:suppressAutoHyphens/>
        <w:spacing w:after="0" w:line="240" w:lineRule="auto"/>
        <w:jc w:val="both"/>
        <w:rPr>
          <w:i/>
          <w:sz w:val="24"/>
          <w:szCs w:val="24"/>
        </w:rPr>
      </w:pPr>
      <w:r w:rsidRPr="00EC1862">
        <w:rPr>
          <w:i/>
          <w:sz w:val="24"/>
          <w:szCs w:val="24"/>
        </w:rPr>
        <w:t xml:space="preserve">* Rengiant sutarties projektą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pasirašymui po įvykusio pirkimo.</w:t>
      </w:r>
    </w:p>
    <w:p w14:paraId="74753CD5" w14:textId="77777777" w:rsidR="00C113F7" w:rsidRPr="00EC1862" w:rsidRDefault="00C113F7" w:rsidP="00C113F7">
      <w:pPr>
        <w:pStyle w:val="Temosantrat10"/>
        <w:widowControl w:val="0"/>
        <w:shd w:val="clear" w:color="auto" w:fill="auto"/>
        <w:suppressAutoHyphens/>
        <w:spacing w:after="0" w:line="240" w:lineRule="auto"/>
        <w:jc w:val="both"/>
        <w:rPr>
          <w:i/>
          <w:sz w:val="24"/>
          <w:szCs w:val="24"/>
        </w:rPr>
      </w:pPr>
    </w:p>
    <w:p w14:paraId="50ABB8A1"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66D6DF10" w14:textId="77777777" w:rsidR="00C113F7" w:rsidRPr="00EC1862" w:rsidRDefault="00C113F7" w:rsidP="00C113F7">
      <w:pPr>
        <w:pStyle w:val="Temosantrat20"/>
        <w:widowControl w:val="0"/>
        <w:shd w:val="clear" w:color="auto" w:fill="auto"/>
        <w:suppressAutoHyphens/>
        <w:spacing w:before="0" w:after="0" w:line="240" w:lineRule="auto"/>
        <w:rPr>
          <w:b/>
          <w:sz w:val="24"/>
          <w:szCs w:val="24"/>
        </w:rPr>
      </w:pPr>
      <w:r w:rsidRPr="00EC1862">
        <w:rPr>
          <w:b/>
          <w:sz w:val="24"/>
          <w:szCs w:val="24"/>
        </w:rPr>
        <w:t xml:space="preserve">DARBŲ VIEŠOJO PIRKIMO–PARDAVIMO SUTARTIS </w:t>
      </w:r>
    </w:p>
    <w:p w14:paraId="5C385C33" w14:textId="77777777" w:rsidR="00C113F7" w:rsidRPr="00EC1862" w:rsidRDefault="00C113F7" w:rsidP="00C113F7">
      <w:pPr>
        <w:pStyle w:val="Temosantrat20"/>
        <w:widowControl w:val="0"/>
        <w:shd w:val="clear" w:color="auto" w:fill="auto"/>
        <w:suppressAutoHyphens/>
        <w:spacing w:before="0" w:after="0" w:line="240" w:lineRule="auto"/>
        <w:rPr>
          <w:sz w:val="24"/>
          <w:szCs w:val="24"/>
        </w:rPr>
      </w:pPr>
    </w:p>
    <w:p w14:paraId="7936063D" w14:textId="77777777" w:rsidR="00C113F7" w:rsidRPr="00253E06" w:rsidRDefault="00C113F7" w:rsidP="00C113F7">
      <w:pPr>
        <w:pStyle w:val="Temosantrat20"/>
        <w:widowControl w:val="0"/>
        <w:shd w:val="clear" w:color="auto" w:fill="auto"/>
        <w:suppressAutoHyphens/>
        <w:spacing w:before="0" w:after="0" w:line="240" w:lineRule="auto"/>
        <w:rPr>
          <w:rStyle w:val="Temosantrat2Iretinimas-1tk"/>
          <w:spacing w:val="0"/>
          <w:sz w:val="24"/>
          <w:szCs w:val="24"/>
        </w:rPr>
      </w:pPr>
      <w:r w:rsidRPr="00253E06">
        <w:rPr>
          <w:rStyle w:val="Temosantrat2Iretinimas-1tk"/>
          <w:spacing w:val="0"/>
          <w:sz w:val="24"/>
          <w:szCs w:val="24"/>
        </w:rPr>
        <w:t>202   m.                          d. Nr.</w:t>
      </w:r>
    </w:p>
    <w:p w14:paraId="289A39B6"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3FA4D628"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31B88A9C" w14:textId="77777777" w:rsidR="00C113F7" w:rsidRPr="00EC1862" w:rsidRDefault="00C113F7" w:rsidP="00C113F7">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0FAA407E" w14:textId="77777777" w:rsidR="00C113F7" w:rsidRPr="00EC1862" w:rsidRDefault="00C113F7" w:rsidP="00C113F7">
      <w:pPr>
        <w:pStyle w:val="Pagrindinistekstas2"/>
        <w:widowControl w:val="0"/>
        <w:shd w:val="clear" w:color="auto" w:fill="auto"/>
        <w:suppressAutoHyphens/>
        <w:spacing w:before="0" w:after="0" w:line="240" w:lineRule="auto"/>
        <w:ind w:firstLine="0"/>
        <w:rPr>
          <w:color w:val="000000" w:themeColor="text1"/>
          <w:sz w:val="24"/>
          <w:szCs w:val="24"/>
        </w:rPr>
      </w:pPr>
      <w:r w:rsidRPr="00EC1862">
        <w:rPr>
          <w:color w:val="000000" w:themeColor="text1"/>
          <w:sz w:val="24"/>
          <w:szCs w:val="24"/>
        </w:rPr>
        <w:t xml:space="preserve">Komisijos protokolo ar Pirkimo pažymos dėl laimėjusio pasiūlymo nustatymo data ir Nr.: </w:t>
      </w:r>
      <w:r w:rsidRPr="00EC1862">
        <w:rPr>
          <w:color w:val="FF0000"/>
          <w:sz w:val="24"/>
          <w:szCs w:val="24"/>
        </w:rPr>
        <w:t>įrašyti</w:t>
      </w:r>
    </w:p>
    <w:p w14:paraId="1178CFA2"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62C2339F" w14:textId="77777777" w:rsidR="00C113F7" w:rsidRPr="00EC1862" w:rsidRDefault="00C113F7" w:rsidP="00C113F7">
      <w:pPr>
        <w:pStyle w:val="Temosantrat20"/>
        <w:widowControl w:val="0"/>
        <w:shd w:val="clear" w:color="auto" w:fill="auto"/>
        <w:suppressAutoHyphens/>
        <w:spacing w:before="0" w:after="0" w:line="240" w:lineRule="auto"/>
        <w:jc w:val="both"/>
        <w:rPr>
          <w:sz w:val="24"/>
          <w:szCs w:val="24"/>
        </w:rPr>
      </w:pPr>
    </w:p>
    <w:p w14:paraId="4F433653" w14:textId="77777777" w:rsidR="00C113F7" w:rsidRPr="00EC1862" w:rsidRDefault="00C113F7" w:rsidP="00C113F7">
      <w:pPr>
        <w:pStyle w:val="Temosantrat30"/>
        <w:widowControl w:val="0"/>
        <w:shd w:val="clear" w:color="auto" w:fill="auto"/>
        <w:suppressAutoHyphens/>
        <w:spacing w:before="0" w:line="240" w:lineRule="auto"/>
        <w:ind w:firstLine="1134"/>
        <w:rPr>
          <w:b/>
          <w:sz w:val="24"/>
          <w:szCs w:val="24"/>
        </w:rPr>
      </w:pPr>
      <w:r w:rsidRPr="00EC1862">
        <w:rPr>
          <w:b/>
          <w:sz w:val="24"/>
          <w:szCs w:val="24"/>
        </w:rPr>
        <w:t>Perkančiosios organizacijos pavadinimas – Ignalinos rajono savivaldybės administracija (toliau – Pirkėjas)</w:t>
      </w:r>
    </w:p>
    <w:p w14:paraId="6087E6A4" w14:textId="77777777" w:rsidR="00C113F7" w:rsidRPr="00EC1862" w:rsidRDefault="00C113F7" w:rsidP="00C113F7">
      <w:pPr>
        <w:pStyle w:val="Temosantrat30"/>
        <w:widowControl w:val="0"/>
        <w:shd w:val="clear" w:color="auto" w:fill="auto"/>
        <w:suppressAutoHyphens/>
        <w:spacing w:before="0" w:line="240" w:lineRule="auto"/>
        <w:ind w:firstLine="1134"/>
        <w:rPr>
          <w:sz w:val="24"/>
          <w:szCs w:val="24"/>
        </w:rPr>
      </w:pPr>
    </w:p>
    <w:p w14:paraId="58A80F46"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Adresas: Laisvės a. 70, LT-30122 Ignalina</w:t>
      </w:r>
    </w:p>
    <w:p w14:paraId="425EC746"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Įmonės kodas 288768350</w:t>
      </w:r>
    </w:p>
    <w:p w14:paraId="490F8FE9"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PVM mokėtojo kodas: nėra PVM mokėtojas</w:t>
      </w:r>
    </w:p>
    <w:p w14:paraId="7510C26C"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Atsiskaitomosios sąskaitos numeris LT067182200001130990</w:t>
      </w:r>
    </w:p>
    <w:p w14:paraId="1EFF8ED7"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p>
    <w:p w14:paraId="4D178D45" w14:textId="77777777" w:rsidR="00C113F7" w:rsidRPr="00EC1862" w:rsidRDefault="00C113F7" w:rsidP="00C113F7">
      <w:pPr>
        <w:pStyle w:val="Temosantrat30"/>
        <w:widowControl w:val="0"/>
        <w:shd w:val="clear" w:color="auto" w:fill="auto"/>
        <w:suppressAutoHyphens/>
        <w:spacing w:before="0" w:line="240" w:lineRule="auto"/>
        <w:ind w:firstLine="1134"/>
        <w:rPr>
          <w:b/>
          <w:sz w:val="24"/>
          <w:szCs w:val="24"/>
        </w:rPr>
      </w:pPr>
      <w:r w:rsidRPr="00EC1862">
        <w:rPr>
          <w:b/>
          <w:sz w:val="24"/>
          <w:szCs w:val="24"/>
        </w:rPr>
        <w:t xml:space="preserve">Rangovo pavadinimas – </w:t>
      </w:r>
      <w:r w:rsidRPr="00EC1862">
        <w:rPr>
          <w:b/>
          <w:color w:val="FF0000"/>
          <w:sz w:val="24"/>
          <w:szCs w:val="24"/>
        </w:rPr>
        <w:t>įrašyti</w:t>
      </w:r>
      <w:r w:rsidRPr="00EC1862">
        <w:rPr>
          <w:b/>
          <w:sz w:val="24"/>
          <w:szCs w:val="24"/>
        </w:rPr>
        <w:t xml:space="preserve"> (toliau – Rangovas)</w:t>
      </w:r>
    </w:p>
    <w:p w14:paraId="1B936EA1" w14:textId="77777777" w:rsidR="00C113F7" w:rsidRPr="00EC1862" w:rsidRDefault="00C113F7" w:rsidP="00C113F7">
      <w:pPr>
        <w:pStyle w:val="Temosantrat30"/>
        <w:widowControl w:val="0"/>
        <w:shd w:val="clear" w:color="auto" w:fill="auto"/>
        <w:suppressAutoHyphens/>
        <w:spacing w:before="0" w:line="240" w:lineRule="auto"/>
        <w:ind w:firstLine="1134"/>
        <w:rPr>
          <w:sz w:val="24"/>
          <w:szCs w:val="24"/>
        </w:rPr>
      </w:pPr>
    </w:p>
    <w:p w14:paraId="0207D2CF"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012F0B25"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04CB49E9"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05DF345A"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5EE816B3" w14:textId="77777777" w:rsidR="00C113F7" w:rsidRPr="00EC1862" w:rsidRDefault="00C113F7" w:rsidP="00C113F7">
      <w:pPr>
        <w:pStyle w:val="Pagrindinistekstas21"/>
        <w:widowControl w:val="0"/>
        <w:shd w:val="clear" w:color="auto" w:fill="auto"/>
        <w:suppressAutoHyphens/>
        <w:spacing w:after="0" w:line="240" w:lineRule="auto"/>
        <w:ind w:firstLine="1134"/>
        <w:rPr>
          <w:spacing w:val="0"/>
          <w:sz w:val="24"/>
          <w:szCs w:val="24"/>
        </w:rPr>
      </w:pPr>
    </w:p>
    <w:p w14:paraId="08BBB14C" w14:textId="77777777" w:rsidR="00C113F7" w:rsidRPr="00B44902" w:rsidRDefault="00C113F7" w:rsidP="00C113F7">
      <w:pPr>
        <w:pStyle w:val="Pagrindinistekstas21"/>
        <w:widowControl w:val="0"/>
        <w:shd w:val="clear" w:color="auto" w:fill="auto"/>
        <w:suppressAutoHyphens/>
        <w:spacing w:after="0" w:line="240" w:lineRule="auto"/>
        <w:ind w:firstLine="1134"/>
        <w:rPr>
          <w:i/>
          <w:color w:val="FF0000"/>
          <w:spacing w:val="0"/>
          <w:sz w:val="24"/>
          <w:szCs w:val="24"/>
        </w:rPr>
      </w:pPr>
      <w:r w:rsidRPr="00B44902">
        <w:rPr>
          <w:i/>
          <w:color w:val="FF0000"/>
          <w:spacing w:val="0"/>
          <w:sz w:val="24"/>
          <w:szCs w:val="24"/>
        </w:rPr>
        <w:t>(Jeigu tai jungtinės veiklos sutarties pagrindu veikianti ūkio subjektų grupė, nurodyti, iš kokių ūkio subjektų sudaryta, visų šių subjektų pavadinimus, įmonės ir PVM mokėtojo kodus, adresus, atsakingojo partnerio pavadinimą bei šiam partneriui atstovaujančio asmens pareigas, vardą, pavardę)</w:t>
      </w:r>
    </w:p>
    <w:p w14:paraId="238D5540" w14:textId="77777777" w:rsidR="00C113F7" w:rsidRPr="00EC1862" w:rsidRDefault="00C113F7" w:rsidP="00C113F7">
      <w:pPr>
        <w:pStyle w:val="Pagrindinistekstas21"/>
        <w:widowControl w:val="0"/>
        <w:shd w:val="clear" w:color="auto" w:fill="auto"/>
        <w:suppressAutoHyphens/>
        <w:spacing w:after="0" w:line="240" w:lineRule="auto"/>
        <w:ind w:firstLine="1134"/>
        <w:rPr>
          <w:spacing w:val="0"/>
          <w:sz w:val="24"/>
          <w:szCs w:val="24"/>
        </w:rPr>
      </w:pPr>
    </w:p>
    <w:p w14:paraId="000C4B46" w14:textId="77777777" w:rsidR="00C113F7" w:rsidRPr="00EC1862" w:rsidRDefault="00C113F7" w:rsidP="00C113F7">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Pirkėjas ir Rangovas sudarė šią viešojo pirkimo–pardavimo sutartį (toliau – Sutartis).</w:t>
      </w:r>
    </w:p>
    <w:p w14:paraId="72B079CB"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773D57E1"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07615963"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3CAEEE2D"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1DF40B91"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366C7DA3"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7B1CA663"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15280B72"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3C4BC20C" w14:textId="77777777" w:rsidR="00C113F7"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41601196"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1D8F8F6C" w14:textId="77777777" w:rsidR="00C113F7" w:rsidRPr="00EC1862" w:rsidRDefault="00C113F7" w:rsidP="00C113F7">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277DD33D" w14:textId="77777777" w:rsidR="00C113F7" w:rsidRPr="00EC1862" w:rsidRDefault="00C113F7" w:rsidP="00C113F7">
      <w:pPr>
        <w:pStyle w:val="Temosantrat20"/>
        <w:widowControl w:val="0"/>
        <w:shd w:val="clear" w:color="auto" w:fill="auto"/>
        <w:suppressAutoHyphens/>
        <w:spacing w:before="0" w:after="0" w:line="240" w:lineRule="auto"/>
        <w:rPr>
          <w:sz w:val="24"/>
          <w:szCs w:val="24"/>
        </w:rPr>
      </w:pPr>
    </w:p>
    <w:p w14:paraId="211D9D0F"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081F1062"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2AC44177"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p>
    <w:p w14:paraId="46103F1B" w14:textId="77777777" w:rsidR="00C113F7" w:rsidRPr="00EC1862"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 xml:space="preserve">Šia Sutartimi Rangovas įsipareigoja per Sutartyje nustatytą darbų atlikimo terminą ir Sutartyje nustatytomis sąlygomis atlikti ir perduoti šiuos darbus (toliau – darbai): </w:t>
      </w:r>
      <w:r w:rsidRPr="00EC1862">
        <w:rPr>
          <w:sz w:val="24"/>
          <w:szCs w:val="24"/>
          <w:highlight w:val="lightGray"/>
        </w:rPr>
        <w:t xml:space="preserve">darbų pavadinimas, </w:t>
      </w:r>
      <w:r w:rsidR="00181597">
        <w:rPr>
          <w:sz w:val="24"/>
          <w:szCs w:val="24"/>
          <w:highlight w:val="lightGray"/>
        </w:rPr>
        <w:t>prireikus</w:t>
      </w:r>
      <w:r w:rsidRPr="00EC1862">
        <w:rPr>
          <w:sz w:val="24"/>
          <w:szCs w:val="24"/>
          <w:highlight w:val="lightGray"/>
        </w:rPr>
        <w:t xml:space="preserve"> ir paslaugų pavadinimas (pvz.</w:t>
      </w:r>
      <w:r w:rsidR="00181597">
        <w:rPr>
          <w:sz w:val="24"/>
          <w:szCs w:val="24"/>
          <w:highlight w:val="lightGray"/>
        </w:rPr>
        <w:t>,</w:t>
      </w:r>
      <w:r w:rsidRPr="00EC1862">
        <w:rPr>
          <w:sz w:val="24"/>
          <w:szCs w:val="24"/>
          <w:highlight w:val="lightGray"/>
        </w:rPr>
        <w:t xml:space="preserve"> </w:t>
      </w:r>
      <w:r w:rsidR="00536B13" w:rsidRPr="00536B13">
        <w:rPr>
          <w:rStyle w:val="Grietas"/>
          <w:rFonts w:eastAsiaTheme="majorEastAsia"/>
          <w:b w:val="0"/>
          <w:color w:val="000000"/>
          <w:sz w:val="24"/>
          <w:szCs w:val="24"/>
          <w:highlight w:val="lightGray"/>
          <w:shd w:val="clear" w:color="auto" w:fill="FFFFFF"/>
        </w:rPr>
        <w:t>detaliosios geodezinės nuotraukos</w:t>
      </w:r>
      <w:r w:rsidRPr="00536B13">
        <w:rPr>
          <w:sz w:val="24"/>
          <w:szCs w:val="24"/>
          <w:highlight w:val="lightGray"/>
        </w:rPr>
        <w:t>,</w:t>
      </w:r>
      <w:r w:rsidRPr="00EC1862">
        <w:rPr>
          <w:sz w:val="24"/>
          <w:szCs w:val="24"/>
          <w:highlight w:val="lightGray"/>
        </w:rPr>
        <w:t xml:space="preserve"> kadastriniai matavimai ir pan.) ir kt.</w:t>
      </w:r>
      <w:r w:rsidRPr="00EC1862">
        <w:rPr>
          <w:sz w:val="24"/>
          <w:szCs w:val="24"/>
        </w:rPr>
        <w:t>, kaip numatyta Sutartyje bei ištaisyti po darbų atlikimo termino nustatytus defektus, o Pirkėjas įsipareigoja sudaryti Rangovui būtinas sąlygas darbams atlikti, Sutartyje numatyta tvarka priimti tinkamai atliktų darbų rezultatą ir sumokėti Rangovui Sutarties kainą Sutartyje numatytomis sąlygomis ir tvarka.</w:t>
      </w:r>
    </w:p>
    <w:p w14:paraId="7851D695" w14:textId="77777777" w:rsidR="00C113F7" w:rsidRPr="00EC1862" w:rsidRDefault="00C113F7" w:rsidP="00C113F7">
      <w:pPr>
        <w:pStyle w:val="Pagrindinistekstas2"/>
        <w:widowControl w:val="0"/>
        <w:shd w:val="clear" w:color="auto" w:fill="auto"/>
        <w:suppressAutoHyphens/>
        <w:spacing w:before="0" w:after="0" w:line="240" w:lineRule="auto"/>
        <w:ind w:hanging="20"/>
        <w:jc w:val="left"/>
        <w:rPr>
          <w:sz w:val="24"/>
          <w:szCs w:val="24"/>
        </w:rPr>
      </w:pPr>
    </w:p>
    <w:p w14:paraId="76A201EB"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403094E0"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sidRPr="00EC1862">
        <w:rPr>
          <w:b/>
          <w:sz w:val="24"/>
          <w:szCs w:val="24"/>
        </w:rPr>
        <w:t>DARBŲ VYKDYMO SĄLYGOS IR TERMINAI</w:t>
      </w:r>
    </w:p>
    <w:p w14:paraId="22CC1CA2" w14:textId="77777777" w:rsidR="00C113F7" w:rsidRPr="00EC1862" w:rsidRDefault="00C113F7" w:rsidP="00C113F7">
      <w:pPr>
        <w:pStyle w:val="Pagrindinistekstas30"/>
        <w:widowControl w:val="0"/>
        <w:shd w:val="clear" w:color="auto" w:fill="auto"/>
        <w:suppressAutoHyphens/>
        <w:spacing w:after="0" w:line="240" w:lineRule="auto"/>
        <w:jc w:val="center"/>
        <w:rPr>
          <w:sz w:val="24"/>
          <w:szCs w:val="24"/>
        </w:rPr>
      </w:pPr>
    </w:p>
    <w:p w14:paraId="0B7342BB" w14:textId="77777777" w:rsidR="00C113F7" w:rsidRPr="00EC1862" w:rsidRDefault="00C113F7" w:rsidP="00C113F7">
      <w:pPr>
        <w:pStyle w:val="Pagrindinistekstas2"/>
        <w:widowControl w:val="0"/>
        <w:numPr>
          <w:ilvl w:val="0"/>
          <w:numId w:val="13"/>
        </w:numPr>
        <w:shd w:val="clear" w:color="auto" w:fill="auto"/>
        <w:tabs>
          <w:tab w:val="left" w:pos="414"/>
          <w:tab w:val="left" w:pos="1418"/>
        </w:tabs>
        <w:suppressAutoHyphens/>
        <w:spacing w:before="0" w:after="0" w:line="240" w:lineRule="auto"/>
        <w:ind w:firstLine="1134"/>
        <w:jc w:val="both"/>
        <w:rPr>
          <w:sz w:val="24"/>
          <w:szCs w:val="24"/>
        </w:rPr>
      </w:pPr>
      <w:r w:rsidRPr="00EC1862">
        <w:rPr>
          <w:sz w:val="24"/>
          <w:szCs w:val="24"/>
        </w:rPr>
        <w:t xml:space="preserve">Darbai turi būti atliekami šiuo adresu: </w:t>
      </w:r>
      <w:r w:rsidRPr="00EC1862">
        <w:rPr>
          <w:sz w:val="24"/>
          <w:szCs w:val="24"/>
          <w:highlight w:val="lightGray"/>
        </w:rPr>
        <w:t>įrašyti</w:t>
      </w:r>
    </w:p>
    <w:p w14:paraId="5FD3A52C" w14:textId="77777777" w:rsidR="00C113F7" w:rsidRPr="00EC1862" w:rsidRDefault="00C113F7" w:rsidP="00C113F7">
      <w:pPr>
        <w:pStyle w:val="Pagrindinistekstas2"/>
        <w:widowControl w:val="0"/>
        <w:numPr>
          <w:ilvl w:val="0"/>
          <w:numId w:val="13"/>
        </w:numPr>
        <w:shd w:val="clear" w:color="auto" w:fill="auto"/>
        <w:tabs>
          <w:tab w:val="left" w:pos="414"/>
          <w:tab w:val="left" w:pos="1418"/>
        </w:tabs>
        <w:suppressAutoHyphens/>
        <w:spacing w:before="0" w:after="0" w:line="240" w:lineRule="auto"/>
        <w:ind w:firstLine="1134"/>
        <w:jc w:val="both"/>
        <w:rPr>
          <w:sz w:val="24"/>
          <w:szCs w:val="24"/>
        </w:rPr>
      </w:pPr>
      <w:r w:rsidRPr="00EC1862">
        <w:rPr>
          <w:sz w:val="24"/>
          <w:szCs w:val="24"/>
        </w:rPr>
        <w:t xml:space="preserve">Darbų atlikimo terminas: </w:t>
      </w:r>
      <w:r w:rsidRPr="00EC1862">
        <w:rPr>
          <w:sz w:val="24"/>
          <w:szCs w:val="24"/>
          <w:highlight w:val="lightGray"/>
        </w:rPr>
        <w:t>ne ilgiau kaip per 60 (šešiasdešimt) kalendorinių dienų nuo darbų pradžios</w:t>
      </w:r>
      <w:r w:rsidRPr="00EC1862">
        <w:rPr>
          <w:sz w:val="24"/>
          <w:szCs w:val="24"/>
        </w:rPr>
        <w:t>.</w:t>
      </w:r>
    </w:p>
    <w:p w14:paraId="55746D63" w14:textId="77777777" w:rsidR="00C113F7" w:rsidRPr="00EC1862" w:rsidRDefault="00C113F7" w:rsidP="00C113F7">
      <w:pPr>
        <w:pStyle w:val="Pagrindinistekstas2"/>
        <w:widowControl w:val="0"/>
        <w:numPr>
          <w:ilvl w:val="0"/>
          <w:numId w:val="13"/>
        </w:numPr>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Darbų pradžia – statybvietės perdavimo–priėmimo akto pasirašymo data.</w:t>
      </w:r>
    </w:p>
    <w:p w14:paraId="6E955816" w14:textId="77777777" w:rsidR="00C113F7" w:rsidRPr="00EC1862" w:rsidRDefault="00C113F7" w:rsidP="00C113F7">
      <w:pPr>
        <w:pStyle w:val="Pagrindinistekstas2"/>
        <w:widowControl w:val="0"/>
        <w:numPr>
          <w:ilvl w:val="0"/>
          <w:numId w:val="13"/>
        </w:numPr>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Darbų pabaiga pagal Sutartį bus laikomas momentas, kai bus užbaigti visi Sutartyje numatyti darbai, ištaisyti defektai ir pasirašytas darbų perdavimo–priėmimo aktas ir statybos užbaigimo aktas (jei taikoma) bei Pirkėjui perduoti reikiami statinio dokumentai (jei taikoma).</w:t>
      </w:r>
    </w:p>
    <w:p w14:paraId="72613E1F" w14:textId="77777777" w:rsidR="00C113F7" w:rsidRPr="00EC1862" w:rsidRDefault="00C113F7" w:rsidP="00C113F7">
      <w:pPr>
        <w:pStyle w:val="Pagrindinistekstas2"/>
        <w:widowControl w:val="0"/>
        <w:numPr>
          <w:ilvl w:val="0"/>
          <w:numId w:val="13"/>
        </w:numPr>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 xml:space="preserve">Darbų atlikimo terminas, iškilus nenumatytoms aplinkybėms, Sutarties šalims raštu išreiškus sutikimą, gali būti pratęstas </w:t>
      </w:r>
      <w:r w:rsidRPr="00EC1862">
        <w:rPr>
          <w:sz w:val="24"/>
          <w:szCs w:val="24"/>
          <w:highlight w:val="lightGray"/>
        </w:rPr>
        <w:t>įrašyti kartą (-us) įrašyti kalendorinių dienų</w:t>
      </w:r>
      <w:r w:rsidRPr="00EC1862">
        <w:rPr>
          <w:sz w:val="24"/>
          <w:szCs w:val="24"/>
        </w:rPr>
        <w:t>. Rangovas supranta, kad COVID-19 viruso sukelta pandemija nėra laikytina nenugalimos jėgos aplinkybe (force majeure) ir atitinkami pandemijos padariniai jam nesutrukdys įvykdyti Sutartį tinkamai.</w:t>
      </w:r>
    </w:p>
    <w:p w14:paraId="17992E77" w14:textId="77777777" w:rsidR="00C113F7" w:rsidRPr="00EC1862" w:rsidRDefault="00C113F7" w:rsidP="00C113F7">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6A9840CD" w14:textId="77777777" w:rsidR="00C113F7" w:rsidRPr="00EC1862" w:rsidRDefault="00C113F7" w:rsidP="00C113F7">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6DFAF3CD"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p>
    <w:p w14:paraId="4F67FEED"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63ABA2E3"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Sutartis įsigalioja kai Sutartį pasirašo abi Sutarties Šalys (jei Šalys pasirašo skirtingu metu, Sutarties įsigaliojimo data laikoma paskutiniosios Šalies parašo data) ir Rangovas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w:t>
      </w:r>
    </w:p>
    <w:p w14:paraId="4A94C1AB"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8.</w:t>
      </w:r>
      <w:r w:rsidRPr="00EC1862">
        <w:rPr>
          <w:sz w:val="24"/>
          <w:szCs w:val="24"/>
        </w:rPr>
        <w:tab/>
        <w:t>Sutartis galioja iki visiško Sutartyje numatytų įsipareigojimų įvykdymo, tačiau visais atvejais darbų atlikimo, paslaugų teikimo, prekių teikimo terminas negali būti ilgesnis nei 3 (treji) metai nuo Sutarties įsigaliojimo dienos.</w:t>
      </w:r>
    </w:p>
    <w:p w14:paraId="47D6A9D8"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Sutartis gali būti pradėta vykdyti tik po to, kai Rangovas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 xml:space="preserve">arba informuoja Pirkėją, kad subrangovai nebus pasitelkiami. Informacija Pirkėjui turi būti pateikta per 5 (penkias) darbo dienas nuo Sutarties įsigaliojimo dienos, jei per nustatytą terminą informacija nėra pateikiama laikoma, kad subrangovai nebus pasitelkiami. </w:t>
      </w:r>
    </w:p>
    <w:p w14:paraId="113E8C74"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10. Kartu su pasirašyta Sutartimi Rangovas turi pateikti statybos darbų ir įkainių žiniaraštį, kuriame nurodyta bendra statybos darbų kaina turi sutapti su Rangovo pasiūlyme nurodyta statybos darbų kaina</w:t>
      </w:r>
      <w:r w:rsidRPr="00EC1862">
        <w:t xml:space="preserve">. </w:t>
      </w:r>
      <w:r w:rsidRPr="00EC1862">
        <w:rPr>
          <w:sz w:val="24"/>
          <w:szCs w:val="24"/>
        </w:rPr>
        <w:t>Šie žiniaraščiai nebus naudojami atsiskaitymui už atliktus darbus, o bus reikalingi siekiant įvertinti atsisakomus ir (ar) papildomus darbus, jeigu Sutarties vykdymo metu atsirastų toks poreikis. Pirkėjas, patvirtindamas apmokėjimo sumą, gali atsižvelgti į tą išskaidymą, tačiau neturi būti jo saistomas.</w:t>
      </w:r>
    </w:p>
    <w:p w14:paraId="279EEE79"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p>
    <w:p w14:paraId="172F518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0D56888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4BC03B2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28AACD32"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 xml:space="preserve">Ši Sutartis yra fiksuotos kainos Sutartis. Sutarties kaina, Sutarties vykdymo metu, išskyrus Sutarties specialiosiose sąlygose numatytą PVM tarifo perskaičiavimą, Sutarties kainos peržiūrą ir kitus Sutartyje numatytus atvejus, negali būti keičiama. Darbų apimtys ir kiekiai yra nustatyti Sutarties 1 priede, tačiau rizika dėl galimo darbų kiekių svyravimo perduodama Rangovui. Sutarties 1 priede nurodyti kiekiai yra apytikriai ir neturi būti laikomi faktiniu ir tiksliu darbų, kuriuos Rangovui reikia atlikti, kiekiu. Jei Rangovo įvykdytų darbų faktinis kiekis skiriasi nuo Sutarties 1 priede nurodyto perkamo kiekio, laikoma, kad šie didesni ar mažesni darbų kiekiai buvo įskaičiuoti į mokėtiną pagal Sutartį kainą ir, nepriklausomai nuo faktinio atliktų darbų kiekio, Sutarties kaina negali būti keičiama, t. y. jei nesikeičia darbų apimtys, didesni atliktų darbų kiekiai nelaikomi papildomais darbais, o mažesni – atsisakomais atlikti darbais. </w:t>
      </w:r>
    </w:p>
    <w:p w14:paraId="3B8EB235" w14:textId="77777777" w:rsidR="00C113F7" w:rsidRDefault="00C113F7" w:rsidP="00C113F7">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Atliekami šie darbai:</w:t>
      </w:r>
    </w:p>
    <w:tbl>
      <w:tblPr>
        <w:tblW w:w="0" w:type="auto"/>
        <w:tblLayout w:type="fixed"/>
        <w:tblCellMar>
          <w:left w:w="10" w:type="dxa"/>
          <w:right w:w="10" w:type="dxa"/>
        </w:tblCellMar>
        <w:tblLook w:val="04A0" w:firstRow="1" w:lastRow="0" w:firstColumn="1" w:lastColumn="0" w:noHBand="0" w:noVBand="1"/>
      </w:tblPr>
      <w:tblGrid>
        <w:gridCol w:w="861"/>
        <w:gridCol w:w="6877"/>
        <w:gridCol w:w="1911"/>
      </w:tblGrid>
      <w:tr w:rsidR="00C113F7" w:rsidRPr="00EC1862" w14:paraId="178E556F" w14:textId="77777777" w:rsidTr="001A4A69">
        <w:trPr>
          <w:trHeight w:val="20"/>
        </w:trPr>
        <w:tc>
          <w:tcPr>
            <w:tcW w:w="7738" w:type="dxa"/>
            <w:gridSpan w:val="2"/>
            <w:tcBorders>
              <w:top w:val="single" w:sz="4" w:space="0" w:color="auto"/>
              <w:left w:val="single" w:sz="4" w:space="0" w:color="auto"/>
              <w:bottom w:val="single" w:sz="4" w:space="0" w:color="auto"/>
              <w:right w:val="single" w:sz="4" w:space="0" w:color="auto"/>
            </w:tcBorders>
            <w:shd w:val="clear" w:color="auto" w:fill="auto"/>
          </w:tcPr>
          <w:p w14:paraId="6C577A30" w14:textId="77777777" w:rsidR="00C113F7" w:rsidRPr="00EC1862" w:rsidRDefault="00C113F7" w:rsidP="001A4A69">
            <w:pPr>
              <w:pStyle w:val="Pagrindinistekstas2"/>
              <w:widowControl w:val="0"/>
              <w:shd w:val="clear" w:color="auto" w:fill="auto"/>
              <w:suppressAutoHyphens/>
              <w:spacing w:before="0" w:after="0" w:line="240" w:lineRule="auto"/>
              <w:ind w:firstLine="0"/>
              <w:jc w:val="right"/>
              <w:rPr>
                <w:b/>
                <w:sz w:val="24"/>
                <w:szCs w:val="24"/>
              </w:rPr>
            </w:pPr>
            <w:r w:rsidRPr="00EC1862">
              <w:rPr>
                <w:b/>
                <w:sz w:val="24"/>
                <w:szCs w:val="24"/>
              </w:rPr>
              <w:t>Valiuta</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72F76298"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b/>
                <w:sz w:val="24"/>
                <w:szCs w:val="24"/>
              </w:rPr>
            </w:pPr>
            <w:r w:rsidRPr="00EC1862">
              <w:rPr>
                <w:b/>
                <w:sz w:val="24"/>
                <w:szCs w:val="24"/>
              </w:rPr>
              <w:t>Eurai</w:t>
            </w:r>
          </w:p>
        </w:tc>
      </w:tr>
      <w:tr w:rsidR="00C113F7" w:rsidRPr="00EC1862" w14:paraId="070A0109" w14:textId="77777777" w:rsidTr="001A4A6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4A7052AC"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sidRPr="00EC1862">
              <w:rPr>
                <w:b/>
                <w:sz w:val="24"/>
                <w:szCs w:val="24"/>
              </w:rPr>
              <w:t>Eil. Nr.</w:t>
            </w:r>
          </w:p>
        </w:tc>
        <w:tc>
          <w:tcPr>
            <w:tcW w:w="6877" w:type="dxa"/>
            <w:tcBorders>
              <w:top w:val="single" w:sz="4" w:space="0" w:color="auto"/>
              <w:left w:val="single" w:sz="4" w:space="0" w:color="auto"/>
              <w:bottom w:val="single" w:sz="4" w:space="0" w:color="auto"/>
              <w:right w:val="single" w:sz="4" w:space="0" w:color="auto"/>
            </w:tcBorders>
            <w:shd w:val="clear" w:color="auto" w:fill="auto"/>
          </w:tcPr>
          <w:p w14:paraId="52207809"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sidRPr="00EC1862">
              <w:rPr>
                <w:b/>
                <w:sz w:val="24"/>
                <w:szCs w:val="24"/>
              </w:rPr>
              <w:t>Darbų pavadinimas</w:t>
            </w:r>
            <w:r w:rsidRPr="00EC1862">
              <w:rPr>
                <w:b/>
                <w:sz w:val="24"/>
                <w:szCs w:val="24"/>
                <w:vertAlign w:val="superscript"/>
              </w:rPr>
              <w:t>1</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42A9CC28"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sidRPr="00EC1862">
              <w:rPr>
                <w:b/>
                <w:sz w:val="24"/>
                <w:szCs w:val="24"/>
              </w:rPr>
              <w:t>Suma be PVM</w:t>
            </w:r>
            <w:r w:rsidRPr="00EC1862">
              <w:rPr>
                <w:b/>
                <w:sz w:val="24"/>
                <w:szCs w:val="24"/>
                <w:vertAlign w:val="superscript"/>
              </w:rPr>
              <w:t>2</w:t>
            </w:r>
          </w:p>
        </w:tc>
      </w:tr>
      <w:tr w:rsidR="00C113F7" w:rsidRPr="00EC1862" w14:paraId="6455369D" w14:textId="77777777" w:rsidTr="001A4A6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5D67C54"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1.</w:t>
            </w:r>
          </w:p>
        </w:tc>
        <w:tc>
          <w:tcPr>
            <w:tcW w:w="6877" w:type="dxa"/>
            <w:tcBorders>
              <w:top w:val="single" w:sz="4" w:space="0" w:color="auto"/>
              <w:left w:val="single" w:sz="4" w:space="0" w:color="auto"/>
              <w:bottom w:val="single" w:sz="4" w:space="0" w:color="auto"/>
              <w:right w:val="single" w:sz="4" w:space="0" w:color="auto"/>
            </w:tcBorders>
            <w:shd w:val="clear" w:color="auto" w:fill="auto"/>
          </w:tcPr>
          <w:p w14:paraId="306C75FD" w14:textId="77777777" w:rsidR="00C113F7" w:rsidRPr="00EC1862" w:rsidRDefault="00C113F7" w:rsidP="001A4A69">
            <w:pPr>
              <w:widowControl w:val="0"/>
              <w:rPr>
                <w:color w:val="FF0000"/>
              </w:rPr>
            </w:pPr>
            <w:r w:rsidRPr="00EC1862">
              <w:rPr>
                <w:color w:val="FF0000"/>
              </w:rPr>
              <w:t>įrašyti</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4BF72BB9" w14:textId="77777777" w:rsidR="00C113F7" w:rsidRPr="00EC1862" w:rsidRDefault="00C113F7" w:rsidP="001A4A69">
            <w:pPr>
              <w:widowControl w:val="0"/>
              <w:rPr>
                <w:color w:val="FF0000"/>
              </w:rPr>
            </w:pPr>
            <w:r w:rsidRPr="00EC1862">
              <w:rPr>
                <w:color w:val="FF0000"/>
              </w:rPr>
              <w:t>įrašyti</w:t>
            </w:r>
          </w:p>
        </w:tc>
      </w:tr>
      <w:tr w:rsidR="00C113F7" w:rsidRPr="00EC1862" w14:paraId="4CD85001" w14:textId="77777777" w:rsidTr="001A4A69">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341D2025"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6877" w:type="dxa"/>
            <w:tcBorders>
              <w:top w:val="single" w:sz="4" w:space="0" w:color="auto"/>
              <w:left w:val="single" w:sz="4" w:space="0" w:color="auto"/>
              <w:bottom w:val="single" w:sz="4" w:space="0" w:color="auto"/>
              <w:right w:val="single" w:sz="4" w:space="0" w:color="auto"/>
            </w:tcBorders>
            <w:shd w:val="clear" w:color="auto" w:fill="auto"/>
          </w:tcPr>
          <w:p w14:paraId="5C66EFA0" w14:textId="77777777" w:rsidR="00C113F7" w:rsidRPr="00EC1862" w:rsidRDefault="00C113F7" w:rsidP="001A4A69">
            <w:pPr>
              <w:widowControl w:val="0"/>
              <w:rPr>
                <w:color w:val="FF0000"/>
              </w:rPr>
            </w:pPr>
            <w:r w:rsidRPr="00EC1862">
              <w:rPr>
                <w:color w:val="FF0000"/>
              </w:rPr>
              <w:t>įrašyti</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7403B233" w14:textId="77777777" w:rsidR="00C113F7" w:rsidRPr="00EC1862" w:rsidRDefault="00C113F7" w:rsidP="001A4A69">
            <w:pPr>
              <w:widowControl w:val="0"/>
              <w:rPr>
                <w:color w:val="FF0000"/>
              </w:rPr>
            </w:pPr>
            <w:r w:rsidRPr="00EC1862">
              <w:rPr>
                <w:color w:val="FF0000"/>
              </w:rPr>
              <w:t>įrašyti</w:t>
            </w:r>
          </w:p>
        </w:tc>
      </w:tr>
      <w:tr w:rsidR="00C113F7" w:rsidRPr="00EC1862" w14:paraId="341B30B3" w14:textId="77777777" w:rsidTr="001A4A69">
        <w:trPr>
          <w:trHeight w:val="20"/>
        </w:trPr>
        <w:tc>
          <w:tcPr>
            <w:tcW w:w="7738" w:type="dxa"/>
            <w:gridSpan w:val="2"/>
            <w:tcBorders>
              <w:top w:val="single" w:sz="4" w:space="0" w:color="auto"/>
              <w:left w:val="single" w:sz="4" w:space="0" w:color="auto"/>
              <w:bottom w:val="single" w:sz="4" w:space="0" w:color="auto"/>
              <w:right w:val="single" w:sz="4" w:space="0" w:color="auto"/>
            </w:tcBorders>
            <w:shd w:val="clear" w:color="auto" w:fill="auto"/>
          </w:tcPr>
          <w:p w14:paraId="21820B69"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sidRPr="00EC1862">
              <w:rPr>
                <w:b/>
                <w:sz w:val="24"/>
                <w:szCs w:val="24"/>
                <w:vertAlign w:val="superscript"/>
              </w:rPr>
              <w:t>2:</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14FC74D8" w14:textId="77777777" w:rsidR="00C113F7" w:rsidRPr="00EC1862" w:rsidRDefault="00C113F7" w:rsidP="001A4A69">
            <w:pPr>
              <w:widowControl w:val="0"/>
              <w:rPr>
                <w:color w:val="FF0000"/>
              </w:rPr>
            </w:pPr>
            <w:r w:rsidRPr="00EC1862">
              <w:rPr>
                <w:color w:val="FF0000"/>
              </w:rPr>
              <w:t>įrašyti</w:t>
            </w:r>
          </w:p>
        </w:tc>
      </w:tr>
      <w:tr w:rsidR="00C113F7" w:rsidRPr="00EC1862" w14:paraId="04726B23" w14:textId="77777777" w:rsidTr="001A4A69">
        <w:trPr>
          <w:trHeight w:val="20"/>
        </w:trPr>
        <w:tc>
          <w:tcPr>
            <w:tcW w:w="7738" w:type="dxa"/>
            <w:gridSpan w:val="2"/>
            <w:tcBorders>
              <w:top w:val="single" w:sz="4" w:space="0" w:color="auto"/>
              <w:left w:val="single" w:sz="4" w:space="0" w:color="auto"/>
              <w:bottom w:val="single" w:sz="4" w:space="0" w:color="auto"/>
              <w:right w:val="single" w:sz="4" w:space="0" w:color="auto"/>
            </w:tcBorders>
            <w:shd w:val="clear" w:color="auto" w:fill="auto"/>
          </w:tcPr>
          <w:p w14:paraId="12281FA4" w14:textId="77777777" w:rsidR="00C113F7" w:rsidRPr="00EC1862" w:rsidRDefault="00C113F7" w:rsidP="001A4A69">
            <w:pPr>
              <w:widowControl w:val="0"/>
              <w:jc w:val="right"/>
              <w:rPr>
                <w:b/>
                <w:szCs w:val="24"/>
              </w:rPr>
            </w:pPr>
            <w:r w:rsidRPr="00EC1862">
              <w:rPr>
                <w:rStyle w:val="Pagrindinistekstas4Nekursyvas"/>
                <w:b/>
                <w:sz w:val="24"/>
                <w:szCs w:val="24"/>
              </w:rPr>
              <w:t>PVM</w:t>
            </w:r>
            <w:r w:rsidRPr="00EC1862">
              <w:rPr>
                <w:b/>
                <w:i/>
                <w:szCs w:val="24"/>
              </w:rPr>
              <w:t xml:space="preserve"> </w:t>
            </w:r>
            <w:r w:rsidRPr="00EC1862">
              <w:rPr>
                <w:b/>
                <w:color w:val="FF0000"/>
                <w:szCs w:val="24"/>
              </w:rPr>
              <w:t>(</w:t>
            </w:r>
            <w:r w:rsidRPr="00EC1862">
              <w:rPr>
                <w:rStyle w:val="Pagrindinistekstas40"/>
                <w:b/>
                <w:color w:val="FF0000"/>
                <w:sz w:val="24"/>
                <w:szCs w:val="24"/>
              </w:rPr>
              <w:t>įrašykite tarifą</w:t>
            </w:r>
            <w:r w:rsidRPr="00EC1862">
              <w:rPr>
                <w:rStyle w:val="Pagrindinistekstas4Nekursyvas"/>
                <w:b/>
                <w:color w:val="FF0000"/>
                <w:sz w:val="24"/>
                <w:szCs w:val="24"/>
              </w:rPr>
              <w:t>)</w:t>
            </w:r>
            <w:r w:rsidRPr="00EC1862">
              <w:rPr>
                <w:rStyle w:val="Pagrindinistekstas4Nekursyvas"/>
                <w:b/>
                <w:sz w:val="24"/>
                <w:szCs w:val="24"/>
              </w:rPr>
              <w:t xml:space="preserve"> kaina</w:t>
            </w:r>
            <w:r w:rsidRPr="00EC1862">
              <w:rPr>
                <w:rStyle w:val="Pagrindinistekstas4Nekursyvas"/>
                <w:b/>
                <w:sz w:val="24"/>
                <w:szCs w:val="24"/>
                <w:vertAlign w:val="superscript"/>
              </w:rPr>
              <w:t>3:</w:t>
            </w: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28529D89" w14:textId="77777777" w:rsidR="00C113F7" w:rsidRPr="00EC1862" w:rsidRDefault="00C113F7" w:rsidP="001A4A69">
            <w:pPr>
              <w:widowControl w:val="0"/>
              <w:rPr>
                <w:color w:val="FF0000"/>
              </w:rPr>
            </w:pPr>
            <w:r w:rsidRPr="00EC1862">
              <w:rPr>
                <w:color w:val="FF0000"/>
              </w:rPr>
              <w:t>įrašyti</w:t>
            </w:r>
          </w:p>
        </w:tc>
      </w:tr>
      <w:tr w:rsidR="00C113F7" w:rsidRPr="00EC1862" w14:paraId="3A87FFA4" w14:textId="77777777" w:rsidTr="001A4A69">
        <w:trPr>
          <w:trHeight w:val="264"/>
        </w:trPr>
        <w:tc>
          <w:tcPr>
            <w:tcW w:w="7738" w:type="dxa"/>
            <w:gridSpan w:val="2"/>
            <w:tcBorders>
              <w:top w:val="single" w:sz="4" w:space="0" w:color="auto"/>
              <w:left w:val="single" w:sz="4" w:space="0" w:color="auto"/>
              <w:bottom w:val="single" w:sz="4" w:space="0" w:color="auto"/>
              <w:right w:val="single" w:sz="4" w:space="0" w:color="auto"/>
            </w:tcBorders>
            <w:shd w:val="clear" w:color="auto" w:fill="auto"/>
          </w:tcPr>
          <w:p w14:paraId="3484D371"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sidRPr="00EC1862">
              <w:rPr>
                <w:b/>
                <w:sz w:val="24"/>
                <w:szCs w:val="24"/>
                <w:vertAlign w:val="superscript"/>
              </w:rPr>
              <w:t>2:</w:t>
            </w:r>
          </w:p>
          <w:p w14:paraId="66B05297"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rPr>
            </w:pPr>
          </w:p>
        </w:tc>
        <w:tc>
          <w:tcPr>
            <w:tcW w:w="1911" w:type="dxa"/>
            <w:tcBorders>
              <w:top w:val="single" w:sz="4" w:space="0" w:color="auto"/>
              <w:left w:val="single" w:sz="4" w:space="0" w:color="auto"/>
              <w:bottom w:val="single" w:sz="4" w:space="0" w:color="auto"/>
              <w:right w:val="single" w:sz="4" w:space="0" w:color="auto"/>
            </w:tcBorders>
            <w:shd w:val="clear" w:color="auto" w:fill="auto"/>
          </w:tcPr>
          <w:p w14:paraId="155D6212" w14:textId="77777777" w:rsidR="00C113F7" w:rsidRPr="00EC1862" w:rsidRDefault="00C113F7" w:rsidP="001A4A69">
            <w:pPr>
              <w:widowControl w:val="0"/>
              <w:rPr>
                <w:color w:val="FF0000"/>
              </w:rPr>
            </w:pPr>
            <w:r w:rsidRPr="00EC1862">
              <w:rPr>
                <w:color w:val="FF0000"/>
              </w:rPr>
              <w:t>įrašyti</w:t>
            </w:r>
          </w:p>
        </w:tc>
      </w:tr>
      <w:tr w:rsidR="00C113F7" w:rsidRPr="00EC1862" w14:paraId="223B7290" w14:textId="77777777" w:rsidTr="001A4A69">
        <w:trPr>
          <w:trHeight w:val="20"/>
        </w:trPr>
        <w:tc>
          <w:tcPr>
            <w:tcW w:w="9649" w:type="dxa"/>
            <w:gridSpan w:val="3"/>
            <w:tcBorders>
              <w:top w:val="single" w:sz="4" w:space="0" w:color="auto"/>
              <w:left w:val="single" w:sz="4" w:space="0" w:color="auto"/>
              <w:bottom w:val="single" w:sz="4" w:space="0" w:color="auto"/>
              <w:right w:val="single" w:sz="4" w:space="0" w:color="auto"/>
            </w:tcBorders>
            <w:shd w:val="clear" w:color="auto" w:fill="auto"/>
          </w:tcPr>
          <w:p w14:paraId="0E670BC6" w14:textId="77777777" w:rsidR="00C113F7" w:rsidRPr="00EC1862" w:rsidRDefault="00C113F7" w:rsidP="001A4A69">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sidRPr="00EC1862">
              <w:rPr>
                <w:b/>
                <w:i/>
                <w:sz w:val="24"/>
                <w:szCs w:val="24"/>
              </w:rPr>
              <w:t xml:space="preserve"> </w:t>
            </w:r>
            <w:r w:rsidRPr="00EC1862">
              <w:rPr>
                <w:b/>
                <w:color w:val="FF0000"/>
                <w:sz w:val="24"/>
                <w:szCs w:val="24"/>
              </w:rPr>
              <w:t>įrašyti</w:t>
            </w:r>
          </w:p>
        </w:tc>
      </w:tr>
    </w:tbl>
    <w:p w14:paraId="5DA6CAAA"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62B9B91E" w14:textId="77777777" w:rsidR="00C113F7" w:rsidRPr="00EC1862" w:rsidRDefault="00C113F7" w:rsidP="00C113F7">
      <w:pPr>
        <w:pStyle w:val="Pagrindinistekstas2"/>
        <w:widowControl w:val="0"/>
        <w:numPr>
          <w:ilvl w:val="1"/>
          <w:numId w:val="6"/>
        </w:numPr>
        <w:shd w:val="clear" w:color="auto" w:fill="auto"/>
        <w:tabs>
          <w:tab w:val="left" w:pos="169"/>
          <w:tab w:val="left" w:pos="1701"/>
        </w:tabs>
        <w:suppressAutoHyphens/>
        <w:spacing w:before="0" w:after="0" w:line="240" w:lineRule="auto"/>
        <w:ind w:firstLine="1134"/>
        <w:jc w:val="both"/>
        <w:rPr>
          <w:sz w:val="20"/>
          <w:szCs w:val="20"/>
        </w:rPr>
      </w:pPr>
      <w:r w:rsidRPr="00EC1862">
        <w:rPr>
          <w:sz w:val="20"/>
          <w:szCs w:val="20"/>
        </w:rPr>
        <w:t>darbų pavadinimas turi atitikti įkainotų veiklų sąraše nurodytą pavadinimą.</w:t>
      </w:r>
    </w:p>
    <w:p w14:paraId="09FF9A2E" w14:textId="77777777" w:rsidR="00C113F7" w:rsidRPr="00EC1862" w:rsidRDefault="00C113F7" w:rsidP="00C113F7">
      <w:pPr>
        <w:pStyle w:val="Pagrindinistekstas2"/>
        <w:widowControl w:val="0"/>
        <w:numPr>
          <w:ilvl w:val="1"/>
          <w:numId w:val="6"/>
        </w:numPr>
        <w:shd w:val="clear" w:color="auto" w:fill="auto"/>
        <w:tabs>
          <w:tab w:val="left" w:pos="188"/>
          <w:tab w:val="left" w:pos="1701"/>
        </w:tabs>
        <w:suppressAutoHyphens/>
        <w:spacing w:before="0" w:after="0" w:line="240" w:lineRule="auto"/>
        <w:ind w:firstLine="1134"/>
        <w:jc w:val="both"/>
        <w:rPr>
          <w:sz w:val="20"/>
          <w:szCs w:val="20"/>
        </w:rPr>
      </w:pPr>
      <w:r w:rsidRPr="00EC1862">
        <w:rPr>
          <w:sz w:val="20"/>
          <w:szCs w:val="20"/>
        </w:rPr>
        <w:t>kainos nurodomos suapvalintos, paliekant du skaitmenis po kablelio.</w:t>
      </w:r>
    </w:p>
    <w:p w14:paraId="2DCA87DE" w14:textId="77777777" w:rsidR="00C113F7" w:rsidRPr="00EC1862" w:rsidRDefault="00C113F7" w:rsidP="00C113F7">
      <w:pPr>
        <w:pStyle w:val="Pagrindinistekstas2"/>
        <w:widowControl w:val="0"/>
        <w:numPr>
          <w:ilvl w:val="1"/>
          <w:numId w:val="6"/>
        </w:numPr>
        <w:shd w:val="clear" w:color="auto" w:fill="auto"/>
        <w:tabs>
          <w:tab w:val="left" w:pos="183"/>
          <w:tab w:val="left" w:pos="1701"/>
        </w:tabs>
        <w:suppressAutoHyphens/>
        <w:spacing w:before="0" w:after="0" w:line="240" w:lineRule="auto"/>
        <w:ind w:firstLine="1134"/>
        <w:jc w:val="both"/>
        <w:rPr>
          <w:sz w:val="24"/>
          <w:szCs w:val="24"/>
        </w:rPr>
      </w:pPr>
      <w:r w:rsidRPr="00EC1862">
        <w:rPr>
          <w:sz w:val="20"/>
          <w:szCs w:val="20"/>
        </w:rPr>
        <w:t>tais atvejais, kai pagal galiojančius teisės aktus tiekėjui nereikia mokėti PVM, jis atitinkamų skilčių nepildo ir nurodo priežastis, dėl kurių PVM nemoka.</w:t>
      </w:r>
    </w:p>
    <w:p w14:paraId="4DCB091E"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4"/>
          <w:szCs w:val="24"/>
        </w:rPr>
      </w:pPr>
    </w:p>
    <w:p w14:paraId="0129A9F4" w14:textId="77777777" w:rsidR="00C113F7" w:rsidRPr="00EC1862" w:rsidRDefault="00C113F7" w:rsidP="00C113F7">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sidRPr="00EC1862">
        <w:rPr>
          <w:sz w:val="24"/>
          <w:szCs w:val="24"/>
        </w:rPr>
        <w:t>13.</w:t>
      </w:r>
      <w:r w:rsidRPr="00EC1862">
        <w:rPr>
          <w:sz w:val="24"/>
          <w:szCs w:val="24"/>
        </w:rPr>
        <w:tab/>
        <w:t xml:space="preserve">Į fiksuotą Sutarties kainą yra įskaityti visi mokesčiai ir visos su Sutarties vykdymu susijusios išlaidos. Apmokėjimo už tinkamai pagal Sutartį atliktus darbus sumai nustatyti turi būti taikomos Įkainotų veiklų sąraše (Sutarties 2 priedo dalis) nurodytos fiksuotos darbų grupių (etapų) kainos. Įkainotų veiklų sąraše nurodytos darbų grupių (etapų) fiksuotos kainos gali būti sumokėtos Rangovui dalimis atsižvelgiant į faktiškai atliktą to darbo grupės (etapo) dalį, šiame skyriuje numatyta tvarka. Tokiu atveju, Rangovo prašymu, Pirkėjo atstovas – </w:t>
      </w:r>
      <w:r w:rsidRPr="00EC1862">
        <w:rPr>
          <w:sz w:val="24"/>
          <w:szCs w:val="24"/>
          <w:highlight w:val="lightGray"/>
        </w:rPr>
        <w:t>statinio statybos techninės priežiūros vadovas</w:t>
      </w:r>
      <w:r w:rsidRPr="00EC1862">
        <w:rPr>
          <w:sz w:val="24"/>
          <w:szCs w:val="24"/>
        </w:rPr>
        <w:t>, patikrindamas dalinai atlikto darbo grupės (etapo) apimtį, turi įvertinti, kokia Įkainotų veiklų sąraše numatyto darbo grupės (etapo) dalis procentais yra faktiškai atlikta ir pranešti Rangovui.</w:t>
      </w:r>
    </w:p>
    <w:p w14:paraId="3669B841" w14:textId="77777777" w:rsidR="00C113F7" w:rsidRPr="000A3BD4"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14.</w:t>
      </w:r>
      <w:r w:rsidRPr="000A3BD4">
        <w:rPr>
          <w:sz w:val="24"/>
          <w:szCs w:val="24"/>
        </w:rPr>
        <w:tab/>
        <w:t>Sutarties kaina gali būti peržiūrėta:</w:t>
      </w:r>
    </w:p>
    <w:p w14:paraId="10CE5B73"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14.1 Dėl PVM tarifo pokyčio:</w:t>
      </w:r>
      <w:r w:rsidRPr="00EC1862">
        <w:rPr>
          <w:sz w:val="24"/>
          <w:szCs w:val="24"/>
        </w:rPr>
        <w:t xml:space="preserve"> </w:t>
      </w:r>
      <w:r>
        <w:rPr>
          <w:sz w:val="24"/>
          <w:szCs w:val="24"/>
        </w:rPr>
        <w:t>j</w:t>
      </w:r>
      <w:r w:rsidRPr="00EC1862">
        <w:rPr>
          <w:sz w:val="24"/>
          <w:szCs w:val="24"/>
        </w:rPr>
        <w:t>ei Sutarties vykdymo metu pasikeičia (padidėja ar sumažėja) PVM tarifas, Sutarties kaina atitinkamai didinama arba mažinama, jei pagal galiojančius teisės aktus Rangovui reikia mokėti PVM. Sutarties kainos perskaičiavimo formulė pasikeitus PVM tarifui:</w:t>
      </w:r>
    </w:p>
    <w:p w14:paraId="579714CE"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p>
    <w:p w14:paraId="5A060E5B"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( 1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3561AC00"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sectPr w:rsidR="00C113F7" w:rsidRPr="00EC1862" w:rsidSect="00A909A0">
          <w:footerReference w:type="default" r:id="rId16"/>
          <w:pgSz w:w="11905" w:h="16837"/>
          <w:pgMar w:top="1134" w:right="567" w:bottom="1134" w:left="1701" w:header="454" w:footer="6" w:gutter="0"/>
          <w:pgNumType w:start="1"/>
          <w:cols w:space="720"/>
          <w:noEndnote/>
          <w:titlePg/>
          <w:docGrid w:linePitch="360"/>
        </w:sectPr>
      </w:pPr>
    </w:p>
    <w:p w14:paraId="7F1047E6" w14:textId="77777777" w:rsidR="00C113F7" w:rsidRPr="00EC1862" w:rsidRDefault="00C113F7" w:rsidP="00C113F7">
      <w:pPr>
        <w:widowControl w:val="0"/>
        <w:tabs>
          <w:tab w:val="left" w:pos="1701"/>
        </w:tabs>
        <w:ind w:firstLine="1134"/>
      </w:pPr>
    </w:p>
    <w:p w14:paraId="2EA342D5" w14:textId="77777777" w:rsidR="00C113F7" w:rsidRPr="00EC1862" w:rsidRDefault="00C113F7" w:rsidP="00C113F7">
      <w:pPr>
        <w:widowControl w:val="0"/>
        <w:tabs>
          <w:tab w:val="left" w:pos="1701"/>
        </w:tabs>
        <w:ind w:firstLine="1134"/>
        <w:rPr>
          <w:sz w:val="20"/>
        </w:rPr>
      </w:pPr>
      <w:r w:rsidRPr="00EC1862">
        <w:rPr>
          <w:sz w:val="20"/>
        </w:rPr>
        <w:t xml:space="preserve">Sn – perskaičiuota Sutarties kaina; </w:t>
      </w:r>
    </w:p>
    <w:p w14:paraId="4847BE05" w14:textId="77777777" w:rsidR="00C113F7" w:rsidRPr="00EC1862" w:rsidRDefault="00C113F7" w:rsidP="00C113F7">
      <w:pPr>
        <w:widowControl w:val="0"/>
        <w:tabs>
          <w:tab w:val="left" w:pos="1701"/>
        </w:tabs>
        <w:ind w:firstLine="1134"/>
        <w:rPr>
          <w:sz w:val="20"/>
        </w:rPr>
      </w:pPr>
      <w:r w:rsidRPr="00EC1862">
        <w:rPr>
          <w:sz w:val="20"/>
        </w:rPr>
        <w:t>Ss – Sutarties kaina iki perskaičiavimo;</w:t>
      </w:r>
    </w:p>
    <w:p w14:paraId="03519B17"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6CB76997"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535AB473"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59C99497"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25564584" w14:textId="77777777" w:rsidR="00C113F7"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p>
    <w:p w14:paraId="79B59890" w14:textId="77777777" w:rsidR="00C113F7" w:rsidRPr="006A259F" w:rsidRDefault="00C113F7" w:rsidP="00C113F7">
      <w:pPr>
        <w:ind w:firstLine="1134"/>
        <w:jc w:val="both"/>
        <w:textAlignment w:val="center"/>
        <w:rPr>
          <w:i/>
          <w:color w:val="000000"/>
          <w:szCs w:val="24"/>
          <w:highlight w:val="lightGray"/>
          <w:lang w:val="lt-LT" w:eastAsia="lt-LT"/>
        </w:rPr>
      </w:pPr>
      <w:r w:rsidRPr="006A259F">
        <w:rPr>
          <w:szCs w:val="24"/>
          <w:highlight w:val="lightGray"/>
          <w:lang w:val="lt-LT"/>
        </w:rPr>
        <w:t>14.2.</w:t>
      </w:r>
      <w:r w:rsidRPr="006A259F">
        <w:rPr>
          <w:szCs w:val="24"/>
          <w:lang w:val="lt-LT"/>
        </w:rPr>
        <w:t xml:space="preserve"> </w:t>
      </w:r>
      <w:r w:rsidR="00E923A5">
        <w:rPr>
          <w:szCs w:val="24"/>
          <w:lang w:val="lt-LT"/>
        </w:rPr>
        <w:t>D</w:t>
      </w:r>
      <w:r w:rsidRPr="006A259F">
        <w:rPr>
          <w:szCs w:val="24"/>
          <w:lang w:val="lt-LT"/>
        </w:rPr>
        <w:t xml:space="preserve">ėl kainų lygio pokyčio: </w:t>
      </w:r>
      <w:r w:rsidR="00E923A5">
        <w:rPr>
          <w:szCs w:val="24"/>
          <w:lang w:val="lt-LT"/>
        </w:rPr>
        <w:t>p</w:t>
      </w:r>
      <w:r w:rsidRPr="006A259F">
        <w:rPr>
          <w:i/>
          <w:iCs/>
          <w:color w:val="000000"/>
          <w:szCs w:val="24"/>
          <w:highlight w:val="lightGray"/>
          <w:lang w:val="lt-LT" w:eastAsia="lt-LT"/>
        </w:rPr>
        <w:t xml:space="preserve">eržiūros taisykles sutarties rengėjas nustato vadovaudamasis </w:t>
      </w:r>
      <w:r w:rsidRPr="006A259F">
        <w:rPr>
          <w:i/>
          <w:color w:val="000000"/>
          <w:spacing w:val="1"/>
          <w:szCs w:val="24"/>
          <w:highlight w:val="lightGray"/>
          <w:lang w:val="lt-LT"/>
        </w:rPr>
        <w:t>Kainodaros taisyklių nustatymo</w:t>
      </w:r>
      <w:r w:rsidRPr="006A259F">
        <w:rPr>
          <w:i/>
          <w:color w:val="000000"/>
          <w:szCs w:val="24"/>
          <w:highlight w:val="lightGray"/>
          <w:lang w:val="lt-LT"/>
        </w:rPr>
        <w:t xml:space="preserve"> metodika, patvirtinta </w:t>
      </w:r>
      <w:r w:rsidRPr="006A259F">
        <w:rPr>
          <w:i/>
          <w:color w:val="000000"/>
          <w:szCs w:val="24"/>
          <w:highlight w:val="lightGray"/>
          <w:lang w:val="lt-LT" w:eastAsia="lt-LT"/>
        </w:rPr>
        <w:t xml:space="preserve">Viešųjų pirkimų tarnybos direktoriaus 2017 m. birželio 28 d. įsakymu Nr. 1S-95, Viešųjų pirkimų tarnybos rekomendacijomis </w:t>
      </w:r>
      <w:hyperlink r:id="rId17" w:tooltip="https://vpt.lrv.lt/lt/naujienos/del-kainu-perskaiciavimo-taisykliu-sutartyse" w:history="1">
        <w:r w:rsidRPr="006A259F">
          <w:rPr>
            <w:rStyle w:val="Hipersaitas"/>
            <w:i/>
            <w:szCs w:val="24"/>
            <w:highlight w:val="lightGray"/>
            <w:lang w:val="lt-LT"/>
          </w:rPr>
          <w:t>https://vpt.lrv.lt/lt/naujienos/del-kainu-perskaiciavimo-taisykliu-sutartyse</w:t>
        </w:r>
      </w:hyperlink>
      <w:r w:rsidRPr="006A259F">
        <w:rPr>
          <w:i/>
          <w:color w:val="000000"/>
          <w:szCs w:val="24"/>
          <w:highlight w:val="lightGray"/>
          <w:lang w:val="lt-LT"/>
        </w:rPr>
        <w:t>,</w:t>
      </w:r>
      <w:r w:rsidRPr="006A259F">
        <w:rPr>
          <w:i/>
          <w:iCs/>
          <w:color w:val="000000"/>
          <w:szCs w:val="24"/>
          <w:highlight w:val="lightGray"/>
          <w:lang w:val="lt-LT" w:eastAsia="lt-LT"/>
        </w:rPr>
        <w:t xml:space="preserve"> konsultuodamasis su Viešųjų pirkimų skyriumi;</w:t>
      </w:r>
    </w:p>
    <w:p w14:paraId="46AAD4AF" w14:textId="77777777" w:rsidR="00C113F7" w:rsidRPr="006A259F"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6A259F">
        <w:rPr>
          <w:sz w:val="24"/>
          <w:szCs w:val="24"/>
          <w:highlight w:val="lightGray"/>
        </w:rPr>
        <w:t>arba (nereikalingą 14.2 p</w:t>
      </w:r>
      <w:r w:rsidR="00E923A5">
        <w:rPr>
          <w:sz w:val="24"/>
          <w:szCs w:val="24"/>
          <w:highlight w:val="lightGray"/>
        </w:rPr>
        <w:t>apunkčio</w:t>
      </w:r>
      <w:r w:rsidRPr="006A259F">
        <w:rPr>
          <w:sz w:val="24"/>
          <w:szCs w:val="24"/>
          <w:highlight w:val="lightGray"/>
        </w:rPr>
        <w:t xml:space="preserve"> variantą išbraukti)</w:t>
      </w:r>
    </w:p>
    <w:p w14:paraId="22AE0788" w14:textId="77777777" w:rsidR="00C113F7" w:rsidRPr="006A259F"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6A259F">
        <w:rPr>
          <w:sz w:val="24"/>
          <w:szCs w:val="24"/>
          <w:highlight w:val="lightGray"/>
        </w:rPr>
        <w:t>14.2.</w:t>
      </w:r>
      <w:r w:rsidRPr="006A259F">
        <w:rPr>
          <w:sz w:val="24"/>
          <w:szCs w:val="24"/>
        </w:rPr>
        <w:t xml:space="preserve"> Sutartyje nėra numatytos </w:t>
      </w:r>
      <w:r w:rsidRPr="006A259F">
        <w:rPr>
          <w:color w:val="000000"/>
          <w:spacing w:val="-2"/>
          <w:sz w:val="24"/>
          <w:szCs w:val="24"/>
        </w:rPr>
        <w:t>kainos peržiūros sąlygos, nesusijusios su mokesčių pasikeitimu.</w:t>
      </w:r>
    </w:p>
    <w:p w14:paraId="0963AA9A" w14:textId="77777777" w:rsidR="00C113F7" w:rsidRPr="00EC1862"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EC1862">
        <w:rPr>
          <w:sz w:val="24"/>
          <w:szCs w:val="24"/>
        </w:rPr>
        <w:t>15.</w:t>
      </w:r>
      <w:r w:rsidRPr="00EC1862">
        <w:rPr>
          <w:sz w:val="24"/>
          <w:szCs w:val="24"/>
        </w:rPr>
        <w:tab/>
        <w:t>Sutarties kainos perskaičiavimas įforminamas šalių rašytiniu susitarimu, kuris tampa neatskiriama Sutarties dalimi. Perskaičiuojant kainą, jei reikia, šalių rašytiniu sutarimu yra koreguojama ir mokėjimų tvarka.</w:t>
      </w:r>
    </w:p>
    <w:p w14:paraId="4F948047" w14:textId="77777777" w:rsidR="00C113F7" w:rsidRPr="00EC1862" w:rsidRDefault="00C113F7" w:rsidP="00C113F7">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sidRPr="00EC1862">
        <w:rPr>
          <w:sz w:val="24"/>
          <w:szCs w:val="24"/>
        </w:rPr>
        <w:t>16.</w:t>
      </w:r>
      <w:r w:rsidRPr="00EC1862">
        <w:rPr>
          <w:sz w:val="24"/>
          <w:szCs w:val="24"/>
        </w:rPr>
        <w:tab/>
        <w:t>Apmokėjimas vykdomas tokia tvarka:</w:t>
      </w:r>
    </w:p>
    <w:p w14:paraId="0F0A15B0"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16.1.</w:t>
      </w:r>
      <w:r w:rsidRPr="00EC1862">
        <w:rPr>
          <w:sz w:val="24"/>
          <w:szCs w:val="24"/>
        </w:rPr>
        <w:tab/>
        <w:t>Avansinis mokėjimas Rangovui nemokamas.</w:t>
      </w:r>
    </w:p>
    <w:p w14:paraId="10EEB803"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16.2.</w:t>
      </w:r>
      <w:r w:rsidRPr="00EC1862">
        <w:rPr>
          <w:sz w:val="24"/>
          <w:szCs w:val="24"/>
        </w:rPr>
        <w:tab/>
        <w:t>Mokėjimas atliekamas tik po to, kai Pirkėjas patikrina atliktų darbų kokybę ir /ar kitus numatytus Rangovo įsipareigojimus (jei buvo numatyta) ir abi šalys pasirašo darbų perdavimo–priėmimo aktą.</w:t>
      </w:r>
      <w:r>
        <w:rPr>
          <w:sz w:val="24"/>
          <w:szCs w:val="24"/>
        </w:rPr>
        <w:t xml:space="preserve"> D</w:t>
      </w:r>
      <w:r w:rsidRPr="00964695">
        <w:rPr>
          <w:sz w:val="24"/>
          <w:szCs w:val="24"/>
        </w:rPr>
        <w:t>arbų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311611F9"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16.3.</w:t>
      </w:r>
      <w:r w:rsidRPr="00EC1862">
        <w:rPr>
          <w:sz w:val="24"/>
          <w:szCs w:val="24"/>
        </w:rPr>
        <w:tab/>
        <w:t>Mokėjimas atliekamas remiantis Rangovo pateikta elektronine sąskaita faktūra / PVM sąskaita faktūra (toliau – elektroninė sąskaita) už faktiškai įvykdytus Rangovo įsipareigojimus. Elektroninė sąskaita turi atitikti perdavimo–priėmimo aktą pagal turinį.</w:t>
      </w:r>
    </w:p>
    <w:p w14:paraId="36BC50DA"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16.4.</w:t>
      </w:r>
      <w:r w:rsidRPr="00EC1862">
        <w:rPr>
          <w:sz w:val="24"/>
          <w:szCs w:val="24"/>
        </w:rPr>
        <w:tab/>
        <w:t>Tarpiniai mokėjimai atliekami ne dažniau kaip du kartus per kalendorinį mėnesį.</w:t>
      </w:r>
    </w:p>
    <w:p w14:paraId="71769B67" w14:textId="77777777" w:rsidR="00C113F7" w:rsidRPr="00EC1862" w:rsidRDefault="00C113F7" w:rsidP="00C113F7">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sidRPr="00EC1862">
        <w:rPr>
          <w:sz w:val="24"/>
          <w:szCs w:val="24"/>
        </w:rPr>
        <w:t>17.</w:t>
      </w:r>
      <w:r w:rsidRPr="00EC1862">
        <w:rPr>
          <w:sz w:val="24"/>
          <w:szCs w:val="24"/>
        </w:rPr>
        <w:tab/>
        <w:t>Apmokėjimo tvarka gali būti keičiama Sutartyje numatytomis sąlygoms. Kai Sutartyje numatytais atvejais tarp Rangovo, Pirkėjo ir subrangovo yra sudaroma trišalė sutartis:</w:t>
      </w:r>
    </w:p>
    <w:p w14:paraId="6E34A0F2" w14:textId="77777777" w:rsidR="00C113F7" w:rsidRPr="00EC1862" w:rsidRDefault="00C113F7" w:rsidP="00C113F7">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sidRPr="00EC1862">
        <w:rPr>
          <w:sz w:val="24"/>
          <w:szCs w:val="24"/>
        </w:rPr>
        <w:t>17.1.</w:t>
      </w:r>
      <w:r w:rsidRPr="00EC1862">
        <w:rPr>
          <w:sz w:val="24"/>
          <w:szCs w:val="24"/>
        </w:rPr>
        <w:tab/>
        <w:t>atliekant tiesioginius mokėjimus subrangovui, turi būti vadovaujamasi trišalėje sutartyje nustatyta apmokėjimo tvarka;</w:t>
      </w:r>
    </w:p>
    <w:p w14:paraId="740F5EB8" w14:textId="77777777" w:rsidR="00C113F7" w:rsidRPr="00EC1862" w:rsidRDefault="00C113F7" w:rsidP="00C113F7">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sidRPr="00EC1862">
        <w:rPr>
          <w:sz w:val="24"/>
          <w:szCs w:val="24"/>
        </w:rPr>
        <w:t>17.2.</w:t>
      </w:r>
      <w:r w:rsidRPr="00EC1862">
        <w:rPr>
          <w:sz w:val="24"/>
          <w:szCs w:val="24"/>
        </w:rPr>
        <w:tab/>
        <w:t>atliekant mokėjimus Rangovui turi, būti nustatyta nauja apmokėjimo su Rangovu tvarka, įforminta šalių rašytiniu susitarimu, atsižvelgiant į subrangovui pagal trišalę sutartį mokamą dalį;</w:t>
      </w:r>
    </w:p>
    <w:p w14:paraId="0CB1ADF6" w14:textId="77777777" w:rsidR="00C113F7" w:rsidRPr="00EC1862" w:rsidRDefault="00C113F7" w:rsidP="00C113F7">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sidRPr="00EC1862">
        <w:rPr>
          <w:sz w:val="24"/>
          <w:szCs w:val="24"/>
        </w:rPr>
        <w:t>17.3.</w:t>
      </w:r>
      <w:r w:rsidRPr="00EC1862">
        <w:rPr>
          <w:sz w:val="24"/>
          <w:szCs w:val="24"/>
        </w:rPr>
        <w:tab/>
        <w:t>negali būti keičiama Sutarties kaina.</w:t>
      </w:r>
    </w:p>
    <w:p w14:paraId="176B6640"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sidRPr="00EC1862">
        <w:rPr>
          <w:sz w:val="24"/>
          <w:szCs w:val="24"/>
        </w:rPr>
        <w:t>18.</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nuo perdavimo-priėmimo akto pasirašymo ir elektroninės sąskaitos gavimo</w:t>
      </w:r>
      <w:r>
        <w:rPr>
          <w:rFonts w:cstheme="minorHAnsi"/>
          <w:sz w:val="24"/>
          <w:szCs w:val="24"/>
        </w:rPr>
        <w:t>,</w:t>
      </w:r>
      <w:r w:rsidRPr="00EC1862">
        <w:rPr>
          <w:sz w:val="24"/>
          <w:szCs w:val="24"/>
        </w:rPr>
        <w:t xml:space="preserve"> kai Rangovas tinkamai atliko darbus ir įvykdė kitus numatytus Rangovo įsipareigojimus (jei buvo numatyta) bei pateikė Pirkėjui visus tinkamus dokumentus.</w:t>
      </w:r>
      <w:r>
        <w:rPr>
          <w:sz w:val="24"/>
          <w:szCs w:val="24"/>
        </w:rPr>
        <w:t xml:space="preserve"> Elektroninė sąskaita gali būti išrašoma tik po </w:t>
      </w:r>
      <w:r w:rsidRPr="00A12B83">
        <w:rPr>
          <w:rFonts w:cstheme="minorHAnsi"/>
          <w:sz w:val="24"/>
          <w:szCs w:val="24"/>
        </w:rPr>
        <w:t xml:space="preserve">perdavimo-priėmimo </w:t>
      </w:r>
      <w:r>
        <w:rPr>
          <w:rFonts w:cstheme="minorHAnsi"/>
          <w:sz w:val="24"/>
          <w:szCs w:val="24"/>
        </w:rPr>
        <w:t>akto</w:t>
      </w:r>
      <w:r w:rsidRPr="00A12B83">
        <w:rPr>
          <w:rFonts w:cstheme="minorHAnsi"/>
          <w:sz w:val="24"/>
          <w:szCs w:val="24"/>
        </w:rPr>
        <w:t xml:space="preserve"> pasirašymo</w:t>
      </w:r>
      <w:r>
        <w:rPr>
          <w:rFonts w:cstheme="minorHAnsi"/>
          <w:sz w:val="24"/>
          <w:szCs w:val="24"/>
        </w:rPr>
        <w:t>.</w:t>
      </w:r>
    </w:p>
    <w:p w14:paraId="0E3E5B5A"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p>
    <w:p w14:paraId="094344B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74B00315"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DELSPINIGIAI</w:t>
      </w:r>
    </w:p>
    <w:p w14:paraId="1F733E55"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232B068B"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19.</w:t>
      </w:r>
      <w:r w:rsidRPr="00EC1862">
        <w:rPr>
          <w:sz w:val="24"/>
          <w:szCs w:val="24"/>
        </w:rPr>
        <w:tab/>
        <w:t xml:space="preserve">Rangovas, nutraukus Sutartį dėl Rangovo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eurais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44A6B6CC"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arba (nereikalingą 19 p</w:t>
      </w:r>
      <w:r w:rsidR="00E923A5">
        <w:rPr>
          <w:sz w:val="24"/>
          <w:szCs w:val="24"/>
          <w:highlight w:val="lightGray"/>
        </w:rPr>
        <w:t>unkto</w:t>
      </w:r>
      <w:r w:rsidRPr="00EC1862">
        <w:rPr>
          <w:sz w:val="24"/>
          <w:szCs w:val="24"/>
          <w:highlight w:val="lightGray"/>
        </w:rPr>
        <w:t xml:space="preserve"> variantą išbraukti)</w:t>
      </w:r>
    </w:p>
    <w:p w14:paraId="4ABF81B5"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19.</w:t>
      </w:r>
      <w:r w:rsidRPr="00EC1862">
        <w:rPr>
          <w:sz w:val="24"/>
          <w:szCs w:val="24"/>
        </w:rPr>
        <w:t xml:space="preserve"> Rangovas per 5 (penkia</w:t>
      </w:r>
      <w:r w:rsidRPr="00EC1862">
        <w:rPr>
          <w:i/>
          <w:iCs/>
          <w:sz w:val="24"/>
          <w:szCs w:val="24"/>
        </w:rPr>
        <w:t>s</w:t>
      </w:r>
      <w:r w:rsidRPr="00EC1862">
        <w:rPr>
          <w:sz w:val="24"/>
          <w:szCs w:val="24"/>
        </w:rPr>
        <w:t xml:space="preserve">) darbo dienas po Sutarties pasirašymo pateikia Pirkėjui Sutarties įvykdymo užtikrinimą – banko garantiją arba draudimo bendrovės laidavimą arba </w:t>
      </w:r>
      <w:r w:rsidRPr="00EC1862">
        <w:rPr>
          <w:rFonts w:eastAsia="Arial Unicode MS"/>
          <w:sz w:val="24"/>
          <w:szCs w:val="24"/>
        </w:rPr>
        <w:t xml:space="preserve">perveda Sutarties užtikrinimo sumą į Pirkėjo banko sąskaitą Nr. </w:t>
      </w:r>
      <w:r w:rsidRPr="00EC1862">
        <w:rPr>
          <w:sz w:val="24"/>
          <w:szCs w:val="24"/>
        </w:rPr>
        <w:t xml:space="preserve">LT197182200002130147.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 Jei Tiekėjas nepateikia Sutarties užtikrinimo per šiame papunktyje nurodytą laikotarpį, laikoma, kad Tiekėjas atsisakė sudaryti Sutartį.</w:t>
      </w:r>
    </w:p>
    <w:p w14:paraId="2FDFCF2D"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EC1862">
        <w:rPr>
          <w:sz w:val="24"/>
          <w:szCs w:val="24"/>
          <w:highlight w:val="lightGray"/>
        </w:rPr>
        <w:t>19.1.</w:t>
      </w:r>
      <w:r w:rsidRPr="00EC1862">
        <w:rPr>
          <w:sz w:val="24"/>
          <w:szCs w:val="24"/>
        </w:rPr>
        <w:t xml:space="preserve"> Užtikrinimas turi galioti 1 (vienu) mėnesiu ilgiau nei Sutartyje numatytas darbų atlikimo terminas. </w:t>
      </w:r>
      <w:r w:rsidRPr="00EC1862">
        <w:rPr>
          <w:rFonts w:eastAsia="Arial Unicode MS"/>
          <w:sz w:val="24"/>
          <w:szCs w:val="24"/>
        </w:rPr>
        <w:t xml:space="preserve">Jei iki darbų atlikimo termino yra likę daugiau kaip 1 (vieneri) metai Rangovas gali pateikti užtikrinimą galiojantį 1 (vienerius) metus, jei likus ne daugiau, kaip 30 (trisdešimt) kalendorinių dienų iki pateikto užtikrinimo galiojimo pabaigos bus pateikiamas naujas arba pratęstas užtikrinimas sekantiems Sutarties galiojimo metams. Šiuo atveju Rangovui iki nurodyto termino nepateikus naujo arba pratęsto užtikrinimo, Pirkėjas, įspėjęs Rangovą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Rangovas laikomas neįvykdžiusiu šiame punkte nurodyto savo įsipareigojimo.</w:t>
      </w:r>
    </w:p>
    <w:p w14:paraId="381BC3B2"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rFonts w:eastAsia="Arial Unicode MS"/>
          <w:sz w:val="24"/>
          <w:szCs w:val="24"/>
          <w:highlight w:val="lightGray"/>
        </w:rPr>
        <w:t>19.2.</w:t>
      </w:r>
      <w:r w:rsidRPr="00EC1862">
        <w:rPr>
          <w:rFonts w:eastAsia="Arial Unicode MS"/>
          <w:sz w:val="24"/>
          <w:szCs w:val="24"/>
        </w:rPr>
        <w:t xml:space="preserve"> </w:t>
      </w:r>
      <w:r w:rsidRPr="00EC1862">
        <w:rPr>
          <w:sz w:val="24"/>
          <w:szCs w:val="24"/>
        </w:rPr>
        <w:t>Sutarties užtikrinimu garantas (laiduotojas) privalo neatšaukiamai ir besąlygiškai įsipareigoti ne vėliau kaip per 15 (penkiolika) kalendorinių dienų nuo raštiško pranešimo iš Pirkėjo gavimo apie Rangovo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Rangovas iš dalies ar visiškai neįvykdė Sutarties ir (arba) ji buvo nutraukta dėl Rangovo kaltės. Sutarties užtikrinimas, neatitinkantis šiame Sutarties skyriuje nustatytų reikalavimų, nebus priimamas.</w:t>
      </w:r>
    </w:p>
    <w:p w14:paraId="1C2F4F0B"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19.3.</w:t>
      </w:r>
      <w:r w:rsidRPr="00EC1862">
        <w:rPr>
          <w:sz w:val="24"/>
          <w:szCs w:val="24"/>
        </w:rPr>
        <w:t xml:space="preserve"> Jei Pirkėjas pasinaudoja Sutarties užtikrinimu, Rangovas, siekdamas toliau vykdyti Sutarties įsipareigojimus, privalo per 5 (penkias) darbo dienas nuo pranešimo, kad Pirkėjas pasinaudojo Sutarties užtikrinimu, gavimo pateikti naują Sutarties užtikrinimą šiame Sutarties skyriuje nurodytai sumai.</w:t>
      </w:r>
    </w:p>
    <w:p w14:paraId="5DF8287E"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20.</w:t>
      </w:r>
      <w:r w:rsidRPr="00EC1862">
        <w:rPr>
          <w:sz w:val="24"/>
          <w:szCs w:val="24"/>
        </w:rPr>
        <w:tab/>
        <w:t xml:space="preserve">Jeigu Rangovas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14365F44"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04F15FF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3AFC2DC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7775D07C"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7DCC1C08"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21.</w:t>
      </w:r>
      <w:r w:rsidRPr="00EC1862">
        <w:rPr>
          <w:sz w:val="24"/>
          <w:szCs w:val="24"/>
        </w:rPr>
        <w:tab/>
        <w:t>Susirašinėjimas tarp Sutarties šalių vykdomas lietuvių kalba.</w:t>
      </w:r>
    </w:p>
    <w:p w14:paraId="1A5C49D5" w14:textId="77777777" w:rsidR="00C113F7"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22.</w:t>
      </w:r>
      <w:r w:rsidRPr="00EC1862">
        <w:rPr>
          <w:sz w:val="24"/>
          <w:szCs w:val="24"/>
        </w:rPr>
        <w:tab/>
        <w:t>Pirkėjo ir Rangovo vienas kitam siunčiami pranešimai turi būti raštiški ir siunčiami už Sutarties vykdymą paskirtų atsakingų asmenų adresais.</w:t>
      </w:r>
    </w:p>
    <w:p w14:paraId="61892BA5" w14:textId="77777777" w:rsidR="00C113F7" w:rsidRDefault="00C113F7" w:rsidP="00C113F7">
      <w:pPr>
        <w:pStyle w:val="Lentelsuraas0"/>
        <w:widowControl w:val="0"/>
        <w:shd w:val="clear" w:color="auto" w:fill="auto"/>
        <w:tabs>
          <w:tab w:val="left" w:pos="426"/>
          <w:tab w:val="left" w:pos="1560"/>
        </w:tabs>
        <w:suppressAutoHyphens/>
        <w:spacing w:line="240" w:lineRule="auto"/>
        <w:ind w:firstLine="1134"/>
        <w:rPr>
          <w:sz w:val="24"/>
          <w:szCs w:val="24"/>
        </w:rPr>
      </w:pPr>
      <w:r w:rsidRPr="00EC1862">
        <w:rPr>
          <w:sz w:val="24"/>
          <w:szCs w:val="24"/>
        </w:rPr>
        <w:t>23.</w:t>
      </w:r>
      <w:r w:rsidRPr="00EC1862">
        <w:rPr>
          <w:sz w:val="24"/>
          <w:szCs w:val="24"/>
        </w:rPr>
        <w:tab/>
        <w:t>Pirkėjo ir Rangovo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C113F7" w:rsidRPr="00EC1862" w14:paraId="10EF2FDF" w14:textId="77777777" w:rsidTr="001A4A69">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65C4CC7" w14:textId="77777777" w:rsidR="00C113F7" w:rsidRPr="00EC1862" w:rsidRDefault="00C113F7" w:rsidP="001A4A69">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7DFA6773" w14:textId="77777777" w:rsidR="00C113F7" w:rsidRPr="00EC1862" w:rsidRDefault="00C113F7" w:rsidP="001A4A69">
            <w:pPr>
              <w:widowControl w:val="0"/>
              <w:rPr>
                <w:b/>
                <w:szCs w:val="24"/>
              </w:rPr>
            </w:pPr>
            <w:r w:rsidRPr="00EC1862">
              <w:rPr>
                <w:rStyle w:val="Pagrindinistekstas80"/>
                <w:rFonts w:ascii="Times New Roman" w:hAnsi="Times New Roman" w:cs="Times New Roman"/>
                <w:b/>
                <w:sz w:val="24"/>
                <w:szCs w:val="24"/>
              </w:rPr>
              <w:t>Rangovas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0A5F9BF8" w14:textId="77777777" w:rsidR="00C113F7" w:rsidRPr="00EC1862" w:rsidRDefault="00C113F7" w:rsidP="001A4A69">
            <w:pPr>
              <w:widowControl w:val="0"/>
              <w:rPr>
                <w:b/>
                <w:szCs w:val="24"/>
              </w:rPr>
            </w:pPr>
            <w:r w:rsidRPr="00EC1862">
              <w:rPr>
                <w:rStyle w:val="Pagrindinistekstas80"/>
                <w:rFonts w:ascii="Times New Roman" w:hAnsi="Times New Roman" w:cs="Times New Roman"/>
                <w:b/>
                <w:sz w:val="24"/>
                <w:szCs w:val="24"/>
              </w:rPr>
              <w:t>Pirkėjas</w:t>
            </w:r>
          </w:p>
        </w:tc>
      </w:tr>
      <w:tr w:rsidR="00C113F7" w:rsidRPr="00EC1862" w14:paraId="5D6B7421" w14:textId="77777777" w:rsidTr="001A4A69">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430C2905"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448E88B2" w14:textId="77777777" w:rsidR="00C113F7" w:rsidRPr="00EC1862" w:rsidRDefault="00C113F7" w:rsidP="001A4A69">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2B1EF360" w14:textId="77777777" w:rsidR="00C113F7" w:rsidRPr="00EC1862" w:rsidRDefault="00C113F7" w:rsidP="001A4A69">
            <w:pPr>
              <w:widowControl w:val="0"/>
            </w:pPr>
            <w:r w:rsidRPr="00EC1862">
              <w:rPr>
                <w:color w:val="FF0000"/>
              </w:rPr>
              <w:t>įrašyti</w:t>
            </w:r>
          </w:p>
        </w:tc>
      </w:tr>
      <w:tr w:rsidR="00C113F7" w:rsidRPr="00EC1862" w14:paraId="3ECD5B38" w14:textId="77777777" w:rsidTr="001A4A6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7E52F00C"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4ED0094D"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E019C14" w14:textId="77777777" w:rsidR="00C113F7" w:rsidRPr="00EC1862" w:rsidRDefault="00C113F7" w:rsidP="001A4A69">
            <w:pPr>
              <w:widowControl w:val="0"/>
            </w:pPr>
            <w:r w:rsidRPr="00EC1862">
              <w:rPr>
                <w:color w:val="FF0000"/>
              </w:rPr>
              <w:t>įrašyti</w:t>
            </w:r>
          </w:p>
        </w:tc>
      </w:tr>
      <w:tr w:rsidR="00C113F7" w:rsidRPr="00EC1862" w14:paraId="56558F8C" w14:textId="77777777" w:rsidTr="001A4A6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73156C6"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ADAC531"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65CBCBC7" w14:textId="77777777" w:rsidR="00C113F7" w:rsidRPr="00EC1862" w:rsidRDefault="00C113F7" w:rsidP="001A4A69">
            <w:pPr>
              <w:widowControl w:val="0"/>
            </w:pPr>
            <w:r w:rsidRPr="00EC1862">
              <w:rPr>
                <w:color w:val="FF0000"/>
              </w:rPr>
              <w:t>įrašyti</w:t>
            </w:r>
          </w:p>
        </w:tc>
      </w:tr>
      <w:tr w:rsidR="00C113F7" w:rsidRPr="00EC1862" w14:paraId="34C450CA" w14:textId="77777777" w:rsidTr="001A4A69">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2B70CA2C"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2108CB6F"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697125CE" w14:textId="77777777" w:rsidR="00C113F7" w:rsidRPr="00EC1862" w:rsidRDefault="00C113F7" w:rsidP="001A4A69">
            <w:pPr>
              <w:widowControl w:val="0"/>
            </w:pPr>
            <w:r w:rsidRPr="00EC1862">
              <w:rPr>
                <w:color w:val="FF0000"/>
              </w:rPr>
              <w:t>įrašyti</w:t>
            </w:r>
          </w:p>
        </w:tc>
      </w:tr>
    </w:tbl>
    <w:p w14:paraId="6A5C2002" w14:textId="77777777" w:rsidR="00C113F7" w:rsidRPr="00EC1862" w:rsidRDefault="00C113F7" w:rsidP="00C113F7">
      <w:pPr>
        <w:widowControl w:val="0"/>
      </w:pPr>
    </w:p>
    <w:p w14:paraId="6B44E9A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4DC3BDD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695616B3"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26B1C312"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1134"/>
        <w:jc w:val="both"/>
        <w:rPr>
          <w:sz w:val="24"/>
          <w:szCs w:val="24"/>
        </w:rPr>
      </w:pPr>
      <w:r w:rsidRPr="00EC1862">
        <w:rPr>
          <w:sz w:val="24"/>
          <w:szCs w:val="24"/>
        </w:rPr>
        <w:t>24. Ši Sutartis sudaroma lietuvių kalba.</w:t>
      </w:r>
    </w:p>
    <w:p w14:paraId="0C954E8D" w14:textId="77777777" w:rsidR="00C113F7" w:rsidRPr="00EC1862" w:rsidRDefault="00C113F7" w:rsidP="00C113F7">
      <w:pPr>
        <w:pStyle w:val="Pagrindinistekstas2"/>
        <w:widowControl w:val="0"/>
        <w:shd w:val="clear" w:color="auto" w:fill="auto"/>
        <w:tabs>
          <w:tab w:val="left" w:pos="471"/>
        </w:tabs>
        <w:suppressAutoHyphens/>
        <w:spacing w:before="0" w:after="0" w:line="240" w:lineRule="auto"/>
        <w:ind w:firstLine="1134"/>
        <w:jc w:val="both"/>
        <w:rPr>
          <w:sz w:val="24"/>
          <w:szCs w:val="24"/>
        </w:rPr>
      </w:pPr>
      <w:r w:rsidRPr="00EC1862">
        <w:rPr>
          <w:sz w:val="24"/>
          <w:szCs w:val="24"/>
        </w:rPr>
        <w:t>25.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Rangovo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56F335DD" w14:textId="77777777" w:rsidR="00C113F7" w:rsidRPr="00B912AF" w:rsidRDefault="00E923A5" w:rsidP="00C113F7">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00C113F7"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4B66336E" w14:textId="77777777" w:rsidR="00C113F7" w:rsidRPr="00EC1862" w:rsidRDefault="00C113F7" w:rsidP="00C113F7">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2ACFDC2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033C975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468589D1"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C04E1C9"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26.</w:t>
      </w:r>
      <w:r w:rsidRPr="00EC1862">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325691BF" w14:textId="77777777" w:rsidR="00C113F7" w:rsidRPr="00EC1862" w:rsidRDefault="00C113F7" w:rsidP="00C113F7">
      <w:pPr>
        <w:pStyle w:val="Pagrindinistekstas2"/>
        <w:widowControl w:val="0"/>
        <w:numPr>
          <w:ilvl w:val="1"/>
          <w:numId w:val="7"/>
        </w:numPr>
        <w:shd w:val="clear" w:color="auto" w:fill="auto"/>
        <w:tabs>
          <w:tab w:val="left" w:pos="812"/>
        </w:tabs>
        <w:suppressAutoHyphens/>
        <w:spacing w:before="0" w:after="0" w:line="240" w:lineRule="auto"/>
        <w:ind w:firstLine="1134"/>
        <w:jc w:val="both"/>
        <w:rPr>
          <w:sz w:val="24"/>
          <w:szCs w:val="24"/>
        </w:rPr>
      </w:pPr>
      <w:r w:rsidRPr="00EC1862">
        <w:rPr>
          <w:sz w:val="24"/>
          <w:szCs w:val="24"/>
        </w:rPr>
        <w:t xml:space="preserve">priedas. </w:t>
      </w:r>
      <w:r w:rsidRPr="00EC1862">
        <w:rPr>
          <w:sz w:val="24"/>
          <w:szCs w:val="24"/>
          <w:highlight w:val="lightGray"/>
        </w:rPr>
        <w:t>Techninis darbo projektas ir /arba Techninė specifikacija</w:t>
      </w:r>
      <w:r w:rsidRPr="00EC1862">
        <w:rPr>
          <w:sz w:val="24"/>
          <w:szCs w:val="24"/>
        </w:rPr>
        <w:t xml:space="preserve"> ir perkančiosios organizacijos iki pasiūlymų pateikimo termino išsiųsti paaiškinimai</w:t>
      </w:r>
      <w:r w:rsidRPr="00EC1862">
        <w:rPr>
          <w:rStyle w:val="PagrindinistekstasKursyvas"/>
          <w:sz w:val="24"/>
          <w:szCs w:val="24"/>
        </w:rPr>
        <w:t xml:space="preserve"> (jei jų bus).</w:t>
      </w:r>
    </w:p>
    <w:p w14:paraId="3E2208EE" w14:textId="77777777" w:rsidR="00C113F7" w:rsidRPr="00EC1862" w:rsidRDefault="00C113F7" w:rsidP="00C113F7">
      <w:pPr>
        <w:pStyle w:val="Pagrindinistekstas2"/>
        <w:widowControl w:val="0"/>
        <w:numPr>
          <w:ilvl w:val="1"/>
          <w:numId w:val="7"/>
        </w:numPr>
        <w:shd w:val="clear" w:color="auto" w:fill="auto"/>
        <w:tabs>
          <w:tab w:val="left" w:pos="783"/>
        </w:tabs>
        <w:suppressAutoHyphens/>
        <w:spacing w:before="0" w:after="0" w:line="240" w:lineRule="auto"/>
        <w:ind w:firstLine="1134"/>
        <w:jc w:val="both"/>
        <w:rPr>
          <w:sz w:val="24"/>
          <w:szCs w:val="24"/>
        </w:rPr>
      </w:pPr>
      <w:r w:rsidRPr="00EC1862">
        <w:rPr>
          <w:sz w:val="24"/>
          <w:szCs w:val="24"/>
        </w:rPr>
        <w:t xml:space="preserve">priedas. Rangovo pasiūlymas su įkainotu veiklų sąrašu ir kitais priedais, perkančiosios organizacijos prašymai paaiškinti pasiūlymą bei Rangovo paaiškinimai, pateikti pirkimo procedūros metu </w:t>
      </w:r>
      <w:r w:rsidRPr="00EC1862">
        <w:rPr>
          <w:i/>
          <w:sz w:val="24"/>
          <w:szCs w:val="24"/>
        </w:rPr>
        <w:t>(jei jų bus)</w:t>
      </w:r>
      <w:r w:rsidRPr="00EC1862">
        <w:rPr>
          <w:sz w:val="24"/>
          <w:szCs w:val="24"/>
        </w:rPr>
        <w:t>.</w:t>
      </w:r>
    </w:p>
    <w:p w14:paraId="3ABD634F" w14:textId="77777777" w:rsidR="00C113F7" w:rsidRPr="00EC1862" w:rsidRDefault="00C113F7" w:rsidP="00C113F7">
      <w:pPr>
        <w:pStyle w:val="Pagrindinistekstas2"/>
        <w:widowControl w:val="0"/>
        <w:numPr>
          <w:ilvl w:val="1"/>
          <w:numId w:val="7"/>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Atliktų darbų akto forma.</w:t>
      </w:r>
    </w:p>
    <w:p w14:paraId="0E97A72B" w14:textId="77777777" w:rsidR="00C113F7" w:rsidRPr="00EC1862" w:rsidRDefault="00C113F7" w:rsidP="00C113F7">
      <w:pPr>
        <w:pStyle w:val="Pagrindinistekstas2"/>
        <w:widowControl w:val="0"/>
        <w:numPr>
          <w:ilvl w:val="1"/>
          <w:numId w:val="7"/>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Darbų perdavimo–priėmimo akto forma.</w:t>
      </w:r>
    </w:p>
    <w:p w14:paraId="6AF4CB73" w14:textId="77777777" w:rsidR="00C113F7" w:rsidRPr="00EC1862" w:rsidRDefault="00C113F7" w:rsidP="00E923A5">
      <w:pPr>
        <w:pStyle w:val="Pagrindinistekstas2"/>
        <w:widowControl w:val="0"/>
        <w:numPr>
          <w:ilvl w:val="1"/>
          <w:numId w:val="7"/>
        </w:numPr>
        <w:shd w:val="clear" w:color="auto" w:fill="auto"/>
        <w:tabs>
          <w:tab w:val="left" w:pos="774"/>
          <w:tab w:val="left" w:pos="1560"/>
        </w:tabs>
        <w:suppressAutoHyphens/>
        <w:spacing w:before="0" w:after="0" w:line="240" w:lineRule="auto"/>
        <w:ind w:firstLine="1134"/>
        <w:jc w:val="both"/>
        <w:rPr>
          <w:sz w:val="24"/>
          <w:szCs w:val="24"/>
        </w:rPr>
      </w:pPr>
      <w:r w:rsidRPr="00EC1862">
        <w:rPr>
          <w:sz w:val="24"/>
          <w:szCs w:val="24"/>
        </w:rPr>
        <w:t>priedas. Statybvietės priėmimo–perdavimo akto forma.</w:t>
      </w:r>
    </w:p>
    <w:p w14:paraId="4C2DE8C6" w14:textId="77777777" w:rsidR="00C113F7" w:rsidRPr="00EC1862" w:rsidRDefault="00C113F7" w:rsidP="00E923A5">
      <w:pPr>
        <w:widowControl w:val="0"/>
        <w:numPr>
          <w:ilvl w:val="1"/>
          <w:numId w:val="7"/>
        </w:numPr>
        <w:tabs>
          <w:tab w:val="clear" w:pos="1293"/>
          <w:tab w:val="left" w:pos="788"/>
          <w:tab w:val="left" w:pos="1560"/>
        </w:tabs>
        <w:ind w:firstLine="1134"/>
        <w:jc w:val="both"/>
        <w:textAlignment w:val="auto"/>
        <w:outlineLvl w:val="2"/>
        <w:rPr>
          <w:rStyle w:val="Temosantrat320"/>
          <w:rFonts w:ascii="Times New Roman" w:hAnsi="Times New Roman" w:cs="Times New Roman"/>
          <w:sz w:val="24"/>
          <w:szCs w:val="24"/>
        </w:rPr>
      </w:pPr>
      <w:r w:rsidRPr="00EC1862">
        <w:rPr>
          <w:rStyle w:val="Temosantrat320"/>
          <w:rFonts w:ascii="Times New Roman" w:hAnsi="Times New Roman" w:cs="Times New Roman"/>
          <w:sz w:val="24"/>
          <w:szCs w:val="24"/>
        </w:rPr>
        <w:t>priedas. Trišalės atsiskaitymo sutarties forma.</w:t>
      </w:r>
    </w:p>
    <w:p w14:paraId="1847C049" w14:textId="77777777" w:rsidR="00C113F7" w:rsidRPr="00EC1862" w:rsidRDefault="00C113F7" w:rsidP="00E923A5">
      <w:pPr>
        <w:widowControl w:val="0"/>
        <w:numPr>
          <w:ilvl w:val="1"/>
          <w:numId w:val="7"/>
        </w:numPr>
        <w:tabs>
          <w:tab w:val="clear" w:pos="1293"/>
          <w:tab w:val="left" w:pos="788"/>
          <w:tab w:val="left" w:pos="1560"/>
        </w:tabs>
        <w:ind w:firstLine="1134"/>
        <w:jc w:val="both"/>
        <w:textAlignment w:val="auto"/>
        <w:outlineLvl w:val="2"/>
        <w:rPr>
          <w:szCs w:val="24"/>
          <w:highlight w:val="lightGray"/>
        </w:rPr>
      </w:pPr>
      <w:r w:rsidRPr="00EC1862">
        <w:rPr>
          <w:rStyle w:val="Temosantrat320"/>
          <w:rFonts w:ascii="Times New Roman" w:hAnsi="Times New Roman" w:cs="Times New Roman"/>
          <w:sz w:val="24"/>
          <w:szCs w:val="24"/>
          <w:highlight w:val="lightGray"/>
        </w:rPr>
        <w:t>priedas. Papildyti pagal poreikį.</w:t>
      </w:r>
    </w:p>
    <w:p w14:paraId="13A86785"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27.</w:t>
      </w:r>
      <w:r w:rsidRPr="00EC1862">
        <w:rPr>
          <w:sz w:val="24"/>
          <w:szCs w:val="24"/>
        </w:rPr>
        <w:tab/>
        <w:t>Laikoma, kad Sutartį sudarantys dokumentai vienas kitą paaiškina. Kiekvienas paskesnis eilės dokumentas turi žemesnę juridinę galią nei prieš jį nurodytas dokumentas. Neaiškumo ar prieštaravimo atveju jais vadovaujamasi šiame skyriuje nurodyta eilės tvarka.</w:t>
      </w:r>
    </w:p>
    <w:p w14:paraId="3E98193B" w14:textId="77777777" w:rsidR="00C113F7" w:rsidRPr="00EC1862" w:rsidRDefault="00C113F7" w:rsidP="00C113F7">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6C0CC3F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40C6211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0BF1154D"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ACAF48E" w14:textId="77777777" w:rsidR="00C113F7" w:rsidRPr="00EC1862"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sidRPr="00EC1862">
        <w:rPr>
          <w:sz w:val="24"/>
          <w:szCs w:val="24"/>
        </w:rPr>
        <w:t xml:space="preserve">28.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w:t>
      </w:r>
      <w:r w:rsidR="00E923A5">
        <w:rPr>
          <w:color w:val="FF0000"/>
          <w:sz w:val="24"/>
          <w:szCs w:val="24"/>
        </w:rPr>
        <w:t>ą</w:t>
      </w:r>
      <w:r w:rsidRPr="00EC1862">
        <w:rPr>
          <w:color w:val="FF0000"/>
          <w:sz w:val="24"/>
          <w:szCs w:val="24"/>
        </w:rPr>
        <w:t xml:space="preserve"> pavard</w:t>
      </w:r>
      <w:r w:rsidR="00E923A5">
        <w:rPr>
          <w:color w:val="FF0000"/>
          <w:sz w:val="24"/>
          <w:szCs w:val="24"/>
        </w:rPr>
        <w:t>ę</w:t>
      </w:r>
      <w:r w:rsidRPr="00EC1862">
        <w:rPr>
          <w:color w:val="FF0000"/>
          <w:sz w:val="24"/>
          <w:szCs w:val="24"/>
        </w:rPr>
        <w:t>, pareig</w:t>
      </w:r>
      <w:r w:rsidR="00E923A5">
        <w:rPr>
          <w:color w:val="FF0000"/>
          <w:sz w:val="24"/>
          <w:szCs w:val="24"/>
        </w:rPr>
        <w:t>a</w:t>
      </w:r>
      <w:r w:rsidRPr="00EC1862">
        <w:rPr>
          <w:color w:val="FF0000"/>
          <w:sz w:val="24"/>
          <w:szCs w:val="24"/>
        </w:rPr>
        <w:t>s, kontaktini</w:t>
      </w:r>
      <w:r w:rsidR="00E923A5">
        <w:rPr>
          <w:color w:val="FF0000"/>
          <w:sz w:val="24"/>
          <w:szCs w:val="24"/>
        </w:rPr>
        <w:t>us</w:t>
      </w:r>
      <w:r w:rsidRPr="00EC1862">
        <w:rPr>
          <w:color w:val="FF0000"/>
          <w:sz w:val="24"/>
          <w:szCs w:val="24"/>
        </w:rPr>
        <w:t xml:space="preserve"> duomen</w:t>
      </w:r>
      <w:r w:rsidR="00E923A5">
        <w:rPr>
          <w:color w:val="FF0000"/>
          <w:sz w:val="24"/>
          <w:szCs w:val="24"/>
        </w:rPr>
        <w:t>i</w:t>
      </w:r>
      <w:r w:rsidRPr="00EC1862">
        <w:rPr>
          <w:color w:val="FF0000"/>
          <w:sz w:val="24"/>
          <w:szCs w:val="24"/>
        </w:rPr>
        <w:t>s ir kt</w:t>
      </w:r>
      <w:r w:rsidRPr="00EC1862">
        <w:rPr>
          <w:sz w:val="24"/>
          <w:szCs w:val="24"/>
        </w:rPr>
        <w:t>.</w:t>
      </w:r>
    </w:p>
    <w:p w14:paraId="1714AD4D"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sidRPr="00EC1862">
        <w:rPr>
          <w:sz w:val="24"/>
          <w:szCs w:val="24"/>
        </w:rPr>
        <w:t>29.</w:t>
      </w:r>
      <w:r w:rsidRPr="00EC1862">
        <w:rPr>
          <w:sz w:val="24"/>
          <w:szCs w:val="24"/>
        </w:rPr>
        <w:tab/>
        <w:t>Šalys patvirtina, kad Sutartį perskaitė, suprato jos turinį ir pasekmes, priėmė ją kaip atitinkančią jų tikslus ir pasirašė toliau nurodyta data.</w:t>
      </w:r>
    </w:p>
    <w:p w14:paraId="0F4921EA"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C113F7" w:rsidRPr="00EC1862" w14:paraId="198972DF" w14:textId="77777777" w:rsidTr="001A4A69">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03A6D7AB" w14:textId="77777777" w:rsidR="00C113F7" w:rsidRPr="00EC1862" w:rsidRDefault="00C113F7" w:rsidP="001A4A69">
            <w:pPr>
              <w:widowControl w:val="0"/>
              <w:rPr>
                <w:b/>
                <w:szCs w:val="24"/>
              </w:rPr>
            </w:pPr>
            <w:r w:rsidRPr="00EC1862">
              <w:rPr>
                <w:rStyle w:val="Pagrindinistekstas90"/>
                <w:rFonts w:ascii="Times New Roman" w:hAnsi="Times New Roman" w:cs="Times New Roman"/>
                <w:b/>
                <w:sz w:val="24"/>
                <w:szCs w:val="24"/>
              </w:rPr>
              <w:t>Rangovas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32AC5D70" w14:textId="77777777" w:rsidR="00C113F7" w:rsidRPr="00EC1862" w:rsidRDefault="00C113F7" w:rsidP="001A4A69">
            <w:pPr>
              <w:widowControl w:val="0"/>
              <w:rPr>
                <w:b/>
                <w:szCs w:val="24"/>
              </w:rPr>
            </w:pPr>
            <w:r w:rsidRPr="00EC1862">
              <w:rPr>
                <w:rStyle w:val="Pagrindinistekstas90"/>
                <w:rFonts w:ascii="Times New Roman" w:hAnsi="Times New Roman" w:cs="Times New Roman"/>
                <w:b/>
                <w:sz w:val="24"/>
                <w:szCs w:val="24"/>
              </w:rPr>
              <w:t>Pirkėjas</w:t>
            </w:r>
          </w:p>
        </w:tc>
      </w:tr>
      <w:tr w:rsidR="00C113F7" w:rsidRPr="00EC1862" w14:paraId="00790190" w14:textId="77777777" w:rsidTr="001A4A69">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49089F0A"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6ACA2E27"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6959811B"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29BADB3A" w14:textId="77777777" w:rsidR="00C113F7" w:rsidRPr="00EC1862" w:rsidRDefault="00C113F7" w:rsidP="001A4A69">
            <w:pPr>
              <w:widowControl w:val="0"/>
            </w:pPr>
            <w:r w:rsidRPr="00EC1862">
              <w:rPr>
                <w:color w:val="FF0000"/>
              </w:rPr>
              <w:t>įrašyti</w:t>
            </w:r>
          </w:p>
        </w:tc>
      </w:tr>
      <w:tr w:rsidR="00C113F7" w:rsidRPr="00EC1862" w14:paraId="00206665" w14:textId="77777777" w:rsidTr="001A4A69">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3D3D9B59"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7F7D7B59"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0BF1FEB8"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5DC59635" w14:textId="77777777" w:rsidR="00C113F7" w:rsidRPr="00EC1862" w:rsidRDefault="00C113F7" w:rsidP="001A4A69">
            <w:pPr>
              <w:widowControl w:val="0"/>
            </w:pPr>
            <w:r w:rsidRPr="00EC1862">
              <w:rPr>
                <w:color w:val="FF0000"/>
              </w:rPr>
              <w:t>įrašyti</w:t>
            </w:r>
          </w:p>
        </w:tc>
      </w:tr>
      <w:tr w:rsidR="00C113F7" w:rsidRPr="00EC1862" w14:paraId="403CDBCD" w14:textId="77777777" w:rsidTr="001A4A69">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7604DCD2"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39863F8"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783FF6BC"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8E97BBD" w14:textId="77777777" w:rsidR="00C113F7" w:rsidRPr="00EC1862" w:rsidRDefault="00C113F7" w:rsidP="001A4A69">
            <w:pPr>
              <w:widowControl w:val="0"/>
            </w:pPr>
            <w:r w:rsidRPr="00EC1862">
              <w:rPr>
                <w:color w:val="FF0000"/>
              </w:rPr>
              <w:t>įrašyti</w:t>
            </w:r>
          </w:p>
        </w:tc>
      </w:tr>
      <w:tr w:rsidR="00C113F7" w:rsidRPr="00EC1862" w14:paraId="47C4A005" w14:textId="77777777" w:rsidTr="001A4A69">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79C90EA7"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1440BF0" w14:textId="77777777" w:rsidR="00C113F7" w:rsidRPr="00EC1862" w:rsidRDefault="00C113F7" w:rsidP="001A4A69">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1A8AC5FD"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58DA3F8B" w14:textId="77777777" w:rsidR="00C113F7" w:rsidRPr="00EC1862" w:rsidRDefault="00C113F7" w:rsidP="001A4A69">
            <w:pPr>
              <w:widowControl w:val="0"/>
            </w:pPr>
            <w:r w:rsidRPr="00EC1862">
              <w:rPr>
                <w:color w:val="FF0000"/>
              </w:rPr>
              <w:t>įrašyti</w:t>
            </w:r>
          </w:p>
        </w:tc>
      </w:tr>
    </w:tbl>
    <w:p w14:paraId="5D3BC891"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598A39F7" w14:textId="77777777" w:rsidR="00C113F7" w:rsidRPr="00EC1862"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26DEAA06" w14:textId="77777777" w:rsidR="00C113F7" w:rsidRPr="00EC1862" w:rsidRDefault="00C113F7" w:rsidP="00C113F7">
      <w:pPr>
        <w:widowControl w:val="0"/>
        <w:sectPr w:rsidR="00C113F7" w:rsidRPr="00EC1862" w:rsidSect="00EC1862">
          <w:type w:val="continuous"/>
          <w:pgSz w:w="11905" w:h="16837"/>
          <w:pgMar w:top="738" w:right="463" w:bottom="824" w:left="1626" w:header="340" w:footer="3" w:gutter="0"/>
          <w:cols w:space="720"/>
          <w:noEndnote/>
          <w:docGrid w:linePitch="360"/>
        </w:sectPr>
      </w:pPr>
    </w:p>
    <w:p w14:paraId="472D743B" w14:textId="77777777" w:rsidR="00C113F7" w:rsidRPr="00EC1862" w:rsidRDefault="00C113F7" w:rsidP="00C113F7">
      <w:pPr>
        <w:pStyle w:val="Pagrindinistekstas100"/>
        <w:widowControl w:val="0"/>
        <w:shd w:val="clear" w:color="auto" w:fill="auto"/>
        <w:suppressAutoHyphens/>
        <w:spacing w:after="0" w:line="240" w:lineRule="auto"/>
        <w:jc w:val="center"/>
        <w:rPr>
          <w:b/>
          <w:sz w:val="24"/>
          <w:szCs w:val="24"/>
        </w:rPr>
      </w:pPr>
      <w:r w:rsidRPr="00EC1862">
        <w:rPr>
          <w:b/>
          <w:sz w:val="24"/>
          <w:szCs w:val="24"/>
        </w:rPr>
        <w:t>BENDROSIOS SĄLYGOS</w:t>
      </w:r>
    </w:p>
    <w:p w14:paraId="35D0E34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29AC37E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 SKYRIUS</w:t>
      </w:r>
    </w:p>
    <w:p w14:paraId="4EEA0863"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AIŠKINIMAS</w:t>
      </w:r>
    </w:p>
    <w:p w14:paraId="0350ABE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48DEE8D9" w14:textId="77777777" w:rsidR="00C113F7" w:rsidRPr="00EC1862" w:rsidRDefault="00C113F7" w:rsidP="00C113F7">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2A97AE51" w14:textId="77777777" w:rsidR="00C113F7" w:rsidRPr="00EC1862" w:rsidRDefault="00C113F7" w:rsidP="00C113F7">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18072FF9" w14:textId="77777777" w:rsidR="00C113F7" w:rsidRPr="00EC1862" w:rsidRDefault="00C113F7" w:rsidP="00C113F7">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66C80F10" w14:textId="77777777" w:rsidR="00C113F7" w:rsidRPr="00EC1862" w:rsidRDefault="00C113F7" w:rsidP="00C113F7">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23F6CE14"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4E4C930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6AB080F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p>
    <w:p w14:paraId="1050DB14"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08F14318"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Šiai Sutarčiai ir visoms iš šios Sutarties atsirandančioms teisėms ir pareigoms taikomi Lietuvos Respublikos įstatymai, įstatymų įgyvendinamieji teisės aktai, statybos techniniai reglamentai bei kiti normatyviniai teisės aktai.</w:t>
      </w:r>
    </w:p>
    <w:p w14:paraId="2AA7A55E"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7C7FE315"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513797F6"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5CCD919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5557CDF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24852A5D"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23B6FD04"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3E154404"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Šalys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50DF24D2" w14:textId="77777777" w:rsidR="00C113F7" w:rsidRPr="00EC1862" w:rsidRDefault="00C113F7" w:rsidP="00C113F7">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1B945E30" w14:textId="77777777" w:rsidR="00C113F7" w:rsidRPr="00EC1862" w:rsidRDefault="00C113F7" w:rsidP="00C113F7">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25EE1F5F" w14:textId="77777777" w:rsidR="00C113F7" w:rsidRPr="00EC1862" w:rsidRDefault="00C113F7" w:rsidP="00C113F7">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3B36416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2B76CCC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p>
    <w:p w14:paraId="0799C988"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31D50979"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Pirkėjas bendradarbiauja su Rangovu ir suteikia jam informaciją, reikalingą tinkamam Sutarties įvykdymui.</w:t>
      </w:r>
    </w:p>
    <w:p w14:paraId="54D94118" w14:textId="77777777" w:rsidR="00C113F7" w:rsidRPr="00EC1862" w:rsidRDefault="00C113F7" w:rsidP="00C113F7">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13.</w:t>
      </w:r>
      <w:r w:rsidRPr="00EC1862">
        <w:rPr>
          <w:sz w:val="24"/>
          <w:szCs w:val="24"/>
        </w:rPr>
        <w:tab/>
        <w:t>Pirkėjas privalo perduoti Rangovui statybvietę ir jos valdymo teisę ne vėliau kaip per 10 (dešimt) darbo dienų nuo Sutarties įsigaliojimo dienos. Statybvietė yra perduodama šalims pasirašant statybvietės perdavimo ir priėmimo aktą STR 1.06.01:2016 „Statybos darbai. Statinio statybos priežiūra“ nustatyta tvarka. Jeigu Pirkėjas šiame punkte nustatyta tvarka laiku neperdavė statybvietės Rangovui, Rangovas privalo raštu pranešti Pirkėjui, kad negali pradėti darbų. Jei Rangovas be jokių pateisinamų priežasčių vengia iš Pirkėjo priimti statybvietę, jis moka šioje Sutartyje numatytą netesybų dydį iki statybvietės perėmimo dienos.</w:t>
      </w:r>
    </w:p>
    <w:p w14:paraId="2DA32344"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14.</w:t>
      </w:r>
      <w:r w:rsidRPr="00EC1862">
        <w:rPr>
          <w:sz w:val="24"/>
          <w:szCs w:val="24"/>
        </w:rPr>
        <w:tab/>
        <w:t>Pirkėjas privalo gauti statybos leidimą darbams vykdyti (jei taikoma).</w:t>
      </w:r>
    </w:p>
    <w:p w14:paraId="668CB09B" w14:textId="77777777" w:rsidR="00C113F7" w:rsidRPr="00EC1862" w:rsidRDefault="00C113F7" w:rsidP="00C113F7">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15.</w:t>
      </w:r>
      <w:r w:rsidRPr="00EC1862">
        <w:rPr>
          <w:sz w:val="24"/>
          <w:szCs w:val="24"/>
        </w:rPr>
        <w:tab/>
        <w:t>Pirkėjas įsipareigoja įsakymu paskirti techninį prižiūrėtoją ir informuoti Rangovą apie jo paskyrimą (jei taikoma).</w:t>
      </w:r>
    </w:p>
    <w:p w14:paraId="3E602065" w14:textId="77777777" w:rsidR="00C113F7" w:rsidRPr="00EC1862" w:rsidRDefault="00C113F7" w:rsidP="00C113F7">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sidRPr="00EC1862">
        <w:rPr>
          <w:sz w:val="24"/>
          <w:szCs w:val="24"/>
        </w:rPr>
        <w:t>16.</w:t>
      </w:r>
      <w:r w:rsidRPr="00EC1862">
        <w:rPr>
          <w:sz w:val="24"/>
          <w:szCs w:val="24"/>
        </w:rPr>
        <w:tab/>
        <w:t>Jei reikia, per 5 darbo dienas nuo Sutarties sudarymo Pirkėjas Rangovui nemokamai pateikia brėžinių, reikalingų Sutarčiai vykdyti, kopijas, taip pat specifikacijų ir kitų Sutarčiai vykdyti reikalingų dokumentų kopijas.</w:t>
      </w:r>
    </w:p>
    <w:p w14:paraId="08C7A6B9" w14:textId="77777777" w:rsidR="00C113F7" w:rsidRPr="00EC1862" w:rsidRDefault="00C113F7" w:rsidP="00C113F7">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sidRPr="00EC1862">
        <w:rPr>
          <w:sz w:val="24"/>
          <w:szCs w:val="24"/>
        </w:rPr>
        <w:t>17.</w:t>
      </w:r>
      <w:r w:rsidRPr="00EC1862">
        <w:rPr>
          <w:sz w:val="24"/>
          <w:szCs w:val="24"/>
        </w:rPr>
        <w:tab/>
        <w:t>Pirkėjas turi teisę duoti nurodymus ir pateikti papildomus dokumentus ar instrukcijas, jei tai būtina tinkamam Sutarties įvykdymui.</w:t>
      </w:r>
    </w:p>
    <w:p w14:paraId="6E53CD7D" w14:textId="77777777" w:rsidR="00C113F7" w:rsidRPr="00EC1862" w:rsidRDefault="00C113F7" w:rsidP="00C113F7">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sidRPr="00EC1862">
        <w:rPr>
          <w:sz w:val="24"/>
          <w:szCs w:val="24"/>
        </w:rPr>
        <w:t>18.</w:t>
      </w:r>
      <w:r w:rsidRPr="00EC1862">
        <w:rPr>
          <w:sz w:val="24"/>
          <w:szCs w:val="24"/>
        </w:rPr>
        <w:tab/>
        <w:t>Pirkėjas turi teisę bet kuriuo metu tikrinti darbų eigą ir kokybę, Rangovo tiekiamų medžiagų kokybę, medžiagų naudojimą, o pastebėjęs nukrypimų nuo Sutarties sąlygų, bloginančių darbų rezultato kokybę, ar kitų trūkumų, nedelsdamas apie tai pranešti Rangovui ir reikalauti ištaisyti pažeidimus. Jeigu darbo atlikimo metu paaiškėja, kad darbas nebus tinkamai atliktas, Pirkėjas turi teisę nustatyti Rangovui protingą terminą trūkumams pašalinti, o jeigu Rangovas per nustatytą terminą šio reikalavimo neįvykdo – nutraukti Sutartį ir reikalauti atlyginti nuostolius.</w:t>
      </w:r>
    </w:p>
    <w:p w14:paraId="1FFF1CCA" w14:textId="77777777" w:rsidR="00C113F7" w:rsidRPr="00EC1862" w:rsidRDefault="00C113F7" w:rsidP="00C113F7">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sidRPr="00EC1862">
        <w:rPr>
          <w:sz w:val="24"/>
          <w:szCs w:val="24"/>
        </w:rPr>
        <w:t>19.</w:t>
      </w:r>
      <w:r w:rsidRPr="00EC1862">
        <w:rPr>
          <w:sz w:val="24"/>
          <w:szCs w:val="24"/>
        </w:rPr>
        <w:tab/>
        <w:t>Pirkėjas įsipareigoja statinio statybos užbaigimo aktu / deklaracija apie statybos užbaigimą / darbų priėmimo–perdavimo aktu (jei užbaigimo aktas ar deklaracija apie statybos užbaigimą yra neprivalomi) priimti iš Rangovo galutinai atliktus darbus, jei jie atitinka šios Sutarties nustatytus ir darbams taikomus kokybės reikalavimus.</w:t>
      </w:r>
    </w:p>
    <w:p w14:paraId="190025E9" w14:textId="77777777" w:rsidR="00C113F7" w:rsidRPr="00EC1862" w:rsidRDefault="00C113F7" w:rsidP="00C113F7">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sidRPr="00EC1862">
        <w:rPr>
          <w:sz w:val="24"/>
          <w:szCs w:val="24"/>
        </w:rPr>
        <w:t>20.</w:t>
      </w:r>
      <w:r w:rsidRPr="00EC1862">
        <w:rPr>
          <w:sz w:val="24"/>
          <w:szCs w:val="24"/>
        </w:rPr>
        <w:tab/>
        <w:t>Pirkėjas privalo Sutartyje nustatytomis sąlygomis laiku apmokėti Rangovo pateiktas ir patvirtintas sąskaitas.</w:t>
      </w:r>
    </w:p>
    <w:p w14:paraId="35BB1BC9"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21.</w:t>
      </w:r>
      <w:r w:rsidRPr="00EC1862">
        <w:rPr>
          <w:sz w:val="24"/>
          <w:szCs w:val="24"/>
        </w:rPr>
        <w:tab/>
        <w:t>Pirkėjas gali turėti ir kitų teisių ir pareigų, jei jos numatytos Sutartyje ir jos prieduose.</w:t>
      </w:r>
    </w:p>
    <w:p w14:paraId="6625B413"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4F7A36B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 SKYRIUS</w:t>
      </w:r>
    </w:p>
    <w:p w14:paraId="1E92B17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RANGOVO TEISĖS IR PAREIGOS</w:t>
      </w:r>
    </w:p>
    <w:p w14:paraId="7CAF4D5D"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6C37E3E4" w14:textId="77777777" w:rsidR="00C113F7" w:rsidRPr="00EC1862" w:rsidRDefault="00C113F7" w:rsidP="00C113F7">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sidRPr="00EC1862">
        <w:rPr>
          <w:sz w:val="24"/>
          <w:szCs w:val="24"/>
        </w:rPr>
        <w:t>22.</w:t>
      </w:r>
      <w:r w:rsidRPr="00EC1862">
        <w:rPr>
          <w:sz w:val="24"/>
          <w:szCs w:val="24"/>
        </w:rPr>
        <w:tab/>
        <w:t>Rangovas visą Sutarties vykdymo laikotarpį turi užtikrinti pirkimo, kurį įvykdžius buvo sudaryta ši Sutartis, dokumentuose nustatytų jo pašalinimo pagrindų nebuvimą.</w:t>
      </w:r>
    </w:p>
    <w:p w14:paraId="372E8C74" w14:textId="77777777" w:rsidR="00C113F7" w:rsidRPr="00EC1862" w:rsidRDefault="00C113F7" w:rsidP="00C113F7">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sidRPr="00EC1862">
        <w:rPr>
          <w:sz w:val="24"/>
          <w:szCs w:val="24"/>
        </w:rPr>
        <w:t>23.</w:t>
      </w:r>
      <w:r w:rsidRPr="00EC1862">
        <w:rPr>
          <w:sz w:val="24"/>
          <w:szCs w:val="24"/>
        </w:rPr>
        <w:tab/>
        <w:t>Rangovas patvirtina, kad yra gavęs visą būtiną informaciją, kurią Rangovas, panaudodamas visas savo žinias ir rūpestingumą, galėjo gauti iki Sutarties pasirašymo, ir kuri gali turėti įtakos Sutarties kainai arba darbams.</w:t>
      </w:r>
    </w:p>
    <w:p w14:paraId="0FCF03E7"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24.</w:t>
      </w:r>
      <w:r w:rsidRPr="00EC1862">
        <w:rPr>
          <w:sz w:val="24"/>
          <w:szCs w:val="24"/>
        </w:rPr>
        <w:tab/>
        <w:t xml:space="preserve">Turi būti laikoma, kad Sutartyje nurodyta kaina apima visus Rangovo sutartinius įsipareigojimus ir visa, kas būtina tinkamai vykdyti ir užbaigti darbus. </w:t>
      </w:r>
    </w:p>
    <w:p w14:paraId="13D56C85"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25.</w:t>
      </w:r>
      <w:r w:rsidRPr="00EC1862">
        <w:rPr>
          <w:sz w:val="24"/>
          <w:szCs w:val="24"/>
        </w:rPr>
        <w:tab/>
        <w:t>Rangovas įsipareigoja tinkamai vykdyti Sutartį, nustatytu terminu vykdyti sutartinius įsipareigojimus pagal Sutarties, pasiūlymo, techninės užduoties sąlygas ir Pirkėjo pateiktus užsakymus už ne didesnę nei šioje Sutartyje nurodytą kainą, vykdyti kitus Sutartyje nustatytus įsipareigojimus, savo rizika bei pajėgumais kaip įmanoma rūpestingai bei efektyviai, įskaitant, bet neapsiribojant, darbų atlikimą pagal geriausius visuotinai pripažįstamus profesinius, techninius standartus ir praktiką, panaudodamas visus reikiamus įgūdžius, žinias.</w:t>
      </w:r>
    </w:p>
    <w:p w14:paraId="7DB0D53F"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26.</w:t>
      </w:r>
      <w:r w:rsidRPr="00EC1862">
        <w:rPr>
          <w:sz w:val="24"/>
          <w:szCs w:val="24"/>
        </w:rPr>
        <w:tab/>
        <w:t>Jei Sutartyje nenustatyta kitaip, Rangovas turi pasirūpinti visa Sutarčiai vykdyti būtina įranga, įrankiais, priemonėmis, medžiagomis, darbų priežiūra ir darbo jėga.</w:t>
      </w:r>
    </w:p>
    <w:p w14:paraId="03F1D52A"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27.</w:t>
      </w:r>
      <w:r w:rsidRPr="00EC1862">
        <w:rPr>
          <w:sz w:val="24"/>
          <w:szCs w:val="24"/>
        </w:rPr>
        <w:tab/>
        <w:t>Rangovas privalo užtikrinti, kad jis ir bet kurie asmenys, veikiantys jo vardu, yra gavę visus būtinus leidimus, kvalifikacijos atestacijos pažymėjimus ar kitokius dokumentus, leidžiančius užsiimti šioje Sutartyje nustatyta veikla, kuri yra Rangovo sutartinių įsipareigojimų dalis.</w:t>
      </w:r>
    </w:p>
    <w:p w14:paraId="6F8B68B9"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28.</w:t>
      </w:r>
      <w:r w:rsidRPr="00EC1862">
        <w:rPr>
          <w:sz w:val="24"/>
          <w:szCs w:val="24"/>
        </w:rPr>
        <w:tab/>
        <w:t>Rangovas yra vienintelis atsakingas asmuo, jei trečiosios šalys pateiktų reikalavimus dėl jų patirtos žalos turtui ar asmeniui, padarytos Rangovo ir / ar subrangovų. Rangovas garantuoja dėl tokių reikalavimų galimų nuostolių atlyginimą Pirkėjui.</w:t>
      </w:r>
    </w:p>
    <w:p w14:paraId="523D7173" w14:textId="77777777" w:rsidR="00C113F7" w:rsidRPr="00EC1862" w:rsidRDefault="00C113F7" w:rsidP="00C113F7">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29.</w:t>
      </w:r>
      <w:r w:rsidRPr="00EC1862">
        <w:rPr>
          <w:sz w:val="24"/>
          <w:szCs w:val="24"/>
        </w:rPr>
        <w:tab/>
        <w:t>Rangovas turi vykdyti Pirkėjo teisėtus nurodymus, susijusius su Sutarties vykdymu.</w:t>
      </w:r>
    </w:p>
    <w:p w14:paraId="1A362684" w14:textId="77777777" w:rsidR="00C113F7" w:rsidRPr="00EC1862" w:rsidRDefault="00C113F7" w:rsidP="00C113F7">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30.</w:t>
      </w:r>
      <w:r w:rsidRPr="00EC1862">
        <w:rPr>
          <w:sz w:val="24"/>
          <w:szCs w:val="24"/>
        </w:rPr>
        <w:tab/>
        <w:t>Jei yra skiriamas statybos darbų vadovas, Rangovas privalo paskirti Lietuvos Respublikos teisės aktų nustatyta tvarka atestuotą statybos darbų vadovą, kuris privalo vykdyti pareigas, numatytas STR 1.06.01:2016 „Statybos darbai. Statinio statybos priežiūra“.</w:t>
      </w:r>
    </w:p>
    <w:p w14:paraId="2A705259"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31.</w:t>
      </w:r>
      <w:r w:rsidRPr="00EC1862">
        <w:rPr>
          <w:sz w:val="24"/>
          <w:szCs w:val="24"/>
        </w:rPr>
        <w:tab/>
        <w:t>Rangovas įsipareigoja laikytis visų Lietuvos Respublikoje galiojančių įstatymų, kitų teisės aktų nuostatų ir garantuoja Pirkėjui nuostolių atlyginimą, jei Rangovas nesilaikytų minėtųjų įstatymų, kitų teisės aktų ir dėl to būtų pateikti kokie nors reikalavimai ar pradėti procesiniai veiksmai.</w:t>
      </w:r>
    </w:p>
    <w:p w14:paraId="3213E33F"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32.</w:t>
      </w:r>
      <w:r w:rsidRPr="00EC1862">
        <w:rPr>
          <w:sz w:val="24"/>
          <w:szCs w:val="24"/>
        </w:rPr>
        <w:tab/>
        <w:t>Rangovas privalo prisiimti visą atsakomybę už darbus nuo darbo pradžios,  kol bus išduotas ir pasirašytas darbų perdavimo–priėmimo aktas. Jeigu darbams, medžiagoms ar įrangai padaroma žala arba jie prarandami, kai už jų priežiūrą atsako Rangovas ir atsakomybė už tą praradimą nepriskirtina Pirkėjui, tai Rangovas savo rizika ir sąskaita privalo ištaisyti praradimus ar žalą taip, kad darbai, medžiagos ar įranga atitiktų Sutartį.</w:t>
      </w:r>
    </w:p>
    <w:p w14:paraId="4001A33B" w14:textId="77777777" w:rsidR="00C113F7" w:rsidRPr="00EC1862" w:rsidRDefault="00C113F7" w:rsidP="00C113F7">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sidRPr="00EC1862">
        <w:rPr>
          <w:sz w:val="24"/>
          <w:szCs w:val="24"/>
        </w:rPr>
        <w:t>33.</w:t>
      </w:r>
      <w:r w:rsidRPr="00EC1862">
        <w:rPr>
          <w:sz w:val="24"/>
          <w:szCs w:val="24"/>
        </w:rPr>
        <w:tab/>
        <w:t>Jei Rangovas yra rangovų grupė, visi tokios grupės nariai yra solidariai atsakingi Pirkėjui už Sutarties vykdymą. Rangovas privalo paskirti vieną iš grupės atsakinguoju rangovu atstovauti santykiuose su Pirkėju.</w:t>
      </w:r>
    </w:p>
    <w:p w14:paraId="19DFE2E1"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34.</w:t>
      </w:r>
      <w:r w:rsidRPr="00EC1862">
        <w:rPr>
          <w:sz w:val="24"/>
          <w:szCs w:val="24"/>
        </w:rPr>
        <w:tab/>
        <w:t>Rangovas privalo atlyginti nuostolius ir apsaugoti Pirkėją nuo visų pretenzijų, kompensacijų, susijusių su:</w:t>
      </w:r>
    </w:p>
    <w:p w14:paraId="3D0FA06A" w14:textId="77777777" w:rsidR="00C113F7" w:rsidRPr="00EC1862" w:rsidRDefault="00C113F7" w:rsidP="00C113F7">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sidRPr="00EC1862">
        <w:rPr>
          <w:sz w:val="24"/>
          <w:szCs w:val="24"/>
        </w:rPr>
        <w:t>34.1.</w:t>
      </w:r>
      <w:r w:rsidRPr="00EC1862">
        <w:rPr>
          <w:sz w:val="24"/>
          <w:szCs w:val="24"/>
        </w:rPr>
        <w:tab/>
        <w:t>bet kurio asmens sužalojimu, negalavimu, liga ar mirtimi, kylančių arba atsiradusių dėl Rangovo veiksmų vykdant darbus, taisant defektus darbų vykdymo metu;</w:t>
      </w:r>
    </w:p>
    <w:p w14:paraId="1B89D1B6" w14:textId="77777777" w:rsidR="00C113F7" w:rsidRPr="00EC1862" w:rsidRDefault="00C113F7" w:rsidP="00C113F7">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sidRPr="00EC1862">
        <w:rPr>
          <w:sz w:val="24"/>
          <w:szCs w:val="24"/>
        </w:rPr>
        <w:t>34.2.</w:t>
      </w:r>
      <w:r w:rsidRPr="00EC1862">
        <w:rPr>
          <w:sz w:val="24"/>
          <w:szCs w:val="24"/>
        </w:rPr>
        <w:tab/>
        <w:t>bet kurios nuosavybės (kitos nei darbai) nuostoliais, praradimais, susijusiais arba atsiradusiais dėl Rangovo arba jo personalo veiksmų, aplaidumo, tyčinio veiksmo ar Sutarties pažeidimo.</w:t>
      </w:r>
    </w:p>
    <w:p w14:paraId="113EE65F"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35.</w:t>
      </w:r>
      <w:r w:rsidRPr="00EC1862">
        <w:rPr>
          <w:sz w:val="24"/>
          <w:szCs w:val="24"/>
        </w:rPr>
        <w:tab/>
        <w:t>Rangovas atsako už pateiktų įmonės rekvizitų, įskaitant banko sąskaitą, teisingumą.</w:t>
      </w:r>
    </w:p>
    <w:p w14:paraId="35188748" w14:textId="77777777" w:rsidR="00C113F7" w:rsidRPr="00EC1862" w:rsidRDefault="00C113F7" w:rsidP="00C113F7">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sidRPr="00EC1862">
        <w:rPr>
          <w:sz w:val="24"/>
          <w:szCs w:val="24"/>
        </w:rPr>
        <w:t>36.</w:t>
      </w:r>
      <w:r w:rsidRPr="00EC1862">
        <w:rPr>
          <w:sz w:val="24"/>
          <w:szCs w:val="24"/>
        </w:rPr>
        <w:tab/>
        <w:t>Rangovas įsipareigoja Pirkėjui raštu paprašius, grąžinti visus iš Pirkėjo gautus Sutarčiai vykdyti reikalingus dokumentus.</w:t>
      </w:r>
    </w:p>
    <w:p w14:paraId="090A948D"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37.</w:t>
      </w:r>
      <w:r w:rsidRPr="00EC1862">
        <w:rPr>
          <w:sz w:val="24"/>
          <w:szCs w:val="24"/>
        </w:rPr>
        <w:tab/>
        <w:t>Rangovas gali turėti ir kitų teisių bei pareigų, jei jos numatytos Sutartyje ir jos prieduose.</w:t>
      </w:r>
    </w:p>
    <w:p w14:paraId="75F18BF5"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4E9332A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000C470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SUBRANGA</w:t>
      </w:r>
    </w:p>
    <w:p w14:paraId="720CCCA0" w14:textId="77777777" w:rsidR="00C113F7" w:rsidRPr="00EC1862" w:rsidRDefault="00C113F7" w:rsidP="00C113F7">
      <w:pPr>
        <w:pStyle w:val="Temosantrat30"/>
        <w:widowControl w:val="0"/>
        <w:shd w:val="clear" w:color="auto" w:fill="auto"/>
        <w:tabs>
          <w:tab w:val="left" w:pos="1843"/>
        </w:tabs>
        <w:suppressAutoHyphens/>
        <w:spacing w:before="0" w:line="240" w:lineRule="auto"/>
        <w:ind w:firstLine="1134"/>
        <w:jc w:val="center"/>
        <w:rPr>
          <w:sz w:val="24"/>
          <w:szCs w:val="24"/>
        </w:rPr>
      </w:pPr>
    </w:p>
    <w:p w14:paraId="7012F91B"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38.</w:t>
      </w:r>
      <w:r w:rsidRPr="00EC1862">
        <w:rPr>
          <w:sz w:val="24"/>
          <w:szCs w:val="24"/>
        </w:rPr>
        <w:tab/>
        <w:t xml:space="preserve">Rangovas įsipareigoja užtikrinti, kad Sutartį vykdys Sutarties 2 priede nurodyti </w:t>
      </w:r>
      <w:r w:rsidRPr="00EC1862">
        <w:rPr>
          <w:rFonts w:eastAsia="Arial Unicode MS"/>
          <w:sz w:val="24"/>
          <w:szCs w:val="24"/>
        </w:rPr>
        <w:t>ir (ar) kvalifikacinius reikalavimus (jei taikoma subrangovui) atitinkantys subrangovai</w:t>
      </w:r>
      <w:r w:rsidRPr="00EC1862">
        <w:rPr>
          <w:sz w:val="24"/>
          <w:szCs w:val="24"/>
        </w:rPr>
        <w:t>. Susitarimas, pagal kurį Rangovas daliai įsipareigojimų, numatytų šioje Sutartyje, vykdyti pasitelkia trečiąjį asmenį, yra laikomas subranga. Toks susitarimas galioja, jei jis sudarytas raštu.</w:t>
      </w:r>
    </w:p>
    <w:p w14:paraId="22EB6657" w14:textId="77777777" w:rsidR="00C113F7" w:rsidRPr="00EC1862" w:rsidRDefault="00C113F7" w:rsidP="00C113F7">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sidRPr="00EC1862">
        <w:rPr>
          <w:sz w:val="24"/>
          <w:szCs w:val="24"/>
        </w:rPr>
        <w:t>39.</w:t>
      </w:r>
      <w:r w:rsidRPr="00EC1862">
        <w:rPr>
          <w:sz w:val="24"/>
          <w:szCs w:val="24"/>
        </w:rPr>
        <w:tab/>
        <w:t>Rangovas per 5 (penkias) darbo dienas nuo Sutarties įsigaliojimo dienos, bet ne vėliau negu Sutartis pradedama vykdyti įsipareigoja Pirkėjui pranešti visus subrangovų pavadinimus, pateikti subrangovų ir jų atstovų kontaktinius duomenis.</w:t>
      </w:r>
    </w:p>
    <w:p w14:paraId="3BC1CFE1"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40.</w:t>
      </w:r>
      <w:r w:rsidRPr="00EC1862">
        <w:rPr>
          <w:sz w:val="24"/>
          <w:szCs w:val="24"/>
        </w:rPr>
        <w:tab/>
        <w:t>Rangovas privalo nedelsdamas, bet ne vėliau kaip per 3 (tris) darbo dienas pranešti Pirkėjui apie esamų subrangovų arba jų kontaktinių duomenų pasikeitimą visu Sutarties galiojimo laikotarpiu.</w:t>
      </w:r>
    </w:p>
    <w:p w14:paraId="1550AE07"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41.</w:t>
      </w:r>
      <w:r w:rsidRPr="00EC1862">
        <w:rPr>
          <w:sz w:val="24"/>
          <w:szCs w:val="24"/>
        </w:rPr>
        <w:tab/>
        <w:t>Pirkėjas, gavęs informaciją apie subrangovus, ne vėliau kaip per 3 (tris) darbo dienas juos informuoja apie tiesioginio apmokėjimo už jų pristatytas prekes, suteiktas paslaugas ar atliktus darbus galimybę.</w:t>
      </w:r>
    </w:p>
    <w:p w14:paraId="5330FA5D" w14:textId="77777777" w:rsidR="00C113F7" w:rsidRPr="00EC1862" w:rsidRDefault="00C113F7" w:rsidP="00C113F7">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42.</w:t>
      </w:r>
      <w:r w:rsidRPr="00EC1862">
        <w:rPr>
          <w:sz w:val="24"/>
          <w:szCs w:val="24"/>
        </w:rPr>
        <w:tab/>
        <w:t>Jei subrangovas išreiškia norą pasinaudoti tiesioginio atsiskaitymo galimybe, Rangovas įsipareigoja sudaryti trišalę sutartį tarp jo, Pirkėjo ir subrangovo, kurioje bus nustatyta tiesioginio atsiskaitymo su subrangovu tvarka, atsižvelgiant į šios Sutarties ir subrangos sutartyje nustatytus reikalavimus.</w:t>
      </w:r>
    </w:p>
    <w:p w14:paraId="1901A7FD" w14:textId="77777777" w:rsidR="00C113F7" w:rsidRPr="00EC1862" w:rsidRDefault="00C113F7" w:rsidP="00C113F7">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sidRPr="00EC1862">
        <w:rPr>
          <w:sz w:val="24"/>
          <w:szCs w:val="24"/>
        </w:rPr>
        <w:t>43.</w:t>
      </w:r>
      <w:r w:rsidRPr="00EC1862">
        <w:rPr>
          <w:sz w:val="24"/>
          <w:szCs w:val="24"/>
        </w:rPr>
        <w:tab/>
        <w:t>Rangovas atsako už subrangovų, jų atstovų ir darbuotojų veiksmus, įsipareigojimų nevykdymą bei aplaidumą taip, lyg šiuos veiksmus atliktų ar įsipareigojimų nevykdytų ar aplaidus būtų jis pats ar jo atstovai ar darbuotojai. Tai, kad kuri nors Sutarties dalis bus vykdoma pagal subrangos sutartį bei kad Pirkėjas su subrangovais atsiskaito tiesiogiai, neatleidžia Rangovo nuo jokių jo įsipareigojimų pagal Sutartį ir Rangovas lieka atsakingas už Sutarties įvykdymą.</w:t>
      </w:r>
    </w:p>
    <w:p w14:paraId="6F966575" w14:textId="77777777" w:rsidR="00C113F7" w:rsidRPr="00EC1862" w:rsidRDefault="00C113F7" w:rsidP="00C113F7">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sidRPr="00EC1862">
        <w:rPr>
          <w:sz w:val="24"/>
          <w:szCs w:val="24"/>
        </w:rPr>
        <w:t>44.</w:t>
      </w:r>
      <w:r w:rsidRPr="00EC1862">
        <w:rPr>
          <w:sz w:val="24"/>
          <w:szCs w:val="24"/>
        </w:rPr>
        <w:tab/>
        <w:t>Pirkėjas, turėdamas duomenų, kad subrangovas nesilaiko aplinkos apsaugos, socialinės ir darbo teisės įpareigojimų, nustatytų Europos Sąjungos ir nacionalinėje teisėje, kolektyvinėse sutartyse ir Viešųjų pirkimų įstatyme, tarptautinėse konvencijose, gali patikrinti, ar nėra tokio subrangovo pašalinimo pagrindų, kurie buvo nustatyti pirkimo, kurį įvykdžius buvo sudaryta ši Sutartis, dokumentuose net ir tais atvejais, kai Rangovas nesiremia subrangovo, su kuriuo sudaroma subrangos sutartis pagal šią Sutartį numatytų įsipareigojimų daliai vykdyti, pajėgumais.</w:t>
      </w:r>
    </w:p>
    <w:p w14:paraId="77BF1D75" w14:textId="77777777" w:rsidR="00C113F7" w:rsidRPr="00EC1862" w:rsidRDefault="00C113F7" w:rsidP="00C113F7">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sidRPr="00EC1862">
        <w:rPr>
          <w:sz w:val="24"/>
          <w:szCs w:val="24"/>
        </w:rPr>
        <w:t>45.</w:t>
      </w:r>
      <w:r w:rsidRPr="00EC1862">
        <w:rPr>
          <w:sz w:val="24"/>
          <w:szCs w:val="24"/>
        </w:rPr>
        <w:tab/>
        <w:t>Jeigu subrangovo padėtis atitinka bent vieną pašalinimo pagrindą, kuris buvo nustatytas pirkimo, kurį įvykdžius buvo sudaryta ši Sutartis, ir / ar jei Pirkėjas turi pagrįstų įtarimų, kad subrangovas yra nekompetentingas vykdyti nustatytų įsipareigojimų, jis turi teisę reikalauti Rangovo nedelsiant, bet ne vėliau kaip per 10 (dešimt) darbo dienų pakeisti subrangovą arba reikalauti, kad Rangovas pats vykdytų subrangai perduotus sutartinius įsipareigojimus. Pirkėjui paprašius, Rangovas privalo pateikti visų subrangovų pašalinimo pagrindų nebuvimą patvirtinančius dokumentus.</w:t>
      </w:r>
    </w:p>
    <w:p w14:paraId="79D9F754" w14:textId="77777777" w:rsidR="00C113F7" w:rsidRPr="00EC1862" w:rsidRDefault="00C113F7" w:rsidP="00C113F7">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sidRPr="00EC1862">
        <w:rPr>
          <w:sz w:val="24"/>
          <w:szCs w:val="24"/>
        </w:rPr>
        <w:t>46.</w:t>
      </w:r>
      <w:r w:rsidRPr="00EC1862">
        <w:rPr>
          <w:sz w:val="24"/>
          <w:szCs w:val="24"/>
        </w:rPr>
        <w:tab/>
        <w:t>Rangovas, gavęs Pirkėjo rašytinį pritarimą, gali pakeisti subrangovą arba pasitelkti naują subrangovą šiais atvejais:</w:t>
      </w:r>
    </w:p>
    <w:p w14:paraId="39F24C06" w14:textId="77777777" w:rsidR="00C113F7" w:rsidRPr="00EC1862" w:rsidRDefault="00C113F7" w:rsidP="00C113F7">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sidRPr="00EC1862">
        <w:rPr>
          <w:sz w:val="24"/>
          <w:szCs w:val="24"/>
        </w:rPr>
        <w:t>46.1.</w:t>
      </w:r>
      <w:r w:rsidRPr="00EC1862">
        <w:rPr>
          <w:sz w:val="24"/>
          <w:szCs w:val="24"/>
        </w:rPr>
        <w:tab/>
        <w:t>kai Pirkėjas Sutartyje nustatytais atvejais paprašo Rangovo pakeisti subrangovą;</w:t>
      </w:r>
    </w:p>
    <w:p w14:paraId="1F5B5B6C" w14:textId="77777777" w:rsidR="00C113F7" w:rsidRPr="00EC1862" w:rsidRDefault="00C113F7" w:rsidP="00C113F7">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sidRPr="00EC1862">
        <w:rPr>
          <w:sz w:val="24"/>
          <w:szCs w:val="24"/>
        </w:rPr>
        <w:t>46.2.</w:t>
      </w:r>
      <w:r w:rsidRPr="00EC1862">
        <w:rPr>
          <w:sz w:val="24"/>
          <w:szCs w:val="24"/>
        </w:rPr>
        <w:tab/>
        <w:t>kai Sutarties vykdymo metu subrangovas netinkamai vykdo įsipareigojimus Rangovui;</w:t>
      </w:r>
    </w:p>
    <w:p w14:paraId="0ECEFE87" w14:textId="77777777" w:rsidR="00C113F7" w:rsidRPr="00EC1862" w:rsidRDefault="00C113F7" w:rsidP="00C113F7">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sidRPr="00EC1862">
        <w:rPr>
          <w:sz w:val="24"/>
          <w:szCs w:val="24"/>
        </w:rPr>
        <w:t>46.3.</w:t>
      </w:r>
      <w:r w:rsidRPr="00EC1862">
        <w:rPr>
          <w:sz w:val="24"/>
          <w:szCs w:val="24"/>
        </w:rPr>
        <w:tab/>
        <w:t>kai subrangovas nepajėgus vykdyti įsipareigojimų Rangovui dėl iškeltos restruktūrizavimo, bankroto bylos, bankroto proceso vykdymo ne teismo tvarka, priverstinio likvidavimo procedūros arba vykdomų analogiškų procedūrų;</w:t>
      </w:r>
    </w:p>
    <w:p w14:paraId="36072EAD" w14:textId="77777777" w:rsidR="00C113F7" w:rsidRPr="00EC1862" w:rsidRDefault="00C113F7" w:rsidP="00C113F7">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sidRPr="00EC1862">
        <w:rPr>
          <w:sz w:val="24"/>
          <w:szCs w:val="24"/>
        </w:rPr>
        <w:t>46.4.</w:t>
      </w:r>
      <w:r w:rsidRPr="00EC1862">
        <w:rPr>
          <w:sz w:val="24"/>
          <w:szCs w:val="24"/>
        </w:rPr>
        <w:tab/>
        <w:t>esant kitų nuo Rangovo nepriklausančių aplinkybių, kurių atsakingas ir apdairus Rangovas negalėjo numatyti iki Sutarties sudarymo.</w:t>
      </w:r>
    </w:p>
    <w:p w14:paraId="4C966E13"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47.</w:t>
      </w:r>
      <w:r w:rsidRPr="00EC1862">
        <w:rPr>
          <w:sz w:val="24"/>
          <w:szCs w:val="24"/>
        </w:rPr>
        <w:tab/>
        <w:t>Pirkėjas per 10 (dešimt) darbo dienų nuo pranešimo apie keičiamą subrangovą gavimo dienos turi raštu pranešti Rangovui apie savo pritarimą arba nepritarimą subrangovo keitimui, nurodydamas nepritarimo priežastis.</w:t>
      </w:r>
    </w:p>
    <w:p w14:paraId="4209B6D4"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48.</w:t>
      </w:r>
      <w:r w:rsidRPr="00EC1862">
        <w:rPr>
          <w:sz w:val="24"/>
          <w:szCs w:val="24"/>
        </w:rPr>
        <w:tab/>
        <w:t>Jei Rangovas be raštiško Pirkėjo sutikimo sudaro subtiekimo sutartį su subrangovu, kurio Rangovas nenurodė savo pasiūlyme, pateiktame Sutarties 2 priede, Pirkėjas turi teisę be jokio oficialaus įspėjimo taikyti Sutartyje numatytas sankcijas dėl Sutarties pažeidimo.</w:t>
      </w:r>
    </w:p>
    <w:p w14:paraId="09B7BA63" w14:textId="77777777" w:rsidR="00C113F7" w:rsidRPr="00EC1862" w:rsidRDefault="00C113F7" w:rsidP="00C113F7">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6876137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14D6DD6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11F9AD30"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3275D751"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sidRPr="00EC1862">
        <w:rPr>
          <w:sz w:val="24"/>
          <w:szCs w:val="24"/>
        </w:rPr>
        <w:t>49. Rangovas negali keisti specialistų, kuriuos jis nurodė savo pasiūlyme, pateiktame Sutarties priede, išskyrus šiuos atvejus:</w:t>
      </w:r>
    </w:p>
    <w:p w14:paraId="6DD1FFD6" w14:textId="77777777" w:rsidR="00C113F7" w:rsidRPr="00EC1862" w:rsidRDefault="00C113F7" w:rsidP="00C113F7">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sidRPr="00EC1862">
        <w:rPr>
          <w:sz w:val="24"/>
          <w:szCs w:val="24"/>
        </w:rPr>
        <w:t>49.1.</w:t>
      </w:r>
      <w:r w:rsidRPr="00EC1862">
        <w:rPr>
          <w:sz w:val="24"/>
          <w:szCs w:val="24"/>
        </w:rPr>
        <w:tab/>
        <w:t>specialisto mirties, ligos arba nelaimingo atsitikimo atveju;</w:t>
      </w:r>
    </w:p>
    <w:p w14:paraId="2C50A489" w14:textId="77777777" w:rsidR="00C113F7" w:rsidRPr="00EC1862" w:rsidRDefault="00C113F7" w:rsidP="00C113F7">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sidRPr="00EC1862">
        <w:rPr>
          <w:sz w:val="24"/>
          <w:szCs w:val="24"/>
        </w:rPr>
        <w:t>49.2.</w:t>
      </w:r>
      <w:r w:rsidRPr="00EC1862">
        <w:rPr>
          <w:sz w:val="24"/>
          <w:szCs w:val="24"/>
        </w:rPr>
        <w:tab/>
        <w:t>jei specialistą būtina keisti dėl nuo Rangovo nepriklausančių priežasčių, pavyzdžiui, kai specialistas vienašališkai nutraukia sutartį (darbo) su Rangovu, kai specialistas ne dėl Rangovo kaltės praranda teisę vykdyti jam paskirtas užduotis, ir panašiai.</w:t>
      </w:r>
    </w:p>
    <w:p w14:paraId="2CC4F5E9" w14:textId="77777777" w:rsidR="00C113F7" w:rsidRPr="00EC1862" w:rsidRDefault="00C113F7" w:rsidP="00C113F7">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sidRPr="00EC1862">
        <w:rPr>
          <w:sz w:val="24"/>
          <w:szCs w:val="24"/>
        </w:rPr>
        <w:t>50.</w:t>
      </w:r>
      <w:r w:rsidRPr="00EC1862">
        <w:rPr>
          <w:sz w:val="24"/>
          <w:szCs w:val="24"/>
        </w:rPr>
        <w:tab/>
        <w:t>Rangovas apie aplinkybes, dėl kurių reikia keisti specialistus, nurodytus Rangovo pasiūlyme, nedelsdamas, bet ne vėliau kaip per 5 (penkias) darbo dienas, privalo informuoti Pirkėją raštu ir gauti jo pritarimą.</w:t>
      </w:r>
    </w:p>
    <w:p w14:paraId="1B1AB2D4" w14:textId="77777777" w:rsidR="00C113F7" w:rsidRPr="00EC1862" w:rsidRDefault="00C113F7" w:rsidP="00C113F7">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sidRPr="00EC1862">
        <w:rPr>
          <w:sz w:val="24"/>
          <w:szCs w:val="24"/>
        </w:rPr>
        <w:t>51.</w:t>
      </w:r>
      <w:r w:rsidRPr="00EC1862">
        <w:rPr>
          <w:sz w:val="24"/>
          <w:szCs w:val="24"/>
        </w:rPr>
        <w:tab/>
        <w:t>Jei tenka keisti specialistą, kandidatas į jo vietą privalo turėti ne žemesnę kvalifikaciją ir patirtį nei keičiamo specialisto kvalifikacija ir patirtis. Jei Rangovas neranda naujo specialisto su analogiška kvalifikacija ir (arba) patirtimi, Pirkėjas turi teisę nutraukti Sutartį.</w:t>
      </w:r>
    </w:p>
    <w:p w14:paraId="6A4B37EB" w14:textId="77777777" w:rsidR="00C113F7" w:rsidRPr="00EC1862" w:rsidRDefault="00C113F7" w:rsidP="00C113F7">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sidRPr="00EC1862">
        <w:rPr>
          <w:sz w:val="24"/>
          <w:szCs w:val="24"/>
        </w:rPr>
        <w:t>52.</w:t>
      </w:r>
      <w:r w:rsidRPr="00EC1862">
        <w:rPr>
          <w:sz w:val="24"/>
          <w:szCs w:val="24"/>
        </w:rPr>
        <w:tab/>
        <w:t>Papildomas išlaidas, patirtas dėl specialistų keitimo, atlygina Rangovas. Jei specialistas pakeičiamas ne iš karto, Pirkėjas gali paprašyti Rangovo paskirti laikiną specialistą, arba imtis kitų priemonių kompensuoti laikiną naujo  specialisto nebuvimą.</w:t>
      </w:r>
    </w:p>
    <w:p w14:paraId="62AD2875" w14:textId="77777777" w:rsidR="00C113F7" w:rsidRPr="00EC1862" w:rsidRDefault="00C113F7" w:rsidP="00C113F7">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27F5F48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21B2F20E"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w:t>
      </w:r>
    </w:p>
    <w:p w14:paraId="68FCC518" w14:textId="77777777" w:rsidR="00C113F7" w:rsidRPr="00EC1862" w:rsidRDefault="00C113F7" w:rsidP="00C113F7">
      <w:pPr>
        <w:pStyle w:val="Temosantrat30"/>
        <w:widowControl w:val="0"/>
        <w:shd w:val="clear" w:color="auto" w:fill="auto"/>
        <w:suppressAutoHyphens/>
        <w:spacing w:before="0" w:line="240" w:lineRule="auto"/>
        <w:rPr>
          <w:sz w:val="24"/>
          <w:szCs w:val="24"/>
        </w:rPr>
      </w:pPr>
    </w:p>
    <w:p w14:paraId="44222AE5"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53.</w:t>
      </w:r>
      <w:r w:rsidRPr="00EC1862">
        <w:rPr>
          <w:sz w:val="24"/>
          <w:szCs w:val="24"/>
        </w:rPr>
        <w:tab/>
        <w:t>Rangovas į Sutarties kainą privalo įskaičiuoti visus su Sutarties vykdymu susijusius kaštus, įskaitant bet neapsiribojant:</w:t>
      </w:r>
    </w:p>
    <w:p w14:paraId="6DD472B9"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53.1</w:t>
      </w:r>
      <w:r w:rsidRPr="00EC1862">
        <w:rPr>
          <w:sz w:val="24"/>
          <w:szCs w:val="24"/>
        </w:rPr>
        <w:tab/>
        <w:t>projektinės ir konstravimo techninės dokumentacijos parengimo išlaidas;</w:t>
      </w:r>
    </w:p>
    <w:p w14:paraId="0A4213C1" w14:textId="77777777" w:rsidR="00C113F7" w:rsidRPr="00EC1862" w:rsidRDefault="00C113F7" w:rsidP="00C113F7">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sidRPr="00EC1862">
        <w:rPr>
          <w:sz w:val="24"/>
          <w:szCs w:val="24"/>
        </w:rPr>
        <w:t>53.2.</w:t>
      </w:r>
      <w:r w:rsidRPr="00EC1862">
        <w:rPr>
          <w:sz w:val="24"/>
          <w:szCs w:val="24"/>
        </w:rPr>
        <w:tab/>
        <w:t>transporto išlaidas (pavyzdžiui, Rangovo atstovų kelionės į Pirkėjo buveinės ir / ar statybvietės vietą išlaidas);</w:t>
      </w:r>
    </w:p>
    <w:p w14:paraId="23FC7FFF" w14:textId="77777777" w:rsidR="00C113F7" w:rsidRPr="00EC1862" w:rsidRDefault="00C113F7" w:rsidP="00C113F7">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sidRPr="00EC1862">
        <w:rPr>
          <w:sz w:val="24"/>
          <w:szCs w:val="24"/>
        </w:rPr>
        <w:t>53.3.</w:t>
      </w:r>
      <w:r w:rsidRPr="00EC1862">
        <w:rPr>
          <w:sz w:val="24"/>
          <w:szCs w:val="24"/>
        </w:rPr>
        <w:tab/>
        <w:t>visas su dokumentų, kurių reikalauja Pirkėjas, rengimu, vertimu ir pateikimu susijusias išlaidas;</w:t>
      </w:r>
    </w:p>
    <w:p w14:paraId="28C72BE9" w14:textId="77777777" w:rsidR="00C113F7" w:rsidRPr="00EC1862" w:rsidRDefault="00C113F7" w:rsidP="00C113F7">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sidRPr="00EC1862">
        <w:rPr>
          <w:sz w:val="24"/>
          <w:szCs w:val="24"/>
        </w:rPr>
        <w:t>53.4.</w:t>
      </w:r>
      <w:r w:rsidRPr="00EC1862">
        <w:rPr>
          <w:sz w:val="24"/>
          <w:szCs w:val="24"/>
        </w:rPr>
        <w:tab/>
        <w:t>aprūpinimo medžiagomis, priemonėmis, įrankiais ir įrenginiais, reikalingais Sutarčiai vykdyti, išlaidas;</w:t>
      </w:r>
    </w:p>
    <w:p w14:paraId="7BEC4E0D"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53.5.</w:t>
      </w:r>
      <w:r w:rsidRPr="00EC1862">
        <w:rPr>
          <w:sz w:val="24"/>
          <w:szCs w:val="24"/>
        </w:rPr>
        <w:tab/>
        <w:t>naudojimo ir priežiūros instrukcijų, jei tokios numatomos, pateikimo išlaidas;</w:t>
      </w:r>
    </w:p>
    <w:p w14:paraId="337B42B5" w14:textId="77777777" w:rsidR="00C113F7" w:rsidRPr="00EC1862" w:rsidRDefault="00C113F7" w:rsidP="00C113F7">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sidRPr="00EC1862">
        <w:rPr>
          <w:sz w:val="24"/>
          <w:szCs w:val="24"/>
        </w:rPr>
        <w:t>53.6.</w:t>
      </w:r>
      <w:r w:rsidRPr="00EC1862">
        <w:rPr>
          <w:sz w:val="24"/>
          <w:szCs w:val="24"/>
        </w:rPr>
        <w:tab/>
        <w:t>garantinės priežiūros išlaidas, numatomas Sutartyje nurodytam laikotarpiui;</w:t>
      </w:r>
    </w:p>
    <w:p w14:paraId="1ABAE882" w14:textId="77777777" w:rsidR="00C113F7" w:rsidRPr="00EC1862" w:rsidRDefault="00C113F7" w:rsidP="00C113F7">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sidRPr="00EC1862">
        <w:rPr>
          <w:sz w:val="24"/>
          <w:szCs w:val="24"/>
        </w:rPr>
        <w:t>53.7.</w:t>
      </w:r>
      <w:r w:rsidRPr="00EC1862">
        <w:rPr>
          <w:sz w:val="24"/>
          <w:szCs w:val="24"/>
        </w:rPr>
        <w:tab/>
        <w:t>Pirkėjo darbuotojų apmokymo Rangovo įmonėje ir / ar kitoje vietoje, jei tai nustatyta Sutartyje, išlaidas;</w:t>
      </w:r>
    </w:p>
    <w:p w14:paraId="0F767309" w14:textId="77777777" w:rsidR="00C113F7" w:rsidRPr="00EC1862" w:rsidRDefault="00C113F7" w:rsidP="00C113F7">
      <w:pPr>
        <w:pStyle w:val="Pagrindinistekstas2"/>
        <w:widowControl w:val="0"/>
        <w:shd w:val="clear" w:color="auto" w:fill="auto"/>
        <w:tabs>
          <w:tab w:val="left" w:pos="1167"/>
          <w:tab w:val="left" w:pos="1701"/>
        </w:tabs>
        <w:suppressAutoHyphens/>
        <w:spacing w:before="0" w:after="0" w:line="240" w:lineRule="auto"/>
        <w:ind w:firstLine="1134"/>
        <w:jc w:val="both"/>
        <w:rPr>
          <w:sz w:val="24"/>
          <w:szCs w:val="24"/>
        </w:rPr>
      </w:pPr>
      <w:r w:rsidRPr="00EC1862">
        <w:rPr>
          <w:sz w:val="24"/>
          <w:szCs w:val="24"/>
        </w:rPr>
        <w:t>53.8.</w:t>
      </w:r>
      <w:r w:rsidRPr="00EC1862">
        <w:rPr>
          <w:sz w:val="24"/>
          <w:szCs w:val="24"/>
        </w:rPr>
        <w:tab/>
        <w:t>aprūpinimo įrankiais, reikalingais darbams atlikti, išlaidas;</w:t>
      </w:r>
    </w:p>
    <w:p w14:paraId="4E27CF66"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53.9.</w:t>
      </w:r>
      <w:r w:rsidRPr="00EC1862">
        <w:rPr>
          <w:sz w:val="24"/>
          <w:szCs w:val="24"/>
        </w:rPr>
        <w:tab/>
        <w:t>kitas susijusias išlaidas.</w:t>
      </w:r>
    </w:p>
    <w:p w14:paraId="684C5F8F"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54.</w:t>
      </w:r>
      <w:r w:rsidRPr="00EC1862">
        <w:rPr>
          <w:sz w:val="24"/>
          <w:szCs w:val="24"/>
        </w:rPr>
        <w:tab/>
        <w:t>Mokesčiai ar išlaidos, kurių Rangovas neįtraukė į pasiūlymo, kuris pateikiamas Sutarties priede, kainą, nebus atlyginami.</w:t>
      </w:r>
    </w:p>
    <w:p w14:paraId="54FAD32E" w14:textId="77777777" w:rsidR="00C113F7" w:rsidRPr="00EC1862" w:rsidRDefault="00C113F7" w:rsidP="00C113F7">
      <w:pPr>
        <w:pStyle w:val="Pagrindinistekstas2"/>
        <w:widowControl w:val="0"/>
        <w:shd w:val="clear" w:color="auto" w:fill="auto"/>
        <w:tabs>
          <w:tab w:val="left" w:pos="438"/>
        </w:tabs>
        <w:suppressAutoHyphens/>
        <w:spacing w:before="0" w:after="0" w:line="240" w:lineRule="auto"/>
        <w:ind w:firstLine="0"/>
        <w:jc w:val="both"/>
        <w:rPr>
          <w:sz w:val="24"/>
          <w:szCs w:val="24"/>
        </w:rPr>
      </w:pPr>
    </w:p>
    <w:p w14:paraId="35846A9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55" w:name="bookmark24"/>
      <w:r w:rsidRPr="00EC1862">
        <w:rPr>
          <w:b/>
          <w:sz w:val="24"/>
          <w:szCs w:val="24"/>
        </w:rPr>
        <w:t>IX SKYRIUS</w:t>
      </w:r>
    </w:p>
    <w:p w14:paraId="33F93B3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PAPILDOMI DARBAI</w:t>
      </w:r>
      <w:bookmarkEnd w:id="55"/>
    </w:p>
    <w:p w14:paraId="7B621841"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7D495CF0" w14:textId="77777777" w:rsidR="00C113F7" w:rsidRPr="00EC1862" w:rsidRDefault="00C113F7" w:rsidP="00C113F7">
      <w:pPr>
        <w:pStyle w:val="Pagrindinistekstas2"/>
        <w:widowControl w:val="0"/>
        <w:shd w:val="clear" w:color="auto" w:fill="auto"/>
        <w:tabs>
          <w:tab w:val="left" w:pos="481"/>
          <w:tab w:val="left" w:pos="1560"/>
        </w:tabs>
        <w:suppressAutoHyphens/>
        <w:spacing w:before="0" w:after="0" w:line="240" w:lineRule="auto"/>
        <w:ind w:firstLine="1134"/>
        <w:jc w:val="both"/>
        <w:rPr>
          <w:sz w:val="24"/>
          <w:szCs w:val="24"/>
        </w:rPr>
      </w:pPr>
      <w:r w:rsidRPr="00EC1862">
        <w:rPr>
          <w:sz w:val="24"/>
          <w:szCs w:val="24"/>
        </w:rPr>
        <w:t>55.</w:t>
      </w:r>
      <w:r w:rsidRPr="00EC1862">
        <w:rPr>
          <w:sz w:val="24"/>
          <w:szCs w:val="24"/>
        </w:rPr>
        <w:tab/>
        <w:t>Rangovui darbų vykdymo metu sužinojus apie klaidą techninėje užduotyje arba techninį trūkumą dokumente, kuriuo vadovaudamasis Rangovas privalo vykdyti darbus, Rangovas apie tai privalo nedelsdamas pranešti Pirkėjui. Pirkėjas, gavęs tokį Rangovo pranešimą, privalo pateikti trūkstamą informaciją ir tinkamus paaiškinimus.</w:t>
      </w:r>
    </w:p>
    <w:p w14:paraId="027F4F9D" w14:textId="77777777" w:rsidR="00C113F7" w:rsidRPr="00EC1862" w:rsidRDefault="00C113F7" w:rsidP="00C113F7">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sidRPr="00EC1862">
        <w:rPr>
          <w:sz w:val="24"/>
          <w:szCs w:val="24"/>
        </w:rPr>
        <w:t>56.</w:t>
      </w:r>
      <w:r w:rsidRPr="00EC1862">
        <w:rPr>
          <w:sz w:val="24"/>
          <w:szCs w:val="24"/>
        </w:rPr>
        <w:tab/>
        <w:t>Jeigu Rangovas, vykdydamas darbus, statybvietėje susiduria su sąlygomis, kurių jis iki Sutarties pasirašymo pagrįstai negalėjo numatyti, tuomet Rangovas apie tai privalo nedelsdamas, bet ne vėliau kaip per 3 (tris) kalendorines dienas pranešti Pirkėjui, detaliai nurodydamas aplinkybes. Jeigu Rangovas dėl šiame punkte minimų priežasčių uždelsia baigti darbus laiku, tuomet Rangovas turi teisę reikalauti darbų atlikimo termino pratęsimo tik jei šios sąlygos atsirado ir nebuvo pašalintos dėl Pirkėjo kaltės.</w:t>
      </w:r>
    </w:p>
    <w:p w14:paraId="691DE737" w14:textId="77777777" w:rsidR="00C113F7" w:rsidRPr="00EC1862" w:rsidRDefault="00C113F7" w:rsidP="00C113F7">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sidRPr="00EC1862">
        <w:rPr>
          <w:sz w:val="24"/>
          <w:szCs w:val="24"/>
        </w:rPr>
        <w:t>57.</w:t>
      </w:r>
      <w:r w:rsidRPr="00EC1862">
        <w:rPr>
          <w:sz w:val="24"/>
          <w:szCs w:val="24"/>
        </w:rPr>
        <w:tab/>
        <w:t>Darbų apimtys, nenumatytos šios Sutarties sąlygose, bus laikomos papildomais darbais ir už šiuos darbus pagal Sutartį apmokama nebus, išskyrus, jei yra galimas ir yra atliktas Sutarties pakeitimas, vadovaujantis Sutarties nuostatomis. Papildomos darbų apimtys įsigyjamos vykdant atskirą pirkimą Lietuvos Respublikos viešųjų pirkimų įstatymo nustatyta tvarka.</w:t>
      </w:r>
    </w:p>
    <w:p w14:paraId="3B3C1721" w14:textId="77777777" w:rsidR="00C113F7" w:rsidRPr="00EC1862" w:rsidRDefault="00C113F7" w:rsidP="00C113F7">
      <w:pPr>
        <w:pStyle w:val="Temosantrat30"/>
        <w:widowControl w:val="0"/>
        <w:shd w:val="clear" w:color="auto" w:fill="auto"/>
        <w:tabs>
          <w:tab w:val="left" w:pos="1560"/>
        </w:tabs>
        <w:suppressAutoHyphens/>
        <w:spacing w:before="0" w:line="240" w:lineRule="auto"/>
        <w:ind w:firstLine="1134"/>
        <w:jc w:val="left"/>
        <w:rPr>
          <w:sz w:val="24"/>
          <w:szCs w:val="24"/>
        </w:rPr>
      </w:pPr>
    </w:p>
    <w:p w14:paraId="0B5017E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 SKYRIUS</w:t>
      </w:r>
    </w:p>
    <w:p w14:paraId="1AB25E6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MOKĖJIMŲ ATLIKIMAS</w:t>
      </w:r>
    </w:p>
    <w:p w14:paraId="47DD3D16"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0D7D4565"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58.</w:t>
      </w:r>
      <w:r w:rsidRPr="00EC1862">
        <w:rPr>
          <w:sz w:val="24"/>
          <w:szCs w:val="24"/>
        </w:rPr>
        <w:tab/>
        <w:t>Mokėjimai atliekami eurais.</w:t>
      </w:r>
    </w:p>
    <w:p w14:paraId="19DBE359"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59.</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Rangovas raštu privalo informuoti Pirkėją apie atsiskaitomosios (-ųjų) sąskaitos (-ų) pasikeitimą. Rangovas prisiima su tokiu nepranešimu susijusią ir iš to kylančią riziką.</w:t>
      </w:r>
    </w:p>
    <w:p w14:paraId="23AD94E4"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60.</w:t>
      </w:r>
      <w:r w:rsidRPr="00EC1862">
        <w:rPr>
          <w:sz w:val="24"/>
          <w:szCs w:val="24"/>
        </w:rPr>
        <w:tab/>
        <w:t>Mokėjimai atliekami Sutarties specialiosiose sąlygose nustatyta tvarka ir terminais.</w:t>
      </w:r>
    </w:p>
    <w:p w14:paraId="5535B436" w14:textId="77777777" w:rsidR="00C113F7" w:rsidRPr="00EC1862" w:rsidRDefault="00C113F7" w:rsidP="00C113F7">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sidRPr="00EC1862">
        <w:rPr>
          <w:sz w:val="24"/>
          <w:szCs w:val="24"/>
        </w:rPr>
        <w:t>61.</w:t>
      </w:r>
      <w:r w:rsidRPr="00EC1862">
        <w:rPr>
          <w:sz w:val="24"/>
          <w:szCs w:val="24"/>
        </w:rPr>
        <w:tab/>
        <w:t>Pirkėjas turi teisę neatlikti mokėjimo, jei mokėjimo dokumentai neatitinka Sutartyje nustatytų reikalavimų.</w:t>
      </w:r>
    </w:p>
    <w:p w14:paraId="084F5D1A"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62.</w:t>
      </w:r>
      <w:r w:rsidRPr="00EC1862">
        <w:rPr>
          <w:sz w:val="24"/>
          <w:szCs w:val="24"/>
        </w:rPr>
        <w:tab/>
        <w:t xml:space="preserve">Elektroninės sąskaitos teikiamos per sistemą „E. sąskaita“ adresu </w:t>
      </w:r>
      <w:hyperlink r:id="rId18" w:history="1">
        <w:r w:rsidRPr="00EC1862">
          <w:rPr>
            <w:rStyle w:val="Hipersaitas"/>
            <w:szCs w:val="24"/>
            <w:lang w:val="en-US"/>
          </w:rPr>
          <w:t>https://www.esaskaita.eu/</w:t>
        </w:r>
      </w:hyperlink>
      <w:r w:rsidRPr="00EC1862">
        <w:rPr>
          <w:sz w:val="24"/>
          <w:szCs w:val="24"/>
          <w:lang w:val="en-US"/>
        </w:rPr>
        <w:t xml:space="preserve">. </w:t>
      </w:r>
      <w:r w:rsidRPr="00EC1862">
        <w:rPr>
          <w:sz w:val="24"/>
          <w:szCs w:val="24"/>
        </w:rPr>
        <w:t>Jei Rangovas pateikia popierinę sąskaitą arba sąskaitą pateikia kitomis priemonėmis, laikoma, kad sąskaita Pirkėjui nepateikta ir Pirkėjas turi teisę tokios sąskaitos neapmokėti.</w:t>
      </w:r>
    </w:p>
    <w:p w14:paraId="67B36DFB"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63.</w:t>
      </w:r>
      <w:r w:rsidRPr="00EC1862">
        <w:rPr>
          <w:sz w:val="24"/>
          <w:szCs w:val="24"/>
        </w:rPr>
        <w:tab/>
        <w:t>Elektroninė sąskaita rengiama vadovaujantis Lietuvos Respublikos pridėtinės vertės mokesčio įstatymo nuostatomis.</w:t>
      </w:r>
    </w:p>
    <w:p w14:paraId="698F3795" w14:textId="77777777" w:rsidR="00C113F7" w:rsidRPr="00EC1862" w:rsidRDefault="00C113F7" w:rsidP="00C113F7">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sidRPr="00EC1862">
        <w:rPr>
          <w:sz w:val="24"/>
          <w:szCs w:val="24"/>
        </w:rPr>
        <w:t>64.</w:t>
      </w:r>
      <w:r w:rsidRPr="00EC1862">
        <w:rPr>
          <w:sz w:val="24"/>
          <w:szCs w:val="24"/>
        </w:rPr>
        <w:tab/>
        <w:t>Mokėtinos lėšos pervedamos į Rangovo nurodytą sąskaitą ne vėliau kaip per nustatytą terminą nuo tos dienos, kai Pirkėjas gavo visus reikalavimus atitinkančius dokumentus. Sumokėjimo diena – tai diena, kai lėšos pervedamos iš Pirkėjo sąskaitos.</w:t>
      </w:r>
    </w:p>
    <w:p w14:paraId="36544392" w14:textId="77777777" w:rsidR="00C113F7" w:rsidRPr="00EC1862" w:rsidRDefault="00C113F7" w:rsidP="00C113F7">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sidRPr="00EC1862">
        <w:rPr>
          <w:sz w:val="24"/>
          <w:szCs w:val="24"/>
        </w:rPr>
        <w:t>65.</w:t>
      </w:r>
      <w:r w:rsidRPr="00EC1862">
        <w:rPr>
          <w:sz w:val="24"/>
          <w:szCs w:val="24"/>
        </w:rPr>
        <w:tab/>
        <w:t>Be pateisinamų priežasčių Pirkėjui nesumokėjus iki Sutartyje nustatyto termino, Rangovas</w:t>
      </w:r>
      <w:r>
        <w:rPr>
          <w:sz w:val="24"/>
          <w:szCs w:val="24"/>
        </w:rPr>
        <w:t xml:space="preserve"> gali pareikalauti sumokėti 0,03</w:t>
      </w:r>
      <w:r w:rsidRPr="00EC1862">
        <w:rPr>
          <w:sz w:val="24"/>
          <w:szCs w:val="24"/>
        </w:rPr>
        <w:t xml:space="preserve"> procento vėluojamos sumokėti sumos dydžio delspinigius už kiekvieną uždelstą dieną . Delspinigiai skaičiuojami nuo mokėjimo termino pasibaigimo dienos (ši diena neįskaitoma) iki dienos, kurią lėšos nurašomos nuo Pirkėjo sąskaitos (ši diena neįskaitoma).</w:t>
      </w:r>
    </w:p>
    <w:p w14:paraId="59B0F5DB"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66.</w:t>
      </w:r>
      <w:r w:rsidRPr="00EC1862">
        <w:rPr>
          <w:sz w:val="24"/>
          <w:szCs w:val="24"/>
        </w:rPr>
        <w:tab/>
        <w:t>Jei ne dėl Rangovo kaltės vėluojama sumokėti daugiau nei 90 (devyniasdešimt) kalendorinių dienų nuo Sutartyje nurodyto sumokėjimo termino pabaigos, Rangovas turi teisę nutraukti Sutartį Sutartyje nustatyta tvarka.</w:t>
      </w:r>
    </w:p>
    <w:p w14:paraId="74D4A6C6" w14:textId="77777777" w:rsidR="00C113F7" w:rsidRPr="00EC1862" w:rsidRDefault="00C113F7" w:rsidP="00C113F7">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sidRPr="00EC1862">
        <w:rPr>
          <w:sz w:val="24"/>
          <w:szCs w:val="24"/>
        </w:rPr>
        <w:t>67.</w:t>
      </w:r>
      <w:r w:rsidRPr="00EC1862">
        <w:rPr>
          <w:sz w:val="24"/>
          <w:szCs w:val="24"/>
        </w:rPr>
        <w:tab/>
        <w:t>Jei Pirkėjas Rangovui sumokėjo daugiau nei jam priklauso pagal Sutartį, Rangovas permokėtą sumą</w:t>
      </w:r>
      <w:r>
        <w:rPr>
          <w:sz w:val="24"/>
          <w:szCs w:val="24"/>
        </w:rPr>
        <w:t xml:space="preserve"> privalo grąžinti Pirkėjui per 30</w:t>
      </w:r>
      <w:r w:rsidRPr="00EC1862">
        <w:rPr>
          <w:sz w:val="24"/>
          <w:szCs w:val="24"/>
        </w:rPr>
        <w:t xml:space="preserve"> (</w:t>
      </w:r>
      <w:r>
        <w:rPr>
          <w:sz w:val="24"/>
          <w:szCs w:val="24"/>
        </w:rPr>
        <w:t>trisdešimt</w:t>
      </w:r>
      <w:r w:rsidRPr="00EC1862">
        <w:rPr>
          <w:sz w:val="24"/>
          <w:szCs w:val="24"/>
        </w:rPr>
        <w:t>) ka</w:t>
      </w:r>
      <w:r>
        <w:rPr>
          <w:sz w:val="24"/>
          <w:szCs w:val="24"/>
        </w:rPr>
        <w:t>lendorinių dienų</w:t>
      </w:r>
      <w:r w:rsidRPr="00EC1862">
        <w:rPr>
          <w:sz w:val="24"/>
          <w:szCs w:val="24"/>
        </w:rPr>
        <w:t xml:space="preserve"> nuo reikalavimo grąžinti permoką gavimo.</w:t>
      </w:r>
    </w:p>
    <w:p w14:paraId="1D0F006E" w14:textId="77777777" w:rsidR="00C113F7" w:rsidRPr="00EC1862" w:rsidRDefault="00C113F7" w:rsidP="00C113F7">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sidRPr="00EC1862">
        <w:rPr>
          <w:sz w:val="24"/>
          <w:szCs w:val="24"/>
        </w:rPr>
        <w:t>68.</w:t>
      </w:r>
      <w:r w:rsidRPr="00EC1862">
        <w:rPr>
          <w:sz w:val="24"/>
          <w:szCs w:val="24"/>
        </w:rPr>
        <w:tab/>
        <w:t>Pirkėjui grąžintinos sumos gali būti išskaičiuojamos iš bet kokių mokėjimų, kuriuos Pirkėjas turi sumokėti Rangovui. Šiuo atveju Rangovas ir Pirkėjas gali pasinaudoti savo teise susitarti dėl grąžinimo dalimis.</w:t>
      </w:r>
    </w:p>
    <w:p w14:paraId="6390313C"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2DBDAA4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XII SKYRIUS</w:t>
      </w:r>
    </w:p>
    <w:p w14:paraId="6039693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p>
    <w:p w14:paraId="15852DA8"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13549FE"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69.</w:t>
      </w:r>
      <w:r w:rsidRPr="00EC1862">
        <w:rPr>
          <w:sz w:val="24"/>
          <w:szCs w:val="24"/>
        </w:rPr>
        <w:tab/>
        <w:t>Pirkėjui raštu pareikalavus, Rangovas per 10 (dešimt) darbo dienų (jei Sutarties ir jos priedų sąlygose nenustatyta kitaip) nuo reikalavimo gavimo dienos turi surengti įvadinį susirinkimą, kuriame aptariami organizaciniai Sutarties vykdymo klausimai.</w:t>
      </w:r>
    </w:p>
    <w:p w14:paraId="64646572" w14:textId="77777777" w:rsidR="00C113F7" w:rsidRPr="00EC1862" w:rsidRDefault="00C113F7" w:rsidP="00C113F7">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sidRPr="00EC1862">
        <w:rPr>
          <w:sz w:val="24"/>
          <w:szCs w:val="24"/>
        </w:rPr>
        <w:t>70.</w:t>
      </w:r>
      <w:r w:rsidRPr="00EC1862">
        <w:rPr>
          <w:sz w:val="24"/>
          <w:szCs w:val="24"/>
        </w:rPr>
        <w:tab/>
        <w:t>Rangovas gali paprašyti pratęsti sutartinių įsipareigojimų įvykdymo terminą, jei atsiranda priežasčių, dėl kurių Sutarties įvykdymas laiku tampa neįmanomas:</w:t>
      </w:r>
    </w:p>
    <w:p w14:paraId="7A94ADE3" w14:textId="77777777" w:rsidR="00C113F7" w:rsidRPr="00EC1862" w:rsidRDefault="00C113F7" w:rsidP="00C113F7">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sidRPr="00EC1862">
        <w:rPr>
          <w:sz w:val="24"/>
          <w:szCs w:val="24"/>
        </w:rPr>
        <w:t>70.1.</w:t>
      </w:r>
      <w:r w:rsidRPr="00EC1862">
        <w:rPr>
          <w:sz w:val="24"/>
          <w:szCs w:val="24"/>
        </w:rPr>
        <w:tab/>
        <w:t>kai Pirkėjas nevykdo savo įsipareigojimų pagal Sutartį;</w:t>
      </w:r>
    </w:p>
    <w:p w14:paraId="34DFD7C0" w14:textId="77777777" w:rsidR="00C113F7" w:rsidRPr="00EC1862" w:rsidRDefault="00C113F7" w:rsidP="00C113F7">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sidRPr="00EC1862">
        <w:rPr>
          <w:sz w:val="24"/>
          <w:szCs w:val="24"/>
        </w:rPr>
        <w:t>70.2.</w:t>
      </w:r>
      <w:r w:rsidRPr="00EC1862">
        <w:rPr>
          <w:sz w:val="24"/>
          <w:szCs w:val="24"/>
        </w:rPr>
        <w:tab/>
        <w:t>kai ne dėl Rangovo kaltės Sutartis yra sustabdyta;</w:t>
      </w:r>
    </w:p>
    <w:p w14:paraId="0A64A503" w14:textId="77777777" w:rsidR="00C113F7" w:rsidRPr="00EC1862" w:rsidRDefault="00C113F7" w:rsidP="00C113F7">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sidRPr="00EC1862">
        <w:rPr>
          <w:sz w:val="24"/>
          <w:szCs w:val="24"/>
        </w:rPr>
        <w:t>70.3.</w:t>
      </w:r>
      <w:r w:rsidRPr="00EC1862">
        <w:rPr>
          <w:sz w:val="24"/>
          <w:szCs w:val="24"/>
        </w:rPr>
        <w:tab/>
        <w:t>dėl nenugalimos jėgos (force majeure) aplinkybių;</w:t>
      </w:r>
    </w:p>
    <w:p w14:paraId="521B29C6" w14:textId="77777777" w:rsidR="00C113F7" w:rsidRPr="00EC1862" w:rsidRDefault="00C113F7" w:rsidP="00C113F7">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sidRPr="00EC1862">
        <w:rPr>
          <w:sz w:val="24"/>
          <w:szCs w:val="24"/>
        </w:rPr>
        <w:t>70.4.</w:t>
      </w:r>
      <w:r w:rsidRPr="00EC1862">
        <w:rPr>
          <w:sz w:val="24"/>
          <w:szCs w:val="24"/>
        </w:rPr>
        <w:tab/>
        <w:t>dėl kitų priežasčių, kurios atsirado ne dėl Rangovo kaltės.</w:t>
      </w:r>
    </w:p>
    <w:p w14:paraId="771E67EB"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71.</w:t>
      </w:r>
      <w:r w:rsidRPr="00EC1862">
        <w:rPr>
          <w:sz w:val="24"/>
          <w:szCs w:val="24"/>
        </w:rPr>
        <w:tab/>
        <w:t>Jei atsirado priežasčių, dėl kurių Sutarties įvykdymas laiku tampa neįmanomas, Rangovas nedelsdamas kreipiasi į Pirkėją, pateikdamas motyvuotą prašymą dėl nustatyto termino pratęsimo.</w:t>
      </w:r>
    </w:p>
    <w:p w14:paraId="64859E27"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72.</w:t>
      </w:r>
      <w:r w:rsidRPr="00EC1862">
        <w:rPr>
          <w:sz w:val="24"/>
          <w:szCs w:val="24"/>
        </w:rPr>
        <w:tab/>
        <w:t>Pirkėjas raštu išreiškia sutikimą pratęsti sutartinių įsipareigojimų įvykdymo terminą arba informuoja Rangovą, kad šis terminas nebus pratęstas.</w:t>
      </w:r>
    </w:p>
    <w:p w14:paraId="75111AB4"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73.</w:t>
      </w:r>
      <w:r w:rsidRPr="00EC1862">
        <w:rPr>
          <w:sz w:val="24"/>
          <w:szCs w:val="24"/>
        </w:rPr>
        <w:tab/>
        <w:t>Pirkėjas, esant svarbioms aplinkybėms, turi teisę pareikalauti sustabdyti Sutarties vykdymą ir / ar atidėti bet kokių Sutartyje numatytų įsipareigojimų įvykdymą, įskaitant darbų ar bet kurio jų etapo atlikimą.</w:t>
      </w:r>
    </w:p>
    <w:p w14:paraId="2C3A51BF"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74.</w:t>
      </w:r>
      <w:r w:rsidRPr="00EC1862">
        <w:rPr>
          <w:sz w:val="24"/>
          <w:szCs w:val="24"/>
        </w:rPr>
        <w:tab/>
        <w:t>Svarbiomis aplinkybėmis visais atvejais gali būti laikoma:</w:t>
      </w:r>
    </w:p>
    <w:p w14:paraId="545EC4A8"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74.1</w:t>
      </w:r>
      <w:r w:rsidRPr="00EC1862">
        <w:rPr>
          <w:sz w:val="24"/>
          <w:szCs w:val="24"/>
        </w:rPr>
        <w:tab/>
        <w:t>teisinio reglamentavimo pasikeitimas ir / ar valstybės lygmens sprendimai, turintys įtakos tinkamam Sutarties vykdymui (pvz., karantino, nepaprastosios padėties ar kt. paskelbimo atvejai);</w:t>
      </w:r>
    </w:p>
    <w:p w14:paraId="52AB4AAE"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74.2.</w:t>
      </w:r>
      <w:r w:rsidRPr="00EC1862">
        <w:rPr>
          <w:sz w:val="24"/>
          <w:szCs w:val="24"/>
        </w:rPr>
        <w:tab/>
        <w:t>Sutarties vykdymui įtaką turinčių trečiųjų šalių, nepriklausančių nuo Rangovo ir / ar Pirkėjo valios, sprendimai, veikimas ir / ar neveikimas;</w:t>
      </w:r>
    </w:p>
    <w:p w14:paraId="105CD366"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74.3.</w:t>
      </w:r>
      <w:r w:rsidRPr="00EC1862">
        <w:rPr>
          <w:sz w:val="24"/>
          <w:szCs w:val="24"/>
        </w:rPr>
        <w:tab/>
        <w:t>kitos objektyvios, abiejų Sutarties šalių vienodai pripažįstamos aplinkybės, kurios nepriklauso nuo Sutarties šalių valios ir, kurioms esant, tinkamas Sutarties vykdymas nėra įmanomas.</w:t>
      </w:r>
    </w:p>
    <w:p w14:paraId="5426AFE5"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75.</w:t>
      </w:r>
      <w:r w:rsidRPr="00EC1862">
        <w:rPr>
          <w:sz w:val="24"/>
          <w:szCs w:val="24"/>
        </w:rPr>
        <w:tab/>
        <w:t>Rangovas gali reikalauti atlyginti jo nuostolius, patirtus dėl Pirkėjo inicijuoto Sutarties sustabdymo, išskyrus, jei sustabdymas:</w:t>
      </w:r>
    </w:p>
    <w:p w14:paraId="6B36B4BD" w14:textId="77777777" w:rsidR="00C113F7" w:rsidRPr="00EC1862" w:rsidRDefault="00C113F7" w:rsidP="00C113F7">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sidRPr="00EC1862">
        <w:rPr>
          <w:sz w:val="24"/>
          <w:szCs w:val="24"/>
        </w:rPr>
        <w:t>75.1.</w:t>
      </w:r>
      <w:r w:rsidRPr="00EC1862">
        <w:rPr>
          <w:sz w:val="24"/>
          <w:szCs w:val="24"/>
        </w:rPr>
        <w:tab/>
        <w:t>būtinas dėl kurios nors Rangovo prievolės nevykdymo;</w:t>
      </w:r>
    </w:p>
    <w:p w14:paraId="2CC09A9E" w14:textId="77777777" w:rsidR="00C113F7" w:rsidRPr="00EC1862" w:rsidRDefault="00C113F7" w:rsidP="00C113F7">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sidRPr="00EC1862">
        <w:rPr>
          <w:sz w:val="24"/>
          <w:szCs w:val="24"/>
        </w:rPr>
        <w:t>75.2.</w:t>
      </w:r>
      <w:r w:rsidRPr="00EC1862">
        <w:rPr>
          <w:sz w:val="24"/>
          <w:szCs w:val="24"/>
        </w:rPr>
        <w:tab/>
        <w:t>būtinas dėl svarbių aplinkybių, saugumo ar tinkamo Sutarties ar bet kurios jos dalies vykdymo, jei tik ši būtinybė neatsiranda dėl Pirkėjo veiksmų ar neveikimo.</w:t>
      </w:r>
    </w:p>
    <w:p w14:paraId="73F85EDC"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76.</w:t>
      </w:r>
      <w:r w:rsidRPr="00EC1862">
        <w:rPr>
          <w:sz w:val="24"/>
          <w:szCs w:val="24"/>
        </w:rPr>
        <w:tab/>
        <w:t>Jei per 30 kalendorinių dienų nuo Pirkėjo reikalavimo sustabdyti Sutartį ir / ar atidėti bet kokių Sutartyje numatytų įsipareigojimų įvykdymą gavimo Rangovas neįspėja Pirkėjo apie ketinimą pareikalauti dėl Sutarties sustabdymo patirtų nuostolių atlyginimo, jis šios teisės netenka.</w:t>
      </w:r>
    </w:p>
    <w:p w14:paraId="1A5C185B"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77.</w:t>
      </w:r>
      <w:r w:rsidRPr="00EC1862">
        <w:rPr>
          <w:sz w:val="24"/>
          <w:szCs w:val="24"/>
        </w:rPr>
        <w:tab/>
        <w:t>Rangovo reikalavimai atlyginti nuostolius dėl Sutarties sustabdymo turi būti pagrįsti atitinkamais nuostolius patvirtinančiais dokumentais.</w:t>
      </w:r>
    </w:p>
    <w:p w14:paraId="5A1F2D67"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78.</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Rangovo kaltės, Rangovas gali pranešimu Pirkėjui pareikalauti atnaujinti Sutarties vykdymą per 30 kalendorinių dienų arba nutraukti Sutartį.</w:t>
      </w:r>
    </w:p>
    <w:p w14:paraId="791DBA28" w14:textId="77777777" w:rsidR="00C113F7" w:rsidRPr="00EC1862" w:rsidRDefault="00C113F7" w:rsidP="00C113F7">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sidRPr="00EC1862">
        <w:rPr>
          <w:sz w:val="24"/>
          <w:szCs w:val="24"/>
        </w:rPr>
        <w:t>79.</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047B8666" w14:textId="77777777" w:rsidR="00C113F7" w:rsidRPr="00EC1862" w:rsidRDefault="00C113F7" w:rsidP="00C113F7">
      <w:pPr>
        <w:pStyle w:val="Pagrindinistekstas2"/>
        <w:widowControl w:val="0"/>
        <w:shd w:val="clear" w:color="auto" w:fill="auto"/>
        <w:tabs>
          <w:tab w:val="left" w:pos="639"/>
        </w:tabs>
        <w:suppressAutoHyphens/>
        <w:spacing w:before="0" w:after="0" w:line="240" w:lineRule="auto"/>
        <w:ind w:firstLine="0"/>
        <w:rPr>
          <w:sz w:val="24"/>
          <w:szCs w:val="24"/>
        </w:rPr>
      </w:pPr>
    </w:p>
    <w:p w14:paraId="11DF9FE5"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XII SKYRIUS</w:t>
      </w:r>
    </w:p>
    <w:p w14:paraId="4B05C77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p>
    <w:p w14:paraId="37C11D2F" w14:textId="77777777" w:rsidR="00C113F7" w:rsidRPr="00EC1862" w:rsidRDefault="00C113F7" w:rsidP="00C113F7">
      <w:pPr>
        <w:pStyle w:val="Temosantrat30"/>
        <w:widowControl w:val="0"/>
        <w:shd w:val="clear" w:color="auto" w:fill="auto"/>
        <w:suppressAutoHyphens/>
        <w:spacing w:before="0" w:line="240" w:lineRule="auto"/>
        <w:jc w:val="left"/>
        <w:rPr>
          <w:b/>
          <w:sz w:val="24"/>
          <w:szCs w:val="24"/>
        </w:rPr>
      </w:pPr>
    </w:p>
    <w:p w14:paraId="06895378"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80.</w:t>
      </w:r>
      <w:r w:rsidRPr="00EC1862">
        <w:rPr>
          <w:sz w:val="24"/>
          <w:szCs w:val="24"/>
        </w:rPr>
        <w:tab/>
        <w:t>Rangovas viso Sutarties galiojimo metu privalo užtikrinti sutartinių prievolių įvykdymą.</w:t>
      </w:r>
    </w:p>
    <w:p w14:paraId="5D53C955" w14:textId="77777777" w:rsidR="00C113F7" w:rsidRPr="00EC1862" w:rsidRDefault="00C113F7" w:rsidP="00C113F7">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sidRPr="00EC1862">
        <w:rPr>
          <w:sz w:val="24"/>
          <w:szCs w:val="24"/>
        </w:rPr>
        <w:t>81.</w:t>
      </w:r>
      <w:r w:rsidRPr="00EC1862">
        <w:rPr>
          <w:sz w:val="24"/>
          <w:szCs w:val="24"/>
        </w:rPr>
        <w:tab/>
        <w:t>Jeigu Rangovas Sutarties įvykdymo užtikrinimui pateikia laidavimo raštą, kartu turi būti pateiktas laidavimo draudimo liudijimas (polisas) su nuoroda į taisykles, kurių pagrindu buvo nustatytos draudimo sąlygos bei mokestinio pavedimo, patvirtinančio draudimo polise nurodytos draudimo įmokos apmokėjimą, kopija.</w:t>
      </w:r>
    </w:p>
    <w:p w14:paraId="725F9832" w14:textId="77777777" w:rsidR="00C113F7" w:rsidRPr="00EC1862" w:rsidRDefault="00C113F7" w:rsidP="00C113F7">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sidRPr="00EC1862">
        <w:rPr>
          <w:sz w:val="24"/>
          <w:szCs w:val="24"/>
        </w:rPr>
        <w:t>82.</w:t>
      </w:r>
      <w:r w:rsidRPr="00EC1862">
        <w:rPr>
          <w:sz w:val="24"/>
          <w:szCs w:val="24"/>
        </w:rPr>
        <w:tab/>
      </w:r>
      <w:r w:rsidRPr="00EC1862">
        <w:rPr>
          <w:rFonts w:cstheme="minorHAnsi"/>
          <w:sz w:val="24"/>
          <w:szCs w:val="24"/>
        </w:rPr>
        <w:t xml:space="preserve">Jeigu Sutartyje nustatytomis sąlygomis yra pratęsiamas darbų atlikimo terminas, Rangovas, per 5 (penkias) darbo dienas po susitarimo dėl darbų atlikimo termino pratęsimo pasirašymo, privalo Pirkėjui pateikti naują arba pratęstą užtikrinimą 1 (vienu) mėnesiu ilgesniam nei pratęsiamam darbų atlikimo laikotarpiui. Susitarimas dėl darbų atlikimo termino pratęsimo įsigalioja tik pateikus naują užtikrinimą (arba jo pratęsimą). </w:t>
      </w:r>
      <w:r w:rsidRPr="00EC1862">
        <w:rPr>
          <w:sz w:val="24"/>
          <w:szCs w:val="24"/>
        </w:rPr>
        <w:t>Rangovas turi pratęsti Sutarties įvykdymo užtikrinimo galiojimo terminą taip pat ir tuo atveju, jeigu pasibaigia Rangovo pateikto užtikrinimo galiojimo terminas, tačiau darbai dar nėra atlikti.</w:t>
      </w:r>
    </w:p>
    <w:p w14:paraId="585E9998"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83.</w:t>
      </w:r>
      <w:r w:rsidRPr="00EC1862">
        <w:rPr>
          <w:sz w:val="24"/>
          <w:szCs w:val="24"/>
        </w:rPr>
        <w:tab/>
        <w:t>Perskaičiavus Sutarties kainą, atitinkamai padidinama ar sumažinama Sutarties įvykdymo užtikrinimo suma.</w:t>
      </w:r>
    </w:p>
    <w:p w14:paraId="4037378F" w14:textId="77777777" w:rsidR="00C113F7" w:rsidRPr="00EC1862" w:rsidRDefault="00C113F7" w:rsidP="00C113F7">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sidRPr="00EC1862">
        <w:rPr>
          <w:sz w:val="24"/>
          <w:szCs w:val="24"/>
        </w:rPr>
        <w:t>84.</w:t>
      </w:r>
      <w:r w:rsidRPr="00EC1862">
        <w:rPr>
          <w:sz w:val="24"/>
          <w:szCs w:val="24"/>
        </w:rPr>
        <w:tab/>
        <w:t>Jei Rangovas nevykdo savo sutartinių įsipareigojimų, Pirkėjas pareikalauja sumokėti visas sumas, kurias užtikrinimą išdavęs asmuo įsipareigojo sumokėti. Prieš pateikdamas reikalavimą sumokėti pagal Sutarties įvykdymo užtikrinimą, Pirkėjas įspėja apie tai Rangovą ir nurodo, dėl kokio pažeidimo pateikia šį reikalavimą.</w:t>
      </w:r>
    </w:p>
    <w:p w14:paraId="215B2C89"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85.</w:t>
      </w:r>
      <w:r w:rsidRPr="00EC1862">
        <w:rPr>
          <w:sz w:val="24"/>
          <w:szCs w:val="24"/>
        </w:rPr>
        <w:tab/>
        <w:t>Rangovui pateikus raštišką prašymą, Sutarties įvykdymo užtikrinimas grąžinamas Rangovui per 30 (trisdešimt) kalendorinių dienų nuo Rangovo prašymo gavimo dienos, jei jis laiku ir tinkamai įvykdė visus sutartinius įsipareigojimus arba jei užtikrinimo galiojimo terminas pasibaigė.</w:t>
      </w:r>
    </w:p>
    <w:p w14:paraId="41C85777" w14:textId="77777777" w:rsidR="00C113F7" w:rsidRPr="00EC1862" w:rsidRDefault="00C113F7" w:rsidP="00C113F7">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sidRPr="00EC1862">
        <w:rPr>
          <w:sz w:val="24"/>
          <w:szCs w:val="24"/>
        </w:rPr>
        <w:t>86.</w:t>
      </w:r>
      <w:r w:rsidRPr="00EC1862">
        <w:rPr>
          <w:sz w:val="24"/>
          <w:szCs w:val="24"/>
        </w:rPr>
        <w:tab/>
        <w:t>Jei Sutarties įvykdymo metu užtikrinimą išdavęs juridinis asmuo negali įvykdyti savo įsipareigojimų, Pirkėjas raštu pareikalauja Rangovo per 14 kalendorinių dienų pateikti naują užtikrinimą tomis pačiomis sąlygomis, kaip ir ankstesnysis. Jei Rangovas nepateikia naujo užtikrinimo, Pirkėjas turi teisę nutraukti Sutartį.</w:t>
      </w:r>
    </w:p>
    <w:p w14:paraId="3DD045F3" w14:textId="77777777" w:rsidR="00C113F7" w:rsidRPr="00EC1862" w:rsidRDefault="00C113F7" w:rsidP="00C113F7">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sidRPr="00EC1862">
        <w:rPr>
          <w:sz w:val="24"/>
          <w:szCs w:val="24"/>
        </w:rPr>
        <w:t>87.</w:t>
      </w:r>
      <w:r w:rsidRPr="00EC1862">
        <w:rPr>
          <w:sz w:val="24"/>
          <w:szCs w:val="24"/>
        </w:rPr>
        <w:tab/>
        <w:t>Tuo atveju, jeigu Sutarties įvykdymas užtikrinamas netesybomis, Rangovas, Pirkėjui pareikalavus, moka Pirkėjui Sutarties specialiosiose sąlygose nustatyto dydžio baudą dėl Sutarties nevykdymo ar netinkamo vykdymo.</w:t>
      </w:r>
    </w:p>
    <w:p w14:paraId="7A184D52"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88.</w:t>
      </w:r>
      <w:r w:rsidRPr="00EC1862">
        <w:rPr>
          <w:sz w:val="24"/>
          <w:szCs w:val="24"/>
        </w:rPr>
        <w:tab/>
        <w:t>Jei Rangovas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neviršijant 10 (dešimt) procentų bendros Sutarties kainos.</w:t>
      </w:r>
    </w:p>
    <w:p w14:paraId="115B3F06" w14:textId="77777777" w:rsidR="00C113F7" w:rsidRPr="00EC1862" w:rsidRDefault="00C113F7" w:rsidP="00C113F7">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sidRPr="00EC1862">
        <w:rPr>
          <w:sz w:val="24"/>
          <w:szCs w:val="24"/>
        </w:rPr>
        <w:t>89.</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748D82F2" w14:textId="77777777" w:rsidR="00C113F7" w:rsidRPr="00EC1862" w:rsidRDefault="00C113F7" w:rsidP="00C113F7">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sidRPr="00EC1862">
        <w:rPr>
          <w:sz w:val="24"/>
          <w:szCs w:val="24"/>
        </w:rPr>
        <w:t>90.</w:t>
      </w:r>
      <w:r w:rsidRPr="00EC1862">
        <w:rPr>
          <w:sz w:val="24"/>
          <w:szCs w:val="24"/>
        </w:rPr>
        <w:tab/>
        <w:t>Jei apskaičiuoti delspinigiai viršija 10 (dešimt) procentų bendros Sutarties kainos, Pirkėjas gali prieš tai raštu įspėjęs Rangovą ir be atskiro Rangovo sutikimo:</w:t>
      </w:r>
    </w:p>
    <w:p w14:paraId="73E57FD6" w14:textId="77777777" w:rsidR="00C113F7" w:rsidRPr="00EC1862" w:rsidRDefault="00C113F7" w:rsidP="00C113F7">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sidRPr="00EC1862">
        <w:rPr>
          <w:sz w:val="24"/>
          <w:szCs w:val="24"/>
        </w:rPr>
        <w:t>90.1.</w:t>
      </w:r>
      <w:r w:rsidRPr="00EC1862">
        <w:rPr>
          <w:sz w:val="24"/>
          <w:szCs w:val="24"/>
        </w:rPr>
        <w:tab/>
        <w:t>išskaičiuoti delspinigių sumą iš Rangovui mokėtinų sumų ir / arba;</w:t>
      </w:r>
    </w:p>
    <w:p w14:paraId="466633BF" w14:textId="77777777" w:rsidR="00C113F7" w:rsidRPr="00EC1862" w:rsidRDefault="00C113F7" w:rsidP="00C113F7">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sidRPr="00EC1862">
        <w:rPr>
          <w:sz w:val="24"/>
          <w:szCs w:val="24"/>
        </w:rPr>
        <w:t>90.2.</w:t>
      </w:r>
      <w:r w:rsidRPr="00EC1862">
        <w:rPr>
          <w:sz w:val="24"/>
          <w:szCs w:val="24"/>
        </w:rPr>
        <w:tab/>
        <w:t>pasinaudoti Sutarties įvykdymo užtikrinimu ir / arba;</w:t>
      </w:r>
    </w:p>
    <w:p w14:paraId="59DBFBBB" w14:textId="77777777" w:rsidR="00C113F7" w:rsidRPr="00EC1862" w:rsidRDefault="00C113F7" w:rsidP="00C113F7">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sidRPr="00EC1862">
        <w:rPr>
          <w:sz w:val="24"/>
          <w:szCs w:val="24"/>
        </w:rPr>
        <w:t>90.3.</w:t>
      </w:r>
      <w:r w:rsidRPr="00EC1862">
        <w:rPr>
          <w:sz w:val="24"/>
          <w:szCs w:val="24"/>
        </w:rPr>
        <w:tab/>
        <w:t>nutraukti Sutartį.</w:t>
      </w:r>
    </w:p>
    <w:p w14:paraId="67550A80" w14:textId="77777777" w:rsidR="00C113F7" w:rsidRPr="00EC1862" w:rsidRDefault="00C113F7" w:rsidP="00C113F7">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sidRPr="00EC1862">
        <w:rPr>
          <w:sz w:val="24"/>
          <w:szCs w:val="24"/>
        </w:rPr>
        <w:t>91.</w:t>
      </w:r>
      <w:r w:rsidRPr="00EC1862">
        <w:rPr>
          <w:sz w:val="24"/>
          <w:szCs w:val="24"/>
        </w:rPr>
        <w:tab/>
        <w:t>Delspinigių sumokėjimas neatleidžia Rangovo nuo pareigos vykdyti šioje Sutartyje numatytus įsipareigojimus.</w:t>
      </w:r>
    </w:p>
    <w:p w14:paraId="4480BAF9" w14:textId="77777777" w:rsidR="00C113F7" w:rsidRPr="00EC1862" w:rsidRDefault="00C113F7" w:rsidP="00C113F7">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1991C09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XIII SKYRIUS</w:t>
      </w:r>
    </w:p>
    <w:p w14:paraId="079559E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p>
    <w:p w14:paraId="07A7145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2FC324A5"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92.</w:t>
      </w:r>
      <w:r w:rsidRPr="00EC1862">
        <w:rPr>
          <w:sz w:val="24"/>
          <w:szCs w:val="24"/>
        </w:rPr>
        <w:tab/>
        <w:t>Pirkėjui raštu pareikalavus, Rangovas per 10 (dešimt) darbo dienų nuo reikalavimo gavimo dienos (jei Sutarties ir jos priedų sąlygose nenustatyta kitaip) turi pateikti ir su Pirkėju suderinti Sutarties vykdymo grafiką. Grafike turi būti numatyta tvarka ir terminai, kuriais Rangovas siūlo vykdyti Sutartį, įskaitant šias dalis:</w:t>
      </w:r>
    </w:p>
    <w:p w14:paraId="6C6190C6"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92.1.</w:t>
      </w:r>
      <w:r w:rsidRPr="00EC1862">
        <w:rPr>
          <w:sz w:val="24"/>
          <w:szCs w:val="24"/>
        </w:rPr>
        <w:tab/>
        <w:t>veiksmų plano sudarymas, svarbiausių etapų identifikavimas ir laiko sąnaudų, būtinų Sutarčiai vykdyti, nustatymas;</w:t>
      </w:r>
    </w:p>
    <w:p w14:paraId="75FBFD07"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92.2.</w:t>
      </w:r>
      <w:r w:rsidRPr="00EC1862">
        <w:rPr>
          <w:sz w:val="24"/>
          <w:szCs w:val="24"/>
        </w:rPr>
        <w:tab/>
        <w:t>trumpas metodų, kuriais Rangovas siūlo vykdyti Sutartį, aprašymas (jei taikoma);</w:t>
      </w:r>
    </w:p>
    <w:p w14:paraId="5F26F48B"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92.3.</w:t>
      </w:r>
      <w:r w:rsidRPr="00EC1862">
        <w:rPr>
          <w:sz w:val="24"/>
          <w:szCs w:val="24"/>
        </w:rPr>
        <w:tab/>
        <w:t>subrangovų, pagrindinių ekspertų ir kitų ekspertų darbo organizavimo grafikas;</w:t>
      </w:r>
    </w:p>
    <w:p w14:paraId="74807433"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92.4.</w:t>
      </w:r>
      <w:r w:rsidRPr="00EC1862">
        <w:rPr>
          <w:sz w:val="24"/>
          <w:szCs w:val="24"/>
        </w:rPr>
        <w:tab/>
        <w:t>kiti duomenys ir informacija, kurios Pirkėjas gali pagrįstai pareikalauti, ir / ar kurie yra nustatyti kitose Sutarties ir jos priedų sąlygose.</w:t>
      </w:r>
    </w:p>
    <w:p w14:paraId="7EF6C475"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93.</w:t>
      </w:r>
      <w:r w:rsidRPr="00EC1862">
        <w:rPr>
          <w:sz w:val="24"/>
          <w:szCs w:val="24"/>
        </w:rPr>
        <w:tab/>
        <w:t>Be Pirkėjo raštiško sutikimo negalimas joks Sutarties vykdymo grafiko keitimas.</w:t>
      </w:r>
    </w:p>
    <w:p w14:paraId="5BDBA720" w14:textId="77777777" w:rsidR="00C113F7" w:rsidRPr="00EC1862" w:rsidRDefault="00C113F7" w:rsidP="00C113F7">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sidRPr="00EC1862">
        <w:rPr>
          <w:sz w:val="24"/>
          <w:szCs w:val="24"/>
        </w:rPr>
        <w:t>94.</w:t>
      </w:r>
      <w:r w:rsidRPr="00EC1862">
        <w:rPr>
          <w:sz w:val="24"/>
          <w:szCs w:val="24"/>
        </w:rPr>
        <w:tab/>
        <w:t>Pirkėjas, gavęs iš Rangovo derinti Sutarties vykdymo grafiką, gali nustatyti kitokį jo derinimo terminą, nei nustatytas šiame skyriuje, tačiau ne didesnį negu 20 (dvidešimt) darbo dienų.</w:t>
      </w:r>
    </w:p>
    <w:p w14:paraId="14A762C0"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7484175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XIV SKYRIUS</w:t>
      </w:r>
    </w:p>
    <w:p w14:paraId="0A8082A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PRISTATYMAS</w:t>
      </w:r>
    </w:p>
    <w:p w14:paraId="7F203779" w14:textId="77777777" w:rsidR="00C113F7" w:rsidRPr="00EC1862" w:rsidRDefault="00C113F7" w:rsidP="00C113F7">
      <w:pPr>
        <w:pStyle w:val="Temosantrat30"/>
        <w:widowControl w:val="0"/>
        <w:shd w:val="clear" w:color="auto" w:fill="auto"/>
        <w:tabs>
          <w:tab w:val="left" w:pos="1560"/>
        </w:tabs>
        <w:suppressAutoHyphens/>
        <w:spacing w:before="0" w:line="240" w:lineRule="auto"/>
        <w:ind w:firstLine="1134"/>
        <w:jc w:val="center"/>
        <w:rPr>
          <w:sz w:val="24"/>
          <w:szCs w:val="24"/>
        </w:rPr>
      </w:pPr>
    </w:p>
    <w:p w14:paraId="11FD06C2"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95.</w:t>
      </w:r>
      <w:r w:rsidRPr="00EC1862">
        <w:rPr>
          <w:sz w:val="24"/>
          <w:szCs w:val="24"/>
        </w:rPr>
        <w:tab/>
        <w:t>Jeigu Sutarties sąlygose numatoma pristatyti prekes, jų pristatymo vietos adresas, pristatymo terminai ir pristatymo tvarka nustatyta Sutarties specialiosiose sąlygose ir / ar Sutarties prieduose.</w:t>
      </w:r>
    </w:p>
    <w:p w14:paraId="32F9063C"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96.</w:t>
      </w:r>
      <w:r w:rsidRPr="00EC1862">
        <w:rPr>
          <w:sz w:val="24"/>
          <w:szCs w:val="24"/>
        </w:rPr>
        <w:tab/>
        <w:t>Jei Sutartyje ir jos prieduose nenustatyta kitaip, Rangovas pristato Sutarties sąlygose numatytas prekes pagal tarptautinių prekybos rūmų taisyklių „Incoterms 2010“ pristatymo sąlygas DDP (pristatyta, muitas sumokėtas).</w:t>
      </w:r>
    </w:p>
    <w:p w14:paraId="167109C3" w14:textId="77777777" w:rsidR="00C113F7" w:rsidRPr="00EC1862" w:rsidRDefault="00C113F7" w:rsidP="00C113F7">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sidRPr="00EC1862">
        <w:rPr>
          <w:sz w:val="24"/>
          <w:szCs w:val="24"/>
        </w:rPr>
        <w:t>97.</w:t>
      </w:r>
      <w:r w:rsidRPr="00EC1862">
        <w:rPr>
          <w:sz w:val="24"/>
          <w:szCs w:val="24"/>
        </w:rPr>
        <w:tab/>
        <w:t>Visa atsakomybė, iki Pirkėjas priims prekes, dėl prekių atsitiktinio žuvimo ar sugadinimo tenka Rangovui.</w:t>
      </w:r>
    </w:p>
    <w:p w14:paraId="099028C7" w14:textId="77777777" w:rsidR="00C113F7" w:rsidRPr="00EC1862" w:rsidRDefault="00C113F7" w:rsidP="00C113F7">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sidRPr="00EC1862">
        <w:rPr>
          <w:sz w:val="24"/>
          <w:szCs w:val="24"/>
        </w:rPr>
        <w:t>98.</w:t>
      </w:r>
      <w:r w:rsidRPr="00EC1862">
        <w:rPr>
          <w:sz w:val="24"/>
          <w:szCs w:val="24"/>
        </w:rPr>
        <w:tab/>
        <w:t>Rangovas pasirūpina, kad prekės būtų pristatytos į priėmimo vietą, suderinęs su Pirkėju, kad šis galėtų įforminti prekių priėmimą. Daroma prielaida, kad apskaičiuodamas pristatymo laiką Rangovas įvertino visas galimas kliūtis, todėl nebus pateisinami jokie vėlavimai, atsiradę kitais, nei šioje Sutartyje numatytais pagrindais.</w:t>
      </w:r>
    </w:p>
    <w:p w14:paraId="7A7910D6"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99.</w:t>
      </w:r>
      <w:r w:rsidRPr="00EC1862">
        <w:rPr>
          <w:sz w:val="24"/>
          <w:szCs w:val="24"/>
        </w:rPr>
        <w:tab/>
        <w:t>Jei Sutartyje ir jos prieduose nenustatyta kitaip, pristatydamas prekes, Rangovas privalo pateikti prekių gamintojo atitikties sertifikatą ir kitus dokumentus, patvirtinančius prekių atitiktį Sutarties reikalavimams.</w:t>
      </w:r>
    </w:p>
    <w:p w14:paraId="1187EAF0"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100.</w:t>
      </w:r>
      <w:r w:rsidRPr="00EC1862">
        <w:rPr>
          <w:sz w:val="24"/>
          <w:szCs w:val="24"/>
        </w:rPr>
        <w:tab/>
        <w:t xml:space="preserve"> Rangovas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264CC325"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101.</w:t>
      </w:r>
      <w:r w:rsidRPr="00EC1862">
        <w:rPr>
          <w:sz w:val="24"/>
          <w:szCs w:val="24"/>
        </w:rPr>
        <w:tab/>
        <w:t xml:space="preserve"> Pirkėjui raštu pareikalavus, Rangovas turi suderinti prekių pristatymo kiekius, datą ir laiką. Nesutarimo atveju, sprendimo teisė priklauso Pirkėjui. Rangovas atsako už visų prekių bei Rangovo įrangos, reikalingos Sutarčiai vykdyti, pristatymą nurodytu laiku į priėmimo vietą.</w:t>
      </w:r>
    </w:p>
    <w:p w14:paraId="69E720A1" w14:textId="77777777" w:rsidR="00C113F7" w:rsidRPr="00EC1862" w:rsidRDefault="00C113F7" w:rsidP="00C113F7">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62DBB78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56" w:name="bookmark30"/>
      <w:r w:rsidRPr="00EC1862">
        <w:rPr>
          <w:b/>
          <w:sz w:val="24"/>
          <w:szCs w:val="24"/>
        </w:rPr>
        <w:t>XV SKYRIUS</w:t>
      </w:r>
    </w:p>
    <w:p w14:paraId="221D67C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DARBŲ VYKDYMAS</w:t>
      </w:r>
      <w:bookmarkEnd w:id="56"/>
    </w:p>
    <w:p w14:paraId="5D220E2F"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7E870E51"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102.</w:t>
      </w:r>
      <w:r w:rsidRPr="00EC1862">
        <w:rPr>
          <w:sz w:val="24"/>
          <w:szCs w:val="24"/>
        </w:rPr>
        <w:tab/>
        <w:t xml:space="preserve"> Rangovas privalo apsaugoti Pirkėjo turtą nuo nuostolių, apgadinimo ar sunaikinimo, galinčių atsirasti dėl Rangovo veiksmų. Rangovas, vykdydamas darbus, turi imtis visų būtinų atsargumo priemonių, kad Rangovo įrenginiai ir personalas būtų tik statybvietėje ar kitose patalpose / vietose, kurias Pirkėjas suteikia Rangovui kaip patalpas / vietą persirengimui, sandėliavimui ar administracinėms reikmėms.</w:t>
      </w:r>
    </w:p>
    <w:p w14:paraId="1E3D3330" w14:textId="77777777" w:rsidR="00C113F7" w:rsidRPr="00EC1862" w:rsidRDefault="00C113F7" w:rsidP="00C113F7">
      <w:pPr>
        <w:pStyle w:val="Pagrindinistekstas2"/>
        <w:widowControl w:val="0"/>
        <w:shd w:val="clear" w:color="auto" w:fill="auto"/>
        <w:tabs>
          <w:tab w:val="left" w:pos="490"/>
          <w:tab w:val="left" w:pos="1560"/>
          <w:tab w:val="left" w:pos="1701"/>
        </w:tabs>
        <w:suppressAutoHyphens/>
        <w:spacing w:before="0" w:after="0" w:line="240" w:lineRule="auto"/>
        <w:ind w:firstLine="1134"/>
        <w:jc w:val="both"/>
        <w:rPr>
          <w:sz w:val="24"/>
          <w:szCs w:val="24"/>
        </w:rPr>
      </w:pPr>
      <w:r w:rsidRPr="00EC1862">
        <w:rPr>
          <w:sz w:val="24"/>
          <w:szCs w:val="24"/>
        </w:rPr>
        <w:t xml:space="preserve">103. </w:t>
      </w:r>
      <w:r w:rsidRPr="00EC1862">
        <w:rPr>
          <w:sz w:val="24"/>
          <w:szCs w:val="24"/>
        </w:rPr>
        <w:tab/>
        <w:t>Vykdydamas darbus Rangovas privalo:</w:t>
      </w:r>
    </w:p>
    <w:p w14:paraId="2CE1725C" w14:textId="77777777" w:rsidR="00C113F7" w:rsidRPr="00EC1862" w:rsidRDefault="00C113F7" w:rsidP="00C113F7">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103.1.</w:t>
      </w:r>
      <w:r w:rsidRPr="00EC1862">
        <w:rPr>
          <w:sz w:val="24"/>
          <w:szCs w:val="24"/>
        </w:rPr>
        <w:tab/>
        <w:t>savo sąskaita pašalinti iš statybvietės visas statybines atliekas ir šiukšles;</w:t>
      </w:r>
    </w:p>
    <w:p w14:paraId="5FECF68E" w14:textId="77777777" w:rsidR="00C113F7" w:rsidRPr="00EC1862" w:rsidRDefault="00C113F7" w:rsidP="00C113F7">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103.2.</w:t>
      </w:r>
      <w:r w:rsidRPr="00EC1862">
        <w:rPr>
          <w:sz w:val="24"/>
          <w:szCs w:val="24"/>
        </w:rPr>
        <w:tab/>
        <w:t>sandėliuoti arba išvežti perteklines medžiagas ir nereikalingus Rangovo įrengiius;</w:t>
      </w:r>
    </w:p>
    <w:p w14:paraId="20BB9C33" w14:textId="77777777" w:rsidR="00C113F7" w:rsidRPr="00EC1862" w:rsidRDefault="00C113F7" w:rsidP="00C113F7">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103.3.</w:t>
      </w:r>
      <w:r w:rsidRPr="00EC1862">
        <w:rPr>
          <w:sz w:val="24"/>
          <w:szCs w:val="24"/>
        </w:rPr>
        <w:tab/>
        <w:t>valyti šiukšles, dulkes ar kitus teršalus, atsirandančius dėl Rangovo veiksmų, patekimo į statybvietę keliuose, koridoriuose, laiptinėse ir aplinkoje, ir prižiūrėti juos.  Statybvietė ir visos tokios patekti</w:t>
      </w:r>
      <w:r w:rsidR="00A63189">
        <w:rPr>
          <w:sz w:val="24"/>
          <w:szCs w:val="24"/>
        </w:rPr>
        <w:t xml:space="preserve"> </w:t>
      </w:r>
      <w:r w:rsidRPr="00EC1862">
        <w:rPr>
          <w:sz w:val="24"/>
          <w:szCs w:val="24"/>
        </w:rPr>
        <w:t>į statybvietę naudojamos patalpos bei keliai turi būti saugūs, paženklinti įspėjamaisiais ženklais ir nekelti pavojaus Pirkėjo personalui ir tretiesiems asmenims. Rangovas turi būti atsakingas už bet kokį šių patalpų ar kelių remontą, kurio gali prireikti dėl Rangovo veiksmų.</w:t>
      </w:r>
    </w:p>
    <w:p w14:paraId="5864189B"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104.</w:t>
      </w:r>
      <w:r w:rsidRPr="00EC1862">
        <w:rPr>
          <w:sz w:val="24"/>
          <w:szCs w:val="24"/>
        </w:rPr>
        <w:tab/>
        <w:t xml:space="preserve"> Rangovui darbams vykdyti gali būti suteikta teisė naudotis tokiu elektros ir vandens kiekiu, kokį saugiai, be neigiamos įtakos Pirkėjui, galima gauti statybvietėje ar šalia jos. Rangovas privalo įrengti apskaitos prietaisus ir apmokėti Pirkėjui už sunaudotą vandenį bei elektrą rinkos kainomis, kurias Pirkėjas moka energetinių išteklių tiekimo įmonėms.</w:t>
      </w:r>
    </w:p>
    <w:p w14:paraId="1310E879"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105.</w:t>
      </w:r>
      <w:r w:rsidRPr="00EC1862">
        <w:rPr>
          <w:sz w:val="24"/>
          <w:szCs w:val="24"/>
        </w:rPr>
        <w:tab/>
        <w:t xml:space="preserve"> Rangovas, prieš paslėpdamas ar uždengdamas kurias nors konstrukcijas ar statybos darbus, privalo informuoti Pirkėją, kuris patikrina, apžiūri ir, jeigu reikia, priima bandymų rezultatus. Jeigu Rangovas paslepia konstrukcijas ar statybos darbus apie tai raštu nepranešęs Pirkėjui, tai Pirkėjui pareikalavus Rangovas savo sąskaita privalo tą darbą atidengti patikrinimui.</w:t>
      </w:r>
    </w:p>
    <w:p w14:paraId="0AB32E98" w14:textId="77777777" w:rsidR="00C113F7" w:rsidRPr="00EC1862" w:rsidRDefault="00C113F7" w:rsidP="00C113F7">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sidRPr="00EC1862">
        <w:rPr>
          <w:sz w:val="24"/>
          <w:szCs w:val="24"/>
        </w:rPr>
        <w:t>106.</w:t>
      </w:r>
      <w:r w:rsidRPr="00EC1862">
        <w:rPr>
          <w:sz w:val="24"/>
          <w:szCs w:val="24"/>
        </w:rPr>
        <w:tab/>
        <w:t xml:space="preserve"> Rangovas privalo aprūpinti visais prietaisais, įrenginiais, instrumentais, darbo jėga, medžiagomis bei kvalifikuotais darbuotojais, kurie reikalingi bet kokių darbų dalių bandymams atlikti. Rangovas privalo pranešti Pirkėjui apie bet kokius numatomus atlikti bandymus ne vėliau kaip prieš 3 (tris) darbo dienas. Bandymai turi būti laikomi atlikti, kai jų rezultatus patvirtina Pirkėjas.</w:t>
      </w:r>
    </w:p>
    <w:p w14:paraId="170F3F62"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107.</w:t>
      </w:r>
      <w:r w:rsidRPr="00EC1862">
        <w:rPr>
          <w:sz w:val="24"/>
          <w:szCs w:val="24"/>
        </w:rPr>
        <w:tab/>
        <w:t xml:space="preserve"> Jeigu atlikus patikrinimą, matavimą ar bandymus, nustatoma, kad kokia nors įranga, medžiagos ar darbo kokybė yra su defektais arba kitaip neatitinka Sutarties, tai Pirkėjas gali atmesti įrangą, medžiagas arba darbo kokybę atitinkamai apie tai raštu pranešdamas Rangovui ir nurodydamas priežastis. Tokiu atveju Rangovas privalo ištaisyti defektus ar pakeisti medžiagas ar įrangą, kad šie atitiktų Sutartį.</w:t>
      </w:r>
    </w:p>
    <w:p w14:paraId="3EFF54FD"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108.</w:t>
      </w:r>
      <w:r w:rsidRPr="00EC1862">
        <w:rPr>
          <w:sz w:val="24"/>
          <w:szCs w:val="24"/>
        </w:rPr>
        <w:tab/>
        <w:t xml:space="preserve"> Rangovas privalo naudoti tik darbams vykdyti ir naudojimo sąlygoms tinkamą įrangą ir medžiagas pagal techninėje užduotyje nurodytus reikalavimus.</w:t>
      </w:r>
    </w:p>
    <w:p w14:paraId="646C4533" w14:textId="77777777" w:rsidR="00C113F7" w:rsidRPr="00EC1862" w:rsidRDefault="00C113F7" w:rsidP="00C113F7">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sidRPr="00EC1862">
        <w:rPr>
          <w:sz w:val="24"/>
          <w:szCs w:val="24"/>
        </w:rPr>
        <w:t>109.</w:t>
      </w:r>
      <w:r w:rsidRPr="00EC1862">
        <w:rPr>
          <w:sz w:val="24"/>
          <w:szCs w:val="24"/>
        </w:rPr>
        <w:tab/>
        <w:t xml:space="preserve"> Rangovas įsipareigoja per 5 (penkias) darbo dienas nuo Pirkėjo raštu pateikto prašymo gavimo dienos pateikti išsamią darbų atlikimo ataskaitą, nurodydamas, kokie darbai buvo atlikti, išskirdamas konkrečias darbų kainos sudėtines dalis bei pateikdamas papildomą su darbu atlikimu susijusią informaciją apie patirtas išlaidas.</w:t>
      </w:r>
    </w:p>
    <w:p w14:paraId="28A7A6D2" w14:textId="77777777" w:rsidR="00C113F7" w:rsidRPr="00EC1862" w:rsidRDefault="00C113F7" w:rsidP="00C113F7">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p>
    <w:p w14:paraId="42B79257"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XVI SKYRIUS</w:t>
      </w:r>
    </w:p>
    <w:p w14:paraId="1775FB75"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DARBŲ PERDAVIMAS–PRIĖMIMAS</w:t>
      </w:r>
    </w:p>
    <w:p w14:paraId="243C87E7"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41367EF0" w14:textId="77777777" w:rsidR="00C113F7" w:rsidRPr="00EC1862" w:rsidRDefault="00C113F7" w:rsidP="00C113F7">
      <w:pPr>
        <w:pStyle w:val="Pagrindinistekstas2"/>
        <w:widowControl w:val="0"/>
        <w:shd w:val="clear" w:color="auto" w:fill="auto"/>
        <w:tabs>
          <w:tab w:val="left" w:pos="549"/>
          <w:tab w:val="left" w:pos="1560"/>
        </w:tabs>
        <w:suppressAutoHyphens/>
        <w:spacing w:before="0" w:after="0" w:line="240" w:lineRule="auto"/>
        <w:ind w:firstLine="1134"/>
        <w:jc w:val="both"/>
        <w:rPr>
          <w:sz w:val="24"/>
          <w:szCs w:val="24"/>
        </w:rPr>
      </w:pPr>
      <w:r w:rsidRPr="00EC1862">
        <w:rPr>
          <w:sz w:val="24"/>
          <w:szCs w:val="24"/>
        </w:rPr>
        <w:t>110.</w:t>
      </w:r>
      <w:r w:rsidRPr="00EC1862">
        <w:rPr>
          <w:sz w:val="24"/>
          <w:szCs w:val="24"/>
        </w:rPr>
        <w:tab/>
        <w:t xml:space="preserve"> Pirkėjas perima darbus, kai visi darbai yra tinkamai atlikti ir baigti pagal Sutartį, kai pasirašomas darbų perdavimo–priėmimo aktas bei įvykdyti kiti sutartiniai įsipareigojimai.</w:t>
      </w:r>
    </w:p>
    <w:p w14:paraId="62B084BE" w14:textId="77777777" w:rsidR="00C113F7" w:rsidRPr="00EC1862" w:rsidRDefault="00C113F7" w:rsidP="00C113F7">
      <w:pPr>
        <w:pStyle w:val="Pagrindinistekstas2"/>
        <w:widowControl w:val="0"/>
        <w:shd w:val="clear" w:color="auto" w:fill="auto"/>
        <w:tabs>
          <w:tab w:val="left" w:pos="554"/>
          <w:tab w:val="left" w:pos="1560"/>
        </w:tabs>
        <w:suppressAutoHyphens/>
        <w:spacing w:before="0" w:after="0" w:line="240" w:lineRule="auto"/>
        <w:ind w:firstLine="1134"/>
        <w:jc w:val="both"/>
        <w:rPr>
          <w:sz w:val="24"/>
          <w:szCs w:val="24"/>
        </w:rPr>
      </w:pPr>
      <w:r w:rsidRPr="00EC1862">
        <w:rPr>
          <w:sz w:val="24"/>
          <w:szCs w:val="24"/>
        </w:rPr>
        <w:t>111.</w:t>
      </w:r>
      <w:r w:rsidRPr="00EC1862">
        <w:rPr>
          <w:sz w:val="24"/>
          <w:szCs w:val="24"/>
        </w:rPr>
        <w:tab/>
        <w:t xml:space="preserve"> Kai darbai parengti priėmimui bei įvykdyti kiti sutartiniai įsipareigojimai, Rangovas gali kreiptis į Pirkėją dėl perdavimo–priėmimo akto pasirašymo. Jei Sutartyje nenustatyta kitaip, Pirkėjas per 30 (trisdešimt) kalendorinių dienų nuo Rangovo prašymo gavimo privalo:</w:t>
      </w:r>
    </w:p>
    <w:p w14:paraId="28E158C6" w14:textId="77777777" w:rsidR="00C113F7" w:rsidRPr="00EC1862" w:rsidRDefault="00C113F7" w:rsidP="00C113F7">
      <w:pPr>
        <w:pStyle w:val="Pagrindinistekstas2"/>
        <w:widowControl w:val="0"/>
        <w:shd w:val="clear" w:color="auto" w:fill="auto"/>
        <w:tabs>
          <w:tab w:val="left" w:pos="1307"/>
          <w:tab w:val="left" w:pos="1843"/>
        </w:tabs>
        <w:suppressAutoHyphens/>
        <w:spacing w:before="0" w:after="0" w:line="240" w:lineRule="auto"/>
        <w:ind w:firstLine="1134"/>
        <w:jc w:val="both"/>
        <w:rPr>
          <w:sz w:val="24"/>
          <w:szCs w:val="24"/>
        </w:rPr>
      </w:pPr>
      <w:r w:rsidRPr="00EC1862">
        <w:rPr>
          <w:sz w:val="24"/>
          <w:szCs w:val="24"/>
        </w:rPr>
        <w:t>111.1.</w:t>
      </w:r>
      <w:r w:rsidRPr="00EC1862">
        <w:rPr>
          <w:sz w:val="24"/>
          <w:szCs w:val="24"/>
        </w:rPr>
        <w:tab/>
        <w:t xml:space="preserve">atlikti darbų apžiūrą ir patikrinimą, po kurio dviem vienodą teisinę galią turinčiais egzemplioriais pasirašyti perdavimo–priėmimo aktą ir vieną akto egzempliorių pateikti Rangovui. Darbų perdavimo–priėmimo aktas gali būti pasirašomas prie jo pridedant smulkių nebaigtų darbų ar defektų, kurie neturės esminės įtakos Pirkėjui naudojant darbų rezultatą pagal paskirtį, sąrašą. Tokiame sąraše turi būti nurodoma, iki kada nebaigti darbai ar defektai turi būti pašalinti; </w:t>
      </w:r>
    </w:p>
    <w:p w14:paraId="68175F0C" w14:textId="77777777" w:rsidR="00C113F7" w:rsidRPr="00EC1862" w:rsidRDefault="00C113F7" w:rsidP="00C113F7">
      <w:pPr>
        <w:pStyle w:val="Pagrindinistekstas2"/>
        <w:widowControl w:val="0"/>
        <w:shd w:val="clear" w:color="auto" w:fill="auto"/>
        <w:tabs>
          <w:tab w:val="left" w:pos="1307"/>
          <w:tab w:val="left" w:pos="1843"/>
        </w:tabs>
        <w:suppressAutoHyphens/>
        <w:spacing w:before="0" w:after="0" w:line="240" w:lineRule="auto"/>
        <w:ind w:firstLine="1134"/>
        <w:jc w:val="both"/>
        <w:rPr>
          <w:sz w:val="24"/>
          <w:szCs w:val="24"/>
        </w:rPr>
      </w:pPr>
      <w:r w:rsidRPr="00EC1862">
        <w:rPr>
          <w:sz w:val="24"/>
          <w:szCs w:val="24"/>
        </w:rPr>
        <w:t>arba</w:t>
      </w:r>
    </w:p>
    <w:p w14:paraId="63A63543" w14:textId="77777777" w:rsidR="00C113F7" w:rsidRPr="00EC1862" w:rsidRDefault="00C113F7" w:rsidP="00C113F7">
      <w:pPr>
        <w:pStyle w:val="Pagrindinistekstas2"/>
        <w:widowControl w:val="0"/>
        <w:shd w:val="clear" w:color="auto" w:fill="auto"/>
        <w:tabs>
          <w:tab w:val="left" w:pos="1350"/>
          <w:tab w:val="left" w:pos="1843"/>
        </w:tabs>
        <w:suppressAutoHyphens/>
        <w:spacing w:before="0" w:after="0" w:line="240" w:lineRule="auto"/>
        <w:ind w:firstLine="1134"/>
        <w:jc w:val="both"/>
        <w:rPr>
          <w:sz w:val="24"/>
          <w:szCs w:val="24"/>
        </w:rPr>
      </w:pPr>
      <w:r w:rsidRPr="00EC1862">
        <w:rPr>
          <w:sz w:val="24"/>
          <w:szCs w:val="24"/>
        </w:rPr>
        <w:t>111.2.</w:t>
      </w:r>
      <w:r w:rsidRPr="00EC1862">
        <w:rPr>
          <w:sz w:val="24"/>
          <w:szCs w:val="24"/>
        </w:rPr>
        <w:tab/>
        <w:t>raštu atsisakyti perimti darbus nurodant atsisakymo pagrindą ir nurodant darbus, kuriuos Rangovas privalo atlikti, kad galėtų būti pasirašomas darbų perdavimo–priėmimo aktas.</w:t>
      </w:r>
    </w:p>
    <w:p w14:paraId="7A562660" w14:textId="77777777" w:rsidR="00C113F7" w:rsidRPr="00EC1862" w:rsidRDefault="00C113F7" w:rsidP="00C113F7">
      <w:pPr>
        <w:pStyle w:val="Pagrindinistekstas2"/>
        <w:widowControl w:val="0"/>
        <w:shd w:val="clear" w:color="auto" w:fill="auto"/>
        <w:tabs>
          <w:tab w:val="left" w:pos="578"/>
          <w:tab w:val="left" w:pos="1701"/>
        </w:tabs>
        <w:suppressAutoHyphens/>
        <w:spacing w:before="0" w:after="0" w:line="240" w:lineRule="auto"/>
        <w:ind w:firstLine="1134"/>
        <w:jc w:val="both"/>
        <w:rPr>
          <w:sz w:val="24"/>
          <w:szCs w:val="24"/>
        </w:rPr>
      </w:pPr>
      <w:r w:rsidRPr="00EC1862">
        <w:rPr>
          <w:sz w:val="24"/>
          <w:szCs w:val="24"/>
        </w:rPr>
        <w:t>112.</w:t>
      </w:r>
      <w:r w:rsidRPr="00EC1862">
        <w:rPr>
          <w:sz w:val="24"/>
          <w:szCs w:val="24"/>
        </w:rPr>
        <w:tab/>
        <w:t>Jei dėl ypatingų aplinkybių per nustatytą laikotarpį darbų priimti neįmanoma, Pirkėjas, suderinęs su Rangovu, surašo tai patvirtinantį aktą. Jei Pirkėjas per 30 (trisdešimt) kalendorinių dienų ar per kitą Sutartyje nustatytą laikotarpį nepasirašo perdavimo</w:t>
      </w:r>
      <w:r w:rsidRPr="00EC1862">
        <w:rPr>
          <w:rFonts w:ascii="Estrangelo Edessa" w:hAnsi="Estrangelo Edessa" w:cs="Estrangelo Edessa"/>
          <w:sz w:val="24"/>
          <w:szCs w:val="24"/>
        </w:rPr>
        <w:t>–</w:t>
      </w:r>
      <w:r w:rsidRPr="00EC1862">
        <w:rPr>
          <w:sz w:val="24"/>
          <w:szCs w:val="24"/>
        </w:rPr>
        <w:t>priėmimo akto arba nepateikia motyvuoto atsisakymo priimti darbus, laikoma, kad jis pasirašė perdavimo–priėmimo aktą paskutiniąją šio laikotarpio dieną.</w:t>
      </w:r>
    </w:p>
    <w:p w14:paraId="560B2550"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113.</w:t>
      </w:r>
      <w:r w:rsidRPr="00EC1862">
        <w:rPr>
          <w:sz w:val="24"/>
          <w:szCs w:val="24"/>
        </w:rPr>
        <w:tab/>
        <w:t>Jei Sutarties vykdymo grafike numatytas Sutarties įsipareigojimų vykdymas etapais, Pirkėjas pasirašo perdavimo–priėmimo aktą po kiekvieno įvykdyto etapo.</w:t>
      </w:r>
    </w:p>
    <w:p w14:paraId="04A35265" w14:textId="77777777" w:rsidR="00C113F7" w:rsidRPr="00EC1862" w:rsidRDefault="00C113F7" w:rsidP="00C113F7">
      <w:pPr>
        <w:pStyle w:val="Pagrindinistekstas2"/>
        <w:widowControl w:val="0"/>
        <w:shd w:val="clear" w:color="auto" w:fill="auto"/>
        <w:tabs>
          <w:tab w:val="left" w:pos="573"/>
          <w:tab w:val="left" w:pos="1701"/>
        </w:tabs>
        <w:suppressAutoHyphens/>
        <w:spacing w:before="0" w:after="0" w:line="240" w:lineRule="auto"/>
        <w:ind w:firstLine="1134"/>
        <w:jc w:val="both"/>
        <w:rPr>
          <w:sz w:val="24"/>
          <w:szCs w:val="24"/>
        </w:rPr>
      </w:pPr>
      <w:r w:rsidRPr="00EC1862">
        <w:rPr>
          <w:sz w:val="24"/>
          <w:szCs w:val="24"/>
        </w:rPr>
        <w:t>114.</w:t>
      </w:r>
      <w:r w:rsidRPr="00EC1862">
        <w:rPr>
          <w:sz w:val="24"/>
          <w:szCs w:val="24"/>
        </w:rPr>
        <w:tab/>
        <w:t>Rangovas ne vėliau kaip per 5 (penkias) darbo dienas po perdavimo–priėmimo akto pasirašymo dienos išmontuoja ir išveža laikinąsias konstrukcijas ar kitas priemones, kurių reikėjo tinkamai įvykdyti Sutartį (sutvarko statybvietę), taip pat medžiagas, kurių nebereikia Sutarčiai vykdyti.</w:t>
      </w:r>
    </w:p>
    <w:p w14:paraId="089CA87D" w14:textId="77777777" w:rsidR="00C113F7" w:rsidRPr="00EC1862" w:rsidRDefault="00C113F7" w:rsidP="00C113F7">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sidRPr="00EC1862">
        <w:rPr>
          <w:sz w:val="24"/>
          <w:szCs w:val="24"/>
        </w:rPr>
        <w:t>115.</w:t>
      </w:r>
      <w:r w:rsidRPr="00EC1862">
        <w:rPr>
          <w:sz w:val="24"/>
          <w:szCs w:val="24"/>
        </w:rPr>
        <w:tab/>
        <w:t>Pirkėjas iki perdavimo–priėmimo akto pasirašymo turi teisę reikalauti Rangovo sąskaita ištaisyti nurodytus defektus ar neatitikimus.</w:t>
      </w:r>
    </w:p>
    <w:p w14:paraId="7CF874EF" w14:textId="77777777" w:rsidR="00C113F7" w:rsidRPr="00EC1862" w:rsidRDefault="00C113F7" w:rsidP="00C113F7">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62AAF77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bookmarkStart w:id="57" w:name="bookmark32"/>
      <w:r w:rsidRPr="00EC1862">
        <w:rPr>
          <w:b/>
          <w:sz w:val="24"/>
          <w:szCs w:val="24"/>
        </w:rPr>
        <w:t>XVII SKYRIUS</w:t>
      </w:r>
    </w:p>
    <w:p w14:paraId="53E5BAF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ATSAKOMYBĖ UŽ DEFEKTUS</w:t>
      </w:r>
      <w:bookmarkEnd w:id="57"/>
    </w:p>
    <w:p w14:paraId="2F41C0C3"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88CD36F" w14:textId="77777777" w:rsidR="00C113F7" w:rsidRPr="00EC1862" w:rsidRDefault="00C113F7" w:rsidP="00C113F7">
      <w:pPr>
        <w:pStyle w:val="Pagrindinistekstas2"/>
        <w:widowControl w:val="0"/>
        <w:shd w:val="clear" w:color="auto" w:fill="auto"/>
        <w:tabs>
          <w:tab w:val="left" w:pos="568"/>
          <w:tab w:val="left" w:pos="1701"/>
        </w:tabs>
        <w:suppressAutoHyphens/>
        <w:spacing w:before="0" w:after="0" w:line="240" w:lineRule="auto"/>
        <w:ind w:firstLine="1134"/>
        <w:jc w:val="both"/>
        <w:rPr>
          <w:sz w:val="24"/>
          <w:szCs w:val="24"/>
        </w:rPr>
      </w:pPr>
      <w:r w:rsidRPr="00EC1862">
        <w:rPr>
          <w:sz w:val="24"/>
          <w:szCs w:val="24"/>
        </w:rPr>
        <w:t>116.</w:t>
      </w:r>
      <w:r w:rsidRPr="00EC1862">
        <w:rPr>
          <w:sz w:val="24"/>
          <w:szCs w:val="24"/>
        </w:rPr>
        <w:tab/>
        <w:t>Pirkėjas, nustatęs darbų trūkumų ar kitokių nukrypimų nuo Sutarties po darbų perdavimo–priėmimo, jei tie trūkumai ar nukrypimai negalėjo būti nustatyti perimant darbą, taip pat jei jie buvo Rangovo tyčia paslėpti, privalo apie juos raštu pranešti Rangovui. Jei Rangovas nepašalina defekto ar gedimo per įspėjime nurodytą laikotarpį, Pirkėjas turi teisę pasamdyti kitus asmenis, kad atliktų šias paslaugas Rangovo atsakomybe ir jo sąskaita. Tokiu atveju Rangovas privalo atlyginti Pirkėjo patirtas išlaidas ir / arba Pirkėjo patirtos išlaidos išskaičiuojamos iš Rangovui mokėtinų sumų ir / arba iš Rangovo garantijų.</w:t>
      </w:r>
    </w:p>
    <w:p w14:paraId="1D97ED98" w14:textId="77777777" w:rsidR="00C113F7" w:rsidRPr="00EC1862" w:rsidRDefault="00C113F7" w:rsidP="00C113F7">
      <w:pPr>
        <w:pStyle w:val="Pagrindinistekstas2"/>
        <w:widowControl w:val="0"/>
        <w:shd w:val="clear" w:color="auto" w:fill="auto"/>
        <w:tabs>
          <w:tab w:val="left" w:pos="578"/>
          <w:tab w:val="left" w:pos="1701"/>
        </w:tabs>
        <w:suppressAutoHyphens/>
        <w:spacing w:before="0" w:after="0" w:line="240" w:lineRule="auto"/>
        <w:ind w:firstLine="1134"/>
        <w:jc w:val="both"/>
        <w:rPr>
          <w:sz w:val="24"/>
          <w:szCs w:val="24"/>
        </w:rPr>
      </w:pPr>
      <w:r w:rsidRPr="00EC1862">
        <w:rPr>
          <w:sz w:val="24"/>
          <w:szCs w:val="24"/>
        </w:rPr>
        <w:t>117.</w:t>
      </w:r>
      <w:r w:rsidRPr="00EC1862">
        <w:rPr>
          <w:sz w:val="24"/>
          <w:szCs w:val="24"/>
        </w:rPr>
        <w:tab/>
        <w:t>Darbų garantinis terminas nustatomas vadovaujantis Lietuvos Respublikos civilinio kodekso 6.698 straipsnio nuostatomis. Rangovas garantinio laikotarpio metu privalo, Pirkėjui pareikalavus, atlikti visus defektų arba žalos ištaisymo darbus. Rangovas privalo darbus atlikti savo sąskaita ir rizika, jeigu tie darbai susiję su Sutarties nuostatų neatitinkančiomis medžiagomis, netinkama darbų kokybe arba bet kurio sutartinio Rangovo įpareigojimo neįvykdymu.</w:t>
      </w:r>
    </w:p>
    <w:p w14:paraId="68829065" w14:textId="77777777" w:rsidR="00C113F7" w:rsidRPr="00EC1862" w:rsidRDefault="00C113F7" w:rsidP="00C113F7">
      <w:pPr>
        <w:pStyle w:val="Pagrindinistekstas2"/>
        <w:widowControl w:val="0"/>
        <w:shd w:val="clear" w:color="auto" w:fill="auto"/>
        <w:tabs>
          <w:tab w:val="left" w:pos="578"/>
        </w:tabs>
        <w:suppressAutoHyphens/>
        <w:spacing w:before="0" w:after="0" w:line="240" w:lineRule="auto"/>
        <w:ind w:firstLine="0"/>
        <w:jc w:val="both"/>
        <w:rPr>
          <w:sz w:val="24"/>
          <w:szCs w:val="24"/>
        </w:rPr>
      </w:pPr>
    </w:p>
    <w:p w14:paraId="73EA6B0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XVIII SKYRIUS</w:t>
      </w:r>
    </w:p>
    <w:p w14:paraId="0318BA7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p>
    <w:p w14:paraId="66B5653A"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57F95CA7"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118.</w:t>
      </w:r>
      <w:r w:rsidRPr="00EC1862">
        <w:rPr>
          <w:sz w:val="24"/>
          <w:szCs w:val="24"/>
        </w:rPr>
        <w:tab/>
        <w:t>Rangovas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146469CF"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119.</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6B3BD654" w14:textId="77777777" w:rsidR="00C113F7" w:rsidRPr="00EC1862" w:rsidRDefault="00C113F7" w:rsidP="00C113F7">
      <w:pPr>
        <w:pStyle w:val="Pagrindinistekstas2"/>
        <w:widowControl w:val="0"/>
        <w:shd w:val="clear" w:color="auto" w:fill="auto"/>
        <w:tabs>
          <w:tab w:val="left" w:pos="567"/>
        </w:tabs>
        <w:suppressAutoHyphens/>
        <w:spacing w:before="0" w:after="0" w:line="240" w:lineRule="auto"/>
        <w:ind w:firstLine="0"/>
        <w:jc w:val="both"/>
        <w:rPr>
          <w:sz w:val="24"/>
          <w:szCs w:val="24"/>
        </w:rPr>
      </w:pPr>
    </w:p>
    <w:p w14:paraId="719A543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XIX SKYRIUS</w:t>
      </w:r>
    </w:p>
    <w:p w14:paraId="489CC96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p>
    <w:p w14:paraId="41E8042F"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7CF551A4" w14:textId="77777777" w:rsidR="00C113F7" w:rsidRPr="00EC1862" w:rsidRDefault="00C113F7" w:rsidP="00C113F7">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sidRPr="00EC1862">
        <w:rPr>
          <w:sz w:val="24"/>
          <w:szCs w:val="24"/>
        </w:rPr>
        <w:t>120.</w:t>
      </w:r>
      <w:r w:rsidRPr="00EC1862">
        <w:rPr>
          <w:sz w:val="24"/>
          <w:szCs w:val="24"/>
        </w:rPr>
        <w:tab/>
        <w:t>Sutartis jos galiojimo laikotarpiu gali būti keičiama, kai yra bent vienas iš šių atvejų:</w:t>
      </w:r>
    </w:p>
    <w:p w14:paraId="6A4A0739" w14:textId="77777777" w:rsidR="00C113F7" w:rsidRPr="00EC1862" w:rsidRDefault="00C113F7" w:rsidP="00C113F7">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sidRPr="00EC1862">
        <w:rPr>
          <w:sz w:val="24"/>
          <w:szCs w:val="24"/>
        </w:rPr>
        <w:t>120.1.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3503FF48" w14:textId="77777777" w:rsidR="00C113F7" w:rsidRPr="00EC1862" w:rsidRDefault="00C113F7" w:rsidP="00C113F7">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sidRPr="00EC1862">
        <w:rPr>
          <w:sz w:val="24"/>
          <w:szCs w:val="24"/>
        </w:rPr>
        <w:t>120.2.</w:t>
      </w:r>
      <w:r w:rsidRPr="00EC1862">
        <w:rPr>
          <w:sz w:val="24"/>
          <w:szCs w:val="24"/>
        </w:rPr>
        <w:tab/>
        <w:t>kai būtina iš Rangovo pirkti papildomų darbų, kurie nebuvo įtraukti į Sutartį, kai yra visos šios sąlygos kartu:</w:t>
      </w:r>
    </w:p>
    <w:p w14:paraId="7565445F" w14:textId="77777777" w:rsidR="00C113F7" w:rsidRPr="00EC1862"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EC1862">
        <w:rPr>
          <w:sz w:val="24"/>
          <w:szCs w:val="24"/>
        </w:rPr>
        <w:t>120.2.1.</w:t>
      </w:r>
      <w:r w:rsidRPr="00EC1862">
        <w:rPr>
          <w:sz w:val="24"/>
          <w:szCs w:val="24"/>
        </w:rPr>
        <w:tab/>
        <w:t>Rangovo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48FCDAD6" w14:textId="77777777" w:rsidR="00C113F7" w:rsidRPr="00177294"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177294">
        <w:rPr>
          <w:sz w:val="24"/>
          <w:szCs w:val="24"/>
        </w:rPr>
        <w:t>120.2.2.</w:t>
      </w:r>
      <w:r w:rsidRPr="00177294">
        <w:rPr>
          <w:sz w:val="24"/>
          <w:szCs w:val="24"/>
        </w:rPr>
        <w:tab/>
        <w:t>atskiro pakeitimo vertė neviršija 50 (penkiasdešimties) procentų pradinės Sutarties vertės;</w:t>
      </w:r>
    </w:p>
    <w:p w14:paraId="276413FE" w14:textId="77777777" w:rsidR="00C113F7" w:rsidRPr="00177294"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177294">
        <w:rPr>
          <w:sz w:val="24"/>
          <w:szCs w:val="24"/>
        </w:rPr>
        <w:t>120.2.3. tokiais pakeitimais negali būti siekiama išvengti Lietuvos Respublikos viešųjų pirkimų įstatyme pirkimui nustatytos tvarkos taikymo;</w:t>
      </w:r>
    </w:p>
    <w:p w14:paraId="455FBF5B" w14:textId="77777777" w:rsidR="00C113F7" w:rsidRPr="00177294" w:rsidRDefault="00C113F7" w:rsidP="00C113F7">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sidRPr="00177294">
        <w:rPr>
          <w:sz w:val="24"/>
          <w:szCs w:val="24"/>
        </w:rPr>
        <w:t>120.3.</w:t>
      </w:r>
      <w:r w:rsidRPr="00177294">
        <w:rPr>
          <w:sz w:val="24"/>
          <w:szCs w:val="24"/>
        </w:rPr>
        <w:tab/>
        <w:t>kai pakeitimo poreikis atsirado dėl aplinkybių, kurių protingas ir apdairus Pirkėjas negalėjo numatyti, ir kai kartu yra šios sąlygos:</w:t>
      </w:r>
    </w:p>
    <w:p w14:paraId="053CD5DC" w14:textId="77777777" w:rsidR="00C113F7" w:rsidRPr="00177294" w:rsidRDefault="00C113F7" w:rsidP="00C113F7">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177294">
        <w:rPr>
          <w:sz w:val="24"/>
          <w:szCs w:val="24"/>
        </w:rPr>
        <w:t>120.3.1.</w:t>
      </w:r>
      <w:r w:rsidRPr="00177294">
        <w:rPr>
          <w:sz w:val="24"/>
          <w:szCs w:val="24"/>
        </w:rPr>
        <w:tab/>
        <w:t>pakeitimas iš esmės nepakeičia Sutarties pobūdžio;</w:t>
      </w:r>
    </w:p>
    <w:p w14:paraId="09E51D8F" w14:textId="77777777" w:rsidR="00C113F7" w:rsidRPr="00177294"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177294">
        <w:rPr>
          <w:sz w:val="24"/>
          <w:szCs w:val="24"/>
        </w:rPr>
        <w:t>120.3.2.</w:t>
      </w:r>
      <w:r w:rsidRPr="00177294">
        <w:rPr>
          <w:sz w:val="24"/>
          <w:szCs w:val="24"/>
        </w:rPr>
        <w:tab/>
        <w:t>atskiro pakeitimo vertė neviršija 50 (penkiasdešimties) procentų pradinės Sutarties vertės;</w:t>
      </w:r>
    </w:p>
    <w:p w14:paraId="35ABB91D" w14:textId="77777777" w:rsidR="00C113F7" w:rsidRPr="00177294"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177294">
        <w:rPr>
          <w:sz w:val="24"/>
          <w:szCs w:val="24"/>
        </w:rPr>
        <w:t>120.3.3. tokiais pakeitimais negali būti siekiama išvengti Lietuvos Respublikos viešųjų pirkimų įstatyme pirkimui nustatytos tvarkos taikymo;</w:t>
      </w:r>
    </w:p>
    <w:p w14:paraId="17E94FED" w14:textId="77777777" w:rsidR="00C113F7" w:rsidRPr="00177294"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177294">
        <w:rPr>
          <w:sz w:val="24"/>
          <w:szCs w:val="24"/>
        </w:rPr>
        <w:t>120.4.</w:t>
      </w:r>
      <w:r w:rsidRPr="00177294">
        <w:rPr>
          <w:sz w:val="24"/>
          <w:szCs w:val="24"/>
        </w:rPr>
        <w:tab/>
        <w:t>kai Rangovas ir / ar rangovų grupės narys keičiamas kitu dėl bent vienos iš šių priežasčių:</w:t>
      </w:r>
    </w:p>
    <w:p w14:paraId="6CABE806" w14:textId="77777777" w:rsidR="00C113F7" w:rsidRPr="00177294" w:rsidRDefault="00C113F7" w:rsidP="00C113F7">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sidRPr="00177294">
        <w:rPr>
          <w:sz w:val="24"/>
          <w:szCs w:val="24"/>
        </w:rPr>
        <w:t>120.4.1.</w:t>
      </w:r>
      <w:r w:rsidRPr="00177294">
        <w:rPr>
          <w:sz w:val="24"/>
          <w:szCs w:val="24"/>
        </w:rPr>
        <w:tab/>
        <w:t>įgyvendinant Sutartyje nedviprasmiškai, laikantis šiame skyriuje nustatytų reikalavimų, suformuluotą Sutarties peržiūros sąlygą ar pasirinkimo galimybę;</w:t>
      </w:r>
    </w:p>
    <w:p w14:paraId="19F11F79" w14:textId="77777777" w:rsidR="00C113F7" w:rsidRPr="00177294"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177294">
        <w:rPr>
          <w:sz w:val="24"/>
          <w:szCs w:val="24"/>
        </w:rPr>
        <w:t>120.4.2.</w:t>
      </w:r>
      <w:r w:rsidRPr="00177294">
        <w:rPr>
          <w:sz w:val="24"/>
          <w:szCs w:val="24"/>
        </w:rPr>
        <w:tab/>
        <w:t>dėl Rangovo ir / ar rangovų grupės nario (narių) reorganizavimo, įskaitant jungimą ir skaidymą, atskyrimo ar bankroto procedūros, Rangovo ir / ar rangovų grupės nario (narių) teises ir pareigas visiškai ar iš dalies perima kitas Rangovas, atitinkantis pirkimo, kurį įvykdžius sudaryta ši Sutartis, dokumentuose nustatytus reikalavimus. Toks Rangovo pakeitimas negali lemti kitų esminių Sutarties pakeitimų ir tokiais pakeitimais negali būti siekiama išvengti Lietuvos Respublikos viešųjų pirkimų įstatyme pirkimui nustatytos tvarkos taikymo;</w:t>
      </w:r>
    </w:p>
    <w:p w14:paraId="52513102" w14:textId="77777777" w:rsidR="00C113F7" w:rsidRPr="00177294" w:rsidRDefault="00C113F7" w:rsidP="00C113F7">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177294">
        <w:rPr>
          <w:sz w:val="24"/>
          <w:szCs w:val="24"/>
        </w:rPr>
        <w:t>120.4.3.</w:t>
      </w:r>
      <w:r w:rsidRPr="00177294">
        <w:rPr>
          <w:sz w:val="24"/>
          <w:szCs w:val="24"/>
        </w:rPr>
        <w:tab/>
        <w:t>kai pats Pirkėjas prisiima Rangovo įsipareigojimus dėl tiesioginio apmokėjimo subrangovui. Toks Sutarties pakeitimas galimas, jeigu subrangovas išreiškė norą pasinaudoti tiesioginio atsiskaitymo galimybe;</w:t>
      </w:r>
    </w:p>
    <w:p w14:paraId="0FD20195" w14:textId="77777777" w:rsidR="00C113F7" w:rsidRPr="00177294"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177294">
        <w:rPr>
          <w:sz w:val="24"/>
          <w:szCs w:val="24"/>
        </w:rPr>
        <w:t>120.5.</w:t>
      </w:r>
      <w:r w:rsidRPr="00177294">
        <w:rPr>
          <w:sz w:val="24"/>
          <w:szCs w:val="24"/>
        </w:rPr>
        <w:tab/>
        <w:t>kai pakeitimas nėra esminis.</w:t>
      </w:r>
    </w:p>
    <w:p w14:paraId="06935B2B" w14:textId="77777777" w:rsidR="00C113F7" w:rsidRPr="00177294" w:rsidRDefault="00C113F7" w:rsidP="00C113F7">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sidRPr="00177294">
        <w:rPr>
          <w:sz w:val="24"/>
          <w:szCs w:val="24"/>
        </w:rPr>
        <w:t>121.</w:t>
      </w:r>
      <w:r w:rsidRPr="00177294">
        <w:rPr>
          <w:sz w:val="24"/>
          <w:szCs w:val="24"/>
        </w:rPr>
        <w:tab/>
        <w:t>Sutartis jos galiojimo laikotarpiu taip pat gali būti keičiama, kai yra visos šios sąlygos kartu:</w:t>
      </w:r>
    </w:p>
    <w:p w14:paraId="5E1D3046" w14:textId="77777777" w:rsidR="00C113F7" w:rsidRPr="00177294"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177294">
        <w:rPr>
          <w:sz w:val="24"/>
          <w:szCs w:val="24"/>
        </w:rPr>
        <w:t>121.1.</w:t>
      </w:r>
      <w:r w:rsidRPr="00177294">
        <w:rPr>
          <w:sz w:val="24"/>
          <w:szCs w:val="24"/>
        </w:rPr>
        <w:tab/>
        <w:t>bendra atskirų pakeitimų pagal šį punktą vertė neviršija atitinkamų tarptautinio pirkimo vertės ribų;</w:t>
      </w:r>
    </w:p>
    <w:p w14:paraId="20D1DB5A" w14:textId="77777777" w:rsidR="00C113F7" w:rsidRPr="00EC1862" w:rsidRDefault="00C113F7" w:rsidP="00C113F7">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sidRPr="00177294">
        <w:rPr>
          <w:sz w:val="24"/>
          <w:szCs w:val="24"/>
        </w:rPr>
        <w:t>121.2.</w:t>
      </w:r>
      <w:r w:rsidRPr="00177294">
        <w:rPr>
          <w:sz w:val="24"/>
          <w:szCs w:val="24"/>
        </w:rPr>
        <w:tab/>
        <w:t>bendra atskirų pakeitimų pagal šį punktą vertė neviršija 15 (penkiolikos) procentų pradinės Sutarties vertės;</w:t>
      </w:r>
    </w:p>
    <w:p w14:paraId="2DD8D115" w14:textId="77777777" w:rsidR="00C113F7" w:rsidRPr="00EC1862"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121.3.</w:t>
      </w:r>
      <w:r w:rsidRPr="00EC1862">
        <w:rPr>
          <w:sz w:val="24"/>
          <w:szCs w:val="24"/>
        </w:rPr>
        <w:tab/>
        <w:t>pakeitimu iš esmės nepakeičiamas Sutarties pobūdis.</w:t>
      </w:r>
    </w:p>
    <w:p w14:paraId="71D9CDBF" w14:textId="77777777" w:rsidR="00C113F7" w:rsidRPr="00EC1862" w:rsidRDefault="00C113F7" w:rsidP="00C113F7">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sidRPr="00EC1862">
        <w:rPr>
          <w:sz w:val="24"/>
          <w:szCs w:val="24"/>
        </w:rPr>
        <w:t>122.</w:t>
      </w:r>
      <w:r w:rsidRPr="00EC1862">
        <w:rPr>
          <w:sz w:val="24"/>
          <w:szCs w:val="24"/>
        </w:rPr>
        <w:tab/>
        <w:t>Jeigu Sutarties vertė buvo peržiūrėta pagal joje nurodytas kainų peržiūros sąlygas, Sutarties keitimo atveju, atsižvelgiama į patikslintą Sutarties vertę.</w:t>
      </w:r>
    </w:p>
    <w:p w14:paraId="4BB6FE4A" w14:textId="77777777" w:rsidR="00C113F7" w:rsidRPr="00EC1862" w:rsidRDefault="00C113F7" w:rsidP="00C113F7">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sidRPr="00EC1862">
        <w:rPr>
          <w:sz w:val="24"/>
          <w:szCs w:val="24"/>
        </w:rPr>
        <w:t>123.</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464637EC" w14:textId="77777777" w:rsidR="00C113F7" w:rsidRPr="00EC1862" w:rsidRDefault="00C113F7" w:rsidP="00C113F7">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sidRPr="00EC1862">
        <w:rPr>
          <w:sz w:val="24"/>
          <w:szCs w:val="24"/>
        </w:rPr>
        <w:t>123.1.</w:t>
      </w:r>
      <w:r w:rsidRPr="00EC1862">
        <w:rPr>
          <w:sz w:val="24"/>
          <w:szCs w:val="24"/>
        </w:rPr>
        <w:tab/>
        <w:t>pakeitimu nustatoma nauja sąlyga, kurią įtraukus į pradinį pirkimą būtų galima priimti kitų kandidatų paraiškų, dalyvių pasiūlymų ar pirkimas sudomintų daugiau rangovų;</w:t>
      </w:r>
    </w:p>
    <w:p w14:paraId="0EDC26D0" w14:textId="77777777" w:rsidR="00C113F7" w:rsidRPr="00EC1862" w:rsidRDefault="00C113F7" w:rsidP="00C113F7">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sidRPr="00EC1862">
        <w:rPr>
          <w:sz w:val="24"/>
          <w:szCs w:val="24"/>
        </w:rPr>
        <w:t>123.2.</w:t>
      </w:r>
      <w:r w:rsidRPr="00EC1862">
        <w:rPr>
          <w:sz w:val="24"/>
          <w:szCs w:val="24"/>
        </w:rPr>
        <w:tab/>
        <w:t>dėl pakeitimo ekonominė Sutarties pusiausvyra pasikeičia Rangovo, su kuriuo sudaryta ši Sutartis, naudai taip, kaip nebuvo aptarta Sutartyje, ją sudarant;</w:t>
      </w:r>
    </w:p>
    <w:p w14:paraId="2EC9B761" w14:textId="77777777" w:rsidR="00C113F7" w:rsidRPr="00EC1862" w:rsidRDefault="00C113F7" w:rsidP="00C113F7">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sidRPr="00EC1862">
        <w:rPr>
          <w:sz w:val="24"/>
          <w:szCs w:val="24"/>
        </w:rPr>
        <w:t>123.3.</w:t>
      </w:r>
      <w:r w:rsidRPr="00EC1862">
        <w:rPr>
          <w:sz w:val="24"/>
          <w:szCs w:val="24"/>
        </w:rPr>
        <w:tab/>
        <w:t>dėl pakeitimo labai padidėja Sutarties apimtis;</w:t>
      </w:r>
    </w:p>
    <w:p w14:paraId="0B8CD876" w14:textId="77777777" w:rsidR="00C113F7" w:rsidRPr="00EC1862" w:rsidRDefault="00C113F7" w:rsidP="00C113F7">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sidRPr="00EC1862">
        <w:rPr>
          <w:sz w:val="24"/>
          <w:szCs w:val="24"/>
        </w:rPr>
        <w:t>123.4.</w:t>
      </w:r>
      <w:r w:rsidRPr="00EC1862">
        <w:rPr>
          <w:sz w:val="24"/>
          <w:szCs w:val="24"/>
        </w:rPr>
        <w:tab/>
        <w:t>kai Rangovą, su kuriuo sudaryta ši Sutartis, pakeičia naujas Rangovas dėl kitų priežasčių, negu šiame skyriuje nurodytos priežastys.</w:t>
      </w:r>
    </w:p>
    <w:p w14:paraId="3558E0A3" w14:textId="77777777" w:rsidR="00C113F7" w:rsidRPr="00EC1862" w:rsidRDefault="00C113F7" w:rsidP="00C113F7">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sidRPr="00EC1862">
        <w:rPr>
          <w:sz w:val="24"/>
          <w:szCs w:val="24"/>
        </w:rPr>
        <w:t>124.</w:t>
      </w:r>
      <w:r w:rsidRPr="00EC1862">
        <w:rPr>
          <w:sz w:val="24"/>
          <w:szCs w:val="24"/>
        </w:rPr>
        <w:tab/>
        <w:t>Bet kuriuo atveju Sutarties pakeitimu neturi būti siekiama išvengti Viešųjų pirkimų įstatymo taikymo.</w:t>
      </w:r>
    </w:p>
    <w:p w14:paraId="2DAEA8C7" w14:textId="77777777" w:rsidR="00C113F7" w:rsidRPr="00EC1862" w:rsidRDefault="00C113F7" w:rsidP="00C113F7">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sidRPr="00EC1862">
        <w:rPr>
          <w:sz w:val="24"/>
          <w:szCs w:val="24"/>
        </w:rPr>
        <w:t>125.</w:t>
      </w:r>
      <w:r w:rsidRPr="00EC1862">
        <w:rPr>
          <w:sz w:val="24"/>
          <w:szCs w:val="24"/>
        </w:rPr>
        <w:tab/>
        <w:t>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susitarimu, kuris tampa neatskiriama Sutarties dalimi.</w:t>
      </w:r>
    </w:p>
    <w:p w14:paraId="208DB2C9" w14:textId="77777777" w:rsidR="00C113F7" w:rsidRPr="00EC1862" w:rsidRDefault="00C113F7" w:rsidP="00C113F7">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7710905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XX SKYRIUS</w:t>
      </w:r>
    </w:p>
    <w:p w14:paraId="517EA38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p>
    <w:p w14:paraId="0254ACB2"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571C7B0" w14:textId="77777777" w:rsidR="00C113F7" w:rsidRPr="00EC1862" w:rsidRDefault="00C113F7" w:rsidP="00C113F7">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sidRPr="00EC1862">
        <w:rPr>
          <w:sz w:val="24"/>
          <w:szCs w:val="24"/>
        </w:rPr>
        <w:t>126.</w:t>
      </w:r>
      <w:r w:rsidRPr="00EC1862">
        <w:rPr>
          <w:sz w:val="24"/>
          <w:szCs w:val="24"/>
        </w:rPr>
        <w:tab/>
        <w:t xml:space="preserve"> Jei pagal Sutartį yra numatoma pristatyti prekes ir dėl nuo Rangovo nepriklausančių aplinkybių Rangovas negali pristatyti Sutartyje nurodytos prekės, Pirkėjui raštu išreiškus sutikimą, nekeičiant Sutarties fiksuotos kainos, Rangovas gali pristatyti kitą prekę, kuri atitinka šiuos reikalavimus:</w:t>
      </w:r>
    </w:p>
    <w:p w14:paraId="7906660E" w14:textId="77777777" w:rsidR="00C113F7" w:rsidRPr="00EC1862" w:rsidRDefault="00C113F7" w:rsidP="00C113F7">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126.1.</w:t>
      </w:r>
      <w:r w:rsidRPr="00EC1862">
        <w:rPr>
          <w:sz w:val="24"/>
          <w:szCs w:val="24"/>
        </w:rPr>
        <w:tab/>
        <w:t xml:space="preserve">prekė yra ne blogesnių, nei pasiūlyme nurodytų techninių charakteristikų, kurioms reikalavimai buvo nustatyti techninėje specifikacijoje (užduotyje), pateiktoje Sutarties 1 priede; </w:t>
      </w:r>
    </w:p>
    <w:p w14:paraId="058623FC" w14:textId="77777777" w:rsidR="00C113F7" w:rsidRPr="00EC1862" w:rsidRDefault="00C113F7" w:rsidP="00C113F7">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061F3D50" w14:textId="77777777" w:rsidR="00C113F7" w:rsidRPr="00EC1862" w:rsidRDefault="00C113F7" w:rsidP="00C113F7">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sidRPr="00EC1862">
        <w:rPr>
          <w:sz w:val="24"/>
          <w:szCs w:val="24"/>
        </w:rPr>
        <w:t>126.2.</w:t>
      </w:r>
      <w:r w:rsidRPr="00EC1862">
        <w:rPr>
          <w:sz w:val="24"/>
          <w:szCs w:val="24"/>
        </w:rPr>
        <w:tab/>
        <w:t>prekė yra to paties gamintojo, kaip ir keičiama Sutartyje nurodyta prekė.</w:t>
      </w:r>
    </w:p>
    <w:p w14:paraId="777FD377" w14:textId="77777777" w:rsidR="00C113F7" w:rsidRPr="00EC1862" w:rsidRDefault="00C113F7" w:rsidP="00C113F7">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sidRPr="00EC1862">
        <w:rPr>
          <w:sz w:val="24"/>
          <w:szCs w:val="24"/>
        </w:rPr>
        <w:t>127.</w:t>
      </w:r>
      <w:r w:rsidRPr="00EC1862">
        <w:rPr>
          <w:sz w:val="24"/>
          <w:szCs w:val="24"/>
        </w:rPr>
        <w:tab/>
        <w:t xml:space="preserve"> Jei Rangovas, vadovaudamasis šiuo skyriumi, negali pristatyti to paties gamintojo kitos prekės, Rangovas gali pristatyti kito gamintojo prekę. Kito gamintojo prekė gali būti pristatyta tik tuo atveju, jei bus pateiktas keičiamos prekės gamintojo patvirtinimas ar kitas dokumentas, įrodantis, kad gamintojas negamina prekių, kurios yra ne blogesnių nei Rangovo pasiūlyme nurodytų techninių charakteristikų, ir kurioms reikalavimai buvo nustatyti techninėje specifikacijoje (užduotyje), pateiktoje Sutarties 1 priede.</w:t>
      </w:r>
    </w:p>
    <w:p w14:paraId="7DE07F47" w14:textId="77777777" w:rsidR="00C113F7" w:rsidRPr="00EC1862" w:rsidRDefault="00C113F7" w:rsidP="00C113F7">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sidRPr="00EC1862">
        <w:rPr>
          <w:sz w:val="24"/>
          <w:szCs w:val="24"/>
        </w:rPr>
        <w:t>128.</w:t>
      </w:r>
      <w:r w:rsidRPr="00EC1862">
        <w:rPr>
          <w:sz w:val="24"/>
          <w:szCs w:val="24"/>
        </w:rPr>
        <w:tab/>
        <w:t xml:space="preserve"> Nuo Rangovo nepriklausančiomis aplinkybėmis visais atvejais gali būti laikoma:</w:t>
      </w:r>
    </w:p>
    <w:p w14:paraId="287FBB29" w14:textId="77777777" w:rsidR="00C113F7" w:rsidRPr="00EC1862" w:rsidRDefault="00C113F7" w:rsidP="00C113F7">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sidRPr="00EC1862">
        <w:rPr>
          <w:sz w:val="24"/>
          <w:szCs w:val="24"/>
        </w:rPr>
        <w:t>128.1.</w:t>
      </w:r>
      <w:r w:rsidRPr="00EC1862">
        <w:rPr>
          <w:sz w:val="24"/>
          <w:szCs w:val="24"/>
        </w:rPr>
        <w:tab/>
        <w:t>kai prekių gamintojas laikinai arba visam laikui sumažina, sustabdo ar nutraukia prekės gamybą, jei Rangovas pats nėra prekių gamintojas;</w:t>
      </w:r>
    </w:p>
    <w:p w14:paraId="473BCAD1" w14:textId="77777777" w:rsidR="00C113F7" w:rsidRPr="00EC1862" w:rsidRDefault="00C113F7" w:rsidP="00C113F7">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sidRPr="00EC1862">
        <w:rPr>
          <w:sz w:val="24"/>
          <w:szCs w:val="24"/>
        </w:rPr>
        <w:t>128.2.</w:t>
      </w:r>
      <w:r w:rsidRPr="00EC1862">
        <w:rPr>
          <w:sz w:val="24"/>
          <w:szCs w:val="24"/>
        </w:rPr>
        <w:tab/>
        <w:t>kai ne dėl Rangovo kaltės prekės pristatymas vėluoja daugiau nei 60 kalendorinių dienų.</w:t>
      </w:r>
    </w:p>
    <w:p w14:paraId="5BE0933C" w14:textId="77777777" w:rsidR="00C113F7" w:rsidRPr="00EC1862" w:rsidRDefault="00C113F7" w:rsidP="00C113F7">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517D406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XXI SKYRIUS</w:t>
      </w:r>
    </w:p>
    <w:p w14:paraId="4D1DC1C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p>
    <w:p w14:paraId="099FFF3C"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5A0F51A6" w14:textId="77777777" w:rsidR="00C113F7" w:rsidRPr="00EC1862" w:rsidRDefault="00C113F7" w:rsidP="00C113F7">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sidRPr="00EC1862">
        <w:rPr>
          <w:sz w:val="24"/>
          <w:szCs w:val="24"/>
        </w:rPr>
        <w:t>129.</w:t>
      </w:r>
      <w:r w:rsidRPr="00EC1862">
        <w:rPr>
          <w:sz w:val="24"/>
          <w:szCs w:val="24"/>
        </w:rPr>
        <w:tab/>
        <w:t>Jei Rangovas ar Pirkėjas nevykdo kokių nors savo įsipareigojimų pagal Sutartį, jis pažeidžia Sutartį.</w:t>
      </w:r>
    </w:p>
    <w:p w14:paraId="18BC37A1" w14:textId="77777777" w:rsidR="00C113F7" w:rsidRPr="00EC1862" w:rsidRDefault="00C113F7" w:rsidP="00C113F7">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sidRPr="00EC1862">
        <w:rPr>
          <w:sz w:val="24"/>
          <w:szCs w:val="24"/>
        </w:rPr>
        <w:t>130.</w:t>
      </w:r>
      <w:r w:rsidRPr="00EC1862">
        <w:rPr>
          <w:sz w:val="24"/>
          <w:szCs w:val="24"/>
        </w:rPr>
        <w:tab/>
        <w:t>Rangovui ar Pirkėjui pažeidus Sutartį, kita šalis turi teisę:</w:t>
      </w:r>
    </w:p>
    <w:p w14:paraId="07AEEBAA"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130.1.</w:t>
      </w:r>
      <w:r w:rsidRPr="00EC1862">
        <w:rPr>
          <w:sz w:val="24"/>
          <w:szCs w:val="24"/>
        </w:rPr>
        <w:tab/>
        <w:t>reikalauti kitos šalies vykdyti sutartinius įsipareigojimus ir / arba</w:t>
      </w:r>
    </w:p>
    <w:p w14:paraId="5C9399DE"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130.2.</w:t>
      </w:r>
      <w:r w:rsidRPr="00EC1862">
        <w:rPr>
          <w:sz w:val="24"/>
          <w:szCs w:val="24"/>
        </w:rPr>
        <w:tab/>
        <w:t>reikalauti atlyginti nuostolius ir / arba</w:t>
      </w:r>
    </w:p>
    <w:p w14:paraId="2582D3EF"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130.3.</w:t>
      </w:r>
      <w:r w:rsidRPr="00EC1862">
        <w:rPr>
          <w:sz w:val="24"/>
          <w:szCs w:val="24"/>
        </w:rPr>
        <w:tab/>
        <w:t>pasinaudoti Sutarties įvykdymo užtikrinimu ir / arba</w:t>
      </w:r>
    </w:p>
    <w:p w14:paraId="27093C16"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sz w:val="24"/>
          <w:szCs w:val="24"/>
        </w:rPr>
      </w:pPr>
      <w:r w:rsidRPr="00EC1862">
        <w:rPr>
          <w:sz w:val="24"/>
          <w:szCs w:val="24"/>
        </w:rPr>
        <w:t>130.4.</w:t>
      </w:r>
      <w:r w:rsidRPr="00EC1862">
        <w:rPr>
          <w:sz w:val="24"/>
          <w:szCs w:val="24"/>
        </w:rPr>
        <w:tab/>
        <w:t xml:space="preserve">reikalauti sumokėti Sutartyje nustatytas netesybas ir / arba </w:t>
      </w:r>
      <w:r w:rsidRPr="000D5B84">
        <w:rPr>
          <w:rStyle w:val="Pagrindinistekstas1"/>
          <w:sz w:val="24"/>
          <w:szCs w:val="24"/>
          <w:u w:val="none"/>
        </w:rPr>
        <w:t>nutraukti Sutartį.</w:t>
      </w:r>
    </w:p>
    <w:p w14:paraId="2852DDAD"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sidRPr="00EC1862">
        <w:rPr>
          <w:sz w:val="24"/>
          <w:szCs w:val="24"/>
        </w:rPr>
        <w:t>131.</w:t>
      </w:r>
      <w:r w:rsidRPr="00EC1862">
        <w:rPr>
          <w:sz w:val="24"/>
          <w:szCs w:val="24"/>
        </w:rPr>
        <w:tab/>
        <w:t>Esminiu Sutarties pažeidimu laikoma:</w:t>
      </w:r>
    </w:p>
    <w:p w14:paraId="0E0F0CD8" w14:textId="77777777" w:rsidR="00C113F7" w:rsidRPr="00EC1862" w:rsidRDefault="00C113F7" w:rsidP="00C113F7">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sidRPr="00EC1862">
        <w:rPr>
          <w:sz w:val="24"/>
          <w:szCs w:val="24"/>
        </w:rPr>
        <w:t>131.1.</w:t>
      </w:r>
      <w:r w:rsidRPr="00EC1862">
        <w:rPr>
          <w:sz w:val="24"/>
          <w:szCs w:val="24"/>
        </w:rPr>
        <w:tab/>
        <w:t>jei Rangovas Pirkėjo reikalavimu nepakeičia ar atsisako pakeisti subrangovą Sutartyje nustatytais atvejais;</w:t>
      </w:r>
    </w:p>
    <w:p w14:paraId="726C6985" w14:textId="77777777" w:rsidR="00C113F7" w:rsidRPr="00EC1862" w:rsidRDefault="00C113F7" w:rsidP="00C113F7">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sidRPr="00EC1862">
        <w:rPr>
          <w:sz w:val="24"/>
          <w:szCs w:val="24"/>
        </w:rPr>
        <w:t>131.2.</w:t>
      </w:r>
      <w:r w:rsidRPr="00EC1862">
        <w:rPr>
          <w:sz w:val="24"/>
          <w:szCs w:val="24"/>
        </w:rPr>
        <w:tab/>
        <w:t>jei Rangovas, subrangovui išreiškus norą pasinaudoti tiesioginio atsiskaitymo galimybe, atsisako arba be pateisinamų priežasčių delsia sudaryti trišalę sutartį, kaip nustatyta Sutarties sąlygose;</w:t>
      </w:r>
    </w:p>
    <w:p w14:paraId="44191637" w14:textId="77777777" w:rsidR="00C113F7" w:rsidRPr="00EC1862" w:rsidRDefault="00C113F7" w:rsidP="00C113F7">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sidRPr="00EC1862">
        <w:rPr>
          <w:sz w:val="24"/>
          <w:szCs w:val="24"/>
        </w:rPr>
        <w:t>131.3.</w:t>
      </w:r>
      <w:r w:rsidRPr="00EC1862">
        <w:rPr>
          <w:sz w:val="24"/>
          <w:szCs w:val="24"/>
        </w:rPr>
        <w:tab/>
        <w:t>jei Rangovas dėl savo kaltės vėluoja įvykdyti Sutartyje numatytus įsipareigojimus daugiau nei 90 (devyniasdešimt kalendorinių dienų) ir / arba dėl įsipareigojimų įvykdymo vėlavimo mokėtinų delspinigių suma viršija 10 (procentų) Sutarties kainos;</w:t>
      </w:r>
    </w:p>
    <w:p w14:paraId="11762269" w14:textId="77777777" w:rsidR="00C113F7" w:rsidRPr="00EC1862" w:rsidRDefault="00C113F7" w:rsidP="00C113F7">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sidRPr="00EC1862">
        <w:rPr>
          <w:sz w:val="24"/>
          <w:szCs w:val="24"/>
        </w:rPr>
        <w:t>131.4.</w:t>
      </w:r>
      <w:r w:rsidRPr="00EC1862">
        <w:rPr>
          <w:sz w:val="24"/>
          <w:szCs w:val="24"/>
        </w:rPr>
        <w:tab/>
        <w:t>jei Rangovas dėl savo kaltės negali ir / arba atsisako vykdyti Sutartyje numatytus įsipareigojimus ar bet kokią jų dalį, nepriklausomai nuo tokios dalies vertės;</w:t>
      </w:r>
    </w:p>
    <w:p w14:paraId="7C12D53B" w14:textId="77777777" w:rsidR="00C113F7" w:rsidRPr="00EC1862" w:rsidRDefault="00C113F7" w:rsidP="00C113F7">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sidRPr="00EC1862">
        <w:rPr>
          <w:sz w:val="24"/>
          <w:szCs w:val="24"/>
        </w:rPr>
        <w:t>131.5.</w:t>
      </w:r>
      <w:r w:rsidRPr="00EC1862">
        <w:rPr>
          <w:sz w:val="24"/>
          <w:szCs w:val="24"/>
        </w:rPr>
        <w:tab/>
        <w:t>jei Rangovas iki perdavimo–priėmimo akto pasirašymo per Pirkėjo pagrįstai nustatytą laikotarpį neįvykdo Pirkėjo nurodymo ištaisyti netinkamai įvykdytus arba neįvykdytus sutartinius įsipareigojimus;</w:t>
      </w:r>
    </w:p>
    <w:p w14:paraId="798B3663" w14:textId="77777777" w:rsidR="00C113F7" w:rsidRPr="00EC1862" w:rsidRDefault="00C113F7" w:rsidP="00C113F7">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sidRPr="00EC1862">
        <w:rPr>
          <w:sz w:val="24"/>
          <w:szCs w:val="24"/>
        </w:rPr>
        <w:t>131.6.</w:t>
      </w:r>
      <w:r w:rsidRPr="00EC1862">
        <w:rPr>
          <w:sz w:val="24"/>
          <w:szCs w:val="24"/>
        </w:rPr>
        <w:tab/>
        <w:t>jei Rangovas negrąžina ar atsisako grąžinti Pirkėjo Rangovui ir / arba subrangovui sumokėtas permokas;</w:t>
      </w:r>
    </w:p>
    <w:p w14:paraId="6CB25AD7" w14:textId="77777777" w:rsidR="00C113F7" w:rsidRPr="00EC1862" w:rsidRDefault="00C113F7" w:rsidP="00C113F7">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sidRPr="00EC1862">
        <w:rPr>
          <w:sz w:val="24"/>
          <w:szCs w:val="24"/>
        </w:rPr>
        <w:t>131.7.</w:t>
      </w:r>
      <w:r w:rsidRPr="00EC1862">
        <w:rPr>
          <w:sz w:val="24"/>
          <w:szCs w:val="24"/>
        </w:rPr>
        <w:tab/>
        <w:t>jei Pirkėjas sustabdė Sutarties vykdymą ilgiau nei 180 (vieną šimtą aštuoniasdešimt) kalendorinių dienų, ir tai daroma ne dėl Rangovo kaltės, ir Rangovo reikalavimu ji neatnaujinama per 30 (trisdešimt) kalendorinių dienų;</w:t>
      </w:r>
    </w:p>
    <w:p w14:paraId="1153D315" w14:textId="77777777" w:rsidR="00C113F7" w:rsidRPr="00EC1862" w:rsidRDefault="00C113F7" w:rsidP="00C113F7">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sidRPr="00EC1862">
        <w:rPr>
          <w:sz w:val="24"/>
          <w:szCs w:val="24"/>
        </w:rPr>
        <w:t>131.8.</w:t>
      </w:r>
      <w:r w:rsidRPr="00EC1862">
        <w:rPr>
          <w:sz w:val="24"/>
          <w:szCs w:val="24"/>
        </w:rPr>
        <w:tab/>
        <w:t>jei Pirkėjas ne dėl Rangovo kaltės vėluoja sumokėti daugiau nei 90 (devyniasdešimt) kalendorinių dienų nuo Sutartyje nurodyto sumokėjimo termino pabaigos;</w:t>
      </w:r>
    </w:p>
    <w:p w14:paraId="57D59289" w14:textId="77777777" w:rsidR="00C113F7" w:rsidRPr="00EC1862" w:rsidRDefault="00C113F7" w:rsidP="00C113F7">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sidRPr="00EC1862">
        <w:rPr>
          <w:sz w:val="24"/>
          <w:szCs w:val="24"/>
        </w:rPr>
        <w:t>131.9.</w:t>
      </w:r>
      <w:r w:rsidRPr="00EC1862">
        <w:rPr>
          <w:sz w:val="24"/>
          <w:szCs w:val="24"/>
        </w:rPr>
        <w:tab/>
        <w:t>dėl kitų Rangovo ir / ar Pirkėjo padarytų Sutarties pažeidimų, dėl kurių Sutarties vykdymas tampa neįmanomas.</w:t>
      </w:r>
    </w:p>
    <w:p w14:paraId="37637DAB" w14:textId="77777777" w:rsidR="00C113F7" w:rsidRPr="00EC1862" w:rsidRDefault="00C113F7" w:rsidP="00C113F7">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7ED8D22C"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XXII SKYRIUS</w:t>
      </w:r>
    </w:p>
    <w:p w14:paraId="5F03E60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p>
    <w:p w14:paraId="339BB6AA"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77BB6CB9" w14:textId="77777777" w:rsidR="00C113F7" w:rsidRPr="00EC1862" w:rsidRDefault="00C113F7" w:rsidP="00C113F7">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sidRPr="00EC1862">
        <w:rPr>
          <w:sz w:val="24"/>
          <w:szCs w:val="24"/>
        </w:rPr>
        <w:t>132.</w:t>
      </w:r>
      <w:r w:rsidRPr="00EC1862">
        <w:rPr>
          <w:sz w:val="24"/>
          <w:szCs w:val="24"/>
        </w:rPr>
        <w:tab/>
        <w:t>Pirkėjas, prieš 10 (dešimt) darbo dienų įspėjęs Rangovą, turi teisę vienašališkai nutraukti Sutartį, jei:</w:t>
      </w:r>
    </w:p>
    <w:p w14:paraId="6C46F4A8" w14:textId="77777777" w:rsidR="00C113F7" w:rsidRPr="00EC1862" w:rsidRDefault="00C113F7" w:rsidP="00C113F7">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sidRPr="00EC1862">
        <w:rPr>
          <w:sz w:val="24"/>
          <w:szCs w:val="24"/>
        </w:rPr>
        <w:t>132.1.</w:t>
      </w:r>
      <w:r w:rsidRPr="00EC1862">
        <w:rPr>
          <w:sz w:val="24"/>
          <w:szCs w:val="24"/>
        </w:rPr>
        <w:tab/>
        <w:t>Sutartis buvo pakeista pažeidžiant Viešųjų pirkimų įstatyme nustatytą pirkimo sutarties keitimo jos galiojimo laikotarpiu tvarką;</w:t>
      </w:r>
    </w:p>
    <w:p w14:paraId="7924D02E"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w:t>
      </w:r>
      <w:r w:rsidRPr="00EC1862">
        <w:rPr>
          <w:sz w:val="24"/>
          <w:szCs w:val="24"/>
        </w:rPr>
        <w:tab/>
        <w:t>paaiškėjo, kad Rangovas ar jo atsakingas asmuo turėjo būti pašalintas iš pirkimo procedūros dėl:</w:t>
      </w:r>
    </w:p>
    <w:p w14:paraId="14537E5B"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132.2.1.</w:t>
      </w:r>
      <w:r w:rsidRPr="00EC1862">
        <w:rPr>
          <w:sz w:val="24"/>
          <w:szCs w:val="24"/>
        </w:rPr>
        <w:tab/>
        <w:t>dalyvavimo nusikalstamame susivienijime, jo organizavimo ar vadovavimo jam;</w:t>
      </w:r>
    </w:p>
    <w:p w14:paraId="62233675"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132.2.2.</w:t>
      </w:r>
      <w:r w:rsidRPr="00EC1862">
        <w:rPr>
          <w:sz w:val="24"/>
          <w:szCs w:val="24"/>
        </w:rPr>
        <w:tab/>
        <w:t>kyšininkavimo, prekybos poveikiu, papirkimo;</w:t>
      </w:r>
    </w:p>
    <w:p w14:paraId="7BED18B1"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51D9379C"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132.2.4.</w:t>
      </w:r>
      <w:r w:rsidRPr="00EC1862">
        <w:rPr>
          <w:sz w:val="24"/>
          <w:szCs w:val="24"/>
        </w:rPr>
        <w:tab/>
        <w:t>nusikalstamo bankroto;</w:t>
      </w:r>
    </w:p>
    <w:p w14:paraId="15373883"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132.2.5.</w:t>
      </w:r>
      <w:r w:rsidRPr="00EC1862">
        <w:rPr>
          <w:sz w:val="24"/>
          <w:szCs w:val="24"/>
        </w:rPr>
        <w:tab/>
        <w:t>teroristinio ir su teroristine veikla susijusio nusikaltimo;</w:t>
      </w:r>
    </w:p>
    <w:p w14:paraId="027FAF18"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132.2.6.</w:t>
      </w:r>
      <w:r w:rsidRPr="00EC1862">
        <w:rPr>
          <w:sz w:val="24"/>
          <w:szCs w:val="24"/>
        </w:rPr>
        <w:tab/>
        <w:t>nusikalstamu būdu gauto turto legalizavimo;</w:t>
      </w:r>
    </w:p>
    <w:p w14:paraId="776CD35A"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132.2.7.</w:t>
      </w:r>
      <w:r w:rsidRPr="00EC1862">
        <w:rPr>
          <w:sz w:val="24"/>
          <w:szCs w:val="24"/>
        </w:rPr>
        <w:tab/>
        <w:t>prekybos žmonėmis, vaiko pirkimo arba pardavimo;</w:t>
      </w:r>
    </w:p>
    <w:p w14:paraId="24F52746"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132.2.8.</w:t>
      </w:r>
      <w:r w:rsidRPr="00EC1862">
        <w:rPr>
          <w:sz w:val="24"/>
          <w:szCs w:val="24"/>
        </w:rPr>
        <w:tab/>
        <w:t>kitos valstybės Rangovo atlikto nusikaltimo, apibrėžto Direktyvos 2014/24/ES 57 straipsnio 1 dalyje išvardytus Europos Sąjungos teisės aktus įgyvendinančiuose kitų valstybių teisės aktuose.</w:t>
      </w:r>
    </w:p>
    <w:p w14:paraId="6BF0717B" w14:textId="77777777" w:rsidR="00C113F7"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132.3.</w:t>
      </w:r>
      <w:r w:rsidRPr="00EC1862">
        <w:rPr>
          <w:sz w:val="24"/>
          <w:szCs w:val="24"/>
        </w:rPr>
        <w:tab/>
        <w:t>paaiškėjo, kad Sutartis su Rangovu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023E7FB6"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0A3BD4">
        <w:rPr>
          <w:sz w:val="24"/>
          <w:szCs w:val="24"/>
        </w:rPr>
        <w:t xml:space="preserve">132.4. </w:t>
      </w:r>
      <w:r w:rsidRPr="000A3BD4">
        <w:rPr>
          <w:color w:val="000000"/>
          <w:sz w:val="24"/>
          <w:szCs w:val="24"/>
        </w:rPr>
        <w:t>paaiškėjo Lietuvos Respublikos viešųjų pirkimų įstatymo 45 straipsnio 2</w:t>
      </w:r>
      <w:r w:rsidRPr="000A3BD4">
        <w:rPr>
          <w:color w:val="000000"/>
          <w:sz w:val="24"/>
          <w:szCs w:val="24"/>
          <w:vertAlign w:val="superscript"/>
        </w:rPr>
        <w:t>1</w:t>
      </w:r>
      <w:r w:rsidRPr="000A3BD4">
        <w:rPr>
          <w:color w:val="000000"/>
          <w:sz w:val="24"/>
          <w:szCs w:val="24"/>
        </w:rPr>
        <w:t> dalyje nurodytos aplinkybės.</w:t>
      </w:r>
    </w:p>
    <w:p w14:paraId="32B61EB1"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133. Taip pat Pirkėjas, prieš 10 (dešimt) darbo dienų įspėjęs Rangovą, turi teisę vienašališkai nutraukti Sutartį:</w:t>
      </w:r>
    </w:p>
    <w:p w14:paraId="0FC44146" w14:textId="77777777" w:rsidR="00C113F7" w:rsidRPr="00EC1862" w:rsidRDefault="00C113F7" w:rsidP="00C113F7">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sidRPr="00EC1862">
        <w:rPr>
          <w:sz w:val="24"/>
          <w:szCs w:val="24"/>
        </w:rPr>
        <w:t>133.1.</w:t>
      </w:r>
      <w:r w:rsidRPr="00EC1862">
        <w:rPr>
          <w:sz w:val="24"/>
          <w:szCs w:val="24"/>
        </w:rPr>
        <w:tab/>
        <w:t>kai Rangovas dėl savo kaltės negali ir / arba atsisako vykdyti Sutartyje numatytus įsipareigojimus ar bet kokią jų dalį, nepriklausomai nuo tokios dalies vertės;</w:t>
      </w:r>
    </w:p>
    <w:p w14:paraId="7708E428" w14:textId="77777777" w:rsidR="00C113F7" w:rsidRPr="00EC1862" w:rsidRDefault="00C113F7" w:rsidP="00C113F7">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sidRPr="00EC1862">
        <w:rPr>
          <w:sz w:val="24"/>
          <w:szCs w:val="24"/>
        </w:rPr>
        <w:t>133.2.</w:t>
      </w:r>
      <w:r w:rsidRPr="00EC1862">
        <w:rPr>
          <w:sz w:val="24"/>
          <w:szCs w:val="24"/>
        </w:rPr>
        <w:tab/>
        <w:t>kai Rangovas iki perdavimo–priėmimo akto pasirašymo per pagrįstai nustatytą laikotarpį neįvykdo Pirkėjo nurodymo ištaisyti netinkamai įvykdytus arba neįvykdytus sutartinius įsipareigojimus;</w:t>
      </w:r>
    </w:p>
    <w:p w14:paraId="2B25C88B" w14:textId="77777777" w:rsidR="00C113F7" w:rsidRPr="00EC1862" w:rsidRDefault="00C113F7" w:rsidP="00C113F7">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sidRPr="00EC1862">
        <w:rPr>
          <w:sz w:val="24"/>
          <w:szCs w:val="24"/>
        </w:rPr>
        <w:t>133.3.</w:t>
      </w:r>
      <w:r w:rsidRPr="00EC1862">
        <w:rPr>
          <w:sz w:val="24"/>
          <w:szCs w:val="24"/>
        </w:rPr>
        <w:tab/>
        <w:t>kai Rangovas eksperto keitimo atveju negali rasti kito eksperto su analogiška kvalifikacija ir / ar patirtimi;</w:t>
      </w:r>
    </w:p>
    <w:p w14:paraId="638B59A1" w14:textId="77777777" w:rsidR="00C113F7" w:rsidRPr="00EC1862" w:rsidRDefault="00C113F7" w:rsidP="00C113F7">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sidRPr="00EC1862">
        <w:rPr>
          <w:sz w:val="24"/>
          <w:szCs w:val="24"/>
        </w:rPr>
        <w:t>133.4.</w:t>
      </w:r>
      <w:r w:rsidRPr="00EC1862">
        <w:rPr>
          <w:sz w:val="24"/>
          <w:szCs w:val="24"/>
        </w:rPr>
        <w:tab/>
        <w:t>kai Rangovas pakeičia subrangovą ar sudaro naują subtiekimo sutartį nesilaikydamas Sutartyje nustatytos tvarkos;</w:t>
      </w:r>
    </w:p>
    <w:p w14:paraId="73FA6D39" w14:textId="77777777" w:rsidR="00C113F7" w:rsidRPr="00EC1862" w:rsidRDefault="00C113F7" w:rsidP="00C113F7">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sidRPr="00EC1862">
        <w:rPr>
          <w:sz w:val="24"/>
          <w:szCs w:val="24"/>
        </w:rPr>
        <w:t>133.5.</w:t>
      </w:r>
      <w:r w:rsidRPr="00EC1862">
        <w:rPr>
          <w:sz w:val="24"/>
          <w:szCs w:val="24"/>
        </w:rPr>
        <w:tab/>
        <w:t>kai Rangovas Pirkėjo reikalavimu nepakeičia ar atsisako pakeisti subrangovą Sutartyje nustatytais atvejais;</w:t>
      </w:r>
    </w:p>
    <w:p w14:paraId="693D0796" w14:textId="77777777" w:rsidR="00C113F7" w:rsidRPr="00EC1862" w:rsidRDefault="00C113F7" w:rsidP="00C113F7">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sidRPr="00EC1862">
        <w:rPr>
          <w:sz w:val="24"/>
          <w:szCs w:val="24"/>
        </w:rPr>
        <w:t>133.6.</w:t>
      </w:r>
      <w:r w:rsidRPr="00EC1862">
        <w:rPr>
          <w:sz w:val="24"/>
          <w:szCs w:val="24"/>
        </w:rPr>
        <w:tab/>
        <w:t>kai Rangovas, subrangovui išreiškus norą pasinaudoti tiesioginio atsiskaitymo galimybe, atsisako arba be pateisinamų priežasčių delsia sudaryti trišalę sutartį, kaip nustatyta Sutarties sąlygose;</w:t>
      </w:r>
    </w:p>
    <w:p w14:paraId="6558E446" w14:textId="77777777" w:rsidR="00C113F7" w:rsidRPr="00EC1862" w:rsidRDefault="00C113F7" w:rsidP="00C113F7">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sidRPr="00EC1862">
        <w:rPr>
          <w:sz w:val="24"/>
          <w:szCs w:val="24"/>
        </w:rPr>
        <w:t>133.7.</w:t>
      </w:r>
      <w:r w:rsidRPr="00EC1862">
        <w:rPr>
          <w:sz w:val="24"/>
          <w:szCs w:val="24"/>
        </w:rPr>
        <w:tab/>
        <w:t>kai Rangovas bankrutuoja arba yra likviduojamas, kai sustabdo ūkinę veiklą arba kai įstatymuose ir kituose teisės aktuose numatyta tvarka susidaro analogiška situacija;</w:t>
      </w:r>
    </w:p>
    <w:p w14:paraId="1E3A4905" w14:textId="77777777" w:rsidR="00C113F7" w:rsidRPr="00EC1862" w:rsidRDefault="00C113F7" w:rsidP="00C113F7">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sidRPr="00EC1862">
        <w:rPr>
          <w:sz w:val="24"/>
          <w:szCs w:val="24"/>
        </w:rPr>
        <w:t>133.8.</w:t>
      </w:r>
      <w:r w:rsidRPr="00EC1862">
        <w:rPr>
          <w:sz w:val="24"/>
          <w:szCs w:val="24"/>
        </w:rPr>
        <w:tab/>
        <w:t>kai keičiasi Rangovo organizacinė struktūra – juridinis statusas, pobūdis ar valdymo struktūra ir tai gali turėti įtakos tinkamam Sutarties įvykdymui;</w:t>
      </w:r>
    </w:p>
    <w:p w14:paraId="3D0FF465"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133.9.</w:t>
      </w:r>
      <w:r w:rsidRPr="00EC1862">
        <w:rPr>
          <w:sz w:val="24"/>
          <w:szCs w:val="24"/>
        </w:rPr>
        <w:tab/>
        <w:t>jei Sutarties įvykdymo užtikrinimą išdavęs subjektas negali įvykdyti savo įsipareigojimų ir Pirkėjui raštu pareikalavus Rangovas per 10 (dešimt) darbo dienų nepateikia naujo užtikrinimo tomis pačiomis sąlygomis kaip ir ankstesnysis;</w:t>
      </w:r>
    </w:p>
    <w:p w14:paraId="281FADA5" w14:textId="77777777" w:rsidR="00C113F7" w:rsidRPr="00EC1862" w:rsidRDefault="00C113F7" w:rsidP="00C113F7">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sidRPr="00EC1862">
        <w:rPr>
          <w:sz w:val="24"/>
          <w:szCs w:val="24"/>
        </w:rPr>
        <w:t>133.10.</w:t>
      </w:r>
      <w:r w:rsidRPr="00EC1862">
        <w:rPr>
          <w:sz w:val="24"/>
          <w:szCs w:val="24"/>
        </w:rPr>
        <w:tab/>
        <w:t>kai pratęsus Sutarties galiojimo laikotarpį, Rangovas nepateikia atitinkamai pratęsto Sutarties įvykdymo užtikrinimo;</w:t>
      </w:r>
    </w:p>
    <w:p w14:paraId="62555C72" w14:textId="77777777" w:rsidR="00C113F7" w:rsidRPr="00EC1862" w:rsidRDefault="00C113F7" w:rsidP="00C113F7">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sidRPr="00EC1862">
        <w:rPr>
          <w:sz w:val="24"/>
          <w:szCs w:val="24"/>
        </w:rPr>
        <w:t>133.11.</w:t>
      </w:r>
      <w:r w:rsidRPr="00EC1862">
        <w:rPr>
          <w:sz w:val="24"/>
          <w:szCs w:val="24"/>
        </w:rPr>
        <w:tab/>
        <w:t>jei Rangovo mokėtinų delspinigių suma viršija 10 (dešimt) procentų Sutarties kainos;</w:t>
      </w:r>
    </w:p>
    <w:p w14:paraId="7FC86284" w14:textId="77777777" w:rsidR="00C113F7" w:rsidRPr="00EC1862" w:rsidRDefault="00C113F7" w:rsidP="00C113F7">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sidRPr="00EC1862">
        <w:rPr>
          <w:sz w:val="24"/>
          <w:szCs w:val="24"/>
        </w:rPr>
        <w:t>133.12.</w:t>
      </w:r>
      <w:r w:rsidRPr="00EC1862">
        <w:rPr>
          <w:sz w:val="24"/>
          <w:szCs w:val="24"/>
        </w:rPr>
        <w:tab/>
        <w:t>dėl kitų Rangovo padarytų Sutarties pažeidimų, dėl kurių Sutarties vykdymas tampa neįmanomas.</w:t>
      </w:r>
    </w:p>
    <w:p w14:paraId="457871BE" w14:textId="77777777" w:rsidR="00C113F7" w:rsidRPr="00EC1862" w:rsidRDefault="00C113F7" w:rsidP="00C113F7">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sidRPr="00EC1862">
        <w:rPr>
          <w:sz w:val="24"/>
          <w:szCs w:val="24"/>
        </w:rPr>
        <w:t>134.</w:t>
      </w:r>
      <w:r w:rsidRPr="00EC1862">
        <w:rPr>
          <w:sz w:val="24"/>
          <w:szCs w:val="24"/>
        </w:rPr>
        <w:tab/>
        <w:t>Rangovas, prieš 10 (dešimt) darbo dienų įspėjęs Pirkėją, turi teisę vienašališkai nutraukti Sutartį:</w:t>
      </w:r>
    </w:p>
    <w:p w14:paraId="38B04F61" w14:textId="77777777" w:rsidR="00C113F7" w:rsidRPr="00EC1862" w:rsidRDefault="00C113F7" w:rsidP="00C113F7">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sidRPr="00EC1862">
        <w:rPr>
          <w:sz w:val="24"/>
          <w:szCs w:val="24"/>
        </w:rPr>
        <w:t>134.1.</w:t>
      </w:r>
      <w:r w:rsidRPr="00EC1862">
        <w:rPr>
          <w:sz w:val="24"/>
          <w:szCs w:val="24"/>
        </w:rPr>
        <w:tab/>
        <w:t>jei Pirkėjas sustabdė Sutarties vykdymą ilgiau nei 180 (vieną šimtą aštuoniasdešimt) kalendorinių dienų, ir tai daroma ne dėl Rangovo kaltės, ir Rangovo reikalavimu ji neatnaujinama per 30 (trisdešimt) kalendorinių dienų;</w:t>
      </w:r>
    </w:p>
    <w:p w14:paraId="5EE20F68" w14:textId="77777777" w:rsidR="00C113F7" w:rsidRPr="00EC1862" w:rsidRDefault="00C113F7" w:rsidP="00C113F7">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sidRPr="00EC1862">
        <w:rPr>
          <w:sz w:val="24"/>
          <w:szCs w:val="24"/>
        </w:rPr>
        <w:t>134.2.</w:t>
      </w:r>
      <w:r w:rsidRPr="00EC1862">
        <w:rPr>
          <w:sz w:val="24"/>
          <w:szCs w:val="24"/>
        </w:rPr>
        <w:tab/>
        <w:t>jei Pirkėjas ne dėl Rangovo kaltės vėluoja sumokėti daugiau nei 90 (devyniasdešimt) kalendorinių dienų nuo Sutartyje nurodyto sumokėjimo termino pabaigos;</w:t>
      </w:r>
    </w:p>
    <w:p w14:paraId="2175FA73" w14:textId="77777777" w:rsidR="00C113F7" w:rsidRPr="00EC1862" w:rsidRDefault="00C113F7" w:rsidP="00C113F7">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sidRPr="00EC1862">
        <w:rPr>
          <w:sz w:val="24"/>
          <w:szCs w:val="24"/>
        </w:rPr>
        <w:t>134.3.</w:t>
      </w:r>
      <w:r w:rsidRPr="00EC1862">
        <w:rPr>
          <w:sz w:val="24"/>
          <w:szCs w:val="24"/>
        </w:rPr>
        <w:tab/>
        <w:t>dėl kitų Pirkėjo padarytų Sutarties pažeidimų, dėl kurių Sutarties vykdymas tampa neįmanomas.</w:t>
      </w:r>
    </w:p>
    <w:p w14:paraId="4615D64F" w14:textId="77777777" w:rsidR="00C113F7" w:rsidRPr="00EC1862" w:rsidRDefault="00C113F7" w:rsidP="00C113F7">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sidRPr="00EC1862">
        <w:rPr>
          <w:sz w:val="24"/>
          <w:szCs w:val="24"/>
        </w:rPr>
        <w:t>135.</w:t>
      </w:r>
      <w:r w:rsidRPr="00EC1862">
        <w:rPr>
          <w:sz w:val="24"/>
          <w:szCs w:val="24"/>
        </w:rPr>
        <w:tab/>
        <w:t>Prieš vienašališkai nutraukdamas Sutartį, Pirkėjas ar Rangovas išsiunčia registruotą laišką su jo gavimo patvirtinimu, kuriame nustato naują terminą sutartiniams įsipareigojimams įvykdyti, ne trumpesnį kaip 10 kalendorinių dienų nuo laiško pristatymo dienos.</w:t>
      </w:r>
    </w:p>
    <w:p w14:paraId="4ECB67F2" w14:textId="77777777" w:rsidR="00C113F7" w:rsidRPr="00EC1862" w:rsidRDefault="00C113F7" w:rsidP="00C113F7">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sidRPr="00EC1862">
        <w:rPr>
          <w:sz w:val="24"/>
          <w:szCs w:val="24"/>
        </w:rPr>
        <w:t>136.</w:t>
      </w:r>
      <w:r w:rsidRPr="00EC1862">
        <w:rPr>
          <w:sz w:val="24"/>
          <w:szCs w:val="24"/>
        </w:rPr>
        <w:tab/>
        <w:t>Nutraukęs Sutartį, Pirkėjas teisės aktų nustatyta tvarka gali sudaryti Sutartį su trečiąja šalimi. Pirkėjas turi teisę reikalauti iš Rangovo padengti papildomas išlaidas, atsiradusias dėl naujos Sutarties sudarymo su trečiąja šalimi, jei Sutartis buvo nutrukta dėl Rangovo kaltės.</w:t>
      </w:r>
    </w:p>
    <w:p w14:paraId="6C5F812F" w14:textId="77777777" w:rsidR="00C113F7" w:rsidRPr="00EC1862" w:rsidRDefault="00C113F7" w:rsidP="00C113F7">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sidRPr="00EC1862">
        <w:rPr>
          <w:sz w:val="24"/>
          <w:szCs w:val="24"/>
        </w:rPr>
        <w:t>137.</w:t>
      </w:r>
      <w:r w:rsidRPr="00EC1862">
        <w:rPr>
          <w:sz w:val="24"/>
          <w:szCs w:val="24"/>
        </w:rPr>
        <w:tab/>
        <w:t>Sutartį nutraukus dėl Rangovo kaltės, Rangovas neturi teisės į kokių nors patirtų nuostolių ar žalos kompensaciją.</w:t>
      </w:r>
    </w:p>
    <w:p w14:paraId="26EBD2D9" w14:textId="77777777" w:rsidR="00C113F7" w:rsidRPr="00EC1862" w:rsidRDefault="00C113F7" w:rsidP="00C113F7">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sidRPr="00EC1862">
        <w:rPr>
          <w:sz w:val="24"/>
          <w:szCs w:val="24"/>
        </w:rPr>
        <w:t>138.</w:t>
      </w:r>
      <w:r w:rsidRPr="00EC1862">
        <w:rPr>
          <w:sz w:val="24"/>
          <w:szCs w:val="24"/>
        </w:rPr>
        <w:tab/>
        <w:t>Rangovas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4004A287" w14:textId="77777777" w:rsidR="00C113F7" w:rsidRPr="00EC1862" w:rsidRDefault="00C113F7" w:rsidP="00C113F7">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sidRPr="00EC1862">
        <w:rPr>
          <w:sz w:val="24"/>
          <w:szCs w:val="24"/>
        </w:rPr>
        <w:t>139.</w:t>
      </w:r>
      <w:r w:rsidRPr="00EC1862">
        <w:rPr>
          <w:sz w:val="24"/>
          <w:szCs w:val="24"/>
        </w:rPr>
        <w:tab/>
        <w:t>Sutartis gali būti nutraukiama Pirkėjo ir Rangovo sutarimu. Viena Sutarties šalis, atsižvelgdama į susidariusias aplinkybes, dėl kurių Sutarties neįmanoma įvykdyti, gali inicijuoti Sutarties nutraukimą, pateikdama kitai Sutarties šaliai Sutarties nutraukimo būtinybę pagrindžiantį raštą.</w:t>
      </w:r>
    </w:p>
    <w:p w14:paraId="0CDBEAC4"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140.</w:t>
      </w:r>
      <w:r w:rsidRPr="00EC1862">
        <w:rPr>
          <w:sz w:val="24"/>
          <w:szCs w:val="24"/>
        </w:rPr>
        <w:tab/>
        <w:t>Pirkėjas po Sutarties nutraukimo turi kiek galima greičiau patvirtinti laiku atliktų darbų ar jų dalies vertę. Taip pat parengiama ataskaita apie Sutarties nutraukimo dieną esančią Rangovo skolą Pirkėjui ir Pirkėjo skolą Rangovui.</w:t>
      </w:r>
    </w:p>
    <w:p w14:paraId="6BCA0CE2" w14:textId="77777777" w:rsidR="00C113F7" w:rsidRPr="00EC1862" w:rsidRDefault="00C113F7" w:rsidP="00C113F7">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sidRPr="00EC1862">
        <w:rPr>
          <w:sz w:val="24"/>
          <w:szCs w:val="24"/>
        </w:rPr>
        <w:t>141.</w:t>
      </w:r>
      <w:r w:rsidRPr="00EC1862">
        <w:rPr>
          <w:sz w:val="24"/>
          <w:szCs w:val="24"/>
        </w:rPr>
        <w:tab/>
        <w:t>Jei Sutartis nutraukiama Pirkėjo iniciatyva dėl Rangovo kaltės, Pirkėjo patirti nuostoliai ar išlaidos, be atskiro pranešimo Rangovui ir nereikalaujant jo sutikimo, išieškomi išskaičiuojant juos iš Rangovui mokėtinų sumų arba pagal Rangovo pateiktą užtikrinimą.</w:t>
      </w:r>
    </w:p>
    <w:p w14:paraId="415D3655" w14:textId="77777777" w:rsidR="00C113F7" w:rsidRPr="00EC1862" w:rsidRDefault="00C113F7" w:rsidP="00C113F7">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sidRPr="00EC1862">
        <w:rPr>
          <w:sz w:val="24"/>
          <w:szCs w:val="24"/>
        </w:rPr>
        <w:t>142.</w:t>
      </w:r>
      <w:r w:rsidRPr="00EC1862">
        <w:rPr>
          <w:sz w:val="24"/>
          <w:szCs w:val="24"/>
        </w:rPr>
        <w:tab/>
        <w:t>Sutartį nutraukus dėl Rangovo kaltės, be jam priklausančio atlyginimo už laiku atliktus darbus, Rangovas neturi teisės į jokių jo patirtų nuostolių ar žalos kompensaciją.</w:t>
      </w:r>
    </w:p>
    <w:p w14:paraId="2FFA3B03" w14:textId="77777777" w:rsidR="00C113F7" w:rsidRPr="00EC1862" w:rsidRDefault="00C113F7" w:rsidP="00C113F7">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sidRPr="00EC1862">
        <w:rPr>
          <w:sz w:val="24"/>
          <w:szCs w:val="24"/>
        </w:rPr>
        <w:t>143.</w:t>
      </w:r>
      <w:r w:rsidRPr="00EC1862">
        <w:rPr>
          <w:sz w:val="24"/>
          <w:szCs w:val="24"/>
        </w:rPr>
        <w:tab/>
        <w:t>Sutarties nutraukimas atleidžia Rangovą ir Pirkėją nuo Sutarties vykdymo.</w:t>
      </w:r>
    </w:p>
    <w:p w14:paraId="2DB6BDA7" w14:textId="77777777" w:rsidR="00C113F7" w:rsidRPr="00EC1862" w:rsidRDefault="00C113F7" w:rsidP="00C113F7">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sidRPr="00EC1862">
        <w:rPr>
          <w:sz w:val="24"/>
          <w:szCs w:val="24"/>
        </w:rPr>
        <w:t>144.</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56968828" w14:textId="77777777" w:rsidR="00C113F7" w:rsidRPr="00EC1862" w:rsidRDefault="00C113F7" w:rsidP="00C113F7">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sidRPr="00EC1862">
        <w:rPr>
          <w:sz w:val="24"/>
          <w:szCs w:val="24"/>
        </w:rPr>
        <w:t>145.</w:t>
      </w:r>
      <w:r w:rsidRPr="00EC1862">
        <w:rPr>
          <w:sz w:val="24"/>
          <w:szCs w:val="24"/>
        </w:rPr>
        <w:tab/>
        <w:t>Sutarties nutraukimo atveju, Rangovas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67F25439" w14:textId="77777777" w:rsidR="00C113F7" w:rsidRPr="00EC1862" w:rsidRDefault="00C113F7" w:rsidP="00C113F7">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56960BE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highlight w:val="yellow"/>
        </w:rPr>
      </w:pPr>
      <w:r w:rsidRPr="00EC1862">
        <w:rPr>
          <w:b/>
          <w:sz w:val="24"/>
          <w:szCs w:val="24"/>
        </w:rPr>
        <w:t>XXIII SKYRIUS</w:t>
      </w:r>
    </w:p>
    <w:p w14:paraId="5553D77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(FORCE MAJEURE)</w:t>
      </w:r>
    </w:p>
    <w:p w14:paraId="0C7EBB31" w14:textId="77777777" w:rsidR="00C113F7" w:rsidRPr="00EC1862" w:rsidRDefault="00C113F7" w:rsidP="00C113F7">
      <w:pPr>
        <w:pStyle w:val="Temosantrat30"/>
        <w:widowControl w:val="0"/>
        <w:shd w:val="clear" w:color="auto" w:fill="auto"/>
        <w:suppressAutoHyphens/>
        <w:spacing w:before="0" w:line="240" w:lineRule="auto"/>
        <w:jc w:val="left"/>
        <w:rPr>
          <w:b/>
          <w:sz w:val="24"/>
          <w:szCs w:val="24"/>
        </w:rPr>
      </w:pPr>
    </w:p>
    <w:p w14:paraId="74E0060A" w14:textId="77777777" w:rsidR="00C113F7" w:rsidRPr="00EC1862" w:rsidRDefault="00C113F7" w:rsidP="00C113F7">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sidRPr="00EC1862">
        <w:rPr>
          <w:sz w:val="24"/>
          <w:szCs w:val="24"/>
        </w:rPr>
        <w:t>146.</w:t>
      </w:r>
      <w:r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(force majeure) nelaikoma tai, kad rinkoje nėra reikalingų prievolei vykdyti prekių, Sutarties šalis neturi reikiamų finansinių išteklių arba skolininko kontrahentai pažeidžia savo prievoles.</w:t>
      </w:r>
    </w:p>
    <w:p w14:paraId="51549329" w14:textId="77777777" w:rsidR="00C113F7" w:rsidRPr="00EC1862" w:rsidRDefault="00C113F7" w:rsidP="00C113F7">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sidRPr="00EC1862">
        <w:rPr>
          <w:sz w:val="24"/>
          <w:szCs w:val="24"/>
        </w:rPr>
        <w:t>147.</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349E6A88" w14:textId="77777777" w:rsidR="00C113F7" w:rsidRPr="00EC1862" w:rsidRDefault="00C113F7" w:rsidP="00C113F7">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sidRPr="00EC1862">
        <w:rPr>
          <w:sz w:val="24"/>
          <w:szCs w:val="24"/>
        </w:rPr>
        <w:t>148.</w:t>
      </w:r>
      <w:r w:rsidRPr="00EC1862">
        <w:rPr>
          <w:sz w:val="24"/>
          <w:szCs w:val="24"/>
        </w:rPr>
        <w:tab/>
        <w:t>Sutarties neįvykdžiusi šalis privalo pranešti kitai šaliai apie šiame skyriuje nurodytos aplinkybės atsiradimą bei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3C69A6B1" w14:textId="77777777" w:rsidR="00C113F7" w:rsidRPr="00EC1862" w:rsidRDefault="00C113F7" w:rsidP="00C113F7">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sidRPr="00EC1862">
        <w:rPr>
          <w:sz w:val="24"/>
          <w:szCs w:val="24"/>
        </w:rPr>
        <w:t>149.</w:t>
      </w:r>
      <w:r w:rsidRPr="00EC1862">
        <w:rPr>
          <w:sz w:val="24"/>
          <w:szCs w:val="24"/>
        </w:rPr>
        <w:tab/>
        <w:t>Šio skyriaus nuostatos neatima iš kitos šalies teisės nutraukti Sutartį arba sustabdyti jos įvykdymą, arba reikalauti sumokėti palūkanas.</w:t>
      </w:r>
    </w:p>
    <w:p w14:paraId="3C2CB27C" w14:textId="77777777" w:rsidR="00C113F7" w:rsidRPr="00EC1862" w:rsidRDefault="00C113F7" w:rsidP="00C113F7">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sidRPr="00EC1862">
        <w:rPr>
          <w:sz w:val="24"/>
          <w:szCs w:val="24"/>
        </w:rPr>
        <w:t>150.</w:t>
      </w:r>
      <w:r w:rsidRPr="00EC1862">
        <w:rPr>
          <w:sz w:val="24"/>
          <w:szCs w:val="24"/>
        </w:rPr>
        <w:tab/>
        <w:t>Atleidžiant šalį nuo atsakomybės pagal Sutartį, turi būti vadovaujamasi Atleidimo nuo atsakomybės esant nenugalimos jėgos (force majeure) aplinkybėms taisyklėmis, patvirtintomis 1996 m. liepos 15 d. Lietuvos Respublikos Vyriausybės nutarimu Nr. 840.</w:t>
      </w:r>
    </w:p>
    <w:p w14:paraId="19C82540"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151.</w:t>
      </w:r>
      <w:r w:rsidRPr="00EC1862">
        <w:rPr>
          <w:sz w:val="24"/>
          <w:szCs w:val="24"/>
        </w:rPr>
        <w:tab/>
        <w:t>Rangovas nenaudoja alternatyvių būdų, dėl kurių gali atsirasti papildomų išlaidų, jei Pirkėjas nenurodo jam to daryti. Jei, vykdydamas Pirkėjo nurodymus arba naudodamas alternatyvius būdus, Rangovas patiria papildomų išlaidų, jas turi atlyginti Pirkėjas.</w:t>
      </w:r>
    </w:p>
    <w:p w14:paraId="2E49D8CD" w14:textId="77777777" w:rsidR="00C113F7" w:rsidRPr="00EC1862" w:rsidRDefault="00C113F7" w:rsidP="00C113F7">
      <w:pPr>
        <w:pStyle w:val="Pagrindinistekstas2"/>
        <w:widowControl w:val="0"/>
        <w:shd w:val="clear" w:color="auto" w:fill="auto"/>
        <w:tabs>
          <w:tab w:val="left" w:pos="558"/>
        </w:tabs>
        <w:suppressAutoHyphens/>
        <w:spacing w:before="0" w:after="0" w:line="240" w:lineRule="auto"/>
        <w:ind w:firstLine="0"/>
        <w:rPr>
          <w:b/>
          <w:sz w:val="24"/>
          <w:szCs w:val="24"/>
        </w:rPr>
      </w:pPr>
    </w:p>
    <w:p w14:paraId="620EEE10" w14:textId="77777777" w:rsidR="00C113F7" w:rsidRPr="00EC1862" w:rsidRDefault="00C113F7" w:rsidP="00C113F7">
      <w:pPr>
        <w:pStyle w:val="Pagrindinistekstas2"/>
        <w:widowControl w:val="0"/>
        <w:shd w:val="clear" w:color="auto" w:fill="auto"/>
        <w:tabs>
          <w:tab w:val="left" w:pos="558"/>
        </w:tabs>
        <w:suppressAutoHyphens/>
        <w:spacing w:before="0" w:after="0" w:line="240" w:lineRule="auto"/>
        <w:ind w:firstLine="0"/>
        <w:rPr>
          <w:b/>
          <w:sz w:val="24"/>
          <w:szCs w:val="24"/>
        </w:rPr>
      </w:pPr>
      <w:r w:rsidRPr="00EC1862">
        <w:rPr>
          <w:b/>
          <w:sz w:val="24"/>
          <w:szCs w:val="24"/>
        </w:rPr>
        <w:t>XXIV SKYRIUS</w:t>
      </w:r>
    </w:p>
    <w:p w14:paraId="71CFC17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p>
    <w:p w14:paraId="4A3EC4E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6514D2B8" w14:textId="77777777" w:rsidR="00C113F7" w:rsidRPr="00EC1862" w:rsidRDefault="00C113F7" w:rsidP="00C113F7">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sidRPr="00EC1862">
        <w:rPr>
          <w:sz w:val="24"/>
          <w:szCs w:val="24"/>
        </w:rPr>
        <w:t>152.</w:t>
      </w:r>
      <w:r w:rsidRPr="00EC1862">
        <w:rPr>
          <w:sz w:val="24"/>
          <w:szCs w:val="24"/>
        </w:rPr>
        <w:tab/>
        <w:t>Ginčai tarp Sutarties šalių gali būti sprendžiami derybomis arba teisme.</w:t>
      </w:r>
    </w:p>
    <w:p w14:paraId="6AE4BFE6"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153.</w:t>
      </w:r>
      <w:r w:rsidRPr="00EC1862">
        <w:rPr>
          <w:sz w:val="24"/>
          <w:szCs w:val="24"/>
        </w:rPr>
        <w:tab/>
        <w:t>Sutarties šalys visus ginčus siekia išspręsti derybomis. Kilus ginčui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64A2B956" w14:textId="77777777" w:rsidR="00C113F7" w:rsidRPr="00EC1862" w:rsidRDefault="00C113F7" w:rsidP="00C113F7">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sidRPr="00EC1862">
        <w:rPr>
          <w:sz w:val="24"/>
          <w:szCs w:val="24"/>
        </w:rPr>
        <w:t>154.</w:t>
      </w:r>
      <w:r w:rsidRPr="00EC1862">
        <w:rPr>
          <w:sz w:val="24"/>
          <w:szCs w:val="24"/>
        </w:rPr>
        <w:tab/>
        <w:t>Visi ginčai, kylantys dėl šios Sutarties, nepavykus jų išspręsti derybomis, sprendžiami teisme pagal Pirkėjo buvimo vietą, jei įstatymai nenustato išimtinio bylų teismingumo.</w:t>
      </w:r>
    </w:p>
    <w:p w14:paraId="51AD0FE7"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155.</w:t>
      </w:r>
      <w:r w:rsidRPr="00EC1862">
        <w:rPr>
          <w:sz w:val="24"/>
          <w:szCs w:val="24"/>
        </w:rPr>
        <w:tab/>
        <w:t>Rangovas, manydamas, kad Pirkėjas nepagrįstai nutraukė Sutartį dėl esminio Sutarties pažeidimo, turi teisę pareikšti ieškinį teismui per 30 (trisdešimt) dienų nuo Sutarties nutraukimo.</w:t>
      </w:r>
    </w:p>
    <w:p w14:paraId="7747EDD3" w14:textId="77777777" w:rsidR="00C113F7" w:rsidRPr="00EC1862" w:rsidRDefault="00C113F7" w:rsidP="00C113F7">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1D7BC0D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XXV SKYRIUS</w:t>
      </w:r>
    </w:p>
    <w:p w14:paraId="2FA20EC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p>
    <w:p w14:paraId="771E199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58C7ED19"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156.</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08DFCA0D" w14:textId="77777777" w:rsidR="00C113F7" w:rsidRPr="00EC1862" w:rsidRDefault="00C113F7" w:rsidP="00C113F7">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sidRPr="00EC1862">
        <w:rPr>
          <w:sz w:val="24"/>
          <w:szCs w:val="24"/>
        </w:rPr>
        <w:t>157.</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0C5712C4"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158.</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0377ABF8" w14:textId="77777777" w:rsidR="00C113F7" w:rsidRPr="00EC1862" w:rsidRDefault="00C113F7" w:rsidP="00C113F7">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sidRPr="00EC1862">
        <w:rPr>
          <w:sz w:val="24"/>
          <w:szCs w:val="24"/>
        </w:rPr>
        <w:t>159.</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210CF681"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160.</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bei kiti asmenys, kuriems teikti asmens duomenis šalis įpareigoja teisės aktai; bankai; Šalių pasitelkiami kiti asmenys, susiję su Sutarties vykdymu.</w:t>
      </w:r>
    </w:p>
    <w:p w14:paraId="09596931" w14:textId="77777777" w:rsidR="00C113F7" w:rsidRPr="00EC1862" w:rsidRDefault="00C113F7" w:rsidP="00C113F7">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sidRPr="00EC1862">
        <w:rPr>
          <w:sz w:val="24"/>
          <w:szCs w:val="24"/>
        </w:rPr>
        <w:t xml:space="preserve">161. </w:t>
      </w:r>
      <w:r w:rsidRPr="00EC1862">
        <w:rPr>
          <w:sz w:val="24"/>
          <w:szCs w:val="24"/>
        </w:rPr>
        <w:tab/>
        <w:t xml:space="preserve">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w:t>
      </w:r>
      <w:r>
        <w:rPr>
          <w:sz w:val="24"/>
          <w:szCs w:val="24"/>
        </w:rPr>
        <w:t>1</w:t>
      </w:r>
      <w:r w:rsidRPr="00EC1862">
        <w:rPr>
          <w:sz w:val="24"/>
          <w:szCs w:val="24"/>
        </w:rPr>
        <w:t xml:space="preserve"> punkte nurodytais tikslais; kur ir kiek laiko asmens duomenys bus saugomi, ir kas turės galimybę su jais susipažinti.</w:t>
      </w:r>
    </w:p>
    <w:p w14:paraId="4625245D"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19F0DA0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XXVI SKYRIUS</w:t>
      </w:r>
    </w:p>
    <w:p w14:paraId="47E91B0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p>
    <w:p w14:paraId="54BDD4BF"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19785FF"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162.</w:t>
      </w:r>
      <w:r w:rsidRPr="00EC1862">
        <w:rPr>
          <w:sz w:val="24"/>
          <w:szCs w:val="24"/>
        </w:rPr>
        <w:tab/>
        <w:t>Visi sąnaudas ir pajamas pagal šią Sutartį patvirtinantys dokumentai turi būti saugomi 10 (dešimt) metų nuo galutinio mokėjimo pagal Sutartį.</w:t>
      </w:r>
    </w:p>
    <w:p w14:paraId="7CFC3C9C" w14:textId="77777777" w:rsidR="00C113F7" w:rsidRPr="00EC1862" w:rsidRDefault="00C113F7" w:rsidP="00C113F7">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sidRPr="00EC1862">
        <w:rPr>
          <w:sz w:val="24"/>
          <w:szCs w:val="24"/>
        </w:rPr>
        <w:t>163.</w:t>
      </w:r>
      <w:r w:rsidRPr="00EC1862">
        <w:rPr>
          <w:sz w:val="24"/>
          <w:szCs w:val="24"/>
        </w:rPr>
        <w:tab/>
        <w:t>Rangovas privalo suteikti sąlygas Pirkėjui bei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73AE169E" w14:textId="77777777" w:rsidR="00C113F7" w:rsidRPr="00EC1862" w:rsidRDefault="00C113F7" w:rsidP="00C113F7">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sidRPr="00EC1862">
        <w:rPr>
          <w:sz w:val="24"/>
          <w:szCs w:val="24"/>
        </w:rPr>
        <w:t>164.</w:t>
      </w:r>
      <w:r w:rsidRPr="00EC1862">
        <w:rPr>
          <w:sz w:val="24"/>
          <w:szCs w:val="24"/>
        </w:rPr>
        <w:tab/>
        <w:t>Šiuo tikslu Rangovas įsipareigoja sudaryti sąlygas kompetentingų institucijų darbuotojams atvykti į Sutarties vykdymo vietas,  taip pat prieiti prie informacinių sistemų, duomenų bazių ir susipažinti su dokumentais, susijusiais su techniniu ir finansiniu projekto valdymu, ir stengtis jiems padėti.</w:t>
      </w:r>
    </w:p>
    <w:p w14:paraId="78A6A59A" w14:textId="77777777" w:rsidR="00C113F7" w:rsidRPr="00EC1862" w:rsidRDefault="00C113F7" w:rsidP="00C113F7">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2C2C0F0A"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XXVII SKYRIUS</w:t>
      </w:r>
    </w:p>
    <w:p w14:paraId="3149C37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p>
    <w:p w14:paraId="75DD1F25"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3F00CA00" w14:textId="77777777" w:rsidR="00C113F7" w:rsidRPr="00EC1862" w:rsidRDefault="00C113F7" w:rsidP="00C113F7">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sidRPr="00EC1862">
        <w:rPr>
          <w:sz w:val="24"/>
          <w:szCs w:val="24"/>
        </w:rPr>
        <w:t>165.</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1C5229B5" w14:textId="77777777" w:rsidR="00C113F7" w:rsidRPr="00EC1862" w:rsidRDefault="00C113F7" w:rsidP="00C113F7">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sidRPr="00EC1862">
        <w:rPr>
          <w:sz w:val="24"/>
          <w:szCs w:val="24"/>
        </w:rPr>
        <w:t>166.</w:t>
      </w:r>
      <w:r w:rsidRPr="00EC1862">
        <w:rPr>
          <w:sz w:val="24"/>
          <w:szCs w:val="24"/>
        </w:rPr>
        <w:tab/>
        <w:t>Kvalifikuotas elektroninis parašas priimamas šiomis sąlygomis:</w:t>
      </w:r>
    </w:p>
    <w:p w14:paraId="1716D814" w14:textId="77777777" w:rsidR="00C113F7" w:rsidRPr="00EC1862" w:rsidRDefault="00C113F7" w:rsidP="00C113F7">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sidRPr="00EC1862">
        <w:rPr>
          <w:sz w:val="24"/>
          <w:szCs w:val="24"/>
        </w:rPr>
        <w:t>166.1.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626C2A24" w14:textId="77777777" w:rsidR="00C113F7" w:rsidRPr="00EC1862" w:rsidRDefault="00C113F7" w:rsidP="00C113F7">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sidRPr="00EC1862">
        <w:rPr>
          <w:sz w:val="24"/>
          <w:szCs w:val="24"/>
        </w:rPr>
        <w:t>166.2.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6A998DBA" w14:textId="77777777" w:rsidR="00C113F7" w:rsidRPr="00EC1862" w:rsidRDefault="00C113F7" w:rsidP="00C113F7">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sidRPr="00EC1862">
        <w:rPr>
          <w:sz w:val="24"/>
          <w:szCs w:val="24"/>
        </w:rPr>
        <w:t>167.</w:t>
      </w:r>
      <w:r w:rsidRPr="00EC1862">
        <w:rPr>
          <w:sz w:val="24"/>
          <w:szCs w:val="24"/>
        </w:rPr>
        <w:tab/>
        <w:t>Kvalifikuotu elektroniniu parašu turi būti pasirašyta visa Sutartį sudarančių dalių (dokumentų) elektroninė byla.</w:t>
      </w:r>
    </w:p>
    <w:p w14:paraId="1FDF12EE" w14:textId="77777777" w:rsidR="00C113F7" w:rsidRPr="00EC1862" w:rsidRDefault="00C113F7" w:rsidP="00C113F7">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4BE5FFB0"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XXVIII SKYRIUS</w:t>
      </w:r>
    </w:p>
    <w:p w14:paraId="518EEAD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p>
    <w:p w14:paraId="72D4F7A6"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6F2D9390" w14:textId="77777777" w:rsidR="00C113F7" w:rsidRPr="00EC1862" w:rsidRDefault="00C113F7" w:rsidP="00C113F7">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sidRPr="00EC1862">
        <w:rPr>
          <w:sz w:val="24"/>
          <w:szCs w:val="24"/>
        </w:rPr>
        <w:t>168.</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4282E9AF" w14:textId="77777777" w:rsidR="00C113F7" w:rsidRPr="00EC1862" w:rsidRDefault="00C113F7" w:rsidP="00C113F7">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sidRPr="00EC1862">
        <w:rPr>
          <w:sz w:val="24"/>
          <w:szCs w:val="24"/>
        </w:rPr>
        <w:t>169.</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334BA77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7864E96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25B1EC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CB9D7E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09D41B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BEEE02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61AD7E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ED932D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D8093A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8AE8D2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B69A5D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F0C54C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71CC25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559377D"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6AB277D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BABA31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629C36C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DEDEAC0"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B5390A8"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FE14CC1"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614A6C2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F238DB8"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200DA9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5CE610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96CBCF5"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B99C90F"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5C33E48"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E39377C"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4125608"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E7B3D69"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8EFAA15"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D5C9F4D"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558253D"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1996DF3"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61BE67C"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6765E967"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BB803C3"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6D752688"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2540F51"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DDC5D16"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9EBD37B"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671D0241"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EEC5918"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C22D39F"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F1D55CD"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371678D"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09E4A0A"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38B35D9"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E9DCC54"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6B48E27"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7BE4DA1"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AB4DCB2"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783963F"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E27B2D8"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404FF02"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EB7B0D7"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807FC07"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55C5CCD"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3611085" w14:textId="77777777" w:rsidR="000D5B84" w:rsidRDefault="000D5B84"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DC3954F"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6343CD1E"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B20D46F"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5828CA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C5BA75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2 priedo dalis</w:t>
      </w:r>
    </w:p>
    <w:p w14:paraId="532F43AA"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743BE27" w14:textId="77777777" w:rsidR="00C113F7" w:rsidRPr="00EC1862" w:rsidRDefault="00C113F7" w:rsidP="00C113F7">
      <w:pPr>
        <w:pStyle w:val="Stilius5"/>
        <w:widowControl w:val="0"/>
        <w:suppressAutoHyphens/>
        <w:outlineLvl w:val="0"/>
        <w:rPr>
          <w:sz w:val="24"/>
          <w:szCs w:val="24"/>
        </w:rPr>
      </w:pPr>
      <w:r w:rsidRPr="00EC1862">
        <w:rPr>
          <w:sz w:val="24"/>
          <w:szCs w:val="24"/>
        </w:rPr>
        <w:t>Veiklų sąrašas</w:t>
      </w:r>
    </w:p>
    <w:p w14:paraId="5CE2BF80" w14:textId="77777777" w:rsidR="00C113F7" w:rsidRPr="00EC1862" w:rsidRDefault="00C113F7" w:rsidP="00C113F7">
      <w:pPr>
        <w:pStyle w:val="Stilius3"/>
        <w:widowControl w:val="0"/>
        <w:suppressAutoHyphens/>
        <w:outlineLvl w:val="0"/>
        <w:rPr>
          <w:i/>
          <w:sz w:val="24"/>
          <w:szCs w:val="24"/>
        </w:rPr>
      </w:pPr>
    </w:p>
    <w:tbl>
      <w:tblPr>
        <w:tblW w:w="4913"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0"/>
        <w:gridCol w:w="2908"/>
        <w:gridCol w:w="645"/>
        <w:gridCol w:w="543"/>
        <w:gridCol w:w="541"/>
        <w:gridCol w:w="541"/>
        <w:gridCol w:w="439"/>
        <w:gridCol w:w="552"/>
        <w:gridCol w:w="1058"/>
        <w:gridCol w:w="1402"/>
      </w:tblGrid>
      <w:tr w:rsidR="00C113F7" w:rsidRPr="00EC1862" w14:paraId="0ADBD572" w14:textId="77777777" w:rsidTr="001A4A69">
        <w:trPr>
          <w:trHeight w:val="355"/>
        </w:trPr>
        <w:tc>
          <w:tcPr>
            <w:tcW w:w="439" w:type="pct"/>
            <w:vMerge w:val="restart"/>
            <w:vAlign w:val="center"/>
          </w:tcPr>
          <w:p w14:paraId="01D96978" w14:textId="77777777" w:rsidR="00C113F7" w:rsidRPr="00EC1862" w:rsidRDefault="00C113F7" w:rsidP="001A4A69">
            <w:pPr>
              <w:widowControl w:val="0"/>
              <w:ind w:right="-113"/>
              <w:jc w:val="center"/>
              <w:rPr>
                <w:b/>
                <w:iCs/>
              </w:rPr>
            </w:pPr>
            <w:r w:rsidRPr="00EC1862">
              <w:rPr>
                <w:b/>
              </w:rPr>
              <w:t>Eil. Nr.</w:t>
            </w:r>
          </w:p>
        </w:tc>
        <w:tc>
          <w:tcPr>
            <w:tcW w:w="1537" w:type="pct"/>
            <w:vMerge w:val="restart"/>
            <w:vAlign w:val="center"/>
          </w:tcPr>
          <w:p w14:paraId="0CAFDD84" w14:textId="77777777" w:rsidR="00C113F7" w:rsidRPr="00EC1862" w:rsidRDefault="00C113F7" w:rsidP="001A4A69">
            <w:pPr>
              <w:pStyle w:val="Antrat5"/>
              <w:keepNext w:val="0"/>
              <w:widowControl w:val="0"/>
              <w:numPr>
                <w:ilvl w:val="0"/>
                <w:numId w:val="0"/>
              </w:numPr>
              <w:suppressAutoHyphens/>
              <w:ind w:left="73"/>
              <w:jc w:val="center"/>
              <w:rPr>
                <w:sz w:val="24"/>
                <w:szCs w:val="24"/>
              </w:rPr>
            </w:pPr>
          </w:p>
          <w:p w14:paraId="51D1B7EB" w14:textId="77777777" w:rsidR="00C113F7" w:rsidRPr="00EC1862" w:rsidRDefault="00C113F7" w:rsidP="001A4A69">
            <w:pPr>
              <w:pStyle w:val="Antrat5"/>
              <w:keepNext w:val="0"/>
              <w:widowControl w:val="0"/>
              <w:numPr>
                <w:ilvl w:val="0"/>
                <w:numId w:val="0"/>
              </w:numPr>
              <w:suppressAutoHyphens/>
              <w:ind w:left="73"/>
              <w:jc w:val="center"/>
              <w:rPr>
                <w:sz w:val="24"/>
                <w:szCs w:val="24"/>
              </w:rPr>
            </w:pPr>
          </w:p>
          <w:p w14:paraId="75898E39" w14:textId="77777777" w:rsidR="00C113F7" w:rsidRPr="00EC1862" w:rsidRDefault="00C113F7" w:rsidP="001A4A69">
            <w:pPr>
              <w:pStyle w:val="Antrat5"/>
              <w:keepNext w:val="0"/>
              <w:widowControl w:val="0"/>
              <w:numPr>
                <w:ilvl w:val="0"/>
                <w:numId w:val="0"/>
              </w:numPr>
              <w:suppressAutoHyphens/>
              <w:ind w:left="73"/>
              <w:jc w:val="center"/>
              <w:rPr>
                <w:sz w:val="24"/>
                <w:szCs w:val="24"/>
              </w:rPr>
            </w:pPr>
          </w:p>
          <w:p w14:paraId="392205C9" w14:textId="77777777" w:rsidR="00C113F7" w:rsidRPr="00EC1862" w:rsidRDefault="00C113F7" w:rsidP="001A4A69">
            <w:pPr>
              <w:pStyle w:val="Antrat5"/>
              <w:keepNext w:val="0"/>
              <w:widowControl w:val="0"/>
              <w:numPr>
                <w:ilvl w:val="0"/>
                <w:numId w:val="0"/>
              </w:numPr>
              <w:suppressAutoHyphens/>
              <w:ind w:left="73"/>
              <w:jc w:val="center"/>
              <w:rPr>
                <w:sz w:val="24"/>
                <w:szCs w:val="24"/>
              </w:rPr>
            </w:pPr>
            <w:r w:rsidRPr="00EC1862">
              <w:rPr>
                <w:sz w:val="24"/>
                <w:szCs w:val="24"/>
              </w:rPr>
              <w:t>Darbų gupių (etapų) pavadinimai</w:t>
            </w:r>
          </w:p>
          <w:p w14:paraId="6944CB34" w14:textId="77777777" w:rsidR="00C113F7" w:rsidRPr="00EC1862" w:rsidRDefault="00C113F7" w:rsidP="001A4A69">
            <w:pPr>
              <w:widowControl w:val="0"/>
              <w:ind w:left="73"/>
              <w:jc w:val="center"/>
            </w:pPr>
          </w:p>
          <w:p w14:paraId="0F348C45" w14:textId="77777777" w:rsidR="00C113F7" w:rsidRPr="00EC1862" w:rsidRDefault="00C113F7" w:rsidP="001A4A69">
            <w:pPr>
              <w:widowControl w:val="0"/>
              <w:ind w:left="73"/>
              <w:jc w:val="center"/>
            </w:pPr>
          </w:p>
        </w:tc>
        <w:tc>
          <w:tcPr>
            <w:tcW w:w="2283" w:type="pct"/>
            <w:gridSpan w:val="7"/>
            <w:vAlign w:val="center"/>
          </w:tcPr>
          <w:p w14:paraId="6DF5E8A3" w14:textId="77777777" w:rsidR="00C113F7" w:rsidRPr="00EC1862" w:rsidRDefault="00C113F7" w:rsidP="001A4A69">
            <w:pPr>
              <w:widowControl w:val="0"/>
              <w:jc w:val="center"/>
            </w:pPr>
            <w:r w:rsidRPr="00EC1862">
              <w:rPr>
                <w:b/>
                <w:i/>
              </w:rPr>
              <w:t>Darbų grupės (etapo) kainos mėnesinis išskaidymas procentais pagal Rangovo planuojamą Darbų grupės (etapo) įvykdymą</w:t>
            </w:r>
          </w:p>
        </w:tc>
        <w:tc>
          <w:tcPr>
            <w:tcW w:w="741" w:type="pct"/>
            <w:vMerge w:val="restart"/>
            <w:vAlign w:val="center"/>
          </w:tcPr>
          <w:p w14:paraId="0DEAB08D" w14:textId="77777777" w:rsidR="00C113F7" w:rsidRPr="00EC1862" w:rsidRDefault="00C113F7" w:rsidP="001A4A69">
            <w:pPr>
              <w:widowControl w:val="0"/>
              <w:jc w:val="center"/>
              <w:rPr>
                <w:b/>
                <w:i/>
              </w:rPr>
            </w:pPr>
            <w:bookmarkStart w:id="58" w:name="_Toc73434231"/>
            <w:bookmarkStart w:id="59" w:name="_Toc73434344"/>
            <w:bookmarkStart w:id="60" w:name="_Toc76448822"/>
            <w:bookmarkStart w:id="61" w:name="_Toc112567501"/>
          </w:p>
          <w:p w14:paraId="7F83C418" w14:textId="77777777" w:rsidR="00C113F7" w:rsidRPr="00EC1862" w:rsidRDefault="00C113F7" w:rsidP="001A4A69">
            <w:pPr>
              <w:widowControl w:val="0"/>
              <w:jc w:val="center"/>
              <w:rPr>
                <w:b/>
                <w:i/>
              </w:rPr>
            </w:pPr>
            <w:r w:rsidRPr="00EC1862">
              <w:rPr>
                <w:b/>
                <w:i/>
              </w:rPr>
              <w:t xml:space="preserve">Kaina </w:t>
            </w:r>
            <w:bookmarkStart w:id="62" w:name="_Toc42509141"/>
            <w:r w:rsidRPr="00EC1862">
              <w:rPr>
                <w:b/>
                <w:i/>
              </w:rPr>
              <w:t>(Eur) be PVM</w:t>
            </w:r>
            <w:bookmarkEnd w:id="58"/>
            <w:bookmarkEnd w:id="59"/>
            <w:bookmarkEnd w:id="60"/>
            <w:bookmarkEnd w:id="61"/>
            <w:bookmarkEnd w:id="62"/>
            <w:r w:rsidRPr="00EC1862">
              <w:rPr>
                <w:b/>
                <w:i/>
              </w:rPr>
              <w:t xml:space="preserve"> </w:t>
            </w:r>
          </w:p>
          <w:p w14:paraId="7D06D9BB" w14:textId="77777777" w:rsidR="00C113F7" w:rsidRPr="00EC1862" w:rsidRDefault="00C113F7" w:rsidP="001A4A69">
            <w:pPr>
              <w:widowControl w:val="0"/>
              <w:jc w:val="center"/>
              <w:rPr>
                <w:i/>
              </w:rPr>
            </w:pPr>
          </w:p>
        </w:tc>
      </w:tr>
      <w:tr w:rsidR="00C113F7" w:rsidRPr="00EC1862" w14:paraId="0A951D4E" w14:textId="77777777" w:rsidTr="001A4A69">
        <w:trPr>
          <w:trHeight w:val="903"/>
        </w:trPr>
        <w:tc>
          <w:tcPr>
            <w:tcW w:w="439" w:type="pct"/>
            <w:vMerge/>
          </w:tcPr>
          <w:p w14:paraId="2E98294B" w14:textId="77777777" w:rsidR="00C113F7" w:rsidRPr="00EC1862" w:rsidRDefault="00C113F7" w:rsidP="001A4A69">
            <w:pPr>
              <w:widowControl w:val="0"/>
              <w:ind w:left="175"/>
              <w:rPr>
                <w:b/>
              </w:rPr>
            </w:pPr>
          </w:p>
        </w:tc>
        <w:tc>
          <w:tcPr>
            <w:tcW w:w="1537" w:type="pct"/>
            <w:vMerge/>
          </w:tcPr>
          <w:p w14:paraId="1E74E289" w14:textId="77777777" w:rsidR="00C113F7" w:rsidRPr="00EC1862" w:rsidRDefault="00C113F7" w:rsidP="001A4A69">
            <w:pPr>
              <w:widowControl w:val="0"/>
              <w:rPr>
                <w:b/>
              </w:rPr>
            </w:pPr>
          </w:p>
        </w:tc>
        <w:tc>
          <w:tcPr>
            <w:tcW w:w="341" w:type="pct"/>
            <w:textDirection w:val="btLr"/>
            <w:vAlign w:val="center"/>
          </w:tcPr>
          <w:p w14:paraId="052375C5" w14:textId="77777777" w:rsidR="00C113F7" w:rsidRPr="00EC1862" w:rsidRDefault="00C113F7" w:rsidP="001A4A69">
            <w:pPr>
              <w:widowControl w:val="0"/>
              <w:ind w:left="113" w:right="113"/>
            </w:pPr>
            <w:r w:rsidRPr="00EC1862">
              <w:t>I mėnuo</w:t>
            </w:r>
          </w:p>
        </w:tc>
        <w:tc>
          <w:tcPr>
            <w:tcW w:w="287" w:type="pct"/>
            <w:textDirection w:val="btLr"/>
            <w:vAlign w:val="center"/>
          </w:tcPr>
          <w:p w14:paraId="3C69AB6F" w14:textId="77777777" w:rsidR="00C113F7" w:rsidRPr="00EC1862" w:rsidRDefault="00C113F7" w:rsidP="001A4A69">
            <w:pPr>
              <w:widowControl w:val="0"/>
              <w:ind w:left="113" w:right="113"/>
            </w:pPr>
            <w:r w:rsidRPr="00EC1862">
              <w:t>II mėnuo</w:t>
            </w:r>
          </w:p>
        </w:tc>
        <w:tc>
          <w:tcPr>
            <w:tcW w:w="286" w:type="pct"/>
            <w:textDirection w:val="btLr"/>
            <w:vAlign w:val="center"/>
          </w:tcPr>
          <w:p w14:paraId="3CE282E3" w14:textId="77777777" w:rsidR="00C113F7" w:rsidRPr="00EC1862" w:rsidRDefault="00C113F7" w:rsidP="001A4A69">
            <w:pPr>
              <w:widowControl w:val="0"/>
              <w:ind w:left="113" w:right="113"/>
            </w:pPr>
            <w:r w:rsidRPr="00EC1862">
              <w:t>III mėnuo</w:t>
            </w:r>
          </w:p>
        </w:tc>
        <w:tc>
          <w:tcPr>
            <w:tcW w:w="286" w:type="pct"/>
            <w:textDirection w:val="btLr"/>
            <w:vAlign w:val="center"/>
          </w:tcPr>
          <w:p w14:paraId="58C415D4" w14:textId="77777777" w:rsidR="00C113F7" w:rsidRPr="00EC1862" w:rsidRDefault="00C113F7" w:rsidP="001A4A69">
            <w:pPr>
              <w:widowControl w:val="0"/>
              <w:ind w:left="113" w:right="113"/>
            </w:pPr>
            <w:r w:rsidRPr="00EC1862">
              <w:t>IV mėnuo</w:t>
            </w:r>
          </w:p>
        </w:tc>
        <w:tc>
          <w:tcPr>
            <w:tcW w:w="232" w:type="pct"/>
            <w:textDirection w:val="btLr"/>
            <w:vAlign w:val="center"/>
          </w:tcPr>
          <w:p w14:paraId="75865E46" w14:textId="77777777" w:rsidR="00C113F7" w:rsidRPr="00EC1862" w:rsidRDefault="00C113F7" w:rsidP="001A4A69">
            <w:pPr>
              <w:widowControl w:val="0"/>
              <w:ind w:left="113" w:right="113"/>
            </w:pPr>
            <w:r w:rsidRPr="00EC1862">
              <w:t>V mėnuo</w:t>
            </w:r>
          </w:p>
        </w:tc>
        <w:tc>
          <w:tcPr>
            <w:tcW w:w="292" w:type="pct"/>
            <w:textDirection w:val="btLr"/>
            <w:vAlign w:val="center"/>
          </w:tcPr>
          <w:p w14:paraId="3EDB91B9" w14:textId="77777777" w:rsidR="00C113F7" w:rsidRPr="00EC1862" w:rsidRDefault="00C113F7" w:rsidP="001A4A69">
            <w:pPr>
              <w:widowControl w:val="0"/>
              <w:ind w:left="113" w:right="113"/>
            </w:pPr>
            <w:r w:rsidRPr="00EC1862">
              <w:t>VI mėnuo</w:t>
            </w:r>
          </w:p>
        </w:tc>
        <w:tc>
          <w:tcPr>
            <w:tcW w:w="559" w:type="pct"/>
          </w:tcPr>
          <w:p w14:paraId="08724E70" w14:textId="77777777" w:rsidR="00C113F7" w:rsidRPr="00EC1862" w:rsidRDefault="00C113F7" w:rsidP="001A4A69">
            <w:pPr>
              <w:widowControl w:val="0"/>
              <w:rPr>
                <w:b/>
              </w:rPr>
            </w:pPr>
            <w:r w:rsidRPr="00EC1862">
              <w:rPr>
                <w:b/>
              </w:rPr>
              <w:t>.....</w:t>
            </w:r>
          </w:p>
        </w:tc>
        <w:tc>
          <w:tcPr>
            <w:tcW w:w="741" w:type="pct"/>
            <w:vMerge/>
          </w:tcPr>
          <w:p w14:paraId="2437C534" w14:textId="77777777" w:rsidR="00C113F7" w:rsidRPr="00EC1862" w:rsidRDefault="00C113F7" w:rsidP="001A4A69">
            <w:pPr>
              <w:widowControl w:val="0"/>
              <w:rPr>
                <w:b/>
              </w:rPr>
            </w:pPr>
          </w:p>
        </w:tc>
      </w:tr>
      <w:tr w:rsidR="00C113F7" w:rsidRPr="00EC1862" w14:paraId="144D27E7" w14:textId="77777777" w:rsidTr="001A4A69">
        <w:tc>
          <w:tcPr>
            <w:tcW w:w="439" w:type="pct"/>
          </w:tcPr>
          <w:p w14:paraId="159202C5" w14:textId="77777777" w:rsidR="00C113F7" w:rsidRPr="00EC1862" w:rsidRDefault="00C113F7" w:rsidP="001A4A69">
            <w:pPr>
              <w:widowControl w:val="0"/>
              <w:rPr>
                <w:color w:val="000000" w:themeColor="text1"/>
                <w:highlight w:val="lightGray"/>
              </w:rPr>
            </w:pPr>
            <w:r w:rsidRPr="00EC1862">
              <w:rPr>
                <w:i/>
                <w:color w:val="000000" w:themeColor="text1"/>
                <w:highlight w:val="lightGray"/>
              </w:rPr>
              <w:t>įrašyti</w:t>
            </w:r>
          </w:p>
        </w:tc>
        <w:tc>
          <w:tcPr>
            <w:tcW w:w="1537" w:type="pct"/>
            <w:vAlign w:val="center"/>
          </w:tcPr>
          <w:p w14:paraId="1D80F358" w14:textId="77777777" w:rsidR="00C113F7" w:rsidRPr="00EC1862" w:rsidRDefault="00C113F7" w:rsidP="001A4A69">
            <w:pPr>
              <w:widowControl w:val="0"/>
              <w:rPr>
                <w:i/>
                <w:color w:val="000000" w:themeColor="text1"/>
                <w:highlight w:val="lightGray"/>
              </w:rPr>
            </w:pPr>
            <w:r w:rsidRPr="00EC1862">
              <w:rPr>
                <w:i/>
                <w:color w:val="000000" w:themeColor="text1"/>
                <w:highlight w:val="lightGray"/>
              </w:rPr>
              <w:t>įrašyti</w:t>
            </w:r>
          </w:p>
        </w:tc>
        <w:tc>
          <w:tcPr>
            <w:tcW w:w="341" w:type="pct"/>
          </w:tcPr>
          <w:p w14:paraId="77043E26" w14:textId="77777777" w:rsidR="00C113F7" w:rsidRPr="00EC1862" w:rsidRDefault="00C113F7" w:rsidP="001A4A69">
            <w:pPr>
              <w:widowControl w:val="0"/>
              <w:spacing w:before="120"/>
            </w:pPr>
          </w:p>
        </w:tc>
        <w:tc>
          <w:tcPr>
            <w:tcW w:w="287" w:type="pct"/>
          </w:tcPr>
          <w:p w14:paraId="78D12712" w14:textId="77777777" w:rsidR="00C113F7" w:rsidRPr="00EC1862" w:rsidRDefault="00C113F7" w:rsidP="001A4A69">
            <w:pPr>
              <w:widowControl w:val="0"/>
              <w:spacing w:before="120"/>
            </w:pPr>
          </w:p>
        </w:tc>
        <w:tc>
          <w:tcPr>
            <w:tcW w:w="286" w:type="pct"/>
          </w:tcPr>
          <w:p w14:paraId="0AD4D3B4" w14:textId="77777777" w:rsidR="00C113F7" w:rsidRPr="00EC1862" w:rsidRDefault="00C113F7" w:rsidP="001A4A69">
            <w:pPr>
              <w:widowControl w:val="0"/>
              <w:spacing w:before="120"/>
            </w:pPr>
          </w:p>
        </w:tc>
        <w:tc>
          <w:tcPr>
            <w:tcW w:w="286" w:type="pct"/>
          </w:tcPr>
          <w:p w14:paraId="21CA651A" w14:textId="77777777" w:rsidR="00C113F7" w:rsidRPr="00EC1862" w:rsidRDefault="00C113F7" w:rsidP="001A4A69">
            <w:pPr>
              <w:widowControl w:val="0"/>
              <w:spacing w:before="120"/>
            </w:pPr>
          </w:p>
        </w:tc>
        <w:tc>
          <w:tcPr>
            <w:tcW w:w="232" w:type="pct"/>
          </w:tcPr>
          <w:p w14:paraId="6C955F93" w14:textId="77777777" w:rsidR="00C113F7" w:rsidRPr="00EC1862" w:rsidRDefault="00C113F7" w:rsidP="001A4A69">
            <w:pPr>
              <w:widowControl w:val="0"/>
              <w:spacing w:before="120"/>
            </w:pPr>
          </w:p>
        </w:tc>
        <w:tc>
          <w:tcPr>
            <w:tcW w:w="292" w:type="pct"/>
          </w:tcPr>
          <w:p w14:paraId="39806F08" w14:textId="77777777" w:rsidR="00C113F7" w:rsidRPr="00EC1862" w:rsidRDefault="00C113F7" w:rsidP="001A4A69">
            <w:pPr>
              <w:widowControl w:val="0"/>
              <w:spacing w:before="120"/>
            </w:pPr>
          </w:p>
        </w:tc>
        <w:tc>
          <w:tcPr>
            <w:tcW w:w="559" w:type="pct"/>
          </w:tcPr>
          <w:p w14:paraId="0F305DA7" w14:textId="77777777" w:rsidR="00C113F7" w:rsidRPr="00EC1862" w:rsidRDefault="00C113F7" w:rsidP="001A4A69">
            <w:pPr>
              <w:widowControl w:val="0"/>
              <w:spacing w:before="120"/>
              <w:jc w:val="right"/>
            </w:pPr>
          </w:p>
        </w:tc>
        <w:tc>
          <w:tcPr>
            <w:tcW w:w="741" w:type="pct"/>
          </w:tcPr>
          <w:p w14:paraId="4D8577AE" w14:textId="77777777" w:rsidR="00C113F7" w:rsidRPr="00EC1862" w:rsidRDefault="00C113F7" w:rsidP="001A4A69">
            <w:pPr>
              <w:widowControl w:val="0"/>
              <w:spacing w:before="120"/>
              <w:jc w:val="right"/>
            </w:pPr>
          </w:p>
        </w:tc>
      </w:tr>
      <w:tr w:rsidR="00C113F7" w:rsidRPr="00EC1862" w14:paraId="55A7F6CF" w14:textId="77777777" w:rsidTr="001A4A69">
        <w:tc>
          <w:tcPr>
            <w:tcW w:w="439" w:type="pct"/>
          </w:tcPr>
          <w:p w14:paraId="6F008CA7" w14:textId="77777777" w:rsidR="00C113F7" w:rsidRPr="00EC1862" w:rsidRDefault="00C113F7" w:rsidP="001A4A69">
            <w:pPr>
              <w:widowControl w:val="0"/>
              <w:rPr>
                <w:color w:val="000000" w:themeColor="text1"/>
                <w:highlight w:val="lightGray"/>
              </w:rPr>
            </w:pPr>
            <w:r w:rsidRPr="00EC1862">
              <w:rPr>
                <w:i/>
                <w:color w:val="000000" w:themeColor="text1"/>
                <w:highlight w:val="lightGray"/>
              </w:rPr>
              <w:t>įrašyti</w:t>
            </w:r>
          </w:p>
        </w:tc>
        <w:tc>
          <w:tcPr>
            <w:tcW w:w="1537" w:type="pct"/>
          </w:tcPr>
          <w:p w14:paraId="0320C44E" w14:textId="77777777" w:rsidR="00C113F7" w:rsidRPr="00EC1862" w:rsidRDefault="00C113F7" w:rsidP="001A4A69">
            <w:pPr>
              <w:widowControl w:val="0"/>
              <w:rPr>
                <w:color w:val="000000" w:themeColor="text1"/>
                <w:highlight w:val="lightGray"/>
              </w:rPr>
            </w:pPr>
            <w:r w:rsidRPr="00EC1862">
              <w:rPr>
                <w:i/>
                <w:color w:val="000000" w:themeColor="text1"/>
                <w:highlight w:val="lightGray"/>
              </w:rPr>
              <w:t>įrašyti</w:t>
            </w:r>
          </w:p>
        </w:tc>
        <w:tc>
          <w:tcPr>
            <w:tcW w:w="341" w:type="pct"/>
          </w:tcPr>
          <w:p w14:paraId="1B178B87" w14:textId="77777777" w:rsidR="00C113F7" w:rsidRPr="00EC1862" w:rsidRDefault="00C113F7" w:rsidP="001A4A69">
            <w:pPr>
              <w:widowControl w:val="0"/>
              <w:spacing w:before="120"/>
            </w:pPr>
          </w:p>
        </w:tc>
        <w:tc>
          <w:tcPr>
            <w:tcW w:w="287" w:type="pct"/>
          </w:tcPr>
          <w:p w14:paraId="71506D72" w14:textId="77777777" w:rsidR="00C113F7" w:rsidRPr="00EC1862" w:rsidRDefault="00C113F7" w:rsidP="001A4A69">
            <w:pPr>
              <w:widowControl w:val="0"/>
              <w:spacing w:before="120"/>
            </w:pPr>
          </w:p>
        </w:tc>
        <w:tc>
          <w:tcPr>
            <w:tcW w:w="286" w:type="pct"/>
          </w:tcPr>
          <w:p w14:paraId="3583901F" w14:textId="77777777" w:rsidR="00C113F7" w:rsidRPr="00EC1862" w:rsidRDefault="00C113F7" w:rsidP="001A4A69">
            <w:pPr>
              <w:widowControl w:val="0"/>
              <w:spacing w:before="120"/>
            </w:pPr>
          </w:p>
        </w:tc>
        <w:tc>
          <w:tcPr>
            <w:tcW w:w="286" w:type="pct"/>
          </w:tcPr>
          <w:p w14:paraId="133CC9B5" w14:textId="77777777" w:rsidR="00C113F7" w:rsidRPr="00EC1862" w:rsidRDefault="00C113F7" w:rsidP="001A4A69">
            <w:pPr>
              <w:widowControl w:val="0"/>
              <w:spacing w:before="120"/>
            </w:pPr>
          </w:p>
        </w:tc>
        <w:tc>
          <w:tcPr>
            <w:tcW w:w="232" w:type="pct"/>
          </w:tcPr>
          <w:p w14:paraId="1E12F36E" w14:textId="77777777" w:rsidR="00C113F7" w:rsidRPr="00EC1862" w:rsidRDefault="00C113F7" w:rsidP="001A4A69">
            <w:pPr>
              <w:widowControl w:val="0"/>
              <w:spacing w:before="120"/>
            </w:pPr>
          </w:p>
        </w:tc>
        <w:tc>
          <w:tcPr>
            <w:tcW w:w="292" w:type="pct"/>
          </w:tcPr>
          <w:p w14:paraId="58119229" w14:textId="77777777" w:rsidR="00C113F7" w:rsidRPr="00EC1862" w:rsidRDefault="00C113F7" w:rsidP="001A4A69">
            <w:pPr>
              <w:widowControl w:val="0"/>
              <w:spacing w:before="120"/>
            </w:pPr>
          </w:p>
        </w:tc>
        <w:tc>
          <w:tcPr>
            <w:tcW w:w="559" w:type="pct"/>
          </w:tcPr>
          <w:p w14:paraId="35210882" w14:textId="77777777" w:rsidR="00C113F7" w:rsidRPr="00EC1862" w:rsidRDefault="00C113F7" w:rsidP="001A4A69">
            <w:pPr>
              <w:widowControl w:val="0"/>
              <w:spacing w:before="120"/>
              <w:jc w:val="right"/>
            </w:pPr>
          </w:p>
        </w:tc>
        <w:tc>
          <w:tcPr>
            <w:tcW w:w="741" w:type="pct"/>
          </w:tcPr>
          <w:p w14:paraId="4F50465B" w14:textId="77777777" w:rsidR="00C113F7" w:rsidRPr="00EC1862" w:rsidRDefault="00C113F7" w:rsidP="001A4A69">
            <w:pPr>
              <w:widowControl w:val="0"/>
              <w:spacing w:before="120"/>
              <w:jc w:val="right"/>
            </w:pPr>
          </w:p>
        </w:tc>
      </w:tr>
      <w:tr w:rsidR="00C113F7" w:rsidRPr="00EC1862" w14:paraId="7745E0F7" w14:textId="77777777" w:rsidTr="001A4A69">
        <w:tc>
          <w:tcPr>
            <w:tcW w:w="439" w:type="pct"/>
          </w:tcPr>
          <w:p w14:paraId="27B456AA" w14:textId="77777777" w:rsidR="00C113F7" w:rsidRPr="00EC1862" w:rsidRDefault="00C113F7" w:rsidP="001A4A69">
            <w:pPr>
              <w:widowControl w:val="0"/>
              <w:rPr>
                <w:color w:val="000000" w:themeColor="text1"/>
                <w:highlight w:val="lightGray"/>
              </w:rPr>
            </w:pPr>
            <w:r w:rsidRPr="00EC1862">
              <w:rPr>
                <w:i/>
                <w:color w:val="000000" w:themeColor="text1"/>
                <w:highlight w:val="lightGray"/>
              </w:rPr>
              <w:t>įrašyti</w:t>
            </w:r>
          </w:p>
        </w:tc>
        <w:tc>
          <w:tcPr>
            <w:tcW w:w="1537" w:type="pct"/>
          </w:tcPr>
          <w:p w14:paraId="4C6D8E13" w14:textId="77777777" w:rsidR="00C113F7" w:rsidRPr="00EC1862" w:rsidRDefault="00C113F7" w:rsidP="001A4A69">
            <w:pPr>
              <w:widowControl w:val="0"/>
              <w:rPr>
                <w:color w:val="000000" w:themeColor="text1"/>
                <w:highlight w:val="lightGray"/>
              </w:rPr>
            </w:pPr>
            <w:r w:rsidRPr="00EC1862">
              <w:rPr>
                <w:i/>
                <w:color w:val="000000" w:themeColor="text1"/>
                <w:highlight w:val="lightGray"/>
              </w:rPr>
              <w:t>įrašyti</w:t>
            </w:r>
          </w:p>
        </w:tc>
        <w:tc>
          <w:tcPr>
            <w:tcW w:w="341" w:type="pct"/>
          </w:tcPr>
          <w:p w14:paraId="21F05256" w14:textId="77777777" w:rsidR="00C113F7" w:rsidRPr="00EC1862" w:rsidRDefault="00C113F7" w:rsidP="001A4A69">
            <w:pPr>
              <w:widowControl w:val="0"/>
              <w:spacing w:before="120"/>
            </w:pPr>
          </w:p>
        </w:tc>
        <w:tc>
          <w:tcPr>
            <w:tcW w:w="287" w:type="pct"/>
          </w:tcPr>
          <w:p w14:paraId="1B936225" w14:textId="77777777" w:rsidR="00C113F7" w:rsidRPr="00EC1862" w:rsidRDefault="00C113F7" w:rsidP="001A4A69">
            <w:pPr>
              <w:widowControl w:val="0"/>
              <w:spacing w:before="120"/>
            </w:pPr>
          </w:p>
        </w:tc>
        <w:tc>
          <w:tcPr>
            <w:tcW w:w="286" w:type="pct"/>
          </w:tcPr>
          <w:p w14:paraId="0028E210" w14:textId="77777777" w:rsidR="00C113F7" w:rsidRPr="00EC1862" w:rsidRDefault="00C113F7" w:rsidP="001A4A69">
            <w:pPr>
              <w:widowControl w:val="0"/>
              <w:spacing w:before="120"/>
            </w:pPr>
          </w:p>
        </w:tc>
        <w:tc>
          <w:tcPr>
            <w:tcW w:w="286" w:type="pct"/>
          </w:tcPr>
          <w:p w14:paraId="3B753144" w14:textId="77777777" w:rsidR="00C113F7" w:rsidRPr="00EC1862" w:rsidRDefault="00C113F7" w:rsidP="001A4A69">
            <w:pPr>
              <w:widowControl w:val="0"/>
              <w:spacing w:before="120"/>
            </w:pPr>
          </w:p>
        </w:tc>
        <w:tc>
          <w:tcPr>
            <w:tcW w:w="232" w:type="pct"/>
          </w:tcPr>
          <w:p w14:paraId="19EFD30D" w14:textId="77777777" w:rsidR="00C113F7" w:rsidRPr="00EC1862" w:rsidRDefault="00C113F7" w:rsidP="001A4A69">
            <w:pPr>
              <w:widowControl w:val="0"/>
              <w:spacing w:before="120"/>
            </w:pPr>
          </w:p>
        </w:tc>
        <w:tc>
          <w:tcPr>
            <w:tcW w:w="292" w:type="pct"/>
          </w:tcPr>
          <w:p w14:paraId="20805751" w14:textId="77777777" w:rsidR="00C113F7" w:rsidRPr="00EC1862" w:rsidRDefault="00C113F7" w:rsidP="001A4A69">
            <w:pPr>
              <w:widowControl w:val="0"/>
              <w:spacing w:before="120"/>
            </w:pPr>
          </w:p>
        </w:tc>
        <w:tc>
          <w:tcPr>
            <w:tcW w:w="559" w:type="pct"/>
          </w:tcPr>
          <w:p w14:paraId="76A27DBD" w14:textId="77777777" w:rsidR="00C113F7" w:rsidRPr="00EC1862" w:rsidRDefault="00C113F7" w:rsidP="001A4A69">
            <w:pPr>
              <w:widowControl w:val="0"/>
              <w:spacing w:before="120"/>
              <w:jc w:val="right"/>
            </w:pPr>
          </w:p>
        </w:tc>
        <w:tc>
          <w:tcPr>
            <w:tcW w:w="741" w:type="pct"/>
          </w:tcPr>
          <w:p w14:paraId="52BEA828" w14:textId="77777777" w:rsidR="00C113F7" w:rsidRPr="00EC1862" w:rsidRDefault="00C113F7" w:rsidP="001A4A69">
            <w:pPr>
              <w:widowControl w:val="0"/>
              <w:spacing w:before="120"/>
              <w:jc w:val="right"/>
            </w:pPr>
          </w:p>
        </w:tc>
      </w:tr>
      <w:tr w:rsidR="00C113F7" w:rsidRPr="00EC1862" w14:paraId="3E8A16D2" w14:textId="77777777" w:rsidTr="001A4A69">
        <w:trPr>
          <w:trHeight w:val="277"/>
        </w:trPr>
        <w:tc>
          <w:tcPr>
            <w:tcW w:w="4259" w:type="pct"/>
            <w:gridSpan w:val="9"/>
          </w:tcPr>
          <w:p w14:paraId="4ED46D26" w14:textId="77777777" w:rsidR="00C113F7" w:rsidRPr="00EC1862" w:rsidRDefault="00C113F7" w:rsidP="001A4A69">
            <w:pPr>
              <w:widowControl w:val="0"/>
              <w:ind w:left="175"/>
              <w:jc w:val="right"/>
              <w:rPr>
                <w:b/>
              </w:rPr>
            </w:pPr>
            <w:r w:rsidRPr="00EC1862">
              <w:rPr>
                <w:b/>
              </w:rPr>
              <w:t xml:space="preserve">Suma </w:t>
            </w:r>
            <w:r w:rsidRPr="00EC1862">
              <w:rPr>
                <w:b/>
                <w:bCs/>
              </w:rPr>
              <w:t>be PVM (Eur):</w:t>
            </w:r>
          </w:p>
        </w:tc>
        <w:tc>
          <w:tcPr>
            <w:tcW w:w="741" w:type="pct"/>
          </w:tcPr>
          <w:p w14:paraId="466C29BD" w14:textId="77777777" w:rsidR="00C113F7" w:rsidRPr="00EC1862" w:rsidRDefault="00C113F7" w:rsidP="001A4A69">
            <w:pPr>
              <w:widowControl w:val="0"/>
              <w:ind w:left="-1383" w:firstLine="1383"/>
              <w:jc w:val="right"/>
            </w:pPr>
          </w:p>
        </w:tc>
      </w:tr>
      <w:tr w:rsidR="00C113F7" w:rsidRPr="00EC1862" w14:paraId="4335D17F" w14:textId="77777777" w:rsidTr="001A4A69">
        <w:trPr>
          <w:trHeight w:val="147"/>
        </w:trPr>
        <w:tc>
          <w:tcPr>
            <w:tcW w:w="4259" w:type="pct"/>
            <w:gridSpan w:val="9"/>
          </w:tcPr>
          <w:p w14:paraId="529A43FD" w14:textId="77777777" w:rsidR="00C113F7" w:rsidRPr="00EC1862" w:rsidRDefault="00C113F7" w:rsidP="001A4A69">
            <w:pPr>
              <w:widowControl w:val="0"/>
              <w:ind w:left="175"/>
              <w:jc w:val="right"/>
              <w:rPr>
                <w:b/>
              </w:rPr>
            </w:pPr>
            <w:r w:rsidRPr="00EC1862">
              <w:rPr>
                <w:b/>
              </w:rPr>
              <w:t xml:space="preserve">PVM </w:t>
            </w:r>
            <w:r w:rsidRPr="00EC1862">
              <w:rPr>
                <w:b/>
                <w:i/>
                <w:color w:val="000000" w:themeColor="text1"/>
              </w:rPr>
              <w:t>[tarifas]</w:t>
            </w:r>
            <w:r w:rsidRPr="00EC1862">
              <w:rPr>
                <w:b/>
              </w:rPr>
              <w:t>:</w:t>
            </w:r>
          </w:p>
        </w:tc>
        <w:tc>
          <w:tcPr>
            <w:tcW w:w="741" w:type="pct"/>
          </w:tcPr>
          <w:p w14:paraId="032F289D" w14:textId="77777777" w:rsidR="00C113F7" w:rsidRPr="00EC1862" w:rsidRDefault="00C113F7" w:rsidP="001A4A69">
            <w:pPr>
              <w:widowControl w:val="0"/>
              <w:jc w:val="right"/>
            </w:pPr>
          </w:p>
        </w:tc>
      </w:tr>
      <w:tr w:rsidR="00C113F7" w:rsidRPr="00EC1862" w14:paraId="333A8103" w14:textId="77777777" w:rsidTr="001A4A69">
        <w:trPr>
          <w:trHeight w:val="147"/>
        </w:trPr>
        <w:tc>
          <w:tcPr>
            <w:tcW w:w="4259" w:type="pct"/>
            <w:gridSpan w:val="9"/>
          </w:tcPr>
          <w:p w14:paraId="02B2D367" w14:textId="77777777" w:rsidR="00C113F7" w:rsidRPr="00EC1862" w:rsidRDefault="00C113F7" w:rsidP="001A4A69">
            <w:pPr>
              <w:widowControl w:val="0"/>
              <w:ind w:left="175"/>
              <w:jc w:val="right"/>
              <w:rPr>
                <w:b/>
              </w:rPr>
            </w:pPr>
            <w:r w:rsidRPr="00EC1862">
              <w:rPr>
                <w:b/>
              </w:rPr>
              <w:t xml:space="preserve">Bendra suma su PVM </w:t>
            </w:r>
            <w:r w:rsidRPr="00EC1862">
              <w:rPr>
                <w:b/>
                <w:bCs/>
              </w:rPr>
              <w:t>(Eur):</w:t>
            </w:r>
          </w:p>
        </w:tc>
        <w:tc>
          <w:tcPr>
            <w:tcW w:w="741" w:type="pct"/>
          </w:tcPr>
          <w:p w14:paraId="2164CDDE" w14:textId="77777777" w:rsidR="00C113F7" w:rsidRPr="00EC1862" w:rsidRDefault="00C113F7" w:rsidP="001A4A69">
            <w:pPr>
              <w:widowControl w:val="0"/>
              <w:jc w:val="right"/>
            </w:pPr>
          </w:p>
        </w:tc>
      </w:tr>
    </w:tbl>
    <w:p w14:paraId="667425E1"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0DE281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5B5D8A5" w14:textId="77777777" w:rsidR="00C113F7" w:rsidRPr="00EC1862" w:rsidRDefault="00C113F7" w:rsidP="00C113F7">
      <w:pPr>
        <w:pStyle w:val="Stilius3"/>
        <w:widowControl w:val="0"/>
        <w:suppressAutoHyphens/>
        <w:rPr>
          <w:sz w:val="24"/>
          <w:szCs w:val="24"/>
          <w:lang w:eastAsia="lt-LT"/>
        </w:rPr>
      </w:pPr>
      <w:r w:rsidRPr="00EC1862">
        <w:rPr>
          <w:sz w:val="24"/>
          <w:szCs w:val="24"/>
          <w:lang w:eastAsia="lt-LT"/>
        </w:rPr>
        <w:t>Rangovas</w:t>
      </w:r>
    </w:p>
    <w:p w14:paraId="1C45124D" w14:textId="77777777" w:rsidR="00C113F7" w:rsidRPr="00EC1862" w:rsidRDefault="00C113F7" w:rsidP="00C113F7">
      <w:pPr>
        <w:pStyle w:val="Stilius3"/>
        <w:widowControl w:val="0"/>
        <w:suppressAutoHyphens/>
        <w:rPr>
          <w:sz w:val="24"/>
          <w:szCs w:val="24"/>
        </w:rPr>
      </w:pPr>
    </w:p>
    <w:p w14:paraId="20DBDE1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left"/>
        <w:rPr>
          <w:sz w:val="24"/>
          <w:szCs w:val="24"/>
        </w:rPr>
      </w:pPr>
      <w:r w:rsidRPr="00EC1862">
        <w:rPr>
          <w:sz w:val="24"/>
          <w:szCs w:val="24"/>
        </w:rPr>
        <w:t xml:space="preserve">20__m. __________________ mėn. ____d. </w:t>
      </w:r>
      <w:r w:rsidRPr="00EC1862">
        <w:rPr>
          <w:sz w:val="24"/>
          <w:szCs w:val="24"/>
        </w:rPr>
        <w:tab/>
      </w:r>
      <w:r w:rsidRPr="00EC1862">
        <w:rPr>
          <w:sz w:val="24"/>
          <w:szCs w:val="24"/>
        </w:rPr>
        <w:tab/>
      </w:r>
    </w:p>
    <w:p w14:paraId="2DE3716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981F82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A19961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29F7A0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B18FC3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890A11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F82059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A1E52B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857376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4F541D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FEC6DC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C3CA23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D271A6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02CAAC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CA0411A"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AEE4DB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3298748"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B37A86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14449B1"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3CBCFD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CF20C7A"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CD59130"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82FDBB8"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F0CF04B"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E6B4DE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5987CE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5FC3F3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3 priedas</w:t>
      </w:r>
    </w:p>
    <w:p w14:paraId="2911517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86FC03D"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r w:rsidRPr="00EC1862">
        <w:rPr>
          <w:b/>
          <w:sz w:val="24"/>
          <w:szCs w:val="24"/>
        </w:rPr>
        <w:t>Atliktų darbų akto forma</w:t>
      </w:r>
    </w:p>
    <w:p w14:paraId="122EB4D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24DD2774" w14:textId="77777777" w:rsidR="00C113F7" w:rsidRPr="00EC1862" w:rsidRDefault="00C113F7" w:rsidP="00C113F7">
      <w:pPr>
        <w:pStyle w:val="Stilius3"/>
        <w:widowControl w:val="0"/>
        <w:suppressAutoHyphens/>
        <w:jc w:val="center"/>
        <w:rPr>
          <w:b/>
          <w:bCs/>
          <w:sz w:val="24"/>
          <w:szCs w:val="24"/>
          <w:lang w:eastAsia="lt-LT"/>
        </w:rPr>
      </w:pPr>
      <w:r w:rsidRPr="00EC1862">
        <w:rPr>
          <w:b/>
          <w:bCs/>
          <w:sz w:val="24"/>
          <w:szCs w:val="24"/>
          <w:lang w:eastAsia="lt-LT"/>
        </w:rPr>
        <w:t>ATLIKTŲ DARBŲ AKTAS Nr.____</w:t>
      </w:r>
    </w:p>
    <w:p w14:paraId="533F4436" w14:textId="77777777" w:rsidR="00C113F7" w:rsidRPr="00EC1862" w:rsidRDefault="00C113F7" w:rsidP="00C113F7">
      <w:pPr>
        <w:pStyle w:val="Stilius3"/>
        <w:widowControl w:val="0"/>
        <w:suppressAutoHyphens/>
        <w:jc w:val="center"/>
        <w:rPr>
          <w:b/>
          <w:bCs/>
          <w:sz w:val="24"/>
          <w:szCs w:val="24"/>
          <w:lang w:eastAsia="lt-LT"/>
        </w:rPr>
      </w:pPr>
      <w:r w:rsidRPr="00EC1862">
        <w:rPr>
          <w:b/>
          <w:bCs/>
          <w:sz w:val="24"/>
          <w:szCs w:val="24"/>
          <w:lang w:eastAsia="lt-LT"/>
        </w:rPr>
        <w:t>Data___________</w:t>
      </w:r>
    </w:p>
    <w:p w14:paraId="3D28B8DD" w14:textId="77777777" w:rsidR="00C113F7" w:rsidRPr="00EC1862" w:rsidRDefault="00C113F7" w:rsidP="00C113F7">
      <w:pPr>
        <w:pStyle w:val="Stilius3"/>
        <w:widowControl w:val="0"/>
        <w:suppressAutoHyphens/>
        <w:rPr>
          <w:b/>
          <w:bCs/>
          <w:sz w:val="24"/>
          <w:szCs w:val="24"/>
          <w:lang w:eastAsia="lt-LT"/>
        </w:rPr>
      </w:pPr>
      <w:r>
        <w:rPr>
          <w:b/>
          <w:bCs/>
          <w:sz w:val="24"/>
          <w:szCs w:val="24"/>
          <w:lang w:eastAsia="lt-LT"/>
        </w:rPr>
        <w:t>Pirkėjas</w:t>
      </w:r>
      <w:r w:rsidRPr="00EC1862">
        <w:rPr>
          <w:b/>
          <w:bCs/>
          <w:sz w:val="24"/>
          <w:szCs w:val="24"/>
          <w:lang w:eastAsia="lt-LT"/>
        </w:rPr>
        <w:t>:</w:t>
      </w:r>
    </w:p>
    <w:p w14:paraId="5E48C9AE" w14:textId="77777777" w:rsidR="00C113F7" w:rsidRPr="00EC1862" w:rsidRDefault="00C113F7" w:rsidP="00C113F7">
      <w:pPr>
        <w:pStyle w:val="Stilius3"/>
        <w:widowControl w:val="0"/>
        <w:suppressAutoHyphens/>
        <w:spacing w:before="0"/>
        <w:rPr>
          <w:b/>
          <w:bCs/>
          <w:sz w:val="24"/>
          <w:szCs w:val="24"/>
          <w:lang w:eastAsia="lt-LT"/>
        </w:rPr>
      </w:pPr>
      <w:r w:rsidRPr="00EC1862">
        <w:rPr>
          <w:b/>
          <w:bCs/>
          <w:sz w:val="24"/>
          <w:szCs w:val="24"/>
          <w:lang w:eastAsia="lt-LT"/>
        </w:rPr>
        <w:t>Rangovas:</w:t>
      </w:r>
    </w:p>
    <w:p w14:paraId="296DF86C" w14:textId="77777777" w:rsidR="00C113F7" w:rsidRPr="00EC1862" w:rsidRDefault="00C113F7" w:rsidP="00C113F7">
      <w:pPr>
        <w:widowControl w:val="0"/>
        <w:rPr>
          <w:b/>
          <w:bCs/>
        </w:rPr>
      </w:pPr>
      <w:r w:rsidRPr="00EC1862">
        <w:rPr>
          <w:b/>
          <w:bCs/>
        </w:rPr>
        <w:t xml:space="preserve">Objektas: </w:t>
      </w:r>
    </w:p>
    <w:p w14:paraId="7AE00366" w14:textId="77777777" w:rsidR="00C113F7" w:rsidRPr="00EC1862" w:rsidRDefault="00C113F7" w:rsidP="00C113F7">
      <w:pPr>
        <w:widowControl w:val="0"/>
        <w:rPr>
          <w:b/>
          <w:bCs/>
        </w:rPr>
      </w:pPr>
      <w:r w:rsidRPr="00EC1862">
        <w:rPr>
          <w:b/>
          <w:bCs/>
        </w:rPr>
        <w:t>Sudaryta už ______m.__________mėn.</w:t>
      </w:r>
    </w:p>
    <w:p w14:paraId="7EEF5AC9" w14:textId="77777777" w:rsidR="00C113F7" w:rsidRPr="00EC1862" w:rsidRDefault="00C113F7" w:rsidP="00C113F7">
      <w:pPr>
        <w:widowControl w:val="0"/>
        <w:rPr>
          <w:b/>
          <w:bCs/>
        </w:rPr>
      </w:pPr>
    </w:p>
    <w:tbl>
      <w:tblPr>
        <w:tblW w:w="9639" w:type="dxa"/>
        <w:tblInd w:w="-10" w:type="dxa"/>
        <w:tblLook w:val="04A0" w:firstRow="1" w:lastRow="0" w:firstColumn="1" w:lastColumn="0" w:noHBand="0" w:noVBand="1"/>
      </w:tblPr>
      <w:tblGrid>
        <w:gridCol w:w="570"/>
        <w:gridCol w:w="2780"/>
        <w:gridCol w:w="1501"/>
        <w:gridCol w:w="1494"/>
        <w:gridCol w:w="1593"/>
        <w:gridCol w:w="1701"/>
      </w:tblGrid>
      <w:tr w:rsidR="00C113F7" w:rsidRPr="00EC1862" w14:paraId="2CD08935" w14:textId="77777777" w:rsidTr="001A4A69">
        <w:trPr>
          <w:trHeight w:val="1200"/>
        </w:trPr>
        <w:tc>
          <w:tcPr>
            <w:tcW w:w="540" w:type="dxa"/>
            <w:tcBorders>
              <w:top w:val="single" w:sz="4" w:space="0" w:color="auto"/>
              <w:left w:val="single" w:sz="8" w:space="0" w:color="auto"/>
              <w:bottom w:val="nil"/>
              <w:right w:val="single" w:sz="4" w:space="0" w:color="auto"/>
            </w:tcBorders>
            <w:vAlign w:val="center"/>
          </w:tcPr>
          <w:p w14:paraId="3F7ABF3D" w14:textId="77777777" w:rsidR="00C113F7" w:rsidRPr="00EC1862" w:rsidRDefault="00C113F7" w:rsidP="001A4A69">
            <w:pPr>
              <w:widowControl w:val="0"/>
              <w:jc w:val="center"/>
              <w:rPr>
                <w:b/>
                <w:bCs/>
              </w:rPr>
            </w:pPr>
            <w:r w:rsidRPr="00EC1862">
              <w:rPr>
                <w:b/>
                <w:bCs/>
              </w:rPr>
              <w:t xml:space="preserve">Eil. </w:t>
            </w:r>
          </w:p>
          <w:p w14:paraId="6307687D" w14:textId="77777777" w:rsidR="00C113F7" w:rsidRPr="00EC1862" w:rsidRDefault="00C113F7" w:rsidP="001A4A69">
            <w:pPr>
              <w:widowControl w:val="0"/>
              <w:jc w:val="center"/>
              <w:rPr>
                <w:b/>
                <w:bCs/>
              </w:rPr>
            </w:pPr>
            <w:r w:rsidRPr="00EC1862">
              <w:rPr>
                <w:b/>
                <w:bCs/>
              </w:rPr>
              <w:t>Nr.</w:t>
            </w:r>
          </w:p>
        </w:tc>
        <w:tc>
          <w:tcPr>
            <w:tcW w:w="2796" w:type="dxa"/>
            <w:tcBorders>
              <w:top w:val="single" w:sz="4" w:space="0" w:color="auto"/>
              <w:left w:val="nil"/>
              <w:bottom w:val="single" w:sz="4" w:space="0" w:color="auto"/>
              <w:right w:val="single" w:sz="4" w:space="0" w:color="auto"/>
            </w:tcBorders>
            <w:vAlign w:val="center"/>
          </w:tcPr>
          <w:p w14:paraId="2E4081BE" w14:textId="77777777" w:rsidR="00C113F7" w:rsidRPr="00EC1862" w:rsidRDefault="00C113F7" w:rsidP="001A4A69">
            <w:pPr>
              <w:widowControl w:val="0"/>
              <w:jc w:val="center"/>
              <w:rPr>
                <w:bCs/>
              </w:rPr>
            </w:pPr>
            <w:r w:rsidRPr="00EC1862">
              <w:rPr>
                <w:bCs/>
              </w:rPr>
              <w:t>Darbų grupių (etapų) pavadinimas</w:t>
            </w:r>
          </w:p>
        </w:tc>
        <w:tc>
          <w:tcPr>
            <w:tcW w:w="1508" w:type="dxa"/>
            <w:tcBorders>
              <w:top w:val="single" w:sz="4" w:space="0" w:color="auto"/>
              <w:left w:val="nil"/>
              <w:bottom w:val="single" w:sz="4" w:space="0" w:color="auto"/>
              <w:right w:val="single" w:sz="4" w:space="0" w:color="auto"/>
            </w:tcBorders>
          </w:tcPr>
          <w:p w14:paraId="7BBE12F0" w14:textId="77777777" w:rsidR="00C113F7" w:rsidRPr="00EC1862" w:rsidRDefault="00C113F7" w:rsidP="001A4A69">
            <w:pPr>
              <w:widowControl w:val="0"/>
              <w:jc w:val="center"/>
            </w:pPr>
          </w:p>
          <w:p w14:paraId="45E974E0" w14:textId="77777777" w:rsidR="00C113F7" w:rsidRPr="00EC1862" w:rsidRDefault="00C113F7" w:rsidP="001A4A69">
            <w:pPr>
              <w:widowControl w:val="0"/>
              <w:jc w:val="center"/>
            </w:pPr>
            <w:r w:rsidRPr="00EC1862">
              <w:t xml:space="preserve">Kaina pagal Sutartį </w:t>
            </w:r>
          </w:p>
          <w:p w14:paraId="2835A099" w14:textId="77777777" w:rsidR="00C113F7" w:rsidRPr="00EC1862" w:rsidRDefault="00C113F7" w:rsidP="001A4A69">
            <w:pPr>
              <w:widowControl w:val="0"/>
              <w:jc w:val="center"/>
              <w:rPr>
                <w:bCs/>
              </w:rPr>
            </w:pPr>
            <w:r w:rsidRPr="00EC1862">
              <w:t>(Eur) be PVM</w:t>
            </w:r>
          </w:p>
        </w:tc>
        <w:tc>
          <w:tcPr>
            <w:tcW w:w="1499" w:type="dxa"/>
            <w:tcBorders>
              <w:top w:val="single" w:sz="4" w:space="0" w:color="auto"/>
              <w:left w:val="single" w:sz="4" w:space="0" w:color="auto"/>
              <w:bottom w:val="single" w:sz="4" w:space="0" w:color="auto"/>
              <w:right w:val="single" w:sz="4" w:space="0" w:color="auto"/>
            </w:tcBorders>
            <w:vAlign w:val="center"/>
          </w:tcPr>
          <w:p w14:paraId="2C5EE4A6" w14:textId="77777777" w:rsidR="00C113F7" w:rsidRPr="00EC1862" w:rsidRDefault="00C113F7" w:rsidP="001A4A69">
            <w:pPr>
              <w:widowControl w:val="0"/>
              <w:jc w:val="center"/>
              <w:rPr>
                <w:bCs/>
              </w:rPr>
            </w:pPr>
            <w:r w:rsidRPr="00EC1862">
              <w:rPr>
                <w:bCs/>
              </w:rPr>
              <w:t>Atliktų Darbų grupės (etapo) dalis (%) nuo Darbų pradžios</w:t>
            </w:r>
          </w:p>
        </w:tc>
        <w:tc>
          <w:tcPr>
            <w:tcW w:w="1595" w:type="dxa"/>
            <w:tcBorders>
              <w:top w:val="single" w:sz="4" w:space="0" w:color="auto"/>
              <w:left w:val="single" w:sz="4" w:space="0" w:color="auto"/>
              <w:bottom w:val="single" w:sz="4" w:space="0" w:color="auto"/>
              <w:right w:val="single" w:sz="4" w:space="0" w:color="auto"/>
            </w:tcBorders>
            <w:vAlign w:val="center"/>
          </w:tcPr>
          <w:p w14:paraId="4F7690B1" w14:textId="77777777" w:rsidR="00C113F7" w:rsidRPr="00EC1862" w:rsidRDefault="00C113F7" w:rsidP="001A4A69">
            <w:pPr>
              <w:widowControl w:val="0"/>
              <w:jc w:val="center"/>
              <w:rPr>
                <w:bCs/>
              </w:rPr>
            </w:pPr>
            <w:r w:rsidRPr="00EC1862">
              <w:rPr>
                <w:bCs/>
              </w:rPr>
              <w:t>Atliktų Darbų grupės (etapo) dalis (%) per atsiskaitomą laikotarpį</w:t>
            </w:r>
          </w:p>
        </w:tc>
        <w:tc>
          <w:tcPr>
            <w:tcW w:w="1701" w:type="dxa"/>
            <w:tcBorders>
              <w:top w:val="single" w:sz="4" w:space="0" w:color="auto"/>
              <w:left w:val="single" w:sz="4" w:space="0" w:color="auto"/>
              <w:bottom w:val="single" w:sz="4" w:space="0" w:color="auto"/>
              <w:right w:val="single" w:sz="8" w:space="0" w:color="auto"/>
            </w:tcBorders>
            <w:vAlign w:val="center"/>
          </w:tcPr>
          <w:p w14:paraId="1299AEB8" w14:textId="77777777" w:rsidR="00C113F7" w:rsidRPr="00EC1862" w:rsidRDefault="00C113F7" w:rsidP="001A4A69">
            <w:pPr>
              <w:widowControl w:val="0"/>
              <w:ind w:firstLine="108"/>
              <w:jc w:val="center"/>
              <w:rPr>
                <w:bCs/>
              </w:rPr>
            </w:pPr>
            <w:r w:rsidRPr="00EC1862">
              <w:rPr>
                <w:bCs/>
              </w:rPr>
              <w:t>Atliktų Darbų grupės (etapo) per atsiskaitomą laikotarpį suma (Eur) be PVM</w:t>
            </w:r>
          </w:p>
        </w:tc>
      </w:tr>
      <w:tr w:rsidR="00C113F7" w:rsidRPr="00EC1862" w14:paraId="16F59CBA" w14:textId="77777777" w:rsidTr="001A4A69">
        <w:trPr>
          <w:trHeight w:val="240"/>
        </w:trPr>
        <w:tc>
          <w:tcPr>
            <w:tcW w:w="540" w:type="dxa"/>
            <w:tcBorders>
              <w:top w:val="single" w:sz="4" w:space="0" w:color="auto"/>
              <w:left w:val="single" w:sz="8" w:space="0" w:color="auto"/>
              <w:bottom w:val="single" w:sz="4" w:space="0" w:color="auto"/>
              <w:right w:val="single" w:sz="4" w:space="0" w:color="auto"/>
            </w:tcBorders>
          </w:tcPr>
          <w:p w14:paraId="572C9137" w14:textId="77777777" w:rsidR="00C113F7" w:rsidRPr="00EC1862" w:rsidRDefault="00C113F7" w:rsidP="001A4A69">
            <w:pPr>
              <w:widowControl w:val="0"/>
              <w:rPr>
                <w:b/>
                <w:bCs/>
              </w:rPr>
            </w:pPr>
            <w:r w:rsidRPr="00EC1862">
              <w:rPr>
                <w:b/>
                <w:bCs/>
              </w:rPr>
              <w:t> </w:t>
            </w:r>
          </w:p>
        </w:tc>
        <w:tc>
          <w:tcPr>
            <w:tcW w:w="2796" w:type="dxa"/>
            <w:tcBorders>
              <w:top w:val="single" w:sz="4" w:space="0" w:color="auto"/>
              <w:left w:val="nil"/>
              <w:bottom w:val="single" w:sz="4" w:space="0" w:color="auto"/>
              <w:right w:val="single" w:sz="4" w:space="0" w:color="auto"/>
            </w:tcBorders>
          </w:tcPr>
          <w:p w14:paraId="63CBD873" w14:textId="77777777" w:rsidR="00C113F7" w:rsidRPr="00EC1862" w:rsidRDefault="00C113F7" w:rsidP="001A4A69">
            <w:pPr>
              <w:widowControl w:val="0"/>
              <w:rPr>
                <w:b/>
                <w:bCs/>
              </w:rPr>
            </w:pPr>
            <w:r w:rsidRPr="00EC1862">
              <w:rPr>
                <w:b/>
                <w:bCs/>
              </w:rPr>
              <w:t> </w:t>
            </w:r>
            <w:r w:rsidRPr="00EC1862">
              <w:rPr>
                <w:i/>
                <w:iCs/>
              </w:rPr>
              <w:t>[Darbų grupės (etapo) pavadinimas pagal Veiklų sąrašą]</w:t>
            </w:r>
          </w:p>
        </w:tc>
        <w:tc>
          <w:tcPr>
            <w:tcW w:w="1508" w:type="dxa"/>
            <w:tcBorders>
              <w:top w:val="single" w:sz="4" w:space="0" w:color="auto"/>
              <w:left w:val="nil"/>
              <w:bottom w:val="single" w:sz="4" w:space="0" w:color="auto"/>
              <w:right w:val="single" w:sz="4" w:space="0" w:color="auto"/>
            </w:tcBorders>
          </w:tcPr>
          <w:p w14:paraId="1E3B9C14" w14:textId="77777777" w:rsidR="00C113F7" w:rsidRPr="00EC1862" w:rsidRDefault="00C113F7" w:rsidP="001A4A69">
            <w:pPr>
              <w:widowControl w:val="0"/>
              <w:jc w:val="center"/>
              <w:rPr>
                <w:b/>
                <w:bCs/>
              </w:rPr>
            </w:pPr>
          </w:p>
        </w:tc>
        <w:tc>
          <w:tcPr>
            <w:tcW w:w="1499" w:type="dxa"/>
            <w:tcBorders>
              <w:top w:val="single" w:sz="4" w:space="0" w:color="auto"/>
              <w:left w:val="single" w:sz="4" w:space="0" w:color="auto"/>
              <w:bottom w:val="single" w:sz="4" w:space="0" w:color="auto"/>
              <w:right w:val="single" w:sz="4" w:space="0" w:color="auto"/>
            </w:tcBorders>
          </w:tcPr>
          <w:p w14:paraId="6FDF7F1C" w14:textId="77777777" w:rsidR="00C113F7" w:rsidRPr="00EC1862" w:rsidRDefault="00C113F7" w:rsidP="001A4A69">
            <w:pPr>
              <w:widowControl w:val="0"/>
              <w:jc w:val="center"/>
              <w:rPr>
                <w:b/>
                <w:bCs/>
              </w:rPr>
            </w:pPr>
          </w:p>
        </w:tc>
        <w:tc>
          <w:tcPr>
            <w:tcW w:w="1595" w:type="dxa"/>
            <w:tcBorders>
              <w:top w:val="single" w:sz="4" w:space="0" w:color="auto"/>
              <w:left w:val="single" w:sz="4" w:space="0" w:color="auto"/>
              <w:bottom w:val="single" w:sz="4" w:space="0" w:color="auto"/>
              <w:right w:val="single" w:sz="4" w:space="0" w:color="auto"/>
            </w:tcBorders>
            <w:vAlign w:val="bottom"/>
          </w:tcPr>
          <w:p w14:paraId="6C1C38D3" w14:textId="77777777" w:rsidR="00C113F7" w:rsidRPr="00EC1862" w:rsidRDefault="00C113F7" w:rsidP="001A4A69">
            <w:pPr>
              <w:widowControl w:val="0"/>
              <w:jc w:val="center"/>
              <w:rPr>
                <w:b/>
                <w:bCs/>
              </w:rPr>
            </w:pPr>
            <w:r w:rsidRPr="00EC1862">
              <w:rPr>
                <w:b/>
                <w:bCs/>
              </w:rPr>
              <w:t> </w:t>
            </w:r>
          </w:p>
        </w:tc>
        <w:tc>
          <w:tcPr>
            <w:tcW w:w="1701" w:type="dxa"/>
            <w:tcBorders>
              <w:top w:val="nil"/>
              <w:left w:val="single" w:sz="4" w:space="0" w:color="auto"/>
              <w:bottom w:val="single" w:sz="4" w:space="0" w:color="auto"/>
              <w:right w:val="single" w:sz="8" w:space="0" w:color="auto"/>
            </w:tcBorders>
          </w:tcPr>
          <w:p w14:paraId="11BCE6F9" w14:textId="77777777" w:rsidR="00C113F7" w:rsidRPr="00EC1862" w:rsidRDefault="00C113F7" w:rsidP="001A4A69">
            <w:pPr>
              <w:widowControl w:val="0"/>
              <w:jc w:val="right"/>
              <w:rPr>
                <w:b/>
                <w:bCs/>
              </w:rPr>
            </w:pPr>
            <w:r w:rsidRPr="00EC1862">
              <w:rPr>
                <w:b/>
                <w:bCs/>
              </w:rPr>
              <w:t> </w:t>
            </w:r>
          </w:p>
        </w:tc>
      </w:tr>
      <w:tr w:rsidR="00C113F7" w:rsidRPr="00EC1862" w14:paraId="69B595D4" w14:textId="77777777" w:rsidTr="001A4A69">
        <w:trPr>
          <w:trHeight w:val="240"/>
        </w:trPr>
        <w:tc>
          <w:tcPr>
            <w:tcW w:w="540" w:type="dxa"/>
            <w:tcBorders>
              <w:top w:val="nil"/>
              <w:left w:val="single" w:sz="8" w:space="0" w:color="auto"/>
              <w:bottom w:val="single" w:sz="4" w:space="0" w:color="auto"/>
              <w:right w:val="single" w:sz="4" w:space="0" w:color="auto"/>
            </w:tcBorders>
          </w:tcPr>
          <w:p w14:paraId="678A3CDF" w14:textId="77777777" w:rsidR="00C113F7" w:rsidRPr="00EC1862" w:rsidRDefault="00C113F7" w:rsidP="001A4A69">
            <w:pPr>
              <w:widowControl w:val="0"/>
            </w:pPr>
            <w:r w:rsidRPr="00EC1862">
              <w:t> </w:t>
            </w:r>
          </w:p>
        </w:tc>
        <w:tc>
          <w:tcPr>
            <w:tcW w:w="2796" w:type="dxa"/>
            <w:tcBorders>
              <w:top w:val="nil"/>
              <w:left w:val="nil"/>
              <w:bottom w:val="nil"/>
              <w:right w:val="single" w:sz="4" w:space="0" w:color="auto"/>
            </w:tcBorders>
          </w:tcPr>
          <w:p w14:paraId="3D4E24C8" w14:textId="77777777" w:rsidR="00C113F7" w:rsidRPr="00EC1862" w:rsidRDefault="00C113F7" w:rsidP="001A4A69">
            <w:pPr>
              <w:widowControl w:val="0"/>
              <w:rPr>
                <w:b/>
                <w:bCs/>
                <w:i/>
                <w:iCs/>
              </w:rPr>
            </w:pPr>
          </w:p>
        </w:tc>
        <w:tc>
          <w:tcPr>
            <w:tcW w:w="1508" w:type="dxa"/>
            <w:tcBorders>
              <w:top w:val="nil"/>
              <w:left w:val="nil"/>
              <w:bottom w:val="nil"/>
              <w:right w:val="single" w:sz="4" w:space="0" w:color="auto"/>
            </w:tcBorders>
          </w:tcPr>
          <w:p w14:paraId="79E5EA77" w14:textId="77777777" w:rsidR="00C113F7" w:rsidRPr="00EC1862" w:rsidRDefault="00C113F7" w:rsidP="001A4A69">
            <w:pPr>
              <w:widowControl w:val="0"/>
              <w:jc w:val="center"/>
            </w:pPr>
          </w:p>
        </w:tc>
        <w:tc>
          <w:tcPr>
            <w:tcW w:w="1499" w:type="dxa"/>
            <w:tcBorders>
              <w:top w:val="nil"/>
              <w:left w:val="single" w:sz="4" w:space="0" w:color="auto"/>
              <w:bottom w:val="nil"/>
              <w:right w:val="single" w:sz="4" w:space="0" w:color="auto"/>
            </w:tcBorders>
          </w:tcPr>
          <w:p w14:paraId="0460C0F5" w14:textId="77777777" w:rsidR="00C113F7" w:rsidRPr="00EC1862" w:rsidRDefault="00C113F7" w:rsidP="001A4A69">
            <w:pPr>
              <w:widowControl w:val="0"/>
              <w:jc w:val="center"/>
            </w:pPr>
          </w:p>
        </w:tc>
        <w:tc>
          <w:tcPr>
            <w:tcW w:w="1595" w:type="dxa"/>
            <w:tcBorders>
              <w:top w:val="nil"/>
              <w:left w:val="single" w:sz="4" w:space="0" w:color="auto"/>
              <w:bottom w:val="nil"/>
              <w:right w:val="nil"/>
            </w:tcBorders>
            <w:vAlign w:val="bottom"/>
          </w:tcPr>
          <w:p w14:paraId="0ED735DF" w14:textId="77777777" w:rsidR="00C113F7" w:rsidRPr="00EC1862" w:rsidRDefault="00C113F7" w:rsidP="001A4A69">
            <w:pPr>
              <w:widowControl w:val="0"/>
              <w:jc w:val="center"/>
            </w:pPr>
            <w:r w:rsidRPr="00EC1862">
              <w:t> </w:t>
            </w:r>
          </w:p>
        </w:tc>
        <w:tc>
          <w:tcPr>
            <w:tcW w:w="1701" w:type="dxa"/>
            <w:tcBorders>
              <w:top w:val="nil"/>
              <w:left w:val="single" w:sz="4" w:space="0" w:color="auto"/>
              <w:bottom w:val="nil"/>
              <w:right w:val="single" w:sz="8" w:space="0" w:color="auto"/>
            </w:tcBorders>
            <w:vAlign w:val="bottom"/>
          </w:tcPr>
          <w:p w14:paraId="713A6EB2" w14:textId="77777777" w:rsidR="00C113F7" w:rsidRPr="00EC1862" w:rsidRDefault="00C113F7" w:rsidP="001A4A69">
            <w:pPr>
              <w:widowControl w:val="0"/>
              <w:jc w:val="right"/>
            </w:pPr>
            <w:r w:rsidRPr="00EC1862">
              <w:t> </w:t>
            </w:r>
          </w:p>
        </w:tc>
      </w:tr>
      <w:tr w:rsidR="00C113F7" w:rsidRPr="00EC1862" w14:paraId="06864328" w14:textId="77777777" w:rsidTr="001A4A69">
        <w:trPr>
          <w:trHeight w:val="240"/>
        </w:trPr>
        <w:tc>
          <w:tcPr>
            <w:tcW w:w="540" w:type="dxa"/>
            <w:tcBorders>
              <w:top w:val="single" w:sz="4" w:space="0" w:color="auto"/>
              <w:left w:val="single" w:sz="8" w:space="0" w:color="auto"/>
              <w:bottom w:val="single" w:sz="4" w:space="0" w:color="auto"/>
              <w:right w:val="single" w:sz="4" w:space="0" w:color="auto"/>
            </w:tcBorders>
            <w:shd w:val="clear" w:color="000000" w:fill="FFFFFF"/>
          </w:tcPr>
          <w:p w14:paraId="7641C6E5" w14:textId="77777777" w:rsidR="00C113F7" w:rsidRPr="00EC1862" w:rsidRDefault="00C113F7" w:rsidP="001A4A69">
            <w:pPr>
              <w:widowControl w:val="0"/>
            </w:pPr>
          </w:p>
        </w:tc>
        <w:tc>
          <w:tcPr>
            <w:tcW w:w="2796" w:type="dxa"/>
            <w:tcBorders>
              <w:top w:val="single" w:sz="4" w:space="0" w:color="auto"/>
              <w:left w:val="nil"/>
              <w:bottom w:val="nil"/>
              <w:right w:val="single" w:sz="4" w:space="0" w:color="auto"/>
            </w:tcBorders>
          </w:tcPr>
          <w:p w14:paraId="54783A13" w14:textId="77777777" w:rsidR="00C113F7" w:rsidRPr="00EC1862" w:rsidRDefault="00C113F7" w:rsidP="001A4A69">
            <w:pPr>
              <w:widowControl w:val="0"/>
              <w:rPr>
                <w:i/>
                <w:iCs/>
              </w:rPr>
            </w:pPr>
          </w:p>
        </w:tc>
        <w:tc>
          <w:tcPr>
            <w:tcW w:w="1508" w:type="dxa"/>
            <w:tcBorders>
              <w:top w:val="single" w:sz="4" w:space="0" w:color="auto"/>
              <w:left w:val="nil"/>
              <w:bottom w:val="nil"/>
              <w:right w:val="single" w:sz="4" w:space="0" w:color="auto"/>
            </w:tcBorders>
          </w:tcPr>
          <w:p w14:paraId="2358C08C" w14:textId="77777777" w:rsidR="00C113F7" w:rsidRPr="00EC1862" w:rsidRDefault="00C113F7" w:rsidP="001A4A69">
            <w:pPr>
              <w:widowControl w:val="0"/>
              <w:jc w:val="center"/>
            </w:pPr>
          </w:p>
        </w:tc>
        <w:tc>
          <w:tcPr>
            <w:tcW w:w="1499" w:type="dxa"/>
            <w:tcBorders>
              <w:top w:val="single" w:sz="4" w:space="0" w:color="auto"/>
              <w:left w:val="single" w:sz="4" w:space="0" w:color="auto"/>
              <w:bottom w:val="nil"/>
              <w:right w:val="single" w:sz="4" w:space="0" w:color="auto"/>
            </w:tcBorders>
          </w:tcPr>
          <w:p w14:paraId="1EDF85F1" w14:textId="77777777" w:rsidR="00C113F7" w:rsidRPr="00EC1862" w:rsidRDefault="00C113F7" w:rsidP="001A4A69">
            <w:pPr>
              <w:widowControl w:val="0"/>
              <w:jc w:val="center"/>
            </w:pPr>
          </w:p>
        </w:tc>
        <w:tc>
          <w:tcPr>
            <w:tcW w:w="1595" w:type="dxa"/>
            <w:tcBorders>
              <w:top w:val="single" w:sz="4" w:space="0" w:color="auto"/>
              <w:left w:val="single" w:sz="4" w:space="0" w:color="auto"/>
              <w:bottom w:val="nil"/>
              <w:right w:val="nil"/>
            </w:tcBorders>
            <w:vAlign w:val="bottom"/>
          </w:tcPr>
          <w:p w14:paraId="0022222E" w14:textId="77777777" w:rsidR="00C113F7" w:rsidRPr="00EC1862" w:rsidRDefault="00C113F7" w:rsidP="001A4A69">
            <w:pPr>
              <w:widowControl w:val="0"/>
              <w:jc w:val="center"/>
            </w:pPr>
            <w:r w:rsidRPr="00EC1862">
              <w:t> </w:t>
            </w:r>
          </w:p>
        </w:tc>
        <w:tc>
          <w:tcPr>
            <w:tcW w:w="1701" w:type="dxa"/>
            <w:tcBorders>
              <w:top w:val="single" w:sz="4" w:space="0" w:color="auto"/>
              <w:left w:val="single" w:sz="4" w:space="0" w:color="auto"/>
              <w:bottom w:val="nil"/>
              <w:right w:val="single" w:sz="8" w:space="0" w:color="auto"/>
            </w:tcBorders>
            <w:vAlign w:val="bottom"/>
          </w:tcPr>
          <w:p w14:paraId="3885F7F5" w14:textId="77777777" w:rsidR="00C113F7" w:rsidRPr="00EC1862" w:rsidRDefault="00C113F7" w:rsidP="001A4A69">
            <w:pPr>
              <w:widowControl w:val="0"/>
              <w:jc w:val="right"/>
            </w:pPr>
            <w:r w:rsidRPr="00EC1862">
              <w:t> </w:t>
            </w:r>
          </w:p>
        </w:tc>
      </w:tr>
      <w:tr w:rsidR="00C113F7" w:rsidRPr="00EC1862" w14:paraId="24D1D0B4" w14:textId="77777777" w:rsidTr="001A4A69">
        <w:trPr>
          <w:trHeight w:val="240"/>
        </w:trPr>
        <w:tc>
          <w:tcPr>
            <w:tcW w:w="540" w:type="dxa"/>
            <w:tcBorders>
              <w:top w:val="single" w:sz="4" w:space="0" w:color="auto"/>
              <w:left w:val="single" w:sz="8" w:space="0" w:color="auto"/>
              <w:bottom w:val="single" w:sz="4" w:space="0" w:color="auto"/>
              <w:right w:val="single" w:sz="4" w:space="0" w:color="auto"/>
            </w:tcBorders>
          </w:tcPr>
          <w:p w14:paraId="67CB0C87" w14:textId="77777777" w:rsidR="00C113F7" w:rsidRPr="00EC1862" w:rsidRDefault="00C113F7" w:rsidP="001A4A69">
            <w:pPr>
              <w:widowControl w:val="0"/>
            </w:pPr>
            <w:r w:rsidRPr="00EC1862">
              <w:t> </w:t>
            </w:r>
          </w:p>
        </w:tc>
        <w:tc>
          <w:tcPr>
            <w:tcW w:w="2796" w:type="dxa"/>
            <w:tcBorders>
              <w:top w:val="single" w:sz="4" w:space="0" w:color="auto"/>
              <w:left w:val="nil"/>
              <w:bottom w:val="single" w:sz="4" w:space="0" w:color="auto"/>
              <w:right w:val="single" w:sz="4" w:space="0" w:color="auto"/>
            </w:tcBorders>
          </w:tcPr>
          <w:p w14:paraId="73AC7D51" w14:textId="77777777" w:rsidR="00C113F7" w:rsidRPr="00EC1862" w:rsidRDefault="00C113F7" w:rsidP="001A4A69">
            <w:pPr>
              <w:widowControl w:val="0"/>
            </w:pPr>
            <w:r w:rsidRPr="00EC1862">
              <w:t> </w:t>
            </w:r>
          </w:p>
        </w:tc>
        <w:tc>
          <w:tcPr>
            <w:tcW w:w="1508" w:type="dxa"/>
            <w:tcBorders>
              <w:top w:val="single" w:sz="4" w:space="0" w:color="auto"/>
              <w:left w:val="nil"/>
              <w:bottom w:val="single" w:sz="4" w:space="0" w:color="auto"/>
              <w:right w:val="single" w:sz="4" w:space="0" w:color="auto"/>
            </w:tcBorders>
          </w:tcPr>
          <w:p w14:paraId="3B508A4E" w14:textId="77777777" w:rsidR="00C113F7" w:rsidRPr="00EC1862" w:rsidRDefault="00C113F7" w:rsidP="001A4A69">
            <w:pPr>
              <w:widowControl w:val="0"/>
              <w:jc w:val="center"/>
            </w:pPr>
          </w:p>
        </w:tc>
        <w:tc>
          <w:tcPr>
            <w:tcW w:w="1499" w:type="dxa"/>
            <w:tcBorders>
              <w:top w:val="single" w:sz="4" w:space="0" w:color="auto"/>
              <w:left w:val="single" w:sz="4" w:space="0" w:color="auto"/>
              <w:bottom w:val="single" w:sz="4" w:space="0" w:color="auto"/>
              <w:right w:val="single" w:sz="4" w:space="0" w:color="auto"/>
            </w:tcBorders>
          </w:tcPr>
          <w:p w14:paraId="1BD6B22C" w14:textId="77777777" w:rsidR="00C113F7" w:rsidRPr="00EC1862" w:rsidRDefault="00C113F7" w:rsidP="001A4A69">
            <w:pPr>
              <w:widowControl w:val="0"/>
              <w:jc w:val="center"/>
            </w:pPr>
          </w:p>
        </w:tc>
        <w:tc>
          <w:tcPr>
            <w:tcW w:w="1595" w:type="dxa"/>
            <w:tcBorders>
              <w:top w:val="single" w:sz="4" w:space="0" w:color="auto"/>
              <w:left w:val="single" w:sz="4" w:space="0" w:color="auto"/>
              <w:bottom w:val="single" w:sz="4" w:space="0" w:color="auto"/>
              <w:right w:val="single" w:sz="8" w:space="0" w:color="auto"/>
            </w:tcBorders>
            <w:vAlign w:val="bottom"/>
          </w:tcPr>
          <w:p w14:paraId="167E01AD" w14:textId="77777777" w:rsidR="00C113F7" w:rsidRPr="00EC1862" w:rsidRDefault="00C113F7" w:rsidP="001A4A69">
            <w:pPr>
              <w:widowControl w:val="0"/>
              <w:jc w:val="center"/>
            </w:pPr>
            <w:r w:rsidRPr="00EC1862">
              <w:t> </w:t>
            </w:r>
          </w:p>
        </w:tc>
        <w:tc>
          <w:tcPr>
            <w:tcW w:w="1701" w:type="dxa"/>
            <w:tcBorders>
              <w:top w:val="single" w:sz="4" w:space="0" w:color="auto"/>
              <w:left w:val="nil"/>
              <w:bottom w:val="single" w:sz="4" w:space="0" w:color="auto"/>
              <w:right w:val="single" w:sz="8" w:space="0" w:color="auto"/>
            </w:tcBorders>
            <w:vAlign w:val="bottom"/>
          </w:tcPr>
          <w:p w14:paraId="7B130C75" w14:textId="77777777" w:rsidR="00C113F7" w:rsidRPr="00EC1862" w:rsidRDefault="00C113F7" w:rsidP="001A4A69">
            <w:pPr>
              <w:widowControl w:val="0"/>
              <w:jc w:val="right"/>
            </w:pPr>
            <w:r w:rsidRPr="00EC1862">
              <w:t> </w:t>
            </w:r>
          </w:p>
        </w:tc>
      </w:tr>
      <w:tr w:rsidR="00C113F7" w:rsidRPr="00EC1862" w14:paraId="32E270F0" w14:textId="77777777" w:rsidTr="001A4A69">
        <w:trPr>
          <w:trHeight w:val="240"/>
        </w:trPr>
        <w:tc>
          <w:tcPr>
            <w:tcW w:w="540" w:type="dxa"/>
            <w:tcBorders>
              <w:top w:val="nil"/>
              <w:left w:val="single" w:sz="8" w:space="0" w:color="auto"/>
              <w:bottom w:val="single" w:sz="4" w:space="0" w:color="auto"/>
              <w:right w:val="single" w:sz="4" w:space="0" w:color="auto"/>
            </w:tcBorders>
          </w:tcPr>
          <w:p w14:paraId="204047F5" w14:textId="77777777" w:rsidR="00C113F7" w:rsidRPr="00EC1862" w:rsidRDefault="00C113F7" w:rsidP="001A4A69">
            <w:pPr>
              <w:widowControl w:val="0"/>
            </w:pPr>
            <w:r w:rsidRPr="00EC1862">
              <w:t> </w:t>
            </w:r>
          </w:p>
        </w:tc>
        <w:tc>
          <w:tcPr>
            <w:tcW w:w="2796" w:type="dxa"/>
            <w:tcBorders>
              <w:top w:val="nil"/>
              <w:left w:val="nil"/>
              <w:bottom w:val="single" w:sz="4" w:space="0" w:color="auto"/>
              <w:right w:val="single" w:sz="4" w:space="0" w:color="auto"/>
            </w:tcBorders>
          </w:tcPr>
          <w:p w14:paraId="5D154F2E" w14:textId="77777777" w:rsidR="00C113F7" w:rsidRPr="00EC1862" w:rsidRDefault="00C113F7" w:rsidP="001A4A69">
            <w:pPr>
              <w:widowControl w:val="0"/>
            </w:pPr>
            <w:r w:rsidRPr="00EC1862">
              <w:t> </w:t>
            </w:r>
          </w:p>
        </w:tc>
        <w:tc>
          <w:tcPr>
            <w:tcW w:w="1508" w:type="dxa"/>
            <w:tcBorders>
              <w:top w:val="nil"/>
              <w:left w:val="nil"/>
              <w:bottom w:val="single" w:sz="4" w:space="0" w:color="auto"/>
              <w:right w:val="single" w:sz="4" w:space="0" w:color="auto"/>
            </w:tcBorders>
          </w:tcPr>
          <w:p w14:paraId="158B7500" w14:textId="77777777" w:rsidR="00C113F7" w:rsidRPr="00EC1862" w:rsidRDefault="00C113F7" w:rsidP="001A4A69">
            <w:pPr>
              <w:widowControl w:val="0"/>
              <w:jc w:val="center"/>
            </w:pPr>
          </w:p>
        </w:tc>
        <w:tc>
          <w:tcPr>
            <w:tcW w:w="1499" w:type="dxa"/>
            <w:tcBorders>
              <w:top w:val="nil"/>
              <w:left w:val="single" w:sz="4" w:space="0" w:color="auto"/>
              <w:bottom w:val="single" w:sz="4" w:space="0" w:color="auto"/>
              <w:right w:val="single" w:sz="4" w:space="0" w:color="auto"/>
            </w:tcBorders>
          </w:tcPr>
          <w:p w14:paraId="221439F3" w14:textId="77777777" w:rsidR="00C113F7" w:rsidRPr="00EC1862" w:rsidRDefault="00C113F7" w:rsidP="001A4A69">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7CFFD48C" w14:textId="77777777" w:rsidR="00C113F7" w:rsidRPr="00EC1862" w:rsidRDefault="00C113F7" w:rsidP="001A4A69">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7D8A04AE" w14:textId="77777777" w:rsidR="00C113F7" w:rsidRPr="00EC1862" w:rsidRDefault="00C113F7" w:rsidP="001A4A69">
            <w:pPr>
              <w:widowControl w:val="0"/>
              <w:jc w:val="right"/>
            </w:pPr>
            <w:r w:rsidRPr="00EC1862">
              <w:t> </w:t>
            </w:r>
          </w:p>
        </w:tc>
      </w:tr>
      <w:tr w:rsidR="00C113F7" w:rsidRPr="00EC1862" w14:paraId="22051A7A" w14:textId="77777777" w:rsidTr="001A4A69">
        <w:trPr>
          <w:trHeight w:val="240"/>
        </w:trPr>
        <w:tc>
          <w:tcPr>
            <w:tcW w:w="540" w:type="dxa"/>
            <w:tcBorders>
              <w:top w:val="nil"/>
              <w:left w:val="single" w:sz="8" w:space="0" w:color="auto"/>
              <w:bottom w:val="single" w:sz="4" w:space="0" w:color="auto"/>
              <w:right w:val="single" w:sz="4" w:space="0" w:color="auto"/>
            </w:tcBorders>
          </w:tcPr>
          <w:p w14:paraId="3413660E" w14:textId="77777777" w:rsidR="00C113F7" w:rsidRPr="00EC1862" w:rsidRDefault="00C113F7" w:rsidP="001A4A69">
            <w:pPr>
              <w:widowControl w:val="0"/>
            </w:pPr>
            <w:r w:rsidRPr="00EC1862">
              <w:t> </w:t>
            </w:r>
          </w:p>
        </w:tc>
        <w:tc>
          <w:tcPr>
            <w:tcW w:w="2796" w:type="dxa"/>
            <w:tcBorders>
              <w:top w:val="nil"/>
              <w:left w:val="nil"/>
              <w:bottom w:val="single" w:sz="4" w:space="0" w:color="auto"/>
              <w:right w:val="single" w:sz="4" w:space="0" w:color="auto"/>
            </w:tcBorders>
          </w:tcPr>
          <w:p w14:paraId="673EE9C5" w14:textId="77777777" w:rsidR="00C113F7" w:rsidRPr="00EC1862" w:rsidRDefault="00C113F7" w:rsidP="001A4A69">
            <w:pPr>
              <w:widowControl w:val="0"/>
            </w:pPr>
            <w:r w:rsidRPr="00EC1862">
              <w:t> </w:t>
            </w:r>
          </w:p>
        </w:tc>
        <w:tc>
          <w:tcPr>
            <w:tcW w:w="1508" w:type="dxa"/>
            <w:tcBorders>
              <w:top w:val="nil"/>
              <w:left w:val="nil"/>
              <w:bottom w:val="single" w:sz="4" w:space="0" w:color="auto"/>
              <w:right w:val="single" w:sz="4" w:space="0" w:color="auto"/>
            </w:tcBorders>
          </w:tcPr>
          <w:p w14:paraId="739B1DBA" w14:textId="77777777" w:rsidR="00C113F7" w:rsidRPr="00EC1862" w:rsidRDefault="00C113F7" w:rsidP="001A4A69">
            <w:pPr>
              <w:widowControl w:val="0"/>
              <w:jc w:val="center"/>
            </w:pPr>
          </w:p>
        </w:tc>
        <w:tc>
          <w:tcPr>
            <w:tcW w:w="1499" w:type="dxa"/>
            <w:tcBorders>
              <w:top w:val="nil"/>
              <w:left w:val="single" w:sz="4" w:space="0" w:color="auto"/>
              <w:bottom w:val="single" w:sz="4" w:space="0" w:color="auto"/>
              <w:right w:val="single" w:sz="4" w:space="0" w:color="auto"/>
            </w:tcBorders>
          </w:tcPr>
          <w:p w14:paraId="20D06FBE" w14:textId="77777777" w:rsidR="00C113F7" w:rsidRPr="00EC1862" w:rsidRDefault="00C113F7" w:rsidP="001A4A69">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775B9992" w14:textId="77777777" w:rsidR="00C113F7" w:rsidRPr="00EC1862" w:rsidRDefault="00C113F7" w:rsidP="001A4A69">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101F762B" w14:textId="77777777" w:rsidR="00C113F7" w:rsidRPr="00EC1862" w:rsidRDefault="00C113F7" w:rsidP="001A4A69">
            <w:pPr>
              <w:widowControl w:val="0"/>
              <w:jc w:val="right"/>
            </w:pPr>
            <w:r w:rsidRPr="00EC1862">
              <w:t> </w:t>
            </w:r>
          </w:p>
        </w:tc>
      </w:tr>
      <w:tr w:rsidR="00C113F7" w:rsidRPr="00EC1862" w14:paraId="38E8E577" w14:textId="77777777" w:rsidTr="001A4A69">
        <w:trPr>
          <w:trHeight w:val="240"/>
        </w:trPr>
        <w:tc>
          <w:tcPr>
            <w:tcW w:w="540" w:type="dxa"/>
            <w:tcBorders>
              <w:top w:val="nil"/>
              <w:left w:val="single" w:sz="8" w:space="0" w:color="auto"/>
              <w:bottom w:val="single" w:sz="4" w:space="0" w:color="auto"/>
              <w:right w:val="single" w:sz="4" w:space="0" w:color="auto"/>
            </w:tcBorders>
          </w:tcPr>
          <w:p w14:paraId="38D57F68" w14:textId="77777777" w:rsidR="00C113F7" w:rsidRPr="00EC1862" w:rsidRDefault="00C113F7" w:rsidP="001A4A69">
            <w:pPr>
              <w:widowControl w:val="0"/>
            </w:pPr>
            <w:r w:rsidRPr="00EC1862">
              <w:t> </w:t>
            </w:r>
          </w:p>
        </w:tc>
        <w:tc>
          <w:tcPr>
            <w:tcW w:w="2796" w:type="dxa"/>
            <w:tcBorders>
              <w:top w:val="nil"/>
              <w:left w:val="nil"/>
              <w:bottom w:val="single" w:sz="4" w:space="0" w:color="auto"/>
              <w:right w:val="single" w:sz="4" w:space="0" w:color="auto"/>
            </w:tcBorders>
          </w:tcPr>
          <w:p w14:paraId="71857E63" w14:textId="77777777" w:rsidR="00C113F7" w:rsidRPr="00EC1862" w:rsidRDefault="00C113F7" w:rsidP="001A4A69">
            <w:pPr>
              <w:widowControl w:val="0"/>
            </w:pPr>
            <w:r w:rsidRPr="00EC1862">
              <w:t> </w:t>
            </w:r>
          </w:p>
        </w:tc>
        <w:tc>
          <w:tcPr>
            <w:tcW w:w="1508" w:type="dxa"/>
            <w:tcBorders>
              <w:top w:val="nil"/>
              <w:left w:val="nil"/>
              <w:bottom w:val="single" w:sz="4" w:space="0" w:color="auto"/>
              <w:right w:val="single" w:sz="4" w:space="0" w:color="auto"/>
            </w:tcBorders>
          </w:tcPr>
          <w:p w14:paraId="294E925A" w14:textId="77777777" w:rsidR="00C113F7" w:rsidRPr="00EC1862" w:rsidRDefault="00C113F7" w:rsidP="001A4A69">
            <w:pPr>
              <w:widowControl w:val="0"/>
              <w:jc w:val="center"/>
            </w:pPr>
          </w:p>
        </w:tc>
        <w:tc>
          <w:tcPr>
            <w:tcW w:w="1499" w:type="dxa"/>
            <w:tcBorders>
              <w:top w:val="nil"/>
              <w:left w:val="single" w:sz="4" w:space="0" w:color="auto"/>
              <w:bottom w:val="single" w:sz="4" w:space="0" w:color="auto"/>
              <w:right w:val="single" w:sz="4" w:space="0" w:color="auto"/>
            </w:tcBorders>
          </w:tcPr>
          <w:p w14:paraId="4651603C" w14:textId="77777777" w:rsidR="00C113F7" w:rsidRPr="00EC1862" w:rsidRDefault="00C113F7" w:rsidP="001A4A69">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3AE5B9F6" w14:textId="77777777" w:rsidR="00C113F7" w:rsidRPr="00EC1862" w:rsidRDefault="00C113F7" w:rsidP="001A4A69">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1A1BD5E1" w14:textId="77777777" w:rsidR="00C113F7" w:rsidRPr="00EC1862" w:rsidRDefault="00C113F7" w:rsidP="001A4A69">
            <w:pPr>
              <w:widowControl w:val="0"/>
              <w:jc w:val="right"/>
            </w:pPr>
            <w:r w:rsidRPr="00EC1862">
              <w:t> </w:t>
            </w:r>
          </w:p>
        </w:tc>
      </w:tr>
      <w:tr w:rsidR="00C113F7" w:rsidRPr="00EC1862" w14:paraId="197CDA35" w14:textId="77777777" w:rsidTr="001A4A69">
        <w:trPr>
          <w:trHeight w:val="240"/>
        </w:trPr>
        <w:tc>
          <w:tcPr>
            <w:tcW w:w="540" w:type="dxa"/>
            <w:tcBorders>
              <w:top w:val="nil"/>
              <w:left w:val="single" w:sz="8" w:space="0" w:color="auto"/>
              <w:bottom w:val="single" w:sz="4" w:space="0" w:color="auto"/>
              <w:right w:val="single" w:sz="4" w:space="0" w:color="auto"/>
            </w:tcBorders>
          </w:tcPr>
          <w:p w14:paraId="59B7E011" w14:textId="77777777" w:rsidR="00C113F7" w:rsidRPr="00EC1862" w:rsidRDefault="00C113F7" w:rsidP="001A4A69">
            <w:pPr>
              <w:widowControl w:val="0"/>
            </w:pPr>
            <w:r w:rsidRPr="00EC1862">
              <w:t> </w:t>
            </w:r>
          </w:p>
        </w:tc>
        <w:tc>
          <w:tcPr>
            <w:tcW w:w="2796" w:type="dxa"/>
            <w:tcBorders>
              <w:top w:val="nil"/>
              <w:left w:val="nil"/>
              <w:bottom w:val="single" w:sz="4" w:space="0" w:color="auto"/>
              <w:right w:val="single" w:sz="4" w:space="0" w:color="auto"/>
            </w:tcBorders>
          </w:tcPr>
          <w:p w14:paraId="7E1BE435" w14:textId="77777777" w:rsidR="00C113F7" w:rsidRPr="00EC1862" w:rsidRDefault="00C113F7" w:rsidP="001A4A69">
            <w:pPr>
              <w:widowControl w:val="0"/>
            </w:pPr>
            <w:r w:rsidRPr="00EC1862">
              <w:t> </w:t>
            </w:r>
          </w:p>
        </w:tc>
        <w:tc>
          <w:tcPr>
            <w:tcW w:w="1508" w:type="dxa"/>
            <w:tcBorders>
              <w:top w:val="nil"/>
              <w:left w:val="nil"/>
              <w:bottom w:val="single" w:sz="4" w:space="0" w:color="auto"/>
              <w:right w:val="single" w:sz="4" w:space="0" w:color="auto"/>
            </w:tcBorders>
          </w:tcPr>
          <w:p w14:paraId="0F0EC503" w14:textId="77777777" w:rsidR="00C113F7" w:rsidRPr="00EC1862" w:rsidRDefault="00C113F7" w:rsidP="001A4A69">
            <w:pPr>
              <w:widowControl w:val="0"/>
              <w:jc w:val="center"/>
            </w:pPr>
          </w:p>
        </w:tc>
        <w:tc>
          <w:tcPr>
            <w:tcW w:w="1499" w:type="dxa"/>
            <w:tcBorders>
              <w:top w:val="nil"/>
              <w:left w:val="single" w:sz="4" w:space="0" w:color="auto"/>
              <w:bottom w:val="single" w:sz="4" w:space="0" w:color="auto"/>
              <w:right w:val="single" w:sz="4" w:space="0" w:color="auto"/>
            </w:tcBorders>
          </w:tcPr>
          <w:p w14:paraId="44A8AC07" w14:textId="77777777" w:rsidR="00C113F7" w:rsidRPr="00EC1862" w:rsidRDefault="00C113F7" w:rsidP="001A4A69">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15DC5B44" w14:textId="77777777" w:rsidR="00C113F7" w:rsidRPr="00EC1862" w:rsidRDefault="00C113F7" w:rsidP="001A4A69">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41A6078F" w14:textId="77777777" w:rsidR="00C113F7" w:rsidRPr="00EC1862" w:rsidRDefault="00C113F7" w:rsidP="001A4A69">
            <w:pPr>
              <w:widowControl w:val="0"/>
              <w:jc w:val="right"/>
            </w:pPr>
            <w:r w:rsidRPr="00EC1862">
              <w:t> </w:t>
            </w:r>
          </w:p>
        </w:tc>
      </w:tr>
      <w:tr w:rsidR="00C113F7" w:rsidRPr="00EC1862" w14:paraId="3C49AD5D" w14:textId="77777777" w:rsidTr="001A4A69">
        <w:trPr>
          <w:trHeight w:val="240"/>
        </w:trPr>
        <w:tc>
          <w:tcPr>
            <w:tcW w:w="540" w:type="dxa"/>
            <w:tcBorders>
              <w:top w:val="nil"/>
              <w:left w:val="single" w:sz="8" w:space="0" w:color="auto"/>
              <w:bottom w:val="single" w:sz="4" w:space="0" w:color="auto"/>
              <w:right w:val="single" w:sz="4" w:space="0" w:color="auto"/>
            </w:tcBorders>
          </w:tcPr>
          <w:p w14:paraId="65CBF440" w14:textId="77777777" w:rsidR="00C113F7" w:rsidRPr="00EC1862" w:rsidRDefault="00C113F7" w:rsidP="001A4A69">
            <w:pPr>
              <w:widowControl w:val="0"/>
            </w:pPr>
            <w:r w:rsidRPr="00EC1862">
              <w:t> </w:t>
            </w:r>
          </w:p>
        </w:tc>
        <w:tc>
          <w:tcPr>
            <w:tcW w:w="2796" w:type="dxa"/>
            <w:tcBorders>
              <w:top w:val="nil"/>
              <w:left w:val="nil"/>
              <w:bottom w:val="single" w:sz="4" w:space="0" w:color="auto"/>
              <w:right w:val="single" w:sz="4" w:space="0" w:color="auto"/>
            </w:tcBorders>
          </w:tcPr>
          <w:p w14:paraId="5C6622A6" w14:textId="77777777" w:rsidR="00C113F7" w:rsidRPr="00EC1862" w:rsidRDefault="00C113F7" w:rsidP="001A4A69">
            <w:pPr>
              <w:widowControl w:val="0"/>
            </w:pPr>
            <w:r w:rsidRPr="00EC1862">
              <w:t> </w:t>
            </w:r>
          </w:p>
        </w:tc>
        <w:tc>
          <w:tcPr>
            <w:tcW w:w="1508" w:type="dxa"/>
            <w:tcBorders>
              <w:top w:val="nil"/>
              <w:left w:val="nil"/>
              <w:bottom w:val="single" w:sz="4" w:space="0" w:color="auto"/>
              <w:right w:val="single" w:sz="4" w:space="0" w:color="auto"/>
            </w:tcBorders>
          </w:tcPr>
          <w:p w14:paraId="554C2D9E" w14:textId="77777777" w:rsidR="00C113F7" w:rsidRPr="00EC1862" w:rsidRDefault="00C113F7" w:rsidP="001A4A69">
            <w:pPr>
              <w:widowControl w:val="0"/>
              <w:jc w:val="center"/>
            </w:pPr>
          </w:p>
        </w:tc>
        <w:tc>
          <w:tcPr>
            <w:tcW w:w="1499" w:type="dxa"/>
            <w:tcBorders>
              <w:top w:val="nil"/>
              <w:left w:val="single" w:sz="4" w:space="0" w:color="auto"/>
              <w:bottom w:val="single" w:sz="4" w:space="0" w:color="auto"/>
              <w:right w:val="single" w:sz="4" w:space="0" w:color="auto"/>
            </w:tcBorders>
          </w:tcPr>
          <w:p w14:paraId="667EF524" w14:textId="77777777" w:rsidR="00C113F7" w:rsidRPr="00EC1862" w:rsidRDefault="00C113F7" w:rsidP="001A4A69">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2F8F51C0" w14:textId="77777777" w:rsidR="00C113F7" w:rsidRPr="00EC1862" w:rsidRDefault="00C113F7" w:rsidP="001A4A69">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28400D44" w14:textId="77777777" w:rsidR="00C113F7" w:rsidRPr="00EC1862" w:rsidRDefault="00C113F7" w:rsidP="001A4A69">
            <w:pPr>
              <w:widowControl w:val="0"/>
              <w:jc w:val="right"/>
            </w:pPr>
            <w:r w:rsidRPr="00EC1862">
              <w:t> </w:t>
            </w:r>
          </w:p>
        </w:tc>
      </w:tr>
      <w:tr w:rsidR="00C113F7" w:rsidRPr="00EC1862" w14:paraId="545602F0" w14:textId="77777777" w:rsidTr="001A4A69">
        <w:trPr>
          <w:trHeight w:val="240"/>
        </w:trPr>
        <w:tc>
          <w:tcPr>
            <w:tcW w:w="540" w:type="dxa"/>
            <w:tcBorders>
              <w:top w:val="nil"/>
              <w:left w:val="single" w:sz="8" w:space="0" w:color="auto"/>
              <w:bottom w:val="single" w:sz="4" w:space="0" w:color="auto"/>
              <w:right w:val="single" w:sz="4" w:space="0" w:color="auto"/>
            </w:tcBorders>
          </w:tcPr>
          <w:p w14:paraId="718CA372" w14:textId="77777777" w:rsidR="00C113F7" w:rsidRPr="00EC1862" w:rsidRDefault="00C113F7" w:rsidP="001A4A69">
            <w:pPr>
              <w:widowControl w:val="0"/>
            </w:pPr>
            <w:r w:rsidRPr="00EC1862">
              <w:t> </w:t>
            </w:r>
          </w:p>
        </w:tc>
        <w:tc>
          <w:tcPr>
            <w:tcW w:w="2796" w:type="dxa"/>
            <w:tcBorders>
              <w:top w:val="nil"/>
              <w:left w:val="nil"/>
              <w:bottom w:val="single" w:sz="4" w:space="0" w:color="auto"/>
              <w:right w:val="single" w:sz="4" w:space="0" w:color="auto"/>
            </w:tcBorders>
          </w:tcPr>
          <w:p w14:paraId="3B674460" w14:textId="77777777" w:rsidR="00C113F7" w:rsidRPr="00EC1862" w:rsidRDefault="00C113F7" w:rsidP="001A4A69">
            <w:pPr>
              <w:widowControl w:val="0"/>
            </w:pPr>
            <w:r w:rsidRPr="00EC1862">
              <w:t> </w:t>
            </w:r>
          </w:p>
        </w:tc>
        <w:tc>
          <w:tcPr>
            <w:tcW w:w="1508" w:type="dxa"/>
            <w:tcBorders>
              <w:top w:val="nil"/>
              <w:left w:val="nil"/>
              <w:bottom w:val="single" w:sz="4" w:space="0" w:color="auto"/>
              <w:right w:val="single" w:sz="4" w:space="0" w:color="auto"/>
            </w:tcBorders>
          </w:tcPr>
          <w:p w14:paraId="03B6E960" w14:textId="77777777" w:rsidR="00C113F7" w:rsidRPr="00EC1862" w:rsidRDefault="00C113F7" w:rsidP="001A4A69">
            <w:pPr>
              <w:widowControl w:val="0"/>
              <w:jc w:val="center"/>
            </w:pPr>
          </w:p>
        </w:tc>
        <w:tc>
          <w:tcPr>
            <w:tcW w:w="1499" w:type="dxa"/>
            <w:tcBorders>
              <w:top w:val="nil"/>
              <w:left w:val="single" w:sz="4" w:space="0" w:color="auto"/>
              <w:bottom w:val="single" w:sz="4" w:space="0" w:color="auto"/>
              <w:right w:val="single" w:sz="4" w:space="0" w:color="auto"/>
            </w:tcBorders>
          </w:tcPr>
          <w:p w14:paraId="1B23BAD4" w14:textId="77777777" w:rsidR="00C113F7" w:rsidRPr="00EC1862" w:rsidRDefault="00C113F7" w:rsidP="001A4A69">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44C31E46" w14:textId="77777777" w:rsidR="00C113F7" w:rsidRPr="00EC1862" w:rsidRDefault="00C113F7" w:rsidP="001A4A69">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0C6D334F" w14:textId="77777777" w:rsidR="00C113F7" w:rsidRPr="00EC1862" w:rsidRDefault="00C113F7" w:rsidP="001A4A69">
            <w:pPr>
              <w:widowControl w:val="0"/>
              <w:jc w:val="right"/>
            </w:pPr>
            <w:r w:rsidRPr="00EC1862">
              <w:t> </w:t>
            </w:r>
          </w:p>
        </w:tc>
      </w:tr>
      <w:tr w:rsidR="00C113F7" w:rsidRPr="00EC1862" w14:paraId="61FAA028" w14:textId="77777777" w:rsidTr="001A4A69">
        <w:trPr>
          <w:trHeight w:val="240"/>
        </w:trPr>
        <w:tc>
          <w:tcPr>
            <w:tcW w:w="540" w:type="dxa"/>
            <w:tcBorders>
              <w:top w:val="nil"/>
              <w:left w:val="single" w:sz="8" w:space="0" w:color="auto"/>
              <w:bottom w:val="single" w:sz="4" w:space="0" w:color="auto"/>
              <w:right w:val="single" w:sz="4" w:space="0" w:color="auto"/>
            </w:tcBorders>
          </w:tcPr>
          <w:p w14:paraId="02BB9598" w14:textId="77777777" w:rsidR="00C113F7" w:rsidRPr="00EC1862" w:rsidRDefault="00C113F7" w:rsidP="001A4A69">
            <w:pPr>
              <w:widowControl w:val="0"/>
            </w:pPr>
            <w:r w:rsidRPr="00EC1862">
              <w:t> </w:t>
            </w:r>
          </w:p>
        </w:tc>
        <w:tc>
          <w:tcPr>
            <w:tcW w:w="2796" w:type="dxa"/>
            <w:tcBorders>
              <w:top w:val="nil"/>
              <w:left w:val="nil"/>
              <w:bottom w:val="single" w:sz="4" w:space="0" w:color="auto"/>
              <w:right w:val="single" w:sz="4" w:space="0" w:color="auto"/>
            </w:tcBorders>
          </w:tcPr>
          <w:p w14:paraId="7166AAFA" w14:textId="77777777" w:rsidR="00C113F7" w:rsidRPr="00EC1862" w:rsidRDefault="00C113F7" w:rsidP="001A4A69">
            <w:pPr>
              <w:widowControl w:val="0"/>
            </w:pPr>
            <w:r w:rsidRPr="00EC1862">
              <w:t> </w:t>
            </w:r>
          </w:p>
        </w:tc>
        <w:tc>
          <w:tcPr>
            <w:tcW w:w="1508" w:type="dxa"/>
            <w:tcBorders>
              <w:top w:val="nil"/>
              <w:left w:val="nil"/>
              <w:bottom w:val="single" w:sz="4" w:space="0" w:color="auto"/>
              <w:right w:val="single" w:sz="4" w:space="0" w:color="auto"/>
            </w:tcBorders>
          </w:tcPr>
          <w:p w14:paraId="0ABA32F6" w14:textId="77777777" w:rsidR="00C113F7" w:rsidRPr="00EC1862" w:rsidRDefault="00C113F7" w:rsidP="001A4A69">
            <w:pPr>
              <w:widowControl w:val="0"/>
              <w:jc w:val="center"/>
            </w:pPr>
          </w:p>
        </w:tc>
        <w:tc>
          <w:tcPr>
            <w:tcW w:w="1499" w:type="dxa"/>
            <w:tcBorders>
              <w:top w:val="nil"/>
              <w:left w:val="single" w:sz="4" w:space="0" w:color="auto"/>
              <w:bottom w:val="single" w:sz="4" w:space="0" w:color="auto"/>
              <w:right w:val="single" w:sz="4" w:space="0" w:color="auto"/>
            </w:tcBorders>
          </w:tcPr>
          <w:p w14:paraId="2441AE68" w14:textId="77777777" w:rsidR="00C113F7" w:rsidRPr="00EC1862" w:rsidRDefault="00C113F7" w:rsidP="001A4A69">
            <w:pPr>
              <w:widowControl w:val="0"/>
              <w:jc w:val="center"/>
            </w:pPr>
          </w:p>
        </w:tc>
        <w:tc>
          <w:tcPr>
            <w:tcW w:w="1595" w:type="dxa"/>
            <w:tcBorders>
              <w:top w:val="nil"/>
              <w:left w:val="single" w:sz="4" w:space="0" w:color="auto"/>
              <w:bottom w:val="single" w:sz="4" w:space="0" w:color="auto"/>
              <w:right w:val="single" w:sz="8" w:space="0" w:color="auto"/>
            </w:tcBorders>
            <w:vAlign w:val="bottom"/>
          </w:tcPr>
          <w:p w14:paraId="06CC979D" w14:textId="77777777" w:rsidR="00C113F7" w:rsidRPr="00EC1862" w:rsidRDefault="00C113F7" w:rsidP="001A4A69">
            <w:pPr>
              <w:widowControl w:val="0"/>
              <w:jc w:val="center"/>
            </w:pPr>
            <w:r w:rsidRPr="00EC1862">
              <w:t> </w:t>
            </w:r>
          </w:p>
        </w:tc>
        <w:tc>
          <w:tcPr>
            <w:tcW w:w="1701" w:type="dxa"/>
            <w:tcBorders>
              <w:top w:val="nil"/>
              <w:left w:val="nil"/>
              <w:bottom w:val="single" w:sz="4" w:space="0" w:color="auto"/>
              <w:right w:val="single" w:sz="8" w:space="0" w:color="auto"/>
            </w:tcBorders>
            <w:vAlign w:val="bottom"/>
          </w:tcPr>
          <w:p w14:paraId="71E10E9D" w14:textId="77777777" w:rsidR="00C113F7" w:rsidRPr="00EC1862" w:rsidRDefault="00C113F7" w:rsidP="001A4A69">
            <w:pPr>
              <w:widowControl w:val="0"/>
              <w:jc w:val="right"/>
            </w:pPr>
            <w:r w:rsidRPr="00EC1862">
              <w:t> </w:t>
            </w:r>
          </w:p>
        </w:tc>
      </w:tr>
      <w:tr w:rsidR="00C113F7" w:rsidRPr="00EC1862" w14:paraId="03149E98" w14:textId="77777777" w:rsidTr="001A4A69">
        <w:trPr>
          <w:trHeight w:val="255"/>
        </w:trPr>
        <w:tc>
          <w:tcPr>
            <w:tcW w:w="540" w:type="dxa"/>
            <w:tcBorders>
              <w:top w:val="single" w:sz="4" w:space="0" w:color="auto"/>
              <w:left w:val="single" w:sz="8" w:space="0" w:color="auto"/>
              <w:bottom w:val="single" w:sz="4" w:space="0" w:color="auto"/>
              <w:right w:val="single" w:sz="4" w:space="0" w:color="auto"/>
            </w:tcBorders>
          </w:tcPr>
          <w:p w14:paraId="66DF19F0" w14:textId="77777777" w:rsidR="00C113F7" w:rsidRPr="00EC1862" w:rsidRDefault="00C113F7" w:rsidP="001A4A69">
            <w:pPr>
              <w:widowControl w:val="0"/>
            </w:pPr>
            <w:r w:rsidRPr="00EC1862">
              <w:t> </w:t>
            </w:r>
          </w:p>
        </w:tc>
        <w:tc>
          <w:tcPr>
            <w:tcW w:w="2796" w:type="dxa"/>
            <w:tcBorders>
              <w:top w:val="single" w:sz="4" w:space="0" w:color="auto"/>
              <w:left w:val="nil"/>
              <w:bottom w:val="single" w:sz="4" w:space="0" w:color="auto"/>
              <w:right w:val="single" w:sz="4" w:space="0" w:color="auto"/>
            </w:tcBorders>
          </w:tcPr>
          <w:p w14:paraId="17F2EC40" w14:textId="77777777" w:rsidR="00C113F7" w:rsidRPr="00EC1862" w:rsidRDefault="00C113F7" w:rsidP="001A4A69">
            <w:pPr>
              <w:widowControl w:val="0"/>
            </w:pPr>
            <w:r w:rsidRPr="00EC1862">
              <w:t> </w:t>
            </w:r>
          </w:p>
        </w:tc>
        <w:tc>
          <w:tcPr>
            <w:tcW w:w="1508" w:type="dxa"/>
            <w:tcBorders>
              <w:top w:val="single" w:sz="4" w:space="0" w:color="auto"/>
              <w:left w:val="nil"/>
              <w:bottom w:val="single" w:sz="4" w:space="0" w:color="auto"/>
              <w:right w:val="single" w:sz="4" w:space="0" w:color="auto"/>
            </w:tcBorders>
          </w:tcPr>
          <w:p w14:paraId="5D5E017B" w14:textId="77777777" w:rsidR="00C113F7" w:rsidRPr="00EC1862" w:rsidRDefault="00C113F7" w:rsidP="001A4A69">
            <w:pPr>
              <w:widowControl w:val="0"/>
              <w:jc w:val="center"/>
            </w:pPr>
          </w:p>
        </w:tc>
        <w:tc>
          <w:tcPr>
            <w:tcW w:w="1499" w:type="dxa"/>
            <w:tcBorders>
              <w:top w:val="single" w:sz="4" w:space="0" w:color="auto"/>
              <w:left w:val="single" w:sz="4" w:space="0" w:color="auto"/>
              <w:bottom w:val="single" w:sz="8" w:space="0" w:color="auto"/>
              <w:right w:val="single" w:sz="4" w:space="0" w:color="auto"/>
            </w:tcBorders>
          </w:tcPr>
          <w:p w14:paraId="7A6BA84B" w14:textId="77777777" w:rsidR="00C113F7" w:rsidRPr="00EC1862" w:rsidRDefault="00C113F7" w:rsidP="001A4A69">
            <w:pPr>
              <w:widowControl w:val="0"/>
              <w:jc w:val="center"/>
            </w:pPr>
          </w:p>
        </w:tc>
        <w:tc>
          <w:tcPr>
            <w:tcW w:w="1595" w:type="dxa"/>
            <w:tcBorders>
              <w:top w:val="nil"/>
              <w:left w:val="single" w:sz="4" w:space="0" w:color="auto"/>
              <w:bottom w:val="single" w:sz="8" w:space="0" w:color="auto"/>
              <w:right w:val="single" w:sz="8" w:space="0" w:color="auto"/>
            </w:tcBorders>
            <w:vAlign w:val="bottom"/>
          </w:tcPr>
          <w:p w14:paraId="0F243292" w14:textId="77777777" w:rsidR="00C113F7" w:rsidRPr="00EC1862" w:rsidRDefault="00C113F7" w:rsidP="001A4A69">
            <w:pPr>
              <w:widowControl w:val="0"/>
              <w:jc w:val="center"/>
            </w:pPr>
            <w:r w:rsidRPr="00EC1862">
              <w:t> </w:t>
            </w:r>
          </w:p>
        </w:tc>
        <w:tc>
          <w:tcPr>
            <w:tcW w:w="1701" w:type="dxa"/>
            <w:tcBorders>
              <w:top w:val="nil"/>
              <w:left w:val="nil"/>
              <w:bottom w:val="single" w:sz="8" w:space="0" w:color="auto"/>
              <w:right w:val="single" w:sz="8" w:space="0" w:color="auto"/>
            </w:tcBorders>
            <w:vAlign w:val="bottom"/>
          </w:tcPr>
          <w:p w14:paraId="7AB4BF1C" w14:textId="77777777" w:rsidR="00C113F7" w:rsidRPr="00EC1862" w:rsidRDefault="00C113F7" w:rsidP="001A4A69">
            <w:pPr>
              <w:widowControl w:val="0"/>
              <w:jc w:val="right"/>
            </w:pPr>
            <w:r w:rsidRPr="00EC1862">
              <w:t> </w:t>
            </w:r>
          </w:p>
        </w:tc>
      </w:tr>
      <w:tr w:rsidR="00C113F7" w:rsidRPr="00EC1862" w14:paraId="755CA5AE" w14:textId="77777777" w:rsidTr="001A4A69">
        <w:trPr>
          <w:trHeight w:val="240"/>
        </w:trPr>
        <w:tc>
          <w:tcPr>
            <w:tcW w:w="540" w:type="dxa"/>
            <w:tcBorders>
              <w:top w:val="single" w:sz="4" w:space="0" w:color="auto"/>
            </w:tcBorders>
          </w:tcPr>
          <w:p w14:paraId="4914E5CA" w14:textId="77777777" w:rsidR="00C113F7" w:rsidRPr="00EC1862" w:rsidRDefault="00C113F7" w:rsidP="001A4A69">
            <w:pPr>
              <w:widowControl w:val="0"/>
            </w:pPr>
            <w:r w:rsidRPr="00EC1862">
              <w:t> </w:t>
            </w:r>
          </w:p>
        </w:tc>
        <w:tc>
          <w:tcPr>
            <w:tcW w:w="2796" w:type="dxa"/>
            <w:tcBorders>
              <w:top w:val="single" w:sz="4" w:space="0" w:color="auto"/>
            </w:tcBorders>
          </w:tcPr>
          <w:p w14:paraId="41C0558B" w14:textId="77777777" w:rsidR="00C113F7" w:rsidRPr="00EC1862" w:rsidRDefault="00C113F7" w:rsidP="001A4A69">
            <w:pPr>
              <w:widowControl w:val="0"/>
            </w:pPr>
            <w:r w:rsidRPr="00EC1862">
              <w:t> </w:t>
            </w:r>
          </w:p>
        </w:tc>
        <w:tc>
          <w:tcPr>
            <w:tcW w:w="1508" w:type="dxa"/>
            <w:tcBorders>
              <w:top w:val="single" w:sz="4" w:space="0" w:color="auto"/>
              <w:right w:val="single" w:sz="4" w:space="0" w:color="auto"/>
            </w:tcBorders>
          </w:tcPr>
          <w:p w14:paraId="0A9E9A34" w14:textId="77777777" w:rsidR="00C113F7" w:rsidRPr="00EC1862" w:rsidRDefault="00C113F7" w:rsidP="001A4A69">
            <w:pPr>
              <w:widowControl w:val="0"/>
              <w:jc w:val="right"/>
            </w:pPr>
          </w:p>
        </w:tc>
        <w:tc>
          <w:tcPr>
            <w:tcW w:w="3094" w:type="dxa"/>
            <w:gridSpan w:val="2"/>
            <w:tcBorders>
              <w:top w:val="single" w:sz="8" w:space="0" w:color="auto"/>
              <w:left w:val="single" w:sz="4" w:space="0" w:color="auto"/>
              <w:bottom w:val="single" w:sz="4" w:space="0" w:color="auto"/>
              <w:right w:val="single" w:sz="8" w:space="0" w:color="auto"/>
            </w:tcBorders>
          </w:tcPr>
          <w:p w14:paraId="018E752A" w14:textId="77777777" w:rsidR="00C113F7" w:rsidRPr="00EC1862" w:rsidRDefault="00C113F7" w:rsidP="001A4A69">
            <w:pPr>
              <w:widowControl w:val="0"/>
              <w:jc w:val="right"/>
              <w:rPr>
                <w:b/>
              </w:rPr>
            </w:pPr>
            <w:r w:rsidRPr="00EC1862">
              <w:t> </w:t>
            </w:r>
            <w:r w:rsidRPr="00EC1862">
              <w:rPr>
                <w:b/>
              </w:rPr>
              <w:t>Suma be PVM (Eur)</w:t>
            </w:r>
            <w:r w:rsidRPr="00EC1862">
              <w:rPr>
                <w:b/>
                <w:bCs/>
              </w:rPr>
              <w:t>:</w:t>
            </w:r>
          </w:p>
        </w:tc>
        <w:tc>
          <w:tcPr>
            <w:tcW w:w="1701" w:type="dxa"/>
            <w:tcBorders>
              <w:top w:val="nil"/>
              <w:left w:val="nil"/>
              <w:bottom w:val="single" w:sz="4" w:space="0" w:color="auto"/>
              <w:right w:val="single" w:sz="8" w:space="0" w:color="auto"/>
            </w:tcBorders>
            <w:vAlign w:val="bottom"/>
          </w:tcPr>
          <w:p w14:paraId="51318F8B" w14:textId="77777777" w:rsidR="00C113F7" w:rsidRPr="00EC1862" w:rsidRDefault="00C113F7" w:rsidP="001A4A69">
            <w:pPr>
              <w:widowControl w:val="0"/>
              <w:jc w:val="right"/>
            </w:pPr>
            <w:r w:rsidRPr="00EC1862">
              <w:t> </w:t>
            </w:r>
          </w:p>
        </w:tc>
      </w:tr>
      <w:tr w:rsidR="00C113F7" w:rsidRPr="00EC1862" w14:paraId="706156DC" w14:textId="77777777" w:rsidTr="001A4A69">
        <w:trPr>
          <w:trHeight w:val="240"/>
        </w:trPr>
        <w:tc>
          <w:tcPr>
            <w:tcW w:w="540" w:type="dxa"/>
          </w:tcPr>
          <w:p w14:paraId="7E4CF5E0" w14:textId="77777777" w:rsidR="00C113F7" w:rsidRPr="00EC1862" w:rsidRDefault="00C113F7" w:rsidP="001A4A69">
            <w:pPr>
              <w:widowControl w:val="0"/>
            </w:pPr>
            <w:r w:rsidRPr="00EC1862">
              <w:t> </w:t>
            </w:r>
          </w:p>
        </w:tc>
        <w:tc>
          <w:tcPr>
            <w:tcW w:w="2796" w:type="dxa"/>
          </w:tcPr>
          <w:p w14:paraId="69818157" w14:textId="77777777" w:rsidR="00C113F7" w:rsidRPr="00EC1862" w:rsidRDefault="00C113F7" w:rsidP="001A4A69">
            <w:pPr>
              <w:widowControl w:val="0"/>
            </w:pPr>
            <w:r w:rsidRPr="00EC1862">
              <w:t> </w:t>
            </w:r>
          </w:p>
        </w:tc>
        <w:tc>
          <w:tcPr>
            <w:tcW w:w="1508" w:type="dxa"/>
            <w:tcBorders>
              <w:right w:val="single" w:sz="4" w:space="0" w:color="auto"/>
            </w:tcBorders>
          </w:tcPr>
          <w:p w14:paraId="284BE742" w14:textId="77777777" w:rsidR="00C113F7" w:rsidRPr="00EC1862" w:rsidRDefault="00C113F7" w:rsidP="001A4A69">
            <w:pPr>
              <w:widowControl w:val="0"/>
              <w:jc w:val="right"/>
              <w:rPr>
                <w:b/>
                <w:bCs/>
              </w:rPr>
            </w:pPr>
          </w:p>
        </w:tc>
        <w:tc>
          <w:tcPr>
            <w:tcW w:w="3094" w:type="dxa"/>
            <w:gridSpan w:val="2"/>
            <w:tcBorders>
              <w:top w:val="single" w:sz="4" w:space="0" w:color="auto"/>
              <w:left w:val="single" w:sz="4" w:space="0" w:color="auto"/>
              <w:bottom w:val="single" w:sz="4" w:space="0" w:color="auto"/>
              <w:right w:val="single" w:sz="4" w:space="0" w:color="auto"/>
            </w:tcBorders>
          </w:tcPr>
          <w:p w14:paraId="02F3A419" w14:textId="77777777" w:rsidR="00C113F7" w:rsidRPr="00EC1862" w:rsidRDefault="00C113F7" w:rsidP="000D5B84">
            <w:pPr>
              <w:widowControl w:val="0"/>
              <w:jc w:val="right"/>
              <w:rPr>
                <w:b/>
                <w:bCs/>
              </w:rPr>
            </w:pPr>
            <w:r w:rsidRPr="00EC1862">
              <w:rPr>
                <w:b/>
                <w:bCs/>
              </w:rPr>
              <w:t xml:space="preserve">PVM </w:t>
            </w:r>
            <w:r w:rsidRPr="00EC1862">
              <w:rPr>
                <w:i/>
                <w:color w:val="000000" w:themeColor="text1"/>
              </w:rPr>
              <w:t>[tarifas]</w:t>
            </w:r>
            <w:r w:rsidRPr="00EC1862">
              <w:rPr>
                <w:b/>
              </w:rPr>
              <w:t>:</w:t>
            </w:r>
            <w:r w:rsidRPr="00EC1862">
              <w:rPr>
                <w:b/>
                <w:bCs/>
              </w:rPr>
              <w:t xml:space="preserve"> </w:t>
            </w:r>
          </w:p>
        </w:tc>
        <w:tc>
          <w:tcPr>
            <w:tcW w:w="1701" w:type="dxa"/>
            <w:tcBorders>
              <w:top w:val="nil"/>
              <w:left w:val="single" w:sz="4" w:space="0" w:color="auto"/>
              <w:bottom w:val="single" w:sz="4" w:space="0" w:color="auto"/>
              <w:right w:val="single" w:sz="4" w:space="0" w:color="auto"/>
            </w:tcBorders>
            <w:vAlign w:val="bottom"/>
          </w:tcPr>
          <w:p w14:paraId="57EB13BE" w14:textId="77777777" w:rsidR="00C113F7" w:rsidRPr="00EC1862" w:rsidRDefault="00C113F7" w:rsidP="001A4A69">
            <w:pPr>
              <w:widowControl w:val="0"/>
              <w:jc w:val="right"/>
              <w:rPr>
                <w:b/>
                <w:bCs/>
              </w:rPr>
            </w:pPr>
          </w:p>
        </w:tc>
      </w:tr>
      <w:tr w:rsidR="00C113F7" w:rsidRPr="00EC1862" w14:paraId="3326F6E2" w14:textId="77777777" w:rsidTr="001A4A69">
        <w:trPr>
          <w:trHeight w:val="255"/>
        </w:trPr>
        <w:tc>
          <w:tcPr>
            <w:tcW w:w="540" w:type="dxa"/>
          </w:tcPr>
          <w:p w14:paraId="614E29E9" w14:textId="77777777" w:rsidR="00C113F7" w:rsidRPr="00EC1862" w:rsidRDefault="00C113F7" w:rsidP="001A4A69">
            <w:pPr>
              <w:widowControl w:val="0"/>
              <w:rPr>
                <w:b/>
                <w:bCs/>
              </w:rPr>
            </w:pPr>
            <w:r w:rsidRPr="00EC1862">
              <w:rPr>
                <w:b/>
                <w:bCs/>
              </w:rPr>
              <w:t> </w:t>
            </w:r>
          </w:p>
        </w:tc>
        <w:tc>
          <w:tcPr>
            <w:tcW w:w="2796" w:type="dxa"/>
          </w:tcPr>
          <w:p w14:paraId="0EAAB061" w14:textId="77777777" w:rsidR="00C113F7" w:rsidRPr="00EC1862" w:rsidRDefault="00C113F7" w:rsidP="001A4A69">
            <w:pPr>
              <w:widowControl w:val="0"/>
              <w:jc w:val="right"/>
              <w:rPr>
                <w:b/>
                <w:bCs/>
              </w:rPr>
            </w:pPr>
            <w:r w:rsidRPr="00EC1862">
              <w:rPr>
                <w:b/>
                <w:bCs/>
              </w:rPr>
              <w:t> </w:t>
            </w:r>
          </w:p>
        </w:tc>
        <w:tc>
          <w:tcPr>
            <w:tcW w:w="1508" w:type="dxa"/>
            <w:tcBorders>
              <w:right w:val="single" w:sz="4" w:space="0" w:color="auto"/>
            </w:tcBorders>
          </w:tcPr>
          <w:p w14:paraId="453D3FD2" w14:textId="77777777" w:rsidR="00C113F7" w:rsidRPr="00EC1862" w:rsidRDefault="00C113F7" w:rsidP="001A4A69">
            <w:pPr>
              <w:widowControl w:val="0"/>
              <w:jc w:val="right"/>
              <w:rPr>
                <w:b/>
                <w:bCs/>
              </w:rPr>
            </w:pPr>
          </w:p>
        </w:tc>
        <w:tc>
          <w:tcPr>
            <w:tcW w:w="3094" w:type="dxa"/>
            <w:gridSpan w:val="2"/>
            <w:tcBorders>
              <w:top w:val="single" w:sz="4" w:space="0" w:color="auto"/>
              <w:left w:val="single" w:sz="4" w:space="0" w:color="auto"/>
              <w:bottom w:val="single" w:sz="4" w:space="0" w:color="auto"/>
              <w:right w:val="single" w:sz="4" w:space="0" w:color="auto"/>
            </w:tcBorders>
          </w:tcPr>
          <w:p w14:paraId="59C6392C" w14:textId="77777777" w:rsidR="00C113F7" w:rsidRPr="00EC1862" w:rsidRDefault="00C113F7" w:rsidP="001A4A69">
            <w:pPr>
              <w:widowControl w:val="0"/>
              <w:jc w:val="right"/>
              <w:rPr>
                <w:b/>
                <w:bCs/>
              </w:rPr>
            </w:pPr>
            <w:r w:rsidRPr="00EC1862">
              <w:rPr>
                <w:b/>
                <w:bCs/>
              </w:rPr>
              <w:t xml:space="preserve">Bendra suma su PVM </w:t>
            </w:r>
            <w:r w:rsidRPr="00EC1862">
              <w:rPr>
                <w:b/>
              </w:rPr>
              <w:t>(Eur)</w:t>
            </w:r>
            <w:r w:rsidRPr="00EC1862">
              <w:rPr>
                <w:b/>
                <w:bCs/>
              </w:rPr>
              <w:t>:</w:t>
            </w:r>
          </w:p>
        </w:tc>
        <w:tc>
          <w:tcPr>
            <w:tcW w:w="1701" w:type="dxa"/>
            <w:tcBorders>
              <w:top w:val="single" w:sz="4" w:space="0" w:color="auto"/>
              <w:left w:val="single" w:sz="4" w:space="0" w:color="auto"/>
              <w:bottom w:val="single" w:sz="4" w:space="0" w:color="auto"/>
              <w:right w:val="single" w:sz="4" w:space="0" w:color="auto"/>
            </w:tcBorders>
            <w:noWrap/>
          </w:tcPr>
          <w:p w14:paraId="248C3DAE" w14:textId="77777777" w:rsidR="00C113F7" w:rsidRPr="00EC1862" w:rsidRDefault="00C113F7" w:rsidP="001A4A69">
            <w:pPr>
              <w:widowControl w:val="0"/>
              <w:jc w:val="right"/>
              <w:rPr>
                <w:b/>
                <w:bCs/>
              </w:rPr>
            </w:pPr>
          </w:p>
        </w:tc>
      </w:tr>
    </w:tbl>
    <w:p w14:paraId="78D9F831" w14:textId="77777777" w:rsidR="00C113F7" w:rsidRPr="00EC1862" w:rsidRDefault="00C113F7" w:rsidP="00C113F7">
      <w:pPr>
        <w:pStyle w:val="Stilius3"/>
        <w:widowControl w:val="0"/>
        <w:suppressAutoHyphens/>
        <w:rPr>
          <w:sz w:val="24"/>
          <w:szCs w:val="24"/>
          <w:lang w:eastAsia="lt-LT"/>
        </w:rPr>
      </w:pPr>
    </w:p>
    <w:p w14:paraId="5D136390" w14:textId="77777777" w:rsidR="00C113F7" w:rsidRPr="00EC1862" w:rsidRDefault="00C113F7" w:rsidP="00C113F7">
      <w:pPr>
        <w:pStyle w:val="Stilius3"/>
        <w:widowControl w:val="0"/>
        <w:suppressAutoHyphens/>
        <w:rPr>
          <w:sz w:val="24"/>
          <w:szCs w:val="24"/>
          <w:lang w:eastAsia="lt-LT"/>
        </w:rPr>
      </w:pPr>
      <w:r>
        <w:rPr>
          <w:sz w:val="24"/>
          <w:szCs w:val="24"/>
          <w:lang w:eastAsia="lt-LT"/>
        </w:rPr>
        <w:t xml:space="preserve">Pirkėjas  </w:t>
      </w:r>
      <w:r>
        <w:rPr>
          <w:sz w:val="24"/>
          <w:szCs w:val="24"/>
          <w:lang w:eastAsia="lt-LT"/>
        </w:rPr>
        <w:tab/>
      </w:r>
      <w:r>
        <w:rPr>
          <w:sz w:val="24"/>
          <w:szCs w:val="24"/>
          <w:lang w:eastAsia="lt-LT"/>
        </w:rPr>
        <w:tab/>
      </w:r>
      <w:r>
        <w:rPr>
          <w:sz w:val="24"/>
          <w:szCs w:val="24"/>
          <w:lang w:eastAsia="lt-LT"/>
        </w:rPr>
        <w:tab/>
      </w:r>
      <w:r>
        <w:rPr>
          <w:sz w:val="24"/>
          <w:szCs w:val="24"/>
          <w:lang w:eastAsia="lt-LT"/>
        </w:rPr>
        <w:tab/>
      </w:r>
      <w:r w:rsidRPr="00EC1862">
        <w:rPr>
          <w:sz w:val="24"/>
          <w:szCs w:val="24"/>
          <w:lang w:eastAsia="lt-LT"/>
        </w:rPr>
        <w:t>Rangovas</w:t>
      </w:r>
    </w:p>
    <w:p w14:paraId="4BDF7D94" w14:textId="77777777" w:rsidR="00C113F7" w:rsidRPr="00EC1862" w:rsidRDefault="00C113F7" w:rsidP="00C113F7">
      <w:pPr>
        <w:pStyle w:val="Stilius3"/>
        <w:widowControl w:val="0"/>
        <w:suppressAutoHyphens/>
        <w:rPr>
          <w:sz w:val="24"/>
          <w:szCs w:val="24"/>
        </w:rPr>
      </w:pPr>
    </w:p>
    <w:p w14:paraId="57E170A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left"/>
        <w:rPr>
          <w:sz w:val="24"/>
          <w:szCs w:val="24"/>
        </w:rPr>
      </w:pPr>
      <w:r w:rsidRPr="00EC1862">
        <w:rPr>
          <w:sz w:val="24"/>
          <w:szCs w:val="24"/>
        </w:rPr>
        <w:t xml:space="preserve">20__m. __________________ mėn. ____d. </w:t>
      </w:r>
      <w:r w:rsidRPr="00EC1862">
        <w:rPr>
          <w:sz w:val="24"/>
          <w:szCs w:val="24"/>
        </w:rPr>
        <w:tab/>
        <w:t>20__m. ______________ mėn. __________d.</w:t>
      </w:r>
    </w:p>
    <w:p w14:paraId="7EAC9BD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3EE3CF7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449AD6F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0336315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51101F30"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728957F1"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19FFB1CA"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015441F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4 priedas</w:t>
      </w:r>
    </w:p>
    <w:p w14:paraId="1873615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r w:rsidRPr="00EC1862">
        <w:rPr>
          <w:b/>
          <w:sz w:val="24"/>
          <w:szCs w:val="24"/>
        </w:rPr>
        <w:t>Darbų perdavimo–priėmimo akto forma</w:t>
      </w:r>
    </w:p>
    <w:p w14:paraId="1D69504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6C3A39DA" w14:textId="77777777" w:rsidR="00C113F7" w:rsidRPr="00EC1862" w:rsidRDefault="00C113F7" w:rsidP="00C113F7">
      <w:pPr>
        <w:widowControl w:val="0"/>
        <w:jc w:val="center"/>
        <w:rPr>
          <w:b/>
        </w:rPr>
      </w:pPr>
      <w:r w:rsidRPr="00EC1862">
        <w:rPr>
          <w:b/>
        </w:rPr>
        <w:t>DARBŲ PERDAVIMO</w:t>
      </w:r>
      <w:r w:rsidRPr="00EC1862">
        <w:rPr>
          <w:bCs/>
        </w:rPr>
        <w:t>–</w:t>
      </w:r>
      <w:r w:rsidRPr="00EC1862">
        <w:rPr>
          <w:b/>
        </w:rPr>
        <w:t>PRIĖMIMO AKTAS</w:t>
      </w:r>
    </w:p>
    <w:p w14:paraId="10CA5845" w14:textId="77777777" w:rsidR="00C113F7" w:rsidRPr="00EC1862" w:rsidRDefault="00C113F7" w:rsidP="00C113F7">
      <w:pPr>
        <w:widowControl w:val="0"/>
        <w:jc w:val="center"/>
        <w:rPr>
          <w:b/>
        </w:rPr>
      </w:pPr>
    </w:p>
    <w:p w14:paraId="3DA918DF" w14:textId="77777777" w:rsidR="00C113F7" w:rsidRPr="00EC1862" w:rsidRDefault="00C113F7" w:rsidP="00C113F7">
      <w:pPr>
        <w:widowControl w:val="0"/>
        <w:jc w:val="center"/>
        <w:rPr>
          <w:color w:val="000000" w:themeColor="text1"/>
        </w:rPr>
      </w:pPr>
      <w:r w:rsidRPr="00EC1862">
        <w:rPr>
          <w:i/>
          <w:color w:val="000000" w:themeColor="text1"/>
        </w:rPr>
        <w:t xml:space="preserve"> [Akto sudarymo vieta]</w:t>
      </w:r>
      <w:r w:rsidRPr="00EC1862">
        <w:rPr>
          <w:color w:val="000000" w:themeColor="text1"/>
        </w:rPr>
        <w:t>, .......... m. ............................... ........... d.</w:t>
      </w:r>
    </w:p>
    <w:p w14:paraId="1B2BF9A2" w14:textId="77777777" w:rsidR="00C113F7" w:rsidRPr="00EC1862" w:rsidRDefault="00C113F7" w:rsidP="00C113F7">
      <w:pPr>
        <w:widowControl w:val="0"/>
        <w:jc w:val="center"/>
        <w:rPr>
          <w:color w:val="000000" w:themeColor="text1"/>
        </w:rPr>
      </w:pPr>
    </w:p>
    <w:p w14:paraId="01146E6F" w14:textId="77777777" w:rsidR="00C113F7" w:rsidRPr="00EC1862" w:rsidRDefault="00C113F7" w:rsidP="00C113F7">
      <w:pPr>
        <w:widowControl w:val="0"/>
        <w:jc w:val="both"/>
        <w:rPr>
          <w:color w:val="000000" w:themeColor="text1"/>
        </w:rPr>
      </w:pPr>
    </w:p>
    <w:p w14:paraId="07DD3CBE" w14:textId="77777777" w:rsidR="00C113F7" w:rsidRPr="00EC1862" w:rsidRDefault="00C113F7" w:rsidP="00C7117E">
      <w:pPr>
        <w:widowControl w:val="0"/>
        <w:ind w:firstLine="1134"/>
        <w:jc w:val="both"/>
        <w:rPr>
          <w:color w:val="000000" w:themeColor="text1"/>
        </w:rPr>
      </w:pPr>
      <w:r w:rsidRPr="00EC1862">
        <w:rPr>
          <w:i/>
          <w:color w:val="000000" w:themeColor="text1"/>
        </w:rPr>
        <w:t>[Rangovo pavadinimas]</w:t>
      </w:r>
      <w:r w:rsidRPr="00EC1862">
        <w:rPr>
          <w:color w:val="000000" w:themeColor="text1"/>
        </w:rPr>
        <w:t xml:space="preserve">, atstovaujama .............................................., veikiančio pagal ........................................................................................................., toliau vadinamas Rangovu, ir </w:t>
      </w:r>
      <w:r w:rsidRPr="00CC03F2">
        <w:rPr>
          <w:i/>
          <w:color w:val="000000" w:themeColor="text1"/>
        </w:rPr>
        <w:t>[Pirkėjas pavadinimas]</w:t>
      </w:r>
      <w:r w:rsidRPr="00CC03F2">
        <w:rPr>
          <w:color w:val="000000" w:themeColor="text1"/>
        </w:rPr>
        <w:t>, atstovaujama ..........................................., veikiančio pagal</w:t>
      </w:r>
      <w:r w:rsidRPr="00EC1862">
        <w:rPr>
          <w:color w:val="000000" w:themeColor="text1"/>
        </w:rPr>
        <w:t xml:space="preserve"> ......................................................................................, toliau vadinamas </w:t>
      </w:r>
      <w:r>
        <w:rPr>
          <w:color w:val="000000" w:themeColor="text1"/>
        </w:rPr>
        <w:t>Pirkėju</w:t>
      </w:r>
      <w:r w:rsidRPr="00EC1862">
        <w:rPr>
          <w:color w:val="000000" w:themeColor="text1"/>
        </w:rPr>
        <w:t xml:space="preserve"> (toliau kartu vadinamos Šalimis, o kiekviena atskirai – Šalimi), vadovaudamiesi Šalių sudaryta </w:t>
      </w:r>
      <w:r w:rsidRPr="00EC1862">
        <w:rPr>
          <w:i/>
          <w:color w:val="000000" w:themeColor="text1"/>
        </w:rPr>
        <w:t>[sutarties pavadinimas, sudarymo data]</w:t>
      </w:r>
      <w:r w:rsidRPr="00EC1862">
        <w:rPr>
          <w:color w:val="000000" w:themeColor="text1"/>
        </w:rPr>
        <w:t xml:space="preserve"> sutartimi (toliau – vadinama Sutartimi), bei papildomais susitarimais Nr. _________ , sudarė šį Darbų perdavimo-priėmimo aktą: </w:t>
      </w:r>
    </w:p>
    <w:p w14:paraId="4D700324" w14:textId="77777777" w:rsidR="00C113F7" w:rsidRPr="00EC1862" w:rsidRDefault="00C113F7" w:rsidP="00C7117E">
      <w:pPr>
        <w:widowControl w:val="0"/>
        <w:ind w:firstLine="1134"/>
        <w:jc w:val="both"/>
        <w:rPr>
          <w:color w:val="000000" w:themeColor="text1"/>
        </w:rPr>
      </w:pPr>
    </w:p>
    <w:p w14:paraId="5D35514F" w14:textId="77777777" w:rsidR="00C113F7" w:rsidRPr="00EC1862" w:rsidRDefault="00C113F7" w:rsidP="00C7117E">
      <w:pPr>
        <w:widowControl w:val="0"/>
        <w:ind w:left="360" w:firstLine="1134"/>
        <w:jc w:val="both"/>
        <w:rPr>
          <w:color w:val="000000" w:themeColor="text1"/>
        </w:rPr>
      </w:pPr>
      <w:r w:rsidRPr="00EC1862">
        <w:rPr>
          <w:color w:val="000000" w:themeColor="text1"/>
        </w:rPr>
        <w:t xml:space="preserve">1. Rangovas perduoda </w:t>
      </w:r>
      <w:r>
        <w:rPr>
          <w:color w:val="000000" w:themeColor="text1"/>
        </w:rPr>
        <w:t>Pirkėjui</w:t>
      </w:r>
      <w:r w:rsidRPr="00EC1862">
        <w:rPr>
          <w:color w:val="000000" w:themeColor="text1"/>
        </w:rPr>
        <w:t xml:space="preserve"> atliktus Darbus ...................................................... </w:t>
      </w:r>
      <w:r w:rsidRPr="00EC1862">
        <w:rPr>
          <w:i/>
          <w:color w:val="000000" w:themeColor="text1"/>
        </w:rPr>
        <w:t>[Darbų pavadinimas, sutampantis su Sutarties specialiųjų sąlygų 1 punkte esančiu Darbų pavadinimu]</w:t>
      </w:r>
      <w:r w:rsidRPr="00EC1862">
        <w:rPr>
          <w:color w:val="000000" w:themeColor="text1"/>
        </w:rPr>
        <w:t xml:space="preserve">, o Užsakovas šiuos atliktus Darbus priima. </w:t>
      </w:r>
    </w:p>
    <w:p w14:paraId="617D21F5" w14:textId="77777777" w:rsidR="00C113F7" w:rsidRPr="00EC1862" w:rsidRDefault="00C113F7" w:rsidP="00C7117E">
      <w:pPr>
        <w:widowControl w:val="0"/>
        <w:ind w:left="360" w:firstLine="1134"/>
        <w:jc w:val="both"/>
        <w:rPr>
          <w:color w:val="000000" w:themeColor="text1"/>
        </w:rPr>
      </w:pPr>
      <w:r w:rsidRPr="00EC1862">
        <w:rPr>
          <w:color w:val="000000" w:themeColor="text1"/>
        </w:rPr>
        <w:t xml:space="preserve">2. Už atliktus Darbus </w:t>
      </w:r>
      <w:r>
        <w:rPr>
          <w:color w:val="000000" w:themeColor="text1"/>
        </w:rPr>
        <w:t>Pirkėjas</w:t>
      </w:r>
      <w:r w:rsidRPr="00EC1862">
        <w:rPr>
          <w:color w:val="000000" w:themeColor="text1"/>
        </w:rPr>
        <w:t xml:space="preserve"> įsipareigoja sumokėti Rangovui likusią....................... Eur (.................................................................................................... eurų) sumą Šalių sudarytoje Sutartyje nustatyta tvarka.</w:t>
      </w:r>
    </w:p>
    <w:p w14:paraId="188CA12D" w14:textId="77777777" w:rsidR="00C113F7" w:rsidRPr="00EC1862" w:rsidRDefault="00C113F7" w:rsidP="00C7117E">
      <w:pPr>
        <w:pStyle w:val="Pagrindiniotekstotrauka"/>
        <w:widowControl w:val="0"/>
        <w:suppressAutoHyphens/>
        <w:spacing w:after="0"/>
        <w:ind w:left="360" w:firstLine="1134"/>
        <w:rPr>
          <w:rFonts w:ascii="Times New Roman" w:hAnsi="Times New Roman"/>
          <w:color w:val="000000" w:themeColor="text1"/>
          <w:sz w:val="24"/>
          <w:szCs w:val="24"/>
        </w:rPr>
      </w:pPr>
      <w:r w:rsidRPr="00EC1862">
        <w:rPr>
          <w:rFonts w:ascii="Times New Roman" w:hAnsi="Times New Roman"/>
          <w:color w:val="000000" w:themeColor="text1"/>
          <w:sz w:val="24"/>
          <w:szCs w:val="24"/>
        </w:rPr>
        <w:t xml:space="preserve">3. </w:t>
      </w:r>
      <w:r w:rsidRPr="00EC1862">
        <w:rPr>
          <w:rFonts w:ascii="Times New Roman" w:hAnsi="Times New Roman"/>
          <w:color w:val="000000" w:themeColor="text1"/>
          <w:sz w:val="24"/>
          <w:szCs w:val="24"/>
        </w:rPr>
        <w:tab/>
        <w:t>Šalys patvirtina, kad Darbai yra atlikti pilnai ir tinkamai.</w:t>
      </w:r>
      <w:r w:rsidRPr="00EC1862">
        <w:rPr>
          <w:rFonts w:cs="Calibri"/>
          <w:color w:val="000000" w:themeColor="text1"/>
        </w:rPr>
        <w:t xml:space="preserve"> </w:t>
      </w:r>
      <w:r>
        <w:rPr>
          <w:rFonts w:ascii="Times New Roman" w:hAnsi="Times New Roman"/>
          <w:color w:val="000000" w:themeColor="text1"/>
          <w:sz w:val="24"/>
          <w:szCs w:val="24"/>
        </w:rPr>
        <w:t>Pirkėjas</w:t>
      </w:r>
      <w:r w:rsidRPr="00EC1862">
        <w:rPr>
          <w:rFonts w:ascii="Times New Roman" w:hAnsi="Times New Roman"/>
          <w:color w:val="000000" w:themeColor="text1"/>
          <w:sz w:val="24"/>
          <w:szCs w:val="24"/>
        </w:rPr>
        <w:t xml:space="preserve"> neturi Rangovui pretenzijų dėl atliktų Darbų kokybės.</w:t>
      </w:r>
    </w:p>
    <w:p w14:paraId="661007C6" w14:textId="77777777" w:rsidR="00C113F7" w:rsidRPr="00EC1862" w:rsidRDefault="00C113F7" w:rsidP="00C7117E">
      <w:pPr>
        <w:pStyle w:val="Pagrindiniotekstotrauka"/>
        <w:widowControl w:val="0"/>
        <w:suppressAutoHyphens/>
        <w:spacing w:after="0"/>
        <w:ind w:left="284" w:firstLine="1134"/>
        <w:jc w:val="both"/>
        <w:rPr>
          <w:rFonts w:ascii="Times New Roman" w:hAnsi="Times New Roman"/>
          <w:color w:val="000000" w:themeColor="text1"/>
          <w:sz w:val="24"/>
          <w:szCs w:val="24"/>
        </w:rPr>
      </w:pPr>
      <w:r w:rsidRPr="00EC1862">
        <w:rPr>
          <w:rFonts w:ascii="Times New Roman" w:hAnsi="Times New Roman"/>
          <w:color w:val="000000" w:themeColor="text1"/>
          <w:sz w:val="24"/>
          <w:szCs w:val="24"/>
        </w:rPr>
        <w:t xml:space="preserve">4. Šis aktas sudarytas dviem egzemplioriais, kurie abu turi vienodą teisinę galią. Vienas egzempliorius pateikiamas Rangovui, kitas lieka </w:t>
      </w:r>
      <w:r>
        <w:rPr>
          <w:rFonts w:ascii="Times New Roman" w:hAnsi="Times New Roman"/>
          <w:color w:val="000000" w:themeColor="text1"/>
          <w:sz w:val="24"/>
          <w:szCs w:val="24"/>
        </w:rPr>
        <w:t>Pirkėjui</w:t>
      </w:r>
      <w:r w:rsidRPr="00EC1862">
        <w:rPr>
          <w:rFonts w:ascii="Times New Roman" w:hAnsi="Times New Roman"/>
          <w:color w:val="000000" w:themeColor="text1"/>
          <w:sz w:val="24"/>
          <w:szCs w:val="24"/>
        </w:rPr>
        <w:t xml:space="preserve">. </w:t>
      </w:r>
    </w:p>
    <w:p w14:paraId="10071B43" w14:textId="77777777" w:rsidR="00C113F7" w:rsidRPr="00EC1862" w:rsidRDefault="00C113F7" w:rsidP="00C113F7">
      <w:pPr>
        <w:pStyle w:val="Pagrindiniotekstotrauka"/>
        <w:widowControl w:val="0"/>
        <w:suppressAutoHyphens/>
        <w:spacing w:after="0" w:line="240" w:lineRule="auto"/>
        <w:ind w:left="0"/>
        <w:jc w:val="both"/>
        <w:rPr>
          <w:rFonts w:ascii="Times New Roman" w:hAnsi="Times New Roman"/>
          <w:sz w:val="24"/>
          <w:szCs w:val="24"/>
        </w:rPr>
      </w:pPr>
    </w:p>
    <w:tbl>
      <w:tblPr>
        <w:tblW w:w="0" w:type="auto"/>
        <w:tblInd w:w="674" w:type="dxa"/>
        <w:tblLayout w:type="fixed"/>
        <w:tblLook w:val="0000" w:firstRow="0" w:lastRow="0" w:firstColumn="0" w:lastColumn="0" w:noHBand="0" w:noVBand="0"/>
      </w:tblPr>
      <w:tblGrid>
        <w:gridCol w:w="4245"/>
        <w:gridCol w:w="4245"/>
      </w:tblGrid>
      <w:tr w:rsidR="00C113F7" w:rsidRPr="00EC1862" w14:paraId="078553EA" w14:textId="77777777" w:rsidTr="001A4A69">
        <w:tc>
          <w:tcPr>
            <w:tcW w:w="4245" w:type="dxa"/>
          </w:tcPr>
          <w:p w14:paraId="7BAD9521" w14:textId="77777777" w:rsidR="00C113F7" w:rsidRPr="00EC1862" w:rsidRDefault="00C113F7" w:rsidP="001A4A69">
            <w:pPr>
              <w:widowControl w:val="0"/>
              <w:rPr>
                <w:b/>
                <w:bCs/>
              </w:rPr>
            </w:pPr>
            <w:r w:rsidRPr="00EC1862">
              <w:rPr>
                <w:b/>
                <w:bCs/>
              </w:rPr>
              <w:t>Rangovas</w:t>
            </w:r>
          </w:p>
        </w:tc>
        <w:tc>
          <w:tcPr>
            <w:tcW w:w="4245" w:type="dxa"/>
          </w:tcPr>
          <w:p w14:paraId="4D3F113E" w14:textId="77777777" w:rsidR="00C113F7" w:rsidRPr="00EC1862" w:rsidRDefault="00C113F7" w:rsidP="001A4A69">
            <w:pPr>
              <w:widowControl w:val="0"/>
              <w:rPr>
                <w:b/>
                <w:bCs/>
              </w:rPr>
            </w:pPr>
            <w:r>
              <w:rPr>
                <w:b/>
                <w:bCs/>
              </w:rPr>
              <w:t>Pirkėjas</w:t>
            </w:r>
          </w:p>
        </w:tc>
      </w:tr>
      <w:tr w:rsidR="00C113F7" w:rsidRPr="00EC1862" w14:paraId="7F22214F" w14:textId="77777777" w:rsidTr="001A4A69">
        <w:tc>
          <w:tcPr>
            <w:tcW w:w="4245" w:type="dxa"/>
          </w:tcPr>
          <w:p w14:paraId="20F0EA10" w14:textId="77777777" w:rsidR="00C113F7" w:rsidRPr="00EC1862" w:rsidRDefault="00C113F7" w:rsidP="001A4A69">
            <w:pPr>
              <w:widowControl w:val="0"/>
            </w:pPr>
            <w:r w:rsidRPr="00EC1862">
              <w:t xml:space="preserve">[Pavadinimas] </w:t>
            </w:r>
          </w:p>
        </w:tc>
        <w:tc>
          <w:tcPr>
            <w:tcW w:w="4245" w:type="dxa"/>
          </w:tcPr>
          <w:p w14:paraId="5550282D" w14:textId="77777777" w:rsidR="00C113F7" w:rsidRPr="00EC1862" w:rsidRDefault="00C113F7" w:rsidP="001A4A69">
            <w:pPr>
              <w:widowControl w:val="0"/>
            </w:pPr>
            <w:r w:rsidRPr="00EC1862">
              <w:t>[Pavadinimas]</w:t>
            </w:r>
          </w:p>
        </w:tc>
      </w:tr>
      <w:tr w:rsidR="00C113F7" w:rsidRPr="00EC1862" w14:paraId="7408EF72" w14:textId="77777777" w:rsidTr="001A4A69">
        <w:tc>
          <w:tcPr>
            <w:tcW w:w="4245" w:type="dxa"/>
          </w:tcPr>
          <w:p w14:paraId="5B64C12B" w14:textId="77777777" w:rsidR="00C113F7" w:rsidRPr="00EC1862" w:rsidRDefault="00C113F7" w:rsidP="001A4A69">
            <w:pPr>
              <w:widowControl w:val="0"/>
            </w:pPr>
            <w:r w:rsidRPr="00EC1862">
              <w:t>[Buveinės adresas]</w:t>
            </w:r>
          </w:p>
        </w:tc>
        <w:tc>
          <w:tcPr>
            <w:tcW w:w="4245" w:type="dxa"/>
          </w:tcPr>
          <w:p w14:paraId="435376FF" w14:textId="77777777" w:rsidR="00C113F7" w:rsidRPr="00EC1862" w:rsidRDefault="00C113F7" w:rsidP="001A4A69">
            <w:pPr>
              <w:widowControl w:val="0"/>
            </w:pPr>
            <w:r w:rsidRPr="00EC1862">
              <w:t>[Buveinės adresas]</w:t>
            </w:r>
          </w:p>
        </w:tc>
      </w:tr>
      <w:tr w:rsidR="00C113F7" w:rsidRPr="00EC1862" w14:paraId="061A267E" w14:textId="77777777" w:rsidTr="001A4A69">
        <w:tc>
          <w:tcPr>
            <w:tcW w:w="4245" w:type="dxa"/>
          </w:tcPr>
          <w:p w14:paraId="15D6EE50" w14:textId="77777777" w:rsidR="00C113F7" w:rsidRPr="00EC1862" w:rsidRDefault="00C113F7" w:rsidP="001A4A69">
            <w:pPr>
              <w:widowControl w:val="0"/>
            </w:pPr>
            <w:r w:rsidRPr="00EC1862">
              <w:t>[Telefonas, faksas]</w:t>
            </w:r>
          </w:p>
        </w:tc>
        <w:tc>
          <w:tcPr>
            <w:tcW w:w="4245" w:type="dxa"/>
          </w:tcPr>
          <w:p w14:paraId="71813D50" w14:textId="77777777" w:rsidR="00C113F7" w:rsidRPr="00EC1862" w:rsidRDefault="00C113F7" w:rsidP="001A4A69">
            <w:pPr>
              <w:widowControl w:val="0"/>
            </w:pPr>
            <w:r w:rsidRPr="00EC1862">
              <w:t>[Telefonas, faksas]</w:t>
            </w:r>
          </w:p>
        </w:tc>
      </w:tr>
      <w:tr w:rsidR="00C113F7" w:rsidRPr="00EC1862" w14:paraId="0312DF52" w14:textId="77777777" w:rsidTr="001A4A69">
        <w:tc>
          <w:tcPr>
            <w:tcW w:w="4245" w:type="dxa"/>
          </w:tcPr>
          <w:p w14:paraId="34437023" w14:textId="77777777" w:rsidR="00C113F7" w:rsidRPr="00EC1862" w:rsidRDefault="00C113F7" w:rsidP="001A4A69">
            <w:pPr>
              <w:widowControl w:val="0"/>
            </w:pPr>
            <w:r w:rsidRPr="00EC1862">
              <w:t>[Įmonės kodas]</w:t>
            </w:r>
          </w:p>
        </w:tc>
        <w:tc>
          <w:tcPr>
            <w:tcW w:w="4245" w:type="dxa"/>
          </w:tcPr>
          <w:p w14:paraId="1A31C9AE" w14:textId="77777777" w:rsidR="00C113F7" w:rsidRPr="00EC1862" w:rsidRDefault="00C113F7" w:rsidP="001A4A69">
            <w:pPr>
              <w:widowControl w:val="0"/>
            </w:pPr>
            <w:r w:rsidRPr="00EC1862">
              <w:t>[Įmonės kodas]</w:t>
            </w:r>
          </w:p>
        </w:tc>
      </w:tr>
      <w:tr w:rsidR="00C113F7" w:rsidRPr="00EC1862" w14:paraId="16D6E229" w14:textId="77777777" w:rsidTr="001A4A69">
        <w:tc>
          <w:tcPr>
            <w:tcW w:w="4245" w:type="dxa"/>
          </w:tcPr>
          <w:p w14:paraId="060E0EBB" w14:textId="77777777" w:rsidR="00C113F7" w:rsidRPr="00EC1862" w:rsidRDefault="00C113F7" w:rsidP="001A4A69">
            <w:pPr>
              <w:widowControl w:val="0"/>
            </w:pPr>
            <w:r w:rsidRPr="00EC1862">
              <w:t>[PVM mokėtojo kodas]</w:t>
            </w:r>
          </w:p>
        </w:tc>
        <w:tc>
          <w:tcPr>
            <w:tcW w:w="4245" w:type="dxa"/>
          </w:tcPr>
          <w:p w14:paraId="6457C96A" w14:textId="77777777" w:rsidR="00C113F7" w:rsidRPr="00EC1862" w:rsidRDefault="00C113F7" w:rsidP="001A4A69">
            <w:pPr>
              <w:widowControl w:val="0"/>
            </w:pPr>
          </w:p>
        </w:tc>
      </w:tr>
      <w:tr w:rsidR="00C113F7" w:rsidRPr="00EC1862" w14:paraId="4294D16A" w14:textId="77777777" w:rsidTr="001A4A69">
        <w:tc>
          <w:tcPr>
            <w:tcW w:w="4245" w:type="dxa"/>
          </w:tcPr>
          <w:p w14:paraId="4CAEF059" w14:textId="77777777" w:rsidR="00C113F7" w:rsidRPr="00EC1862" w:rsidRDefault="00C113F7" w:rsidP="001A4A69">
            <w:pPr>
              <w:widowControl w:val="0"/>
            </w:pPr>
          </w:p>
        </w:tc>
        <w:tc>
          <w:tcPr>
            <w:tcW w:w="4245" w:type="dxa"/>
          </w:tcPr>
          <w:p w14:paraId="6E475BAC" w14:textId="77777777" w:rsidR="00C113F7" w:rsidRPr="00EC1862" w:rsidRDefault="00C113F7" w:rsidP="001A4A69">
            <w:pPr>
              <w:widowControl w:val="0"/>
            </w:pPr>
          </w:p>
        </w:tc>
      </w:tr>
      <w:tr w:rsidR="00C113F7" w:rsidRPr="00EC1862" w14:paraId="6AA5E042" w14:textId="77777777" w:rsidTr="001A4A69">
        <w:tc>
          <w:tcPr>
            <w:tcW w:w="4245" w:type="dxa"/>
          </w:tcPr>
          <w:p w14:paraId="6232BA21" w14:textId="77777777" w:rsidR="00C113F7" w:rsidRPr="00EC1862" w:rsidRDefault="00C113F7" w:rsidP="001A4A69">
            <w:pPr>
              <w:widowControl w:val="0"/>
            </w:pPr>
          </w:p>
        </w:tc>
        <w:tc>
          <w:tcPr>
            <w:tcW w:w="4245" w:type="dxa"/>
          </w:tcPr>
          <w:p w14:paraId="4F1B7009" w14:textId="77777777" w:rsidR="00C113F7" w:rsidRPr="00EC1862" w:rsidRDefault="00C113F7" w:rsidP="001A4A69">
            <w:pPr>
              <w:widowControl w:val="0"/>
            </w:pPr>
          </w:p>
        </w:tc>
      </w:tr>
      <w:tr w:rsidR="00C113F7" w:rsidRPr="00EC1862" w14:paraId="36EE9EFF" w14:textId="77777777" w:rsidTr="001A4A69">
        <w:tc>
          <w:tcPr>
            <w:tcW w:w="4245" w:type="dxa"/>
          </w:tcPr>
          <w:p w14:paraId="78993FC1" w14:textId="77777777" w:rsidR="00C113F7" w:rsidRPr="00EC1862" w:rsidRDefault="00C113F7" w:rsidP="001A4A69">
            <w:pPr>
              <w:widowControl w:val="0"/>
            </w:pPr>
            <w:r w:rsidRPr="00EC1862">
              <w:t>______________________________</w:t>
            </w:r>
          </w:p>
          <w:p w14:paraId="2A2FD204" w14:textId="77777777" w:rsidR="00C113F7" w:rsidRPr="00EC1862" w:rsidRDefault="00C113F7" w:rsidP="001A4A69">
            <w:pPr>
              <w:widowControl w:val="0"/>
            </w:pPr>
            <w:r w:rsidRPr="00EC1862">
              <w:t>Parašas</w:t>
            </w:r>
          </w:p>
          <w:p w14:paraId="0798A385" w14:textId="77777777" w:rsidR="00C113F7" w:rsidRPr="00EC1862" w:rsidRDefault="00C113F7" w:rsidP="001A4A69">
            <w:pPr>
              <w:widowControl w:val="0"/>
            </w:pPr>
            <w:r w:rsidRPr="00EC1862">
              <w:t>[Pareigos, vardas ir pavardė]</w:t>
            </w:r>
          </w:p>
        </w:tc>
        <w:tc>
          <w:tcPr>
            <w:tcW w:w="4245" w:type="dxa"/>
          </w:tcPr>
          <w:p w14:paraId="05C5E469" w14:textId="77777777" w:rsidR="00C113F7" w:rsidRPr="00EC1862" w:rsidRDefault="00C113F7" w:rsidP="001A4A69">
            <w:pPr>
              <w:widowControl w:val="0"/>
            </w:pPr>
            <w:r w:rsidRPr="00EC1862">
              <w:t>______________________________</w:t>
            </w:r>
          </w:p>
          <w:p w14:paraId="13D84160" w14:textId="77777777" w:rsidR="00C113F7" w:rsidRPr="00EC1862" w:rsidRDefault="00C113F7" w:rsidP="001A4A69">
            <w:pPr>
              <w:widowControl w:val="0"/>
            </w:pPr>
            <w:r w:rsidRPr="00EC1862">
              <w:t>Parašas</w:t>
            </w:r>
          </w:p>
          <w:p w14:paraId="6A50C050" w14:textId="77777777" w:rsidR="00C113F7" w:rsidRPr="00EC1862" w:rsidRDefault="00C113F7" w:rsidP="001A4A69">
            <w:pPr>
              <w:widowControl w:val="0"/>
            </w:pPr>
            <w:r w:rsidRPr="00EC1862">
              <w:t>[Pareigos, vardas ir pavardė]</w:t>
            </w:r>
          </w:p>
        </w:tc>
      </w:tr>
    </w:tbl>
    <w:p w14:paraId="7B565F9F" w14:textId="77777777" w:rsidR="00C113F7" w:rsidRPr="00EC1862" w:rsidRDefault="00C113F7" w:rsidP="00C113F7">
      <w:pPr>
        <w:pStyle w:val="Stilius3"/>
        <w:widowControl w:val="0"/>
        <w:suppressAutoHyphens/>
        <w:rPr>
          <w:sz w:val="24"/>
          <w:szCs w:val="24"/>
        </w:rPr>
      </w:pPr>
    </w:p>
    <w:p w14:paraId="3B9F3F70" w14:textId="77777777" w:rsidR="00C113F7" w:rsidRPr="00EC1862" w:rsidRDefault="00C113F7" w:rsidP="00C113F7">
      <w:pPr>
        <w:pStyle w:val="Stilius3"/>
        <w:widowControl w:val="0"/>
        <w:suppressAutoHyphens/>
        <w:ind w:left="1701" w:hanging="1701"/>
        <w:rPr>
          <w:color w:val="FF0000"/>
          <w:sz w:val="24"/>
          <w:szCs w:val="24"/>
        </w:rPr>
      </w:pPr>
    </w:p>
    <w:p w14:paraId="67517C1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3C122E0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207BF0A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4DCBD5B0"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1FD1A26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4850C8C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5E332EF7"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6C9DAE2B"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782F8BC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53130BC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1CB7456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5 priedas</w:t>
      </w:r>
    </w:p>
    <w:p w14:paraId="3DED78A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7"/>
      </w:tblGrid>
      <w:tr w:rsidR="00C113F7" w:rsidRPr="00EC1862" w14:paraId="742B3C5B" w14:textId="77777777" w:rsidTr="001A4A69">
        <w:tc>
          <w:tcPr>
            <w:tcW w:w="9853" w:type="dxa"/>
          </w:tcPr>
          <w:p w14:paraId="5A3A4D0C" w14:textId="77777777" w:rsidR="00C113F7" w:rsidRPr="00EC1862" w:rsidRDefault="00C113F7" w:rsidP="001A4A69">
            <w:pPr>
              <w:widowControl w:val="0"/>
              <w:spacing w:before="240"/>
              <w:jc w:val="center"/>
              <w:rPr>
                <w:b/>
              </w:rPr>
            </w:pPr>
            <w:r w:rsidRPr="00EC1862">
              <w:rPr>
                <w:b/>
              </w:rPr>
              <w:t>Statybvietės priėmimo – perdavimo aktas</w:t>
            </w:r>
          </w:p>
          <w:p w14:paraId="09AAAFE9" w14:textId="77777777" w:rsidR="00C113F7" w:rsidRPr="00EC1862" w:rsidRDefault="00C113F7" w:rsidP="001A4A69">
            <w:pPr>
              <w:widowControl w:val="0"/>
              <w:spacing w:before="240"/>
              <w:jc w:val="center"/>
              <w:rPr>
                <w:b/>
              </w:rPr>
            </w:pPr>
            <w:r w:rsidRPr="00EC1862">
              <w:rPr>
                <w:b/>
              </w:rPr>
              <w:t>[Data]</w:t>
            </w:r>
          </w:p>
        </w:tc>
      </w:tr>
      <w:tr w:rsidR="00C113F7" w:rsidRPr="00EC1862" w14:paraId="4D650CD0" w14:textId="77777777" w:rsidTr="001A4A69">
        <w:tc>
          <w:tcPr>
            <w:tcW w:w="9853" w:type="dxa"/>
          </w:tcPr>
          <w:p w14:paraId="39B77089" w14:textId="77777777" w:rsidR="00C113F7" w:rsidRPr="00EC1862" w:rsidRDefault="00C113F7" w:rsidP="001A4A69">
            <w:pPr>
              <w:pStyle w:val="Pavadinimas"/>
              <w:tabs>
                <w:tab w:val="left" w:pos="2410"/>
              </w:tabs>
              <w:suppressAutoHyphens/>
              <w:spacing w:before="240"/>
              <w:jc w:val="left"/>
              <w:rPr>
                <w:b w:val="0"/>
                <w:sz w:val="24"/>
                <w:szCs w:val="24"/>
              </w:rPr>
            </w:pPr>
            <w:r w:rsidRPr="00EC1862">
              <w:rPr>
                <w:sz w:val="24"/>
                <w:szCs w:val="24"/>
              </w:rPr>
              <w:t>Rangos sutarties numeris:</w:t>
            </w:r>
          </w:p>
        </w:tc>
      </w:tr>
      <w:tr w:rsidR="00C113F7" w:rsidRPr="00EC1862" w14:paraId="55F9135B" w14:textId="77777777" w:rsidTr="001A4A69">
        <w:trPr>
          <w:trHeight w:val="423"/>
        </w:trPr>
        <w:tc>
          <w:tcPr>
            <w:tcW w:w="9853" w:type="dxa"/>
          </w:tcPr>
          <w:p w14:paraId="38A9679F" w14:textId="77777777" w:rsidR="00C113F7" w:rsidRPr="00EC1862" w:rsidRDefault="00C113F7" w:rsidP="001A4A69">
            <w:pPr>
              <w:widowControl w:val="0"/>
              <w:spacing w:before="240"/>
              <w:rPr>
                <w:b/>
              </w:rPr>
            </w:pPr>
            <w:r w:rsidRPr="00EC1862">
              <w:rPr>
                <w:b/>
              </w:rPr>
              <w:t xml:space="preserve">Statybvietės adresas: </w:t>
            </w:r>
          </w:p>
        </w:tc>
      </w:tr>
      <w:tr w:rsidR="00C113F7" w:rsidRPr="00EC1862" w14:paraId="0062CD40" w14:textId="77777777" w:rsidTr="001A4A69">
        <w:tc>
          <w:tcPr>
            <w:tcW w:w="9853" w:type="dxa"/>
          </w:tcPr>
          <w:p w14:paraId="4F6866AB" w14:textId="77777777" w:rsidR="00C113F7" w:rsidRPr="00EC1862" w:rsidRDefault="00C113F7" w:rsidP="001A4A69">
            <w:pPr>
              <w:widowControl w:val="0"/>
              <w:spacing w:before="240"/>
              <w:jc w:val="both"/>
              <w:rPr>
                <w:color w:val="000000" w:themeColor="text1"/>
              </w:rPr>
            </w:pPr>
            <w:r w:rsidRPr="00EC1862">
              <w:rPr>
                <w:color w:val="000000" w:themeColor="text1"/>
              </w:rPr>
              <w:t xml:space="preserve">Pirkėjas – </w:t>
            </w:r>
            <w:r w:rsidRPr="00EC1862">
              <w:rPr>
                <w:i/>
                <w:color w:val="000000" w:themeColor="text1"/>
              </w:rPr>
              <w:t>[pavadinimas]</w:t>
            </w:r>
            <w:r w:rsidRPr="00EC1862">
              <w:rPr>
                <w:color w:val="000000" w:themeColor="text1"/>
              </w:rPr>
              <w:t xml:space="preserve">, vadovaudamasis Sutarties bendrųjų sąlygų 13 punkto nuostatomis šiuo Statybvietės priėmimo - perdavimo aktu suteikia Rangovui – </w:t>
            </w:r>
            <w:r w:rsidRPr="00EC1862">
              <w:rPr>
                <w:i/>
                <w:color w:val="000000" w:themeColor="text1"/>
              </w:rPr>
              <w:t xml:space="preserve">[pavadinimas] </w:t>
            </w:r>
            <w:r w:rsidRPr="00EC1862">
              <w:rPr>
                <w:color w:val="000000" w:themeColor="text1"/>
              </w:rPr>
              <w:t>Statybvietės valdymo teisę.</w:t>
            </w:r>
          </w:p>
          <w:p w14:paraId="73379B70" w14:textId="77777777" w:rsidR="00C113F7" w:rsidRPr="00EC1862" w:rsidRDefault="00C113F7" w:rsidP="001A4A69">
            <w:pPr>
              <w:widowControl w:val="0"/>
              <w:spacing w:before="240"/>
              <w:jc w:val="both"/>
              <w:rPr>
                <w:color w:val="000000" w:themeColor="text1"/>
              </w:rPr>
            </w:pPr>
            <w:r w:rsidRPr="00EC1862">
              <w:rPr>
                <w:color w:val="000000" w:themeColor="text1"/>
              </w:rPr>
              <w:t>Rangovas, šiuo aktu perėmęs Statybvietę, tampa atsakingu už Statybvietę ir jos prieigas pagal Sutartį. Rangovas, pasirašydamas šį aktą patvirtina, kad:</w:t>
            </w:r>
          </w:p>
          <w:p w14:paraId="3753186A" w14:textId="77777777" w:rsidR="00C113F7" w:rsidRPr="00EC1862" w:rsidRDefault="00C113F7" w:rsidP="001A4A69">
            <w:pPr>
              <w:widowControl w:val="0"/>
              <w:numPr>
                <w:ilvl w:val="0"/>
                <w:numId w:val="9"/>
              </w:numPr>
              <w:tabs>
                <w:tab w:val="clear" w:pos="1293"/>
              </w:tabs>
              <w:jc w:val="both"/>
              <w:textAlignment w:val="auto"/>
              <w:rPr>
                <w:color w:val="000000" w:themeColor="text1"/>
              </w:rPr>
            </w:pPr>
            <w:r w:rsidRPr="00EC1862">
              <w:rPr>
                <w:color w:val="000000" w:themeColor="text1"/>
              </w:rPr>
              <w:t>Statybvietės ribos pažymėtos brėžinyje, fiziškai parodytos Rangovo atstovui.</w:t>
            </w:r>
          </w:p>
          <w:p w14:paraId="09DC76C0" w14:textId="77777777" w:rsidR="00C113F7" w:rsidRPr="00EC1862" w:rsidRDefault="00C113F7" w:rsidP="001A4A69">
            <w:pPr>
              <w:widowControl w:val="0"/>
              <w:numPr>
                <w:ilvl w:val="0"/>
                <w:numId w:val="9"/>
              </w:numPr>
              <w:tabs>
                <w:tab w:val="clear" w:pos="1293"/>
              </w:tabs>
              <w:jc w:val="both"/>
              <w:textAlignment w:val="auto"/>
              <w:rPr>
                <w:color w:val="000000" w:themeColor="text1"/>
              </w:rPr>
            </w:pPr>
            <w:r w:rsidRPr="00EC1862">
              <w:rPr>
                <w:color w:val="000000" w:themeColor="text1"/>
              </w:rPr>
              <w:t>Rangovui yra perduotas Statybvietės ribų brėžinys.</w:t>
            </w:r>
          </w:p>
          <w:p w14:paraId="69C447DD" w14:textId="77777777" w:rsidR="00C113F7" w:rsidRPr="00EC1862" w:rsidRDefault="00C113F7" w:rsidP="001A4A69">
            <w:pPr>
              <w:widowControl w:val="0"/>
              <w:jc w:val="both"/>
              <w:rPr>
                <w:color w:val="000000" w:themeColor="text1"/>
              </w:rPr>
            </w:pPr>
          </w:p>
          <w:p w14:paraId="2A05D841" w14:textId="77777777" w:rsidR="00C113F7" w:rsidRPr="00EC1862" w:rsidRDefault="00C113F7" w:rsidP="001A4A69">
            <w:pPr>
              <w:widowControl w:val="0"/>
              <w:jc w:val="both"/>
              <w:rPr>
                <w:color w:val="000000" w:themeColor="text1"/>
              </w:rPr>
            </w:pPr>
            <w:r w:rsidRPr="00EC1862">
              <w:rPr>
                <w:color w:val="000000" w:themeColor="text1"/>
              </w:rPr>
              <w:t>Statybvietės priėmimo - perdavimo metu yra užfiksuota esama Statybvietės priklausinių būklė, už kurią Rangovas nėra atsakingas:</w:t>
            </w:r>
          </w:p>
          <w:p w14:paraId="3D460FD4" w14:textId="77777777" w:rsidR="00C113F7" w:rsidRPr="00EC1862" w:rsidRDefault="00C113F7" w:rsidP="001A4A69">
            <w:pPr>
              <w:widowControl w:val="0"/>
              <w:numPr>
                <w:ilvl w:val="0"/>
                <w:numId w:val="11"/>
              </w:numPr>
              <w:tabs>
                <w:tab w:val="clear" w:pos="1293"/>
              </w:tabs>
              <w:jc w:val="both"/>
              <w:textAlignment w:val="auto"/>
              <w:rPr>
                <w:color w:val="000000" w:themeColor="text1"/>
              </w:rPr>
            </w:pPr>
            <w:r w:rsidRPr="00EC1862">
              <w:rPr>
                <w:color w:val="000000" w:themeColor="text1"/>
              </w:rPr>
              <w:t xml:space="preserve"> </w:t>
            </w:r>
          </w:p>
          <w:p w14:paraId="43DA062A" w14:textId="77777777" w:rsidR="00C113F7" w:rsidRPr="00EC1862" w:rsidRDefault="00C113F7" w:rsidP="001A4A69">
            <w:pPr>
              <w:widowControl w:val="0"/>
              <w:numPr>
                <w:ilvl w:val="0"/>
                <w:numId w:val="11"/>
              </w:numPr>
              <w:tabs>
                <w:tab w:val="clear" w:pos="1293"/>
              </w:tabs>
              <w:jc w:val="both"/>
              <w:textAlignment w:val="auto"/>
              <w:rPr>
                <w:color w:val="000000" w:themeColor="text1"/>
              </w:rPr>
            </w:pPr>
          </w:p>
          <w:p w14:paraId="1E2B6468" w14:textId="77777777" w:rsidR="00C113F7" w:rsidRPr="00EC1862" w:rsidRDefault="00C113F7" w:rsidP="001A4A69">
            <w:pPr>
              <w:widowControl w:val="0"/>
              <w:jc w:val="both"/>
              <w:rPr>
                <w:color w:val="000000" w:themeColor="text1"/>
              </w:rPr>
            </w:pPr>
          </w:p>
          <w:p w14:paraId="01B7B9E2" w14:textId="77777777" w:rsidR="00C113F7" w:rsidRPr="00EC1862" w:rsidRDefault="00C113F7" w:rsidP="001A4A69">
            <w:pPr>
              <w:widowControl w:val="0"/>
              <w:spacing w:before="240"/>
              <w:jc w:val="both"/>
              <w:rPr>
                <w:color w:val="000000" w:themeColor="text1"/>
              </w:rPr>
            </w:pPr>
          </w:p>
        </w:tc>
      </w:tr>
      <w:tr w:rsidR="00C113F7" w:rsidRPr="00EC1862" w14:paraId="68CB4285" w14:textId="77777777" w:rsidTr="001A4A69">
        <w:tc>
          <w:tcPr>
            <w:tcW w:w="9853" w:type="dxa"/>
          </w:tcPr>
          <w:p w14:paraId="6968C1ED" w14:textId="77777777" w:rsidR="00C113F7" w:rsidRPr="00EC1862" w:rsidRDefault="00C113F7" w:rsidP="001A4A69">
            <w:pPr>
              <w:widowControl w:val="0"/>
              <w:spacing w:before="240"/>
              <w:jc w:val="both"/>
              <w:rPr>
                <w:color w:val="000000" w:themeColor="text1"/>
              </w:rPr>
            </w:pPr>
            <w:r w:rsidRPr="00EC1862">
              <w:rPr>
                <w:b/>
                <w:color w:val="000000" w:themeColor="text1"/>
              </w:rPr>
              <w:t>Priedai:</w:t>
            </w:r>
            <w:r w:rsidRPr="00EC1862">
              <w:rPr>
                <w:color w:val="000000" w:themeColor="text1"/>
              </w:rPr>
              <w:t xml:space="preserve"> </w:t>
            </w:r>
          </w:p>
          <w:p w14:paraId="72E4A257" w14:textId="77777777" w:rsidR="00C113F7" w:rsidRPr="00EC1862" w:rsidRDefault="00C113F7" w:rsidP="001A4A69">
            <w:pPr>
              <w:widowControl w:val="0"/>
              <w:numPr>
                <w:ilvl w:val="0"/>
                <w:numId w:val="10"/>
              </w:numPr>
              <w:tabs>
                <w:tab w:val="clear" w:pos="1293"/>
              </w:tabs>
              <w:jc w:val="both"/>
              <w:textAlignment w:val="auto"/>
              <w:rPr>
                <w:color w:val="000000" w:themeColor="text1"/>
              </w:rPr>
            </w:pPr>
            <w:r w:rsidRPr="00EC1862">
              <w:rPr>
                <w:color w:val="000000" w:themeColor="text1"/>
              </w:rPr>
              <w:t>Statybvietės ribų brėžinys;</w:t>
            </w:r>
          </w:p>
          <w:p w14:paraId="4834E036" w14:textId="77777777" w:rsidR="00C113F7" w:rsidRPr="00EC1862" w:rsidRDefault="00C113F7" w:rsidP="001A4A69">
            <w:pPr>
              <w:widowControl w:val="0"/>
              <w:numPr>
                <w:ilvl w:val="0"/>
                <w:numId w:val="10"/>
              </w:numPr>
              <w:tabs>
                <w:tab w:val="clear" w:pos="1293"/>
              </w:tabs>
              <w:jc w:val="both"/>
              <w:textAlignment w:val="auto"/>
              <w:rPr>
                <w:color w:val="000000" w:themeColor="text1"/>
              </w:rPr>
            </w:pPr>
            <w:r w:rsidRPr="00EC1862">
              <w:rPr>
                <w:color w:val="000000" w:themeColor="text1"/>
              </w:rPr>
              <w:t xml:space="preserve">Esamą Statybvietės priklausinių būklę apibūdinantys priedai, nuotraukos, aprašymai ar kita. </w:t>
            </w:r>
          </w:p>
          <w:p w14:paraId="2F8A5428" w14:textId="77777777" w:rsidR="00C113F7" w:rsidRPr="00EC1862" w:rsidRDefault="00C113F7" w:rsidP="001A4A69">
            <w:pPr>
              <w:widowControl w:val="0"/>
              <w:ind w:left="720"/>
              <w:jc w:val="both"/>
              <w:rPr>
                <w:b/>
                <w:color w:val="000000" w:themeColor="text1"/>
              </w:rPr>
            </w:pPr>
          </w:p>
        </w:tc>
      </w:tr>
      <w:tr w:rsidR="00C113F7" w:rsidRPr="00EC1862" w14:paraId="66C52B80" w14:textId="77777777" w:rsidTr="001A4A69">
        <w:tc>
          <w:tcPr>
            <w:tcW w:w="9853" w:type="dxa"/>
          </w:tcPr>
          <w:p w14:paraId="58C3C6CD" w14:textId="77777777" w:rsidR="00C113F7" w:rsidRPr="00EC1862" w:rsidRDefault="00C113F7" w:rsidP="001A4A69">
            <w:pPr>
              <w:widowControl w:val="0"/>
              <w:spacing w:before="240"/>
              <w:rPr>
                <w:color w:val="000000" w:themeColor="text1"/>
              </w:rPr>
            </w:pPr>
            <w:r w:rsidRPr="00EC1862">
              <w:rPr>
                <w:b/>
                <w:color w:val="000000" w:themeColor="text1"/>
              </w:rPr>
              <w:t xml:space="preserve">Rangovo atstovas </w:t>
            </w:r>
            <w:r w:rsidRPr="00EC1862">
              <w:rPr>
                <w:color w:val="000000" w:themeColor="text1"/>
              </w:rPr>
              <w:t>_____________________________________</w:t>
            </w:r>
          </w:p>
          <w:p w14:paraId="69AE822F" w14:textId="77777777" w:rsidR="00C113F7" w:rsidRPr="00EC1862" w:rsidRDefault="00C113F7" w:rsidP="001A4A69">
            <w:pPr>
              <w:widowControl w:val="0"/>
              <w:spacing w:before="240"/>
              <w:rPr>
                <w:b/>
                <w:color w:val="000000" w:themeColor="text1"/>
              </w:rPr>
            </w:pPr>
            <w:r w:rsidRPr="00EC1862">
              <w:rPr>
                <w:b/>
                <w:color w:val="000000" w:themeColor="text1"/>
              </w:rPr>
              <w:t>Parašas:______________________                                          Data</w:t>
            </w:r>
          </w:p>
        </w:tc>
      </w:tr>
      <w:tr w:rsidR="00C113F7" w:rsidRPr="00EC1862" w14:paraId="7520483B" w14:textId="77777777" w:rsidTr="001A4A69">
        <w:tc>
          <w:tcPr>
            <w:tcW w:w="9853" w:type="dxa"/>
          </w:tcPr>
          <w:p w14:paraId="3522B2F4" w14:textId="77777777" w:rsidR="00C113F7" w:rsidRPr="00EC1862" w:rsidRDefault="00C113F7" w:rsidP="001A4A69">
            <w:pPr>
              <w:widowControl w:val="0"/>
              <w:spacing w:before="240"/>
              <w:rPr>
                <w:color w:val="000000" w:themeColor="text1"/>
              </w:rPr>
            </w:pPr>
            <w:r w:rsidRPr="00EC1862">
              <w:rPr>
                <w:b/>
                <w:color w:val="000000" w:themeColor="text1"/>
              </w:rPr>
              <w:t xml:space="preserve">Pirkėjo atstovas </w:t>
            </w:r>
            <w:r w:rsidRPr="00EC1862">
              <w:rPr>
                <w:color w:val="000000" w:themeColor="text1"/>
              </w:rPr>
              <w:t>____________________________________</w:t>
            </w:r>
          </w:p>
          <w:p w14:paraId="0F38123C" w14:textId="77777777" w:rsidR="00C113F7" w:rsidRPr="00EC1862" w:rsidRDefault="00C113F7" w:rsidP="001A4A69">
            <w:pPr>
              <w:widowControl w:val="0"/>
              <w:spacing w:before="240"/>
              <w:rPr>
                <w:b/>
                <w:color w:val="000000" w:themeColor="text1"/>
              </w:rPr>
            </w:pPr>
            <w:r w:rsidRPr="00EC1862">
              <w:rPr>
                <w:b/>
                <w:color w:val="000000" w:themeColor="text1"/>
              </w:rPr>
              <w:t>Parašas:______________________                                          Data</w:t>
            </w:r>
          </w:p>
        </w:tc>
      </w:tr>
    </w:tbl>
    <w:p w14:paraId="728007BA" w14:textId="77777777" w:rsidR="00C113F7" w:rsidRPr="00EC1862" w:rsidRDefault="00C113F7" w:rsidP="00C113F7">
      <w:pPr>
        <w:pStyle w:val="Stilius3"/>
        <w:widowControl w:val="0"/>
        <w:suppressAutoHyphens/>
      </w:pPr>
    </w:p>
    <w:p w14:paraId="34B553F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B6426F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C38B17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5FC2DB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672B461"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97E9A1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8EB698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A3C712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BCEC55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6751CA0"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5D822A8"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FB65C8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208642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6 priedas</w:t>
      </w:r>
    </w:p>
    <w:p w14:paraId="26F8414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CEE2C3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sidRPr="00EC1862">
        <w:rPr>
          <w:rStyle w:val="Temosantrat320"/>
          <w:rFonts w:ascii="Times New Roman" w:hAnsi="Times New Roman" w:cs="Times New Roman"/>
          <w:b/>
          <w:sz w:val="24"/>
          <w:szCs w:val="24"/>
        </w:rPr>
        <w:t>TRIŠALĖS ATSISKAITYMO SUTARTIES FORMA</w:t>
      </w:r>
    </w:p>
    <w:p w14:paraId="7822525A"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57BE3EE1" w14:textId="77777777" w:rsidR="00C113F7" w:rsidRPr="00EC1862" w:rsidRDefault="00C113F7" w:rsidP="00C113F7">
      <w:pPr>
        <w:pStyle w:val="Pagrindinistekstas30"/>
        <w:widowControl w:val="0"/>
        <w:shd w:val="clear" w:color="auto" w:fill="auto"/>
        <w:suppressAutoHyphens/>
        <w:spacing w:after="0" w:line="240" w:lineRule="auto"/>
        <w:jc w:val="center"/>
        <w:rPr>
          <w:rStyle w:val="Pagrindinistekstas316tkPusjuodis"/>
          <w:sz w:val="24"/>
          <w:szCs w:val="24"/>
        </w:rPr>
      </w:pPr>
      <w:r w:rsidRPr="00EC1862">
        <w:rPr>
          <w:rStyle w:val="Pagrindinistekstas316tkPusjuodis"/>
          <w:sz w:val="24"/>
          <w:szCs w:val="24"/>
        </w:rPr>
        <w:t>TRIŠALĖ ATSISKAITYMO SUTARTIS</w:t>
      </w:r>
    </w:p>
    <w:p w14:paraId="387F2511" w14:textId="77777777" w:rsidR="00C113F7" w:rsidRPr="00EC1862" w:rsidRDefault="00C113F7" w:rsidP="00C113F7">
      <w:pPr>
        <w:pStyle w:val="Pagrindinistekstas30"/>
        <w:widowControl w:val="0"/>
        <w:shd w:val="clear" w:color="auto" w:fill="auto"/>
        <w:suppressAutoHyphens/>
        <w:spacing w:after="0" w:line="240" w:lineRule="auto"/>
        <w:jc w:val="center"/>
        <w:rPr>
          <w:rStyle w:val="Pagrindinistekstas316tkPusjuodis"/>
          <w:sz w:val="24"/>
          <w:szCs w:val="24"/>
        </w:rPr>
      </w:pPr>
    </w:p>
    <w:p w14:paraId="00BDC32A"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0AF4C866" w14:textId="77777777" w:rsidR="00C113F7" w:rsidRPr="00EC1862" w:rsidRDefault="00C113F7" w:rsidP="00C7117E">
      <w:pPr>
        <w:pStyle w:val="Pagrindinistekstas30"/>
        <w:widowControl w:val="0"/>
        <w:shd w:val="clear" w:color="auto" w:fill="auto"/>
        <w:suppressAutoHyphens/>
        <w:spacing w:after="0" w:line="240" w:lineRule="auto"/>
        <w:ind w:firstLine="1134"/>
        <w:jc w:val="center"/>
        <w:rPr>
          <w:b/>
          <w:sz w:val="24"/>
          <w:szCs w:val="24"/>
        </w:rPr>
      </w:pPr>
    </w:p>
    <w:p w14:paraId="6BB8B5FD" w14:textId="77777777" w:rsidR="00C113F7" w:rsidRPr="00EC1862" w:rsidRDefault="00C113F7" w:rsidP="00C7117E">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Perkančiosios organizacijos pavadinimas:</w:t>
      </w:r>
    </w:p>
    <w:p w14:paraId="282A9473"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048DC072"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4D1C7F86"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595514AA"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toliau – Pirkėjas, </w:t>
      </w:r>
    </w:p>
    <w:p w14:paraId="3006A78F" w14:textId="77777777" w:rsidR="00C113F7" w:rsidRPr="00EC1862" w:rsidRDefault="00C113F7" w:rsidP="00C7117E">
      <w:pPr>
        <w:pStyle w:val="Pagrindinistekstas13"/>
        <w:widowControl w:val="0"/>
        <w:shd w:val="clear" w:color="auto" w:fill="auto"/>
        <w:suppressAutoHyphens/>
        <w:spacing w:before="0" w:line="240" w:lineRule="auto"/>
        <w:ind w:firstLine="1134"/>
        <w:rPr>
          <w:rStyle w:val="PagrindinistekstasPusjuodis"/>
          <w:sz w:val="24"/>
          <w:szCs w:val="24"/>
        </w:rPr>
      </w:pPr>
    </w:p>
    <w:p w14:paraId="0A56DEB6"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rStyle w:val="PagrindinistekstasPusjuodis"/>
          <w:sz w:val="24"/>
          <w:szCs w:val="24"/>
        </w:rPr>
        <w:t>Rangovo pavadinimas:</w:t>
      </w:r>
    </w:p>
    <w:p w14:paraId="41AAA3B7"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4A5774C7"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1827D335"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4ADE54B9"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4E650716"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toliau – Rangovas,</w:t>
      </w:r>
    </w:p>
    <w:p w14:paraId="14CDB495" w14:textId="77777777" w:rsidR="00C113F7" w:rsidRPr="00EC1862" w:rsidRDefault="00C113F7" w:rsidP="00C7117E">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32956696"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p>
    <w:p w14:paraId="288D53A6"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ir</w:t>
      </w:r>
    </w:p>
    <w:p w14:paraId="50CEC1E6" w14:textId="77777777" w:rsidR="00C113F7" w:rsidRPr="00EC1862" w:rsidRDefault="00C113F7" w:rsidP="00C7117E">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Subrangovo pavadinimas:</w:t>
      </w:r>
    </w:p>
    <w:p w14:paraId="26F1700B" w14:textId="77777777" w:rsidR="00C113F7" w:rsidRPr="00EC1862" w:rsidRDefault="00C113F7" w:rsidP="00C7117E">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17642785" w14:textId="77777777" w:rsidR="00C113F7" w:rsidRPr="00EC1862" w:rsidRDefault="00C113F7" w:rsidP="00C7117E">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784CE4C4" w14:textId="77777777" w:rsidR="00C113F7" w:rsidRPr="00EC1862" w:rsidRDefault="00C113F7" w:rsidP="00C7117E">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38F13009"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17CC946D"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toliau – Subrangovas,</w:t>
      </w:r>
    </w:p>
    <w:p w14:paraId="1E66D432"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p>
    <w:p w14:paraId="69E73749"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toliau kiekviena atskirai vadinama Šalimi, o visos kartu vadinamos Šalimis, atsižvelgdamos j tai, kad </w:t>
      </w:r>
      <w:r w:rsidRPr="00EC1862">
        <w:rPr>
          <w:rStyle w:val="PagrindinistekstasKursyvas"/>
          <w:sz w:val="24"/>
          <w:szCs w:val="24"/>
        </w:rPr>
        <w:t>[Pirkėjas ir Rangovas] [įrašyti datą</w:t>
      </w:r>
      <w:r w:rsidRPr="00EC1862">
        <w:rPr>
          <w:i/>
          <w:sz w:val="24"/>
          <w:szCs w:val="24"/>
        </w:rPr>
        <w:t>]</w:t>
      </w:r>
      <w:r w:rsidRPr="00EC1862">
        <w:rPr>
          <w:sz w:val="24"/>
          <w:szCs w:val="24"/>
        </w:rPr>
        <w:t xml:space="preserve"> sudarė viešojo pirkimo-pardavimo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sąlygą [įrašyti punkto numerį</w:t>
      </w:r>
      <w:r w:rsidRPr="00EC1862">
        <w:rPr>
          <w:i/>
          <w:sz w:val="24"/>
          <w:szCs w:val="24"/>
        </w:rPr>
        <w:t>]</w:t>
      </w:r>
      <w:r w:rsidRPr="00EC1862">
        <w:rPr>
          <w:sz w:val="24"/>
          <w:szCs w:val="24"/>
        </w:rPr>
        <w:t xml:space="preserve"> punktą, sudarė šią trišalę atsiskaitymo sutartį (toliau – Trišalė sutartis).</w:t>
      </w:r>
    </w:p>
    <w:p w14:paraId="6640E367"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6260D83B"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38544C44"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14FE97B6"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060ECDC7"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1. Šios Trišalės sutarties dalykas yra tiesioginio atsiskaitymo su Subrangovu tvarka ir sąlygos.</w:t>
      </w:r>
    </w:p>
    <w:p w14:paraId="00F908AA" w14:textId="77777777" w:rsidR="00C113F7" w:rsidRPr="00EC1862" w:rsidRDefault="00C113F7" w:rsidP="00C113F7">
      <w:pPr>
        <w:pStyle w:val="Pagrindinistekstas13"/>
        <w:widowControl w:val="0"/>
        <w:shd w:val="clear" w:color="auto" w:fill="auto"/>
        <w:suppressAutoHyphens/>
        <w:spacing w:before="0" w:line="240" w:lineRule="auto"/>
        <w:ind w:firstLine="0"/>
        <w:rPr>
          <w:sz w:val="24"/>
          <w:szCs w:val="24"/>
        </w:rPr>
      </w:pPr>
    </w:p>
    <w:p w14:paraId="6CCE0C2A"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37B5A01F"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4DCC83D4"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39EA2931" w14:textId="77777777" w:rsidR="00C113F7" w:rsidRPr="00EC1862" w:rsidRDefault="00C113F7" w:rsidP="00C7117E">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673B1A16" w14:textId="77777777" w:rsidR="00C113F7" w:rsidRPr="00EC1862" w:rsidRDefault="00C113F7" w:rsidP="00C7117E">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i/>
          <w:spacing w:val="0"/>
          <w:sz w:val="24"/>
          <w:szCs w:val="24"/>
        </w:rPr>
      </w:pPr>
      <w:r w:rsidRPr="00EC1862">
        <w:rPr>
          <w:rStyle w:val="Pagrindinistekstas12Nekursyvas"/>
          <w:rFonts w:eastAsia="Arial"/>
          <w:sz w:val="24"/>
          <w:szCs w:val="24"/>
        </w:rPr>
        <w:t xml:space="preserve">3. Kiekvieno tarpinio mokėjimo suma nustatoma pagal </w:t>
      </w:r>
      <w:r w:rsidRPr="00EC1862">
        <w:rPr>
          <w:rFonts w:ascii="Times New Roman" w:hAnsi="Times New Roman" w:cs="Times New Roman"/>
          <w:spacing w:val="0"/>
          <w:sz w:val="24"/>
          <w:szCs w:val="24"/>
        </w:rPr>
        <w:t>atliktų darbų apimtį ir jos vertę.</w:t>
      </w:r>
    </w:p>
    <w:p w14:paraId="61649D4D" w14:textId="77777777" w:rsidR="00C113F7" w:rsidRPr="00EC1862" w:rsidRDefault="00C113F7" w:rsidP="00C7117E">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4. Subrangovas prieš teikdamas mokėjimo dokumentus Pirkėjui pateikia Rangovo pasirašymui ir patvirtinimui tinkamai įformintus Pirkimo sutarties vykdymo dokumentus (po 3 (tris) egzempliorius): atliktų </w:t>
      </w:r>
      <w:r w:rsidRPr="00EC1862">
        <w:rPr>
          <w:rStyle w:val="PagrindinistekstasKursyvas"/>
          <w:sz w:val="24"/>
          <w:szCs w:val="24"/>
        </w:rPr>
        <w:t xml:space="preserve">darbų </w:t>
      </w:r>
      <w:r w:rsidRPr="00EC1862">
        <w:rPr>
          <w:sz w:val="24"/>
          <w:szCs w:val="24"/>
        </w:rPr>
        <w:t>aktą ir Pirkimo sutarties įgyvendinimo ataskaitą (jeigu taikoma).</w:t>
      </w:r>
    </w:p>
    <w:p w14:paraId="6BF36E9C" w14:textId="77777777" w:rsidR="00C113F7" w:rsidRPr="00EC1862" w:rsidRDefault="00C113F7" w:rsidP="00C7117E">
      <w:pPr>
        <w:pStyle w:val="Pagrindinistekstas13"/>
        <w:widowControl w:val="0"/>
        <w:shd w:val="clear" w:color="auto" w:fill="auto"/>
        <w:tabs>
          <w:tab w:val="left" w:pos="510"/>
        </w:tabs>
        <w:suppressAutoHyphens/>
        <w:spacing w:before="0" w:line="240" w:lineRule="auto"/>
        <w:ind w:firstLine="1134"/>
        <w:rPr>
          <w:sz w:val="24"/>
          <w:szCs w:val="24"/>
        </w:rPr>
      </w:pPr>
      <w:r w:rsidRPr="00EC1862">
        <w:rPr>
          <w:sz w:val="24"/>
          <w:szCs w:val="24"/>
        </w:rPr>
        <w:t xml:space="preserve">5. Sutarties Šalys susitaria, jog Subrangovo pateikti Pirkimo sutarties vykdymo dokumentai laikomi tinkamai įformintais ir pateiktais, jeigu nurodytuose dokumentuose pateikta informacija apie Subrangovo </w:t>
      </w:r>
      <w:r w:rsidRPr="00EC1862">
        <w:rPr>
          <w:rStyle w:val="PagrindinistekstasKursyvas"/>
          <w:sz w:val="24"/>
          <w:szCs w:val="24"/>
        </w:rPr>
        <w:t xml:space="preserve">atliktus darbus </w:t>
      </w:r>
      <w:r w:rsidRPr="00EC1862">
        <w:rPr>
          <w:sz w:val="24"/>
          <w:szCs w:val="24"/>
        </w:rPr>
        <w:t>yra teisinga,</w:t>
      </w:r>
      <w:r w:rsidRPr="00EC1862">
        <w:rPr>
          <w:rStyle w:val="PagrindinistekstasKursyvas"/>
          <w:sz w:val="24"/>
          <w:szCs w:val="24"/>
        </w:rPr>
        <w:t xml:space="preserve"> atlikti darbai</w:t>
      </w:r>
      <w:r w:rsidRPr="00EC1862">
        <w:rPr>
          <w:sz w:val="24"/>
          <w:szCs w:val="24"/>
        </w:rPr>
        <w:t xml:space="preserve"> bei dokumentų įforminimas atitinka Pirkimo sutarties sąlygas;</w:t>
      </w:r>
    </w:p>
    <w:p w14:paraId="74E73621" w14:textId="77777777" w:rsidR="00C113F7" w:rsidRPr="00EC1862" w:rsidRDefault="00C113F7" w:rsidP="00C7117E">
      <w:pPr>
        <w:pStyle w:val="Pagrindinistekstas13"/>
        <w:widowControl w:val="0"/>
        <w:shd w:val="clear" w:color="auto" w:fill="auto"/>
        <w:tabs>
          <w:tab w:val="left" w:pos="453"/>
        </w:tabs>
        <w:suppressAutoHyphens/>
        <w:spacing w:before="0" w:line="240" w:lineRule="auto"/>
        <w:ind w:firstLine="1134"/>
        <w:rPr>
          <w:sz w:val="24"/>
          <w:szCs w:val="24"/>
        </w:rPr>
      </w:pPr>
      <w:r w:rsidRPr="00EC1862">
        <w:rPr>
          <w:sz w:val="24"/>
          <w:szCs w:val="24"/>
        </w:rPr>
        <w:t>6. Rangovas gavęs iš Subrangovo Pirkimo sutarties vykdymo dokumentus patikrina juos ir nustatęs, kad dokumentuose pateikta informacija apie Subrangovo</w:t>
      </w:r>
      <w:r w:rsidRPr="00EC1862">
        <w:rPr>
          <w:rStyle w:val="PagrindinistekstasKursyvas"/>
          <w:sz w:val="24"/>
          <w:szCs w:val="24"/>
        </w:rPr>
        <w:t xml:space="preserve"> atliktus darbus</w:t>
      </w:r>
      <w:r w:rsidRPr="00EC1862">
        <w:rPr>
          <w:sz w:val="24"/>
          <w:szCs w:val="24"/>
        </w:rPr>
        <w:t xml:space="preserve"> yra teisinga</w:t>
      </w:r>
      <w:r w:rsidRPr="00EC1862">
        <w:rPr>
          <w:rStyle w:val="PagrindinistekstasKursyvas"/>
          <w:sz w:val="24"/>
          <w:szCs w:val="24"/>
        </w:rPr>
        <w:t>, atlikti darbai</w:t>
      </w:r>
      <w:r w:rsidRPr="00EC1862">
        <w:rPr>
          <w:sz w:val="24"/>
          <w:szCs w:val="24"/>
        </w:rPr>
        <w:t xml:space="preserve"> atitinka Pirkimo sutarties sąlygas, pateikti dokumentai įforminti tinkamai, ne vėliau kaip per 3 (tris) darbo dienas nuo tokių dokumentų gavimo dienos:</w:t>
      </w:r>
    </w:p>
    <w:p w14:paraId="651479B6" w14:textId="77777777" w:rsidR="00C113F7" w:rsidRPr="00EC1862" w:rsidRDefault="00C113F7" w:rsidP="00C7117E">
      <w:pPr>
        <w:pStyle w:val="Pagrindinistekstas13"/>
        <w:widowControl w:val="0"/>
        <w:shd w:val="clear" w:color="auto" w:fill="auto"/>
        <w:tabs>
          <w:tab w:val="left" w:pos="1193"/>
        </w:tabs>
        <w:suppressAutoHyphens/>
        <w:spacing w:before="0" w:line="240" w:lineRule="auto"/>
        <w:ind w:firstLine="1134"/>
        <w:rPr>
          <w:sz w:val="24"/>
          <w:szCs w:val="24"/>
        </w:rPr>
      </w:pPr>
      <w:r w:rsidRPr="00EC1862">
        <w:rPr>
          <w:sz w:val="24"/>
          <w:szCs w:val="24"/>
        </w:rPr>
        <w:t>6.1. Pasirašo ir patvirtina</w:t>
      </w:r>
      <w:r w:rsidRPr="00EC1862">
        <w:rPr>
          <w:rStyle w:val="PagrindinistekstasKursyvas"/>
          <w:sz w:val="24"/>
          <w:szCs w:val="24"/>
        </w:rPr>
        <w:t xml:space="preserve"> atliktų darbų</w:t>
      </w:r>
      <w:r w:rsidRPr="00EC1862">
        <w:rPr>
          <w:sz w:val="24"/>
          <w:szCs w:val="24"/>
        </w:rPr>
        <w:t xml:space="preserve"> aktą;</w:t>
      </w:r>
    </w:p>
    <w:p w14:paraId="5D8E2058" w14:textId="77777777" w:rsidR="00C113F7" w:rsidRPr="00EC1862" w:rsidRDefault="00C113F7" w:rsidP="00C7117E">
      <w:pPr>
        <w:pStyle w:val="Pagrindinistekstas13"/>
        <w:widowControl w:val="0"/>
        <w:shd w:val="clear" w:color="auto" w:fill="auto"/>
        <w:tabs>
          <w:tab w:val="left" w:pos="1193"/>
        </w:tabs>
        <w:suppressAutoHyphens/>
        <w:spacing w:before="0" w:line="240" w:lineRule="auto"/>
        <w:ind w:firstLine="1134"/>
        <w:rPr>
          <w:sz w:val="24"/>
          <w:szCs w:val="24"/>
        </w:rPr>
      </w:pPr>
      <w:r w:rsidRPr="00EC1862">
        <w:rPr>
          <w:sz w:val="24"/>
          <w:szCs w:val="24"/>
        </w:rPr>
        <w:t>6.2. Pasirašo ir patvirtina Pirkimo sutarties įgyvendinimo ataskaitą (jeigu taikoma);</w:t>
      </w:r>
    </w:p>
    <w:p w14:paraId="307BB905" w14:textId="77777777" w:rsidR="00C113F7" w:rsidRPr="00EC1862" w:rsidRDefault="00C113F7" w:rsidP="00C7117E">
      <w:pPr>
        <w:pStyle w:val="Pagrindinistekstas13"/>
        <w:widowControl w:val="0"/>
        <w:shd w:val="clear" w:color="auto" w:fill="auto"/>
        <w:tabs>
          <w:tab w:val="left" w:pos="1134"/>
        </w:tabs>
        <w:suppressAutoHyphens/>
        <w:spacing w:before="0" w:line="240" w:lineRule="auto"/>
        <w:ind w:firstLine="1134"/>
        <w:rPr>
          <w:sz w:val="24"/>
          <w:szCs w:val="24"/>
        </w:rPr>
      </w:pPr>
      <w:r w:rsidRPr="00EC1862">
        <w:rPr>
          <w:sz w:val="24"/>
          <w:szCs w:val="24"/>
        </w:rPr>
        <w:t>6.3. Pateikia Pirkimo sutarties vykdymo dokumentus Pirkėjui.</w:t>
      </w:r>
    </w:p>
    <w:p w14:paraId="1575C19F" w14:textId="77777777" w:rsidR="00C113F7" w:rsidRPr="00EC1862" w:rsidRDefault="00C113F7" w:rsidP="00C7117E">
      <w:pPr>
        <w:pStyle w:val="Pagrindinistekstas13"/>
        <w:widowControl w:val="0"/>
        <w:shd w:val="clear" w:color="auto" w:fill="auto"/>
        <w:tabs>
          <w:tab w:val="left" w:pos="525"/>
        </w:tabs>
        <w:suppressAutoHyphens/>
        <w:spacing w:before="0" w:line="240" w:lineRule="auto"/>
        <w:ind w:firstLine="1134"/>
        <w:rPr>
          <w:sz w:val="24"/>
          <w:szCs w:val="24"/>
        </w:rPr>
      </w:pPr>
      <w:r w:rsidRPr="00EC1862">
        <w:rPr>
          <w:sz w:val="24"/>
          <w:szCs w:val="24"/>
        </w:rPr>
        <w:t>7. Jeigu Rangovas nustato, kad Subrangovo pateikti Pirkimo sutarties vykdymo dokumentai yra netinkamai įforminti, pateikti ne visi Pirkimo sutarties vykdymo išlaidas pagrindžiantys dokumentai, dokumentuose pateikta informacija apie</w:t>
      </w:r>
      <w:r w:rsidRPr="00EC1862">
        <w:rPr>
          <w:rStyle w:val="PagrindinistekstasKursyvas"/>
          <w:sz w:val="24"/>
          <w:szCs w:val="24"/>
        </w:rPr>
        <w:t xml:space="preserve"> atliktus darbus</w:t>
      </w:r>
      <w:r w:rsidRPr="00EC1862">
        <w:rPr>
          <w:sz w:val="24"/>
          <w:szCs w:val="24"/>
        </w:rPr>
        <w:t xml:space="preserve"> yra neteisinga, </w:t>
      </w:r>
      <w:r w:rsidRPr="00EC1862">
        <w:rPr>
          <w:rStyle w:val="PagrindinistekstasKursyvas"/>
          <w:sz w:val="24"/>
          <w:szCs w:val="24"/>
        </w:rPr>
        <w:t>atlikti darbai</w:t>
      </w:r>
      <w:r w:rsidRPr="00EC1862">
        <w:rPr>
          <w:sz w:val="24"/>
          <w:szCs w:val="24"/>
        </w:rPr>
        <w:t xml:space="preserve"> neatitinka Pirkimo sutarties sąlygų ar esant kitiems neatitikimams Rangovas turi ne vėliau kaip per 5 (penkias) darbo dienas nuo tokio sprendimo priėmimo dienos, raštu informuoti apie tai Subrangovą, nurodydamas trūkumus ir nustatydamas protingą terminą trūkumams pašalinti.</w:t>
      </w:r>
    </w:p>
    <w:p w14:paraId="6191AB34" w14:textId="77777777" w:rsidR="00C113F7" w:rsidRPr="00EC1862" w:rsidRDefault="00C113F7" w:rsidP="00C7117E">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8. Per Rangovo nustatytą terminą Subrangovui pašalinus trūkumus, Rangovas nustatyta tvarka pakartotinai patikrina dokumentus ir pateikia pasirašytus ir patvirtintus dokumentus Pirkėjui.</w:t>
      </w:r>
    </w:p>
    <w:p w14:paraId="2C61DDCE" w14:textId="77777777" w:rsidR="00C113F7" w:rsidRPr="00EC1862" w:rsidRDefault="00C113F7" w:rsidP="00C7117E">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sidRPr="00EC1862">
        <w:rPr>
          <w:rStyle w:val="PagrindinistekstasKursyvas"/>
          <w:sz w:val="24"/>
          <w:szCs w:val="24"/>
        </w:rPr>
        <w:t>atliktus darbus</w:t>
      </w:r>
      <w:r w:rsidRPr="00EC1862">
        <w:rPr>
          <w:sz w:val="24"/>
          <w:szCs w:val="24"/>
        </w:rPr>
        <w:t xml:space="preserve"> yra teisinga, </w:t>
      </w:r>
      <w:r w:rsidRPr="00EC1862">
        <w:rPr>
          <w:rStyle w:val="PagrindinistekstasKursyvas"/>
          <w:sz w:val="24"/>
          <w:szCs w:val="24"/>
        </w:rPr>
        <w:t>atlikti darbai</w:t>
      </w:r>
      <w:r w:rsidRPr="00EC1862">
        <w:rPr>
          <w:sz w:val="24"/>
          <w:szCs w:val="24"/>
        </w:rPr>
        <w:t xml:space="preserve"> atitinka Pirkimo sutarties sąlygas, pasirašo atliktų </w:t>
      </w:r>
      <w:r w:rsidRPr="00EC1862">
        <w:rPr>
          <w:rStyle w:val="PagrindinistekstasKursyvas"/>
          <w:sz w:val="24"/>
          <w:szCs w:val="24"/>
        </w:rPr>
        <w:t>darbų</w:t>
      </w:r>
      <w:r w:rsidRPr="00EC1862">
        <w:rPr>
          <w:sz w:val="24"/>
          <w:szCs w:val="24"/>
        </w:rPr>
        <w:t xml:space="preserve"> aktą ir kitus dokumentus, jei taikoma, bei pateikia pasirašytus dokumentus (po 1 (vieną) egzempliorių) Rangovui ir Subrangovui.</w:t>
      </w:r>
    </w:p>
    <w:p w14:paraId="4187019A" w14:textId="77777777" w:rsidR="00C113F7" w:rsidRPr="00EC1862" w:rsidRDefault="00C113F7" w:rsidP="00C7117E">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Rangovo pateikti dokumentai yra netinkamai įforminti arba pateikti ne visi Pirkimo sutarties vykdymo išlaidas pagrindžiantys dokumentai arba dokumentuose pateikta informacija apie </w:t>
      </w:r>
      <w:r w:rsidRPr="00EC1862">
        <w:rPr>
          <w:rStyle w:val="PagrindinistekstasKursyvas"/>
          <w:sz w:val="24"/>
          <w:szCs w:val="24"/>
        </w:rPr>
        <w:t>atliktus darbus</w:t>
      </w:r>
      <w:r w:rsidRPr="00EC1862">
        <w:rPr>
          <w:sz w:val="24"/>
          <w:szCs w:val="24"/>
        </w:rPr>
        <w:t xml:space="preserve"> yra neteisinga,</w:t>
      </w:r>
      <w:r w:rsidRPr="00EC1862">
        <w:rPr>
          <w:rStyle w:val="PagrindinistekstasKursyvas"/>
          <w:sz w:val="24"/>
          <w:szCs w:val="24"/>
        </w:rPr>
        <w:t xml:space="preserve"> atlikti darbai</w:t>
      </w:r>
      <w:r w:rsidRPr="00EC1862">
        <w:rPr>
          <w:sz w:val="24"/>
          <w:szCs w:val="24"/>
        </w:rPr>
        <w:t xml:space="preserve"> neatitinka Pirkimo sutarties sąlygų ar esant kitiems neatitikimams, ne vėliau kaip per 5 (penkias) darbo dienas nuo tokio sprendimo priėmimo dienos, raštu informuoja Rangovą, nurodydamas trūkumus ir nustatydamas protingą terminą trūkumams pašalinti</w:t>
      </w:r>
    </w:p>
    <w:p w14:paraId="73553BA5" w14:textId="77777777" w:rsidR="00C113F7" w:rsidRPr="00EC1862" w:rsidRDefault="00C113F7" w:rsidP="00C7117E">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Rangovui pašalinus trūkumus ir pakoregavus dokumentus, Pirkėjas ne vėliau kaip per 3 (tris) darbo dienas nuo visų tinkamai įformintų dokumentų gavimo dienos, pasirašo atliktų </w:t>
      </w:r>
      <w:r w:rsidRPr="00EC1862">
        <w:rPr>
          <w:rStyle w:val="PagrindinistekstasKursyvas"/>
          <w:sz w:val="24"/>
          <w:szCs w:val="24"/>
        </w:rPr>
        <w:t>darbų</w:t>
      </w:r>
      <w:r w:rsidRPr="00EC1862">
        <w:rPr>
          <w:sz w:val="24"/>
          <w:szCs w:val="24"/>
        </w:rPr>
        <w:t xml:space="preserve"> aktą ir kitus dokumentus, jei taikoma, ir pateikia pasirašytus dokumentus Rangovui ir Subrangovui.</w:t>
      </w:r>
    </w:p>
    <w:p w14:paraId="27DE2CD1" w14:textId="77777777" w:rsidR="00C113F7" w:rsidRPr="00EC1862" w:rsidRDefault="00C113F7" w:rsidP="00C7117E">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Subrangovas tik gavęs be išlygų visų Šalių suderintą ir pasirašytą</w:t>
      </w:r>
      <w:r w:rsidRPr="00EC1862">
        <w:rPr>
          <w:rStyle w:val="PagrindinistekstasKursyvas"/>
          <w:sz w:val="24"/>
          <w:szCs w:val="24"/>
        </w:rPr>
        <w:t xml:space="preserve"> atliktų darbų</w:t>
      </w:r>
      <w:r w:rsidRPr="00EC1862">
        <w:rPr>
          <w:sz w:val="24"/>
          <w:szCs w:val="24"/>
        </w:rPr>
        <w:t xml:space="preserve"> aktą, suformuoja elektroninę sąskaitą</w:t>
      </w:r>
      <w:r w:rsidR="00C7117E">
        <w:rPr>
          <w:sz w:val="24"/>
          <w:szCs w:val="24"/>
        </w:rPr>
        <w:t xml:space="preserve"> </w:t>
      </w:r>
      <w:r w:rsidRPr="00EC1862">
        <w:rPr>
          <w:sz w:val="24"/>
          <w:szCs w:val="24"/>
        </w:rPr>
        <w:t>faktūrą</w:t>
      </w:r>
      <w:r w:rsidR="00C7117E">
        <w:rPr>
          <w:sz w:val="24"/>
          <w:szCs w:val="24"/>
        </w:rPr>
        <w:t xml:space="preserve"> </w:t>
      </w:r>
      <w:r w:rsidRPr="00EC1862">
        <w:rPr>
          <w:sz w:val="24"/>
          <w:szCs w:val="24"/>
        </w:rPr>
        <w:t>/</w:t>
      </w:r>
      <w:r w:rsidR="00C7117E">
        <w:rPr>
          <w:sz w:val="24"/>
          <w:szCs w:val="24"/>
        </w:rPr>
        <w:t xml:space="preserve"> </w:t>
      </w:r>
      <w:r w:rsidRPr="00EC1862">
        <w:rPr>
          <w:sz w:val="24"/>
          <w:szCs w:val="24"/>
        </w:rPr>
        <w:t>PVM sąskaitą</w:t>
      </w:r>
      <w:r w:rsidR="00C7117E">
        <w:rPr>
          <w:sz w:val="24"/>
          <w:szCs w:val="24"/>
        </w:rPr>
        <w:t xml:space="preserve"> </w:t>
      </w:r>
      <w:r w:rsidRPr="00EC1862">
        <w:rPr>
          <w:sz w:val="24"/>
          <w:szCs w:val="24"/>
        </w:rPr>
        <w:t xml:space="preserve">faktūrą (toliau – Elektroninė sąskaita) ir per sistemą „E. </w:t>
      </w:r>
      <w:r w:rsidR="00C7117E">
        <w:rPr>
          <w:sz w:val="24"/>
          <w:szCs w:val="24"/>
        </w:rPr>
        <w:t>s</w:t>
      </w:r>
      <w:r w:rsidRPr="00EC1862">
        <w:rPr>
          <w:sz w:val="24"/>
          <w:szCs w:val="24"/>
        </w:rPr>
        <w:t>ąskaita</w:t>
      </w:r>
      <w:r w:rsidRPr="00EC1862">
        <w:t>“</w:t>
      </w:r>
      <w:r w:rsidRPr="00EC1862">
        <w:rPr>
          <w:sz w:val="24"/>
          <w:szCs w:val="24"/>
        </w:rPr>
        <w:t xml:space="preserve"> pateikia ją Pirkėjui.</w:t>
      </w:r>
    </w:p>
    <w:p w14:paraId="116A1BC8" w14:textId="77777777" w:rsidR="00C113F7" w:rsidRPr="00EC1862" w:rsidRDefault="00C113F7" w:rsidP="00C7117E">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Subrangovas pateikia sąskaitą kitomis priemonėmis, Pirkėjas turi teisę tokios sąskaitos neapmokėti.</w:t>
      </w:r>
    </w:p>
    <w:p w14:paraId="2EB87092" w14:textId="77777777" w:rsidR="00C113F7" w:rsidRPr="00EC1862" w:rsidRDefault="00C113F7" w:rsidP="00C7117E">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Elektroninės sąskaitos gavimo dienos, patikrina Elektroninę sąskaitą ir, jeigu pateikta Elektroninė sąskaita yra tinkamai įforminta perveda lėšas į Subrangovo nurodytą banko sąskaitą.</w:t>
      </w:r>
    </w:p>
    <w:p w14:paraId="74C34B41" w14:textId="77777777" w:rsidR="00C113F7" w:rsidRPr="00EC1862" w:rsidRDefault="00C113F7" w:rsidP="00C7117E">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15. Ne vėliau kaip per 5 (penkias) darbo dienas po kiekvieno kalendorinio mėnesio pabaigos Pirkėjas raštu teikia informaciją Rangovui apie per ataskaitinį mėnesį atliktus mokėjimus Subrangovui.</w:t>
      </w:r>
    </w:p>
    <w:p w14:paraId="032B01FD" w14:textId="77777777" w:rsidR="00C113F7" w:rsidRPr="00EC1862" w:rsidRDefault="00C113F7" w:rsidP="00C113F7">
      <w:pPr>
        <w:pStyle w:val="Pagrindinistekstas13"/>
        <w:widowControl w:val="0"/>
        <w:shd w:val="clear" w:color="auto" w:fill="auto"/>
        <w:tabs>
          <w:tab w:val="left" w:pos="534"/>
        </w:tabs>
        <w:suppressAutoHyphens/>
        <w:spacing w:before="0" w:line="240" w:lineRule="auto"/>
        <w:ind w:firstLine="0"/>
        <w:rPr>
          <w:sz w:val="24"/>
          <w:szCs w:val="24"/>
        </w:rPr>
      </w:pPr>
    </w:p>
    <w:p w14:paraId="23F806AD"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7D24E46D"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0B5C28AE"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69915115" w14:textId="77777777" w:rsidR="00C113F7" w:rsidRPr="00EC1862" w:rsidRDefault="00C113F7" w:rsidP="00C7117E">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16. Visi Trišalės sutarties pakeitimai galioja tik tada, kai jie sudaryti raštu ir pasirašyti Šalių įgaliotų atstovų. Tokie Trišalės sutarties pakeitimai yra neatskiriama Trišalės sutarties dalis.</w:t>
      </w:r>
    </w:p>
    <w:p w14:paraId="06E0837A" w14:textId="77777777" w:rsidR="00C113F7" w:rsidRPr="00EC1862" w:rsidRDefault="00C113F7" w:rsidP="00C7117E">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17. 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w:t>
      </w:r>
    </w:p>
    <w:p w14:paraId="6E20818F" w14:textId="77777777" w:rsidR="00C113F7" w:rsidRPr="00EC1862" w:rsidRDefault="00C113F7" w:rsidP="00C7117E">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70174B86" w14:textId="77777777" w:rsidR="00C113F7" w:rsidRPr="00EC1862" w:rsidRDefault="00C113F7" w:rsidP="00C7117E">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48B94831" w14:textId="77777777" w:rsidR="00C113F7" w:rsidRPr="00EC1862" w:rsidRDefault="00C113F7" w:rsidP="00C7117E">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Subrangos sutarties sąlygos, turinčios įtakos Trišalės sutarties įgyvendinimui;</w:t>
      </w:r>
    </w:p>
    <w:p w14:paraId="07136B07" w14:textId="77777777" w:rsidR="00C113F7" w:rsidRPr="00EC1862" w:rsidRDefault="00C113F7" w:rsidP="00C7117E">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0EFD9C40" w14:textId="77777777" w:rsidR="00C113F7" w:rsidRPr="00EC1862" w:rsidRDefault="00C113F7" w:rsidP="00C7117E">
      <w:pPr>
        <w:pStyle w:val="Pagrindinistekstas13"/>
        <w:widowControl w:val="0"/>
        <w:shd w:val="clear" w:color="auto" w:fill="auto"/>
        <w:suppressAutoHyphens/>
        <w:spacing w:before="0" w:line="240" w:lineRule="auto"/>
        <w:ind w:firstLine="1134"/>
        <w:rPr>
          <w:sz w:val="24"/>
          <w:szCs w:val="24"/>
        </w:rPr>
      </w:pPr>
      <w:r w:rsidRPr="00EC1862">
        <w:rPr>
          <w:sz w:val="24"/>
          <w:szCs w:val="24"/>
        </w:rPr>
        <w:t>19. Trišalė sutartis gali būti nutraukiama raštišku abiejų Salių susitarimu šiais atvejais:</w:t>
      </w:r>
    </w:p>
    <w:p w14:paraId="325FF946" w14:textId="77777777" w:rsidR="00C113F7" w:rsidRPr="00EC1862" w:rsidRDefault="00C113F7" w:rsidP="00C7117E">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26EACAD9" w14:textId="77777777" w:rsidR="00C113F7" w:rsidRPr="00EC1862" w:rsidRDefault="00C113F7" w:rsidP="00C7117E">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Subrangos sutartis;</w:t>
      </w:r>
    </w:p>
    <w:p w14:paraId="1874A733" w14:textId="77777777" w:rsidR="00C113F7" w:rsidRPr="00EC1862" w:rsidRDefault="00C113F7" w:rsidP="00C7117E">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4E3F0420" w14:textId="77777777" w:rsidR="00C113F7" w:rsidRPr="00EC1862" w:rsidRDefault="00C113F7" w:rsidP="00C7117E">
      <w:pPr>
        <w:pStyle w:val="Pagrindinistekstas13"/>
        <w:widowControl w:val="0"/>
        <w:shd w:val="clear" w:color="auto" w:fill="auto"/>
        <w:tabs>
          <w:tab w:val="left" w:pos="567"/>
        </w:tabs>
        <w:suppressAutoHyphens/>
        <w:spacing w:before="0" w:line="240" w:lineRule="auto"/>
        <w:ind w:firstLine="1134"/>
        <w:rPr>
          <w:sz w:val="24"/>
          <w:szCs w:val="24"/>
        </w:rPr>
      </w:pPr>
    </w:p>
    <w:p w14:paraId="628E2D18"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0364DA06"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4F0CC5A9"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3807C80D" w14:textId="77777777" w:rsidR="00C113F7" w:rsidRPr="00EC1862" w:rsidRDefault="00C113F7" w:rsidP="00C7117E">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20. Šalių atsakomybė yra nustatoma pagal galiojančius Lietuvos Respublikos teisės aktus, šią Trišalę sutartį ir kitus su šios sutarties vykdymu susijusius dokumentus. Šalys įsipareigoja tinkamai vykdyti savo įsipareigojimus, prisiimtus šia sutartimi, ir susilaikyti nuo bet kokių veiksmų, kuriais galėtų padaryti žalos viena kitai ar apsunkintų kitos Šalies prisiimtų įsipareigojimų įvykdymą.</w:t>
      </w:r>
    </w:p>
    <w:p w14:paraId="1D926488" w14:textId="77777777" w:rsidR="00C113F7" w:rsidRPr="00EC1862" w:rsidRDefault="00C113F7" w:rsidP="00C7117E">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21. Rangovas atsako Pirkėjui už Subrangovo prievolių neįvykdymą ar netinkamą įvykdymą, o Subrangovui už Pirkėjo prievolių neįvykdymą ar netinkamą įvykdymą.</w:t>
      </w:r>
    </w:p>
    <w:p w14:paraId="142765AA" w14:textId="77777777" w:rsidR="00C113F7" w:rsidRPr="00EC1862" w:rsidRDefault="00C113F7" w:rsidP="00C7117E">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Subrangovas neturi teisės reikšti vienas kitam piniginių reikalavimų, susijusių su sutarčių, kiekvieno iš jų sudarytų su Rangovui, pažeidimu.</w:t>
      </w:r>
    </w:p>
    <w:p w14:paraId="4673DD56" w14:textId="77777777" w:rsidR="00C113F7" w:rsidRPr="00EC1862" w:rsidRDefault="00C113F7" w:rsidP="00C113F7">
      <w:pPr>
        <w:pStyle w:val="Pagrindinistekstas13"/>
        <w:widowControl w:val="0"/>
        <w:shd w:val="clear" w:color="auto" w:fill="auto"/>
        <w:tabs>
          <w:tab w:val="left" w:pos="452"/>
        </w:tabs>
        <w:suppressAutoHyphens/>
        <w:spacing w:before="0" w:line="240" w:lineRule="auto"/>
        <w:ind w:firstLine="0"/>
        <w:rPr>
          <w:sz w:val="24"/>
          <w:szCs w:val="24"/>
        </w:rPr>
      </w:pPr>
    </w:p>
    <w:p w14:paraId="65FEF705"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01575F4D"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0FEFB058"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794CC941" w14:textId="77777777" w:rsidR="00C113F7" w:rsidRPr="00EC1862" w:rsidRDefault="00C113F7" w:rsidP="00C7117E">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23. Nė viena Šalis neturi teisės perleisti visų arba dalies teisių ir pareigų pagal šią Trišalę sutartį.</w:t>
      </w:r>
    </w:p>
    <w:p w14:paraId="11D1AB2E" w14:textId="77777777" w:rsidR="00C113F7" w:rsidRPr="00EC1862" w:rsidRDefault="00C113F7" w:rsidP="00C7117E">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24. Bet kokios nuostatos negaliojimas ar prieštaravimas Lietuvos Respublikos įstatymams ar kitiems norminiams teisės aktams šioje Sutartyje neatleidžia Šalių nuo prisiimtų įsipareigojimų vykdymo, taip pat neturi įtakos kitų Sutarties nuostatų galiojimui Šiuo atveju tokia nuostata turi būti pakeista atitinkančia teisės aktų reikalavimus kiek įmanoma artimesne Trišalės sutarties tikslui bei kitoms jos nuostatoms.</w:t>
      </w:r>
    </w:p>
    <w:p w14:paraId="33A0B670" w14:textId="77777777" w:rsidR="00C113F7" w:rsidRPr="00EC1862" w:rsidRDefault="00C113F7" w:rsidP="00C7117E">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25. Trišalės sutarties Šalys susirašinėja lietuvių kalba. Visi pranešimai, sutikimai ir kitas susižinojimas, kuriuos Šalis gali pateikti pagal šią sutartį, bus laikomi galiojančiais ir įteiktais tinkamai, jeigu yra asmeniškai pateikti kitai Šaliai arba išsiųsti registruotu ar elektroniniu paštu preambulėje nurodytais adresais, kitais adresais, kuriuos nurodė viena Šalis, pateikdama pranešimą.</w:t>
      </w:r>
    </w:p>
    <w:p w14:paraId="3783BF67" w14:textId="77777777" w:rsidR="00C113F7" w:rsidRPr="00EC1862" w:rsidRDefault="00C113F7" w:rsidP="00C7117E">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26. Sutarties įsigaliojimo data laikoma sutarties pasirašymo diena, jei Šalys pasirašo skirtingu metu, Sutarties įsigaliojimo data laikoma paskutiniosios Šalies parašo data.</w:t>
      </w:r>
    </w:p>
    <w:p w14:paraId="5452AEA7" w14:textId="77777777" w:rsidR="00C113F7" w:rsidRPr="00EC1862" w:rsidRDefault="00C113F7" w:rsidP="00C7117E">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27. Sutartis sudaryta trimis egzemplioriais lietuvių kalba, turinčiais vienodą teisinę galią, kiekvienai Šaliai po vieną egzempliorių.</w:t>
      </w:r>
    </w:p>
    <w:p w14:paraId="03032D84" w14:textId="77777777" w:rsidR="00C113F7" w:rsidRDefault="00C113F7" w:rsidP="00C7117E">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Šiuo Šalys patvirtina, kad Sutartį perskaitė, suprato jos turinį ir pasekmes, priėmė ją kaip atitinkančią jų tikslus ir pasirašė aukščiau nurodyta data.</w:t>
      </w:r>
    </w:p>
    <w:p w14:paraId="2BF5C332" w14:textId="77777777" w:rsidR="00C113F7" w:rsidRDefault="00C113F7" w:rsidP="00C113F7">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C113F7" w:rsidRPr="00EC1862" w14:paraId="4B2E7C11" w14:textId="77777777" w:rsidTr="001A4A69">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0E4E2F62" w14:textId="77777777" w:rsidR="00C113F7" w:rsidRPr="00EC1862" w:rsidRDefault="00C113F7" w:rsidP="001A4A69">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687C8164" w14:textId="77777777" w:rsidR="00C113F7" w:rsidRPr="00EC1862" w:rsidRDefault="00C113F7" w:rsidP="001A4A69">
            <w:pPr>
              <w:pStyle w:val="Pagrindinistekstas21"/>
              <w:widowControl w:val="0"/>
              <w:shd w:val="clear" w:color="auto" w:fill="auto"/>
              <w:suppressAutoHyphens/>
              <w:spacing w:after="0" w:line="240" w:lineRule="auto"/>
              <w:ind w:left="700" w:right="281"/>
              <w:rPr>
                <w:b/>
                <w:i/>
                <w:spacing w:val="0"/>
                <w:sz w:val="24"/>
                <w:szCs w:val="24"/>
              </w:rPr>
            </w:pPr>
            <w:r w:rsidRPr="00EC1862">
              <w:rPr>
                <w:b/>
                <w:spacing w:val="0"/>
                <w:sz w:val="24"/>
                <w:szCs w:val="24"/>
              </w:rPr>
              <w:t>Rangovo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0B7CBB6A" w14:textId="77777777" w:rsidR="00C113F7" w:rsidRPr="00EC1862" w:rsidRDefault="00C113F7" w:rsidP="001A4A69">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Subrangovo atstovas</w:t>
            </w:r>
          </w:p>
        </w:tc>
      </w:tr>
      <w:tr w:rsidR="00C113F7" w:rsidRPr="00EC1862" w14:paraId="5581783A"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515A789C"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16D1C9BF"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09356C65"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618C2785"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58D5086F"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7FB17279" w14:textId="77777777" w:rsidR="00C113F7" w:rsidRPr="00EC1862" w:rsidRDefault="00C113F7" w:rsidP="001A4A69">
            <w:pPr>
              <w:widowControl w:val="0"/>
              <w:ind w:right="281"/>
              <w:jc w:val="both"/>
            </w:pPr>
          </w:p>
        </w:tc>
      </w:tr>
      <w:tr w:rsidR="00C113F7" w:rsidRPr="00EC1862" w14:paraId="7A1C6660"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62EE350A"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6775B704"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29FB145B"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2048C339"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22762538"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297EA212" w14:textId="77777777" w:rsidR="00C113F7" w:rsidRPr="00EC1862" w:rsidRDefault="00C113F7" w:rsidP="001A4A69">
            <w:pPr>
              <w:widowControl w:val="0"/>
              <w:ind w:right="281"/>
              <w:jc w:val="both"/>
            </w:pPr>
          </w:p>
        </w:tc>
      </w:tr>
      <w:tr w:rsidR="00C113F7" w:rsidRPr="00EC1862" w14:paraId="72C1A895"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2E9068E9"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75158C2E"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56AFC33C"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2FE1BED2"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026258F5"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11FB5A3E" w14:textId="77777777" w:rsidR="00C113F7" w:rsidRPr="00EC1862" w:rsidRDefault="00C113F7" w:rsidP="001A4A69">
            <w:pPr>
              <w:widowControl w:val="0"/>
              <w:ind w:right="281"/>
              <w:jc w:val="both"/>
            </w:pPr>
          </w:p>
        </w:tc>
      </w:tr>
      <w:tr w:rsidR="00C113F7" w:rsidRPr="00EC1862" w14:paraId="1B0BFD17"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0A6D457B"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1D0F4226"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6D6963B3"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7F22B732"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71DAEC07"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769DB3EA" w14:textId="77777777" w:rsidR="00C113F7" w:rsidRPr="00EC1862" w:rsidRDefault="00C113F7" w:rsidP="001A4A69">
            <w:pPr>
              <w:widowControl w:val="0"/>
              <w:ind w:right="281"/>
              <w:jc w:val="both"/>
            </w:pPr>
          </w:p>
        </w:tc>
      </w:tr>
    </w:tbl>
    <w:p w14:paraId="35F9102E" w14:textId="77777777" w:rsidR="00C113F7" w:rsidRDefault="00C113F7" w:rsidP="00C113F7">
      <w:pPr>
        <w:pStyle w:val="Pagrindinistekstas13"/>
        <w:widowControl w:val="0"/>
        <w:shd w:val="clear" w:color="auto" w:fill="auto"/>
        <w:tabs>
          <w:tab w:val="left" w:pos="438"/>
        </w:tabs>
        <w:suppressAutoHyphens/>
        <w:spacing w:before="0" w:line="240" w:lineRule="auto"/>
        <w:ind w:firstLine="0"/>
        <w:rPr>
          <w:sz w:val="24"/>
          <w:szCs w:val="24"/>
        </w:rPr>
      </w:pPr>
    </w:p>
    <w:p w14:paraId="2EEE90B9"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1132E526"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688D9168"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1A10423D"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7CC9D082"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65510DD3"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718C4891"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2DC8D89D"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0D2AD548"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3F44E141"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508259FF"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33C36E3E"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6B691BDC"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3A5EB0DF"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5DB42EDB"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64766B36"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2DFBE6C9"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33D183A3"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07B3DD29"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1A381250"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7423452D"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0821BF72"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11BA21B4"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2CABAD17"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511C15C2"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3D7B9B7A"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4A0875A8"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41967BCF"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45187C81"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576D4591"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1612AA50"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651C8259"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11C16E85"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44B9A428"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20DB6315"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1B74DA39"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6CE47C05"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1476B851"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2989AF81"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221EA48F"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0C9BBA60"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4D499FBC"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1C81C53E"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39789C1D"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6309CE0A"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0A3236BE"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436ADA16" w14:textId="77777777" w:rsidR="0058437F" w:rsidRDefault="0058437F" w:rsidP="00C113F7">
      <w:pPr>
        <w:pStyle w:val="Pagrindinistekstas13"/>
        <w:widowControl w:val="0"/>
        <w:shd w:val="clear" w:color="auto" w:fill="auto"/>
        <w:tabs>
          <w:tab w:val="left" w:pos="438"/>
        </w:tabs>
        <w:suppressAutoHyphens/>
        <w:spacing w:before="0" w:line="240" w:lineRule="auto"/>
        <w:ind w:firstLine="0"/>
        <w:rPr>
          <w:sz w:val="24"/>
          <w:szCs w:val="24"/>
        </w:rPr>
      </w:pPr>
    </w:p>
    <w:p w14:paraId="753D4745" w14:textId="77777777" w:rsidR="00C113F7" w:rsidRPr="00EC1862" w:rsidRDefault="00C113F7" w:rsidP="0058437F">
      <w:pPr>
        <w:pStyle w:val="Temosantrat40"/>
        <w:widowControl w:val="0"/>
        <w:shd w:val="clear" w:color="auto" w:fill="auto"/>
        <w:suppressAutoHyphens/>
        <w:spacing w:after="0" w:line="240" w:lineRule="auto"/>
        <w:jc w:val="center"/>
        <w:rPr>
          <w:b/>
          <w:sz w:val="24"/>
          <w:szCs w:val="24"/>
        </w:rPr>
      </w:pPr>
    </w:p>
    <w:p w14:paraId="4AE414A2" w14:textId="77777777" w:rsidR="00C113F7" w:rsidRPr="00EC1862" w:rsidRDefault="00C113F7" w:rsidP="0058437F">
      <w:pPr>
        <w:pStyle w:val="Temosantrat40"/>
        <w:widowControl w:val="0"/>
        <w:shd w:val="clear" w:color="auto" w:fill="auto"/>
        <w:suppressAutoHyphens/>
        <w:spacing w:after="0" w:line="240" w:lineRule="auto"/>
        <w:jc w:val="center"/>
        <w:rPr>
          <w:b/>
          <w:sz w:val="24"/>
          <w:szCs w:val="24"/>
        </w:rPr>
      </w:pPr>
      <w:r w:rsidRPr="00EC1862">
        <w:rPr>
          <w:b/>
          <w:sz w:val="24"/>
          <w:szCs w:val="24"/>
        </w:rPr>
        <w:t>TRIŠALĖS ATSISKAITYMO SUTARTIES PERDAVIMO–PRIĖMIMO AKTO FORMA</w:t>
      </w:r>
    </w:p>
    <w:p w14:paraId="2AF85A5A" w14:textId="77777777" w:rsidR="00C113F7" w:rsidRPr="00EC1862" w:rsidRDefault="00C113F7" w:rsidP="0058437F">
      <w:pPr>
        <w:pStyle w:val="Temosantrat40"/>
        <w:widowControl w:val="0"/>
        <w:shd w:val="clear" w:color="auto" w:fill="auto"/>
        <w:suppressAutoHyphens/>
        <w:spacing w:after="0" w:line="240" w:lineRule="auto"/>
        <w:jc w:val="both"/>
        <w:rPr>
          <w:sz w:val="24"/>
          <w:szCs w:val="24"/>
        </w:rPr>
      </w:pPr>
    </w:p>
    <w:p w14:paraId="14AEFDD3" w14:textId="77777777" w:rsidR="00C113F7" w:rsidRDefault="00C113F7" w:rsidP="0058437F">
      <w:pPr>
        <w:pStyle w:val="Temosantrat30"/>
        <w:widowControl w:val="0"/>
        <w:shd w:val="clear" w:color="auto" w:fill="auto"/>
        <w:suppressAutoHyphens/>
        <w:spacing w:before="0" w:line="240" w:lineRule="auto"/>
        <w:jc w:val="center"/>
        <w:rPr>
          <w:b/>
          <w:sz w:val="24"/>
          <w:szCs w:val="24"/>
        </w:rPr>
      </w:pPr>
      <w:bookmarkStart w:id="63" w:name="bookmark145"/>
      <w:r w:rsidRPr="00EC1862">
        <w:rPr>
          <w:b/>
          <w:sz w:val="24"/>
          <w:szCs w:val="24"/>
        </w:rPr>
        <w:t>ATLIKTŲ DARBŲ AKTAS NR.</w:t>
      </w:r>
      <w:bookmarkEnd w:id="63"/>
    </w:p>
    <w:p w14:paraId="184C33F0" w14:textId="77777777" w:rsidR="00C113F7" w:rsidRDefault="00C113F7" w:rsidP="0058437F">
      <w:pPr>
        <w:pStyle w:val="Temosantrat30"/>
        <w:widowControl w:val="0"/>
        <w:shd w:val="clear" w:color="auto" w:fill="auto"/>
        <w:suppressAutoHyphens/>
        <w:spacing w:before="0" w:line="240" w:lineRule="auto"/>
        <w:jc w:val="center"/>
        <w:rPr>
          <w:b/>
          <w:sz w:val="24"/>
          <w:szCs w:val="24"/>
        </w:rPr>
      </w:pPr>
    </w:p>
    <w:p w14:paraId="3E713F13" w14:textId="77777777" w:rsidR="00C113F7" w:rsidRDefault="00C113F7" w:rsidP="00C113F7">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198DA148" w14:textId="77777777" w:rsidR="00C113F7" w:rsidRDefault="00C113F7" w:rsidP="00C113F7">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C113F7" w:rsidRPr="00EC1862" w14:paraId="426FD78A"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97117C7"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2AA1837" w14:textId="77777777" w:rsidR="00C113F7" w:rsidRPr="00EC1862" w:rsidRDefault="00C113F7" w:rsidP="001A4A69">
            <w:pPr>
              <w:widowControl w:val="0"/>
              <w:ind w:right="281"/>
              <w:jc w:val="both"/>
            </w:pPr>
          </w:p>
        </w:tc>
      </w:tr>
      <w:tr w:rsidR="00C113F7" w:rsidRPr="00EC1862" w14:paraId="72829F95"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57AC8FA4"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20F5D80" w14:textId="77777777" w:rsidR="00C113F7" w:rsidRPr="00EC1862" w:rsidRDefault="00C113F7" w:rsidP="001A4A69">
            <w:pPr>
              <w:widowControl w:val="0"/>
              <w:ind w:right="281"/>
              <w:jc w:val="both"/>
            </w:pPr>
          </w:p>
        </w:tc>
      </w:tr>
      <w:tr w:rsidR="00C113F7" w:rsidRPr="00EC1862" w14:paraId="57120367"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18311E27"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F5E7DEF" w14:textId="77777777" w:rsidR="00C113F7" w:rsidRPr="00EC1862" w:rsidRDefault="00C113F7" w:rsidP="001A4A69">
            <w:pPr>
              <w:widowControl w:val="0"/>
              <w:ind w:right="281"/>
              <w:jc w:val="both"/>
            </w:pPr>
          </w:p>
        </w:tc>
      </w:tr>
      <w:tr w:rsidR="00C113F7" w:rsidRPr="00EC1862" w14:paraId="0A5271EC"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9196E7E"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0FB0BD14" w14:textId="77777777" w:rsidR="00C113F7" w:rsidRPr="00EC1862" w:rsidRDefault="00C113F7" w:rsidP="001A4A69">
            <w:pPr>
              <w:widowControl w:val="0"/>
              <w:ind w:right="281"/>
              <w:jc w:val="both"/>
            </w:pPr>
          </w:p>
        </w:tc>
      </w:tr>
      <w:tr w:rsidR="00C113F7" w:rsidRPr="00EC1862" w14:paraId="374C3255"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17E9336B"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8664AB0" w14:textId="77777777" w:rsidR="00C113F7" w:rsidRPr="00EC1862" w:rsidRDefault="00C113F7" w:rsidP="001A4A69">
            <w:pPr>
              <w:widowControl w:val="0"/>
              <w:ind w:right="281"/>
              <w:jc w:val="both"/>
            </w:pPr>
          </w:p>
        </w:tc>
      </w:tr>
      <w:tr w:rsidR="00C113F7" w:rsidRPr="00EC1862" w14:paraId="7A1C8B84"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0133AC0B"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Rangovas: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65BC836" w14:textId="77777777" w:rsidR="00C113F7" w:rsidRPr="00EC1862" w:rsidRDefault="00C113F7" w:rsidP="001A4A69">
            <w:pPr>
              <w:widowControl w:val="0"/>
              <w:ind w:right="281"/>
              <w:jc w:val="both"/>
            </w:pPr>
          </w:p>
        </w:tc>
      </w:tr>
      <w:tr w:rsidR="00C113F7" w:rsidRPr="00EC1862" w14:paraId="0AB48651"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42152B2"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Subrangovas: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7D6E475C" w14:textId="77777777" w:rsidR="00C113F7" w:rsidRPr="00EC1862" w:rsidRDefault="00C113F7" w:rsidP="001A4A69">
            <w:pPr>
              <w:widowControl w:val="0"/>
              <w:ind w:right="281"/>
              <w:jc w:val="both"/>
            </w:pPr>
          </w:p>
        </w:tc>
      </w:tr>
      <w:tr w:rsidR="00C113F7" w:rsidRPr="00EC1862" w14:paraId="29C14C00" w14:textId="77777777" w:rsidTr="001A4A69">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A91887F"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C2E5D62" w14:textId="77777777" w:rsidR="00C113F7" w:rsidRPr="00EC1862" w:rsidRDefault="00C113F7" w:rsidP="001A4A69">
            <w:pPr>
              <w:widowControl w:val="0"/>
              <w:ind w:right="281"/>
              <w:jc w:val="both"/>
            </w:pPr>
          </w:p>
        </w:tc>
      </w:tr>
    </w:tbl>
    <w:p w14:paraId="778D55D7" w14:textId="77777777" w:rsidR="00C113F7" w:rsidRPr="00EC1862" w:rsidRDefault="00C113F7" w:rsidP="0058437F">
      <w:pPr>
        <w:pStyle w:val="Pagrindinistekstas13"/>
        <w:widowControl w:val="0"/>
        <w:shd w:val="clear" w:color="auto" w:fill="auto"/>
        <w:suppressAutoHyphens/>
        <w:spacing w:before="167" w:after="125" w:line="274" w:lineRule="exact"/>
        <w:ind w:right="281" w:firstLine="1134"/>
        <w:rPr>
          <w:sz w:val="24"/>
          <w:szCs w:val="24"/>
        </w:rPr>
      </w:pPr>
      <w:r w:rsidRPr="00EC1862">
        <w:rPr>
          <w:sz w:val="24"/>
          <w:szCs w:val="24"/>
        </w:rPr>
        <w:t>Šiuo aktu patvirtinama, kad sutarties vykdymo laikotarpiu subrangovas įvykdė savo įsipareigojimus pagal nurodytą sutartį. Subrangovas atliko Pirkėjui šiuos darbus:</w:t>
      </w:r>
    </w:p>
    <w:tbl>
      <w:tblPr>
        <w:tblW w:w="9639" w:type="dxa"/>
        <w:tblInd w:w="-10" w:type="dxa"/>
        <w:tblLook w:val="04A0" w:firstRow="1" w:lastRow="0" w:firstColumn="1" w:lastColumn="0" w:noHBand="0" w:noVBand="1"/>
      </w:tblPr>
      <w:tblGrid>
        <w:gridCol w:w="570"/>
        <w:gridCol w:w="2780"/>
        <w:gridCol w:w="1501"/>
        <w:gridCol w:w="1494"/>
        <w:gridCol w:w="1593"/>
        <w:gridCol w:w="1701"/>
      </w:tblGrid>
      <w:tr w:rsidR="00C113F7" w:rsidRPr="00EC1862" w14:paraId="0AE32533" w14:textId="77777777" w:rsidTr="001A4A69">
        <w:trPr>
          <w:trHeight w:val="1200"/>
        </w:trPr>
        <w:tc>
          <w:tcPr>
            <w:tcW w:w="570" w:type="dxa"/>
            <w:tcBorders>
              <w:top w:val="single" w:sz="4" w:space="0" w:color="auto"/>
              <w:left w:val="single" w:sz="8" w:space="0" w:color="auto"/>
              <w:bottom w:val="nil"/>
              <w:right w:val="single" w:sz="4" w:space="0" w:color="auto"/>
            </w:tcBorders>
            <w:vAlign w:val="center"/>
          </w:tcPr>
          <w:p w14:paraId="04232201" w14:textId="77777777" w:rsidR="00C113F7" w:rsidRPr="00EC1862" w:rsidRDefault="00C113F7" w:rsidP="001A4A69">
            <w:pPr>
              <w:widowControl w:val="0"/>
              <w:jc w:val="center"/>
              <w:rPr>
                <w:b/>
                <w:bCs/>
              </w:rPr>
            </w:pPr>
            <w:r w:rsidRPr="00EC1862">
              <w:rPr>
                <w:b/>
                <w:bCs/>
              </w:rPr>
              <w:t xml:space="preserve">Eil. </w:t>
            </w:r>
          </w:p>
          <w:p w14:paraId="52DC2E72" w14:textId="77777777" w:rsidR="00C113F7" w:rsidRPr="00EC1862" w:rsidRDefault="00C113F7" w:rsidP="001A4A69">
            <w:pPr>
              <w:widowControl w:val="0"/>
              <w:jc w:val="center"/>
              <w:rPr>
                <w:b/>
                <w:bCs/>
              </w:rPr>
            </w:pPr>
            <w:r w:rsidRPr="00EC1862">
              <w:rPr>
                <w:b/>
                <w:bCs/>
              </w:rPr>
              <w:t>Nr.</w:t>
            </w:r>
          </w:p>
        </w:tc>
        <w:tc>
          <w:tcPr>
            <w:tcW w:w="2780" w:type="dxa"/>
            <w:tcBorders>
              <w:top w:val="single" w:sz="4" w:space="0" w:color="auto"/>
              <w:left w:val="nil"/>
              <w:bottom w:val="single" w:sz="4" w:space="0" w:color="auto"/>
              <w:right w:val="single" w:sz="4" w:space="0" w:color="auto"/>
            </w:tcBorders>
            <w:vAlign w:val="center"/>
          </w:tcPr>
          <w:p w14:paraId="63EE9A16" w14:textId="77777777" w:rsidR="00C113F7" w:rsidRPr="00EC1862" w:rsidRDefault="00C113F7" w:rsidP="001A4A69">
            <w:pPr>
              <w:widowControl w:val="0"/>
              <w:jc w:val="center"/>
              <w:rPr>
                <w:bCs/>
              </w:rPr>
            </w:pPr>
            <w:r w:rsidRPr="00EC1862">
              <w:rPr>
                <w:bCs/>
              </w:rPr>
              <w:t>Darbų grupių (etapų) pavadinimas</w:t>
            </w:r>
          </w:p>
        </w:tc>
        <w:tc>
          <w:tcPr>
            <w:tcW w:w="1501" w:type="dxa"/>
            <w:tcBorders>
              <w:top w:val="single" w:sz="4" w:space="0" w:color="auto"/>
              <w:left w:val="nil"/>
              <w:bottom w:val="single" w:sz="4" w:space="0" w:color="auto"/>
              <w:right w:val="single" w:sz="4" w:space="0" w:color="auto"/>
            </w:tcBorders>
          </w:tcPr>
          <w:p w14:paraId="539A338E" w14:textId="77777777" w:rsidR="00C113F7" w:rsidRPr="00EC1862" w:rsidRDefault="00C113F7" w:rsidP="001A4A69">
            <w:pPr>
              <w:widowControl w:val="0"/>
              <w:jc w:val="center"/>
            </w:pPr>
          </w:p>
          <w:p w14:paraId="5DB8A833" w14:textId="77777777" w:rsidR="00C113F7" w:rsidRPr="00EC1862" w:rsidRDefault="00C113F7" w:rsidP="001A4A69">
            <w:pPr>
              <w:widowControl w:val="0"/>
              <w:jc w:val="center"/>
            </w:pPr>
            <w:r w:rsidRPr="00EC1862">
              <w:t xml:space="preserve">Kaina pagal Sutartį </w:t>
            </w:r>
          </w:p>
          <w:p w14:paraId="10198FA9" w14:textId="77777777" w:rsidR="00C113F7" w:rsidRPr="00EC1862" w:rsidRDefault="00C113F7" w:rsidP="001A4A69">
            <w:pPr>
              <w:widowControl w:val="0"/>
              <w:jc w:val="center"/>
              <w:rPr>
                <w:bCs/>
              </w:rPr>
            </w:pPr>
            <w:r w:rsidRPr="00EC1862">
              <w:t>(Eur) be PVM</w:t>
            </w:r>
          </w:p>
        </w:tc>
        <w:tc>
          <w:tcPr>
            <w:tcW w:w="1494" w:type="dxa"/>
            <w:tcBorders>
              <w:top w:val="single" w:sz="4" w:space="0" w:color="auto"/>
              <w:left w:val="single" w:sz="4" w:space="0" w:color="auto"/>
              <w:bottom w:val="single" w:sz="4" w:space="0" w:color="auto"/>
              <w:right w:val="single" w:sz="4" w:space="0" w:color="auto"/>
            </w:tcBorders>
            <w:vAlign w:val="center"/>
          </w:tcPr>
          <w:p w14:paraId="3FA905C9" w14:textId="77777777" w:rsidR="00C113F7" w:rsidRPr="00EC1862" w:rsidRDefault="00C113F7" w:rsidP="001A4A69">
            <w:pPr>
              <w:widowControl w:val="0"/>
              <w:jc w:val="center"/>
              <w:rPr>
                <w:bCs/>
              </w:rPr>
            </w:pPr>
            <w:r w:rsidRPr="00EC1862">
              <w:rPr>
                <w:bCs/>
              </w:rPr>
              <w:t>Atliktų Darbų grupės (etapo) dalis (%) nuo Darbų pradžios</w:t>
            </w:r>
          </w:p>
        </w:tc>
        <w:tc>
          <w:tcPr>
            <w:tcW w:w="1593" w:type="dxa"/>
            <w:tcBorders>
              <w:top w:val="single" w:sz="4" w:space="0" w:color="auto"/>
              <w:left w:val="single" w:sz="4" w:space="0" w:color="auto"/>
              <w:bottom w:val="single" w:sz="4" w:space="0" w:color="auto"/>
              <w:right w:val="single" w:sz="4" w:space="0" w:color="auto"/>
            </w:tcBorders>
            <w:vAlign w:val="center"/>
          </w:tcPr>
          <w:p w14:paraId="524FBD1F" w14:textId="77777777" w:rsidR="00C113F7" w:rsidRPr="00EC1862" w:rsidRDefault="00C113F7" w:rsidP="001A4A69">
            <w:pPr>
              <w:widowControl w:val="0"/>
              <w:jc w:val="center"/>
              <w:rPr>
                <w:bCs/>
              </w:rPr>
            </w:pPr>
            <w:r w:rsidRPr="00EC1862">
              <w:rPr>
                <w:bCs/>
              </w:rPr>
              <w:t>Atliktų Darbų grupės (etapo) dalis (%) per atsiskaitomą laikotarpį</w:t>
            </w:r>
          </w:p>
        </w:tc>
        <w:tc>
          <w:tcPr>
            <w:tcW w:w="1701" w:type="dxa"/>
            <w:tcBorders>
              <w:top w:val="single" w:sz="4" w:space="0" w:color="auto"/>
              <w:left w:val="single" w:sz="4" w:space="0" w:color="auto"/>
              <w:bottom w:val="single" w:sz="4" w:space="0" w:color="auto"/>
              <w:right w:val="single" w:sz="8" w:space="0" w:color="auto"/>
            </w:tcBorders>
            <w:vAlign w:val="center"/>
          </w:tcPr>
          <w:p w14:paraId="58172494" w14:textId="77777777" w:rsidR="00C113F7" w:rsidRPr="00EC1862" w:rsidRDefault="00C113F7" w:rsidP="001A4A69">
            <w:pPr>
              <w:widowControl w:val="0"/>
              <w:ind w:firstLine="108"/>
              <w:jc w:val="center"/>
              <w:rPr>
                <w:bCs/>
              </w:rPr>
            </w:pPr>
            <w:r w:rsidRPr="00EC1862">
              <w:rPr>
                <w:bCs/>
              </w:rPr>
              <w:t>Atliktų Darbų grupės (etapo) per atsiskaitomą laikotarpį suma (Eur) be PVM</w:t>
            </w:r>
          </w:p>
        </w:tc>
      </w:tr>
      <w:tr w:rsidR="00C113F7" w:rsidRPr="00EC1862" w14:paraId="7C727C04" w14:textId="77777777" w:rsidTr="001A4A69">
        <w:trPr>
          <w:trHeight w:val="240"/>
        </w:trPr>
        <w:tc>
          <w:tcPr>
            <w:tcW w:w="570" w:type="dxa"/>
            <w:tcBorders>
              <w:top w:val="single" w:sz="4" w:space="0" w:color="auto"/>
              <w:left w:val="single" w:sz="8" w:space="0" w:color="auto"/>
              <w:bottom w:val="single" w:sz="4" w:space="0" w:color="auto"/>
              <w:right w:val="single" w:sz="4" w:space="0" w:color="auto"/>
            </w:tcBorders>
          </w:tcPr>
          <w:p w14:paraId="4716CA6D" w14:textId="77777777" w:rsidR="00C113F7" w:rsidRPr="00EC1862" w:rsidRDefault="00C113F7" w:rsidP="001A4A69">
            <w:pPr>
              <w:widowControl w:val="0"/>
              <w:rPr>
                <w:b/>
                <w:bCs/>
              </w:rPr>
            </w:pPr>
            <w:r w:rsidRPr="00EC1862">
              <w:rPr>
                <w:b/>
                <w:bCs/>
              </w:rPr>
              <w:t> </w:t>
            </w:r>
          </w:p>
        </w:tc>
        <w:tc>
          <w:tcPr>
            <w:tcW w:w="2780" w:type="dxa"/>
            <w:tcBorders>
              <w:top w:val="single" w:sz="4" w:space="0" w:color="auto"/>
              <w:left w:val="nil"/>
              <w:bottom w:val="single" w:sz="4" w:space="0" w:color="auto"/>
              <w:right w:val="single" w:sz="4" w:space="0" w:color="auto"/>
            </w:tcBorders>
          </w:tcPr>
          <w:p w14:paraId="50609A94" w14:textId="77777777" w:rsidR="00C113F7" w:rsidRPr="00EC1862" w:rsidRDefault="00C113F7" w:rsidP="001A4A69">
            <w:pPr>
              <w:widowControl w:val="0"/>
              <w:rPr>
                <w:b/>
                <w:bCs/>
              </w:rPr>
            </w:pPr>
            <w:r w:rsidRPr="00EC1862">
              <w:rPr>
                <w:b/>
                <w:bCs/>
              </w:rPr>
              <w:t> </w:t>
            </w:r>
            <w:r w:rsidRPr="00EC1862">
              <w:rPr>
                <w:i/>
                <w:iCs/>
              </w:rPr>
              <w:t>[Darbų grupės (etapo) pavadinimas pagal Veiklų sąrašą]</w:t>
            </w:r>
          </w:p>
        </w:tc>
        <w:tc>
          <w:tcPr>
            <w:tcW w:w="1501" w:type="dxa"/>
            <w:tcBorders>
              <w:top w:val="single" w:sz="4" w:space="0" w:color="auto"/>
              <w:left w:val="nil"/>
              <w:bottom w:val="single" w:sz="4" w:space="0" w:color="auto"/>
              <w:right w:val="single" w:sz="4" w:space="0" w:color="auto"/>
            </w:tcBorders>
          </w:tcPr>
          <w:p w14:paraId="2516F795" w14:textId="77777777" w:rsidR="00C113F7" w:rsidRPr="00EC1862" w:rsidRDefault="00C113F7" w:rsidP="001A4A69">
            <w:pPr>
              <w:widowControl w:val="0"/>
              <w:jc w:val="center"/>
              <w:rPr>
                <w:b/>
                <w:bCs/>
              </w:rPr>
            </w:pPr>
          </w:p>
        </w:tc>
        <w:tc>
          <w:tcPr>
            <w:tcW w:w="1494" w:type="dxa"/>
            <w:tcBorders>
              <w:top w:val="single" w:sz="4" w:space="0" w:color="auto"/>
              <w:left w:val="single" w:sz="4" w:space="0" w:color="auto"/>
              <w:bottom w:val="single" w:sz="4" w:space="0" w:color="auto"/>
              <w:right w:val="single" w:sz="4" w:space="0" w:color="auto"/>
            </w:tcBorders>
          </w:tcPr>
          <w:p w14:paraId="7D24E478" w14:textId="77777777" w:rsidR="00C113F7" w:rsidRPr="00EC1862" w:rsidRDefault="00C113F7" w:rsidP="001A4A69">
            <w:pPr>
              <w:widowControl w:val="0"/>
              <w:jc w:val="center"/>
              <w:rPr>
                <w:b/>
                <w:bCs/>
              </w:rPr>
            </w:pPr>
          </w:p>
        </w:tc>
        <w:tc>
          <w:tcPr>
            <w:tcW w:w="1593" w:type="dxa"/>
            <w:tcBorders>
              <w:top w:val="single" w:sz="4" w:space="0" w:color="auto"/>
              <w:left w:val="single" w:sz="4" w:space="0" w:color="auto"/>
              <w:bottom w:val="single" w:sz="4" w:space="0" w:color="auto"/>
              <w:right w:val="single" w:sz="4" w:space="0" w:color="auto"/>
            </w:tcBorders>
            <w:vAlign w:val="bottom"/>
          </w:tcPr>
          <w:p w14:paraId="0B5DCB87" w14:textId="77777777" w:rsidR="00C113F7" w:rsidRPr="00EC1862" w:rsidRDefault="00C113F7" w:rsidP="001A4A69">
            <w:pPr>
              <w:widowControl w:val="0"/>
              <w:jc w:val="center"/>
              <w:rPr>
                <w:b/>
                <w:bCs/>
              </w:rPr>
            </w:pPr>
            <w:r w:rsidRPr="00EC1862">
              <w:rPr>
                <w:b/>
                <w:bCs/>
              </w:rPr>
              <w:t> </w:t>
            </w:r>
          </w:p>
        </w:tc>
        <w:tc>
          <w:tcPr>
            <w:tcW w:w="1701" w:type="dxa"/>
            <w:tcBorders>
              <w:top w:val="nil"/>
              <w:left w:val="single" w:sz="4" w:space="0" w:color="auto"/>
              <w:bottom w:val="single" w:sz="4" w:space="0" w:color="auto"/>
              <w:right w:val="single" w:sz="8" w:space="0" w:color="auto"/>
            </w:tcBorders>
          </w:tcPr>
          <w:p w14:paraId="2855BE4E" w14:textId="77777777" w:rsidR="00C113F7" w:rsidRPr="00EC1862" w:rsidRDefault="00C113F7" w:rsidP="001A4A69">
            <w:pPr>
              <w:widowControl w:val="0"/>
              <w:jc w:val="right"/>
              <w:rPr>
                <w:b/>
                <w:bCs/>
              </w:rPr>
            </w:pPr>
            <w:r w:rsidRPr="00EC1862">
              <w:rPr>
                <w:b/>
                <w:bCs/>
              </w:rPr>
              <w:t> </w:t>
            </w:r>
          </w:p>
        </w:tc>
      </w:tr>
      <w:tr w:rsidR="00C113F7" w:rsidRPr="00EC1862" w14:paraId="1E4172B1" w14:textId="77777777" w:rsidTr="001A4A69">
        <w:trPr>
          <w:trHeight w:val="240"/>
        </w:trPr>
        <w:tc>
          <w:tcPr>
            <w:tcW w:w="570" w:type="dxa"/>
            <w:tcBorders>
              <w:top w:val="nil"/>
              <w:left w:val="single" w:sz="8" w:space="0" w:color="auto"/>
              <w:bottom w:val="single" w:sz="4" w:space="0" w:color="auto"/>
              <w:right w:val="single" w:sz="4" w:space="0" w:color="auto"/>
            </w:tcBorders>
          </w:tcPr>
          <w:p w14:paraId="4F0CA2CF" w14:textId="77777777" w:rsidR="00C113F7" w:rsidRPr="00EC1862" w:rsidRDefault="00C113F7" w:rsidP="001A4A69">
            <w:pPr>
              <w:widowControl w:val="0"/>
            </w:pPr>
            <w:r w:rsidRPr="00EC1862">
              <w:t> </w:t>
            </w:r>
          </w:p>
        </w:tc>
        <w:tc>
          <w:tcPr>
            <w:tcW w:w="2780" w:type="dxa"/>
            <w:tcBorders>
              <w:top w:val="nil"/>
              <w:left w:val="nil"/>
              <w:bottom w:val="nil"/>
              <w:right w:val="single" w:sz="4" w:space="0" w:color="auto"/>
            </w:tcBorders>
          </w:tcPr>
          <w:p w14:paraId="32CEB4B2" w14:textId="77777777" w:rsidR="00C113F7" w:rsidRPr="00EC1862" w:rsidRDefault="00C113F7" w:rsidP="001A4A69">
            <w:pPr>
              <w:widowControl w:val="0"/>
              <w:rPr>
                <w:b/>
                <w:bCs/>
                <w:i/>
                <w:iCs/>
              </w:rPr>
            </w:pPr>
          </w:p>
        </w:tc>
        <w:tc>
          <w:tcPr>
            <w:tcW w:w="1501" w:type="dxa"/>
            <w:tcBorders>
              <w:top w:val="nil"/>
              <w:left w:val="nil"/>
              <w:bottom w:val="nil"/>
              <w:right w:val="single" w:sz="4" w:space="0" w:color="auto"/>
            </w:tcBorders>
          </w:tcPr>
          <w:p w14:paraId="3EF6CDCE" w14:textId="77777777" w:rsidR="00C113F7" w:rsidRPr="00EC1862" w:rsidRDefault="00C113F7" w:rsidP="001A4A69">
            <w:pPr>
              <w:widowControl w:val="0"/>
              <w:jc w:val="center"/>
            </w:pPr>
          </w:p>
        </w:tc>
        <w:tc>
          <w:tcPr>
            <w:tcW w:w="1494" w:type="dxa"/>
            <w:tcBorders>
              <w:top w:val="nil"/>
              <w:left w:val="single" w:sz="4" w:space="0" w:color="auto"/>
              <w:bottom w:val="nil"/>
              <w:right w:val="single" w:sz="4" w:space="0" w:color="auto"/>
            </w:tcBorders>
          </w:tcPr>
          <w:p w14:paraId="1D423A12" w14:textId="77777777" w:rsidR="00C113F7" w:rsidRPr="00EC1862" w:rsidRDefault="00C113F7" w:rsidP="001A4A69">
            <w:pPr>
              <w:widowControl w:val="0"/>
              <w:jc w:val="center"/>
            </w:pPr>
          </w:p>
        </w:tc>
        <w:tc>
          <w:tcPr>
            <w:tcW w:w="1593" w:type="dxa"/>
            <w:tcBorders>
              <w:top w:val="nil"/>
              <w:left w:val="single" w:sz="4" w:space="0" w:color="auto"/>
              <w:bottom w:val="nil"/>
              <w:right w:val="nil"/>
            </w:tcBorders>
            <w:vAlign w:val="bottom"/>
          </w:tcPr>
          <w:p w14:paraId="10BA7D0A" w14:textId="77777777" w:rsidR="00C113F7" w:rsidRPr="00EC1862" w:rsidRDefault="00C113F7" w:rsidP="001A4A69">
            <w:pPr>
              <w:widowControl w:val="0"/>
              <w:jc w:val="center"/>
            </w:pPr>
            <w:r w:rsidRPr="00EC1862">
              <w:t> </w:t>
            </w:r>
          </w:p>
        </w:tc>
        <w:tc>
          <w:tcPr>
            <w:tcW w:w="1701" w:type="dxa"/>
            <w:tcBorders>
              <w:top w:val="nil"/>
              <w:left w:val="single" w:sz="4" w:space="0" w:color="auto"/>
              <w:bottom w:val="nil"/>
              <w:right w:val="single" w:sz="8" w:space="0" w:color="auto"/>
            </w:tcBorders>
            <w:vAlign w:val="bottom"/>
          </w:tcPr>
          <w:p w14:paraId="5D5B9A75" w14:textId="77777777" w:rsidR="00C113F7" w:rsidRPr="00EC1862" w:rsidRDefault="00C113F7" w:rsidP="001A4A69">
            <w:pPr>
              <w:widowControl w:val="0"/>
              <w:jc w:val="right"/>
            </w:pPr>
            <w:r w:rsidRPr="00EC1862">
              <w:t> </w:t>
            </w:r>
          </w:p>
        </w:tc>
      </w:tr>
      <w:tr w:rsidR="00C113F7" w:rsidRPr="00EC1862" w14:paraId="4C8E2D49" w14:textId="77777777" w:rsidTr="001A4A69">
        <w:trPr>
          <w:trHeight w:val="240"/>
        </w:trPr>
        <w:tc>
          <w:tcPr>
            <w:tcW w:w="570" w:type="dxa"/>
            <w:tcBorders>
              <w:top w:val="single" w:sz="4" w:space="0" w:color="auto"/>
            </w:tcBorders>
          </w:tcPr>
          <w:p w14:paraId="4FD9B143" w14:textId="77777777" w:rsidR="00C113F7" w:rsidRPr="00EC1862" w:rsidRDefault="00C113F7" w:rsidP="001A4A69">
            <w:pPr>
              <w:widowControl w:val="0"/>
            </w:pPr>
            <w:r w:rsidRPr="00EC1862">
              <w:t> </w:t>
            </w:r>
          </w:p>
        </w:tc>
        <w:tc>
          <w:tcPr>
            <w:tcW w:w="2780" w:type="dxa"/>
            <w:tcBorders>
              <w:top w:val="single" w:sz="4" w:space="0" w:color="auto"/>
            </w:tcBorders>
          </w:tcPr>
          <w:p w14:paraId="6D7243AF" w14:textId="77777777" w:rsidR="00C113F7" w:rsidRPr="00EC1862" w:rsidRDefault="00C113F7" w:rsidP="001A4A69">
            <w:pPr>
              <w:widowControl w:val="0"/>
            </w:pPr>
            <w:r w:rsidRPr="00EC1862">
              <w:t> </w:t>
            </w:r>
          </w:p>
        </w:tc>
        <w:tc>
          <w:tcPr>
            <w:tcW w:w="1501" w:type="dxa"/>
            <w:tcBorders>
              <w:top w:val="single" w:sz="4" w:space="0" w:color="auto"/>
              <w:right w:val="single" w:sz="4" w:space="0" w:color="auto"/>
            </w:tcBorders>
          </w:tcPr>
          <w:p w14:paraId="539B8370" w14:textId="77777777" w:rsidR="00C113F7" w:rsidRPr="00EC1862" w:rsidRDefault="00C113F7" w:rsidP="001A4A69">
            <w:pPr>
              <w:widowControl w:val="0"/>
              <w:jc w:val="right"/>
            </w:pPr>
          </w:p>
        </w:tc>
        <w:tc>
          <w:tcPr>
            <w:tcW w:w="3087" w:type="dxa"/>
            <w:gridSpan w:val="2"/>
            <w:tcBorders>
              <w:top w:val="single" w:sz="8" w:space="0" w:color="auto"/>
              <w:left w:val="single" w:sz="4" w:space="0" w:color="auto"/>
              <w:bottom w:val="single" w:sz="4" w:space="0" w:color="auto"/>
              <w:right w:val="single" w:sz="8" w:space="0" w:color="auto"/>
            </w:tcBorders>
          </w:tcPr>
          <w:p w14:paraId="100E4B10" w14:textId="77777777" w:rsidR="00C113F7" w:rsidRPr="00EC1862" w:rsidRDefault="00C113F7" w:rsidP="001A4A69">
            <w:pPr>
              <w:widowControl w:val="0"/>
              <w:jc w:val="right"/>
              <w:rPr>
                <w:b/>
              </w:rPr>
            </w:pPr>
            <w:r w:rsidRPr="00EC1862">
              <w:t> </w:t>
            </w:r>
            <w:r w:rsidRPr="00EC1862">
              <w:rPr>
                <w:b/>
              </w:rPr>
              <w:t>Suma be PVM (Eur)</w:t>
            </w:r>
            <w:r w:rsidRPr="00EC1862">
              <w:rPr>
                <w:b/>
                <w:bCs/>
              </w:rPr>
              <w:t>:</w:t>
            </w:r>
          </w:p>
        </w:tc>
        <w:tc>
          <w:tcPr>
            <w:tcW w:w="1701" w:type="dxa"/>
            <w:tcBorders>
              <w:top w:val="nil"/>
              <w:left w:val="nil"/>
              <w:bottom w:val="single" w:sz="4" w:space="0" w:color="auto"/>
              <w:right w:val="single" w:sz="8" w:space="0" w:color="auto"/>
            </w:tcBorders>
            <w:vAlign w:val="bottom"/>
          </w:tcPr>
          <w:p w14:paraId="0F626375" w14:textId="77777777" w:rsidR="00C113F7" w:rsidRPr="00EC1862" w:rsidRDefault="00C113F7" w:rsidP="001A4A69">
            <w:pPr>
              <w:widowControl w:val="0"/>
              <w:jc w:val="right"/>
            </w:pPr>
            <w:r w:rsidRPr="00EC1862">
              <w:t> </w:t>
            </w:r>
          </w:p>
        </w:tc>
      </w:tr>
      <w:tr w:rsidR="00C113F7" w:rsidRPr="00EC1862" w14:paraId="255FE705" w14:textId="77777777" w:rsidTr="001A4A69">
        <w:trPr>
          <w:trHeight w:val="240"/>
        </w:trPr>
        <w:tc>
          <w:tcPr>
            <w:tcW w:w="570" w:type="dxa"/>
          </w:tcPr>
          <w:p w14:paraId="056C22B0" w14:textId="77777777" w:rsidR="00C113F7" w:rsidRPr="00EC1862" w:rsidRDefault="00C113F7" w:rsidP="001A4A69">
            <w:pPr>
              <w:widowControl w:val="0"/>
            </w:pPr>
            <w:r w:rsidRPr="00EC1862">
              <w:t> </w:t>
            </w:r>
          </w:p>
        </w:tc>
        <w:tc>
          <w:tcPr>
            <w:tcW w:w="2780" w:type="dxa"/>
          </w:tcPr>
          <w:p w14:paraId="207B7343" w14:textId="77777777" w:rsidR="00C113F7" w:rsidRPr="00EC1862" w:rsidRDefault="00C113F7" w:rsidP="001A4A69">
            <w:pPr>
              <w:widowControl w:val="0"/>
            </w:pPr>
            <w:r w:rsidRPr="00EC1862">
              <w:t> </w:t>
            </w:r>
          </w:p>
        </w:tc>
        <w:tc>
          <w:tcPr>
            <w:tcW w:w="1501" w:type="dxa"/>
            <w:tcBorders>
              <w:right w:val="single" w:sz="4" w:space="0" w:color="auto"/>
            </w:tcBorders>
          </w:tcPr>
          <w:p w14:paraId="3B018318" w14:textId="77777777" w:rsidR="00C113F7" w:rsidRPr="00EC1862" w:rsidRDefault="00C113F7" w:rsidP="001A4A69">
            <w:pPr>
              <w:widowControl w:val="0"/>
              <w:jc w:val="right"/>
              <w:rPr>
                <w:b/>
                <w:bCs/>
              </w:rPr>
            </w:pPr>
          </w:p>
        </w:tc>
        <w:tc>
          <w:tcPr>
            <w:tcW w:w="3087" w:type="dxa"/>
            <w:gridSpan w:val="2"/>
            <w:tcBorders>
              <w:top w:val="single" w:sz="4" w:space="0" w:color="auto"/>
              <w:left w:val="single" w:sz="4" w:space="0" w:color="auto"/>
              <w:bottom w:val="single" w:sz="4" w:space="0" w:color="auto"/>
              <w:right w:val="single" w:sz="4" w:space="0" w:color="auto"/>
            </w:tcBorders>
          </w:tcPr>
          <w:p w14:paraId="440EFA92" w14:textId="77777777" w:rsidR="00C113F7" w:rsidRPr="00EC1862" w:rsidRDefault="00C113F7" w:rsidP="001A4A69">
            <w:pPr>
              <w:widowControl w:val="0"/>
              <w:jc w:val="right"/>
              <w:rPr>
                <w:b/>
                <w:bCs/>
              </w:rPr>
            </w:pPr>
            <w:r w:rsidRPr="00EC1862">
              <w:rPr>
                <w:b/>
                <w:bCs/>
                <w:color w:val="000000" w:themeColor="text1"/>
              </w:rPr>
              <w:t xml:space="preserve">PVM </w:t>
            </w:r>
            <w:r w:rsidRPr="00EC1862">
              <w:rPr>
                <w:b/>
                <w:i/>
                <w:color w:val="000000" w:themeColor="text1"/>
              </w:rPr>
              <w:t>[tarifas]</w:t>
            </w:r>
            <w:r w:rsidRPr="00EC1862">
              <w:rPr>
                <w:b/>
                <w:bCs/>
              </w:rPr>
              <w:t>:</w:t>
            </w:r>
          </w:p>
        </w:tc>
        <w:tc>
          <w:tcPr>
            <w:tcW w:w="1701" w:type="dxa"/>
            <w:tcBorders>
              <w:top w:val="nil"/>
              <w:left w:val="single" w:sz="4" w:space="0" w:color="auto"/>
              <w:bottom w:val="single" w:sz="4" w:space="0" w:color="auto"/>
              <w:right w:val="single" w:sz="4" w:space="0" w:color="auto"/>
            </w:tcBorders>
            <w:vAlign w:val="bottom"/>
          </w:tcPr>
          <w:p w14:paraId="0DAF9E7D" w14:textId="77777777" w:rsidR="00C113F7" w:rsidRPr="00EC1862" w:rsidRDefault="00C113F7" w:rsidP="001A4A69">
            <w:pPr>
              <w:widowControl w:val="0"/>
              <w:jc w:val="right"/>
              <w:rPr>
                <w:b/>
                <w:bCs/>
              </w:rPr>
            </w:pPr>
          </w:p>
        </w:tc>
      </w:tr>
      <w:tr w:rsidR="00C113F7" w:rsidRPr="00EC1862" w14:paraId="7846A1E2" w14:textId="77777777" w:rsidTr="001A4A69">
        <w:trPr>
          <w:trHeight w:val="255"/>
        </w:trPr>
        <w:tc>
          <w:tcPr>
            <w:tcW w:w="570" w:type="dxa"/>
          </w:tcPr>
          <w:p w14:paraId="6B2E7AD6" w14:textId="77777777" w:rsidR="00C113F7" w:rsidRPr="00EC1862" w:rsidRDefault="00C113F7" w:rsidP="001A4A69">
            <w:pPr>
              <w:widowControl w:val="0"/>
              <w:rPr>
                <w:b/>
                <w:bCs/>
              </w:rPr>
            </w:pPr>
            <w:r w:rsidRPr="00EC1862">
              <w:rPr>
                <w:b/>
                <w:bCs/>
              </w:rPr>
              <w:t> </w:t>
            </w:r>
          </w:p>
        </w:tc>
        <w:tc>
          <w:tcPr>
            <w:tcW w:w="2780" w:type="dxa"/>
          </w:tcPr>
          <w:p w14:paraId="712B63A4" w14:textId="77777777" w:rsidR="00C113F7" w:rsidRPr="00EC1862" w:rsidRDefault="00C113F7" w:rsidP="001A4A69">
            <w:pPr>
              <w:widowControl w:val="0"/>
              <w:jc w:val="right"/>
              <w:rPr>
                <w:b/>
                <w:bCs/>
              </w:rPr>
            </w:pPr>
            <w:r w:rsidRPr="00EC1862">
              <w:rPr>
                <w:b/>
                <w:bCs/>
              </w:rPr>
              <w:t> </w:t>
            </w:r>
          </w:p>
        </w:tc>
        <w:tc>
          <w:tcPr>
            <w:tcW w:w="1501" w:type="dxa"/>
            <w:tcBorders>
              <w:right w:val="single" w:sz="4" w:space="0" w:color="auto"/>
            </w:tcBorders>
          </w:tcPr>
          <w:p w14:paraId="289A8D2E" w14:textId="77777777" w:rsidR="00C113F7" w:rsidRPr="00EC1862" w:rsidRDefault="00C113F7" w:rsidP="001A4A69">
            <w:pPr>
              <w:widowControl w:val="0"/>
              <w:jc w:val="right"/>
              <w:rPr>
                <w:b/>
                <w:bCs/>
              </w:rPr>
            </w:pPr>
          </w:p>
        </w:tc>
        <w:tc>
          <w:tcPr>
            <w:tcW w:w="3087" w:type="dxa"/>
            <w:gridSpan w:val="2"/>
            <w:tcBorders>
              <w:top w:val="single" w:sz="4" w:space="0" w:color="auto"/>
              <w:left w:val="single" w:sz="4" w:space="0" w:color="auto"/>
              <w:bottom w:val="single" w:sz="4" w:space="0" w:color="auto"/>
              <w:right w:val="single" w:sz="4" w:space="0" w:color="auto"/>
            </w:tcBorders>
          </w:tcPr>
          <w:p w14:paraId="4C26E844" w14:textId="77777777" w:rsidR="00C113F7" w:rsidRPr="00EC1862" w:rsidRDefault="00C113F7" w:rsidP="001A4A69">
            <w:pPr>
              <w:widowControl w:val="0"/>
              <w:jc w:val="right"/>
              <w:rPr>
                <w:b/>
                <w:bCs/>
              </w:rPr>
            </w:pPr>
            <w:r w:rsidRPr="00EC1862">
              <w:rPr>
                <w:b/>
                <w:bCs/>
              </w:rPr>
              <w:t xml:space="preserve">Bendra suma su PVM </w:t>
            </w:r>
            <w:r w:rsidRPr="00EC1862">
              <w:rPr>
                <w:b/>
              </w:rPr>
              <w:t>(Eur)</w:t>
            </w:r>
            <w:r w:rsidRPr="00EC1862">
              <w:rPr>
                <w:b/>
                <w:bCs/>
              </w:rPr>
              <w:t>:</w:t>
            </w:r>
          </w:p>
        </w:tc>
        <w:tc>
          <w:tcPr>
            <w:tcW w:w="1701" w:type="dxa"/>
            <w:tcBorders>
              <w:top w:val="single" w:sz="4" w:space="0" w:color="auto"/>
              <w:left w:val="single" w:sz="4" w:space="0" w:color="auto"/>
              <w:bottom w:val="single" w:sz="4" w:space="0" w:color="auto"/>
              <w:right w:val="single" w:sz="4" w:space="0" w:color="auto"/>
            </w:tcBorders>
            <w:noWrap/>
          </w:tcPr>
          <w:p w14:paraId="0BA94848" w14:textId="77777777" w:rsidR="00C113F7" w:rsidRPr="00EC1862" w:rsidRDefault="00C113F7" w:rsidP="001A4A69">
            <w:pPr>
              <w:widowControl w:val="0"/>
              <w:jc w:val="right"/>
              <w:rPr>
                <w:b/>
                <w:bCs/>
              </w:rPr>
            </w:pPr>
          </w:p>
        </w:tc>
      </w:tr>
    </w:tbl>
    <w:p w14:paraId="48BD4FFD" w14:textId="77777777" w:rsidR="00C113F7" w:rsidRDefault="00C113F7" w:rsidP="0058437F">
      <w:pPr>
        <w:pStyle w:val="Lentelsuraas0"/>
        <w:widowControl w:val="0"/>
        <w:shd w:val="clear" w:color="auto" w:fill="auto"/>
        <w:tabs>
          <w:tab w:val="left" w:leader="underscore" w:pos="9499"/>
        </w:tabs>
        <w:suppressAutoHyphens/>
        <w:spacing w:line="274" w:lineRule="exact"/>
        <w:ind w:right="281" w:firstLine="1134"/>
        <w:jc w:val="both"/>
        <w:rPr>
          <w:sz w:val="24"/>
          <w:szCs w:val="24"/>
        </w:rPr>
      </w:pPr>
      <w:r w:rsidRPr="00EC1862">
        <w:rPr>
          <w:sz w:val="24"/>
          <w:szCs w:val="24"/>
        </w:rPr>
        <w:t>Šis aktas neatleidžia Rangovo bei Pirkėjo nuo likusių jų sutartinių įsipareigojimų pagal nurodytą Sutartį vykdymo.</w:t>
      </w:r>
    </w:p>
    <w:p w14:paraId="21B2848A" w14:textId="77777777" w:rsidR="00C113F7" w:rsidRDefault="00C113F7" w:rsidP="00C113F7">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C113F7" w:rsidRPr="00EC1862" w14:paraId="6C694D57" w14:textId="77777777" w:rsidTr="001A4A69">
        <w:trPr>
          <w:trHeight w:val="20"/>
        </w:trPr>
        <w:tc>
          <w:tcPr>
            <w:tcW w:w="3072" w:type="dxa"/>
            <w:gridSpan w:val="2"/>
            <w:shd w:val="clear" w:color="auto" w:fill="FFFFFF"/>
          </w:tcPr>
          <w:p w14:paraId="58935DA0" w14:textId="77777777" w:rsidR="00C113F7" w:rsidRPr="00EC1862" w:rsidRDefault="00C113F7" w:rsidP="001A4A69">
            <w:pPr>
              <w:pStyle w:val="Pagrindinistekstas21"/>
              <w:widowControl w:val="0"/>
              <w:shd w:val="clear" w:color="auto" w:fill="auto"/>
              <w:suppressAutoHyphens/>
              <w:spacing w:after="0" w:line="240" w:lineRule="auto"/>
              <w:ind w:left="80" w:right="281"/>
              <w:rPr>
                <w:spacing w:val="0"/>
                <w:sz w:val="24"/>
                <w:szCs w:val="24"/>
              </w:rPr>
            </w:pPr>
            <w:r w:rsidRPr="00EC1862">
              <w:rPr>
                <w:spacing w:val="0"/>
                <w:sz w:val="24"/>
                <w:szCs w:val="24"/>
              </w:rPr>
              <w:t>Perdavė Subrangovo atstovas</w:t>
            </w:r>
          </w:p>
        </w:tc>
        <w:tc>
          <w:tcPr>
            <w:tcW w:w="3240" w:type="dxa"/>
            <w:gridSpan w:val="2"/>
            <w:shd w:val="clear" w:color="auto" w:fill="FFFFFF"/>
          </w:tcPr>
          <w:p w14:paraId="287BA582" w14:textId="77777777" w:rsidR="00C113F7" w:rsidRPr="00EC1862" w:rsidRDefault="00C113F7" w:rsidP="001A4A69">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Patvirtino Rangovo atstovas</w:t>
            </w:r>
          </w:p>
        </w:tc>
        <w:tc>
          <w:tcPr>
            <w:tcW w:w="3327" w:type="dxa"/>
            <w:gridSpan w:val="2"/>
            <w:shd w:val="clear" w:color="auto" w:fill="FFFFFF"/>
          </w:tcPr>
          <w:p w14:paraId="2A8932A9" w14:textId="77777777" w:rsidR="00C113F7" w:rsidRPr="00EC1862" w:rsidRDefault="00C113F7" w:rsidP="001A4A69">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C113F7" w:rsidRPr="00EC1862" w14:paraId="5737354A" w14:textId="77777777" w:rsidTr="001A4A69">
        <w:trPr>
          <w:trHeight w:val="20"/>
        </w:trPr>
        <w:tc>
          <w:tcPr>
            <w:tcW w:w="1286" w:type="dxa"/>
            <w:shd w:val="clear" w:color="auto" w:fill="FFFFFF"/>
          </w:tcPr>
          <w:p w14:paraId="1EC8FB8B" w14:textId="77777777" w:rsidR="00C113F7" w:rsidRPr="00EC1862" w:rsidRDefault="00C113F7" w:rsidP="001A4A69">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1F66BD91" w14:textId="77777777" w:rsidR="00C113F7" w:rsidRPr="00EC1862" w:rsidRDefault="00C113F7" w:rsidP="001A4A69">
            <w:pPr>
              <w:widowControl w:val="0"/>
              <w:ind w:right="281"/>
              <w:jc w:val="both"/>
            </w:pPr>
          </w:p>
        </w:tc>
        <w:tc>
          <w:tcPr>
            <w:tcW w:w="1333" w:type="dxa"/>
            <w:shd w:val="clear" w:color="auto" w:fill="FFFFFF"/>
          </w:tcPr>
          <w:p w14:paraId="438334C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1B8B71C2" w14:textId="77777777" w:rsidR="00C113F7" w:rsidRPr="00EC1862" w:rsidRDefault="00C113F7" w:rsidP="001A4A69">
            <w:pPr>
              <w:widowControl w:val="0"/>
              <w:ind w:right="281"/>
              <w:jc w:val="both"/>
            </w:pPr>
          </w:p>
        </w:tc>
        <w:tc>
          <w:tcPr>
            <w:tcW w:w="1353" w:type="dxa"/>
            <w:shd w:val="clear" w:color="auto" w:fill="FFFFFF"/>
          </w:tcPr>
          <w:p w14:paraId="4F97E84E"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11B7E775" w14:textId="77777777" w:rsidR="00C113F7" w:rsidRPr="00EC1862" w:rsidRDefault="00C113F7" w:rsidP="001A4A69">
            <w:pPr>
              <w:widowControl w:val="0"/>
              <w:ind w:right="281"/>
              <w:jc w:val="both"/>
            </w:pPr>
          </w:p>
        </w:tc>
      </w:tr>
      <w:tr w:rsidR="00C113F7" w:rsidRPr="00EC1862" w14:paraId="143CAD18" w14:textId="77777777" w:rsidTr="001A4A69">
        <w:trPr>
          <w:trHeight w:val="20"/>
        </w:trPr>
        <w:tc>
          <w:tcPr>
            <w:tcW w:w="1286" w:type="dxa"/>
            <w:shd w:val="clear" w:color="auto" w:fill="FFFFFF"/>
          </w:tcPr>
          <w:p w14:paraId="7C044427"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4AB77810" w14:textId="77777777" w:rsidR="00C113F7" w:rsidRPr="00EC1862" w:rsidRDefault="00C113F7" w:rsidP="001A4A69">
            <w:pPr>
              <w:widowControl w:val="0"/>
              <w:ind w:right="281"/>
              <w:jc w:val="both"/>
            </w:pPr>
          </w:p>
        </w:tc>
        <w:tc>
          <w:tcPr>
            <w:tcW w:w="1333" w:type="dxa"/>
            <w:shd w:val="clear" w:color="auto" w:fill="FFFFFF"/>
          </w:tcPr>
          <w:p w14:paraId="7B85ED3A"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5BEACE18" w14:textId="77777777" w:rsidR="00C113F7" w:rsidRPr="00EC1862" w:rsidRDefault="00C113F7" w:rsidP="001A4A69">
            <w:pPr>
              <w:widowControl w:val="0"/>
              <w:ind w:right="281"/>
              <w:jc w:val="both"/>
            </w:pPr>
          </w:p>
        </w:tc>
        <w:tc>
          <w:tcPr>
            <w:tcW w:w="1353" w:type="dxa"/>
            <w:shd w:val="clear" w:color="auto" w:fill="FFFFFF"/>
          </w:tcPr>
          <w:p w14:paraId="59F14AA8"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18C9E401" w14:textId="77777777" w:rsidR="00C113F7" w:rsidRPr="00EC1862" w:rsidRDefault="00C113F7" w:rsidP="001A4A69">
            <w:pPr>
              <w:widowControl w:val="0"/>
              <w:ind w:right="281"/>
              <w:jc w:val="both"/>
            </w:pPr>
          </w:p>
        </w:tc>
      </w:tr>
      <w:tr w:rsidR="00C113F7" w:rsidRPr="00EC1862" w14:paraId="2F13DF2F" w14:textId="77777777" w:rsidTr="001A4A69">
        <w:trPr>
          <w:trHeight w:val="20"/>
        </w:trPr>
        <w:tc>
          <w:tcPr>
            <w:tcW w:w="1286" w:type="dxa"/>
            <w:shd w:val="clear" w:color="auto" w:fill="FFFFFF"/>
          </w:tcPr>
          <w:p w14:paraId="76C92411"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1D79A2C7" w14:textId="77777777" w:rsidR="00C113F7" w:rsidRPr="00EC1862" w:rsidRDefault="00C113F7" w:rsidP="001A4A69">
            <w:pPr>
              <w:widowControl w:val="0"/>
              <w:ind w:right="281"/>
              <w:jc w:val="both"/>
            </w:pPr>
          </w:p>
        </w:tc>
        <w:tc>
          <w:tcPr>
            <w:tcW w:w="1333" w:type="dxa"/>
            <w:shd w:val="clear" w:color="auto" w:fill="FFFFFF"/>
          </w:tcPr>
          <w:p w14:paraId="5E6676D8"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1BEA3269" w14:textId="77777777" w:rsidR="00C113F7" w:rsidRPr="00EC1862" w:rsidRDefault="00C113F7" w:rsidP="001A4A69">
            <w:pPr>
              <w:widowControl w:val="0"/>
              <w:ind w:right="281"/>
              <w:jc w:val="both"/>
            </w:pPr>
          </w:p>
        </w:tc>
        <w:tc>
          <w:tcPr>
            <w:tcW w:w="1353" w:type="dxa"/>
            <w:shd w:val="clear" w:color="auto" w:fill="FFFFFF"/>
          </w:tcPr>
          <w:p w14:paraId="029C95E1"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4C2E80E6" w14:textId="77777777" w:rsidR="00C113F7" w:rsidRPr="00EC1862" w:rsidRDefault="00C113F7" w:rsidP="001A4A69">
            <w:pPr>
              <w:widowControl w:val="0"/>
              <w:ind w:right="281"/>
              <w:jc w:val="both"/>
            </w:pPr>
          </w:p>
        </w:tc>
      </w:tr>
      <w:tr w:rsidR="00C113F7" w:rsidRPr="00EC1862" w14:paraId="40D53EF6" w14:textId="77777777" w:rsidTr="001A4A69">
        <w:trPr>
          <w:trHeight w:val="20"/>
        </w:trPr>
        <w:tc>
          <w:tcPr>
            <w:tcW w:w="1286" w:type="dxa"/>
            <w:shd w:val="clear" w:color="auto" w:fill="FFFFFF"/>
          </w:tcPr>
          <w:p w14:paraId="2865E092"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67651A5A" w14:textId="77777777" w:rsidR="00C113F7" w:rsidRPr="00EC1862" w:rsidRDefault="00C113F7" w:rsidP="001A4A69">
            <w:pPr>
              <w:widowControl w:val="0"/>
              <w:ind w:right="281"/>
              <w:jc w:val="both"/>
            </w:pPr>
          </w:p>
        </w:tc>
        <w:tc>
          <w:tcPr>
            <w:tcW w:w="1333" w:type="dxa"/>
            <w:shd w:val="clear" w:color="auto" w:fill="FFFFFF"/>
          </w:tcPr>
          <w:p w14:paraId="2CB0DC51"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1800DF4D" w14:textId="77777777" w:rsidR="00C113F7" w:rsidRPr="00EC1862" w:rsidRDefault="00C113F7" w:rsidP="001A4A69">
            <w:pPr>
              <w:widowControl w:val="0"/>
              <w:ind w:right="281"/>
              <w:jc w:val="both"/>
            </w:pPr>
          </w:p>
        </w:tc>
        <w:tc>
          <w:tcPr>
            <w:tcW w:w="1353" w:type="dxa"/>
            <w:shd w:val="clear" w:color="auto" w:fill="FFFFFF"/>
          </w:tcPr>
          <w:p w14:paraId="74835893"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6DE9E3CE" w14:textId="77777777" w:rsidR="00C113F7" w:rsidRPr="00EC1862" w:rsidRDefault="00C113F7" w:rsidP="001A4A69">
            <w:pPr>
              <w:widowControl w:val="0"/>
              <w:ind w:right="281"/>
              <w:jc w:val="both"/>
            </w:pPr>
          </w:p>
        </w:tc>
      </w:tr>
    </w:tbl>
    <w:p w14:paraId="4FDD3736" w14:textId="77777777" w:rsidR="00C113F7" w:rsidRPr="00EC1862" w:rsidRDefault="00C113F7" w:rsidP="00C113F7">
      <w:pPr>
        <w:pStyle w:val="Lentelsuraas0"/>
        <w:widowControl w:val="0"/>
        <w:shd w:val="clear" w:color="auto" w:fill="auto"/>
        <w:tabs>
          <w:tab w:val="left" w:leader="underscore" w:pos="9499"/>
        </w:tabs>
        <w:suppressAutoHyphens/>
        <w:spacing w:line="274" w:lineRule="exact"/>
        <w:ind w:right="281"/>
        <w:jc w:val="both"/>
        <w:rPr>
          <w:sz w:val="24"/>
          <w:szCs w:val="24"/>
        </w:rPr>
      </w:pPr>
    </w:p>
    <w:p w14:paraId="749BF645" w14:textId="77777777" w:rsidR="00C113F7" w:rsidRPr="00EC1862" w:rsidRDefault="00C113F7" w:rsidP="00C113F7">
      <w:pPr>
        <w:widowControl w:val="0"/>
        <w:spacing w:line="180" w:lineRule="exact"/>
        <w:ind w:right="281"/>
        <w:jc w:val="both"/>
      </w:pPr>
    </w:p>
    <w:p w14:paraId="1E43A53D" w14:textId="77777777" w:rsidR="00C113F7" w:rsidRDefault="00C113F7" w:rsidP="00C113F7">
      <w:pPr>
        <w:pStyle w:val="Pagrindinistekstas"/>
        <w:widowControl w:val="0"/>
        <w:spacing w:after="0" w:line="259" w:lineRule="auto"/>
        <w:ind w:firstLine="4820"/>
        <w:rPr>
          <w:szCs w:val="24"/>
          <w:lang w:val="lt-LT"/>
        </w:rPr>
      </w:pPr>
    </w:p>
    <w:p w14:paraId="2426C57E" w14:textId="77777777" w:rsidR="00C113F7" w:rsidRDefault="00C113F7" w:rsidP="00C113F7">
      <w:pPr>
        <w:pStyle w:val="Pagrindinistekstas"/>
        <w:widowControl w:val="0"/>
        <w:spacing w:after="0" w:line="259" w:lineRule="auto"/>
        <w:ind w:firstLine="4820"/>
        <w:rPr>
          <w:szCs w:val="24"/>
          <w:lang w:val="lt-LT"/>
        </w:rPr>
      </w:pPr>
    </w:p>
    <w:p w14:paraId="7E732C51" w14:textId="77777777" w:rsidR="00C113F7" w:rsidRDefault="00C113F7" w:rsidP="00C113F7">
      <w:pPr>
        <w:pStyle w:val="Pagrindinistekstas"/>
        <w:widowControl w:val="0"/>
        <w:spacing w:after="0" w:line="259" w:lineRule="auto"/>
        <w:ind w:firstLine="4820"/>
        <w:rPr>
          <w:szCs w:val="24"/>
          <w:lang w:val="lt-LT"/>
        </w:rPr>
      </w:pPr>
    </w:p>
    <w:p w14:paraId="23780C73" w14:textId="77777777" w:rsidR="00C113F7" w:rsidRPr="00EC1862" w:rsidRDefault="00C113F7" w:rsidP="00C113F7">
      <w:pPr>
        <w:pStyle w:val="Pagrindinistekstas"/>
        <w:widowControl w:val="0"/>
        <w:spacing w:after="0" w:line="259" w:lineRule="auto"/>
        <w:ind w:firstLine="4820"/>
        <w:rPr>
          <w:szCs w:val="24"/>
          <w:lang w:val="lt-LT"/>
        </w:rPr>
      </w:pPr>
    </w:p>
    <w:p w14:paraId="4F825658" w14:textId="77777777" w:rsidR="00C113F7" w:rsidRPr="00EC1862" w:rsidRDefault="00C113F7" w:rsidP="00C113F7">
      <w:pPr>
        <w:pStyle w:val="Pagrindinistekstas"/>
        <w:widowControl w:val="0"/>
        <w:spacing w:after="0" w:line="259" w:lineRule="auto"/>
        <w:ind w:firstLine="4820"/>
        <w:rPr>
          <w:szCs w:val="24"/>
          <w:lang w:val="lt-LT"/>
        </w:rPr>
      </w:pPr>
    </w:p>
    <w:p w14:paraId="56373B25" w14:textId="77777777" w:rsidR="00C113F7" w:rsidRPr="00EC1862" w:rsidRDefault="00C113F7" w:rsidP="00C113F7">
      <w:pPr>
        <w:pStyle w:val="Pagrindinistekstas"/>
        <w:widowControl w:val="0"/>
        <w:spacing w:after="0" w:line="259" w:lineRule="auto"/>
        <w:ind w:firstLine="4820"/>
        <w:rPr>
          <w:szCs w:val="24"/>
          <w:lang w:val="lt-LT"/>
        </w:rPr>
      </w:pPr>
    </w:p>
    <w:p w14:paraId="1FE4D7BB" w14:textId="77777777" w:rsidR="00C113F7" w:rsidRPr="00EC1862" w:rsidRDefault="00C113F7" w:rsidP="00C113F7">
      <w:pPr>
        <w:pStyle w:val="Pagrindinistekstas"/>
        <w:widowControl w:val="0"/>
        <w:spacing w:after="0" w:line="259" w:lineRule="auto"/>
        <w:ind w:firstLine="4820"/>
        <w:rPr>
          <w:szCs w:val="24"/>
          <w:lang w:val="lt-LT"/>
        </w:rPr>
      </w:pPr>
      <w:r w:rsidRPr="00EC1862">
        <w:rPr>
          <w:szCs w:val="24"/>
          <w:lang w:val="lt-LT"/>
        </w:rPr>
        <w:t>PATVIRTINTA</w:t>
      </w:r>
    </w:p>
    <w:p w14:paraId="2934D9E1" w14:textId="77777777" w:rsidR="00C113F7" w:rsidRPr="00EC1862" w:rsidRDefault="00C113F7" w:rsidP="00C113F7">
      <w:pPr>
        <w:pStyle w:val="Pagrindinistekstas"/>
        <w:widowControl w:val="0"/>
        <w:spacing w:after="0" w:line="259" w:lineRule="auto"/>
        <w:ind w:left="4820"/>
        <w:jc w:val="both"/>
        <w:rPr>
          <w:rFonts w:eastAsia="Calibri"/>
          <w:szCs w:val="24"/>
          <w:lang w:val="lt-LT"/>
        </w:rPr>
      </w:pPr>
      <w:r w:rsidRPr="00EC1862">
        <w:rPr>
          <w:rFonts w:eastAsia="Calibri"/>
          <w:szCs w:val="24"/>
          <w:lang w:val="lt-LT"/>
        </w:rPr>
        <w:t>Ignalinos rajono savivaldybės a</w:t>
      </w:r>
      <w:r w:rsidR="00253E06">
        <w:rPr>
          <w:rFonts w:eastAsia="Calibri"/>
          <w:szCs w:val="24"/>
          <w:lang w:val="lt-LT"/>
        </w:rPr>
        <w:t>dministracijos direktoriaus 2023</w:t>
      </w:r>
      <w:r w:rsidRPr="00EC1862">
        <w:rPr>
          <w:rFonts w:eastAsia="Calibri"/>
          <w:szCs w:val="24"/>
          <w:lang w:val="lt-LT"/>
        </w:rPr>
        <w:t xml:space="preserve"> m.                   d. įsakymu Nr.</w:t>
      </w:r>
    </w:p>
    <w:p w14:paraId="6B976860" w14:textId="77777777" w:rsidR="00C113F7" w:rsidRPr="00EC1862" w:rsidRDefault="00C113F7" w:rsidP="00C113F7">
      <w:pPr>
        <w:pStyle w:val="Temosantrat10"/>
        <w:widowControl w:val="0"/>
        <w:shd w:val="clear" w:color="auto" w:fill="auto"/>
        <w:suppressAutoHyphens/>
        <w:spacing w:after="0" w:line="240" w:lineRule="auto"/>
        <w:ind w:left="4678"/>
        <w:jc w:val="both"/>
        <w:rPr>
          <w:sz w:val="24"/>
          <w:szCs w:val="24"/>
        </w:rPr>
      </w:pPr>
    </w:p>
    <w:p w14:paraId="2A8C0A56" w14:textId="77777777" w:rsidR="00C113F7" w:rsidRPr="00EC1862" w:rsidRDefault="00C113F7" w:rsidP="00C113F7">
      <w:pPr>
        <w:pStyle w:val="Temosantrat10"/>
        <w:widowControl w:val="0"/>
        <w:shd w:val="clear" w:color="auto" w:fill="auto"/>
        <w:suppressAutoHyphens/>
        <w:spacing w:after="0" w:line="240" w:lineRule="auto"/>
        <w:rPr>
          <w:b/>
          <w:sz w:val="24"/>
          <w:szCs w:val="24"/>
        </w:rPr>
      </w:pPr>
      <w:r>
        <w:rPr>
          <w:b/>
          <w:sz w:val="24"/>
          <w:szCs w:val="24"/>
        </w:rPr>
        <w:t>(</w:t>
      </w:r>
      <w:r w:rsidRPr="00EC1862">
        <w:rPr>
          <w:b/>
          <w:sz w:val="24"/>
          <w:szCs w:val="24"/>
        </w:rPr>
        <w:t>Tipinės darbų fiksuoto įkainio viešojo pirkimo–pardavimo sutarties forma*</w:t>
      </w:r>
      <w:r>
        <w:rPr>
          <w:b/>
          <w:sz w:val="24"/>
          <w:szCs w:val="24"/>
        </w:rPr>
        <w:t>)</w:t>
      </w:r>
    </w:p>
    <w:p w14:paraId="5975489A" w14:textId="77777777" w:rsidR="00C113F7" w:rsidRPr="00EC1862" w:rsidRDefault="00C113F7" w:rsidP="00C113F7">
      <w:pPr>
        <w:pStyle w:val="Temosantrat10"/>
        <w:widowControl w:val="0"/>
        <w:shd w:val="clear" w:color="auto" w:fill="auto"/>
        <w:suppressAutoHyphens/>
        <w:spacing w:after="0" w:line="240" w:lineRule="auto"/>
        <w:ind w:firstLine="4678"/>
        <w:jc w:val="both"/>
        <w:rPr>
          <w:sz w:val="24"/>
          <w:szCs w:val="24"/>
        </w:rPr>
      </w:pPr>
    </w:p>
    <w:p w14:paraId="036F211A" w14:textId="77777777" w:rsidR="00C113F7" w:rsidRPr="00EC1862" w:rsidRDefault="00C113F7" w:rsidP="00C113F7">
      <w:pPr>
        <w:pStyle w:val="Temosantrat10"/>
        <w:widowControl w:val="0"/>
        <w:shd w:val="clear" w:color="auto" w:fill="auto"/>
        <w:suppressAutoHyphens/>
        <w:spacing w:after="0" w:line="240" w:lineRule="auto"/>
        <w:jc w:val="both"/>
        <w:rPr>
          <w:i/>
          <w:sz w:val="24"/>
          <w:szCs w:val="24"/>
        </w:rPr>
      </w:pPr>
      <w:r w:rsidRPr="00EC1862">
        <w:rPr>
          <w:i/>
          <w:sz w:val="24"/>
          <w:szCs w:val="24"/>
        </w:rPr>
        <w:t xml:space="preserve">* Rengiant sutarties projektą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pasirašymui po įvykusio pirkimo.</w:t>
      </w:r>
    </w:p>
    <w:p w14:paraId="59559E29"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44A1822E" w14:textId="77777777" w:rsidR="00C113F7" w:rsidRPr="00EC1862" w:rsidRDefault="00C113F7" w:rsidP="00C113F7">
      <w:pPr>
        <w:pStyle w:val="Temosantrat20"/>
        <w:widowControl w:val="0"/>
        <w:shd w:val="clear" w:color="auto" w:fill="auto"/>
        <w:suppressAutoHyphens/>
        <w:spacing w:before="0" w:after="0" w:line="240" w:lineRule="auto"/>
        <w:rPr>
          <w:b/>
          <w:sz w:val="24"/>
          <w:szCs w:val="24"/>
        </w:rPr>
      </w:pPr>
      <w:r w:rsidRPr="00EC1862">
        <w:rPr>
          <w:b/>
          <w:sz w:val="24"/>
          <w:szCs w:val="24"/>
        </w:rPr>
        <w:t xml:space="preserve">DARBŲ VIEŠOJO PIRKIMO–PARDAVIMO SUTARTIS </w:t>
      </w:r>
    </w:p>
    <w:p w14:paraId="030BFF26" w14:textId="77777777" w:rsidR="00C113F7" w:rsidRPr="00EC1862" w:rsidRDefault="00C113F7" w:rsidP="00C113F7">
      <w:pPr>
        <w:pStyle w:val="Temosantrat20"/>
        <w:widowControl w:val="0"/>
        <w:shd w:val="clear" w:color="auto" w:fill="auto"/>
        <w:suppressAutoHyphens/>
        <w:spacing w:before="0" w:after="0" w:line="240" w:lineRule="auto"/>
        <w:rPr>
          <w:sz w:val="24"/>
          <w:szCs w:val="24"/>
        </w:rPr>
      </w:pPr>
    </w:p>
    <w:p w14:paraId="7E47FF83" w14:textId="77777777" w:rsidR="00C113F7" w:rsidRPr="00253E06" w:rsidRDefault="00C113F7" w:rsidP="00C113F7">
      <w:pPr>
        <w:pStyle w:val="Temosantrat20"/>
        <w:widowControl w:val="0"/>
        <w:shd w:val="clear" w:color="auto" w:fill="auto"/>
        <w:suppressAutoHyphens/>
        <w:spacing w:before="0" w:after="0" w:line="240" w:lineRule="auto"/>
        <w:rPr>
          <w:rStyle w:val="Temosantrat2Iretinimas-1tk"/>
          <w:spacing w:val="0"/>
          <w:sz w:val="24"/>
          <w:szCs w:val="24"/>
        </w:rPr>
      </w:pPr>
      <w:r w:rsidRPr="00253E06">
        <w:rPr>
          <w:rStyle w:val="Temosantrat2Iretinimas-1tk"/>
          <w:spacing w:val="0"/>
          <w:sz w:val="24"/>
          <w:szCs w:val="24"/>
        </w:rPr>
        <w:t xml:space="preserve">202   m.                          d. Nr. </w:t>
      </w:r>
    </w:p>
    <w:p w14:paraId="2B2232F7"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p>
    <w:p w14:paraId="5A09E733" w14:textId="77777777" w:rsidR="00C113F7" w:rsidRPr="00EC1862" w:rsidRDefault="00C113F7" w:rsidP="00C113F7">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48F77594" w14:textId="77777777" w:rsidR="00C113F7" w:rsidRPr="00EC1862" w:rsidRDefault="00C113F7" w:rsidP="00C113F7">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586697BD" w14:textId="77777777" w:rsidR="00C113F7" w:rsidRPr="00EC1862" w:rsidRDefault="00C113F7" w:rsidP="00C113F7">
      <w:pPr>
        <w:pStyle w:val="Temosantrat20"/>
        <w:widowControl w:val="0"/>
        <w:shd w:val="clear" w:color="auto" w:fill="auto"/>
        <w:suppressAutoHyphens/>
        <w:spacing w:before="0" w:after="0" w:line="240" w:lineRule="auto"/>
        <w:rPr>
          <w:b/>
          <w:color w:val="FF0000"/>
          <w:sz w:val="24"/>
          <w:szCs w:val="24"/>
        </w:rPr>
      </w:pPr>
      <w:r w:rsidRPr="00EC1862">
        <w:rPr>
          <w:color w:val="000000" w:themeColor="text1"/>
          <w:sz w:val="24"/>
          <w:szCs w:val="24"/>
        </w:rPr>
        <w:t xml:space="preserve">Komisijos protokolo ar Pirkimo pažymos dėl laimėjusio pasiūlymo nustatymo data ir Nr.: </w:t>
      </w:r>
      <w:r w:rsidRPr="00EC1862">
        <w:rPr>
          <w:color w:val="FF0000"/>
          <w:sz w:val="24"/>
          <w:szCs w:val="24"/>
        </w:rPr>
        <w:t>įrašyti</w:t>
      </w:r>
    </w:p>
    <w:p w14:paraId="72D819DB" w14:textId="77777777" w:rsidR="00C113F7" w:rsidRPr="00EC1862" w:rsidRDefault="00C113F7" w:rsidP="00C113F7">
      <w:pPr>
        <w:pStyle w:val="Temosantrat20"/>
        <w:widowControl w:val="0"/>
        <w:shd w:val="clear" w:color="auto" w:fill="auto"/>
        <w:suppressAutoHyphens/>
        <w:spacing w:before="0" w:after="0" w:line="240" w:lineRule="auto"/>
        <w:rPr>
          <w:b/>
          <w:sz w:val="24"/>
          <w:szCs w:val="24"/>
        </w:rPr>
      </w:pPr>
    </w:p>
    <w:p w14:paraId="6764CB7C" w14:textId="77777777" w:rsidR="00C113F7" w:rsidRPr="00EC1862" w:rsidRDefault="00C113F7" w:rsidP="00C113F7">
      <w:pPr>
        <w:pStyle w:val="Temosantrat20"/>
        <w:widowControl w:val="0"/>
        <w:shd w:val="clear" w:color="auto" w:fill="auto"/>
        <w:suppressAutoHyphens/>
        <w:spacing w:before="0" w:after="0" w:line="240" w:lineRule="auto"/>
        <w:rPr>
          <w:b/>
          <w:sz w:val="24"/>
          <w:szCs w:val="24"/>
        </w:rPr>
      </w:pPr>
    </w:p>
    <w:p w14:paraId="20DF47AA" w14:textId="77777777" w:rsidR="00C113F7" w:rsidRDefault="00C113F7" w:rsidP="00C113F7">
      <w:pPr>
        <w:pStyle w:val="Temosantrat30"/>
        <w:widowControl w:val="0"/>
        <w:shd w:val="clear" w:color="auto" w:fill="auto"/>
        <w:suppressAutoHyphens/>
        <w:spacing w:before="0" w:line="240" w:lineRule="auto"/>
        <w:ind w:firstLine="1134"/>
        <w:rPr>
          <w:b/>
          <w:sz w:val="24"/>
          <w:szCs w:val="24"/>
        </w:rPr>
      </w:pPr>
      <w:r w:rsidRPr="00EC1862">
        <w:rPr>
          <w:b/>
          <w:sz w:val="24"/>
          <w:szCs w:val="24"/>
        </w:rPr>
        <w:t>Perkančiosios organizacijos pavadinimas – Ignalinos rajono savivaldybės administracija (toliau – Pirkėjas)</w:t>
      </w:r>
    </w:p>
    <w:p w14:paraId="30CD02A6" w14:textId="77777777" w:rsidR="00C113F7" w:rsidRPr="00EC1862" w:rsidRDefault="00C113F7" w:rsidP="00C113F7">
      <w:pPr>
        <w:pStyle w:val="Temosantrat30"/>
        <w:widowControl w:val="0"/>
        <w:shd w:val="clear" w:color="auto" w:fill="auto"/>
        <w:suppressAutoHyphens/>
        <w:spacing w:before="0" w:line="240" w:lineRule="auto"/>
        <w:ind w:firstLine="1134"/>
        <w:rPr>
          <w:b/>
          <w:sz w:val="24"/>
          <w:szCs w:val="24"/>
        </w:rPr>
      </w:pPr>
    </w:p>
    <w:p w14:paraId="43EB757E"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Adresas: Laisvės a. 70, LT-30122 Ignalina</w:t>
      </w:r>
    </w:p>
    <w:p w14:paraId="3B073EC9"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Įmonės kodas 288768350</w:t>
      </w:r>
    </w:p>
    <w:p w14:paraId="200080F5"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PVM mokėtojo kodas: nėra PVM mokėtojas</w:t>
      </w:r>
    </w:p>
    <w:p w14:paraId="4E600BF9"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Atsiskaitomosios sąskaitos numeris LT067182200001130990</w:t>
      </w:r>
    </w:p>
    <w:p w14:paraId="55B8288C"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p>
    <w:p w14:paraId="14F85B94" w14:textId="77777777" w:rsidR="00C113F7" w:rsidRDefault="00C113F7" w:rsidP="00C113F7">
      <w:pPr>
        <w:pStyle w:val="Temosantrat30"/>
        <w:widowControl w:val="0"/>
        <w:shd w:val="clear" w:color="auto" w:fill="auto"/>
        <w:suppressAutoHyphens/>
        <w:spacing w:before="0" w:line="240" w:lineRule="auto"/>
        <w:ind w:firstLine="1134"/>
        <w:rPr>
          <w:b/>
          <w:sz w:val="24"/>
          <w:szCs w:val="24"/>
        </w:rPr>
      </w:pPr>
      <w:r w:rsidRPr="00EC1862">
        <w:rPr>
          <w:b/>
          <w:sz w:val="24"/>
          <w:szCs w:val="24"/>
        </w:rPr>
        <w:t xml:space="preserve">Rangovo pavadinimas – </w:t>
      </w:r>
      <w:r w:rsidRPr="00EC1862">
        <w:rPr>
          <w:b/>
          <w:color w:val="FF0000"/>
          <w:sz w:val="24"/>
          <w:szCs w:val="24"/>
        </w:rPr>
        <w:t>įrašyti</w:t>
      </w:r>
      <w:r w:rsidRPr="00EC1862">
        <w:rPr>
          <w:b/>
          <w:sz w:val="24"/>
          <w:szCs w:val="24"/>
        </w:rPr>
        <w:t xml:space="preserve"> (toliau – Rangovas)</w:t>
      </w:r>
    </w:p>
    <w:p w14:paraId="16DDF2A4" w14:textId="77777777" w:rsidR="00C113F7" w:rsidRPr="00EC1862" w:rsidRDefault="00C113F7" w:rsidP="00C113F7">
      <w:pPr>
        <w:pStyle w:val="Temosantrat30"/>
        <w:widowControl w:val="0"/>
        <w:shd w:val="clear" w:color="auto" w:fill="auto"/>
        <w:suppressAutoHyphens/>
        <w:spacing w:before="0" w:line="240" w:lineRule="auto"/>
        <w:ind w:firstLine="1134"/>
        <w:rPr>
          <w:b/>
          <w:sz w:val="24"/>
          <w:szCs w:val="24"/>
        </w:rPr>
      </w:pPr>
    </w:p>
    <w:p w14:paraId="5BB2480E"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6183300E"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00D7634E"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PVM mokėtojo kodas</w:t>
      </w:r>
      <w:r w:rsidRPr="00EC1862">
        <w:rPr>
          <w:rStyle w:val="PagrindinistekstasKursyvas"/>
          <w:sz w:val="24"/>
          <w:szCs w:val="24"/>
        </w:rPr>
        <w:t xml:space="preserve"> (jei rangovas įregistruotas PVM mokėtoju</w:t>
      </w:r>
      <w:r w:rsidRPr="00EC1862">
        <w:rPr>
          <w:sz w:val="24"/>
          <w:szCs w:val="24"/>
        </w:rPr>
        <w:t xml:space="preserve">): </w:t>
      </w:r>
      <w:r w:rsidRPr="00EC1862">
        <w:rPr>
          <w:color w:val="FF0000"/>
          <w:sz w:val="24"/>
          <w:szCs w:val="24"/>
        </w:rPr>
        <w:t>įrašyti</w:t>
      </w:r>
    </w:p>
    <w:p w14:paraId="62094F1F" w14:textId="77777777" w:rsidR="00C113F7" w:rsidRPr="00EC1862" w:rsidRDefault="00C113F7" w:rsidP="00C113F7">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1A2D436A" w14:textId="77777777" w:rsidR="00C113F7" w:rsidRPr="00EC1862" w:rsidRDefault="00C113F7" w:rsidP="00C113F7">
      <w:pPr>
        <w:pStyle w:val="Pagrindinistekstas21"/>
        <w:widowControl w:val="0"/>
        <w:shd w:val="clear" w:color="auto" w:fill="auto"/>
        <w:suppressAutoHyphens/>
        <w:spacing w:after="0" w:line="240" w:lineRule="auto"/>
        <w:ind w:firstLine="1134"/>
        <w:rPr>
          <w:spacing w:val="0"/>
          <w:sz w:val="24"/>
          <w:szCs w:val="24"/>
        </w:rPr>
      </w:pPr>
    </w:p>
    <w:p w14:paraId="557FEEB5" w14:textId="77777777" w:rsidR="00C113F7" w:rsidRPr="00B4417C" w:rsidRDefault="00C113F7" w:rsidP="00C113F7">
      <w:pPr>
        <w:pStyle w:val="Pagrindinistekstas21"/>
        <w:widowControl w:val="0"/>
        <w:shd w:val="clear" w:color="auto" w:fill="auto"/>
        <w:suppressAutoHyphens/>
        <w:spacing w:after="0" w:line="240" w:lineRule="auto"/>
        <w:ind w:firstLine="1134"/>
        <w:rPr>
          <w:i/>
          <w:color w:val="FF0000"/>
          <w:spacing w:val="0"/>
          <w:sz w:val="24"/>
          <w:szCs w:val="24"/>
        </w:rPr>
      </w:pPr>
      <w:r w:rsidRPr="00B4417C">
        <w:rPr>
          <w:i/>
          <w:color w:val="FF0000"/>
          <w:spacing w:val="0"/>
          <w:sz w:val="24"/>
          <w:szCs w:val="24"/>
        </w:rPr>
        <w:t>(Jeigu tai jungtinės veiklos sutarties pagrindu veikianti ūkio subjektų grupė, nurodyti, iš kokių ūkio subjektų sudaryta, visų šių subjektų pavadinimus, įmonės ir PVM mokėtojo kodus, adresus, atsakingojo partnerio pavadinimą bei šiam partneriui atstovaujančio asmens pareigas, vardą, pavardę)</w:t>
      </w:r>
    </w:p>
    <w:p w14:paraId="27F56E3F" w14:textId="77777777" w:rsidR="00C113F7" w:rsidRPr="00EC1862" w:rsidRDefault="00C113F7" w:rsidP="00C113F7">
      <w:pPr>
        <w:pStyle w:val="Temosantrat20"/>
        <w:widowControl w:val="0"/>
        <w:shd w:val="clear" w:color="auto" w:fill="auto"/>
        <w:suppressAutoHyphens/>
        <w:spacing w:before="0" w:after="0" w:line="240" w:lineRule="auto"/>
        <w:jc w:val="both"/>
      </w:pPr>
    </w:p>
    <w:p w14:paraId="0D932E39" w14:textId="77777777" w:rsidR="00C113F7" w:rsidRDefault="00C113F7" w:rsidP="00C113F7">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Pirkėjas ir Rangovas sudarė šią viešojo pirkimo–pardavimo sutartį (toliau – Sutartis).</w:t>
      </w:r>
    </w:p>
    <w:p w14:paraId="6260F12F" w14:textId="77777777" w:rsidR="00C113F7" w:rsidRDefault="00C113F7" w:rsidP="00C113F7">
      <w:pPr>
        <w:pStyle w:val="Temosantrat20"/>
        <w:widowControl w:val="0"/>
        <w:shd w:val="clear" w:color="auto" w:fill="auto"/>
        <w:suppressAutoHyphens/>
        <w:spacing w:before="0" w:after="0" w:line="240" w:lineRule="auto"/>
        <w:ind w:firstLine="1134"/>
        <w:jc w:val="both"/>
        <w:rPr>
          <w:b/>
          <w:sz w:val="24"/>
          <w:szCs w:val="24"/>
        </w:rPr>
      </w:pPr>
    </w:p>
    <w:p w14:paraId="3C1185EB" w14:textId="77777777" w:rsidR="00C113F7" w:rsidRDefault="00C113F7" w:rsidP="00C113F7">
      <w:pPr>
        <w:pStyle w:val="Temosantrat20"/>
        <w:widowControl w:val="0"/>
        <w:shd w:val="clear" w:color="auto" w:fill="auto"/>
        <w:suppressAutoHyphens/>
        <w:spacing w:before="0" w:after="0" w:line="240" w:lineRule="auto"/>
        <w:ind w:firstLine="1134"/>
        <w:jc w:val="both"/>
        <w:rPr>
          <w:b/>
          <w:sz w:val="24"/>
          <w:szCs w:val="24"/>
        </w:rPr>
      </w:pPr>
    </w:p>
    <w:p w14:paraId="074B6D27" w14:textId="77777777" w:rsidR="00C113F7" w:rsidRDefault="00C113F7" w:rsidP="00C113F7">
      <w:pPr>
        <w:pStyle w:val="Temosantrat20"/>
        <w:widowControl w:val="0"/>
        <w:shd w:val="clear" w:color="auto" w:fill="auto"/>
        <w:suppressAutoHyphens/>
        <w:spacing w:before="0" w:after="0" w:line="240" w:lineRule="auto"/>
        <w:ind w:firstLine="1134"/>
        <w:jc w:val="both"/>
        <w:rPr>
          <w:b/>
          <w:sz w:val="24"/>
          <w:szCs w:val="24"/>
        </w:rPr>
      </w:pPr>
    </w:p>
    <w:p w14:paraId="73A73068" w14:textId="77777777" w:rsidR="00C113F7" w:rsidRDefault="00C113F7" w:rsidP="00C113F7">
      <w:pPr>
        <w:pStyle w:val="Temosantrat20"/>
        <w:widowControl w:val="0"/>
        <w:shd w:val="clear" w:color="auto" w:fill="auto"/>
        <w:suppressAutoHyphens/>
        <w:spacing w:before="0" w:after="0" w:line="240" w:lineRule="auto"/>
        <w:ind w:firstLine="1134"/>
        <w:jc w:val="both"/>
        <w:rPr>
          <w:b/>
          <w:sz w:val="24"/>
          <w:szCs w:val="24"/>
        </w:rPr>
      </w:pPr>
    </w:p>
    <w:p w14:paraId="6FF8EB4E" w14:textId="77777777" w:rsidR="00C113F7" w:rsidRDefault="00C113F7" w:rsidP="00C113F7">
      <w:pPr>
        <w:pStyle w:val="Temosantrat20"/>
        <w:widowControl w:val="0"/>
        <w:shd w:val="clear" w:color="auto" w:fill="auto"/>
        <w:suppressAutoHyphens/>
        <w:spacing w:before="0" w:after="0" w:line="240" w:lineRule="auto"/>
        <w:ind w:firstLine="1134"/>
        <w:jc w:val="both"/>
        <w:rPr>
          <w:b/>
          <w:sz w:val="24"/>
          <w:szCs w:val="24"/>
        </w:rPr>
      </w:pPr>
    </w:p>
    <w:p w14:paraId="3B681456" w14:textId="77777777" w:rsidR="00C113F7" w:rsidRDefault="00C113F7" w:rsidP="00C113F7">
      <w:pPr>
        <w:pStyle w:val="Temosantrat20"/>
        <w:widowControl w:val="0"/>
        <w:shd w:val="clear" w:color="auto" w:fill="auto"/>
        <w:suppressAutoHyphens/>
        <w:spacing w:before="0" w:after="0" w:line="240" w:lineRule="auto"/>
        <w:ind w:firstLine="1134"/>
        <w:jc w:val="both"/>
        <w:rPr>
          <w:b/>
          <w:sz w:val="24"/>
          <w:szCs w:val="24"/>
        </w:rPr>
      </w:pPr>
    </w:p>
    <w:p w14:paraId="22E0EA9B" w14:textId="77777777" w:rsidR="00C113F7" w:rsidRDefault="00C113F7" w:rsidP="00C113F7">
      <w:pPr>
        <w:pStyle w:val="Temosantrat20"/>
        <w:widowControl w:val="0"/>
        <w:shd w:val="clear" w:color="auto" w:fill="auto"/>
        <w:suppressAutoHyphens/>
        <w:spacing w:before="0" w:after="0" w:line="240" w:lineRule="auto"/>
        <w:ind w:firstLine="1134"/>
        <w:jc w:val="both"/>
        <w:rPr>
          <w:b/>
          <w:sz w:val="24"/>
          <w:szCs w:val="24"/>
        </w:rPr>
      </w:pPr>
    </w:p>
    <w:p w14:paraId="2994FB1A" w14:textId="77777777" w:rsidR="00C113F7" w:rsidRDefault="00C113F7" w:rsidP="00C113F7">
      <w:pPr>
        <w:pStyle w:val="Temosantrat20"/>
        <w:widowControl w:val="0"/>
        <w:shd w:val="clear" w:color="auto" w:fill="auto"/>
        <w:suppressAutoHyphens/>
        <w:spacing w:before="0" w:after="0" w:line="240" w:lineRule="auto"/>
        <w:ind w:firstLine="1134"/>
        <w:jc w:val="both"/>
        <w:rPr>
          <w:b/>
          <w:sz w:val="24"/>
          <w:szCs w:val="24"/>
        </w:rPr>
      </w:pPr>
    </w:p>
    <w:p w14:paraId="5371D02A" w14:textId="77777777" w:rsidR="00C113F7" w:rsidRPr="00EC1862" w:rsidRDefault="00C113F7" w:rsidP="00C113F7">
      <w:pPr>
        <w:pStyle w:val="Temosantrat20"/>
        <w:widowControl w:val="0"/>
        <w:shd w:val="clear" w:color="auto" w:fill="auto"/>
        <w:suppressAutoHyphens/>
        <w:spacing w:before="0" w:after="0" w:line="240" w:lineRule="auto"/>
        <w:ind w:firstLine="1134"/>
        <w:jc w:val="both"/>
        <w:rPr>
          <w:b/>
          <w:sz w:val="24"/>
          <w:szCs w:val="24"/>
        </w:rPr>
      </w:pPr>
    </w:p>
    <w:p w14:paraId="504BAC2E" w14:textId="77777777" w:rsidR="00C113F7"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02194126" w14:textId="77777777" w:rsidR="00C113F7" w:rsidRPr="00EC1862" w:rsidRDefault="00C113F7" w:rsidP="00C113F7">
      <w:pPr>
        <w:pStyle w:val="Temosantrat20"/>
        <w:widowControl w:val="0"/>
        <w:shd w:val="clear" w:color="auto" w:fill="auto"/>
        <w:suppressAutoHyphens/>
        <w:spacing w:before="0" w:after="0" w:line="240" w:lineRule="auto"/>
        <w:ind w:firstLine="1134"/>
        <w:jc w:val="left"/>
        <w:rPr>
          <w:sz w:val="24"/>
          <w:szCs w:val="24"/>
        </w:rPr>
      </w:pPr>
    </w:p>
    <w:p w14:paraId="1DE4F984" w14:textId="77777777" w:rsidR="00C113F7" w:rsidRPr="00EC1862" w:rsidRDefault="00C113F7" w:rsidP="00C113F7">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744504F5" w14:textId="77777777" w:rsidR="00C113F7" w:rsidRPr="00EC1862" w:rsidRDefault="00C113F7" w:rsidP="00C113F7">
      <w:pPr>
        <w:pStyle w:val="Temosantrat20"/>
        <w:widowControl w:val="0"/>
        <w:shd w:val="clear" w:color="auto" w:fill="auto"/>
        <w:suppressAutoHyphens/>
        <w:spacing w:before="0" w:after="0" w:line="240" w:lineRule="auto"/>
        <w:rPr>
          <w:sz w:val="24"/>
          <w:szCs w:val="24"/>
        </w:rPr>
      </w:pPr>
    </w:p>
    <w:p w14:paraId="16DC3134"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185857A8"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1027919D" w14:textId="77777777" w:rsidR="00C113F7" w:rsidRPr="00EC1862" w:rsidRDefault="00C113F7" w:rsidP="00C113F7">
      <w:pPr>
        <w:pStyle w:val="Pagrindinistekstas2"/>
        <w:widowControl w:val="0"/>
        <w:shd w:val="clear" w:color="auto" w:fill="auto"/>
        <w:suppressAutoHyphens/>
        <w:spacing w:before="0" w:after="0" w:line="240" w:lineRule="auto"/>
        <w:ind w:firstLine="0"/>
        <w:rPr>
          <w:rStyle w:val="Pagrindinistekstas11tkPusjuodis"/>
          <w:sz w:val="24"/>
          <w:szCs w:val="24"/>
        </w:rPr>
      </w:pPr>
    </w:p>
    <w:p w14:paraId="5909F5BF" w14:textId="77777777" w:rsidR="00C113F7" w:rsidRPr="00EC1862"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 xml:space="preserve">Šia Sutartimi Rangovas įsipareigoja per Sutartyje nustatytą darbų atlikimo terminą ir Sutartyje nustatytomis sąlygomis atlikti ir perduoti šiuos darbus (toliau – darbai): </w:t>
      </w:r>
      <w:r w:rsidRPr="00EC1862">
        <w:rPr>
          <w:sz w:val="24"/>
          <w:szCs w:val="24"/>
          <w:highlight w:val="lightGray"/>
        </w:rPr>
        <w:t xml:space="preserve">darbų pavadinimas, </w:t>
      </w:r>
      <w:r w:rsidR="000D5B84">
        <w:rPr>
          <w:sz w:val="24"/>
          <w:szCs w:val="24"/>
          <w:highlight w:val="lightGray"/>
        </w:rPr>
        <w:t>prireikus</w:t>
      </w:r>
      <w:r w:rsidRPr="00EC1862">
        <w:rPr>
          <w:sz w:val="24"/>
          <w:szCs w:val="24"/>
          <w:highlight w:val="lightGray"/>
        </w:rPr>
        <w:t xml:space="preserve"> ir paslaugų pavadinimas (pvz.</w:t>
      </w:r>
      <w:r w:rsidR="000D5B84">
        <w:rPr>
          <w:sz w:val="24"/>
          <w:szCs w:val="24"/>
          <w:highlight w:val="lightGray"/>
        </w:rPr>
        <w:t>,</w:t>
      </w:r>
      <w:r w:rsidRPr="00EC1862">
        <w:rPr>
          <w:sz w:val="24"/>
          <w:szCs w:val="24"/>
          <w:highlight w:val="lightGray"/>
        </w:rPr>
        <w:t xml:space="preserve"> </w:t>
      </w:r>
      <w:r w:rsidR="000D5B84">
        <w:rPr>
          <w:sz w:val="24"/>
          <w:szCs w:val="24"/>
          <w:highlight w:val="lightGray"/>
        </w:rPr>
        <w:t xml:space="preserve">detaliosios geodezinės </w:t>
      </w:r>
      <w:r w:rsidRPr="00EC1862">
        <w:rPr>
          <w:sz w:val="24"/>
          <w:szCs w:val="24"/>
          <w:highlight w:val="lightGray"/>
        </w:rPr>
        <w:t>nuotraukos, kadastriniai matavimai ir pan.) ir kt.</w:t>
      </w:r>
      <w:r w:rsidRPr="00EC1862">
        <w:rPr>
          <w:sz w:val="24"/>
          <w:szCs w:val="24"/>
        </w:rPr>
        <w:t>, kaip numatyta Sutartyje bei ištaisyti po darbų atlikimo termino nustatytus defektus, o Pirkėjas įsipareigoja sudaryti Rangovui būtinas sąlygas darbams atlikti, Sutartyje numatyta tvarka priimti tinkamai atliktų darbų rezultatą ir sumokėti Rangovui Sutarties kainą Sutartyje numatytomis sąlygomis ir tvarka.</w:t>
      </w:r>
    </w:p>
    <w:p w14:paraId="6E2585B0" w14:textId="77777777" w:rsidR="000D5B84" w:rsidRDefault="000D5B84" w:rsidP="00C113F7">
      <w:pPr>
        <w:pStyle w:val="Pagrindinistekstas30"/>
        <w:widowControl w:val="0"/>
        <w:shd w:val="clear" w:color="auto" w:fill="auto"/>
        <w:suppressAutoHyphens/>
        <w:spacing w:after="0" w:line="240" w:lineRule="auto"/>
        <w:jc w:val="center"/>
        <w:rPr>
          <w:b/>
          <w:sz w:val="24"/>
          <w:szCs w:val="24"/>
        </w:rPr>
      </w:pPr>
    </w:p>
    <w:p w14:paraId="3086A0F5"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37D99FC3" w14:textId="77777777" w:rsidR="00C113F7" w:rsidRPr="00EC1862" w:rsidRDefault="00C113F7" w:rsidP="00C113F7">
      <w:pPr>
        <w:pStyle w:val="Pagrindinistekstas30"/>
        <w:widowControl w:val="0"/>
        <w:shd w:val="clear" w:color="auto" w:fill="auto"/>
        <w:suppressAutoHyphens/>
        <w:spacing w:after="0" w:line="240" w:lineRule="auto"/>
        <w:jc w:val="center"/>
        <w:rPr>
          <w:sz w:val="24"/>
          <w:szCs w:val="24"/>
        </w:rPr>
      </w:pPr>
      <w:r w:rsidRPr="00EC1862">
        <w:rPr>
          <w:b/>
          <w:sz w:val="24"/>
          <w:szCs w:val="24"/>
        </w:rPr>
        <w:t>DARBŲ VYKDYMO SĄLYGOS IR TERMINAI</w:t>
      </w:r>
    </w:p>
    <w:p w14:paraId="32D2BDA1" w14:textId="77777777" w:rsidR="00C113F7" w:rsidRPr="00EC1862" w:rsidRDefault="00C113F7" w:rsidP="00C113F7">
      <w:pPr>
        <w:pStyle w:val="Pagrindinistekstas30"/>
        <w:widowControl w:val="0"/>
        <w:shd w:val="clear" w:color="auto" w:fill="auto"/>
        <w:suppressAutoHyphens/>
        <w:spacing w:after="0" w:line="240" w:lineRule="auto"/>
        <w:jc w:val="center"/>
        <w:rPr>
          <w:sz w:val="24"/>
          <w:szCs w:val="24"/>
        </w:rPr>
      </w:pPr>
    </w:p>
    <w:p w14:paraId="59C18F65" w14:textId="77777777" w:rsidR="00C113F7" w:rsidRPr="00EC1862" w:rsidRDefault="00C113F7" w:rsidP="00C113F7">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Pr>
          <w:sz w:val="24"/>
          <w:szCs w:val="24"/>
        </w:rPr>
        <w:t>2.</w:t>
      </w:r>
      <w:r>
        <w:rPr>
          <w:sz w:val="24"/>
          <w:szCs w:val="24"/>
        </w:rPr>
        <w:tab/>
      </w:r>
      <w:r w:rsidRPr="00EC1862">
        <w:rPr>
          <w:sz w:val="24"/>
          <w:szCs w:val="24"/>
        </w:rPr>
        <w:t xml:space="preserve">Darbai turi būti atliekami šiuo adresu: </w:t>
      </w:r>
      <w:r w:rsidRPr="00EC1862">
        <w:rPr>
          <w:sz w:val="24"/>
          <w:szCs w:val="24"/>
          <w:highlight w:val="lightGray"/>
        </w:rPr>
        <w:t>įrašyti</w:t>
      </w:r>
    </w:p>
    <w:p w14:paraId="71A70196" w14:textId="77777777" w:rsidR="00C113F7"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3.</w:t>
      </w:r>
      <w:r>
        <w:rPr>
          <w:sz w:val="24"/>
          <w:szCs w:val="24"/>
        </w:rPr>
        <w:tab/>
      </w:r>
      <w:r w:rsidRPr="00EC1862">
        <w:rPr>
          <w:sz w:val="24"/>
          <w:szCs w:val="24"/>
        </w:rPr>
        <w:t>Darbų atlikimo terminas</w:t>
      </w:r>
      <w:r w:rsidR="000D5B84">
        <w:rPr>
          <w:sz w:val="24"/>
          <w:szCs w:val="24"/>
        </w:rPr>
        <w:t xml:space="preserve"> –</w:t>
      </w:r>
      <w:r w:rsidRPr="00EC1862">
        <w:rPr>
          <w:sz w:val="24"/>
          <w:szCs w:val="24"/>
        </w:rPr>
        <w:t xml:space="preserve"> </w:t>
      </w:r>
      <w:r w:rsidRPr="00EC1862">
        <w:rPr>
          <w:sz w:val="24"/>
          <w:szCs w:val="24"/>
          <w:highlight w:val="lightGray"/>
        </w:rPr>
        <w:t>ne ilgiau kaip per 60 (šešiasdešimt) kalendorinių dienų nuo darbų pradžios</w:t>
      </w:r>
      <w:r w:rsidRPr="00EC1862">
        <w:rPr>
          <w:sz w:val="24"/>
          <w:szCs w:val="24"/>
        </w:rPr>
        <w:t>.</w:t>
      </w:r>
    </w:p>
    <w:p w14:paraId="2EF4C6E9" w14:textId="77777777" w:rsidR="00C113F7"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sidRPr="00EC1862">
        <w:rPr>
          <w:sz w:val="24"/>
          <w:szCs w:val="24"/>
        </w:rPr>
        <w:t>Darbų pradžia – statybvietės perdavimo–priėmimo akto pasirašymo data.</w:t>
      </w:r>
    </w:p>
    <w:p w14:paraId="7F7FB660" w14:textId="77777777" w:rsidR="00C113F7"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5.</w:t>
      </w:r>
      <w:r>
        <w:rPr>
          <w:sz w:val="24"/>
          <w:szCs w:val="24"/>
        </w:rPr>
        <w:tab/>
      </w:r>
      <w:r w:rsidRPr="00EC1862">
        <w:rPr>
          <w:sz w:val="24"/>
          <w:szCs w:val="24"/>
        </w:rPr>
        <w:t>Darbų pabaiga pagal Sutartį bus laikomas momentas, kai bus užbaigti visi Sutartyje numatyti darbai, ištaisyti defektai ir pasirašytas darbų perdavimo–priėmimo aktas ir statybos užbaigimo aktas (jei taikoma) bei Pirkėjui perduoti reikiami statinio dokumentai (jei taikoma).</w:t>
      </w:r>
    </w:p>
    <w:p w14:paraId="618489FE" w14:textId="77777777" w:rsidR="00C113F7" w:rsidRPr="00EC1862" w:rsidRDefault="00C113F7" w:rsidP="00C113F7">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6.</w:t>
      </w:r>
      <w:r>
        <w:rPr>
          <w:sz w:val="24"/>
          <w:szCs w:val="24"/>
        </w:rPr>
        <w:tab/>
      </w:r>
      <w:r w:rsidRPr="00EC1862">
        <w:rPr>
          <w:sz w:val="24"/>
          <w:szCs w:val="24"/>
        </w:rPr>
        <w:t xml:space="preserve">Darbų atlikimo terminas, iškilus nenumatytoms aplinkybėms, Sutarties šalims raštu išreiškus sutikimą, gali būti pratęstas </w:t>
      </w:r>
      <w:r w:rsidRPr="00EC1862">
        <w:rPr>
          <w:sz w:val="24"/>
          <w:szCs w:val="24"/>
          <w:highlight w:val="lightGray"/>
        </w:rPr>
        <w:t>įrašyti</w:t>
      </w:r>
      <w:r w:rsidRPr="00EC1862">
        <w:rPr>
          <w:sz w:val="24"/>
          <w:szCs w:val="24"/>
        </w:rPr>
        <w:t xml:space="preserve"> kartą (-us) </w:t>
      </w:r>
      <w:r w:rsidRPr="00EC1862">
        <w:rPr>
          <w:sz w:val="24"/>
          <w:szCs w:val="24"/>
          <w:highlight w:val="lightGray"/>
        </w:rPr>
        <w:t>įrašyti</w:t>
      </w:r>
      <w:r w:rsidRPr="00EC1862">
        <w:rPr>
          <w:sz w:val="24"/>
          <w:szCs w:val="24"/>
        </w:rPr>
        <w:t xml:space="preserve"> kalendorinių dienų. Rangovas supranta, kad COVID-19 viruso sukelta pandemija nėra laikytina nenugalimos jėgos aplinkybe (force majeure) ir atitinkami pandemijos padariniai jam nesutrukdys įvykdyti Sutartį tinkamai.</w:t>
      </w:r>
    </w:p>
    <w:p w14:paraId="34AEBEB3" w14:textId="77777777" w:rsidR="00C113F7" w:rsidRPr="00EC1862" w:rsidRDefault="00C113F7" w:rsidP="00C113F7">
      <w:pPr>
        <w:pStyle w:val="Pagrindinistekstas2"/>
        <w:widowControl w:val="0"/>
        <w:shd w:val="clear" w:color="auto" w:fill="auto"/>
        <w:tabs>
          <w:tab w:val="left" w:pos="426"/>
        </w:tabs>
        <w:suppressAutoHyphens/>
        <w:spacing w:before="0" w:after="0" w:line="240" w:lineRule="auto"/>
        <w:ind w:firstLine="0"/>
        <w:jc w:val="both"/>
        <w:rPr>
          <w:b/>
          <w:sz w:val="24"/>
          <w:szCs w:val="24"/>
        </w:rPr>
      </w:pPr>
    </w:p>
    <w:p w14:paraId="2ED6A24F" w14:textId="77777777" w:rsidR="00C113F7" w:rsidRPr="00EC1862" w:rsidRDefault="00C113F7" w:rsidP="00C113F7">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7B1D7CE6"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GALIOJIMO TERMINAS IR VYKDYMO PRADŽIA</w:t>
      </w:r>
    </w:p>
    <w:p w14:paraId="354D7958"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7834ED1F"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Sutartis įsigalioja kai Sutartį pasirašo abi Sutarties Šalys (jei Šalys pasirašo skirtingu metu, Sutarties įsigaliojimo data laikoma paskutiniosios Šalies parašo data) ir Rangovas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 </w:t>
      </w:r>
    </w:p>
    <w:p w14:paraId="2179BB65"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8.</w:t>
      </w:r>
      <w:r w:rsidRPr="00EC1862">
        <w:rPr>
          <w:sz w:val="24"/>
          <w:szCs w:val="24"/>
        </w:rPr>
        <w:tab/>
        <w:t>Sutartis galioja iki visiško Sutartyje numatytų įsipareigojimų įvykdymo, tačiau visais atvejais darbų atlikimo, paslaugų teikimo, prekių teikimo terminas negali būti ilgesnis nei 3 (treji) metai nuo Sutarties įsigaliojimo dienos.</w:t>
      </w:r>
    </w:p>
    <w:p w14:paraId="5616D25A" w14:textId="77777777" w:rsidR="00C113F7" w:rsidRPr="00EC1862" w:rsidRDefault="00C113F7" w:rsidP="00C113F7">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Sutartis gali būti pradėta vykdyti tik po to, kai Rangovas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 xml:space="preserve">arba informuoja Pirkėją, kad subrangovai nebus pasitelkiami. Informacija Pirkėjui turi būti pateikta per 5 (penkias) darbo dienas nuo Sutarties įsigaliojimo dienos, jei per nustatytą terminą informacija nėra pateikiama laikoma, kad subrangovai nebus pasitelkiami. </w:t>
      </w:r>
    </w:p>
    <w:p w14:paraId="4490BD88"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7FC3E76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1990D12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63B3A4BF"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7DC41158"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Ši Sutartis yra fiksuoto įkainio Sutartis. Sutarties kaina ir fiksuotas įkainis Sutarties vykdymo metu, išskyrus Sutarties specialiosiose sąlygose numatytą PVM tarifo perskaičiavimą, įkainių peržiūrą ir kitus Sutartyje numatytus atvejus, negali būti keičiami.</w:t>
      </w:r>
    </w:p>
    <w:p w14:paraId="65DA54A1" w14:textId="77777777" w:rsidR="00C113F7" w:rsidRDefault="00C113F7" w:rsidP="00C113F7">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 xml:space="preserve">Darbų fiksuoti įkainiai pateikiami Sutarties 2 priede </w:t>
      </w:r>
      <w:r w:rsidRPr="00EC1862">
        <w:t>„</w:t>
      </w:r>
      <w:r w:rsidRPr="00EC1862">
        <w:rPr>
          <w:sz w:val="24"/>
          <w:szCs w:val="24"/>
        </w:rPr>
        <w:t>Įkainotų darbų kiekių žiniaraštis</w:t>
      </w:r>
      <w:r w:rsidRPr="00EC1862">
        <w:t>“</w:t>
      </w:r>
      <w:r w:rsidRPr="00EC1862">
        <w:rPr>
          <w:sz w:val="24"/>
          <w:szCs w:val="24"/>
        </w:rPr>
        <w:t xml:space="preserve">. Sutarties 2 priede nurodyti darbų kiekiai yra </w:t>
      </w:r>
      <w:r w:rsidRPr="00EC1862">
        <w:rPr>
          <w:sz w:val="24"/>
          <w:szCs w:val="24"/>
          <w:highlight w:val="lightGray"/>
        </w:rPr>
        <w:t>minimalūs</w:t>
      </w:r>
      <w:r w:rsidR="000D5B84">
        <w:rPr>
          <w:sz w:val="24"/>
          <w:szCs w:val="24"/>
          <w:highlight w:val="lightGray"/>
        </w:rPr>
        <w:t xml:space="preserve"> </w:t>
      </w:r>
      <w:r w:rsidRPr="00EC1862">
        <w:rPr>
          <w:sz w:val="24"/>
          <w:szCs w:val="24"/>
          <w:highlight w:val="lightGray"/>
        </w:rPr>
        <w:t>/ preliminarūs</w:t>
      </w:r>
      <w:r w:rsidR="000D5B84">
        <w:rPr>
          <w:sz w:val="24"/>
          <w:szCs w:val="24"/>
          <w:highlight w:val="lightGray"/>
        </w:rPr>
        <w:t xml:space="preserve"> </w:t>
      </w:r>
      <w:r w:rsidRPr="00EC1862">
        <w:rPr>
          <w:sz w:val="24"/>
          <w:szCs w:val="24"/>
          <w:highlight w:val="lightGray"/>
        </w:rPr>
        <w:t>/ maksimalūs</w:t>
      </w:r>
      <w:r w:rsidRPr="00EC1862">
        <w:rPr>
          <w:sz w:val="24"/>
          <w:szCs w:val="24"/>
        </w:rPr>
        <w:t xml:space="preserve">. Pirkėjas sumoka Rangovui už faktiškai atliktus darbus </w:t>
      </w:r>
      <w:r w:rsidRPr="00EC1862">
        <w:rPr>
          <w:iCs/>
          <w:sz w:val="24"/>
          <w:szCs w:val="24"/>
        </w:rPr>
        <w:t xml:space="preserve">fiksuotais įkainiais, neviršijant Sutarties kainos. </w:t>
      </w:r>
      <w:r w:rsidRPr="00EC1862">
        <w:rPr>
          <w:sz w:val="24"/>
          <w:szCs w:val="24"/>
        </w:rPr>
        <w:t>Sutarties kaina:</w:t>
      </w:r>
    </w:p>
    <w:tbl>
      <w:tblPr>
        <w:tblW w:w="0" w:type="auto"/>
        <w:tblLayout w:type="fixed"/>
        <w:tblCellMar>
          <w:left w:w="10" w:type="dxa"/>
          <w:right w:w="10" w:type="dxa"/>
        </w:tblCellMar>
        <w:tblLook w:val="04A0" w:firstRow="1" w:lastRow="0" w:firstColumn="1" w:lastColumn="0" w:noHBand="0" w:noVBand="1"/>
      </w:tblPr>
      <w:tblGrid>
        <w:gridCol w:w="7523"/>
        <w:gridCol w:w="1991"/>
      </w:tblGrid>
      <w:tr w:rsidR="00C113F7" w:rsidRPr="00EC1862" w14:paraId="3DCA203C" w14:textId="77777777" w:rsidTr="001A4A69">
        <w:trPr>
          <w:trHeight w:val="20"/>
        </w:trPr>
        <w:tc>
          <w:tcPr>
            <w:tcW w:w="7523" w:type="dxa"/>
            <w:tcBorders>
              <w:top w:val="single" w:sz="4" w:space="0" w:color="auto"/>
              <w:left w:val="single" w:sz="4" w:space="0" w:color="auto"/>
              <w:bottom w:val="single" w:sz="4" w:space="0" w:color="auto"/>
              <w:right w:val="single" w:sz="4" w:space="0" w:color="auto"/>
            </w:tcBorders>
            <w:shd w:val="clear" w:color="auto" w:fill="auto"/>
          </w:tcPr>
          <w:p w14:paraId="03ED817A" w14:textId="77777777" w:rsidR="00C113F7" w:rsidRPr="00EC1862" w:rsidRDefault="00C113F7" w:rsidP="001A4A69">
            <w:pPr>
              <w:pStyle w:val="Pagrindinistekstas2"/>
              <w:widowControl w:val="0"/>
              <w:shd w:val="clear" w:color="auto" w:fill="auto"/>
              <w:suppressAutoHyphens/>
              <w:spacing w:before="0" w:after="0" w:line="240" w:lineRule="auto"/>
              <w:ind w:firstLine="0"/>
              <w:jc w:val="right"/>
              <w:rPr>
                <w:b/>
                <w:sz w:val="24"/>
                <w:szCs w:val="24"/>
              </w:rPr>
            </w:pPr>
            <w:r w:rsidRPr="00EC1862">
              <w:rPr>
                <w:b/>
                <w:sz w:val="24"/>
                <w:szCs w:val="24"/>
              </w:rPr>
              <w:t>Valiuta</w:t>
            </w:r>
          </w:p>
        </w:tc>
        <w:tc>
          <w:tcPr>
            <w:tcW w:w="1991" w:type="dxa"/>
            <w:tcBorders>
              <w:top w:val="single" w:sz="4" w:space="0" w:color="auto"/>
              <w:left w:val="single" w:sz="4" w:space="0" w:color="auto"/>
              <w:bottom w:val="single" w:sz="4" w:space="0" w:color="auto"/>
              <w:right w:val="single" w:sz="4" w:space="0" w:color="auto"/>
            </w:tcBorders>
            <w:shd w:val="clear" w:color="auto" w:fill="auto"/>
          </w:tcPr>
          <w:p w14:paraId="498CE8C1"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b/>
                <w:sz w:val="24"/>
                <w:szCs w:val="24"/>
              </w:rPr>
            </w:pPr>
            <w:r w:rsidRPr="00EC1862">
              <w:rPr>
                <w:b/>
                <w:sz w:val="24"/>
                <w:szCs w:val="24"/>
              </w:rPr>
              <w:t>Eurai</w:t>
            </w:r>
          </w:p>
        </w:tc>
      </w:tr>
      <w:tr w:rsidR="00C113F7" w:rsidRPr="00EC1862" w14:paraId="7ADE92D6" w14:textId="77777777" w:rsidTr="001A4A69">
        <w:trPr>
          <w:trHeight w:val="20"/>
        </w:trPr>
        <w:tc>
          <w:tcPr>
            <w:tcW w:w="7523" w:type="dxa"/>
            <w:tcBorders>
              <w:top w:val="single" w:sz="4" w:space="0" w:color="auto"/>
              <w:left w:val="single" w:sz="4" w:space="0" w:color="auto"/>
              <w:bottom w:val="single" w:sz="4" w:space="0" w:color="auto"/>
              <w:right w:val="single" w:sz="4" w:space="0" w:color="auto"/>
            </w:tcBorders>
            <w:shd w:val="clear" w:color="auto" w:fill="auto"/>
          </w:tcPr>
          <w:p w14:paraId="0E437BC3" w14:textId="77777777" w:rsidR="00C113F7" w:rsidRPr="00EC1862" w:rsidRDefault="00C113F7" w:rsidP="001A4A69">
            <w:pPr>
              <w:widowControl w:val="0"/>
              <w:jc w:val="right"/>
              <w:rPr>
                <w:b/>
                <w:color w:val="000000" w:themeColor="text1"/>
                <w:szCs w:val="24"/>
              </w:rPr>
            </w:pPr>
            <w:r w:rsidRPr="00EC1862">
              <w:rPr>
                <w:b/>
                <w:color w:val="000000" w:themeColor="text1"/>
                <w:szCs w:val="24"/>
              </w:rPr>
              <w:t>Sutarties kaina be PVM</w:t>
            </w:r>
            <w:r w:rsidRPr="00EC1862">
              <w:rPr>
                <w:b/>
                <w:color w:val="000000" w:themeColor="text1"/>
                <w:szCs w:val="24"/>
                <w:vertAlign w:val="superscript"/>
              </w:rPr>
              <w:t>1</w:t>
            </w:r>
            <w:r w:rsidRPr="00EC1862">
              <w:rPr>
                <w:b/>
                <w:color w:val="000000" w:themeColor="text1"/>
                <w:szCs w:val="24"/>
              </w:rPr>
              <w:t>:</w:t>
            </w:r>
          </w:p>
        </w:tc>
        <w:tc>
          <w:tcPr>
            <w:tcW w:w="1991" w:type="dxa"/>
            <w:tcBorders>
              <w:top w:val="single" w:sz="4" w:space="0" w:color="auto"/>
              <w:left w:val="single" w:sz="4" w:space="0" w:color="auto"/>
              <w:bottom w:val="single" w:sz="4" w:space="0" w:color="auto"/>
              <w:right w:val="single" w:sz="4" w:space="0" w:color="auto"/>
            </w:tcBorders>
            <w:shd w:val="clear" w:color="auto" w:fill="auto"/>
          </w:tcPr>
          <w:p w14:paraId="4DEF92C6" w14:textId="77777777" w:rsidR="00C113F7" w:rsidRPr="0064029E" w:rsidRDefault="00C113F7" w:rsidP="001A4A69">
            <w:pPr>
              <w:widowControl w:val="0"/>
            </w:pPr>
            <w:r w:rsidRPr="00EC1862">
              <w:rPr>
                <w:color w:val="FF0000"/>
              </w:rPr>
              <w:t xml:space="preserve">Įrašyti </w:t>
            </w:r>
            <w:r w:rsidRPr="00EC1862">
              <w:rPr>
                <w:highlight w:val="lightGray"/>
              </w:rPr>
              <w:t>arba/įrašyti</w:t>
            </w:r>
            <w:r>
              <w:t xml:space="preserve"> </w:t>
            </w:r>
            <w:r w:rsidRPr="0064029E">
              <w:rPr>
                <w:highlight w:val="lightGray"/>
              </w:rPr>
              <w:t>*</w:t>
            </w:r>
          </w:p>
        </w:tc>
      </w:tr>
      <w:tr w:rsidR="00C113F7" w:rsidRPr="00EC1862" w14:paraId="5F72AAA1" w14:textId="77777777" w:rsidTr="001A4A69">
        <w:trPr>
          <w:trHeight w:val="20"/>
        </w:trPr>
        <w:tc>
          <w:tcPr>
            <w:tcW w:w="7523" w:type="dxa"/>
            <w:tcBorders>
              <w:top w:val="single" w:sz="4" w:space="0" w:color="auto"/>
              <w:left w:val="single" w:sz="4" w:space="0" w:color="auto"/>
              <w:bottom w:val="single" w:sz="4" w:space="0" w:color="auto"/>
              <w:right w:val="single" w:sz="4" w:space="0" w:color="auto"/>
            </w:tcBorders>
            <w:shd w:val="clear" w:color="auto" w:fill="auto"/>
          </w:tcPr>
          <w:p w14:paraId="47B424F0" w14:textId="77777777" w:rsidR="00C113F7" w:rsidRPr="00EC1862" w:rsidRDefault="00C113F7" w:rsidP="001A4A69">
            <w:pPr>
              <w:widowControl w:val="0"/>
              <w:jc w:val="right"/>
              <w:rPr>
                <w:b/>
                <w:i/>
                <w:szCs w:val="24"/>
              </w:rPr>
            </w:pPr>
            <w:r w:rsidRPr="00EC1862">
              <w:rPr>
                <w:rStyle w:val="Pagrindinistekstas4Nekursyvas"/>
                <w:b/>
                <w:sz w:val="24"/>
                <w:szCs w:val="24"/>
              </w:rPr>
              <w:t>PVM</w:t>
            </w:r>
            <w:r w:rsidRPr="00EC1862">
              <w:rPr>
                <w:b/>
                <w:i/>
                <w:szCs w:val="24"/>
              </w:rPr>
              <w:t xml:space="preserve"> </w:t>
            </w:r>
            <w:r w:rsidRPr="00EC1862">
              <w:rPr>
                <w:b/>
                <w:color w:val="FF0000"/>
                <w:szCs w:val="24"/>
              </w:rPr>
              <w:t>(</w:t>
            </w:r>
            <w:r w:rsidRPr="00EC1862">
              <w:rPr>
                <w:rStyle w:val="Pagrindinistekstas40"/>
                <w:b/>
                <w:color w:val="FF0000"/>
                <w:sz w:val="24"/>
                <w:szCs w:val="24"/>
              </w:rPr>
              <w:t>įrašykite tarifą</w:t>
            </w:r>
            <w:r w:rsidRPr="00EC1862">
              <w:rPr>
                <w:rStyle w:val="Pagrindinistekstas4Nekursyvas"/>
                <w:b/>
                <w:color w:val="FF0000"/>
                <w:sz w:val="24"/>
                <w:szCs w:val="24"/>
              </w:rPr>
              <w:t>)</w:t>
            </w:r>
            <w:r w:rsidRPr="00EC1862">
              <w:rPr>
                <w:rStyle w:val="Pagrindinistekstas4Nekursyvas"/>
                <w:b/>
                <w:sz w:val="24"/>
                <w:szCs w:val="24"/>
              </w:rPr>
              <w:t xml:space="preserve"> kaina</w:t>
            </w:r>
            <w:r w:rsidRPr="00EC1862">
              <w:rPr>
                <w:rStyle w:val="Pagrindinistekstas4Nekursyvas"/>
                <w:b/>
                <w:sz w:val="24"/>
                <w:szCs w:val="24"/>
                <w:vertAlign w:val="superscript"/>
              </w:rPr>
              <w:t>2:</w:t>
            </w:r>
          </w:p>
        </w:tc>
        <w:tc>
          <w:tcPr>
            <w:tcW w:w="1991" w:type="dxa"/>
            <w:tcBorders>
              <w:top w:val="single" w:sz="4" w:space="0" w:color="auto"/>
              <w:left w:val="single" w:sz="4" w:space="0" w:color="auto"/>
              <w:bottom w:val="single" w:sz="4" w:space="0" w:color="auto"/>
              <w:right w:val="single" w:sz="4" w:space="0" w:color="auto"/>
            </w:tcBorders>
            <w:shd w:val="clear" w:color="auto" w:fill="auto"/>
          </w:tcPr>
          <w:p w14:paraId="64F9D524" w14:textId="77777777" w:rsidR="00C113F7" w:rsidRPr="00EC1862" w:rsidRDefault="00C113F7" w:rsidP="001A4A69">
            <w:pPr>
              <w:widowControl w:val="0"/>
              <w:rPr>
                <w:color w:val="FF0000"/>
              </w:rPr>
            </w:pPr>
            <w:r w:rsidRPr="00EC1862">
              <w:rPr>
                <w:color w:val="FF0000"/>
              </w:rPr>
              <w:t>įrašyti</w:t>
            </w:r>
          </w:p>
        </w:tc>
      </w:tr>
      <w:tr w:rsidR="00C113F7" w:rsidRPr="00EC1862" w14:paraId="59F8B852" w14:textId="77777777" w:rsidTr="001A4A69">
        <w:trPr>
          <w:trHeight w:val="264"/>
        </w:trPr>
        <w:tc>
          <w:tcPr>
            <w:tcW w:w="7523" w:type="dxa"/>
            <w:tcBorders>
              <w:top w:val="single" w:sz="4" w:space="0" w:color="auto"/>
              <w:left w:val="single" w:sz="4" w:space="0" w:color="auto"/>
              <w:bottom w:val="single" w:sz="4" w:space="0" w:color="auto"/>
              <w:right w:val="single" w:sz="4" w:space="0" w:color="auto"/>
            </w:tcBorders>
            <w:shd w:val="clear" w:color="auto" w:fill="auto"/>
          </w:tcPr>
          <w:p w14:paraId="4D08D98D"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Bendra kaina su PVM</w:t>
            </w:r>
            <w:r w:rsidRPr="00EC1862">
              <w:rPr>
                <w:b/>
                <w:sz w:val="24"/>
                <w:szCs w:val="24"/>
                <w:vertAlign w:val="superscript"/>
              </w:rPr>
              <w:t>1:</w:t>
            </w:r>
          </w:p>
          <w:p w14:paraId="678EC1C0" w14:textId="77777777" w:rsidR="00C113F7" w:rsidRPr="00EC1862" w:rsidRDefault="00C113F7" w:rsidP="001A4A69">
            <w:pPr>
              <w:pStyle w:val="Pagrindinistekstas30"/>
              <w:widowControl w:val="0"/>
              <w:shd w:val="clear" w:color="auto" w:fill="auto"/>
              <w:suppressAutoHyphens/>
              <w:spacing w:after="0" w:line="240" w:lineRule="auto"/>
              <w:jc w:val="right"/>
              <w:rPr>
                <w:b/>
                <w:sz w:val="24"/>
                <w:szCs w:val="24"/>
              </w:rPr>
            </w:pPr>
          </w:p>
        </w:tc>
        <w:tc>
          <w:tcPr>
            <w:tcW w:w="1991" w:type="dxa"/>
            <w:tcBorders>
              <w:top w:val="single" w:sz="4" w:space="0" w:color="auto"/>
              <w:left w:val="single" w:sz="4" w:space="0" w:color="auto"/>
              <w:bottom w:val="single" w:sz="4" w:space="0" w:color="auto"/>
              <w:right w:val="single" w:sz="4" w:space="0" w:color="auto"/>
            </w:tcBorders>
            <w:shd w:val="clear" w:color="auto" w:fill="auto"/>
          </w:tcPr>
          <w:p w14:paraId="6AABC02F" w14:textId="77777777" w:rsidR="00C113F7" w:rsidRPr="00EC1862" w:rsidRDefault="00C113F7" w:rsidP="001A4A69">
            <w:pPr>
              <w:widowControl w:val="0"/>
              <w:rPr>
                <w:color w:val="FF0000"/>
              </w:rPr>
            </w:pPr>
            <w:r w:rsidRPr="00EC1862">
              <w:rPr>
                <w:color w:val="FF0000"/>
              </w:rPr>
              <w:t>įrašyti</w:t>
            </w:r>
          </w:p>
        </w:tc>
      </w:tr>
      <w:tr w:rsidR="00C113F7" w:rsidRPr="00EC1862" w14:paraId="39A1EC48" w14:textId="77777777" w:rsidTr="001A4A69">
        <w:trPr>
          <w:trHeight w:val="20"/>
        </w:trPr>
        <w:tc>
          <w:tcPr>
            <w:tcW w:w="9514" w:type="dxa"/>
            <w:gridSpan w:val="2"/>
            <w:tcBorders>
              <w:top w:val="single" w:sz="4" w:space="0" w:color="auto"/>
              <w:left w:val="single" w:sz="4" w:space="0" w:color="auto"/>
              <w:bottom w:val="single" w:sz="4" w:space="0" w:color="auto"/>
              <w:right w:val="single" w:sz="4" w:space="0" w:color="auto"/>
            </w:tcBorders>
            <w:shd w:val="clear" w:color="auto" w:fill="auto"/>
          </w:tcPr>
          <w:p w14:paraId="35C3F52F" w14:textId="77777777" w:rsidR="00C113F7" w:rsidRPr="00EC1862" w:rsidRDefault="00C113F7" w:rsidP="001A4A69">
            <w:pPr>
              <w:pStyle w:val="Pagrindinistekstas30"/>
              <w:widowControl w:val="0"/>
              <w:shd w:val="clear" w:color="auto" w:fill="auto"/>
              <w:suppressAutoHyphens/>
              <w:spacing w:after="0" w:line="240" w:lineRule="auto"/>
              <w:rPr>
                <w:b/>
                <w:sz w:val="24"/>
                <w:szCs w:val="24"/>
              </w:rPr>
            </w:pPr>
            <w:r w:rsidRPr="00EC1862">
              <w:rPr>
                <w:b/>
                <w:sz w:val="24"/>
                <w:szCs w:val="24"/>
              </w:rPr>
              <w:t>Bendra kaina su PVM žodžiais:</w:t>
            </w:r>
            <w:r w:rsidRPr="00EC1862">
              <w:rPr>
                <w:b/>
                <w:i/>
                <w:sz w:val="24"/>
                <w:szCs w:val="24"/>
              </w:rPr>
              <w:t xml:space="preserve"> </w:t>
            </w:r>
            <w:r w:rsidRPr="00EC1862">
              <w:rPr>
                <w:b/>
                <w:color w:val="FF0000"/>
                <w:sz w:val="24"/>
                <w:szCs w:val="24"/>
              </w:rPr>
              <w:t>įrašyti</w:t>
            </w:r>
          </w:p>
        </w:tc>
      </w:tr>
    </w:tbl>
    <w:p w14:paraId="13F268B1" w14:textId="77777777" w:rsidR="00C113F7" w:rsidRPr="0064029E" w:rsidRDefault="00C113F7" w:rsidP="00C113F7">
      <w:pPr>
        <w:ind w:firstLine="1134"/>
        <w:jc w:val="both"/>
        <w:rPr>
          <w:i/>
          <w:highlight w:val="lightGray"/>
        </w:rPr>
      </w:pPr>
      <w:r w:rsidRPr="0064029E">
        <w:rPr>
          <w:i/>
          <w:sz w:val="20"/>
          <w:highlight w:val="lightGray"/>
        </w:rPr>
        <w:t xml:space="preserve">* </w:t>
      </w:r>
      <w:r w:rsidRPr="0064029E">
        <w:rPr>
          <w:i/>
          <w:highlight w:val="lightGray"/>
        </w:rPr>
        <w:t>1. Jei pirkimo vykdytojas gali tiksliai nustatyti darbų apimtį ir kiekius ir prisiima riziką dėl jų pokyčių – Sutarties kaina yra Rangovo pasiūlymo kaina ir įrašoma po laimėtojo nustat</w:t>
      </w:r>
      <w:bookmarkStart w:id="64" w:name="part_0ac7c38d12d045479756a6ea70f69af9"/>
      <w:bookmarkEnd w:id="64"/>
      <w:r w:rsidRPr="0064029E">
        <w:rPr>
          <w:i/>
          <w:highlight w:val="lightGray"/>
        </w:rPr>
        <w:t>ymo.</w:t>
      </w:r>
    </w:p>
    <w:p w14:paraId="55A6FC4E" w14:textId="77777777" w:rsidR="00C113F7" w:rsidRDefault="00C113F7" w:rsidP="00C113F7">
      <w:pPr>
        <w:ind w:firstLine="1134"/>
        <w:jc w:val="both"/>
        <w:rPr>
          <w:i/>
          <w:highlight w:val="lightGray"/>
        </w:rPr>
      </w:pPr>
      <w:r w:rsidRPr="0064029E">
        <w:rPr>
          <w:i/>
          <w:highlight w:val="lightGray"/>
        </w:rPr>
        <w:t>2.  Jei pirkimo vykdytojas negali tiksliai nustatyti darbų apimties ir (ar) kiekių – Sutarties kaina yra įrašoma iš karto ir yra lygi maksimaliai pirkimui skirtai lėšų sumai.</w:t>
      </w:r>
    </w:p>
    <w:p w14:paraId="022A2A69" w14:textId="77777777" w:rsidR="00C113F7" w:rsidRPr="0064029E" w:rsidRDefault="00C113F7" w:rsidP="00C113F7">
      <w:pPr>
        <w:ind w:firstLine="1134"/>
        <w:jc w:val="both"/>
        <w:rPr>
          <w:i/>
          <w:highlight w:val="lightGray"/>
        </w:rPr>
      </w:pPr>
    </w:p>
    <w:p w14:paraId="26A9AB1A"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5615DDB0" w14:textId="77777777" w:rsidR="00C113F7" w:rsidRPr="00EC1862" w:rsidRDefault="00C113F7" w:rsidP="00C113F7">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r>
        <w:rPr>
          <w:sz w:val="20"/>
          <w:szCs w:val="20"/>
        </w:rPr>
        <w:t>1</w:t>
      </w:r>
      <w:r>
        <w:rPr>
          <w:sz w:val="20"/>
          <w:szCs w:val="20"/>
        </w:rPr>
        <w:tab/>
      </w:r>
      <w:r w:rsidRPr="00EC1862">
        <w:rPr>
          <w:sz w:val="20"/>
          <w:szCs w:val="20"/>
        </w:rPr>
        <w:t>kainos nurodomos suapvalintos, paliekant du skaitmenis po kablelio.</w:t>
      </w:r>
    </w:p>
    <w:p w14:paraId="1FE6803B" w14:textId="77777777" w:rsidR="00C113F7" w:rsidRPr="00EC1862" w:rsidRDefault="00C113F7" w:rsidP="00C113F7">
      <w:pPr>
        <w:pStyle w:val="Pagrindinistekstas2"/>
        <w:widowControl w:val="0"/>
        <w:shd w:val="clear" w:color="auto" w:fill="auto"/>
        <w:tabs>
          <w:tab w:val="left" w:pos="183"/>
          <w:tab w:val="left" w:pos="1701"/>
        </w:tabs>
        <w:suppressAutoHyphens/>
        <w:spacing w:before="0" w:after="0" w:line="240" w:lineRule="auto"/>
        <w:ind w:left="1134" w:firstLine="0"/>
        <w:jc w:val="both"/>
        <w:rPr>
          <w:sz w:val="24"/>
          <w:szCs w:val="24"/>
        </w:rPr>
      </w:pPr>
      <w:r>
        <w:rPr>
          <w:sz w:val="20"/>
          <w:szCs w:val="20"/>
        </w:rPr>
        <w:t>2</w:t>
      </w:r>
      <w:r>
        <w:rPr>
          <w:sz w:val="20"/>
          <w:szCs w:val="20"/>
        </w:rPr>
        <w:tab/>
      </w:r>
      <w:r w:rsidRPr="00EC1862">
        <w:rPr>
          <w:sz w:val="20"/>
          <w:szCs w:val="20"/>
        </w:rPr>
        <w:t>tais atvejais, kai pagal galiojančius teisės aktus tiekėjui nereikia mokėti PVM, jis atitinkamų skilčių nepildo ir nurodo priežastis, dėl kurių PVM nemoka.</w:t>
      </w:r>
    </w:p>
    <w:p w14:paraId="68D2225C"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4"/>
          <w:szCs w:val="24"/>
        </w:rPr>
      </w:pPr>
    </w:p>
    <w:p w14:paraId="607D15D6" w14:textId="77777777" w:rsidR="00C113F7" w:rsidRDefault="00C113F7" w:rsidP="00C113F7">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sidRPr="00EC1862">
        <w:rPr>
          <w:sz w:val="24"/>
          <w:szCs w:val="24"/>
        </w:rPr>
        <w:t>12.</w:t>
      </w:r>
      <w:r w:rsidRPr="00EC1862">
        <w:rPr>
          <w:sz w:val="24"/>
          <w:szCs w:val="24"/>
        </w:rPr>
        <w:tab/>
        <w:t>Į fiksuotus įkainius yra įskaityti visi mokesčiai ir visos su Sutarties vykdymu susijusios išlaidos.</w:t>
      </w:r>
    </w:p>
    <w:p w14:paraId="39BB9A98" w14:textId="77777777" w:rsidR="00C113F7" w:rsidRPr="00C21E99"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EC1862">
        <w:rPr>
          <w:sz w:val="24"/>
          <w:szCs w:val="24"/>
        </w:rPr>
        <w:t>13.</w:t>
      </w:r>
      <w:r w:rsidRPr="00EC1862">
        <w:rPr>
          <w:sz w:val="24"/>
          <w:szCs w:val="24"/>
        </w:rPr>
        <w:tab/>
      </w:r>
      <w:r w:rsidRPr="00C21E99">
        <w:rPr>
          <w:sz w:val="24"/>
          <w:szCs w:val="24"/>
        </w:rPr>
        <w:t>Sutarties kaina ir įkainis peržiūrimi:</w:t>
      </w:r>
    </w:p>
    <w:p w14:paraId="6D26899D"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C21E99">
        <w:rPr>
          <w:sz w:val="24"/>
          <w:szCs w:val="24"/>
        </w:rPr>
        <w:t>13.1. Dėl PVM tarifo pokyčio:</w:t>
      </w:r>
      <w:r>
        <w:rPr>
          <w:sz w:val="24"/>
          <w:szCs w:val="24"/>
        </w:rPr>
        <w:t xml:space="preserve"> j</w:t>
      </w:r>
      <w:r w:rsidRPr="00EC1862">
        <w:rPr>
          <w:sz w:val="24"/>
          <w:szCs w:val="24"/>
        </w:rPr>
        <w:t>ei Sutarties vykdymo metu pasikeičia (padidėja ar sumažėja) PVM tarifas, Sutarties kaina ir fiksuoti įkainiai atitinkamai didinami arba mažinami, jei pagal galiojančius teisės aktus Rangovui reikia mokėti PVM. Sutarties kainos perskaičiavimo formulė pasikeitus PVM tarifui:</w:t>
      </w:r>
    </w:p>
    <w:p w14:paraId="7A7A486A"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p>
    <w:p w14:paraId="4038F86E"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( 1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649F596B" w14:textId="77777777" w:rsidR="00C113F7" w:rsidRPr="00EC1862" w:rsidRDefault="00C113F7" w:rsidP="00C113F7">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sectPr w:rsidR="00C113F7" w:rsidRPr="00EC1862" w:rsidSect="00EC1862">
          <w:headerReference w:type="default" r:id="rId19"/>
          <w:footerReference w:type="default" r:id="rId20"/>
          <w:pgSz w:w="11905" w:h="16837"/>
          <w:pgMar w:top="1134" w:right="567" w:bottom="1134" w:left="1701" w:header="454" w:footer="6" w:gutter="0"/>
          <w:pgNumType w:start="1"/>
          <w:cols w:space="720"/>
          <w:noEndnote/>
          <w:docGrid w:linePitch="360"/>
        </w:sectPr>
      </w:pPr>
    </w:p>
    <w:p w14:paraId="50364652" w14:textId="77777777" w:rsidR="00C113F7" w:rsidRPr="00EC1862" w:rsidRDefault="00C113F7" w:rsidP="00C113F7">
      <w:pPr>
        <w:widowControl w:val="0"/>
        <w:tabs>
          <w:tab w:val="left" w:pos="1701"/>
        </w:tabs>
        <w:ind w:firstLine="1134"/>
      </w:pPr>
    </w:p>
    <w:p w14:paraId="4D349992" w14:textId="77777777" w:rsidR="00C113F7" w:rsidRPr="00EC1862" w:rsidRDefault="00C113F7" w:rsidP="00C113F7">
      <w:pPr>
        <w:widowControl w:val="0"/>
        <w:tabs>
          <w:tab w:val="left" w:pos="1701"/>
        </w:tabs>
        <w:ind w:firstLine="1134"/>
        <w:rPr>
          <w:sz w:val="20"/>
        </w:rPr>
      </w:pPr>
      <w:r w:rsidRPr="00EC1862">
        <w:rPr>
          <w:sz w:val="20"/>
        </w:rPr>
        <w:t xml:space="preserve">Sn – perskaičiuota Sutarties kaina; </w:t>
      </w:r>
    </w:p>
    <w:p w14:paraId="75F45173" w14:textId="77777777" w:rsidR="00C113F7" w:rsidRPr="00EC1862" w:rsidRDefault="00C113F7" w:rsidP="00C113F7">
      <w:pPr>
        <w:widowControl w:val="0"/>
        <w:tabs>
          <w:tab w:val="left" w:pos="1701"/>
        </w:tabs>
        <w:ind w:firstLine="1134"/>
        <w:rPr>
          <w:sz w:val="20"/>
        </w:rPr>
      </w:pPr>
      <w:r w:rsidRPr="00EC1862">
        <w:rPr>
          <w:sz w:val="20"/>
        </w:rPr>
        <w:t>Ss – Sutarties kaina iki perskaičiavimo;</w:t>
      </w:r>
    </w:p>
    <w:p w14:paraId="38E599B2"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5B461150"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2A130720"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37052108"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5AD0F18B" w14:textId="77777777" w:rsidR="00C113F7" w:rsidRDefault="00C113F7" w:rsidP="00C113F7">
      <w:pPr>
        <w:ind w:firstLine="1134"/>
        <w:jc w:val="both"/>
        <w:textAlignment w:val="center"/>
        <w:rPr>
          <w:szCs w:val="24"/>
          <w:highlight w:val="yellow"/>
        </w:rPr>
      </w:pPr>
    </w:p>
    <w:p w14:paraId="1CCF3FD5" w14:textId="77777777" w:rsidR="00C113F7" w:rsidRPr="00B52B2A" w:rsidRDefault="00C113F7" w:rsidP="00C113F7">
      <w:pPr>
        <w:ind w:firstLine="1134"/>
        <w:jc w:val="both"/>
        <w:textAlignment w:val="center"/>
        <w:rPr>
          <w:i/>
          <w:color w:val="000000"/>
          <w:szCs w:val="24"/>
          <w:highlight w:val="lightGray"/>
          <w:lang w:val="lt-LT" w:eastAsia="lt-LT"/>
        </w:rPr>
      </w:pPr>
      <w:r>
        <w:rPr>
          <w:szCs w:val="24"/>
          <w:highlight w:val="lightGray"/>
          <w:lang w:val="lt-LT"/>
        </w:rPr>
        <w:t>13</w:t>
      </w:r>
      <w:r w:rsidRPr="00B52B2A">
        <w:rPr>
          <w:szCs w:val="24"/>
          <w:highlight w:val="lightGray"/>
          <w:lang w:val="lt-LT"/>
        </w:rPr>
        <w:t>.2.</w:t>
      </w:r>
      <w:r w:rsidRPr="00B52B2A">
        <w:rPr>
          <w:szCs w:val="24"/>
          <w:lang w:val="lt-LT"/>
        </w:rPr>
        <w:t xml:space="preserve"> </w:t>
      </w:r>
      <w:r w:rsidR="000D5B84">
        <w:rPr>
          <w:szCs w:val="24"/>
          <w:lang w:val="lt-LT"/>
        </w:rPr>
        <w:t>D</w:t>
      </w:r>
      <w:r w:rsidRPr="00B52B2A">
        <w:rPr>
          <w:szCs w:val="24"/>
          <w:lang w:val="lt-LT"/>
        </w:rPr>
        <w:t xml:space="preserve">ėl kainų lygio pokyčio: </w:t>
      </w:r>
      <w:r w:rsidR="000D5B84">
        <w:rPr>
          <w:szCs w:val="24"/>
          <w:lang w:val="lt-LT"/>
        </w:rPr>
        <w:t>p</w:t>
      </w:r>
      <w:r w:rsidRPr="00B52B2A">
        <w:rPr>
          <w:i/>
          <w:iCs/>
          <w:color w:val="000000"/>
          <w:szCs w:val="24"/>
          <w:highlight w:val="lightGray"/>
          <w:lang w:val="lt-LT" w:eastAsia="lt-LT"/>
        </w:rPr>
        <w:t xml:space="preserve">eržiūros taisykles sutarties rengėjas nustato vadovaudamasis </w:t>
      </w:r>
      <w:r w:rsidRPr="00B52B2A">
        <w:rPr>
          <w:i/>
          <w:color w:val="000000"/>
          <w:spacing w:val="1"/>
          <w:szCs w:val="24"/>
          <w:highlight w:val="lightGray"/>
          <w:lang w:val="lt-LT"/>
        </w:rPr>
        <w:t>Kainodaros taisyklių nustatymo</w:t>
      </w:r>
      <w:r w:rsidRPr="00B52B2A">
        <w:rPr>
          <w:i/>
          <w:color w:val="000000"/>
          <w:szCs w:val="24"/>
          <w:highlight w:val="lightGray"/>
          <w:lang w:val="lt-LT"/>
        </w:rPr>
        <w:t xml:space="preserve"> metodika, patvirtinta </w:t>
      </w:r>
      <w:r w:rsidRPr="00B52B2A">
        <w:rPr>
          <w:i/>
          <w:color w:val="000000"/>
          <w:szCs w:val="24"/>
          <w:highlight w:val="lightGray"/>
          <w:lang w:val="lt-LT" w:eastAsia="lt-LT"/>
        </w:rPr>
        <w:t xml:space="preserve">Viešųjų pirkimų tarnybos direktoriaus 2017 m. birželio 28 d. įsakymu Nr. 1S-95, Viešųjų pirkimų tarnybos rekomendacijomis </w:t>
      </w:r>
      <w:hyperlink r:id="rId21" w:tooltip="https://vpt.lrv.lt/lt/naujienos/del-kainu-perskaiciavimo-taisykliu-sutartyse" w:history="1">
        <w:r w:rsidRPr="00B52B2A">
          <w:rPr>
            <w:rStyle w:val="Hipersaitas"/>
            <w:i/>
            <w:szCs w:val="24"/>
            <w:highlight w:val="lightGray"/>
            <w:lang w:val="lt-LT"/>
          </w:rPr>
          <w:t>https://vpt.lrv.lt/lt/naujienos/del-kainu-perskaiciavimo-taisykliu-sutartyse</w:t>
        </w:r>
      </w:hyperlink>
      <w:r w:rsidRPr="00B52B2A">
        <w:rPr>
          <w:i/>
          <w:color w:val="000000"/>
          <w:szCs w:val="24"/>
          <w:highlight w:val="lightGray"/>
          <w:lang w:val="lt-LT"/>
        </w:rPr>
        <w:t>,</w:t>
      </w:r>
      <w:r w:rsidRPr="00B52B2A">
        <w:rPr>
          <w:i/>
          <w:iCs/>
          <w:color w:val="000000"/>
          <w:szCs w:val="24"/>
          <w:highlight w:val="lightGray"/>
          <w:lang w:val="lt-LT" w:eastAsia="lt-LT"/>
        </w:rPr>
        <w:t xml:space="preserve"> konsultuodamasis su Viešųjų pirkimų skyriumi;</w:t>
      </w:r>
    </w:p>
    <w:p w14:paraId="55D09C27" w14:textId="77777777" w:rsidR="00C113F7" w:rsidRPr="00B52B2A"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Pr>
          <w:sz w:val="24"/>
          <w:szCs w:val="24"/>
          <w:highlight w:val="lightGray"/>
        </w:rPr>
        <w:t>arba (nereikalingą 13</w:t>
      </w:r>
      <w:r w:rsidRPr="00B52B2A">
        <w:rPr>
          <w:sz w:val="24"/>
          <w:szCs w:val="24"/>
          <w:highlight w:val="lightGray"/>
        </w:rPr>
        <w:t>.2 p</w:t>
      </w:r>
      <w:r w:rsidR="000D5B84">
        <w:rPr>
          <w:sz w:val="24"/>
          <w:szCs w:val="24"/>
          <w:highlight w:val="lightGray"/>
        </w:rPr>
        <w:t>apunkčio</w:t>
      </w:r>
      <w:r w:rsidRPr="00B52B2A">
        <w:rPr>
          <w:sz w:val="24"/>
          <w:szCs w:val="24"/>
          <w:highlight w:val="lightGray"/>
        </w:rPr>
        <w:t xml:space="preserve"> variantą išbraukti)</w:t>
      </w:r>
    </w:p>
    <w:p w14:paraId="3F0372D6" w14:textId="77777777" w:rsidR="00C113F7" w:rsidRPr="00C21E99" w:rsidRDefault="00C113F7" w:rsidP="00C113F7">
      <w:pPr>
        <w:ind w:firstLine="1134"/>
        <w:jc w:val="both"/>
        <w:textAlignment w:val="center"/>
        <w:rPr>
          <w:szCs w:val="24"/>
        </w:rPr>
      </w:pPr>
      <w:r>
        <w:rPr>
          <w:szCs w:val="24"/>
          <w:highlight w:val="lightGray"/>
        </w:rPr>
        <w:t>13</w:t>
      </w:r>
      <w:r w:rsidRPr="00B52B2A">
        <w:rPr>
          <w:szCs w:val="24"/>
          <w:highlight w:val="lightGray"/>
        </w:rPr>
        <w:t>.2.</w:t>
      </w:r>
      <w:r w:rsidRPr="00B52B2A">
        <w:rPr>
          <w:szCs w:val="24"/>
        </w:rPr>
        <w:t xml:space="preserve"> Sutartyje nėra numatytos </w:t>
      </w:r>
      <w:r w:rsidRPr="00B52B2A">
        <w:rPr>
          <w:color w:val="000000"/>
          <w:spacing w:val="-2"/>
          <w:szCs w:val="24"/>
        </w:rPr>
        <w:t>kainos peržiūros sąlygos, nesusijusios su mokesčių pasikeitimu.</w:t>
      </w:r>
    </w:p>
    <w:p w14:paraId="02596073" w14:textId="77777777" w:rsidR="00C113F7" w:rsidRPr="00EC1862" w:rsidRDefault="00C113F7" w:rsidP="00C113F7">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EC1862">
        <w:rPr>
          <w:sz w:val="24"/>
          <w:szCs w:val="24"/>
        </w:rPr>
        <w:t>14.</w:t>
      </w:r>
      <w:r w:rsidRPr="00EC1862">
        <w:rPr>
          <w:sz w:val="24"/>
          <w:szCs w:val="24"/>
        </w:rPr>
        <w:tab/>
        <w:t>Sutarties kainos perskaičiavimas įforminamas šalių rašytiniu susitarimu, kuris tampa neatskiriama Sutarties dalimi. Perskaičiuojant kainą, jei reikia, šalių rašytiniu sutarimu yra koreguojama ir mokėjimų tvarka.</w:t>
      </w:r>
    </w:p>
    <w:p w14:paraId="39D5D40D" w14:textId="77777777" w:rsidR="00C113F7" w:rsidRPr="00EC1862" w:rsidRDefault="00C113F7" w:rsidP="00C113F7">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sidRPr="00EC1862">
        <w:rPr>
          <w:sz w:val="24"/>
          <w:szCs w:val="24"/>
        </w:rPr>
        <w:t>15.</w:t>
      </w:r>
      <w:r w:rsidRPr="00EC1862">
        <w:rPr>
          <w:sz w:val="24"/>
          <w:szCs w:val="24"/>
        </w:rPr>
        <w:tab/>
        <w:t>Apmokėjimas vykdomas tokia tvarka:</w:t>
      </w:r>
    </w:p>
    <w:p w14:paraId="5B34BA02"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15.1.</w:t>
      </w:r>
      <w:r w:rsidRPr="00EC1862">
        <w:rPr>
          <w:sz w:val="24"/>
          <w:szCs w:val="24"/>
        </w:rPr>
        <w:tab/>
        <w:t>Avansinis mokėjimas Rangovui nemokamas.</w:t>
      </w:r>
    </w:p>
    <w:p w14:paraId="10D0D3EB"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15.2.</w:t>
      </w:r>
      <w:r w:rsidRPr="00EC1862">
        <w:rPr>
          <w:sz w:val="24"/>
          <w:szCs w:val="24"/>
        </w:rPr>
        <w:tab/>
        <w:t>Mokėjimas atliekamas tik po to, kai Pirkėjas patikrina atliktų darbų kokybę ir /ar kitus numatytus Rangovo įsipareigojimus (jei buvo numatyta) ir abi šalys pasirašo darbų perdavimo–priėmimo aktą.</w:t>
      </w:r>
      <w:r>
        <w:rPr>
          <w:sz w:val="24"/>
          <w:szCs w:val="24"/>
        </w:rPr>
        <w:t xml:space="preserve"> D</w:t>
      </w:r>
      <w:r w:rsidRPr="00964695">
        <w:rPr>
          <w:sz w:val="24"/>
          <w:szCs w:val="24"/>
        </w:rPr>
        <w:t>arbų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365E9525"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15.3.</w:t>
      </w:r>
      <w:r w:rsidRPr="00EC1862">
        <w:rPr>
          <w:sz w:val="24"/>
          <w:szCs w:val="24"/>
        </w:rPr>
        <w:tab/>
        <w:t>Mokėjimas atliekamas remiantis Rangovo pateikta elektronine sąskaita faktūra / PVM sąskaita faktūra (toliau – elektroninė sąskaita) už faktiškai įvykdytus Rangovo įsipareigojimus. Elektroninė sąskaita turi atitikti perdavimo–priėmimo aktą pagal turinį.</w:t>
      </w:r>
    </w:p>
    <w:p w14:paraId="658C7DD0" w14:textId="77777777" w:rsidR="00C113F7" w:rsidRPr="00EC1862" w:rsidRDefault="00C113F7" w:rsidP="00C113F7">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EC1862">
        <w:rPr>
          <w:sz w:val="24"/>
          <w:szCs w:val="24"/>
        </w:rPr>
        <w:t>15.4.</w:t>
      </w:r>
      <w:r w:rsidRPr="00EC1862">
        <w:rPr>
          <w:sz w:val="24"/>
          <w:szCs w:val="24"/>
        </w:rPr>
        <w:tab/>
        <w:t>Tarpiniai mokėjimai atliekami ne dažniau kaip du kartus per kalendorinį mėnesį.</w:t>
      </w:r>
    </w:p>
    <w:p w14:paraId="59C37871" w14:textId="77777777" w:rsidR="00C113F7" w:rsidRPr="00EC1862" w:rsidRDefault="00C113F7" w:rsidP="00C113F7">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sidRPr="00EC1862">
        <w:rPr>
          <w:sz w:val="24"/>
          <w:szCs w:val="24"/>
        </w:rPr>
        <w:t>16.</w:t>
      </w:r>
      <w:r w:rsidRPr="00EC1862">
        <w:rPr>
          <w:sz w:val="24"/>
          <w:szCs w:val="24"/>
        </w:rPr>
        <w:tab/>
        <w:t>Apmokėjimo tvarka gali būti keičiama Sutartyje numatytomis sąlygoms. Kai Sutartyje numatytais atvejais tarp Rangovo, Pirkėjo ir subrangovo yra sudaroma trišalė sutartis:</w:t>
      </w:r>
    </w:p>
    <w:p w14:paraId="3AF065C3" w14:textId="77777777" w:rsidR="00C113F7" w:rsidRPr="00EC1862" w:rsidRDefault="00C113F7" w:rsidP="00C113F7">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sidRPr="00EC1862">
        <w:rPr>
          <w:sz w:val="24"/>
          <w:szCs w:val="24"/>
        </w:rPr>
        <w:t>16.1.</w:t>
      </w:r>
      <w:r w:rsidRPr="00EC1862">
        <w:rPr>
          <w:sz w:val="24"/>
          <w:szCs w:val="24"/>
        </w:rPr>
        <w:tab/>
        <w:t>atliekant tiesioginius mokėjimus subrangovui, turi būti vadovaujamasi trišalėje sutartyje nustatyta apmokėjimo tvarka;</w:t>
      </w:r>
    </w:p>
    <w:p w14:paraId="337CB418" w14:textId="77777777" w:rsidR="00C113F7" w:rsidRPr="00EC1862" w:rsidRDefault="00C113F7" w:rsidP="00C113F7">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sidRPr="00EC1862">
        <w:rPr>
          <w:sz w:val="24"/>
          <w:szCs w:val="24"/>
        </w:rPr>
        <w:t>16.2.</w:t>
      </w:r>
      <w:r w:rsidRPr="00EC1862">
        <w:rPr>
          <w:sz w:val="24"/>
          <w:szCs w:val="24"/>
        </w:rPr>
        <w:tab/>
        <w:t>atliekant mokėjimus Rangovui turi, būti nustatyta nauja apmokėjimo su Rangovu tvarka, įforminta šalių rašytiniu susitarimu, atsižvelgiant į subrangovui pagal trišalę sutartį mokamą dalį;</w:t>
      </w:r>
    </w:p>
    <w:p w14:paraId="5215D6C8" w14:textId="77777777" w:rsidR="00C113F7" w:rsidRPr="00EC1862" w:rsidRDefault="00C113F7" w:rsidP="00C113F7">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sidRPr="00EC1862">
        <w:rPr>
          <w:sz w:val="24"/>
          <w:szCs w:val="24"/>
        </w:rPr>
        <w:t>16.3.</w:t>
      </w:r>
      <w:r w:rsidRPr="00EC1862">
        <w:rPr>
          <w:sz w:val="24"/>
          <w:szCs w:val="24"/>
        </w:rPr>
        <w:tab/>
        <w:t>negali būti keičiama Sutarties kaina.</w:t>
      </w:r>
    </w:p>
    <w:p w14:paraId="2ADD9D3C"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sidRPr="00EC1862">
        <w:rPr>
          <w:sz w:val="24"/>
          <w:szCs w:val="24"/>
        </w:rPr>
        <w:t>17.</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 xml:space="preserve">nuo perdavimo-priėmimo akto pasirašymo ir elektroninės sąskaitos gavimo, </w:t>
      </w:r>
      <w:r w:rsidRPr="00EC1862">
        <w:rPr>
          <w:sz w:val="24"/>
          <w:szCs w:val="24"/>
        </w:rPr>
        <w:t>kai Rangovas tinkamai atliko darbus ir įvykdė kitus numatytus Rangovo įsipareigojimus (jei buvo numatyta) bei pateikė Pirkėjui visus tinkamus dokumentus.</w:t>
      </w:r>
      <w:r>
        <w:rPr>
          <w:sz w:val="24"/>
          <w:szCs w:val="24"/>
        </w:rPr>
        <w:t xml:space="preserve"> Elektroninė sąskaita gali būti išrašoma tik po </w:t>
      </w:r>
      <w:r w:rsidRPr="00A12B83">
        <w:rPr>
          <w:rFonts w:cstheme="minorHAnsi"/>
          <w:sz w:val="24"/>
          <w:szCs w:val="24"/>
        </w:rPr>
        <w:t xml:space="preserve">perdavimo-priėmimo </w:t>
      </w:r>
      <w:r>
        <w:rPr>
          <w:rFonts w:cstheme="minorHAnsi"/>
          <w:sz w:val="24"/>
          <w:szCs w:val="24"/>
        </w:rPr>
        <w:t>akto</w:t>
      </w:r>
      <w:r w:rsidRPr="00A12B83">
        <w:rPr>
          <w:rFonts w:cstheme="minorHAnsi"/>
          <w:sz w:val="24"/>
          <w:szCs w:val="24"/>
        </w:rPr>
        <w:t xml:space="preserve"> pasirašymo</w:t>
      </w:r>
      <w:r>
        <w:rPr>
          <w:rFonts w:cstheme="minorHAnsi"/>
          <w:sz w:val="24"/>
          <w:szCs w:val="24"/>
        </w:rPr>
        <w:t>.</w:t>
      </w:r>
    </w:p>
    <w:p w14:paraId="12E5D3D4"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p>
    <w:p w14:paraId="15FC1501"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02BE888E"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DELSPINIGIAI</w:t>
      </w:r>
    </w:p>
    <w:p w14:paraId="6289641C"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4BD26CAD"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18.</w:t>
      </w:r>
      <w:r w:rsidRPr="00EC1862">
        <w:rPr>
          <w:sz w:val="24"/>
          <w:szCs w:val="24"/>
        </w:rPr>
        <w:tab/>
        <w:t xml:space="preserve">Rangovas, nutraukus Sutartį dėl Rangovo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eurais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62A005E8"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arba (nereikalingą 18 p</w:t>
      </w:r>
      <w:r w:rsidR="000D5B84">
        <w:rPr>
          <w:sz w:val="24"/>
          <w:szCs w:val="24"/>
          <w:highlight w:val="lightGray"/>
        </w:rPr>
        <w:t xml:space="preserve">unkto </w:t>
      </w:r>
      <w:r w:rsidRPr="00EC1862">
        <w:rPr>
          <w:sz w:val="24"/>
          <w:szCs w:val="24"/>
          <w:highlight w:val="lightGray"/>
        </w:rPr>
        <w:t xml:space="preserve"> variantą išbraukti)</w:t>
      </w:r>
    </w:p>
    <w:p w14:paraId="300F860D"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18.</w:t>
      </w:r>
      <w:r w:rsidRPr="00EC1862">
        <w:rPr>
          <w:sz w:val="24"/>
          <w:szCs w:val="24"/>
        </w:rPr>
        <w:t xml:space="preserve"> Rangovas per 5 (penkia</w:t>
      </w:r>
      <w:r w:rsidRPr="00EC1862">
        <w:rPr>
          <w:iCs/>
          <w:sz w:val="24"/>
          <w:szCs w:val="24"/>
        </w:rPr>
        <w:t>s</w:t>
      </w:r>
      <w:r w:rsidRPr="00EC1862">
        <w:rPr>
          <w:sz w:val="24"/>
          <w:szCs w:val="24"/>
        </w:rPr>
        <w:t xml:space="preserve">) darbo dienas po Sutarties pasirašymo pateikia Pirkėjui Sutarties įvykdymo užtikrinimą – banko garantiją arba draudimo bendrovės laidavimą arba </w:t>
      </w:r>
      <w:r w:rsidRPr="00EC1862">
        <w:rPr>
          <w:rFonts w:eastAsia="Arial Unicode MS"/>
          <w:sz w:val="24"/>
          <w:szCs w:val="24"/>
        </w:rPr>
        <w:t xml:space="preserve">perveda Sutarties užtikrinimo sumą į Pirkėjo banko sąskaitą Nr. </w:t>
      </w:r>
      <w:r w:rsidRPr="00EC1862">
        <w:rPr>
          <w:sz w:val="24"/>
          <w:szCs w:val="24"/>
        </w:rPr>
        <w:t xml:space="preserve">LT197182200002130147.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 Jei Tiekėjas nepateikia Sutarties užtikrinimo per šiame papunktyje nurodytą laikotarpį, laikoma, kad Tiekėjas atsisakė sudaryti Sutartį.</w:t>
      </w:r>
    </w:p>
    <w:p w14:paraId="5E96625C"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EC1862">
        <w:rPr>
          <w:sz w:val="24"/>
          <w:szCs w:val="24"/>
          <w:highlight w:val="lightGray"/>
        </w:rPr>
        <w:t>18.1.</w:t>
      </w:r>
      <w:r w:rsidRPr="00EC1862">
        <w:rPr>
          <w:sz w:val="24"/>
          <w:szCs w:val="24"/>
        </w:rPr>
        <w:t xml:space="preserve"> Užtikrinimas turi galioti 1 (vienu) mėnesiu ilgiau nei Sutartyje numatytas darbų atlikimo terminas. </w:t>
      </w:r>
      <w:r w:rsidRPr="00EC1862">
        <w:rPr>
          <w:rFonts w:eastAsia="Arial Unicode MS"/>
          <w:sz w:val="24"/>
          <w:szCs w:val="24"/>
        </w:rPr>
        <w:t xml:space="preserve">Jei iki darbų atlikimo termino yra likę daugiau kaip 1 (vieneri) metai Rangovas gali pateikti užtikrinimą galiojantį 1 (vienerius) metus, jei likus ne daugiau, kaip 30 (trisdešimt) kalendorinių dienų iki pateikto užtikrinimo galiojimo pabaigos bus pateikiamas naujas arba pratęstas užtikrinimas sekantiems Sutarties galiojimo metams. Šiuo atveju Rangovui iki nurodyto termino nepateikus naujo arba pratęsto užtikrinimo, Pirkėjas, įspėjęs Rangovą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Rangovas laikomas neįvykdžiusiu šiame punkte nurodyto savo įsipareigojimo.</w:t>
      </w:r>
    </w:p>
    <w:p w14:paraId="4A4841C2"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rFonts w:eastAsia="Arial Unicode MS"/>
          <w:sz w:val="24"/>
          <w:szCs w:val="24"/>
          <w:highlight w:val="lightGray"/>
        </w:rPr>
        <w:t>18.2.</w:t>
      </w:r>
      <w:r w:rsidRPr="00EC1862">
        <w:rPr>
          <w:rFonts w:eastAsia="Arial Unicode MS"/>
          <w:sz w:val="24"/>
          <w:szCs w:val="24"/>
        </w:rPr>
        <w:t xml:space="preserve"> </w:t>
      </w:r>
      <w:r w:rsidRPr="00EC1862">
        <w:rPr>
          <w:sz w:val="24"/>
          <w:szCs w:val="24"/>
        </w:rPr>
        <w:t>Sutarties užtikrinimu garantas (laiduotojas) privalo neatšaukiamai ir besąlygiškai įsipareigoti ne vėliau kaip per 15 (penkiolika) kalendorinių dienų nuo raštiško pranešimo iš Pirkėjo gavimo apie Rangovo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Rangovas iš dalies ar visiškai neįvykdė Sutarties ir (arba) ji buvo nutraukta dėl Rangovo kaltės. Sutarties užtikrinimas, neatitinkantis šiame Sutarties skyriuje nustatytų reikalavimų, nebus priimamas.</w:t>
      </w:r>
    </w:p>
    <w:p w14:paraId="510F7D40"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highlight w:val="lightGray"/>
        </w:rPr>
        <w:t>18.3.</w:t>
      </w:r>
      <w:r w:rsidRPr="00EC1862">
        <w:rPr>
          <w:sz w:val="24"/>
          <w:szCs w:val="24"/>
        </w:rPr>
        <w:t xml:space="preserve"> Jei Pirkėjas pasinaudoja Sutarties užtikrinimu, Rangovas, siekdamas toliau vykdyti Sutarties įsipareigojimus, privalo per 5 (penkias) darbo dienas nuo pranešimo, kad Pirkėjas pasinaudojo Sutarties užtikrinimu, gavimo pateikti naują Sutarties užtikrinimą šiame Sutarties skyriuje nurodytai sumai.</w:t>
      </w:r>
    </w:p>
    <w:p w14:paraId="5A44EEEB"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19.</w:t>
      </w:r>
      <w:r w:rsidRPr="00EC1862">
        <w:rPr>
          <w:sz w:val="24"/>
          <w:szCs w:val="24"/>
        </w:rPr>
        <w:tab/>
        <w:t xml:space="preserve">Jeigu Rangovas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218E9214"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7586C189"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4DBB8E6B"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2F537D35"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30F72808"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20.</w:t>
      </w:r>
      <w:r w:rsidRPr="00EC1862">
        <w:rPr>
          <w:sz w:val="24"/>
          <w:szCs w:val="24"/>
        </w:rPr>
        <w:tab/>
        <w:t>Susirašinėjimas tarp Sutarties šalių vykdomas lietuvių kalba.</w:t>
      </w:r>
    </w:p>
    <w:p w14:paraId="14C78337" w14:textId="77777777" w:rsidR="00C113F7"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21.</w:t>
      </w:r>
      <w:r w:rsidRPr="00EC1862">
        <w:rPr>
          <w:sz w:val="24"/>
          <w:szCs w:val="24"/>
        </w:rPr>
        <w:tab/>
        <w:t>Pirkėjo ir Rangovo vienas kitam siunčiami pranešimai turi būti raštiški ir siunčiami už Sutarties vykdymą paskirtų atsakingų asmenų adresais.</w:t>
      </w:r>
    </w:p>
    <w:p w14:paraId="45019352" w14:textId="77777777" w:rsidR="00C113F7" w:rsidRPr="00EC1862" w:rsidRDefault="00C113F7" w:rsidP="00C113F7">
      <w:pPr>
        <w:pStyle w:val="Lentelsuraas0"/>
        <w:widowControl w:val="0"/>
        <w:shd w:val="clear" w:color="auto" w:fill="auto"/>
        <w:tabs>
          <w:tab w:val="left" w:pos="426"/>
          <w:tab w:val="left" w:pos="1560"/>
        </w:tabs>
        <w:suppressAutoHyphens/>
        <w:spacing w:line="240" w:lineRule="auto"/>
        <w:ind w:firstLine="1134"/>
        <w:rPr>
          <w:sz w:val="24"/>
          <w:szCs w:val="24"/>
        </w:rPr>
      </w:pPr>
      <w:r w:rsidRPr="00EC1862">
        <w:rPr>
          <w:sz w:val="24"/>
          <w:szCs w:val="24"/>
        </w:rPr>
        <w:t>22.</w:t>
      </w:r>
      <w:r w:rsidRPr="00EC1862">
        <w:rPr>
          <w:sz w:val="24"/>
          <w:szCs w:val="24"/>
        </w:rPr>
        <w:tab/>
        <w:t>Pirkėjo ir Rangovo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C113F7" w:rsidRPr="00EC1862" w14:paraId="16B5C5B9" w14:textId="77777777" w:rsidTr="001A4A69">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87D8F6C" w14:textId="77777777" w:rsidR="00C113F7" w:rsidRPr="00EC1862" w:rsidRDefault="00C113F7" w:rsidP="001A4A69">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33F40BE2" w14:textId="77777777" w:rsidR="00C113F7" w:rsidRPr="00EC1862" w:rsidRDefault="00C113F7" w:rsidP="001A4A69">
            <w:pPr>
              <w:widowControl w:val="0"/>
              <w:rPr>
                <w:b/>
                <w:szCs w:val="24"/>
              </w:rPr>
            </w:pPr>
            <w:r w:rsidRPr="00EC1862">
              <w:rPr>
                <w:rStyle w:val="Pagrindinistekstas80"/>
                <w:rFonts w:ascii="Times New Roman" w:hAnsi="Times New Roman" w:cs="Times New Roman"/>
                <w:b/>
                <w:sz w:val="24"/>
                <w:szCs w:val="24"/>
              </w:rPr>
              <w:t>Rangovas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3478BB4A" w14:textId="77777777" w:rsidR="00C113F7" w:rsidRPr="00EC1862" w:rsidRDefault="00C113F7" w:rsidP="001A4A69">
            <w:pPr>
              <w:widowControl w:val="0"/>
              <w:rPr>
                <w:b/>
                <w:szCs w:val="24"/>
              </w:rPr>
            </w:pPr>
            <w:r w:rsidRPr="00EC1862">
              <w:rPr>
                <w:rStyle w:val="Pagrindinistekstas80"/>
                <w:rFonts w:ascii="Times New Roman" w:hAnsi="Times New Roman" w:cs="Times New Roman"/>
                <w:b/>
                <w:sz w:val="24"/>
                <w:szCs w:val="24"/>
              </w:rPr>
              <w:t>Pirkėjas</w:t>
            </w:r>
          </w:p>
        </w:tc>
      </w:tr>
      <w:tr w:rsidR="00C113F7" w:rsidRPr="00EC1862" w14:paraId="076F76C5" w14:textId="77777777" w:rsidTr="001A4A69">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566F1AC1"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7F624210" w14:textId="77777777" w:rsidR="00C113F7" w:rsidRPr="00EC1862" w:rsidRDefault="00C113F7" w:rsidP="001A4A69">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778D6BDA" w14:textId="77777777" w:rsidR="00C113F7" w:rsidRPr="00EC1862" w:rsidRDefault="00C113F7" w:rsidP="001A4A69">
            <w:pPr>
              <w:widowControl w:val="0"/>
            </w:pPr>
            <w:r w:rsidRPr="00EC1862">
              <w:rPr>
                <w:color w:val="FF0000"/>
              </w:rPr>
              <w:t>įrašyti</w:t>
            </w:r>
          </w:p>
        </w:tc>
      </w:tr>
      <w:tr w:rsidR="00C113F7" w:rsidRPr="00EC1862" w14:paraId="5D833B7F" w14:textId="77777777" w:rsidTr="001A4A6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5A2C1EAF"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9A20579"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07B8F45D" w14:textId="77777777" w:rsidR="00C113F7" w:rsidRPr="00EC1862" w:rsidRDefault="00C113F7" w:rsidP="001A4A69">
            <w:pPr>
              <w:widowControl w:val="0"/>
            </w:pPr>
            <w:r w:rsidRPr="00EC1862">
              <w:rPr>
                <w:color w:val="FF0000"/>
              </w:rPr>
              <w:t>įrašyti</w:t>
            </w:r>
          </w:p>
        </w:tc>
      </w:tr>
      <w:tr w:rsidR="00C113F7" w:rsidRPr="00EC1862" w14:paraId="0B695C78" w14:textId="77777777" w:rsidTr="001A4A69">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0E8E5B52"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65206A6"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3D5C814" w14:textId="77777777" w:rsidR="00C113F7" w:rsidRPr="00EC1862" w:rsidRDefault="00C113F7" w:rsidP="001A4A69">
            <w:pPr>
              <w:widowControl w:val="0"/>
            </w:pPr>
            <w:r w:rsidRPr="00EC1862">
              <w:rPr>
                <w:color w:val="FF0000"/>
              </w:rPr>
              <w:t>įrašyti</w:t>
            </w:r>
          </w:p>
        </w:tc>
      </w:tr>
      <w:tr w:rsidR="00C113F7" w:rsidRPr="00EC1862" w14:paraId="740D2F4D" w14:textId="77777777" w:rsidTr="001A4A69">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40D19B8"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5A09589" w14:textId="77777777" w:rsidR="00C113F7" w:rsidRPr="00EC1862" w:rsidRDefault="00C113F7" w:rsidP="001A4A69">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5C95A5F9" w14:textId="77777777" w:rsidR="00C113F7" w:rsidRPr="00EC1862" w:rsidRDefault="00C113F7" w:rsidP="001A4A69">
            <w:pPr>
              <w:widowControl w:val="0"/>
            </w:pPr>
            <w:r w:rsidRPr="00EC1862">
              <w:rPr>
                <w:color w:val="FF0000"/>
              </w:rPr>
              <w:t>įrašyti</w:t>
            </w:r>
          </w:p>
        </w:tc>
      </w:tr>
    </w:tbl>
    <w:p w14:paraId="38DC81C1" w14:textId="77777777" w:rsidR="00C113F7" w:rsidRPr="00EC1862" w:rsidRDefault="00C113F7" w:rsidP="00C113F7">
      <w:pPr>
        <w:widowControl w:val="0"/>
      </w:pPr>
    </w:p>
    <w:p w14:paraId="7E6A886D"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5800AA18"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2C8A3529"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4D262296" w14:textId="77777777" w:rsidR="00C113F7" w:rsidRPr="00EC1862" w:rsidRDefault="00C113F7" w:rsidP="00C113F7">
      <w:pPr>
        <w:pStyle w:val="Pagrindinistekstas2"/>
        <w:widowControl w:val="0"/>
        <w:shd w:val="clear" w:color="auto" w:fill="auto"/>
        <w:tabs>
          <w:tab w:val="left" w:pos="418"/>
        </w:tabs>
        <w:suppressAutoHyphens/>
        <w:spacing w:before="0" w:after="0" w:line="240" w:lineRule="auto"/>
        <w:ind w:firstLine="1134"/>
        <w:jc w:val="both"/>
        <w:rPr>
          <w:sz w:val="24"/>
          <w:szCs w:val="24"/>
        </w:rPr>
      </w:pPr>
      <w:r w:rsidRPr="00EC1862">
        <w:rPr>
          <w:sz w:val="24"/>
          <w:szCs w:val="24"/>
        </w:rPr>
        <w:t>23. Ši Sutartis sudaroma lietuvių kalba.</w:t>
      </w:r>
    </w:p>
    <w:p w14:paraId="4B09B347" w14:textId="77777777" w:rsidR="00C113F7" w:rsidRDefault="00C113F7" w:rsidP="00C113F7">
      <w:pPr>
        <w:pStyle w:val="Pagrindinistekstas2"/>
        <w:widowControl w:val="0"/>
        <w:shd w:val="clear" w:color="auto" w:fill="auto"/>
        <w:tabs>
          <w:tab w:val="left" w:pos="471"/>
        </w:tabs>
        <w:suppressAutoHyphens/>
        <w:spacing w:before="0" w:after="0" w:line="240" w:lineRule="auto"/>
        <w:ind w:firstLine="1134"/>
        <w:jc w:val="both"/>
        <w:rPr>
          <w:sz w:val="24"/>
          <w:szCs w:val="24"/>
        </w:rPr>
      </w:pPr>
      <w:r w:rsidRPr="00EC1862">
        <w:rPr>
          <w:sz w:val="24"/>
          <w:szCs w:val="24"/>
        </w:rPr>
        <w:t>24.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Rangovo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4E2F7C04" w14:textId="77777777" w:rsidR="00C113F7" w:rsidRPr="00B912AF" w:rsidRDefault="00023112" w:rsidP="00C113F7">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00C113F7"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0EB57B66" w14:textId="77777777" w:rsidR="00C113F7" w:rsidRPr="00EC1862" w:rsidRDefault="00C113F7" w:rsidP="00C113F7">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634BB8A4"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6AF75B7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2E7C0586"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66ECA8BD"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25.</w:t>
      </w:r>
      <w:r w:rsidRPr="00EC1862">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20124A4E" w14:textId="77777777" w:rsidR="00C113F7" w:rsidRPr="00EC1862" w:rsidRDefault="00C113F7" w:rsidP="00C113F7">
      <w:pPr>
        <w:pStyle w:val="Pagrindinistekstas2"/>
        <w:widowControl w:val="0"/>
        <w:numPr>
          <w:ilvl w:val="1"/>
          <w:numId w:val="14"/>
        </w:numPr>
        <w:shd w:val="clear" w:color="auto" w:fill="auto"/>
        <w:tabs>
          <w:tab w:val="left" w:pos="812"/>
        </w:tabs>
        <w:suppressAutoHyphens/>
        <w:spacing w:before="0" w:after="0" w:line="240" w:lineRule="auto"/>
        <w:ind w:firstLine="1134"/>
        <w:jc w:val="both"/>
        <w:rPr>
          <w:sz w:val="24"/>
          <w:szCs w:val="24"/>
        </w:rPr>
      </w:pPr>
      <w:r w:rsidRPr="00EC1862">
        <w:rPr>
          <w:sz w:val="24"/>
          <w:szCs w:val="24"/>
        </w:rPr>
        <w:t xml:space="preserve">priedas. </w:t>
      </w:r>
      <w:r w:rsidRPr="00EC1862">
        <w:rPr>
          <w:sz w:val="24"/>
          <w:szCs w:val="24"/>
          <w:highlight w:val="lightGray"/>
        </w:rPr>
        <w:t>Techninis darbo projektas ir /</w:t>
      </w:r>
      <w:r w:rsidR="00023112">
        <w:rPr>
          <w:sz w:val="24"/>
          <w:szCs w:val="24"/>
          <w:highlight w:val="lightGray"/>
        </w:rPr>
        <w:t xml:space="preserve"> </w:t>
      </w:r>
      <w:r w:rsidRPr="00EC1862">
        <w:rPr>
          <w:sz w:val="24"/>
          <w:szCs w:val="24"/>
          <w:highlight w:val="lightGray"/>
        </w:rPr>
        <w:t>arba Techninė specifikacija</w:t>
      </w:r>
      <w:r w:rsidRPr="00EC1862">
        <w:rPr>
          <w:sz w:val="24"/>
          <w:szCs w:val="24"/>
        </w:rPr>
        <w:t xml:space="preserve"> ir perkančiosios organizacijos iki pasiūlymų pateikimo termino išsiųsti paaiškinimai</w:t>
      </w:r>
      <w:r w:rsidRPr="00EC1862">
        <w:rPr>
          <w:rStyle w:val="PagrindinistekstasKursyvas"/>
          <w:sz w:val="24"/>
          <w:szCs w:val="24"/>
        </w:rPr>
        <w:t xml:space="preserve"> (jei jų bus).</w:t>
      </w:r>
    </w:p>
    <w:p w14:paraId="78B95E89" w14:textId="77777777" w:rsidR="00C113F7" w:rsidRPr="00EC1862" w:rsidRDefault="00C113F7" w:rsidP="00C113F7">
      <w:pPr>
        <w:pStyle w:val="Pagrindinistekstas2"/>
        <w:widowControl w:val="0"/>
        <w:numPr>
          <w:ilvl w:val="1"/>
          <w:numId w:val="14"/>
        </w:numPr>
        <w:shd w:val="clear" w:color="auto" w:fill="auto"/>
        <w:tabs>
          <w:tab w:val="left" w:pos="783"/>
        </w:tabs>
        <w:suppressAutoHyphens/>
        <w:spacing w:before="0" w:after="0" w:line="240" w:lineRule="auto"/>
        <w:ind w:firstLine="1134"/>
        <w:jc w:val="both"/>
        <w:rPr>
          <w:sz w:val="24"/>
          <w:szCs w:val="24"/>
        </w:rPr>
      </w:pPr>
      <w:r w:rsidRPr="00EC1862">
        <w:rPr>
          <w:sz w:val="24"/>
          <w:szCs w:val="24"/>
        </w:rPr>
        <w:t xml:space="preserve">priedas. Rangovo pasiūlymas su įkainotų darbų kiekių žiniaraščiu ir kitais priedais, perkančiosios organizacijos prašymai paaiškinti pasiūlymą bei Rangovo paaiškinimai, pateikti pirkimo procedūros metu </w:t>
      </w:r>
      <w:r w:rsidRPr="00EC1862">
        <w:rPr>
          <w:i/>
          <w:sz w:val="24"/>
          <w:szCs w:val="24"/>
        </w:rPr>
        <w:t>(jei jų bus)</w:t>
      </w:r>
      <w:r w:rsidRPr="00EC1862">
        <w:rPr>
          <w:sz w:val="24"/>
          <w:szCs w:val="24"/>
        </w:rPr>
        <w:t>.</w:t>
      </w:r>
    </w:p>
    <w:p w14:paraId="7A6CA38E" w14:textId="77777777" w:rsidR="00C113F7" w:rsidRPr="00EC1862" w:rsidRDefault="00C113F7" w:rsidP="00C113F7">
      <w:pPr>
        <w:pStyle w:val="Pagrindinistekstas2"/>
        <w:widowControl w:val="0"/>
        <w:numPr>
          <w:ilvl w:val="1"/>
          <w:numId w:val="14"/>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Atliktų darbų akto forma.</w:t>
      </w:r>
    </w:p>
    <w:p w14:paraId="34CB6D1B" w14:textId="77777777" w:rsidR="00C113F7" w:rsidRPr="00EC1862" w:rsidRDefault="00C113F7" w:rsidP="00C113F7">
      <w:pPr>
        <w:pStyle w:val="Pagrindinistekstas2"/>
        <w:widowControl w:val="0"/>
        <w:numPr>
          <w:ilvl w:val="1"/>
          <w:numId w:val="14"/>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Darbų perdavimo–priėmimo akto forma.</w:t>
      </w:r>
    </w:p>
    <w:p w14:paraId="7B257BA6" w14:textId="77777777" w:rsidR="00C113F7" w:rsidRPr="00EC1862" w:rsidRDefault="00C113F7" w:rsidP="00C113F7">
      <w:pPr>
        <w:pStyle w:val="Pagrindinistekstas2"/>
        <w:widowControl w:val="0"/>
        <w:numPr>
          <w:ilvl w:val="1"/>
          <w:numId w:val="14"/>
        </w:numPr>
        <w:shd w:val="clear" w:color="auto" w:fill="auto"/>
        <w:tabs>
          <w:tab w:val="left" w:pos="774"/>
        </w:tabs>
        <w:suppressAutoHyphens/>
        <w:spacing w:before="0" w:after="0" w:line="240" w:lineRule="auto"/>
        <w:ind w:firstLine="1134"/>
        <w:jc w:val="both"/>
        <w:rPr>
          <w:sz w:val="24"/>
          <w:szCs w:val="24"/>
        </w:rPr>
      </w:pPr>
      <w:r w:rsidRPr="00EC1862">
        <w:rPr>
          <w:sz w:val="24"/>
          <w:szCs w:val="24"/>
        </w:rPr>
        <w:t>priedas. Statybvietės priėmimo–perdavimo akto forma.</w:t>
      </w:r>
    </w:p>
    <w:p w14:paraId="68057D26" w14:textId="77777777" w:rsidR="00C113F7" w:rsidRPr="00EC1862" w:rsidRDefault="00C113F7" w:rsidP="00C113F7">
      <w:pPr>
        <w:widowControl w:val="0"/>
        <w:numPr>
          <w:ilvl w:val="1"/>
          <w:numId w:val="14"/>
        </w:numPr>
        <w:tabs>
          <w:tab w:val="clear" w:pos="1293"/>
          <w:tab w:val="left" w:pos="788"/>
        </w:tabs>
        <w:ind w:firstLine="1134"/>
        <w:jc w:val="both"/>
        <w:textAlignment w:val="auto"/>
        <w:outlineLvl w:val="2"/>
        <w:rPr>
          <w:rStyle w:val="Temosantrat320"/>
          <w:rFonts w:ascii="Times New Roman" w:hAnsi="Times New Roman" w:cs="Times New Roman"/>
          <w:sz w:val="24"/>
          <w:szCs w:val="24"/>
        </w:rPr>
      </w:pPr>
      <w:r w:rsidRPr="00EC1862">
        <w:rPr>
          <w:rStyle w:val="Temosantrat320"/>
          <w:rFonts w:ascii="Times New Roman" w:hAnsi="Times New Roman" w:cs="Times New Roman"/>
          <w:sz w:val="24"/>
          <w:szCs w:val="24"/>
        </w:rPr>
        <w:t>priedas. Trišalės atsiskaitymo sutarties forma.</w:t>
      </w:r>
    </w:p>
    <w:p w14:paraId="359EFFBC" w14:textId="77777777" w:rsidR="00C113F7" w:rsidRPr="00EC1862" w:rsidRDefault="00C113F7" w:rsidP="00C113F7">
      <w:pPr>
        <w:widowControl w:val="0"/>
        <w:numPr>
          <w:ilvl w:val="1"/>
          <w:numId w:val="14"/>
        </w:numPr>
        <w:tabs>
          <w:tab w:val="clear" w:pos="1293"/>
          <w:tab w:val="left" w:pos="788"/>
        </w:tabs>
        <w:ind w:firstLine="1134"/>
        <w:jc w:val="both"/>
        <w:textAlignment w:val="auto"/>
        <w:outlineLvl w:val="2"/>
        <w:rPr>
          <w:szCs w:val="24"/>
          <w:highlight w:val="lightGray"/>
        </w:rPr>
      </w:pPr>
      <w:r w:rsidRPr="00EC1862">
        <w:rPr>
          <w:rStyle w:val="Temosantrat320"/>
          <w:rFonts w:ascii="Times New Roman" w:hAnsi="Times New Roman" w:cs="Times New Roman"/>
          <w:sz w:val="24"/>
          <w:szCs w:val="24"/>
          <w:highlight w:val="lightGray"/>
        </w:rPr>
        <w:t>priedas. Papildyti pagal poreikį.</w:t>
      </w:r>
    </w:p>
    <w:p w14:paraId="2FC59C79" w14:textId="77777777" w:rsidR="00253E06" w:rsidRDefault="00C113F7" w:rsidP="00253E06">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26.</w:t>
      </w:r>
      <w:r w:rsidRPr="00EC1862">
        <w:rPr>
          <w:sz w:val="24"/>
          <w:szCs w:val="24"/>
        </w:rPr>
        <w:tab/>
        <w:t>Laikoma, kad Sutartį sudarantys dokumentai vienas kitą paaiškina. Kiekvienas paskesnis eilės dokumentas turi žemesnę juridinę galią nei prieš jį nurodytas dokumentas. Neaiškumo ar prieštaravimo atveju jais vadovaujamasi šiame skyriuje nurodyta eilės tvarka.</w:t>
      </w:r>
    </w:p>
    <w:p w14:paraId="4B10AB3E" w14:textId="77777777" w:rsidR="00C113F7" w:rsidRPr="00EC1862" w:rsidRDefault="00C113F7" w:rsidP="00C113F7">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598648D5"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0FA4EF05"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45724BE9"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4CD71338" w14:textId="77777777" w:rsidR="00C113F7" w:rsidRPr="00EC1862"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sidRPr="00EC1862">
        <w:rPr>
          <w:sz w:val="24"/>
          <w:szCs w:val="24"/>
        </w:rPr>
        <w:t xml:space="preserve">27.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w:t>
      </w:r>
      <w:r w:rsidR="00023112">
        <w:rPr>
          <w:color w:val="FF0000"/>
          <w:sz w:val="24"/>
          <w:szCs w:val="24"/>
        </w:rPr>
        <w:t>ą</w:t>
      </w:r>
      <w:r w:rsidRPr="00EC1862">
        <w:rPr>
          <w:color w:val="FF0000"/>
          <w:sz w:val="24"/>
          <w:szCs w:val="24"/>
        </w:rPr>
        <w:t xml:space="preserve"> pavard</w:t>
      </w:r>
      <w:r w:rsidR="00023112">
        <w:rPr>
          <w:color w:val="FF0000"/>
          <w:sz w:val="24"/>
          <w:szCs w:val="24"/>
        </w:rPr>
        <w:t>ę, pareiga</w:t>
      </w:r>
      <w:r w:rsidRPr="00EC1862">
        <w:rPr>
          <w:color w:val="FF0000"/>
          <w:sz w:val="24"/>
          <w:szCs w:val="24"/>
        </w:rPr>
        <w:t>s, kontaktini</w:t>
      </w:r>
      <w:r w:rsidR="00023112">
        <w:rPr>
          <w:color w:val="FF0000"/>
          <w:sz w:val="24"/>
          <w:szCs w:val="24"/>
        </w:rPr>
        <w:t>us</w:t>
      </w:r>
      <w:r w:rsidRPr="00EC1862">
        <w:rPr>
          <w:color w:val="FF0000"/>
          <w:sz w:val="24"/>
          <w:szCs w:val="24"/>
        </w:rPr>
        <w:t xml:space="preserve"> duomen</w:t>
      </w:r>
      <w:r w:rsidR="00023112">
        <w:rPr>
          <w:color w:val="FF0000"/>
          <w:sz w:val="24"/>
          <w:szCs w:val="24"/>
        </w:rPr>
        <w:t>i</w:t>
      </w:r>
      <w:r w:rsidRPr="00EC1862">
        <w:rPr>
          <w:color w:val="FF0000"/>
          <w:sz w:val="24"/>
          <w:szCs w:val="24"/>
        </w:rPr>
        <w:t>s ir kt</w:t>
      </w:r>
      <w:r w:rsidRPr="00EC1862">
        <w:rPr>
          <w:sz w:val="24"/>
          <w:szCs w:val="24"/>
        </w:rPr>
        <w:t>.</w:t>
      </w:r>
    </w:p>
    <w:p w14:paraId="7209228F"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sidRPr="00EC1862">
        <w:rPr>
          <w:sz w:val="24"/>
          <w:szCs w:val="24"/>
        </w:rPr>
        <w:t>28.</w:t>
      </w:r>
      <w:r w:rsidRPr="00EC1862">
        <w:rPr>
          <w:sz w:val="24"/>
          <w:szCs w:val="24"/>
        </w:rPr>
        <w:tab/>
        <w:t>Šalys patvirtina, kad Sutartį perskaitė, suprato jos turinį ir pasekmes, priėmė ją kaip atitinkančią jų tikslus ir pasirašė toliau nurodyta data.</w:t>
      </w:r>
    </w:p>
    <w:p w14:paraId="637FB245"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711"/>
        <w:gridCol w:w="3184"/>
        <w:gridCol w:w="1778"/>
        <w:gridCol w:w="3118"/>
      </w:tblGrid>
      <w:tr w:rsidR="00C113F7" w:rsidRPr="00EC1862" w14:paraId="136A8B0C" w14:textId="77777777" w:rsidTr="001A4A69">
        <w:trPr>
          <w:trHeight w:val="298"/>
        </w:trPr>
        <w:tc>
          <w:tcPr>
            <w:tcW w:w="4895" w:type="dxa"/>
            <w:gridSpan w:val="2"/>
            <w:tcBorders>
              <w:top w:val="single" w:sz="4" w:space="0" w:color="auto"/>
              <w:left w:val="single" w:sz="4" w:space="0" w:color="auto"/>
              <w:bottom w:val="single" w:sz="4" w:space="0" w:color="auto"/>
              <w:right w:val="single" w:sz="4" w:space="0" w:color="auto"/>
            </w:tcBorders>
            <w:shd w:val="clear" w:color="auto" w:fill="FFFFFF"/>
          </w:tcPr>
          <w:p w14:paraId="34E6F7AE" w14:textId="77777777" w:rsidR="00C113F7" w:rsidRPr="00EC1862" w:rsidRDefault="00C113F7" w:rsidP="001A4A69">
            <w:pPr>
              <w:widowControl w:val="0"/>
              <w:rPr>
                <w:b/>
                <w:szCs w:val="24"/>
              </w:rPr>
            </w:pPr>
            <w:r w:rsidRPr="00EC1862">
              <w:rPr>
                <w:rStyle w:val="Pagrindinistekstas90"/>
                <w:rFonts w:ascii="Times New Roman" w:hAnsi="Times New Roman" w:cs="Times New Roman"/>
                <w:b/>
                <w:sz w:val="24"/>
                <w:szCs w:val="24"/>
              </w:rPr>
              <w:t>Rangovas</w:t>
            </w:r>
          </w:p>
        </w:tc>
        <w:tc>
          <w:tcPr>
            <w:tcW w:w="4896" w:type="dxa"/>
            <w:gridSpan w:val="2"/>
            <w:tcBorders>
              <w:top w:val="single" w:sz="4" w:space="0" w:color="auto"/>
              <w:left w:val="single" w:sz="4" w:space="0" w:color="auto"/>
              <w:bottom w:val="single" w:sz="4" w:space="0" w:color="auto"/>
              <w:right w:val="single" w:sz="4" w:space="0" w:color="auto"/>
            </w:tcBorders>
            <w:shd w:val="clear" w:color="auto" w:fill="FFFFFF"/>
          </w:tcPr>
          <w:p w14:paraId="1BB8964B" w14:textId="77777777" w:rsidR="00C113F7" w:rsidRPr="00EC1862" w:rsidRDefault="00C113F7" w:rsidP="001A4A69">
            <w:pPr>
              <w:widowControl w:val="0"/>
              <w:rPr>
                <w:b/>
                <w:szCs w:val="24"/>
              </w:rPr>
            </w:pPr>
            <w:r w:rsidRPr="00EC1862">
              <w:rPr>
                <w:rStyle w:val="Pagrindinistekstas90"/>
                <w:rFonts w:ascii="Times New Roman" w:hAnsi="Times New Roman" w:cs="Times New Roman"/>
                <w:b/>
                <w:sz w:val="24"/>
                <w:szCs w:val="24"/>
              </w:rPr>
              <w:t>Pirkėjas</w:t>
            </w:r>
          </w:p>
        </w:tc>
      </w:tr>
      <w:tr w:rsidR="00C113F7" w:rsidRPr="00EC1862" w14:paraId="103786CD" w14:textId="77777777" w:rsidTr="001A4A69">
        <w:trPr>
          <w:trHeight w:val="312"/>
        </w:trPr>
        <w:tc>
          <w:tcPr>
            <w:tcW w:w="1711" w:type="dxa"/>
            <w:tcBorders>
              <w:top w:val="single" w:sz="4" w:space="0" w:color="auto"/>
              <w:left w:val="single" w:sz="4" w:space="0" w:color="auto"/>
              <w:bottom w:val="single" w:sz="4" w:space="0" w:color="auto"/>
              <w:right w:val="single" w:sz="4" w:space="0" w:color="auto"/>
            </w:tcBorders>
            <w:shd w:val="clear" w:color="auto" w:fill="FFFFFF"/>
          </w:tcPr>
          <w:p w14:paraId="79650FFE"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184" w:type="dxa"/>
            <w:tcBorders>
              <w:top w:val="single" w:sz="4" w:space="0" w:color="auto"/>
              <w:left w:val="single" w:sz="4" w:space="0" w:color="auto"/>
              <w:bottom w:val="single" w:sz="4" w:space="0" w:color="auto"/>
              <w:right w:val="single" w:sz="4" w:space="0" w:color="auto"/>
            </w:tcBorders>
            <w:shd w:val="clear" w:color="auto" w:fill="FFFFFF"/>
          </w:tcPr>
          <w:p w14:paraId="35236BCD" w14:textId="77777777" w:rsidR="00C113F7" w:rsidRPr="00EC1862" w:rsidRDefault="00C113F7" w:rsidP="001A4A69">
            <w:pPr>
              <w:widowControl w:val="0"/>
            </w:pPr>
            <w:r w:rsidRPr="00EC1862">
              <w:rPr>
                <w:color w:val="FF0000"/>
              </w:rPr>
              <w:t>įrašyti</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14:paraId="2AEB59F0"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21E60416" w14:textId="77777777" w:rsidR="00C113F7" w:rsidRPr="00EC1862" w:rsidRDefault="00C113F7" w:rsidP="001A4A69">
            <w:pPr>
              <w:widowControl w:val="0"/>
            </w:pPr>
            <w:r w:rsidRPr="00EC1862">
              <w:rPr>
                <w:color w:val="FF0000"/>
              </w:rPr>
              <w:t>įrašyti</w:t>
            </w:r>
          </w:p>
        </w:tc>
      </w:tr>
      <w:tr w:rsidR="00C113F7" w:rsidRPr="00EC1862" w14:paraId="041D68F7" w14:textId="77777777" w:rsidTr="001A4A69">
        <w:trPr>
          <w:trHeight w:val="317"/>
        </w:trPr>
        <w:tc>
          <w:tcPr>
            <w:tcW w:w="1711" w:type="dxa"/>
            <w:tcBorders>
              <w:top w:val="single" w:sz="4" w:space="0" w:color="auto"/>
              <w:left w:val="single" w:sz="4" w:space="0" w:color="auto"/>
              <w:bottom w:val="single" w:sz="4" w:space="0" w:color="auto"/>
              <w:right w:val="single" w:sz="4" w:space="0" w:color="auto"/>
            </w:tcBorders>
            <w:shd w:val="clear" w:color="auto" w:fill="FFFFFF"/>
          </w:tcPr>
          <w:p w14:paraId="3D3B32E6"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184" w:type="dxa"/>
            <w:tcBorders>
              <w:top w:val="single" w:sz="4" w:space="0" w:color="auto"/>
              <w:left w:val="single" w:sz="4" w:space="0" w:color="auto"/>
              <w:bottom w:val="single" w:sz="4" w:space="0" w:color="auto"/>
              <w:right w:val="single" w:sz="4" w:space="0" w:color="auto"/>
            </w:tcBorders>
            <w:shd w:val="clear" w:color="auto" w:fill="FFFFFF"/>
          </w:tcPr>
          <w:p w14:paraId="231C85E3" w14:textId="77777777" w:rsidR="00C113F7" w:rsidRPr="00EC1862" w:rsidRDefault="00C113F7" w:rsidP="001A4A69">
            <w:pPr>
              <w:widowControl w:val="0"/>
            </w:pPr>
            <w:r w:rsidRPr="00EC1862">
              <w:rPr>
                <w:color w:val="FF0000"/>
              </w:rPr>
              <w:t>įrašyti</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14:paraId="18491143"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4627E8DE" w14:textId="77777777" w:rsidR="00C113F7" w:rsidRPr="00EC1862" w:rsidRDefault="00C113F7" w:rsidP="001A4A69">
            <w:pPr>
              <w:widowControl w:val="0"/>
            </w:pPr>
            <w:r w:rsidRPr="00EC1862">
              <w:rPr>
                <w:color w:val="FF0000"/>
              </w:rPr>
              <w:t>įrašyti</w:t>
            </w:r>
          </w:p>
        </w:tc>
      </w:tr>
      <w:tr w:rsidR="00C113F7" w:rsidRPr="00EC1862" w14:paraId="5B89166B" w14:textId="77777777" w:rsidTr="001A4A69">
        <w:trPr>
          <w:trHeight w:val="312"/>
        </w:trPr>
        <w:tc>
          <w:tcPr>
            <w:tcW w:w="1711" w:type="dxa"/>
            <w:tcBorders>
              <w:top w:val="single" w:sz="4" w:space="0" w:color="auto"/>
              <w:left w:val="single" w:sz="4" w:space="0" w:color="auto"/>
              <w:bottom w:val="single" w:sz="4" w:space="0" w:color="auto"/>
              <w:right w:val="single" w:sz="4" w:space="0" w:color="auto"/>
            </w:tcBorders>
            <w:shd w:val="clear" w:color="auto" w:fill="FFFFFF"/>
          </w:tcPr>
          <w:p w14:paraId="775076D0"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3184" w:type="dxa"/>
            <w:tcBorders>
              <w:top w:val="single" w:sz="4" w:space="0" w:color="auto"/>
              <w:left w:val="single" w:sz="4" w:space="0" w:color="auto"/>
              <w:bottom w:val="single" w:sz="4" w:space="0" w:color="auto"/>
              <w:right w:val="single" w:sz="4" w:space="0" w:color="auto"/>
            </w:tcBorders>
            <w:shd w:val="clear" w:color="auto" w:fill="FFFFFF"/>
          </w:tcPr>
          <w:p w14:paraId="64EAF469" w14:textId="77777777" w:rsidR="00C113F7" w:rsidRPr="00EC1862" w:rsidRDefault="00C113F7" w:rsidP="001A4A69">
            <w:pPr>
              <w:widowControl w:val="0"/>
            </w:pPr>
            <w:r w:rsidRPr="00EC1862">
              <w:rPr>
                <w:color w:val="FF0000"/>
              </w:rPr>
              <w:t>įrašyti</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14:paraId="24AF3AE2"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7172C8AA" w14:textId="77777777" w:rsidR="00C113F7" w:rsidRPr="00EC1862" w:rsidRDefault="00C113F7" w:rsidP="001A4A69">
            <w:pPr>
              <w:widowControl w:val="0"/>
            </w:pPr>
            <w:r w:rsidRPr="00EC1862">
              <w:rPr>
                <w:color w:val="FF0000"/>
              </w:rPr>
              <w:t>įrašyti</w:t>
            </w:r>
          </w:p>
        </w:tc>
      </w:tr>
      <w:tr w:rsidR="00C113F7" w:rsidRPr="00EC1862" w14:paraId="5491A586" w14:textId="77777777" w:rsidTr="001A4A69">
        <w:trPr>
          <w:trHeight w:val="326"/>
        </w:trPr>
        <w:tc>
          <w:tcPr>
            <w:tcW w:w="1711" w:type="dxa"/>
            <w:tcBorders>
              <w:top w:val="single" w:sz="4" w:space="0" w:color="auto"/>
              <w:left w:val="single" w:sz="4" w:space="0" w:color="auto"/>
              <w:bottom w:val="single" w:sz="4" w:space="0" w:color="auto"/>
              <w:right w:val="single" w:sz="4" w:space="0" w:color="auto"/>
            </w:tcBorders>
            <w:shd w:val="clear" w:color="auto" w:fill="FFFFFF"/>
          </w:tcPr>
          <w:p w14:paraId="352E0008"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3184" w:type="dxa"/>
            <w:tcBorders>
              <w:top w:val="single" w:sz="4" w:space="0" w:color="auto"/>
              <w:left w:val="single" w:sz="4" w:space="0" w:color="auto"/>
              <w:bottom w:val="single" w:sz="4" w:space="0" w:color="auto"/>
              <w:right w:val="single" w:sz="4" w:space="0" w:color="auto"/>
            </w:tcBorders>
            <w:shd w:val="clear" w:color="auto" w:fill="FFFFFF"/>
          </w:tcPr>
          <w:p w14:paraId="40C401BB" w14:textId="77777777" w:rsidR="00C113F7" w:rsidRPr="00EC1862" w:rsidRDefault="00C113F7" w:rsidP="001A4A69">
            <w:pPr>
              <w:widowControl w:val="0"/>
            </w:pPr>
            <w:r w:rsidRPr="00EC1862">
              <w:rPr>
                <w:color w:val="FF0000"/>
              </w:rPr>
              <w:t>įrašyti</w:t>
            </w:r>
          </w:p>
        </w:tc>
        <w:tc>
          <w:tcPr>
            <w:tcW w:w="1778" w:type="dxa"/>
            <w:tcBorders>
              <w:top w:val="single" w:sz="4" w:space="0" w:color="auto"/>
              <w:left w:val="single" w:sz="4" w:space="0" w:color="auto"/>
              <w:bottom w:val="single" w:sz="4" w:space="0" w:color="auto"/>
              <w:right w:val="single" w:sz="4" w:space="0" w:color="auto"/>
            </w:tcBorders>
            <w:shd w:val="clear" w:color="auto" w:fill="FFFFFF"/>
          </w:tcPr>
          <w:p w14:paraId="3A834012" w14:textId="77777777" w:rsidR="00C113F7" w:rsidRPr="00EC1862" w:rsidRDefault="00C113F7" w:rsidP="001A4A69">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583DC3E9" w14:textId="77777777" w:rsidR="00C113F7" w:rsidRPr="00EC1862" w:rsidRDefault="00C113F7" w:rsidP="001A4A69">
            <w:pPr>
              <w:widowControl w:val="0"/>
            </w:pPr>
            <w:r w:rsidRPr="00EC1862">
              <w:rPr>
                <w:color w:val="FF0000"/>
              </w:rPr>
              <w:t>įrašyti</w:t>
            </w:r>
          </w:p>
        </w:tc>
      </w:tr>
    </w:tbl>
    <w:p w14:paraId="7287E463" w14:textId="77777777" w:rsidR="00C113F7"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62519A95" w14:textId="77777777" w:rsidR="00C113F7" w:rsidRPr="00EC1862" w:rsidRDefault="00C113F7" w:rsidP="00C113F7">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6FA42044" w14:textId="77777777" w:rsidR="00C113F7" w:rsidRDefault="00C113F7" w:rsidP="00C113F7">
      <w:pPr>
        <w:widowControl w:val="0"/>
      </w:pPr>
    </w:p>
    <w:p w14:paraId="0676BE41" w14:textId="77777777" w:rsidR="00C113F7" w:rsidRPr="00EC1862" w:rsidRDefault="00C113F7" w:rsidP="00C113F7">
      <w:pPr>
        <w:widowControl w:val="0"/>
        <w:sectPr w:rsidR="00C113F7" w:rsidRPr="00EC1862" w:rsidSect="00EC1862">
          <w:type w:val="continuous"/>
          <w:pgSz w:w="11905" w:h="16837"/>
          <w:pgMar w:top="738" w:right="463" w:bottom="824" w:left="1626" w:header="340" w:footer="3" w:gutter="0"/>
          <w:cols w:space="720"/>
          <w:noEndnote/>
          <w:docGrid w:linePitch="360"/>
        </w:sectPr>
      </w:pPr>
    </w:p>
    <w:p w14:paraId="146D664F" w14:textId="77777777" w:rsidR="00C113F7" w:rsidRPr="00EC1862" w:rsidRDefault="00C113F7" w:rsidP="00C113F7">
      <w:pPr>
        <w:pStyle w:val="Pagrindinistekstas100"/>
        <w:widowControl w:val="0"/>
        <w:shd w:val="clear" w:color="auto" w:fill="auto"/>
        <w:suppressAutoHyphens/>
        <w:spacing w:after="0" w:line="240" w:lineRule="auto"/>
        <w:jc w:val="center"/>
        <w:rPr>
          <w:b/>
          <w:sz w:val="24"/>
          <w:szCs w:val="24"/>
        </w:rPr>
      </w:pPr>
      <w:r w:rsidRPr="00EC1862">
        <w:rPr>
          <w:b/>
          <w:sz w:val="24"/>
          <w:szCs w:val="24"/>
        </w:rPr>
        <w:t>BENDROSIOS SĄLYGOS</w:t>
      </w:r>
    </w:p>
    <w:p w14:paraId="43FA9BFF"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p>
    <w:p w14:paraId="003F616E"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I SKYRIUS</w:t>
      </w:r>
    </w:p>
    <w:p w14:paraId="1A8959A2" w14:textId="77777777" w:rsidR="00C113F7" w:rsidRPr="00EC1862" w:rsidRDefault="00C113F7" w:rsidP="00C113F7">
      <w:pPr>
        <w:pStyle w:val="Temosantrat30"/>
        <w:widowControl w:val="0"/>
        <w:shd w:val="clear" w:color="auto" w:fill="auto"/>
        <w:suppressAutoHyphens/>
        <w:spacing w:before="0" w:line="240" w:lineRule="auto"/>
        <w:jc w:val="center"/>
        <w:rPr>
          <w:b/>
          <w:sz w:val="24"/>
          <w:szCs w:val="24"/>
        </w:rPr>
      </w:pPr>
      <w:r w:rsidRPr="00EC1862">
        <w:rPr>
          <w:b/>
          <w:sz w:val="24"/>
          <w:szCs w:val="24"/>
        </w:rPr>
        <w:t>SUTARTIES AIŠKINIMAS</w:t>
      </w:r>
    </w:p>
    <w:p w14:paraId="224056D3"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94F9CA0" w14:textId="77777777" w:rsidR="00C113F7" w:rsidRPr="00EC1862" w:rsidRDefault="00C113F7" w:rsidP="00C113F7">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1E38661E" w14:textId="77777777" w:rsidR="00C113F7" w:rsidRPr="00EC1862" w:rsidRDefault="00C113F7" w:rsidP="00C113F7">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74B24504" w14:textId="77777777" w:rsidR="00C113F7" w:rsidRPr="00EC1862" w:rsidRDefault="00C113F7" w:rsidP="00C113F7">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760EAC87" w14:textId="77777777" w:rsidR="00C113F7" w:rsidRPr="00EC1862" w:rsidRDefault="00C113F7" w:rsidP="00C113F7">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2BFD9D79"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B8EEA1F"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II SKYRIUS</w:t>
      </w:r>
    </w:p>
    <w:p w14:paraId="74B885D1"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TAIKYTINA TEISĖ IR SUTARTIES KALBA</w:t>
      </w:r>
    </w:p>
    <w:p w14:paraId="65F2ABF8"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29BC2B7A"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Šiai Sutarčiai ir visoms iš šios Sutarties atsirandančioms teisėms ir pareigoms taikomi Lietuvos Respublikos įstatymai, įstatymų įgyvendinamieji teisės aktai, statybos techniniai reglamentai bei kiti normatyviniai teisės aktai.</w:t>
      </w:r>
    </w:p>
    <w:p w14:paraId="32DCADC1"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57029510"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191D5963" w14:textId="77777777" w:rsidR="00C113F7" w:rsidRPr="00C267C8" w:rsidRDefault="00C113F7" w:rsidP="00C113F7">
      <w:pPr>
        <w:pStyle w:val="Temosantrat30"/>
        <w:widowControl w:val="0"/>
        <w:shd w:val="clear" w:color="auto" w:fill="auto"/>
        <w:suppressAutoHyphens/>
        <w:spacing w:before="0" w:line="240" w:lineRule="auto"/>
        <w:jc w:val="left"/>
        <w:rPr>
          <w:b/>
          <w:sz w:val="24"/>
          <w:szCs w:val="24"/>
        </w:rPr>
      </w:pPr>
    </w:p>
    <w:p w14:paraId="15FAE4E3"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III SKYRIUS</w:t>
      </w:r>
    </w:p>
    <w:p w14:paraId="552B9B9A"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SUSIRAŠINĖJIMAS</w:t>
      </w:r>
    </w:p>
    <w:p w14:paraId="04FD3333"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00A1CD40"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5A4BB9AF"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Šalys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261F5993" w14:textId="77777777" w:rsidR="00C113F7" w:rsidRPr="00EC1862" w:rsidRDefault="00C113F7" w:rsidP="00C113F7">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1BBC2A08" w14:textId="77777777" w:rsidR="00C113F7" w:rsidRPr="00EC1862" w:rsidRDefault="00C113F7" w:rsidP="00C113F7">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1CA52F47" w14:textId="77777777" w:rsidR="00C113F7" w:rsidRPr="00EC1862" w:rsidRDefault="00C113F7" w:rsidP="00C113F7">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08137D61"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IV SKYRIUS</w:t>
      </w:r>
    </w:p>
    <w:p w14:paraId="6EBDA9C2"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PIRKĖJO TEISĖS IR PAREIGOS</w:t>
      </w:r>
    </w:p>
    <w:p w14:paraId="7D26682A"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45771AA7"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Pirkėjas bendradarbiauja su Rangovu ir suteikia jam informaciją, reikalingą tinkamam Sutarties įvykdymui.</w:t>
      </w:r>
    </w:p>
    <w:p w14:paraId="05465B34" w14:textId="77777777" w:rsidR="00C113F7" w:rsidRPr="00EC1862" w:rsidRDefault="00C113F7" w:rsidP="00C113F7">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13.</w:t>
      </w:r>
      <w:r w:rsidRPr="00EC1862">
        <w:rPr>
          <w:sz w:val="24"/>
          <w:szCs w:val="24"/>
        </w:rPr>
        <w:tab/>
        <w:t>Pirkėjas privalo perduoti Rangovui statybvietę ir jos valdymo teisę ne vėliau kaip per 10 (dešimt) darbo dienų nuo Sutarties įsigaliojimo dienos. Statybvietė yra perduodama šalims pasirašant statybvietės perdavimo ir priėmimo aktą STR 1.06.01:2016 „Statybos darbai. Statinio statybos priežiūra“ nustatyta tvarka. Jeigu Pirkėjas šiame punkte nustatyta tvarka laiku neperdavė statybvietės Rangovui, Rangovas privalo raštu pranešti Pirkėjui, kad negali pradėti darbų. Jei Rangovas be jokių pateisinamų priežasčių vengia iš Pirkėjo priimti statybvietę, jis moka šioje Sutartyje numatytą netesybų dydį iki statybvietės perėmimo dienos.</w:t>
      </w:r>
    </w:p>
    <w:p w14:paraId="772587E5"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14.</w:t>
      </w:r>
      <w:r w:rsidRPr="00EC1862">
        <w:rPr>
          <w:sz w:val="24"/>
          <w:szCs w:val="24"/>
        </w:rPr>
        <w:tab/>
        <w:t>Pirkėjas privalo gauti statybos leidimą darbams vykdyti (jei taikoma).</w:t>
      </w:r>
    </w:p>
    <w:p w14:paraId="75DB4A42" w14:textId="77777777" w:rsidR="00C113F7" w:rsidRPr="00EC1862" w:rsidRDefault="00C113F7" w:rsidP="00C113F7">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15.</w:t>
      </w:r>
      <w:r w:rsidRPr="00EC1862">
        <w:rPr>
          <w:sz w:val="24"/>
          <w:szCs w:val="24"/>
        </w:rPr>
        <w:tab/>
        <w:t>Pirkėjas įsipareigoja įsakymu paskirti techninį prižiūrėtoją ir informuoti Rangovą apie jo paskyrimą (jei taikoma).</w:t>
      </w:r>
    </w:p>
    <w:p w14:paraId="78BCBFBB" w14:textId="77777777" w:rsidR="00C113F7" w:rsidRPr="00EC1862" w:rsidRDefault="00C113F7" w:rsidP="00C113F7">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sidRPr="00EC1862">
        <w:rPr>
          <w:sz w:val="24"/>
          <w:szCs w:val="24"/>
        </w:rPr>
        <w:t>16.</w:t>
      </w:r>
      <w:r w:rsidRPr="00EC1862">
        <w:rPr>
          <w:sz w:val="24"/>
          <w:szCs w:val="24"/>
        </w:rPr>
        <w:tab/>
        <w:t>Jei reikia, per 5 darbo dienas nuo Sutarties sudarymo Pirkėjas Rangovui nemokamai pateikia brėžinių, reikalingų Sutarčiai vykdyti, kopijas, taip pat specifikacijų ir kitų Sutarčiai vykdyti reikalingų dokumentų kopijas.</w:t>
      </w:r>
    </w:p>
    <w:p w14:paraId="7C146F94" w14:textId="77777777" w:rsidR="00C113F7" w:rsidRPr="00EC1862" w:rsidRDefault="00C113F7" w:rsidP="00C113F7">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sidRPr="00EC1862">
        <w:rPr>
          <w:sz w:val="24"/>
          <w:szCs w:val="24"/>
        </w:rPr>
        <w:t>17.</w:t>
      </w:r>
      <w:r w:rsidRPr="00EC1862">
        <w:rPr>
          <w:sz w:val="24"/>
          <w:szCs w:val="24"/>
        </w:rPr>
        <w:tab/>
        <w:t>Pirkėjas turi teisę duoti nurodymus ir pateikti papildomus dokumentus ar instrukcijas, jei tai būtina tinkamam Sutarties įvykdymui.</w:t>
      </w:r>
    </w:p>
    <w:p w14:paraId="37096A57" w14:textId="77777777" w:rsidR="00C113F7" w:rsidRPr="00EC1862" w:rsidRDefault="00C113F7" w:rsidP="00C113F7">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sidRPr="00EC1862">
        <w:rPr>
          <w:sz w:val="24"/>
          <w:szCs w:val="24"/>
        </w:rPr>
        <w:t>18.</w:t>
      </w:r>
      <w:r w:rsidRPr="00EC1862">
        <w:rPr>
          <w:sz w:val="24"/>
          <w:szCs w:val="24"/>
        </w:rPr>
        <w:tab/>
        <w:t>Pirkėjas turi teisę bet kuriuo metu tikrinti darbų eigą ir kokybę, Rangovo tiekiamų medžiagų kokybę, medžiagų naudojimą, o pastebėjęs nukrypimų nuo Sutarties sąlygų, bloginančių darbų rezultato kokybę, ar kitų trūkumų, nedelsdamas apie tai pranešti Rangovui ir reikalauti ištaisyti pažeidimus. Jeigu darbo atlikimo metu paaiškėja, kad darbas nebus tinkamai atliktas, Pirkėjas turi teisę nustatyti Rangovui protingą terminą trūkumams pašalinti, o jeigu Rangovas per nustatytą terminą šio reikalavimo neįvykdo – nutraukti Sutartį ir reikalauti atlyginti nuostolius.</w:t>
      </w:r>
    </w:p>
    <w:p w14:paraId="7F4162E5" w14:textId="77777777" w:rsidR="00C113F7" w:rsidRPr="00EC1862" w:rsidRDefault="00C113F7" w:rsidP="00C113F7">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sidRPr="00EC1862">
        <w:rPr>
          <w:sz w:val="24"/>
          <w:szCs w:val="24"/>
        </w:rPr>
        <w:t>19.</w:t>
      </w:r>
      <w:r w:rsidRPr="00EC1862">
        <w:rPr>
          <w:sz w:val="24"/>
          <w:szCs w:val="24"/>
        </w:rPr>
        <w:tab/>
        <w:t>Pirkėjas įsipareigoja statinio statybos užbaigimo aktu / deklaracija apie statybos užbaigimą / darbų priėmimo–perdavimo aktu (jei užbaigimo aktas ar deklaracija apie statybos užbaigimą yra neprivalomi) priimti iš Rangovo galutinai atliktus darbus, jei jie atitinka šios Sutarties nustatytus ir darbams taikomus kokybės reikalavimus.</w:t>
      </w:r>
    </w:p>
    <w:p w14:paraId="0A7BDC7D" w14:textId="77777777" w:rsidR="00C113F7" w:rsidRPr="00EC1862" w:rsidRDefault="00C113F7" w:rsidP="00C113F7">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sidRPr="00EC1862">
        <w:rPr>
          <w:sz w:val="24"/>
          <w:szCs w:val="24"/>
        </w:rPr>
        <w:t>20.</w:t>
      </w:r>
      <w:r w:rsidRPr="00EC1862">
        <w:rPr>
          <w:sz w:val="24"/>
          <w:szCs w:val="24"/>
        </w:rPr>
        <w:tab/>
        <w:t>Pirkėjas privalo Sutartyje nustatytomis sąlygomis laiku apmokėti Rangovo pateiktas ir patvirtintas sąskaitas.</w:t>
      </w:r>
    </w:p>
    <w:p w14:paraId="4CC64D19"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21.</w:t>
      </w:r>
      <w:r w:rsidRPr="00EC1862">
        <w:rPr>
          <w:sz w:val="24"/>
          <w:szCs w:val="24"/>
        </w:rPr>
        <w:tab/>
        <w:t>Pirkėjas gali turėti ir kitų teisių ir pareigų, jei jos numatytos Sutartyje ir jos prieduose.</w:t>
      </w:r>
    </w:p>
    <w:p w14:paraId="6E889FEE"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A6C643A"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V SKYRIUS</w:t>
      </w:r>
    </w:p>
    <w:p w14:paraId="7B4DB4CC"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RANGOVO TEISĖS IR PAREIGOS</w:t>
      </w:r>
    </w:p>
    <w:p w14:paraId="6F1DEAFF"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69CD2043" w14:textId="77777777" w:rsidR="00C113F7" w:rsidRPr="00EC1862" w:rsidRDefault="00C113F7" w:rsidP="00C113F7">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sidRPr="00EC1862">
        <w:rPr>
          <w:sz w:val="24"/>
          <w:szCs w:val="24"/>
        </w:rPr>
        <w:t>22.</w:t>
      </w:r>
      <w:r w:rsidRPr="00EC1862">
        <w:rPr>
          <w:sz w:val="24"/>
          <w:szCs w:val="24"/>
        </w:rPr>
        <w:tab/>
        <w:t>Rangovas visą Sutarties vykdymo laikotarpį turi užtikrinti pirkimo, kurį įvykdžius buvo sudaryta ši Sutartis, dokumentuose nustatytų jo pašalinimo pagrindų nebuvimą.</w:t>
      </w:r>
    </w:p>
    <w:p w14:paraId="7D5B8C45" w14:textId="77777777" w:rsidR="00C113F7" w:rsidRPr="00EC1862" w:rsidRDefault="00C113F7" w:rsidP="00C113F7">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sidRPr="00EC1862">
        <w:rPr>
          <w:sz w:val="24"/>
          <w:szCs w:val="24"/>
        </w:rPr>
        <w:t>23.</w:t>
      </w:r>
      <w:r w:rsidRPr="00EC1862">
        <w:rPr>
          <w:sz w:val="24"/>
          <w:szCs w:val="24"/>
        </w:rPr>
        <w:tab/>
        <w:t>Rangovas patvirtina, kad yra gavęs visą būtiną informaciją, kurią Rangovas, panaudodamas visas savo žinias ir rūpestingumą, galėjo gauti iki Sutarties pasirašymo, ir kuri gali turėti įtakos Sutarties kainai arba darbams.</w:t>
      </w:r>
    </w:p>
    <w:p w14:paraId="3C211C6B"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24.</w:t>
      </w:r>
      <w:r w:rsidRPr="00EC1862">
        <w:rPr>
          <w:sz w:val="24"/>
          <w:szCs w:val="24"/>
        </w:rPr>
        <w:tab/>
        <w:t xml:space="preserve">Turi būti laikoma, kad Sutartyje nurodyta kaina apima visus Rangovo sutartinius įsipareigojimus ir visa, kas būtina tinkamai vykdyti ir užbaigti darbus. </w:t>
      </w:r>
    </w:p>
    <w:p w14:paraId="5D4BF755"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25.</w:t>
      </w:r>
      <w:r w:rsidRPr="00EC1862">
        <w:rPr>
          <w:sz w:val="24"/>
          <w:szCs w:val="24"/>
        </w:rPr>
        <w:tab/>
        <w:t>Rangovas įsipareigoja tinkamai vykdyti Sutartį, nustatytu terminu vykdyti sutartinius įsipareigojimus pagal Sutarties, pasiūlymo, techninės užduoties sąlygas ir Pirkėjo pateiktus užsakymus už ne didesnę nei šioje Sutartyje nurodytą kainą, vykdyti kitus Sutartyje nustatytus įsipareigojimus, savo rizika bei pajėgumais kaip įmanoma rūpestingai bei efektyviai, įskaitant, bet neapsiribojant, darbų atlikimą pagal geriausius visuotinai pripažįstamus profesinius, techninius standartus ir praktiką, panaudodamas visus reikiamus įgūdžius, žinias.</w:t>
      </w:r>
    </w:p>
    <w:p w14:paraId="465C5623"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26.</w:t>
      </w:r>
      <w:r w:rsidRPr="00EC1862">
        <w:rPr>
          <w:sz w:val="24"/>
          <w:szCs w:val="24"/>
        </w:rPr>
        <w:tab/>
        <w:t>Jei Sutartyje nenustatyta kitaip, Rangovas turi pasirūpinti visa Sutarčiai vykdyti būtina įranga, įrankiais, priemonėmis, medžiagomis, darbų priežiūra ir darbo jėga.</w:t>
      </w:r>
    </w:p>
    <w:p w14:paraId="5F6169E2"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27.</w:t>
      </w:r>
      <w:r w:rsidRPr="00EC1862">
        <w:rPr>
          <w:sz w:val="24"/>
          <w:szCs w:val="24"/>
        </w:rPr>
        <w:tab/>
        <w:t>Rangovas privalo užtikrinti, kad jis ir bet kurie asmenys, veikiantys jo vardu, yra gavę visus būtinus leidimus, kvalifikacijos atestacijos pažymėjimus ar kitokius dokumentus, leidžiančius užsiimti šioje Sutartyje nustatyta veikla, kuri yra Rangovo sutartinių įsipareigojimų dalis.</w:t>
      </w:r>
    </w:p>
    <w:p w14:paraId="3727F5E4" w14:textId="77777777" w:rsidR="00C113F7" w:rsidRPr="00EC1862" w:rsidRDefault="00C113F7" w:rsidP="00C113F7">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28.</w:t>
      </w:r>
      <w:r w:rsidRPr="00EC1862">
        <w:rPr>
          <w:sz w:val="24"/>
          <w:szCs w:val="24"/>
        </w:rPr>
        <w:tab/>
        <w:t>Rangovas yra vienintelis atsakingas asmuo, jei trečiosios šalys pateiktų reikalavimus dėl jų patirtos žalos turtui ar asmeniui, padarytos Rangovo ir / ar subrangovų. Rangovas garantuoja dėl tokių reikalavimų galimų nuostolių atlyginimą Pirkėjui.</w:t>
      </w:r>
    </w:p>
    <w:p w14:paraId="13111029" w14:textId="77777777" w:rsidR="00C113F7" w:rsidRPr="00EC1862" w:rsidRDefault="00C113F7" w:rsidP="00C113F7">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29.</w:t>
      </w:r>
      <w:r w:rsidRPr="00EC1862">
        <w:rPr>
          <w:sz w:val="24"/>
          <w:szCs w:val="24"/>
        </w:rPr>
        <w:tab/>
        <w:t>Rangovas turi vykdyti Pirkėjo teisėtus nurodymus, susijusius su Sutarties vykdymu.</w:t>
      </w:r>
    </w:p>
    <w:p w14:paraId="10A5B0B1" w14:textId="77777777" w:rsidR="00C113F7" w:rsidRPr="00EC1862" w:rsidRDefault="00C113F7" w:rsidP="00C113F7">
      <w:pPr>
        <w:pStyle w:val="Pagrindinistekstas2"/>
        <w:widowControl w:val="0"/>
        <w:shd w:val="clear" w:color="auto" w:fill="auto"/>
        <w:tabs>
          <w:tab w:val="left" w:pos="433"/>
          <w:tab w:val="left" w:pos="1560"/>
        </w:tabs>
        <w:suppressAutoHyphens/>
        <w:spacing w:before="0" w:after="0" w:line="240" w:lineRule="auto"/>
        <w:ind w:firstLine="1134"/>
        <w:jc w:val="both"/>
        <w:rPr>
          <w:sz w:val="24"/>
          <w:szCs w:val="24"/>
        </w:rPr>
      </w:pPr>
      <w:r w:rsidRPr="00EC1862">
        <w:rPr>
          <w:sz w:val="24"/>
          <w:szCs w:val="24"/>
        </w:rPr>
        <w:t>30.</w:t>
      </w:r>
      <w:r w:rsidRPr="00EC1862">
        <w:rPr>
          <w:sz w:val="24"/>
          <w:szCs w:val="24"/>
        </w:rPr>
        <w:tab/>
        <w:t>Jei yra skiriamas statybos darbų vadovas, Rangovas privalo paskirti Lietuvos Respublikos teisės aktų nustatyta tvarka atestuotą statybos darbų vadovą, kuris privalo vykdyti pareigas, numatytas STR 1.06.01:2016 „Statybos darbai. Statinio statybos priežiūra“.</w:t>
      </w:r>
    </w:p>
    <w:p w14:paraId="3F7827D4"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31.</w:t>
      </w:r>
      <w:r w:rsidRPr="00EC1862">
        <w:rPr>
          <w:sz w:val="24"/>
          <w:szCs w:val="24"/>
        </w:rPr>
        <w:tab/>
        <w:t>Rangovas įsipareigoja laikytis visų Lietuvos Respublikoje galiojančių įstatymų, kitų teisės aktų nuostatų ir garantuoja Pirkėjui nuostolių atlyginimą, jei Rangovas nesilaikytų minėtųjų įstatymų, kitų teisės aktų ir dėl to būtų pateikti kokie nors reikalavimai ar pradėti procesiniai veiksmai.</w:t>
      </w:r>
    </w:p>
    <w:p w14:paraId="7F9CCC53"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32.</w:t>
      </w:r>
      <w:r w:rsidRPr="00EC1862">
        <w:rPr>
          <w:sz w:val="24"/>
          <w:szCs w:val="24"/>
        </w:rPr>
        <w:tab/>
        <w:t>Rangovas privalo prisiimti visą atsakomybę už darbus nuo darbo pradžios,  kol bus išduotas ir pasirašytas darbų perdavimo–priėmimo aktas. Jeigu darbams, medžiagoms ar įrangai padaroma žala arba jie prarandami, kai už jų priežiūrą atsako Rangovas ir atsakomybė už tą praradimą nepriskirtina Pirkėjui, tai Rangovas savo rizika ir sąskaita privalo ištaisyti praradimus ar žalą taip, kad darbai, medžiagos ar įranga atitiktų Sutartį.</w:t>
      </w:r>
    </w:p>
    <w:p w14:paraId="3D5783F7" w14:textId="77777777" w:rsidR="00C113F7" w:rsidRPr="00EC1862" w:rsidRDefault="00C113F7" w:rsidP="00C113F7">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sidRPr="00EC1862">
        <w:rPr>
          <w:sz w:val="24"/>
          <w:szCs w:val="24"/>
        </w:rPr>
        <w:t>33.</w:t>
      </w:r>
      <w:r w:rsidRPr="00EC1862">
        <w:rPr>
          <w:sz w:val="24"/>
          <w:szCs w:val="24"/>
        </w:rPr>
        <w:tab/>
        <w:t>Jei Rangovas yra rangovų grupė, visi tokios grupės nariai yra solidariai atsakingi Pirkėjui už Sutarties vykdymą. Rangovas privalo paskirti vieną iš grupės atsakinguoju rangovu atstovauti santykiuose su Pirkėju.</w:t>
      </w:r>
    </w:p>
    <w:p w14:paraId="616E5F4A"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34.</w:t>
      </w:r>
      <w:r w:rsidRPr="00EC1862">
        <w:rPr>
          <w:sz w:val="24"/>
          <w:szCs w:val="24"/>
        </w:rPr>
        <w:tab/>
        <w:t>Rangovas privalo atlyginti nuostolius ir apsaugoti Pirkėją nuo visų pretenzijų, kompensacijų, susijusių su:</w:t>
      </w:r>
    </w:p>
    <w:p w14:paraId="624A7B70" w14:textId="77777777" w:rsidR="00C113F7" w:rsidRPr="00EC1862" w:rsidRDefault="00C113F7" w:rsidP="00C113F7">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sidRPr="00EC1862">
        <w:rPr>
          <w:sz w:val="24"/>
          <w:szCs w:val="24"/>
        </w:rPr>
        <w:t>34.1.</w:t>
      </w:r>
      <w:r w:rsidRPr="00EC1862">
        <w:rPr>
          <w:sz w:val="24"/>
          <w:szCs w:val="24"/>
        </w:rPr>
        <w:tab/>
        <w:t>bet kurio asmens sužalojimu, negalavimu, liga ar mirtimi, kylančių arba atsiradusių dėl Rangovo veiksmų vykdant darbus, taisant defektus darbų vykdymo metu;</w:t>
      </w:r>
    </w:p>
    <w:p w14:paraId="5E6E648F" w14:textId="77777777" w:rsidR="00C113F7" w:rsidRPr="00EC1862" w:rsidRDefault="00C113F7" w:rsidP="00C113F7">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sidRPr="00EC1862">
        <w:rPr>
          <w:sz w:val="24"/>
          <w:szCs w:val="24"/>
        </w:rPr>
        <w:t>34.2.</w:t>
      </w:r>
      <w:r w:rsidRPr="00EC1862">
        <w:rPr>
          <w:sz w:val="24"/>
          <w:szCs w:val="24"/>
        </w:rPr>
        <w:tab/>
        <w:t>bet kurios nuosavybės (kitos nei darbai) nuostoliais, praradimais, susijusiais arba atsiradusiais dėl Rangovo arba jo personalo veiksmų, aplaidumo, tyčinio veiksmo ar Sutarties pažeidimo.</w:t>
      </w:r>
    </w:p>
    <w:p w14:paraId="4C1498DE"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35.</w:t>
      </w:r>
      <w:r w:rsidRPr="00EC1862">
        <w:rPr>
          <w:sz w:val="24"/>
          <w:szCs w:val="24"/>
        </w:rPr>
        <w:tab/>
        <w:t>Rangovas atsako už pateiktų įmonės rekvizitų, įskaitant banko sąskaitą, teisingumą.</w:t>
      </w:r>
    </w:p>
    <w:p w14:paraId="4D394B19" w14:textId="77777777" w:rsidR="00C113F7" w:rsidRPr="00EC1862" w:rsidRDefault="00C113F7" w:rsidP="00C113F7">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sidRPr="00EC1862">
        <w:rPr>
          <w:sz w:val="24"/>
          <w:szCs w:val="24"/>
        </w:rPr>
        <w:t>36.</w:t>
      </w:r>
      <w:r w:rsidRPr="00EC1862">
        <w:rPr>
          <w:sz w:val="24"/>
          <w:szCs w:val="24"/>
        </w:rPr>
        <w:tab/>
        <w:t>Rangovas įsipareigoja Pirkėjui raštu paprašius, grąžinti visus iš Pirkėjo gautus Sutarčiai vykdyti reikalingus dokumentus.</w:t>
      </w:r>
    </w:p>
    <w:p w14:paraId="2A02DEBE"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37.</w:t>
      </w:r>
      <w:r w:rsidRPr="00EC1862">
        <w:rPr>
          <w:sz w:val="24"/>
          <w:szCs w:val="24"/>
        </w:rPr>
        <w:tab/>
        <w:t>Rangovas gali turėti ir kitų teisių bei pareigų, jei jos numatytos Sutartyje ir jos prieduose.</w:t>
      </w:r>
    </w:p>
    <w:p w14:paraId="4B27DEA3"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5394F538"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VI SKYRIUS</w:t>
      </w:r>
    </w:p>
    <w:p w14:paraId="149055AA"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SUBRANGA</w:t>
      </w:r>
    </w:p>
    <w:p w14:paraId="003318F4" w14:textId="77777777" w:rsidR="00C113F7" w:rsidRPr="00EC1862" w:rsidRDefault="00C113F7" w:rsidP="00C113F7">
      <w:pPr>
        <w:pStyle w:val="Temosantrat30"/>
        <w:widowControl w:val="0"/>
        <w:shd w:val="clear" w:color="auto" w:fill="auto"/>
        <w:tabs>
          <w:tab w:val="left" w:pos="1843"/>
        </w:tabs>
        <w:suppressAutoHyphens/>
        <w:spacing w:before="0" w:line="240" w:lineRule="auto"/>
        <w:ind w:firstLine="1134"/>
        <w:jc w:val="center"/>
        <w:rPr>
          <w:sz w:val="24"/>
          <w:szCs w:val="24"/>
        </w:rPr>
      </w:pPr>
    </w:p>
    <w:p w14:paraId="4350F2FA" w14:textId="77777777" w:rsidR="00C113F7" w:rsidRPr="00EC1862" w:rsidRDefault="00C113F7" w:rsidP="00C113F7">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sidRPr="00EC1862">
        <w:rPr>
          <w:sz w:val="24"/>
          <w:szCs w:val="24"/>
        </w:rPr>
        <w:t>38.</w:t>
      </w:r>
      <w:r w:rsidRPr="00EC1862">
        <w:rPr>
          <w:sz w:val="24"/>
          <w:szCs w:val="24"/>
        </w:rPr>
        <w:tab/>
        <w:t xml:space="preserve">Rangovas įsipareigoja užtikrinti, kad Sutartį vykdys Sutarties 2 priede nurodyti </w:t>
      </w:r>
      <w:r w:rsidRPr="00EC1862">
        <w:rPr>
          <w:rFonts w:eastAsia="Arial Unicode MS"/>
          <w:sz w:val="24"/>
          <w:szCs w:val="24"/>
        </w:rPr>
        <w:t>ir (ar) kvalifikacinius reikalavimus (jei taikoma subrangovui) atitinkantys subrangovai</w:t>
      </w:r>
      <w:r w:rsidRPr="00EC1862">
        <w:rPr>
          <w:sz w:val="24"/>
          <w:szCs w:val="24"/>
        </w:rPr>
        <w:t>. Susitarimas, pagal kurį Rangovas daliai įsipareigojimų, numatytų šioje Sutartyje, vykdyti pasitelkia trečiąjį asmenį, yra laikomas subranga. Toks susitarimas galioja, jei jis sudarytas raštu.</w:t>
      </w:r>
    </w:p>
    <w:p w14:paraId="13862C5A" w14:textId="77777777" w:rsidR="00C113F7" w:rsidRPr="00EC1862" w:rsidRDefault="00C113F7" w:rsidP="00C113F7">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sidRPr="00EC1862">
        <w:rPr>
          <w:sz w:val="24"/>
          <w:szCs w:val="24"/>
        </w:rPr>
        <w:t>39.</w:t>
      </w:r>
      <w:r w:rsidRPr="00EC1862">
        <w:rPr>
          <w:sz w:val="24"/>
          <w:szCs w:val="24"/>
        </w:rPr>
        <w:tab/>
        <w:t>Rangovas per 5 (penkias) darbo dienas nuo Sutarties įsigaliojimo dienos, bet ne vėliau negu Sutartis pradedama vykdyti įsipareigoja Pirkėjui pranešti visus subrangovų pavadinimus, pateikti subrangovų ir jų atstovų kontaktinius duomenis.</w:t>
      </w:r>
    </w:p>
    <w:p w14:paraId="1D603E28" w14:textId="77777777" w:rsidR="00C113F7" w:rsidRPr="00EC1862" w:rsidRDefault="00C113F7" w:rsidP="00C113F7">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40.</w:t>
      </w:r>
      <w:r w:rsidRPr="00EC1862">
        <w:rPr>
          <w:sz w:val="24"/>
          <w:szCs w:val="24"/>
        </w:rPr>
        <w:tab/>
        <w:t>Rangovas privalo nedelsdamas, bet ne vėliau kaip per 3 (tris) darbo dienas pranešti Pirkėjui apie esamų subrangovų arba jų kontaktinių duomenų pasikeitimą visu Sutarties galiojimo laikotarpiu.</w:t>
      </w:r>
    </w:p>
    <w:p w14:paraId="103D469F" w14:textId="77777777" w:rsidR="00C113F7" w:rsidRPr="00EC1862" w:rsidRDefault="00C113F7" w:rsidP="00C113F7">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41.</w:t>
      </w:r>
      <w:r w:rsidRPr="00EC1862">
        <w:rPr>
          <w:sz w:val="24"/>
          <w:szCs w:val="24"/>
        </w:rPr>
        <w:tab/>
        <w:t>Pirkėjas, gavęs informaciją apie subrangovus, ne vėliau kaip per 3 (tris) darbo dienas juos informuoja apie tiesioginio apmokėjimo už jų pristatytas prekes, suteiktas paslaugas ar atliktus darbus galimybę.</w:t>
      </w:r>
    </w:p>
    <w:p w14:paraId="19CAFD2F" w14:textId="77777777" w:rsidR="00C113F7" w:rsidRPr="00EC1862" w:rsidRDefault="00C113F7" w:rsidP="00C113F7">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42.</w:t>
      </w:r>
      <w:r w:rsidRPr="00EC1862">
        <w:rPr>
          <w:sz w:val="24"/>
          <w:szCs w:val="24"/>
        </w:rPr>
        <w:tab/>
        <w:t>Jei subrangovas išreiškia norą pasinaudoti tiesioginio atsiskaitymo galimybe, Rangovas įsipareigoja sudaryti trišalę sutartį tarp jo, Pirkėjo ir subrangovo, kurioje bus nustatyta tiesioginio atsiskaitymo su subrangovu tvarka, atsižvelgiant į šios Sutarties ir subrangos sutartyje nustatytus reikalavimus.</w:t>
      </w:r>
    </w:p>
    <w:p w14:paraId="1B5FA920" w14:textId="77777777" w:rsidR="00C113F7" w:rsidRPr="00EC1862" w:rsidRDefault="00C113F7" w:rsidP="00C113F7">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sidRPr="00EC1862">
        <w:rPr>
          <w:sz w:val="24"/>
          <w:szCs w:val="24"/>
        </w:rPr>
        <w:t>43.</w:t>
      </w:r>
      <w:r w:rsidRPr="00EC1862">
        <w:rPr>
          <w:sz w:val="24"/>
          <w:szCs w:val="24"/>
        </w:rPr>
        <w:tab/>
        <w:t>Rangovas atsako už subrangovų, jų atstovų ir darbuotojų veiksmus, įsipareigojimų nevykdymą bei aplaidumą taip, lyg šiuos veiksmus atliktų ar įsipareigojimų nevykdytų ar aplaidus būtų jis pats ar jo atstovai ar darbuotojai. Tai, kad kuri nors Sutarties dalis bus vykdoma pagal subrangos sutartį bei kad Pirkėjas su subrangovais atsiskaito tiesiogiai, neatleidžia Rangovo nuo jokių jo įsipareigojimų pagal Sutartį ir Rangovas lieka atsakingas už Sutarties įvykdymą.</w:t>
      </w:r>
    </w:p>
    <w:p w14:paraId="3FE7FB2E" w14:textId="77777777" w:rsidR="00C113F7" w:rsidRPr="00EC1862" w:rsidRDefault="00C113F7" w:rsidP="00C113F7">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sidRPr="00EC1862">
        <w:rPr>
          <w:sz w:val="24"/>
          <w:szCs w:val="24"/>
        </w:rPr>
        <w:t>44.</w:t>
      </w:r>
      <w:r w:rsidRPr="00EC1862">
        <w:rPr>
          <w:sz w:val="24"/>
          <w:szCs w:val="24"/>
        </w:rPr>
        <w:tab/>
        <w:t>Pirkėjas, turėdamas duomenų, kad subrangovas nesilaiko aplinkos apsaugos, socialinės ir darbo teisės įpareigojimų, nustatytų Europos Sąjungos ir nacionalinėje teisėje, kolektyvinėse sutartyse ir Viešųjų pirkimų įstatyme, tarptautinėse konvencijose, gali patikrinti, ar nėra tokio subrangovo pašalinimo pagrindų, kurie buvo nustatyti pirkimo, kurį įvykdžius buvo sudaryta ši Sutartis, dokumentuose net ir tais atvejais, kai Rangovas nesiremia subrangovo, su kuriuo sudaroma subrangos sutartis pagal šią Sutartį numatytų įsipareigojimų daliai vykdyti, pajėgumais.</w:t>
      </w:r>
    </w:p>
    <w:p w14:paraId="419BE349" w14:textId="77777777" w:rsidR="00C113F7" w:rsidRPr="00EC1862" w:rsidRDefault="00C113F7" w:rsidP="00C113F7">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sidRPr="00EC1862">
        <w:rPr>
          <w:sz w:val="24"/>
          <w:szCs w:val="24"/>
        </w:rPr>
        <w:t>45.</w:t>
      </w:r>
      <w:r w:rsidRPr="00EC1862">
        <w:rPr>
          <w:sz w:val="24"/>
          <w:szCs w:val="24"/>
        </w:rPr>
        <w:tab/>
        <w:t>Jeigu subrangovo padėtis atitinka bent vieną pašalinimo pagrindą, kuris buvo nustatytas pirkimo, kurį įvykdžius buvo sudaryta ši Sutartis, ir / ar jei Pirkėjas turi pagrįstų įtarimų, kad subrangovas yra nekompetentingas vykdyti nustatytų įsipareigojimų, jis turi teisę reikalauti Rangovo nedelsiant, bet ne vėliau kaip per 10 (dešimt) darbo dienų pakeisti subrangovą arba reikalauti, kad Rangovas pats vykdytų subrangai perduotus sutartinius įsipareigojimus. Pirkėjui paprašius, Rangovas privalo pateikti visų subrangovų pašalinimo pagrindų nebuvimą patvirtinančius dokumentus.</w:t>
      </w:r>
    </w:p>
    <w:p w14:paraId="146B3D9D" w14:textId="77777777" w:rsidR="00C113F7" w:rsidRPr="00EC1862" w:rsidRDefault="00C113F7" w:rsidP="00C113F7">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sidRPr="00EC1862">
        <w:rPr>
          <w:sz w:val="24"/>
          <w:szCs w:val="24"/>
        </w:rPr>
        <w:t>46.</w:t>
      </w:r>
      <w:r w:rsidRPr="00EC1862">
        <w:rPr>
          <w:sz w:val="24"/>
          <w:szCs w:val="24"/>
        </w:rPr>
        <w:tab/>
        <w:t>Rangovas, gavęs Pirkėjo rašytinį pritarimą, gali pakeisti subrangovą arba pasitelkti naują subrangovą šiais atvejais:</w:t>
      </w:r>
    </w:p>
    <w:p w14:paraId="71277E8F" w14:textId="77777777" w:rsidR="00C113F7" w:rsidRPr="00EC1862" w:rsidRDefault="00C113F7" w:rsidP="00C113F7">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sidRPr="00EC1862">
        <w:rPr>
          <w:sz w:val="24"/>
          <w:szCs w:val="24"/>
        </w:rPr>
        <w:t>46.1.</w:t>
      </w:r>
      <w:r w:rsidRPr="00EC1862">
        <w:rPr>
          <w:sz w:val="24"/>
          <w:szCs w:val="24"/>
        </w:rPr>
        <w:tab/>
        <w:t>kai Pirkėjas Sutartyje nustatytais atvejais paprašo Rangovo pakeisti subrangovą;</w:t>
      </w:r>
    </w:p>
    <w:p w14:paraId="132F1B94" w14:textId="77777777" w:rsidR="00C113F7" w:rsidRPr="00EC1862" w:rsidRDefault="00C113F7" w:rsidP="00C113F7">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sidRPr="00EC1862">
        <w:rPr>
          <w:sz w:val="24"/>
          <w:szCs w:val="24"/>
        </w:rPr>
        <w:t>46.2.</w:t>
      </w:r>
      <w:r w:rsidRPr="00EC1862">
        <w:rPr>
          <w:sz w:val="24"/>
          <w:szCs w:val="24"/>
        </w:rPr>
        <w:tab/>
        <w:t>kai Sutarties vykdymo metu subrangovas netinkamai vykdo įsipareigojimus Rangovui;</w:t>
      </w:r>
    </w:p>
    <w:p w14:paraId="1141B856" w14:textId="77777777" w:rsidR="00C113F7" w:rsidRPr="00EC1862" w:rsidRDefault="00C113F7" w:rsidP="00C113F7">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sidRPr="00EC1862">
        <w:rPr>
          <w:sz w:val="24"/>
          <w:szCs w:val="24"/>
        </w:rPr>
        <w:t>46.3.</w:t>
      </w:r>
      <w:r w:rsidRPr="00EC1862">
        <w:rPr>
          <w:sz w:val="24"/>
          <w:szCs w:val="24"/>
        </w:rPr>
        <w:tab/>
        <w:t>kai subrangovas nepajėgus vykdyti įsipareigojimų Rangovui dėl iškeltos restruktūrizavimo, bankroto bylos, bankroto proceso vykdymo ne teismo tvarka, priverstinio likvidavimo procedūros arba vykdomų analogiškų procedūrų;</w:t>
      </w:r>
    </w:p>
    <w:p w14:paraId="21497E3B" w14:textId="77777777" w:rsidR="00C113F7" w:rsidRPr="00EC1862" w:rsidRDefault="00C113F7" w:rsidP="00C113F7">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sidRPr="00EC1862">
        <w:rPr>
          <w:sz w:val="24"/>
          <w:szCs w:val="24"/>
        </w:rPr>
        <w:t>46.4.</w:t>
      </w:r>
      <w:r w:rsidRPr="00EC1862">
        <w:rPr>
          <w:sz w:val="24"/>
          <w:szCs w:val="24"/>
        </w:rPr>
        <w:tab/>
        <w:t>esant kitų nuo Rangovo nepriklausančių aplinkybių, kurių atsakingas ir apdairus Rangovas negalėjo numatyti iki Sutarties sudarymo.</w:t>
      </w:r>
    </w:p>
    <w:p w14:paraId="1B7C5FBF"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47.</w:t>
      </w:r>
      <w:r w:rsidRPr="00EC1862">
        <w:rPr>
          <w:sz w:val="24"/>
          <w:szCs w:val="24"/>
        </w:rPr>
        <w:tab/>
        <w:t>Pirkėjas per 10 (dešimt) darbo dienų nuo pranešimo apie keičiamą subrangovą gavimo dienos turi raštu pranešti Rangovui apie savo pritarimą arba nepritarimą subrangovo keitimui, nurodydamas nepritarimo priežastis.</w:t>
      </w:r>
    </w:p>
    <w:p w14:paraId="0D71F2B7"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48.</w:t>
      </w:r>
      <w:r w:rsidRPr="00EC1862">
        <w:rPr>
          <w:sz w:val="24"/>
          <w:szCs w:val="24"/>
        </w:rPr>
        <w:tab/>
        <w:t>Jei Rangovas be raštiško Pirkėjo sutikimo sudaro subtiekimo sutartį su subrangovu, kurio Rangovas nenurodė savo pasiūlyme, pateiktame Sutarties 2 priede, Pirkėjas turi teisę be jokio oficialaus įspėjimo taikyti Sutartyje numatytas sankcijas dėl Sutarties pažeidimo.</w:t>
      </w:r>
    </w:p>
    <w:p w14:paraId="6778FF2A" w14:textId="77777777" w:rsidR="00C113F7" w:rsidRPr="00EC1862" w:rsidRDefault="00C113F7" w:rsidP="00C113F7">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27E1E04D"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VII SKYRIUS</w:t>
      </w:r>
    </w:p>
    <w:p w14:paraId="1F66AEFC"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SPECIALISTAI</w:t>
      </w:r>
    </w:p>
    <w:p w14:paraId="4153B830"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43CDDD95" w14:textId="77777777" w:rsidR="00C113F7" w:rsidRPr="00EC1862" w:rsidRDefault="00C113F7" w:rsidP="00C113F7">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sidRPr="00EC1862">
        <w:rPr>
          <w:sz w:val="24"/>
          <w:szCs w:val="24"/>
        </w:rPr>
        <w:t>49. Rangovas negali keisti specialistų, kuriuos jis nurodė savo pasiūlyme, pateiktame Sutarties priede, išskyrus šiuos atvejus:</w:t>
      </w:r>
    </w:p>
    <w:p w14:paraId="4BBA764B" w14:textId="77777777" w:rsidR="00C113F7" w:rsidRPr="00EC1862" w:rsidRDefault="00C113F7" w:rsidP="00C113F7">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sidRPr="00EC1862">
        <w:rPr>
          <w:sz w:val="24"/>
          <w:szCs w:val="24"/>
        </w:rPr>
        <w:t>49.1.</w:t>
      </w:r>
      <w:r w:rsidRPr="00EC1862">
        <w:rPr>
          <w:sz w:val="24"/>
          <w:szCs w:val="24"/>
        </w:rPr>
        <w:tab/>
        <w:t>specialisto mirties, ligos arba nelaimingo atsitikimo atveju;</w:t>
      </w:r>
    </w:p>
    <w:p w14:paraId="4B58FAEE" w14:textId="77777777" w:rsidR="00C113F7" w:rsidRPr="00EC1862" w:rsidRDefault="00C113F7" w:rsidP="00C113F7">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sidRPr="00EC1862">
        <w:rPr>
          <w:sz w:val="24"/>
          <w:szCs w:val="24"/>
        </w:rPr>
        <w:t>49.2.</w:t>
      </w:r>
      <w:r w:rsidRPr="00EC1862">
        <w:rPr>
          <w:sz w:val="24"/>
          <w:szCs w:val="24"/>
        </w:rPr>
        <w:tab/>
        <w:t>jei specialistą būtina keisti dėl nuo Rangovo nepriklausančių priežasčių, pavyzdžiui, kai specialistas vienašališkai nutraukia sutartį (darbo) su Rangovu, kai specialistas ne dėl Rangovo kaltės praranda teisę vykdyti jam paskirtas užduotis, ir panašiai.</w:t>
      </w:r>
    </w:p>
    <w:p w14:paraId="2F9F5494" w14:textId="77777777" w:rsidR="00C113F7" w:rsidRPr="00EC1862" w:rsidRDefault="00C113F7" w:rsidP="00C113F7">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sidRPr="00EC1862">
        <w:rPr>
          <w:sz w:val="24"/>
          <w:szCs w:val="24"/>
        </w:rPr>
        <w:t>50.</w:t>
      </w:r>
      <w:r w:rsidRPr="00EC1862">
        <w:rPr>
          <w:sz w:val="24"/>
          <w:szCs w:val="24"/>
        </w:rPr>
        <w:tab/>
        <w:t>Rangovas apie aplinkybes, dėl kurių reikia keisti specialistus, nurodytus Rangovo pasiūlyme, nedelsdamas, bet ne vėliau kaip per 5 (penkias) darbo dienas, privalo informuoti Pirkėją raštu ir gauti jo pritarimą.</w:t>
      </w:r>
    </w:p>
    <w:p w14:paraId="0E7C7C9F" w14:textId="77777777" w:rsidR="00C113F7" w:rsidRPr="00EC1862" w:rsidRDefault="00C113F7" w:rsidP="00C113F7">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sidRPr="00EC1862">
        <w:rPr>
          <w:sz w:val="24"/>
          <w:szCs w:val="24"/>
        </w:rPr>
        <w:t>51.</w:t>
      </w:r>
      <w:r w:rsidRPr="00EC1862">
        <w:rPr>
          <w:sz w:val="24"/>
          <w:szCs w:val="24"/>
        </w:rPr>
        <w:tab/>
        <w:t>Jei tenka keisti specialistą, kandidatas į jo vietą privalo turėti ne žemesnę kvalifikaciją ir patirtį nei keičiamo specialisto kvalifikacija ir patirtis. Jei Rangovas neranda naujo specialisto su analogiška kvalifikacija ir (arba) patirtimi, Pirkėjas turi teisę nutraukti Sutartį.</w:t>
      </w:r>
    </w:p>
    <w:p w14:paraId="58C5A4D8" w14:textId="77777777" w:rsidR="00C113F7" w:rsidRPr="00EC1862" w:rsidRDefault="00C113F7" w:rsidP="00C113F7">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sidRPr="00EC1862">
        <w:rPr>
          <w:sz w:val="24"/>
          <w:szCs w:val="24"/>
        </w:rPr>
        <w:t>52.</w:t>
      </w:r>
      <w:r w:rsidRPr="00EC1862">
        <w:rPr>
          <w:sz w:val="24"/>
          <w:szCs w:val="24"/>
        </w:rPr>
        <w:tab/>
        <w:t>Papildomas išlaidas, patirtas dėl specialistų keitimo, atlygina Rangovas. Jei specialistas pakeičiamas ne iš karto, Pirkėjas gali paprašyti Rangovo paskirti laikiną specialistą, arba imtis kitų priemonių kompensuoti laikiną naujo  specialisto nebuvimą.</w:t>
      </w:r>
    </w:p>
    <w:p w14:paraId="3151DE71" w14:textId="77777777" w:rsidR="00C113F7" w:rsidRPr="00EC1862" w:rsidRDefault="00C113F7" w:rsidP="00C113F7">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2CCF6513"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VIII SKYRIUS</w:t>
      </w:r>
    </w:p>
    <w:p w14:paraId="2B656371"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SUTARTIES KAINA</w:t>
      </w:r>
    </w:p>
    <w:p w14:paraId="6BA4C236" w14:textId="77777777" w:rsidR="00C113F7" w:rsidRPr="00EC1862" w:rsidRDefault="00C113F7" w:rsidP="00C113F7">
      <w:pPr>
        <w:pStyle w:val="Temosantrat30"/>
        <w:widowControl w:val="0"/>
        <w:shd w:val="clear" w:color="auto" w:fill="auto"/>
        <w:suppressAutoHyphens/>
        <w:spacing w:before="0" w:line="240" w:lineRule="auto"/>
        <w:rPr>
          <w:sz w:val="24"/>
          <w:szCs w:val="24"/>
        </w:rPr>
      </w:pPr>
    </w:p>
    <w:p w14:paraId="2ABB7B7E" w14:textId="77777777" w:rsidR="00C113F7" w:rsidRPr="00EC1862" w:rsidRDefault="00C113F7" w:rsidP="00C113F7">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EC1862">
        <w:rPr>
          <w:sz w:val="24"/>
          <w:szCs w:val="24"/>
        </w:rPr>
        <w:t>53.</w:t>
      </w:r>
      <w:r w:rsidRPr="00EC1862">
        <w:rPr>
          <w:sz w:val="24"/>
          <w:szCs w:val="24"/>
        </w:rPr>
        <w:tab/>
        <w:t>Rangovas į Sutarties kainą ir fiksuotą įkainį privalo įskaičiuoti visus su Sutarties vykdymu susijusius kaštus, įskaitant bet neapsiribojant:</w:t>
      </w:r>
    </w:p>
    <w:p w14:paraId="757D5D92"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53.1</w:t>
      </w:r>
      <w:r w:rsidRPr="00EC1862">
        <w:rPr>
          <w:sz w:val="24"/>
          <w:szCs w:val="24"/>
        </w:rPr>
        <w:tab/>
        <w:t>projektinės ir konstravimo techninės dokumentacijos parengimo išlaidas;</w:t>
      </w:r>
    </w:p>
    <w:p w14:paraId="657BB135" w14:textId="77777777" w:rsidR="00C113F7" w:rsidRPr="00EC1862" w:rsidRDefault="00C113F7" w:rsidP="00C113F7">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sidRPr="00EC1862">
        <w:rPr>
          <w:sz w:val="24"/>
          <w:szCs w:val="24"/>
        </w:rPr>
        <w:t>53.2.</w:t>
      </w:r>
      <w:r w:rsidRPr="00EC1862">
        <w:rPr>
          <w:sz w:val="24"/>
          <w:szCs w:val="24"/>
        </w:rPr>
        <w:tab/>
        <w:t>transporto išlaidas (pavyzdžiui, Rangovo atstovų kelionės į Pirkėjo buveinės ir / ar statybvietės vietą išlaidas);</w:t>
      </w:r>
    </w:p>
    <w:p w14:paraId="554A322B" w14:textId="77777777" w:rsidR="00C113F7" w:rsidRPr="00EC1862" w:rsidRDefault="00C113F7" w:rsidP="00C113F7">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sidRPr="00EC1862">
        <w:rPr>
          <w:sz w:val="24"/>
          <w:szCs w:val="24"/>
        </w:rPr>
        <w:t>53.3.</w:t>
      </w:r>
      <w:r w:rsidRPr="00EC1862">
        <w:rPr>
          <w:sz w:val="24"/>
          <w:szCs w:val="24"/>
        </w:rPr>
        <w:tab/>
        <w:t>visas su dokumentų, kurių reikalauja Pirkėjas, rengimu, vertimu ir pateikimu susijusias išlaidas;</w:t>
      </w:r>
    </w:p>
    <w:p w14:paraId="1A737563" w14:textId="77777777" w:rsidR="00C113F7" w:rsidRPr="00EC1862" w:rsidRDefault="00C113F7" w:rsidP="00C113F7">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sidRPr="00EC1862">
        <w:rPr>
          <w:sz w:val="24"/>
          <w:szCs w:val="24"/>
        </w:rPr>
        <w:t>53.4.</w:t>
      </w:r>
      <w:r w:rsidRPr="00EC1862">
        <w:rPr>
          <w:sz w:val="24"/>
          <w:szCs w:val="24"/>
        </w:rPr>
        <w:tab/>
        <w:t>aprūpinimo medžiagomis, priemonėmis, įrankiais ir įrenginiais, reikalingais Sutarčiai vykdyti, išlaidas;</w:t>
      </w:r>
    </w:p>
    <w:p w14:paraId="5A6B21AB"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53.5.</w:t>
      </w:r>
      <w:r w:rsidRPr="00EC1862">
        <w:rPr>
          <w:sz w:val="24"/>
          <w:szCs w:val="24"/>
        </w:rPr>
        <w:tab/>
        <w:t>naudojimo ir priežiūros instrukcijų, jei tokios numatomos, pateikimo išlaidas;</w:t>
      </w:r>
    </w:p>
    <w:p w14:paraId="5AF77AA1" w14:textId="77777777" w:rsidR="00C113F7" w:rsidRPr="00EC1862" w:rsidRDefault="00C113F7" w:rsidP="00C113F7">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sidRPr="00EC1862">
        <w:rPr>
          <w:sz w:val="24"/>
          <w:szCs w:val="24"/>
        </w:rPr>
        <w:t>53.6.</w:t>
      </w:r>
      <w:r w:rsidRPr="00EC1862">
        <w:rPr>
          <w:sz w:val="24"/>
          <w:szCs w:val="24"/>
        </w:rPr>
        <w:tab/>
        <w:t>garantinės priežiūros išlaidas, numatomas Sutartyje nurodytam laikotarpiui;</w:t>
      </w:r>
    </w:p>
    <w:p w14:paraId="632866B3" w14:textId="77777777" w:rsidR="00C113F7" w:rsidRPr="00EC1862" w:rsidRDefault="00C113F7" w:rsidP="00C113F7">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sidRPr="00EC1862">
        <w:rPr>
          <w:sz w:val="24"/>
          <w:szCs w:val="24"/>
        </w:rPr>
        <w:t>53.7.</w:t>
      </w:r>
      <w:r w:rsidRPr="00EC1862">
        <w:rPr>
          <w:sz w:val="24"/>
          <w:szCs w:val="24"/>
        </w:rPr>
        <w:tab/>
        <w:t>Pirkėjo darbuotojų apmokymo Rangovo įmonėje ir / ar kitoje vietoje, jei tai nustatyta Sutartyje, išlaidas;</w:t>
      </w:r>
    </w:p>
    <w:p w14:paraId="1FF8D6AB" w14:textId="77777777" w:rsidR="00C113F7" w:rsidRPr="00EC1862" w:rsidRDefault="00C113F7" w:rsidP="00C113F7">
      <w:pPr>
        <w:pStyle w:val="Pagrindinistekstas2"/>
        <w:widowControl w:val="0"/>
        <w:shd w:val="clear" w:color="auto" w:fill="auto"/>
        <w:tabs>
          <w:tab w:val="left" w:pos="1167"/>
          <w:tab w:val="left" w:pos="1701"/>
        </w:tabs>
        <w:suppressAutoHyphens/>
        <w:spacing w:before="0" w:after="0" w:line="240" w:lineRule="auto"/>
        <w:ind w:firstLine="1134"/>
        <w:jc w:val="both"/>
        <w:rPr>
          <w:sz w:val="24"/>
          <w:szCs w:val="24"/>
        </w:rPr>
      </w:pPr>
      <w:r w:rsidRPr="00EC1862">
        <w:rPr>
          <w:sz w:val="24"/>
          <w:szCs w:val="24"/>
        </w:rPr>
        <w:t>53.8.</w:t>
      </w:r>
      <w:r w:rsidRPr="00EC1862">
        <w:rPr>
          <w:sz w:val="24"/>
          <w:szCs w:val="24"/>
        </w:rPr>
        <w:tab/>
        <w:t>aprūpinimo įrankiais, reikalingais darbams atlikti, išlaidas;</w:t>
      </w:r>
    </w:p>
    <w:p w14:paraId="28501858" w14:textId="77777777" w:rsidR="00C113F7" w:rsidRPr="00EC1862" w:rsidRDefault="00C113F7" w:rsidP="00C113F7">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sidRPr="00EC1862">
        <w:rPr>
          <w:sz w:val="24"/>
          <w:szCs w:val="24"/>
        </w:rPr>
        <w:t>53.9.</w:t>
      </w:r>
      <w:r w:rsidRPr="00EC1862">
        <w:rPr>
          <w:sz w:val="24"/>
          <w:szCs w:val="24"/>
        </w:rPr>
        <w:tab/>
        <w:t>kitas susijusias išlaidas.</w:t>
      </w:r>
    </w:p>
    <w:p w14:paraId="23C2A09E" w14:textId="77777777" w:rsidR="00C113F7" w:rsidRPr="00EC1862" w:rsidRDefault="00C113F7" w:rsidP="00C113F7">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EC1862">
        <w:rPr>
          <w:sz w:val="24"/>
          <w:szCs w:val="24"/>
        </w:rPr>
        <w:t>54.</w:t>
      </w:r>
      <w:r w:rsidRPr="00EC1862">
        <w:rPr>
          <w:sz w:val="24"/>
          <w:szCs w:val="24"/>
        </w:rPr>
        <w:tab/>
        <w:t>Mokesčiai ar išlaidos, kurių Rangovas neįtraukė į pasiūlymo, kuris pateikiamas Sutarties priede, kainą, nebus atlyginami.</w:t>
      </w:r>
    </w:p>
    <w:p w14:paraId="7C988D29" w14:textId="77777777" w:rsidR="00C113F7" w:rsidRPr="00EC1862" w:rsidRDefault="00C113F7" w:rsidP="00C113F7">
      <w:pPr>
        <w:pStyle w:val="Pagrindinistekstas2"/>
        <w:widowControl w:val="0"/>
        <w:shd w:val="clear" w:color="auto" w:fill="auto"/>
        <w:tabs>
          <w:tab w:val="left" w:pos="438"/>
        </w:tabs>
        <w:suppressAutoHyphens/>
        <w:spacing w:before="0" w:after="0" w:line="240" w:lineRule="auto"/>
        <w:ind w:firstLine="0"/>
        <w:jc w:val="both"/>
        <w:rPr>
          <w:sz w:val="24"/>
          <w:szCs w:val="24"/>
        </w:rPr>
      </w:pPr>
    </w:p>
    <w:p w14:paraId="036C4DD7"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IX SKYRIUS</w:t>
      </w:r>
    </w:p>
    <w:p w14:paraId="6CF2F2F7"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PAPILDOMI DARBAI</w:t>
      </w:r>
    </w:p>
    <w:p w14:paraId="3F5FE0F8"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5C467205" w14:textId="77777777" w:rsidR="00C113F7" w:rsidRPr="00EC1862" w:rsidRDefault="00C113F7" w:rsidP="00C113F7">
      <w:pPr>
        <w:pStyle w:val="Pagrindinistekstas2"/>
        <w:widowControl w:val="0"/>
        <w:shd w:val="clear" w:color="auto" w:fill="auto"/>
        <w:tabs>
          <w:tab w:val="left" w:pos="481"/>
          <w:tab w:val="left" w:pos="1560"/>
        </w:tabs>
        <w:suppressAutoHyphens/>
        <w:spacing w:before="0" w:after="0" w:line="240" w:lineRule="auto"/>
        <w:ind w:firstLine="1134"/>
        <w:jc w:val="both"/>
        <w:rPr>
          <w:sz w:val="24"/>
          <w:szCs w:val="24"/>
        </w:rPr>
      </w:pPr>
      <w:r w:rsidRPr="00EC1862">
        <w:rPr>
          <w:sz w:val="24"/>
          <w:szCs w:val="24"/>
        </w:rPr>
        <w:t>55.</w:t>
      </w:r>
      <w:r w:rsidRPr="00EC1862">
        <w:rPr>
          <w:sz w:val="24"/>
          <w:szCs w:val="24"/>
        </w:rPr>
        <w:tab/>
        <w:t>Rangovui darbų vykdymo metu sužinojus apie klaidą techninėje užduotyje arba techninį trūkumą dokumente, kuriuo vadovaudamasis Rangovas privalo vykdyti darbus, Rangovas apie tai privalo nedelsdamas pranešti Pirkėjui. Pirkėjas, gavęs tokį Rangovo pranešimą, privalo pateikti trūkstamą informaciją ir tinkamus paaiškinimus.</w:t>
      </w:r>
    </w:p>
    <w:p w14:paraId="15910130" w14:textId="77777777" w:rsidR="00C113F7" w:rsidRPr="00EC1862" w:rsidRDefault="00C113F7" w:rsidP="00C113F7">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sidRPr="00EC1862">
        <w:rPr>
          <w:sz w:val="24"/>
          <w:szCs w:val="24"/>
        </w:rPr>
        <w:t>56.</w:t>
      </w:r>
      <w:r w:rsidRPr="00EC1862">
        <w:rPr>
          <w:sz w:val="24"/>
          <w:szCs w:val="24"/>
        </w:rPr>
        <w:tab/>
        <w:t>Jeigu Rangovas, vykdydamas darbus, statybvietėje susiduria su sąlygomis, kurių jis iki Sutarties pasirašymo pagrįstai negalėjo numatyti, tuomet Rangovas apie tai privalo nedelsdamas, bet ne vėliau kaip per 3 (tris) kalendorines dienas pranešti Pirkėjui, detaliai nurodydamas aplinkybes. Jeigu Rangovas dėl šiame punkte minimų priežasčių uždelsia baigti darbus laiku, tuomet Rangovas turi teisę reikalauti darbų atlikimo termino pratęsimo tik jei šios sąlygos atsirado ir nebuvo pašalintos dėl Pirkėjo kaltės.</w:t>
      </w:r>
    </w:p>
    <w:p w14:paraId="76E739F8" w14:textId="77777777" w:rsidR="00C113F7" w:rsidRPr="00EC1862" w:rsidRDefault="00C113F7" w:rsidP="00C113F7">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sidRPr="00EC1862">
        <w:rPr>
          <w:sz w:val="24"/>
          <w:szCs w:val="24"/>
        </w:rPr>
        <w:t>57.</w:t>
      </w:r>
      <w:r w:rsidRPr="00EC1862">
        <w:rPr>
          <w:sz w:val="24"/>
          <w:szCs w:val="24"/>
        </w:rPr>
        <w:tab/>
        <w:t>Darbai, nenumatyti šios Sutarties sąlygose, bus laikomi papildomais darbais ir už šiuos darbus pagal Sutartį apmokama nebus, išskyrus, jei yra galimas ir yra atliktas Sutarties pakeitimas, vadovaujantis Sutarties nuostatomis. Papildomos darbai įsigyjami vykdant atskirą pirkimą Lietuvos Respublikos viešųjų pirkimų įstatymo nustatyta tvarka.</w:t>
      </w:r>
    </w:p>
    <w:p w14:paraId="1FA7CD64" w14:textId="77777777" w:rsidR="00C113F7" w:rsidRPr="00EC1862" w:rsidRDefault="00C113F7" w:rsidP="00C113F7">
      <w:pPr>
        <w:pStyle w:val="Temosantrat30"/>
        <w:widowControl w:val="0"/>
        <w:shd w:val="clear" w:color="auto" w:fill="auto"/>
        <w:tabs>
          <w:tab w:val="left" w:pos="1560"/>
        </w:tabs>
        <w:suppressAutoHyphens/>
        <w:spacing w:before="0" w:line="240" w:lineRule="auto"/>
        <w:ind w:firstLine="1134"/>
        <w:jc w:val="left"/>
        <w:rPr>
          <w:sz w:val="24"/>
          <w:szCs w:val="24"/>
        </w:rPr>
      </w:pPr>
    </w:p>
    <w:p w14:paraId="037F3732"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 SKYRIUS</w:t>
      </w:r>
    </w:p>
    <w:p w14:paraId="42751FAD"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MOKĖJIMŲ ATLIKIMAS</w:t>
      </w:r>
    </w:p>
    <w:p w14:paraId="224D17A0"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02901E8F"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58.</w:t>
      </w:r>
      <w:r w:rsidRPr="00EC1862">
        <w:rPr>
          <w:sz w:val="24"/>
          <w:szCs w:val="24"/>
        </w:rPr>
        <w:tab/>
        <w:t>Mokėjimai atliekami eurais.</w:t>
      </w:r>
    </w:p>
    <w:p w14:paraId="6DF107B9"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59.</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Rangovas raštu privalo informuoti Pirkėją apie atsiskaitomosios (-ųjų) sąskaitos (-ų) pasikeitimą. Rangovas prisiima su tokiu nepranešimu susijusią ir iš to kylančią riziką.</w:t>
      </w:r>
    </w:p>
    <w:p w14:paraId="52C231C1"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60.</w:t>
      </w:r>
      <w:r w:rsidRPr="00EC1862">
        <w:rPr>
          <w:sz w:val="24"/>
          <w:szCs w:val="24"/>
        </w:rPr>
        <w:tab/>
        <w:t>Mokėjimai atliekami Sutarties specialiosiose sąlygose nustatyta tvarka ir terminais.</w:t>
      </w:r>
    </w:p>
    <w:p w14:paraId="7EFB9918" w14:textId="77777777" w:rsidR="00C113F7" w:rsidRPr="00EC1862" w:rsidRDefault="00C113F7" w:rsidP="00C113F7">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sidRPr="00EC1862">
        <w:rPr>
          <w:sz w:val="24"/>
          <w:szCs w:val="24"/>
        </w:rPr>
        <w:t>61.</w:t>
      </w:r>
      <w:r w:rsidRPr="00EC1862">
        <w:rPr>
          <w:sz w:val="24"/>
          <w:szCs w:val="24"/>
        </w:rPr>
        <w:tab/>
        <w:t>Pirkėjas turi teisę neatlikti mokėjimo, jei mokėjimo dokumentai neatitinka Sutartyje nustatytų reikalavimų.</w:t>
      </w:r>
    </w:p>
    <w:p w14:paraId="152D21B6"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62.</w:t>
      </w:r>
      <w:r w:rsidRPr="00EC1862">
        <w:rPr>
          <w:sz w:val="24"/>
          <w:szCs w:val="24"/>
        </w:rPr>
        <w:tab/>
        <w:t xml:space="preserve">Elektroninės sąskaitos teikiamos per sistemą „E. sąskaita“ adresu </w:t>
      </w:r>
      <w:hyperlink r:id="rId22" w:history="1">
        <w:r w:rsidRPr="00EC1862">
          <w:rPr>
            <w:rStyle w:val="Hipersaitas"/>
            <w:szCs w:val="24"/>
            <w:lang w:val="en-US"/>
          </w:rPr>
          <w:t>https://www.esaskaita.eu/</w:t>
        </w:r>
      </w:hyperlink>
      <w:r w:rsidRPr="00EC1862">
        <w:rPr>
          <w:sz w:val="24"/>
          <w:szCs w:val="24"/>
          <w:lang w:val="en-US"/>
        </w:rPr>
        <w:t xml:space="preserve">. </w:t>
      </w:r>
      <w:r w:rsidRPr="00EC1862">
        <w:rPr>
          <w:sz w:val="24"/>
          <w:szCs w:val="24"/>
        </w:rPr>
        <w:t>Jei Rangovas pateikia popierinę sąskaitą arba sąskaitą pateikia kitomis priemonėmis, laikoma, kad sąskaita Pirkėjui nepateikta ir Pirkėjas turi teisę tokios sąskaitos neapmokėti.</w:t>
      </w:r>
    </w:p>
    <w:p w14:paraId="7F72FD7C"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63.</w:t>
      </w:r>
      <w:r w:rsidRPr="00EC1862">
        <w:rPr>
          <w:sz w:val="24"/>
          <w:szCs w:val="24"/>
        </w:rPr>
        <w:tab/>
        <w:t>Elektroninė sąskaita rengiama vadovaujantis Lietuvos Respublikos pridėtinės vertės mokesčio įstatymo nuostatomis.</w:t>
      </w:r>
    </w:p>
    <w:p w14:paraId="79736AFD" w14:textId="77777777" w:rsidR="00C113F7" w:rsidRPr="00EC1862" w:rsidRDefault="00C113F7" w:rsidP="00C113F7">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sidRPr="00EC1862">
        <w:rPr>
          <w:sz w:val="24"/>
          <w:szCs w:val="24"/>
        </w:rPr>
        <w:t>64.</w:t>
      </w:r>
      <w:r w:rsidRPr="00EC1862">
        <w:rPr>
          <w:sz w:val="24"/>
          <w:szCs w:val="24"/>
        </w:rPr>
        <w:tab/>
        <w:t>Mokėtinos lėšos pervedamos į Rangovo nurodytą sąskaitą ne vėliau kaip per nustatytą terminą nuo tos dienos, kai Pirkėjas gavo visus reikalavimus atitinkančius dokumentus. Sumokėjimo diena – tai diena, kai lėšos pervedamos iš Pirkėjo sąskaitos.</w:t>
      </w:r>
    </w:p>
    <w:p w14:paraId="5BDC704F" w14:textId="77777777" w:rsidR="00C113F7" w:rsidRPr="00EC1862" w:rsidRDefault="00C113F7" w:rsidP="00C113F7">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sidRPr="00EC1862">
        <w:rPr>
          <w:sz w:val="24"/>
          <w:szCs w:val="24"/>
        </w:rPr>
        <w:t>65.</w:t>
      </w:r>
      <w:r w:rsidRPr="00EC1862">
        <w:rPr>
          <w:sz w:val="24"/>
          <w:szCs w:val="24"/>
        </w:rPr>
        <w:tab/>
        <w:t>Be pateisinamų priežasčių Pirkėjui nesumokėjus iki Sutartyje nustatyto termino, Rangovas</w:t>
      </w:r>
      <w:r>
        <w:rPr>
          <w:sz w:val="24"/>
          <w:szCs w:val="24"/>
        </w:rPr>
        <w:t xml:space="preserve"> gali pareikalauti sumokėti 0,03</w:t>
      </w:r>
      <w:r w:rsidRPr="00EC1862">
        <w:rPr>
          <w:sz w:val="24"/>
          <w:szCs w:val="24"/>
        </w:rPr>
        <w:t xml:space="preserve"> procento vėluojamos sumokėti sumos dydžio delspinigius už kiekvieną uždelstą dieną . Delspinigiai skaičiuojami nuo mokėjimo termino pasibaigimo dienos (ši diena neįskaitoma) iki dienos, kurią lėšos nurašomos nuo Pirkėjo sąskaitos (ši diena neįskaitoma).</w:t>
      </w:r>
    </w:p>
    <w:p w14:paraId="32CD5F0A"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66.</w:t>
      </w:r>
      <w:r w:rsidRPr="00EC1862">
        <w:rPr>
          <w:sz w:val="24"/>
          <w:szCs w:val="24"/>
        </w:rPr>
        <w:tab/>
        <w:t>Jei ne dėl Rangovo kaltės vėluojama sumokėti daugiau nei 90 (devyniasdešimt) kalendorinių dienų nuo Sutartyje nurodyto sumokėjimo termino pabaigos, Rangovas turi teisę nutraukti Sutartį Sutartyje nustatyta tvarka.</w:t>
      </w:r>
    </w:p>
    <w:p w14:paraId="0BC3E265" w14:textId="77777777" w:rsidR="00C113F7" w:rsidRPr="00EC1862" w:rsidRDefault="00C113F7" w:rsidP="00C113F7">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sidRPr="00EC1862">
        <w:rPr>
          <w:sz w:val="24"/>
          <w:szCs w:val="24"/>
        </w:rPr>
        <w:t>67.</w:t>
      </w:r>
      <w:r w:rsidRPr="00EC1862">
        <w:rPr>
          <w:sz w:val="24"/>
          <w:szCs w:val="24"/>
        </w:rPr>
        <w:tab/>
        <w:t xml:space="preserve">Jei Pirkėjas Rangovui sumokėjo daugiau nei jam priklauso pagal Sutartį, Rangovas permokėtą sumą privalo grąžinti Pirkėjui per </w:t>
      </w:r>
      <w:r>
        <w:rPr>
          <w:sz w:val="24"/>
          <w:szCs w:val="24"/>
        </w:rPr>
        <w:t>30</w:t>
      </w:r>
      <w:r w:rsidRPr="00EC1862">
        <w:rPr>
          <w:sz w:val="24"/>
          <w:szCs w:val="24"/>
        </w:rPr>
        <w:t xml:space="preserve"> (</w:t>
      </w:r>
      <w:r>
        <w:rPr>
          <w:sz w:val="24"/>
          <w:szCs w:val="24"/>
        </w:rPr>
        <w:t>trisdešimt</w:t>
      </w:r>
      <w:r w:rsidRPr="00EC1862">
        <w:rPr>
          <w:sz w:val="24"/>
          <w:szCs w:val="24"/>
        </w:rPr>
        <w:t>) kalendorines dienas nuo reikalavimo grąžinti permoką gavimo.</w:t>
      </w:r>
    </w:p>
    <w:p w14:paraId="74D0F569" w14:textId="77777777" w:rsidR="00C113F7" w:rsidRPr="00EC1862" w:rsidRDefault="00C113F7" w:rsidP="00C113F7">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sidRPr="00EC1862">
        <w:rPr>
          <w:sz w:val="24"/>
          <w:szCs w:val="24"/>
        </w:rPr>
        <w:t>68.</w:t>
      </w:r>
      <w:r w:rsidRPr="00EC1862">
        <w:rPr>
          <w:sz w:val="24"/>
          <w:szCs w:val="24"/>
        </w:rPr>
        <w:tab/>
        <w:t>Pirkėjui grąžintinos sumos gali būti išskaičiuojamos iš bet kokių mokėjimų, kuriuos Pirkėjas turi sumokėti Rangovui. Šiuo atveju Rangovas ir Pirkėjas gali pasinaudoti savo teise susitarti dėl grąžinimo dalimis.</w:t>
      </w:r>
    </w:p>
    <w:p w14:paraId="0F63AA3E"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7D86D1FB"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XII SKYRIUS</w:t>
      </w:r>
    </w:p>
    <w:p w14:paraId="383272A2"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SUTARTIES VYKDYMAS</w:t>
      </w:r>
    </w:p>
    <w:p w14:paraId="026492C9"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675FEC01"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69.</w:t>
      </w:r>
      <w:r w:rsidRPr="00EC1862">
        <w:rPr>
          <w:sz w:val="24"/>
          <w:szCs w:val="24"/>
        </w:rPr>
        <w:tab/>
        <w:t>Pirkėjui raštu pareikalavus, Rangovas per 10 (dešimt) darbo dienų (jei Sutarties ir jos priedų sąlygose nenustatyta kitaip) nuo reikalavimo gavimo dienos turi surengti įvadinį susirinkimą, kuriame aptariami organizaciniai Sutarties vykdymo klausimai.</w:t>
      </w:r>
    </w:p>
    <w:p w14:paraId="65EDCB0A" w14:textId="77777777" w:rsidR="00C113F7" w:rsidRPr="00EC1862" w:rsidRDefault="00C113F7" w:rsidP="00C113F7">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sidRPr="00EC1862">
        <w:rPr>
          <w:sz w:val="24"/>
          <w:szCs w:val="24"/>
        </w:rPr>
        <w:t>70.</w:t>
      </w:r>
      <w:r w:rsidRPr="00EC1862">
        <w:rPr>
          <w:sz w:val="24"/>
          <w:szCs w:val="24"/>
        </w:rPr>
        <w:tab/>
        <w:t>Rangovas gali paprašyti pratęsti sutartinių įsipareigojimų įvykdymo terminą, jei atsiranda priežasčių, dėl kurių Sutarties įvykdymas laiku tampa neįmanomas:</w:t>
      </w:r>
    </w:p>
    <w:p w14:paraId="6E9325F5" w14:textId="77777777" w:rsidR="00C113F7" w:rsidRPr="00EC1862" w:rsidRDefault="00C113F7" w:rsidP="00C113F7">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sidRPr="00EC1862">
        <w:rPr>
          <w:sz w:val="24"/>
          <w:szCs w:val="24"/>
        </w:rPr>
        <w:t>70.1.</w:t>
      </w:r>
      <w:r w:rsidRPr="00EC1862">
        <w:rPr>
          <w:sz w:val="24"/>
          <w:szCs w:val="24"/>
        </w:rPr>
        <w:tab/>
        <w:t>kai Pirkėjas nevykdo savo įsipareigojimų pagal Sutartį;</w:t>
      </w:r>
    </w:p>
    <w:p w14:paraId="1E24145A" w14:textId="77777777" w:rsidR="00C113F7" w:rsidRPr="00EC1862" w:rsidRDefault="00C113F7" w:rsidP="00C113F7">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sidRPr="00EC1862">
        <w:rPr>
          <w:sz w:val="24"/>
          <w:szCs w:val="24"/>
        </w:rPr>
        <w:t>70.2.</w:t>
      </w:r>
      <w:r w:rsidRPr="00EC1862">
        <w:rPr>
          <w:sz w:val="24"/>
          <w:szCs w:val="24"/>
        </w:rPr>
        <w:tab/>
        <w:t>kai ne dėl Rangovo kaltės Sutartis yra sustabdyta;</w:t>
      </w:r>
    </w:p>
    <w:p w14:paraId="692D8D58" w14:textId="77777777" w:rsidR="00C113F7" w:rsidRPr="00EC1862" w:rsidRDefault="00C113F7" w:rsidP="00C113F7">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sidRPr="00EC1862">
        <w:rPr>
          <w:sz w:val="24"/>
          <w:szCs w:val="24"/>
        </w:rPr>
        <w:t>70.3.</w:t>
      </w:r>
      <w:r w:rsidRPr="00EC1862">
        <w:rPr>
          <w:sz w:val="24"/>
          <w:szCs w:val="24"/>
        </w:rPr>
        <w:tab/>
        <w:t>dėl nenugalimos jėgos (force majeure) aplinkybių;</w:t>
      </w:r>
    </w:p>
    <w:p w14:paraId="13946235" w14:textId="77777777" w:rsidR="00C113F7" w:rsidRPr="00EC1862" w:rsidRDefault="00C113F7" w:rsidP="00C113F7">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sidRPr="00EC1862">
        <w:rPr>
          <w:sz w:val="24"/>
          <w:szCs w:val="24"/>
        </w:rPr>
        <w:t>70.4.</w:t>
      </w:r>
      <w:r w:rsidRPr="00EC1862">
        <w:rPr>
          <w:sz w:val="24"/>
          <w:szCs w:val="24"/>
        </w:rPr>
        <w:tab/>
        <w:t>dėl kitų priežasčių, kurios atsirado ne dėl Rangovo kaltės.</w:t>
      </w:r>
    </w:p>
    <w:p w14:paraId="3E883AAF"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71.</w:t>
      </w:r>
      <w:r w:rsidRPr="00EC1862">
        <w:rPr>
          <w:sz w:val="24"/>
          <w:szCs w:val="24"/>
        </w:rPr>
        <w:tab/>
        <w:t>Jei atsirado priežasčių, dėl kurių Sutarties įvykdymas laiku tampa neįmanomas, Rangovas nedelsdamas kreipiasi į Pirkėją, pateikdamas motyvuotą prašymą dėl nustatyto termino pratęsimo.</w:t>
      </w:r>
    </w:p>
    <w:p w14:paraId="0B402498"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72.</w:t>
      </w:r>
      <w:r w:rsidRPr="00EC1862">
        <w:rPr>
          <w:sz w:val="24"/>
          <w:szCs w:val="24"/>
        </w:rPr>
        <w:tab/>
        <w:t>Pirkėjas raštu išreiškia sutikimą pratęsti sutartinių įsipareigojimų įvykdymo terminą arba informuoja Rangovą, kad šis terminas nebus pratęstas.</w:t>
      </w:r>
    </w:p>
    <w:p w14:paraId="36C8869A"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73.</w:t>
      </w:r>
      <w:r w:rsidRPr="00EC1862">
        <w:rPr>
          <w:sz w:val="24"/>
          <w:szCs w:val="24"/>
        </w:rPr>
        <w:tab/>
        <w:t>Pirkėjas, esant svarbioms aplinkybėms, turi teisę pareikalauti sustabdyti Sutarties vykdymą ir / ar atidėti bet kokių Sutartyje numatytų įsipareigojimų įvykdymą, įskaitant darbų ar bet kurio jų etapo atlikimą.</w:t>
      </w:r>
    </w:p>
    <w:p w14:paraId="45E0A24E"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74.</w:t>
      </w:r>
      <w:r w:rsidRPr="00EC1862">
        <w:rPr>
          <w:sz w:val="24"/>
          <w:szCs w:val="24"/>
        </w:rPr>
        <w:tab/>
        <w:t>Svarbiomis aplinkybėmis visais atvejais gali būti laikoma:</w:t>
      </w:r>
    </w:p>
    <w:p w14:paraId="55BF5470"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74.1</w:t>
      </w:r>
      <w:r w:rsidRPr="00EC1862">
        <w:rPr>
          <w:sz w:val="24"/>
          <w:szCs w:val="24"/>
        </w:rPr>
        <w:tab/>
        <w:t>teisinio reglamentavimo pasikeitimas ir / ar valstybės lygmens sprendimai, turintys įtakos tinkamam Sutarties vykdymui (pvz., karantino, nepaprastosios padėties ar kt. paskelbimo atvejai);</w:t>
      </w:r>
    </w:p>
    <w:p w14:paraId="28173F2E"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74.2.</w:t>
      </w:r>
      <w:r w:rsidRPr="00EC1862">
        <w:rPr>
          <w:sz w:val="24"/>
          <w:szCs w:val="24"/>
        </w:rPr>
        <w:tab/>
        <w:t>Sutarties vykdymui įtaką turinčių trečiųjų šalių, nepriklausančių nuo Rangovo ir / ar Pirkėjo valios, sprendimai, veikimas ir / ar neveikimas;</w:t>
      </w:r>
    </w:p>
    <w:p w14:paraId="1EDF902B"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74.3.</w:t>
      </w:r>
      <w:r w:rsidRPr="00EC1862">
        <w:rPr>
          <w:sz w:val="24"/>
          <w:szCs w:val="24"/>
        </w:rPr>
        <w:tab/>
        <w:t>kitos objektyvios, abiejų Sutarties šalių vienodai pripažįstamos aplinkybės, kurios nepriklauso nuo Sutarties šalių valios ir, kurioms esant, tinkamas Sutarties vykdymas nėra įmanomas.</w:t>
      </w:r>
    </w:p>
    <w:p w14:paraId="01AA8DE7" w14:textId="77777777" w:rsidR="00C113F7" w:rsidRPr="00EC1862" w:rsidRDefault="00C113F7" w:rsidP="00C113F7">
      <w:pPr>
        <w:pStyle w:val="Pagrindinistekstas2"/>
        <w:widowControl w:val="0"/>
        <w:shd w:val="clear" w:color="auto" w:fill="auto"/>
        <w:tabs>
          <w:tab w:val="left" w:pos="1701"/>
        </w:tabs>
        <w:suppressAutoHyphens/>
        <w:spacing w:before="0" w:after="0" w:line="240" w:lineRule="auto"/>
        <w:ind w:firstLine="1134"/>
        <w:jc w:val="both"/>
        <w:rPr>
          <w:sz w:val="24"/>
          <w:szCs w:val="24"/>
        </w:rPr>
      </w:pPr>
      <w:r w:rsidRPr="00EC1862">
        <w:rPr>
          <w:sz w:val="24"/>
          <w:szCs w:val="24"/>
        </w:rPr>
        <w:t>75.</w:t>
      </w:r>
      <w:r w:rsidRPr="00EC1862">
        <w:rPr>
          <w:sz w:val="24"/>
          <w:szCs w:val="24"/>
        </w:rPr>
        <w:tab/>
        <w:t>Rangovas gali reikalauti atlyginti jo nuostolius, patirtus dėl Pirkėjo inicijuoto Sutarties sustabdymo, išskyrus, jei sustabdymas:</w:t>
      </w:r>
    </w:p>
    <w:p w14:paraId="071286F3" w14:textId="77777777" w:rsidR="00C113F7" w:rsidRPr="00EC1862" w:rsidRDefault="00C113F7" w:rsidP="00C113F7">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sidRPr="00EC1862">
        <w:rPr>
          <w:sz w:val="24"/>
          <w:szCs w:val="24"/>
        </w:rPr>
        <w:t>75.1.</w:t>
      </w:r>
      <w:r w:rsidRPr="00EC1862">
        <w:rPr>
          <w:sz w:val="24"/>
          <w:szCs w:val="24"/>
        </w:rPr>
        <w:tab/>
        <w:t>būtinas dėl kurios nors Rangovo prievolės nevykdymo;</w:t>
      </w:r>
    </w:p>
    <w:p w14:paraId="6CCFDC50" w14:textId="77777777" w:rsidR="00C113F7" w:rsidRPr="00EC1862" w:rsidRDefault="00C113F7" w:rsidP="00C113F7">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sidRPr="00EC1862">
        <w:rPr>
          <w:sz w:val="24"/>
          <w:szCs w:val="24"/>
        </w:rPr>
        <w:t>75.2.</w:t>
      </w:r>
      <w:r w:rsidRPr="00EC1862">
        <w:rPr>
          <w:sz w:val="24"/>
          <w:szCs w:val="24"/>
        </w:rPr>
        <w:tab/>
        <w:t>būtinas dėl svarbių aplinkybių, saugumo ar tinkamo Sutarties ar bet kurios jos dalies vykdymo, jei tik ši būtinybė neatsiranda dėl Pirkėjo veiksmų ar neveikimo.</w:t>
      </w:r>
    </w:p>
    <w:p w14:paraId="7D43D732" w14:textId="77777777" w:rsidR="00C113F7" w:rsidRPr="00EC1862" w:rsidRDefault="00C113F7" w:rsidP="00C113F7">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EC1862">
        <w:rPr>
          <w:sz w:val="24"/>
          <w:szCs w:val="24"/>
        </w:rPr>
        <w:t>76.</w:t>
      </w:r>
      <w:r w:rsidRPr="00EC1862">
        <w:rPr>
          <w:sz w:val="24"/>
          <w:szCs w:val="24"/>
        </w:rPr>
        <w:tab/>
        <w:t>Jei per 30 kalendorinių dienų nuo Pirkėjo reikalavimo sustabdyti Sutartį ir / ar atidėti bet kokių Sutartyje numatytų įsipareigojimų įvykdymą gavimo Rangovas neįspėja Pirkėjo apie ketinimą pareikalauti dėl Sutarties sustabdymo patirtų nuostolių atlyginimo, jis šios teisės netenka.</w:t>
      </w:r>
    </w:p>
    <w:p w14:paraId="2EA38AAF"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77.</w:t>
      </w:r>
      <w:r w:rsidRPr="00EC1862">
        <w:rPr>
          <w:sz w:val="24"/>
          <w:szCs w:val="24"/>
        </w:rPr>
        <w:tab/>
        <w:t>Rangovo reikalavimai atlyginti nuostolius dėl Sutarties sustabdymo turi būti pagrįsti atitinkamais nuostolius patvirtinančiais dokumentais.</w:t>
      </w:r>
    </w:p>
    <w:p w14:paraId="530C163E"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78.</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Rangovo kaltės, Rangovas gali pranešimu Pirkėjui pareikalauti atnaujinti Sutarties vykdymą per 30 kalendorinių dienų arba nutraukti Sutartį.</w:t>
      </w:r>
    </w:p>
    <w:p w14:paraId="11BE2AFB" w14:textId="77777777" w:rsidR="00C113F7" w:rsidRPr="00EC1862" w:rsidRDefault="00C113F7" w:rsidP="00C113F7">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sidRPr="00EC1862">
        <w:rPr>
          <w:sz w:val="24"/>
          <w:szCs w:val="24"/>
        </w:rPr>
        <w:t>79.</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4783AC96" w14:textId="77777777" w:rsidR="00C113F7" w:rsidRPr="00EC1862" w:rsidRDefault="00C113F7" w:rsidP="00C113F7">
      <w:pPr>
        <w:pStyle w:val="Pagrindinistekstas2"/>
        <w:widowControl w:val="0"/>
        <w:shd w:val="clear" w:color="auto" w:fill="auto"/>
        <w:tabs>
          <w:tab w:val="left" w:pos="639"/>
        </w:tabs>
        <w:suppressAutoHyphens/>
        <w:spacing w:before="0" w:after="0" w:line="240" w:lineRule="auto"/>
        <w:ind w:firstLine="0"/>
        <w:rPr>
          <w:sz w:val="24"/>
          <w:szCs w:val="24"/>
        </w:rPr>
      </w:pPr>
    </w:p>
    <w:p w14:paraId="2180C252"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XII SKYRIUS</w:t>
      </w:r>
    </w:p>
    <w:p w14:paraId="63AB96BC"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PRIEVOLIŲ ĮVYKDYMO UŽTIKRINIMAS IR DELSPINIGIŲ APSKAIČIAVIMAS</w:t>
      </w:r>
    </w:p>
    <w:p w14:paraId="48C2870F"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69C41F57"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80.</w:t>
      </w:r>
      <w:r w:rsidRPr="00EC1862">
        <w:rPr>
          <w:sz w:val="24"/>
          <w:szCs w:val="24"/>
        </w:rPr>
        <w:tab/>
        <w:t>Rangovas viso Sutarties galiojimo metu privalo užtikrinti sutartinių prievolių įvykdymą.</w:t>
      </w:r>
    </w:p>
    <w:p w14:paraId="23F34518" w14:textId="77777777" w:rsidR="00C113F7" w:rsidRPr="00EC1862" w:rsidRDefault="00C113F7" w:rsidP="00C113F7">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sidRPr="00EC1862">
        <w:rPr>
          <w:sz w:val="24"/>
          <w:szCs w:val="24"/>
        </w:rPr>
        <w:t>81.</w:t>
      </w:r>
      <w:r w:rsidRPr="00EC1862">
        <w:rPr>
          <w:sz w:val="24"/>
          <w:szCs w:val="24"/>
        </w:rPr>
        <w:tab/>
        <w:t>Jeigu Rangovas Sutarties įvykdymo užtikrinimui pateikia laidavimo raštą, kartu turi būti pateiktas laidavimo draudimo liudijimas (polisas) su nuoroda į taisykles, kurių pagrindu buvo nustatytos draudimo sąlygos bei mokestinio pavedimo, patvirtinančio draudimo polise nurodytos draudimo įmokos apmokėjimą, kopija.</w:t>
      </w:r>
    </w:p>
    <w:p w14:paraId="46AE6031"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82.</w:t>
      </w:r>
      <w:r w:rsidRPr="00EC1862">
        <w:rPr>
          <w:sz w:val="24"/>
          <w:szCs w:val="24"/>
        </w:rPr>
        <w:tab/>
      </w:r>
      <w:r w:rsidRPr="00EC1862">
        <w:rPr>
          <w:rFonts w:cstheme="minorHAnsi"/>
          <w:sz w:val="24"/>
          <w:szCs w:val="24"/>
        </w:rPr>
        <w:t xml:space="preserve">Jeigu Sutartyje nustatytomis sąlygomis yra pratęsiamas darbų atlikimo terminas, Rangovas, per 5 (penkias) darbo dienas po susitarimo dėl darbų atlikimo termino pratęsimo pasirašymo, privalo Pirkėjui pateikti naują arba pratęstą užtikrinimą 1 (vienu) mėnesiu ilgesniam nei pratęsiamam darbų atlikimo laikotarpiui. Susitarimas dėl darbų atlikimo termino pratęsimo įsigalioja tik pateikus naują užtikrinimą (arba jo pratęsimą). </w:t>
      </w:r>
      <w:r w:rsidRPr="00EC1862">
        <w:rPr>
          <w:sz w:val="24"/>
          <w:szCs w:val="24"/>
        </w:rPr>
        <w:t>Rangovas turi pratęsti Sutarties įvykdymo užtikrinimo galiojimo terminą taip pat ir tuo atveju, jeigu pasibaigia Rangovo pateikto užtikrinimo galiojimo terminas, tačiau darbai dar nėra atlikti.</w:t>
      </w:r>
    </w:p>
    <w:p w14:paraId="2AAD13AA"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83.</w:t>
      </w:r>
      <w:r w:rsidRPr="00EC1862">
        <w:rPr>
          <w:sz w:val="24"/>
          <w:szCs w:val="24"/>
        </w:rPr>
        <w:tab/>
        <w:t>Perskaičiavus Sutarties kainą, atitinkamai padidinama ar sumažinama Sutarties įvykdymo užtikrinimo suma.</w:t>
      </w:r>
    </w:p>
    <w:p w14:paraId="4CD82EC2" w14:textId="77777777" w:rsidR="00C113F7" w:rsidRPr="00EC1862" w:rsidRDefault="00C113F7" w:rsidP="00C113F7">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sidRPr="00EC1862">
        <w:rPr>
          <w:sz w:val="24"/>
          <w:szCs w:val="24"/>
        </w:rPr>
        <w:t>84.</w:t>
      </w:r>
      <w:r w:rsidRPr="00EC1862">
        <w:rPr>
          <w:sz w:val="24"/>
          <w:szCs w:val="24"/>
        </w:rPr>
        <w:tab/>
        <w:t>Jei Rangovas nevykdo savo sutartinių įsipareigojimų, Pirkėjas pareikalauja sumokėti visas sumas, kurias užtikrinimą išdavęs asmuo įsipareigojo sumokėti. Prieš pateikdamas reikalavimą sumokėti pagal Sutarties įvykdymo užtikrinimą, Pirkėjas įspėja apie tai Rangovą ir nurodo, dėl kokio pažeidimo pateikia šį reikalavimą.</w:t>
      </w:r>
    </w:p>
    <w:p w14:paraId="1C86A5B1"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85.</w:t>
      </w:r>
      <w:r w:rsidRPr="00EC1862">
        <w:rPr>
          <w:sz w:val="24"/>
          <w:szCs w:val="24"/>
        </w:rPr>
        <w:tab/>
        <w:t>Rangovui pateikus raštišką prašymą, Sutarties įvykdymo užtikrinimas grąžinamas Rangovui per 30 (trisdešimt) kalendorinių dienų nuo Rangovo prašymo gavimo dienos, jei jis laiku ir tinkamai įvykdė visus sutartinius įsipareigojimus arba jei užtikrinimo galiojimo terminas pasibaigė.</w:t>
      </w:r>
    </w:p>
    <w:p w14:paraId="748F2946" w14:textId="77777777" w:rsidR="00C113F7" w:rsidRPr="00EC1862" w:rsidRDefault="00C113F7" w:rsidP="00C113F7">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sidRPr="00EC1862">
        <w:rPr>
          <w:sz w:val="24"/>
          <w:szCs w:val="24"/>
        </w:rPr>
        <w:t>86.</w:t>
      </w:r>
      <w:r w:rsidRPr="00EC1862">
        <w:rPr>
          <w:sz w:val="24"/>
          <w:szCs w:val="24"/>
        </w:rPr>
        <w:tab/>
        <w:t>Jei Sutarties įvykdymo metu užtikrinimą išdavęs juridinis asmuo negali įvykdyti savo įsipareigojimų, Pirkėjas raštu pareikalauja Rangovo per 14 kalendorinių dienų pateikti naują užtikrinimą tomis pačiomis sąlygomis, kaip ir ankstesnysis. Jei Rangovas nepateikia naujo užtikrinimo, Pirkėjas turi teisę nutraukti Sutartį.</w:t>
      </w:r>
    </w:p>
    <w:p w14:paraId="332F688D" w14:textId="77777777" w:rsidR="00C113F7" w:rsidRPr="00EC1862" w:rsidRDefault="00C113F7" w:rsidP="00C113F7">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sidRPr="00EC1862">
        <w:rPr>
          <w:sz w:val="24"/>
          <w:szCs w:val="24"/>
        </w:rPr>
        <w:t>87.</w:t>
      </w:r>
      <w:r w:rsidRPr="00EC1862">
        <w:rPr>
          <w:sz w:val="24"/>
          <w:szCs w:val="24"/>
        </w:rPr>
        <w:tab/>
        <w:t>Tuo atveju, jeigu Sutarties įvykdymas užtikrinamas netesybomis, Rangovas, Pirkėjui pareikalavus, moka Pirkėjui Sutarties specialiosiose sąlygose nustatyto dydžio baudą dėl Sutarties nevykdymo ar netinkamo vykdymo.</w:t>
      </w:r>
    </w:p>
    <w:p w14:paraId="3CCAC875"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88.</w:t>
      </w:r>
      <w:r w:rsidRPr="00EC1862">
        <w:rPr>
          <w:sz w:val="24"/>
          <w:szCs w:val="24"/>
        </w:rPr>
        <w:tab/>
        <w:t>Jei Rangovas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neviršijant 10 (dešimt) procentų bendros Sutarties kainos.</w:t>
      </w:r>
    </w:p>
    <w:p w14:paraId="4A79052C" w14:textId="77777777" w:rsidR="00C113F7" w:rsidRPr="00EC1862" w:rsidRDefault="00C113F7" w:rsidP="00C113F7">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sidRPr="00EC1862">
        <w:rPr>
          <w:sz w:val="24"/>
          <w:szCs w:val="24"/>
        </w:rPr>
        <w:t>89.</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1FC84C91" w14:textId="77777777" w:rsidR="00C113F7" w:rsidRPr="00EC1862" w:rsidRDefault="00C113F7" w:rsidP="00C113F7">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sidRPr="00EC1862">
        <w:rPr>
          <w:sz w:val="24"/>
          <w:szCs w:val="24"/>
        </w:rPr>
        <w:t>90.</w:t>
      </w:r>
      <w:r w:rsidRPr="00EC1862">
        <w:rPr>
          <w:sz w:val="24"/>
          <w:szCs w:val="24"/>
        </w:rPr>
        <w:tab/>
        <w:t>Jei apskaičiuoti delspinigiai viršija 10 (dešimt) procentų bendros Sutarties kainos, Pirkėjas gali prieš tai raštu įspėjęs Rangovą ir be atskiro Rangovo sutikimo:</w:t>
      </w:r>
    </w:p>
    <w:p w14:paraId="622E1983" w14:textId="77777777" w:rsidR="00C113F7" w:rsidRPr="00EC1862" w:rsidRDefault="00C113F7" w:rsidP="00C113F7">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sidRPr="00EC1862">
        <w:rPr>
          <w:sz w:val="24"/>
          <w:szCs w:val="24"/>
        </w:rPr>
        <w:t>90.1.</w:t>
      </w:r>
      <w:r w:rsidRPr="00EC1862">
        <w:rPr>
          <w:sz w:val="24"/>
          <w:szCs w:val="24"/>
        </w:rPr>
        <w:tab/>
        <w:t>išskaičiuoti delspinigių sumą iš Rangovui mokėtinų sumų ir / arba;</w:t>
      </w:r>
    </w:p>
    <w:p w14:paraId="1D959155" w14:textId="77777777" w:rsidR="00C113F7" w:rsidRPr="00EC1862" w:rsidRDefault="00C113F7" w:rsidP="00C113F7">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sidRPr="00EC1862">
        <w:rPr>
          <w:sz w:val="24"/>
          <w:szCs w:val="24"/>
        </w:rPr>
        <w:t>90.2.</w:t>
      </w:r>
      <w:r w:rsidRPr="00EC1862">
        <w:rPr>
          <w:sz w:val="24"/>
          <w:szCs w:val="24"/>
        </w:rPr>
        <w:tab/>
        <w:t>pasinaudoti Sutarties įvykdymo užtikrinimu ir / arba;</w:t>
      </w:r>
    </w:p>
    <w:p w14:paraId="0DF51C16" w14:textId="77777777" w:rsidR="00C113F7" w:rsidRPr="00EC1862" w:rsidRDefault="00C113F7" w:rsidP="00C113F7">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sidRPr="00EC1862">
        <w:rPr>
          <w:sz w:val="24"/>
          <w:szCs w:val="24"/>
        </w:rPr>
        <w:t>90.3.</w:t>
      </w:r>
      <w:r w:rsidRPr="00EC1862">
        <w:rPr>
          <w:sz w:val="24"/>
          <w:szCs w:val="24"/>
        </w:rPr>
        <w:tab/>
        <w:t>nutraukti Sutartį.</w:t>
      </w:r>
    </w:p>
    <w:p w14:paraId="0F431FEF" w14:textId="77777777" w:rsidR="00C113F7" w:rsidRPr="00EC1862" w:rsidRDefault="00C113F7" w:rsidP="00C113F7">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sidRPr="00EC1862">
        <w:rPr>
          <w:sz w:val="24"/>
          <w:szCs w:val="24"/>
        </w:rPr>
        <w:t>91.</w:t>
      </w:r>
      <w:r w:rsidRPr="00EC1862">
        <w:rPr>
          <w:sz w:val="24"/>
          <w:szCs w:val="24"/>
        </w:rPr>
        <w:tab/>
        <w:t>Delspinigių sumokėjimas neatleidžia Rangovo nuo pareigos vykdyti šioje Sutartyje numatytus įsipareigojimus.</w:t>
      </w:r>
    </w:p>
    <w:p w14:paraId="1D2CC02F" w14:textId="77777777" w:rsidR="00C113F7" w:rsidRPr="00C267C8" w:rsidRDefault="00C113F7" w:rsidP="00C113F7">
      <w:pPr>
        <w:pStyle w:val="Pagrindinistekstas2"/>
        <w:widowControl w:val="0"/>
        <w:shd w:val="clear" w:color="auto" w:fill="auto"/>
        <w:tabs>
          <w:tab w:val="left" w:pos="706"/>
        </w:tabs>
        <w:suppressAutoHyphens/>
        <w:spacing w:before="0" w:after="0" w:line="240" w:lineRule="auto"/>
        <w:ind w:firstLine="0"/>
        <w:jc w:val="both"/>
        <w:rPr>
          <w:b/>
          <w:sz w:val="24"/>
          <w:szCs w:val="24"/>
        </w:rPr>
      </w:pPr>
    </w:p>
    <w:p w14:paraId="58D592EE"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XIII SKYRIUS</w:t>
      </w:r>
    </w:p>
    <w:p w14:paraId="147295B9"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SUTARTIES VYKDYMO GRAFIKAS</w:t>
      </w:r>
    </w:p>
    <w:p w14:paraId="0AE684D8"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48831382" w14:textId="77777777" w:rsidR="00C113F7" w:rsidRPr="00EC1862" w:rsidRDefault="00C113F7" w:rsidP="00C113F7">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sidRPr="00EC1862">
        <w:rPr>
          <w:sz w:val="24"/>
          <w:szCs w:val="24"/>
        </w:rPr>
        <w:t>92.</w:t>
      </w:r>
      <w:r w:rsidRPr="00EC1862">
        <w:rPr>
          <w:sz w:val="24"/>
          <w:szCs w:val="24"/>
        </w:rPr>
        <w:tab/>
        <w:t>Pirkėjui raštu pareikalavus, Rangovas per 10 (dešimt) darbo dienų nuo reikalavimo gavimo dienos (jei Sutarties ir jos priedų sąlygose nenustatyta kitaip) turi pateikti ir su Pirkėju suderinti Sutarties vykdymo grafiką. Grafike turi būti numatyta tvarka ir terminai, kuriais Rangovas siūlo vykdyti Sutartį, įskaitant šias dalis:</w:t>
      </w:r>
    </w:p>
    <w:p w14:paraId="67902F2D"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92.1.</w:t>
      </w:r>
      <w:r w:rsidRPr="00EC1862">
        <w:rPr>
          <w:sz w:val="24"/>
          <w:szCs w:val="24"/>
        </w:rPr>
        <w:tab/>
        <w:t>veiksmų plano sudarymas, svarbiausių etapų identifikavimas ir laiko sąnaudų, būtinų Sutarčiai vykdyti, nustatymas;</w:t>
      </w:r>
    </w:p>
    <w:p w14:paraId="216EC018"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92.2.</w:t>
      </w:r>
      <w:r w:rsidRPr="00EC1862">
        <w:rPr>
          <w:sz w:val="24"/>
          <w:szCs w:val="24"/>
        </w:rPr>
        <w:tab/>
        <w:t>trumpas metodų, kuriais Rangovas siūlo vykdyti Sutartį, aprašymas (jei taikoma);</w:t>
      </w:r>
    </w:p>
    <w:p w14:paraId="30CC1E07"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92.3.</w:t>
      </w:r>
      <w:r w:rsidRPr="00EC1862">
        <w:rPr>
          <w:sz w:val="24"/>
          <w:szCs w:val="24"/>
        </w:rPr>
        <w:tab/>
        <w:t>subrangovų, pagrindinių ekspertų ir kitų ekspertų darbo organizavimo grafikas;</w:t>
      </w:r>
    </w:p>
    <w:p w14:paraId="21A8CD0F"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92.4.</w:t>
      </w:r>
      <w:r w:rsidRPr="00EC1862">
        <w:rPr>
          <w:sz w:val="24"/>
          <w:szCs w:val="24"/>
        </w:rPr>
        <w:tab/>
        <w:t>kiti duomenys ir informacija, kurios Pirkėjas gali pagrįstai pareikalauti, ir / ar kurie yra nustatyti kitose Sutarties ir jos priedų sąlygose.</w:t>
      </w:r>
    </w:p>
    <w:p w14:paraId="63CF7C1C" w14:textId="77777777" w:rsidR="00C113F7" w:rsidRPr="00EC1862" w:rsidRDefault="00C113F7" w:rsidP="00C113F7">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93.</w:t>
      </w:r>
      <w:r w:rsidRPr="00EC1862">
        <w:rPr>
          <w:sz w:val="24"/>
          <w:szCs w:val="24"/>
        </w:rPr>
        <w:tab/>
        <w:t>Be Pirkėjo raštiško sutikimo negalimas joks Sutarties vykdymo grafiko keitimas.</w:t>
      </w:r>
    </w:p>
    <w:p w14:paraId="29D918D6" w14:textId="77777777" w:rsidR="00C113F7" w:rsidRPr="00EC1862" w:rsidRDefault="00C113F7" w:rsidP="00C113F7">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sidRPr="00EC1862">
        <w:rPr>
          <w:sz w:val="24"/>
          <w:szCs w:val="24"/>
        </w:rPr>
        <w:t>94.</w:t>
      </w:r>
      <w:r w:rsidRPr="00EC1862">
        <w:rPr>
          <w:sz w:val="24"/>
          <w:szCs w:val="24"/>
        </w:rPr>
        <w:tab/>
        <w:t>Pirkėjas, gavęs iš Rangovo derinti Sutarties vykdymo grafiką, gali nustatyti kitokį jo derinimo terminą, nei nustatytas šiame skyriuje, tačiau ne didesnį negu 20 (dvidešimt) darbo dienų.</w:t>
      </w:r>
    </w:p>
    <w:p w14:paraId="089A9B58"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2E462B07"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XIV SKYRIUS</w:t>
      </w:r>
    </w:p>
    <w:p w14:paraId="54ED7DE3"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PRISTATYMAS</w:t>
      </w:r>
    </w:p>
    <w:p w14:paraId="36035F35" w14:textId="77777777" w:rsidR="00C113F7" w:rsidRPr="00EC1862" w:rsidRDefault="00C113F7" w:rsidP="00C113F7">
      <w:pPr>
        <w:pStyle w:val="Temosantrat30"/>
        <w:widowControl w:val="0"/>
        <w:shd w:val="clear" w:color="auto" w:fill="auto"/>
        <w:tabs>
          <w:tab w:val="left" w:pos="1560"/>
        </w:tabs>
        <w:suppressAutoHyphens/>
        <w:spacing w:before="0" w:line="240" w:lineRule="auto"/>
        <w:ind w:firstLine="1134"/>
        <w:jc w:val="center"/>
        <w:rPr>
          <w:sz w:val="24"/>
          <w:szCs w:val="24"/>
        </w:rPr>
      </w:pPr>
    </w:p>
    <w:p w14:paraId="3A6843C1"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95.</w:t>
      </w:r>
      <w:r w:rsidRPr="00EC1862">
        <w:rPr>
          <w:sz w:val="24"/>
          <w:szCs w:val="24"/>
        </w:rPr>
        <w:tab/>
        <w:t>Jeigu Sutarties sąlygose numatoma pristatyti prekes, jų pristatymo vietos adresas, pristatymo terminai ir pristatymo tvarka nustatyta Sutarties specialiosiose sąlygose ir / ar Sutarties prieduose.</w:t>
      </w:r>
    </w:p>
    <w:p w14:paraId="4CFC123D"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96.</w:t>
      </w:r>
      <w:r w:rsidRPr="00EC1862">
        <w:rPr>
          <w:sz w:val="24"/>
          <w:szCs w:val="24"/>
        </w:rPr>
        <w:tab/>
        <w:t>Jei Sutartyje ir jos prieduose nenustatyta kitaip, Rangovas pristato Sutarties sąlygose numatytas prekes pagal tarptautinių prekybos rūmų taisyklių „Incoterms 2010“ pristatymo sąlygas DDP (pristatyta, muitas sumokėtas).</w:t>
      </w:r>
    </w:p>
    <w:p w14:paraId="7D5480CD" w14:textId="77777777" w:rsidR="00C113F7" w:rsidRPr="00EC1862" w:rsidRDefault="00C113F7" w:rsidP="00C113F7">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sidRPr="00EC1862">
        <w:rPr>
          <w:sz w:val="24"/>
          <w:szCs w:val="24"/>
        </w:rPr>
        <w:t>97.</w:t>
      </w:r>
      <w:r w:rsidRPr="00EC1862">
        <w:rPr>
          <w:sz w:val="24"/>
          <w:szCs w:val="24"/>
        </w:rPr>
        <w:tab/>
        <w:t>Visa atsakomybė, iki Pirkėjas priims prekes, dėl prekių atsitiktinio žuvimo ar sugadinimo tenka Rangovui.</w:t>
      </w:r>
    </w:p>
    <w:p w14:paraId="2DDE4617" w14:textId="77777777" w:rsidR="00C113F7" w:rsidRPr="00EC1862" w:rsidRDefault="00C113F7" w:rsidP="00C113F7">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sidRPr="00EC1862">
        <w:rPr>
          <w:sz w:val="24"/>
          <w:szCs w:val="24"/>
        </w:rPr>
        <w:t>98.</w:t>
      </w:r>
      <w:r w:rsidRPr="00EC1862">
        <w:rPr>
          <w:sz w:val="24"/>
          <w:szCs w:val="24"/>
        </w:rPr>
        <w:tab/>
        <w:t>Rangovas pasirūpina, kad prekės būtų pristatytos į priėmimo vietą, suderinęs su Pirkėju, kad šis galėtų įforminti prekių priėmimą. Daroma prielaida, kad apskaičiuodamas pristatymo laiką Rangovas įvertino visas galimas kliūtis, todėl nebus pateisinami jokie vėlavimai, atsiradę kitais, nei šioje Sutartyje numatytais pagrindais.</w:t>
      </w:r>
    </w:p>
    <w:p w14:paraId="43339F85"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99.</w:t>
      </w:r>
      <w:r w:rsidRPr="00EC1862">
        <w:rPr>
          <w:sz w:val="24"/>
          <w:szCs w:val="24"/>
        </w:rPr>
        <w:tab/>
        <w:t>Jei Sutartyje ir jos prieduose nenustatyta kitaip, pristatydamas prekes, Rangovas privalo pateikti prekių gamintojo atitikties sertifikatą ir kitus dokumentus, patvirtinančius prekių atitiktį Sutarties reikalavimams.</w:t>
      </w:r>
    </w:p>
    <w:p w14:paraId="2E7B8FE1"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100.</w:t>
      </w:r>
      <w:r w:rsidRPr="00EC1862">
        <w:rPr>
          <w:sz w:val="24"/>
          <w:szCs w:val="24"/>
        </w:rPr>
        <w:tab/>
        <w:t xml:space="preserve"> Rangovas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554B670E"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101.</w:t>
      </w:r>
      <w:r w:rsidRPr="00EC1862">
        <w:rPr>
          <w:sz w:val="24"/>
          <w:szCs w:val="24"/>
        </w:rPr>
        <w:tab/>
        <w:t xml:space="preserve"> Pirkėjui raštu pareikalavus, Rangovas turi suderinti prekių pristatymo kiekius, datą ir laiką. Nesutarimo atveju, sprendimo teisė priklauso Pirkėjui. Rangovas atsako už visų prekių bei Rangovo įrangos, reikalingos Sutarčiai vykdyti, pristatymą nurodytu laiku į priėmimo vietą.</w:t>
      </w:r>
    </w:p>
    <w:p w14:paraId="48BD6664" w14:textId="77777777" w:rsidR="00C113F7" w:rsidRPr="00EC1862" w:rsidRDefault="00C113F7" w:rsidP="00C113F7">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250DF028"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XV SKYRIUS</w:t>
      </w:r>
    </w:p>
    <w:p w14:paraId="22C3029A"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DARBŲ VYKDYMAS</w:t>
      </w:r>
    </w:p>
    <w:p w14:paraId="2E47A025"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CD768E3"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102.</w:t>
      </w:r>
      <w:r w:rsidRPr="00EC1862">
        <w:rPr>
          <w:sz w:val="24"/>
          <w:szCs w:val="24"/>
        </w:rPr>
        <w:tab/>
        <w:t xml:space="preserve"> Rangovas privalo apsaugoti Pirkėjo turtą nuo nuostolių, apgadinimo ar sunaikinimo, galinčių atsirasti dėl Rangovo veiksmų. Rangovas, vykdydamas darbus, turi imtis visų būtinų atsargumo priemonių, kad Rangovo įrenginiai ir personalas būtų tik statybvietėje ar kitose patalpose / vietose, kurias Pirkėjas suteikia Rangovui kaip patalpas / vietą persirengimui, sandėliavimui ar administracinėms reikmėms.</w:t>
      </w:r>
    </w:p>
    <w:p w14:paraId="3EDF7DD8" w14:textId="77777777" w:rsidR="00C113F7" w:rsidRPr="00EC1862" w:rsidRDefault="00C113F7" w:rsidP="00C113F7">
      <w:pPr>
        <w:pStyle w:val="Pagrindinistekstas2"/>
        <w:widowControl w:val="0"/>
        <w:shd w:val="clear" w:color="auto" w:fill="auto"/>
        <w:tabs>
          <w:tab w:val="left" w:pos="490"/>
          <w:tab w:val="left" w:pos="1560"/>
          <w:tab w:val="left" w:pos="1701"/>
        </w:tabs>
        <w:suppressAutoHyphens/>
        <w:spacing w:before="0" w:after="0" w:line="240" w:lineRule="auto"/>
        <w:ind w:firstLine="1134"/>
        <w:jc w:val="both"/>
        <w:rPr>
          <w:sz w:val="24"/>
          <w:szCs w:val="24"/>
        </w:rPr>
      </w:pPr>
      <w:r w:rsidRPr="00EC1862">
        <w:rPr>
          <w:sz w:val="24"/>
          <w:szCs w:val="24"/>
        </w:rPr>
        <w:t xml:space="preserve">103. </w:t>
      </w:r>
      <w:r w:rsidRPr="00EC1862">
        <w:rPr>
          <w:sz w:val="24"/>
          <w:szCs w:val="24"/>
        </w:rPr>
        <w:tab/>
        <w:t>Vykdydamas darbus Rangovas privalo:</w:t>
      </w:r>
    </w:p>
    <w:p w14:paraId="1EEB95D9" w14:textId="77777777" w:rsidR="00C113F7" w:rsidRPr="00EC1862" w:rsidRDefault="00C113F7" w:rsidP="00C113F7">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103.1.</w:t>
      </w:r>
      <w:r w:rsidRPr="00EC1862">
        <w:rPr>
          <w:sz w:val="24"/>
          <w:szCs w:val="24"/>
        </w:rPr>
        <w:tab/>
        <w:t>savo sąskaita pašalinti iš statybvietės visas statybines atliekas ir šiukšles;</w:t>
      </w:r>
    </w:p>
    <w:p w14:paraId="4EE05928" w14:textId="77777777" w:rsidR="00C113F7" w:rsidRPr="00EC1862" w:rsidRDefault="00C113F7" w:rsidP="00C113F7">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103.2.</w:t>
      </w:r>
      <w:r w:rsidRPr="00EC1862">
        <w:rPr>
          <w:sz w:val="24"/>
          <w:szCs w:val="24"/>
        </w:rPr>
        <w:tab/>
        <w:t>sandėliuoti arba išvežti perteklines medžiagas ir nereikalingus Rangovo įrengiius;</w:t>
      </w:r>
    </w:p>
    <w:p w14:paraId="0FC93DA2" w14:textId="77777777" w:rsidR="00C113F7" w:rsidRPr="00EC1862" w:rsidRDefault="00C113F7" w:rsidP="00C113F7">
      <w:pPr>
        <w:pStyle w:val="Pagrindinistekstas2"/>
        <w:widowControl w:val="0"/>
        <w:shd w:val="clear" w:color="auto" w:fill="auto"/>
        <w:tabs>
          <w:tab w:val="left" w:pos="1258"/>
          <w:tab w:val="left" w:pos="1560"/>
          <w:tab w:val="left" w:pos="1701"/>
          <w:tab w:val="left" w:pos="1843"/>
        </w:tabs>
        <w:suppressAutoHyphens/>
        <w:spacing w:before="0" w:after="0" w:line="240" w:lineRule="auto"/>
        <w:ind w:firstLine="1134"/>
        <w:jc w:val="both"/>
        <w:rPr>
          <w:sz w:val="24"/>
          <w:szCs w:val="24"/>
        </w:rPr>
      </w:pPr>
      <w:r w:rsidRPr="00EC1862">
        <w:rPr>
          <w:sz w:val="24"/>
          <w:szCs w:val="24"/>
        </w:rPr>
        <w:t>103.3.</w:t>
      </w:r>
      <w:r w:rsidRPr="00EC1862">
        <w:rPr>
          <w:sz w:val="24"/>
          <w:szCs w:val="24"/>
        </w:rPr>
        <w:tab/>
        <w:t>valyti šiukšles, dulkes ar kitus teršalus, atsirandančius dėl Rangovo veiksmų, patekimo į statybvietę keliuose, koridoriuose, laiptinėse ir aplinkoje, ir prižiūrėti juos. . Statybvietė ir visos tokios patekti</w:t>
      </w:r>
      <w:r w:rsidR="00950229">
        <w:rPr>
          <w:sz w:val="24"/>
          <w:szCs w:val="24"/>
        </w:rPr>
        <w:t xml:space="preserve"> </w:t>
      </w:r>
      <w:r w:rsidRPr="00EC1862">
        <w:rPr>
          <w:sz w:val="24"/>
          <w:szCs w:val="24"/>
        </w:rPr>
        <w:t>į statybvietę naudojamos patalpos bei keliai turi būti saugūs, paženklinti įspėjamaisiais ženklais ir nekelti pavojaus Pirkėjo personalui ir tretiesiems asmenims. Rangovas turi būti atsakingas už bet kokį šių patalpų ar kelių remontą, kurio gali prireikti dėl Rangovo veiksmų.</w:t>
      </w:r>
    </w:p>
    <w:p w14:paraId="364E2B1F"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104.</w:t>
      </w:r>
      <w:r w:rsidRPr="00EC1862">
        <w:rPr>
          <w:sz w:val="24"/>
          <w:szCs w:val="24"/>
        </w:rPr>
        <w:tab/>
        <w:t xml:space="preserve"> Rangovui darbams vykdyti gali būti suteikta teisė naudotis tokiu elektros ir vandens kiekiu, kokį saugiai, be neigiamos įtakos Pirkėjui, galima gauti statybvietėje ar šalia jos. Rangovas privalo įrengti apskaitos prietaisus ir apmokėti Pirkėjui už sunaudotą vandenį bei elektrą rinkos kainomis, kurias Pirkėjas moka energetinių išteklių tiekimo įmonėms.</w:t>
      </w:r>
    </w:p>
    <w:p w14:paraId="6FD911BC"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105.</w:t>
      </w:r>
      <w:r w:rsidRPr="00EC1862">
        <w:rPr>
          <w:sz w:val="24"/>
          <w:szCs w:val="24"/>
        </w:rPr>
        <w:tab/>
        <w:t xml:space="preserve"> Rangovas, prieš paslėpdamas ar uždengdamas kurias nors konstrukcijas ar statybos darbus, privalo informuoti Pirkėją, kuris patikrina, apžiūri ir, jeigu reikia, priima bandymų rezultatus. Jeigu Rangovas paslepia konstrukcijas ar statybos darbus apie tai raštu nepranešęs Pirkėjui, tai Pirkėjui pareikalavus Rangovas savo sąskaita privalo tą darbą atidengti patikrinimui.</w:t>
      </w:r>
    </w:p>
    <w:p w14:paraId="758A5274" w14:textId="77777777" w:rsidR="00C113F7" w:rsidRPr="00EC1862" w:rsidRDefault="00C113F7" w:rsidP="00C113F7">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sidRPr="00EC1862">
        <w:rPr>
          <w:sz w:val="24"/>
          <w:szCs w:val="24"/>
        </w:rPr>
        <w:t>106.</w:t>
      </w:r>
      <w:r w:rsidRPr="00EC1862">
        <w:rPr>
          <w:sz w:val="24"/>
          <w:szCs w:val="24"/>
        </w:rPr>
        <w:tab/>
        <w:t xml:space="preserve"> Rangovas privalo aprūpinti visais prietaisais, įrenginiais, instrumentais, darbo jėga, medžiagomis bei kvalifikuotais darbuotojais, kurie reikalingi bet kokių darbų dalių bandymams atlikti. Rangovas privalo pranešti Pirkėjui apie bet kokius numatomus atlikti bandymus ne vėliau kaip prieš 3 (tris) darbo dienas. Bandymai turi būti laikomi atlikti, kai jų rezultatus patvirtina Pirkėjas.</w:t>
      </w:r>
    </w:p>
    <w:p w14:paraId="568A2167" w14:textId="77777777" w:rsidR="00C113F7" w:rsidRPr="00EC1862" w:rsidRDefault="00C113F7" w:rsidP="00C113F7">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sidRPr="00EC1862">
        <w:rPr>
          <w:sz w:val="24"/>
          <w:szCs w:val="24"/>
        </w:rPr>
        <w:t>107.</w:t>
      </w:r>
      <w:r w:rsidRPr="00EC1862">
        <w:rPr>
          <w:sz w:val="24"/>
          <w:szCs w:val="24"/>
        </w:rPr>
        <w:tab/>
        <w:t xml:space="preserve"> Jeigu atlikus patikrinimą, matavimą ar bandymus, nustatoma, kad kokia nors įranga, medžiagos ar darbo kokybė yra su defektais arba kitaip neatitinka Sutarties, tai Pirkėjas gali atmesti įrangą, medžiagas arba darbo kokybę atitinkamai apie tai raštu pranešdamas Rangovui ir nurodydamas priežastis. Tokiu atveju Rangovas privalo ištaisyti defektus ar pakeisti medžiagas ar įrangą, kad šie atitiktų Sutartį.</w:t>
      </w:r>
    </w:p>
    <w:p w14:paraId="0C30509A" w14:textId="77777777" w:rsidR="00C113F7" w:rsidRPr="00EC1862" w:rsidRDefault="00C113F7" w:rsidP="00C113F7">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sidRPr="00EC1862">
        <w:rPr>
          <w:sz w:val="24"/>
          <w:szCs w:val="24"/>
        </w:rPr>
        <w:t>108.</w:t>
      </w:r>
      <w:r w:rsidRPr="00EC1862">
        <w:rPr>
          <w:sz w:val="24"/>
          <w:szCs w:val="24"/>
        </w:rPr>
        <w:tab/>
        <w:t xml:space="preserve"> Rangovas privalo naudoti tik darbams vykdyti ir naudojimo sąlygoms tinkamą įrangą ir medžiagas pagal techninėje užduotyje nurodytus reikalavimus.</w:t>
      </w:r>
    </w:p>
    <w:p w14:paraId="3490D1CD" w14:textId="77777777" w:rsidR="00C113F7" w:rsidRPr="00EC1862" w:rsidRDefault="00C113F7" w:rsidP="00C113F7">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sidRPr="00EC1862">
        <w:rPr>
          <w:sz w:val="24"/>
          <w:szCs w:val="24"/>
        </w:rPr>
        <w:t>109.</w:t>
      </w:r>
      <w:r w:rsidRPr="00EC1862">
        <w:rPr>
          <w:sz w:val="24"/>
          <w:szCs w:val="24"/>
        </w:rPr>
        <w:tab/>
        <w:t xml:space="preserve"> Rangovas įsipareigoja per 5 (penkias) darbo dienas nuo Pirkėjo raštu pateikto prašymo gavimo dienos pateikti išsamią darbų atlikimo ataskaitą, nurodydamas, kokie darbai buvo atlikti, išskirdamas konkrečias darbų kainos sudėtines dalis bei pateikdamas papildomą su darbu atlikimu susijusią informaciją apie patirtas išlaidas.</w:t>
      </w:r>
    </w:p>
    <w:p w14:paraId="32CD859B" w14:textId="77777777" w:rsidR="00C113F7" w:rsidRPr="00C267C8" w:rsidRDefault="00C113F7" w:rsidP="00C113F7">
      <w:pPr>
        <w:pStyle w:val="Pagrindinistekstas2"/>
        <w:widowControl w:val="0"/>
        <w:shd w:val="clear" w:color="auto" w:fill="auto"/>
        <w:tabs>
          <w:tab w:val="left" w:pos="567"/>
          <w:tab w:val="left" w:pos="1560"/>
        </w:tabs>
        <w:suppressAutoHyphens/>
        <w:spacing w:before="0" w:after="0" w:line="240" w:lineRule="auto"/>
        <w:ind w:firstLine="1134"/>
        <w:jc w:val="both"/>
        <w:rPr>
          <w:b/>
          <w:sz w:val="24"/>
          <w:szCs w:val="24"/>
        </w:rPr>
      </w:pPr>
    </w:p>
    <w:p w14:paraId="118B66E0"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XVI SKYRIUS</w:t>
      </w:r>
    </w:p>
    <w:p w14:paraId="2BF65181"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DARBŲ PERDAVIMAS–PRIĖMIMAS</w:t>
      </w:r>
    </w:p>
    <w:p w14:paraId="23A18932"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7191A02" w14:textId="77777777" w:rsidR="00C113F7" w:rsidRPr="00EC1862" w:rsidRDefault="00C113F7" w:rsidP="00C113F7">
      <w:pPr>
        <w:pStyle w:val="Pagrindinistekstas2"/>
        <w:widowControl w:val="0"/>
        <w:shd w:val="clear" w:color="auto" w:fill="auto"/>
        <w:tabs>
          <w:tab w:val="left" w:pos="549"/>
          <w:tab w:val="left" w:pos="1560"/>
        </w:tabs>
        <w:suppressAutoHyphens/>
        <w:spacing w:before="0" w:after="0" w:line="240" w:lineRule="auto"/>
        <w:ind w:firstLine="1134"/>
        <w:jc w:val="both"/>
        <w:rPr>
          <w:sz w:val="24"/>
          <w:szCs w:val="24"/>
        </w:rPr>
      </w:pPr>
      <w:r w:rsidRPr="00EC1862">
        <w:rPr>
          <w:sz w:val="24"/>
          <w:szCs w:val="24"/>
        </w:rPr>
        <w:t>110.</w:t>
      </w:r>
      <w:r w:rsidRPr="00EC1862">
        <w:rPr>
          <w:sz w:val="24"/>
          <w:szCs w:val="24"/>
        </w:rPr>
        <w:tab/>
        <w:t xml:space="preserve"> Pirkėjas perima darbus, kai visi darbai yra tinkamai atlikti ir baigti pagal Sutartį, kai pasirašomas darbų perdavimo–priėmimo aktas bei įvykdyti kiti sutartiniai įsipareigojimai.</w:t>
      </w:r>
    </w:p>
    <w:p w14:paraId="69078635" w14:textId="77777777" w:rsidR="00C113F7" w:rsidRPr="00EC1862" w:rsidRDefault="00C113F7" w:rsidP="00C113F7">
      <w:pPr>
        <w:pStyle w:val="Pagrindinistekstas2"/>
        <w:widowControl w:val="0"/>
        <w:shd w:val="clear" w:color="auto" w:fill="auto"/>
        <w:tabs>
          <w:tab w:val="left" w:pos="554"/>
          <w:tab w:val="left" w:pos="1560"/>
        </w:tabs>
        <w:suppressAutoHyphens/>
        <w:spacing w:before="0" w:after="0" w:line="240" w:lineRule="auto"/>
        <w:ind w:firstLine="1134"/>
        <w:jc w:val="both"/>
        <w:rPr>
          <w:sz w:val="24"/>
          <w:szCs w:val="24"/>
        </w:rPr>
      </w:pPr>
      <w:r w:rsidRPr="00EC1862">
        <w:rPr>
          <w:sz w:val="24"/>
          <w:szCs w:val="24"/>
        </w:rPr>
        <w:t>111.</w:t>
      </w:r>
      <w:r w:rsidRPr="00EC1862">
        <w:rPr>
          <w:sz w:val="24"/>
          <w:szCs w:val="24"/>
        </w:rPr>
        <w:tab/>
        <w:t xml:space="preserve"> Kai darbai parengti priėmimui bei įvykdyti kiti sutartiniai įsipareigojimai, Rangovas gali kreiptis į Pirkėją dėl perdavimo–priėmimo akto pasirašymo. Jei Sutartyje nenustatyta kitaip, Pirkėjas per 30 (trisdešimt) kalendorinių dienų nuo Rangovo prašymo gavimo privalo:</w:t>
      </w:r>
    </w:p>
    <w:p w14:paraId="60B48408" w14:textId="77777777" w:rsidR="00C113F7" w:rsidRPr="00EC1862" w:rsidRDefault="00C113F7" w:rsidP="00C113F7">
      <w:pPr>
        <w:pStyle w:val="Pagrindinistekstas2"/>
        <w:widowControl w:val="0"/>
        <w:shd w:val="clear" w:color="auto" w:fill="auto"/>
        <w:tabs>
          <w:tab w:val="left" w:pos="1307"/>
          <w:tab w:val="left" w:pos="1843"/>
        </w:tabs>
        <w:suppressAutoHyphens/>
        <w:spacing w:before="0" w:after="0" w:line="240" w:lineRule="auto"/>
        <w:ind w:firstLine="1134"/>
        <w:jc w:val="both"/>
        <w:rPr>
          <w:sz w:val="24"/>
          <w:szCs w:val="24"/>
        </w:rPr>
      </w:pPr>
      <w:r w:rsidRPr="00EC1862">
        <w:rPr>
          <w:sz w:val="24"/>
          <w:szCs w:val="24"/>
        </w:rPr>
        <w:t>111.1.</w:t>
      </w:r>
      <w:r w:rsidRPr="00EC1862">
        <w:rPr>
          <w:sz w:val="24"/>
          <w:szCs w:val="24"/>
        </w:rPr>
        <w:tab/>
        <w:t xml:space="preserve">atlikti darbų apžiūrą ir patikrinimą, po kurio dviem vienodą teisinę galią turinčiais egzemplioriais pasirašyti perdavimo–priėmimo aktą ir vieną akto egzempliorių pateikti Rangovui. Darbų perdavimo–priėmimo aktas gali būti pasirašomas prie jo pridedant smulkių nebaigtų darbų ar defektų, kurie neturės esminės įtakos Pirkėjui naudojant darbų rezultatą pagal paskirtį, sąrašą. Tokiame sąraše turi būti nurodoma, iki kada nebaigti darbai ar defektai turi būti pašalinti; </w:t>
      </w:r>
    </w:p>
    <w:p w14:paraId="083A0C83" w14:textId="77777777" w:rsidR="00C113F7" w:rsidRPr="00EC1862" w:rsidRDefault="00C113F7" w:rsidP="00C113F7">
      <w:pPr>
        <w:pStyle w:val="Pagrindinistekstas2"/>
        <w:widowControl w:val="0"/>
        <w:shd w:val="clear" w:color="auto" w:fill="auto"/>
        <w:tabs>
          <w:tab w:val="left" w:pos="1307"/>
          <w:tab w:val="left" w:pos="1843"/>
        </w:tabs>
        <w:suppressAutoHyphens/>
        <w:spacing w:before="0" w:after="0" w:line="240" w:lineRule="auto"/>
        <w:ind w:firstLine="1134"/>
        <w:jc w:val="both"/>
        <w:rPr>
          <w:sz w:val="24"/>
          <w:szCs w:val="24"/>
        </w:rPr>
      </w:pPr>
      <w:r w:rsidRPr="00EC1862">
        <w:rPr>
          <w:sz w:val="24"/>
          <w:szCs w:val="24"/>
        </w:rPr>
        <w:t>arba</w:t>
      </w:r>
    </w:p>
    <w:p w14:paraId="35FEBCC1" w14:textId="77777777" w:rsidR="00C113F7" w:rsidRPr="00EC1862" w:rsidRDefault="00C113F7" w:rsidP="00C113F7">
      <w:pPr>
        <w:pStyle w:val="Pagrindinistekstas2"/>
        <w:widowControl w:val="0"/>
        <w:shd w:val="clear" w:color="auto" w:fill="auto"/>
        <w:tabs>
          <w:tab w:val="left" w:pos="1350"/>
          <w:tab w:val="left" w:pos="1843"/>
        </w:tabs>
        <w:suppressAutoHyphens/>
        <w:spacing w:before="0" w:after="0" w:line="240" w:lineRule="auto"/>
        <w:ind w:firstLine="1134"/>
        <w:jc w:val="both"/>
        <w:rPr>
          <w:sz w:val="24"/>
          <w:szCs w:val="24"/>
        </w:rPr>
      </w:pPr>
      <w:r w:rsidRPr="00EC1862">
        <w:rPr>
          <w:sz w:val="24"/>
          <w:szCs w:val="24"/>
        </w:rPr>
        <w:t>111.2.</w:t>
      </w:r>
      <w:r w:rsidRPr="00EC1862">
        <w:rPr>
          <w:sz w:val="24"/>
          <w:szCs w:val="24"/>
        </w:rPr>
        <w:tab/>
        <w:t>raštu atsisakyti perimti darbus nurodant atsisakymo pagrindą ir nurodant darbus, kuriuos Rangovas privalo atlikti, kad galėtų būti pasirašomas darbų perdavimo–priėmimo aktas.</w:t>
      </w:r>
    </w:p>
    <w:p w14:paraId="089C16AD" w14:textId="77777777" w:rsidR="00C113F7" w:rsidRPr="00EC1862" w:rsidRDefault="00C113F7" w:rsidP="00C113F7">
      <w:pPr>
        <w:pStyle w:val="Pagrindinistekstas2"/>
        <w:widowControl w:val="0"/>
        <w:shd w:val="clear" w:color="auto" w:fill="auto"/>
        <w:tabs>
          <w:tab w:val="left" w:pos="578"/>
          <w:tab w:val="left" w:pos="1701"/>
        </w:tabs>
        <w:suppressAutoHyphens/>
        <w:spacing w:before="0" w:after="0" w:line="240" w:lineRule="auto"/>
        <w:ind w:firstLine="1134"/>
        <w:jc w:val="both"/>
        <w:rPr>
          <w:sz w:val="24"/>
          <w:szCs w:val="24"/>
        </w:rPr>
      </w:pPr>
      <w:r w:rsidRPr="00EC1862">
        <w:rPr>
          <w:sz w:val="24"/>
          <w:szCs w:val="24"/>
        </w:rPr>
        <w:t>112.</w:t>
      </w:r>
      <w:r w:rsidRPr="00EC1862">
        <w:rPr>
          <w:sz w:val="24"/>
          <w:szCs w:val="24"/>
        </w:rPr>
        <w:tab/>
        <w:t>Jei dėl ypatingų aplinkybių per nustatytą laikotarpį darbų priimti neįmanoma, Pirkėjas, suderinęs su Rangovu, surašo tai patvirtinantį aktą. Jei Pirkėjas per 30 (trisdešimt) kalendorinių dienų ar per kitą Sutartyje nustatytą laikotarpį nepasirašo perdavimo</w:t>
      </w:r>
      <w:r w:rsidRPr="00EC1862">
        <w:rPr>
          <w:rFonts w:ascii="Estrangelo Edessa" w:hAnsi="Estrangelo Edessa" w:cs="Estrangelo Edessa"/>
          <w:sz w:val="24"/>
          <w:szCs w:val="24"/>
        </w:rPr>
        <w:t>–</w:t>
      </w:r>
      <w:r w:rsidRPr="00EC1862">
        <w:rPr>
          <w:sz w:val="24"/>
          <w:szCs w:val="24"/>
        </w:rPr>
        <w:t>priėmimo akto arba nepateikia motyvuoto atsisakymo priimti darbus, laikoma, kad jis pasirašė perdavimo–priėmimo aktą paskutiniąją šio laikotarpio dieną.</w:t>
      </w:r>
    </w:p>
    <w:p w14:paraId="671EA72A"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113.</w:t>
      </w:r>
      <w:r w:rsidRPr="00EC1862">
        <w:rPr>
          <w:sz w:val="24"/>
          <w:szCs w:val="24"/>
        </w:rPr>
        <w:tab/>
        <w:t>Jei Sutarties vykdymo grafike numatytas Sutarties įsipareigojimų vykdymas etapais, Pirkėjas pasirašo perdavimo–priėmimo aktą po kiekvieno įvykdyto etapo.</w:t>
      </w:r>
    </w:p>
    <w:p w14:paraId="1DFFD891" w14:textId="77777777" w:rsidR="00C113F7" w:rsidRPr="00EC1862" w:rsidRDefault="00C113F7" w:rsidP="00C113F7">
      <w:pPr>
        <w:pStyle w:val="Pagrindinistekstas2"/>
        <w:widowControl w:val="0"/>
        <w:shd w:val="clear" w:color="auto" w:fill="auto"/>
        <w:tabs>
          <w:tab w:val="left" w:pos="573"/>
          <w:tab w:val="left" w:pos="1701"/>
        </w:tabs>
        <w:suppressAutoHyphens/>
        <w:spacing w:before="0" w:after="0" w:line="240" w:lineRule="auto"/>
        <w:ind w:firstLine="1134"/>
        <w:jc w:val="both"/>
        <w:rPr>
          <w:sz w:val="24"/>
          <w:szCs w:val="24"/>
        </w:rPr>
      </w:pPr>
      <w:r w:rsidRPr="00EC1862">
        <w:rPr>
          <w:sz w:val="24"/>
          <w:szCs w:val="24"/>
        </w:rPr>
        <w:t>114.</w:t>
      </w:r>
      <w:r w:rsidRPr="00EC1862">
        <w:rPr>
          <w:sz w:val="24"/>
          <w:szCs w:val="24"/>
        </w:rPr>
        <w:tab/>
        <w:t>Rangovas ne vėliau kaip per 5 (penkias) darbo dienas po perdavimo–priėmimo akto pasirašymo dienos išmontuoja ir išveža laikinąsias konstrukcijas ar kitas priemones, kurių reikėjo tinkamai įvykdyti Sutartį (sutvarko statybvietę), taip pat medžiagas, kurių nebereikia Sutarčiai vykdyti.</w:t>
      </w:r>
    </w:p>
    <w:p w14:paraId="7B23F223" w14:textId="77777777" w:rsidR="00C113F7" w:rsidRPr="00EC1862" w:rsidRDefault="00C113F7" w:rsidP="00C113F7">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sidRPr="00EC1862">
        <w:rPr>
          <w:sz w:val="24"/>
          <w:szCs w:val="24"/>
        </w:rPr>
        <w:t>115.</w:t>
      </w:r>
      <w:r w:rsidRPr="00EC1862">
        <w:rPr>
          <w:sz w:val="24"/>
          <w:szCs w:val="24"/>
        </w:rPr>
        <w:tab/>
        <w:t>Pirkėjas iki perdavimo–priėmimo akto pasirašymo turi teisę reikalauti Rangovo sąskaita ištaisyti nurodytus defektus ar neatitikimus.</w:t>
      </w:r>
    </w:p>
    <w:p w14:paraId="2D0D2326" w14:textId="77777777" w:rsidR="00C113F7" w:rsidRPr="00EC1862" w:rsidRDefault="00C113F7" w:rsidP="00C113F7">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6C0A3B26"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XVII SKYRIUS</w:t>
      </w:r>
    </w:p>
    <w:p w14:paraId="5F8C128B"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ATSAKOMYBĖ UŽ DEFEKTUS</w:t>
      </w:r>
    </w:p>
    <w:p w14:paraId="1BB05483"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56A6DC49" w14:textId="77777777" w:rsidR="00C113F7" w:rsidRPr="00EC1862" w:rsidRDefault="00C113F7" w:rsidP="00C113F7">
      <w:pPr>
        <w:pStyle w:val="Pagrindinistekstas2"/>
        <w:widowControl w:val="0"/>
        <w:shd w:val="clear" w:color="auto" w:fill="auto"/>
        <w:tabs>
          <w:tab w:val="left" w:pos="568"/>
          <w:tab w:val="left" w:pos="1701"/>
        </w:tabs>
        <w:suppressAutoHyphens/>
        <w:spacing w:before="0" w:after="0" w:line="240" w:lineRule="auto"/>
        <w:ind w:firstLine="1134"/>
        <w:jc w:val="both"/>
        <w:rPr>
          <w:sz w:val="24"/>
          <w:szCs w:val="24"/>
        </w:rPr>
      </w:pPr>
      <w:r w:rsidRPr="00EC1862">
        <w:rPr>
          <w:sz w:val="24"/>
          <w:szCs w:val="24"/>
        </w:rPr>
        <w:t>116.</w:t>
      </w:r>
      <w:r w:rsidRPr="00EC1862">
        <w:rPr>
          <w:sz w:val="24"/>
          <w:szCs w:val="24"/>
        </w:rPr>
        <w:tab/>
        <w:t>Pirkėjas, nustatęs darbų trūkumų ar kitokių nukrypimų nuo Sutarties po darbų perdavimo–priėmimo, jei tie trūkumai ar nukrypimai negalėjo būti nustatyti perimant darbą, taip pat jei jie buvo Rangovo tyčia paslėpti, privalo apie juos raštu pranešti Rangovui. Jei Rangovas nepašalina defekto ar gedimo per įspėjime nurodytą laikotarpį, Pirkėjas turi teisę pasamdyti kitus asmenis, kad atliktų šias paslaugas Rangovo atsakomybe ir jo sąskaita. Tokiu atveju Rangovas privalo atlyginti Pirkėjo patirtas išlaidas ir / arba Pirkėjo patirtos išlaidos išskaičiuojamos iš Rangovui mokėtinų sumų ir / arba iš Rangovo garantijų.</w:t>
      </w:r>
    </w:p>
    <w:p w14:paraId="5A5DCD49" w14:textId="77777777" w:rsidR="00C113F7" w:rsidRPr="00EC1862" w:rsidRDefault="00C113F7" w:rsidP="00C113F7">
      <w:pPr>
        <w:pStyle w:val="Pagrindinistekstas2"/>
        <w:widowControl w:val="0"/>
        <w:shd w:val="clear" w:color="auto" w:fill="auto"/>
        <w:tabs>
          <w:tab w:val="left" w:pos="578"/>
          <w:tab w:val="left" w:pos="1701"/>
        </w:tabs>
        <w:suppressAutoHyphens/>
        <w:spacing w:before="0" w:after="0" w:line="240" w:lineRule="auto"/>
        <w:ind w:firstLine="1134"/>
        <w:jc w:val="both"/>
        <w:rPr>
          <w:sz w:val="24"/>
          <w:szCs w:val="24"/>
        </w:rPr>
      </w:pPr>
      <w:r w:rsidRPr="00EC1862">
        <w:rPr>
          <w:sz w:val="24"/>
          <w:szCs w:val="24"/>
        </w:rPr>
        <w:t>117.</w:t>
      </w:r>
      <w:r w:rsidRPr="00EC1862">
        <w:rPr>
          <w:sz w:val="24"/>
          <w:szCs w:val="24"/>
        </w:rPr>
        <w:tab/>
        <w:t>Darbų garantinis terminas nustatomas vadovaujantis Lietuvos Respublikos civilinio kodekso 6.698 straipsnio nuostatomis. Rangovas garantinio laikotarpio metu privalo, Pirkėjui pareikalavus, atlikti visus defektų arba žalos ištaisymo darbus. Rangovas privalo darbus atlikti savo sąskaita ir rizika, jeigu tie darbai susiję su Sutarties nuostatų neatitinkančiomis medžiagomis, netinkama darbų kokybe arba bet kurio sutartinio Rangovo įpareigojimo neįvykdymu.</w:t>
      </w:r>
    </w:p>
    <w:p w14:paraId="5B995185" w14:textId="77777777" w:rsidR="00C113F7" w:rsidRPr="00EC1862" w:rsidRDefault="00C113F7" w:rsidP="00C113F7">
      <w:pPr>
        <w:pStyle w:val="Pagrindinistekstas2"/>
        <w:widowControl w:val="0"/>
        <w:shd w:val="clear" w:color="auto" w:fill="auto"/>
        <w:tabs>
          <w:tab w:val="left" w:pos="578"/>
        </w:tabs>
        <w:suppressAutoHyphens/>
        <w:spacing w:before="0" w:after="0" w:line="240" w:lineRule="auto"/>
        <w:ind w:firstLine="0"/>
        <w:jc w:val="both"/>
        <w:rPr>
          <w:sz w:val="24"/>
          <w:szCs w:val="24"/>
        </w:rPr>
      </w:pPr>
    </w:p>
    <w:p w14:paraId="23D939A7"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XVIII SKYRIUS</w:t>
      </w:r>
    </w:p>
    <w:p w14:paraId="5F858971"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AUTORINĖS TEISĖS</w:t>
      </w:r>
    </w:p>
    <w:p w14:paraId="20F6A2B9"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30CD518C"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118.</w:t>
      </w:r>
      <w:r w:rsidRPr="00EC1862">
        <w:rPr>
          <w:sz w:val="24"/>
          <w:szCs w:val="24"/>
        </w:rPr>
        <w:tab/>
        <w:t>Rangovas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4FBE467E"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119.</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51A3396C" w14:textId="77777777" w:rsidR="00C113F7" w:rsidRPr="00EC1862" w:rsidRDefault="00C113F7" w:rsidP="00C113F7">
      <w:pPr>
        <w:pStyle w:val="Pagrindinistekstas2"/>
        <w:widowControl w:val="0"/>
        <w:shd w:val="clear" w:color="auto" w:fill="auto"/>
        <w:tabs>
          <w:tab w:val="left" w:pos="567"/>
        </w:tabs>
        <w:suppressAutoHyphens/>
        <w:spacing w:before="0" w:after="0" w:line="240" w:lineRule="auto"/>
        <w:ind w:firstLine="0"/>
        <w:jc w:val="both"/>
        <w:rPr>
          <w:sz w:val="24"/>
          <w:szCs w:val="24"/>
        </w:rPr>
      </w:pPr>
    </w:p>
    <w:p w14:paraId="7DDEC26A"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XIX SKYRIUS</w:t>
      </w:r>
    </w:p>
    <w:p w14:paraId="65D56912"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SUTARTIES PAKEITIMAI</w:t>
      </w:r>
    </w:p>
    <w:p w14:paraId="472CCE73"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1CF8F5BC" w14:textId="77777777" w:rsidR="00C113F7" w:rsidRPr="00EC1862" w:rsidRDefault="00C113F7" w:rsidP="00C113F7">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sidRPr="00EC1862">
        <w:rPr>
          <w:sz w:val="24"/>
          <w:szCs w:val="24"/>
        </w:rPr>
        <w:t>120.</w:t>
      </w:r>
      <w:r w:rsidRPr="00EC1862">
        <w:rPr>
          <w:sz w:val="24"/>
          <w:szCs w:val="24"/>
        </w:rPr>
        <w:tab/>
        <w:t>Sutartis jos galiojimo laikotarpiu gali būti keičiama, kai yra bent vienas iš šių atvejų:</w:t>
      </w:r>
    </w:p>
    <w:p w14:paraId="15F7EC9D" w14:textId="77777777" w:rsidR="00C113F7" w:rsidRPr="00EC1862" w:rsidRDefault="00C113F7" w:rsidP="00C113F7">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sidRPr="00EC1862">
        <w:rPr>
          <w:sz w:val="24"/>
          <w:szCs w:val="24"/>
        </w:rPr>
        <w:t>120.1.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633D092B" w14:textId="77777777" w:rsidR="00C113F7" w:rsidRPr="000D5697" w:rsidRDefault="00C113F7" w:rsidP="00C113F7">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sidRPr="000D5697">
        <w:rPr>
          <w:sz w:val="24"/>
          <w:szCs w:val="24"/>
        </w:rPr>
        <w:t>120.2.</w:t>
      </w:r>
      <w:r w:rsidRPr="000D5697">
        <w:rPr>
          <w:sz w:val="24"/>
          <w:szCs w:val="24"/>
        </w:rPr>
        <w:tab/>
        <w:t>kai būtina iš Rangovo pirkti papildomų darbų, kurie nebuvo įtraukti į Sutartį, kai yra visos šios sąlygos kartu:</w:t>
      </w:r>
    </w:p>
    <w:p w14:paraId="3795910F" w14:textId="77777777" w:rsidR="00C113F7" w:rsidRPr="00D943EA"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0D5697">
        <w:rPr>
          <w:sz w:val="24"/>
          <w:szCs w:val="24"/>
        </w:rPr>
        <w:t>120.2.1.</w:t>
      </w:r>
      <w:r w:rsidRPr="000D5697">
        <w:rPr>
          <w:sz w:val="24"/>
          <w:szCs w:val="24"/>
        </w:rPr>
        <w:tab/>
        <w:t xml:space="preserve">Rangovo pakeitimas negalimas dėl ekonominių ar techninių priežasčių, tokių kaip pagal Sutartį įsigytos įrangos, paslaugų ar įrenginių pakeičiamumo ir sąveikos reikalavimų užtikrinimas, ir </w:t>
      </w:r>
      <w:r w:rsidRPr="00D943EA">
        <w:rPr>
          <w:sz w:val="24"/>
          <w:szCs w:val="24"/>
        </w:rPr>
        <w:t>dėl to, kad Pirkėjui sukeltų didelių nepatogumų ar nemažą išlaidų dubliavimą;</w:t>
      </w:r>
    </w:p>
    <w:p w14:paraId="7FEACF80" w14:textId="77777777" w:rsidR="00C113F7" w:rsidRPr="00D943EA"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D943EA">
        <w:rPr>
          <w:sz w:val="24"/>
          <w:szCs w:val="24"/>
        </w:rPr>
        <w:t>120.2.2.</w:t>
      </w:r>
      <w:r w:rsidRPr="00D943EA">
        <w:rPr>
          <w:sz w:val="24"/>
          <w:szCs w:val="24"/>
        </w:rPr>
        <w:tab/>
        <w:t>atskiro pakeitimo vertė neviršija 50 (penkiasdešimties) procentų, pradinės Sutarties vertės;</w:t>
      </w:r>
    </w:p>
    <w:p w14:paraId="6E2766A5" w14:textId="77777777" w:rsidR="00C113F7" w:rsidRPr="00D943EA"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D943EA">
        <w:rPr>
          <w:sz w:val="24"/>
          <w:szCs w:val="24"/>
        </w:rPr>
        <w:t>120.2.3. tokiais pakeitimais negali būti siekiama išvengti Lietuvos Respublikos viešųjų pirkimų įstatyme pirkimui nustatytos tvarkos taikymo;</w:t>
      </w:r>
    </w:p>
    <w:p w14:paraId="7899BF99" w14:textId="77777777" w:rsidR="00C113F7" w:rsidRPr="00D943EA" w:rsidRDefault="00C113F7" w:rsidP="00C113F7">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sidRPr="00D943EA">
        <w:rPr>
          <w:sz w:val="24"/>
          <w:szCs w:val="24"/>
        </w:rPr>
        <w:t>120.3.</w:t>
      </w:r>
      <w:r w:rsidRPr="00D943EA">
        <w:rPr>
          <w:sz w:val="24"/>
          <w:szCs w:val="24"/>
        </w:rPr>
        <w:tab/>
        <w:t>kai pakeitimo poreikis atsirado dėl aplinkybių, kurių protingas ir apdairus Pirkėjas negalėjo numatyti, ir kai kartu yra šios sąlygos:</w:t>
      </w:r>
    </w:p>
    <w:p w14:paraId="3D5853EF" w14:textId="77777777" w:rsidR="00C113F7" w:rsidRPr="00D943EA" w:rsidRDefault="00C113F7" w:rsidP="00C113F7">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D943EA">
        <w:rPr>
          <w:sz w:val="24"/>
          <w:szCs w:val="24"/>
        </w:rPr>
        <w:t>120.3.1.</w:t>
      </w:r>
      <w:r w:rsidRPr="00D943EA">
        <w:rPr>
          <w:sz w:val="24"/>
          <w:szCs w:val="24"/>
        </w:rPr>
        <w:tab/>
        <w:t>pakeitimas iš esmės nepakeičia Sutarties pobūdžio;</w:t>
      </w:r>
    </w:p>
    <w:p w14:paraId="0098BB57" w14:textId="77777777" w:rsidR="00C113F7" w:rsidRPr="00D943EA"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D943EA">
        <w:rPr>
          <w:sz w:val="24"/>
          <w:szCs w:val="24"/>
        </w:rPr>
        <w:t>120.3.2.</w:t>
      </w:r>
      <w:r w:rsidRPr="00D943EA">
        <w:rPr>
          <w:sz w:val="24"/>
          <w:szCs w:val="24"/>
        </w:rPr>
        <w:tab/>
        <w:t>atskiro pakeitimo vertė neviršija 50 (penkiasdešimties) procentų pradinės Sutarties vertės;</w:t>
      </w:r>
    </w:p>
    <w:p w14:paraId="7E579EF7" w14:textId="77777777" w:rsidR="00C113F7" w:rsidRPr="00D943EA"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D943EA">
        <w:rPr>
          <w:sz w:val="24"/>
          <w:szCs w:val="24"/>
        </w:rPr>
        <w:t>120.3.3. tokiais pakeitimais negali būti siekiama išvengti Lietuvos Respublikos viešųjų pirkimų įstatyme pirkimui nustatytos tvarkos taikymo;</w:t>
      </w:r>
    </w:p>
    <w:p w14:paraId="027A69F0" w14:textId="77777777" w:rsidR="00C113F7" w:rsidRPr="00D943EA"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D943EA">
        <w:rPr>
          <w:sz w:val="24"/>
          <w:szCs w:val="24"/>
        </w:rPr>
        <w:t>120.4.</w:t>
      </w:r>
      <w:r w:rsidRPr="00D943EA">
        <w:rPr>
          <w:sz w:val="24"/>
          <w:szCs w:val="24"/>
        </w:rPr>
        <w:tab/>
        <w:t>kai Rangovas ir / ar rangovų grupės narys keičiamas kitu dėl bent vienos iš šių priežasčių:</w:t>
      </w:r>
    </w:p>
    <w:p w14:paraId="2D3ED31D" w14:textId="77777777" w:rsidR="00C113F7" w:rsidRPr="00D943EA" w:rsidRDefault="00C113F7" w:rsidP="00C113F7">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sidRPr="00D943EA">
        <w:rPr>
          <w:sz w:val="24"/>
          <w:szCs w:val="24"/>
        </w:rPr>
        <w:t>120.4.1.</w:t>
      </w:r>
      <w:r w:rsidRPr="00D943EA">
        <w:rPr>
          <w:sz w:val="24"/>
          <w:szCs w:val="24"/>
        </w:rPr>
        <w:tab/>
        <w:t>įgyvendinant Sutartyje nedviprasmiškai, laikantis šiame skyriuje nustatytų reikalavimų, suformuluotą Sutarties peržiūros sąlygą ar pasirinkimo galimybę;</w:t>
      </w:r>
    </w:p>
    <w:p w14:paraId="5E35B87B" w14:textId="77777777" w:rsidR="00C113F7" w:rsidRPr="00D943EA" w:rsidRDefault="00C113F7" w:rsidP="00C113F7">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D943EA">
        <w:rPr>
          <w:sz w:val="24"/>
          <w:szCs w:val="24"/>
        </w:rPr>
        <w:t>120.4.2.</w:t>
      </w:r>
      <w:r w:rsidRPr="00D943EA">
        <w:rPr>
          <w:sz w:val="24"/>
          <w:szCs w:val="24"/>
        </w:rPr>
        <w:tab/>
        <w:t>dėl Rangovo ir / ar rangovų grupės nario (narių) reorganizavimo, įskaitant jungimą ir skaidymą, atskyrimo ar bankroto procedūros, Rangovo ir / ar rangovų grupės nario (narių) teises ir pareigas visiškai ar iš dalies perima kitas Rangovas, atitinkantis pirkimo, kurį įvykdžius sudaryta ši Sutartis, dokumentuose nustatytus reikalavimus. Toks Rangovo pakeitimas negali lemti kitų esminių Sutarties pakeitimų ir tokiais pakeitimais negali būti siekiama išvengti Lietuvos Respublikos viešųjų pirkimų įstatyme pirkimui nustatytos tvarkos taikymo;</w:t>
      </w:r>
    </w:p>
    <w:p w14:paraId="4DF33953" w14:textId="77777777" w:rsidR="00C113F7" w:rsidRPr="00D943EA" w:rsidRDefault="00C113F7" w:rsidP="00C113F7">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D943EA">
        <w:rPr>
          <w:sz w:val="24"/>
          <w:szCs w:val="24"/>
        </w:rPr>
        <w:t>120.4.3.</w:t>
      </w:r>
      <w:r w:rsidRPr="00D943EA">
        <w:rPr>
          <w:sz w:val="24"/>
          <w:szCs w:val="24"/>
        </w:rPr>
        <w:tab/>
        <w:t>kai pats Pirkėjas prisiima Rangovo įsipareigojimus dėl tiesioginio apmokėjimo subrangovui. Toks Sutarties pakeitimas galimas, jeigu subrangovas išreiškė norą pasinaudoti tiesioginio atsiskaitymo galimybe;</w:t>
      </w:r>
    </w:p>
    <w:p w14:paraId="06EAFB8C" w14:textId="77777777" w:rsidR="00C113F7" w:rsidRPr="00D943EA"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D943EA">
        <w:rPr>
          <w:sz w:val="24"/>
          <w:szCs w:val="24"/>
        </w:rPr>
        <w:t>120.5.</w:t>
      </w:r>
      <w:r w:rsidRPr="00D943EA">
        <w:rPr>
          <w:sz w:val="24"/>
          <w:szCs w:val="24"/>
        </w:rPr>
        <w:tab/>
        <w:t>kai pakeitimas nėra esminis.</w:t>
      </w:r>
    </w:p>
    <w:p w14:paraId="7FC0EDE4" w14:textId="77777777" w:rsidR="00C113F7" w:rsidRPr="00D943EA" w:rsidRDefault="00C113F7" w:rsidP="00C113F7">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sidRPr="00D943EA">
        <w:rPr>
          <w:sz w:val="24"/>
          <w:szCs w:val="24"/>
        </w:rPr>
        <w:t>121.</w:t>
      </w:r>
      <w:r w:rsidRPr="00D943EA">
        <w:rPr>
          <w:sz w:val="24"/>
          <w:szCs w:val="24"/>
        </w:rPr>
        <w:tab/>
        <w:t>Sutartis jos galiojimo laikotarpiu taip pat gali būti keičiama, kai yra visos šios sąlygos kartu:</w:t>
      </w:r>
    </w:p>
    <w:p w14:paraId="27734156" w14:textId="77777777" w:rsidR="00C113F7" w:rsidRPr="00D943EA"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D943EA">
        <w:rPr>
          <w:sz w:val="24"/>
          <w:szCs w:val="24"/>
        </w:rPr>
        <w:t>121.1.</w:t>
      </w:r>
      <w:r w:rsidRPr="00D943EA">
        <w:rPr>
          <w:sz w:val="24"/>
          <w:szCs w:val="24"/>
        </w:rPr>
        <w:tab/>
        <w:t>bendra atskirų pakeitimų pagal šį punktą vertė neviršija atitinkamų tarptautinio pirkimo vertės ribų;</w:t>
      </w:r>
    </w:p>
    <w:p w14:paraId="0B9E3D50" w14:textId="77777777" w:rsidR="00C113F7" w:rsidRPr="00EC1862" w:rsidRDefault="00C113F7" w:rsidP="00C113F7">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sidRPr="00D943EA">
        <w:rPr>
          <w:sz w:val="24"/>
          <w:szCs w:val="24"/>
        </w:rPr>
        <w:t>121.2.</w:t>
      </w:r>
      <w:r w:rsidRPr="00D943EA">
        <w:rPr>
          <w:sz w:val="24"/>
          <w:szCs w:val="24"/>
        </w:rPr>
        <w:tab/>
        <w:t>bendra atskirų pakeitimų pagal šį punktą vertė neviršija 15 (penkiolikos) procentų pradinės Sutarties vertės;</w:t>
      </w:r>
    </w:p>
    <w:p w14:paraId="50A2DAF6" w14:textId="77777777" w:rsidR="00C113F7" w:rsidRPr="00EC1862" w:rsidRDefault="00C113F7" w:rsidP="00C113F7">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121.3.</w:t>
      </w:r>
      <w:r w:rsidRPr="00EC1862">
        <w:rPr>
          <w:sz w:val="24"/>
          <w:szCs w:val="24"/>
        </w:rPr>
        <w:tab/>
        <w:t>pakeitimu iš esmės nepakeičiamas Sutarties pobūdis.</w:t>
      </w:r>
    </w:p>
    <w:p w14:paraId="12B6F25A" w14:textId="77777777" w:rsidR="00C113F7" w:rsidRPr="00EC1862" w:rsidRDefault="00C113F7" w:rsidP="00C113F7">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sidRPr="00EC1862">
        <w:rPr>
          <w:sz w:val="24"/>
          <w:szCs w:val="24"/>
        </w:rPr>
        <w:t>122.</w:t>
      </w:r>
      <w:r w:rsidRPr="00EC1862">
        <w:rPr>
          <w:sz w:val="24"/>
          <w:szCs w:val="24"/>
        </w:rPr>
        <w:tab/>
        <w:t>Jeigu Sutarties vertė buvo peržiūrėta pagal joje nurodytas kainų peržiūros sąlygas, Sutarties keitimo atveju, atsižvelgiama į patikslintą Sutarties vertę.</w:t>
      </w:r>
    </w:p>
    <w:p w14:paraId="0F7C1827" w14:textId="77777777" w:rsidR="00C113F7" w:rsidRPr="00EC1862" w:rsidRDefault="00C113F7" w:rsidP="00C113F7">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sidRPr="00EC1862">
        <w:rPr>
          <w:sz w:val="24"/>
          <w:szCs w:val="24"/>
        </w:rPr>
        <w:t>123.</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26B73F26" w14:textId="77777777" w:rsidR="00C113F7" w:rsidRPr="00EC1862" w:rsidRDefault="00C113F7" w:rsidP="00C113F7">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sidRPr="00EC1862">
        <w:rPr>
          <w:sz w:val="24"/>
          <w:szCs w:val="24"/>
        </w:rPr>
        <w:t>123.1.</w:t>
      </w:r>
      <w:r w:rsidRPr="00EC1862">
        <w:rPr>
          <w:sz w:val="24"/>
          <w:szCs w:val="24"/>
        </w:rPr>
        <w:tab/>
        <w:t>pakeitimu nustatoma nauja sąlyga, kurią įtraukus į pradinį pirkimą būtų galima priimti kitų kandidatų paraiškų, dalyvių pasiūlymų ar pirkimas sudomintų daugiau rangovų;</w:t>
      </w:r>
    </w:p>
    <w:p w14:paraId="5EFE6A5F" w14:textId="77777777" w:rsidR="00C113F7" w:rsidRPr="00EC1862" w:rsidRDefault="00C113F7" w:rsidP="00C113F7">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sidRPr="00EC1862">
        <w:rPr>
          <w:sz w:val="24"/>
          <w:szCs w:val="24"/>
        </w:rPr>
        <w:t>123.2.</w:t>
      </w:r>
      <w:r w:rsidRPr="00EC1862">
        <w:rPr>
          <w:sz w:val="24"/>
          <w:szCs w:val="24"/>
        </w:rPr>
        <w:tab/>
        <w:t>dėl pakeitimo ekonominė Sutarties pusiausvyra pasikeičia Rangovo, su kuriuo sudaryta ši Sutartis, naudai taip, kaip nebuvo aptarta Sutartyje, ją sudarant;</w:t>
      </w:r>
    </w:p>
    <w:p w14:paraId="6143A8FC" w14:textId="77777777" w:rsidR="00C113F7" w:rsidRPr="00EC1862" w:rsidRDefault="00C113F7" w:rsidP="00C113F7">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sidRPr="00EC1862">
        <w:rPr>
          <w:sz w:val="24"/>
          <w:szCs w:val="24"/>
        </w:rPr>
        <w:t>123.3.</w:t>
      </w:r>
      <w:r w:rsidRPr="00EC1862">
        <w:rPr>
          <w:sz w:val="24"/>
          <w:szCs w:val="24"/>
        </w:rPr>
        <w:tab/>
        <w:t>dėl pakeitimo labai padidėja Sutarties apimtis;</w:t>
      </w:r>
    </w:p>
    <w:p w14:paraId="7BB6A9A7" w14:textId="77777777" w:rsidR="00C113F7" w:rsidRPr="00EC1862" w:rsidRDefault="00C113F7" w:rsidP="00C113F7">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sidRPr="00EC1862">
        <w:rPr>
          <w:sz w:val="24"/>
          <w:szCs w:val="24"/>
        </w:rPr>
        <w:t>123.4.</w:t>
      </w:r>
      <w:r w:rsidRPr="00EC1862">
        <w:rPr>
          <w:sz w:val="24"/>
          <w:szCs w:val="24"/>
        </w:rPr>
        <w:tab/>
        <w:t>kai Rangovą, su kuriuo sudaryta ši Sutartis, pakeičia naujas Rangovas dėl kitų priežasčių, negu šiame skyriuje nurodytos priežastys.</w:t>
      </w:r>
    </w:p>
    <w:p w14:paraId="29977144" w14:textId="77777777" w:rsidR="00C113F7" w:rsidRPr="00EC1862" w:rsidRDefault="00C113F7" w:rsidP="00C113F7">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sidRPr="00EC1862">
        <w:rPr>
          <w:sz w:val="24"/>
          <w:szCs w:val="24"/>
        </w:rPr>
        <w:t>124.</w:t>
      </w:r>
      <w:r w:rsidRPr="00EC1862">
        <w:rPr>
          <w:sz w:val="24"/>
          <w:szCs w:val="24"/>
        </w:rPr>
        <w:tab/>
        <w:t>Bet kuriuo atveju Sutarties pakeitimu neturi būti siekiama išvengti Viešųjų pirkimų įstatymo taikymo.</w:t>
      </w:r>
    </w:p>
    <w:p w14:paraId="31E11273" w14:textId="77777777" w:rsidR="00C113F7" w:rsidRPr="00EC1862" w:rsidRDefault="00C113F7" w:rsidP="00C113F7">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sidRPr="00EC1862">
        <w:rPr>
          <w:sz w:val="24"/>
          <w:szCs w:val="24"/>
        </w:rPr>
        <w:t>125.</w:t>
      </w:r>
      <w:r w:rsidRPr="00EC1862">
        <w:rPr>
          <w:sz w:val="24"/>
          <w:szCs w:val="24"/>
        </w:rPr>
        <w:tab/>
        <w:t>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susitarimu, kuris tampa neatskiriama Sutarties dalimi.</w:t>
      </w:r>
    </w:p>
    <w:p w14:paraId="228D89F7" w14:textId="77777777" w:rsidR="00C113F7" w:rsidRPr="00EC1862" w:rsidRDefault="00C113F7" w:rsidP="00C113F7">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2AF28772"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XX SKYRIUS</w:t>
      </w:r>
    </w:p>
    <w:p w14:paraId="3542FB87"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PREKIŲ KEITIMAS</w:t>
      </w:r>
    </w:p>
    <w:p w14:paraId="65B83F16"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68590F0C" w14:textId="77777777" w:rsidR="00C113F7" w:rsidRPr="00EC1862" w:rsidRDefault="00C113F7" w:rsidP="00C113F7">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sidRPr="00EC1862">
        <w:rPr>
          <w:sz w:val="24"/>
          <w:szCs w:val="24"/>
        </w:rPr>
        <w:t>126.</w:t>
      </w:r>
      <w:r w:rsidRPr="00EC1862">
        <w:rPr>
          <w:sz w:val="24"/>
          <w:szCs w:val="24"/>
        </w:rPr>
        <w:tab/>
        <w:t xml:space="preserve"> Jei pagal Sutartį yra numatoma pristatyti prekes ir dėl nuo Rangovo nepriklausančių aplinkybių Rangovas negali pristatyti Sutartyje nurodytos prekės, Pirkėjui raštu išreiškus sutikimą, nekeičiant Sutarties fiksuotos kainos, Rangovas gali pristatyti kitą prekę, kuri atitinka šiuos reikalavimus:</w:t>
      </w:r>
    </w:p>
    <w:p w14:paraId="3BA33A51" w14:textId="77777777" w:rsidR="00C113F7" w:rsidRPr="00EC1862" w:rsidRDefault="00C113F7" w:rsidP="00C113F7">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126.1.</w:t>
      </w:r>
      <w:r w:rsidRPr="00EC1862">
        <w:rPr>
          <w:sz w:val="24"/>
          <w:szCs w:val="24"/>
        </w:rPr>
        <w:tab/>
        <w:t xml:space="preserve">prekė yra ne blogesnių, nei pasiūlyme nurodytų techninių charakteristikų, kurioms reikalavimai buvo nustatyti techninėje specifikacijoje (užduotyje), pateiktoje Sutarties 1 priede; </w:t>
      </w:r>
    </w:p>
    <w:p w14:paraId="0001120B" w14:textId="77777777" w:rsidR="00C113F7" w:rsidRPr="00EC1862" w:rsidRDefault="00C113F7" w:rsidP="00C113F7">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441DD097" w14:textId="77777777" w:rsidR="00C113F7" w:rsidRPr="00EC1862" w:rsidRDefault="00C113F7" w:rsidP="00C113F7">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sidRPr="00EC1862">
        <w:rPr>
          <w:sz w:val="24"/>
          <w:szCs w:val="24"/>
        </w:rPr>
        <w:t>126.2.</w:t>
      </w:r>
      <w:r w:rsidRPr="00EC1862">
        <w:rPr>
          <w:sz w:val="24"/>
          <w:szCs w:val="24"/>
        </w:rPr>
        <w:tab/>
        <w:t>prekė yra to paties gamintojo, kaip ir keičiama Sutartyje nurodyta prekė.</w:t>
      </w:r>
    </w:p>
    <w:p w14:paraId="46D80B38" w14:textId="77777777" w:rsidR="00C113F7" w:rsidRPr="00EC1862" w:rsidRDefault="00C113F7" w:rsidP="00C113F7">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sidRPr="00EC1862">
        <w:rPr>
          <w:sz w:val="24"/>
          <w:szCs w:val="24"/>
        </w:rPr>
        <w:t>127.</w:t>
      </w:r>
      <w:r w:rsidRPr="00EC1862">
        <w:rPr>
          <w:sz w:val="24"/>
          <w:szCs w:val="24"/>
        </w:rPr>
        <w:tab/>
        <w:t xml:space="preserve"> Jei Rangovas, vadovaudamasis šiuo skyriumi, negali pristatyti to paties gamintojo kitos prekės, Rangovas gali pristatyti kito gamintojo prekę. Kito gamintojo prekė gali būti pristatyta tik tuo atveju, jei bus pateiktas keičiamos prekės gamintojo patvirtinimas ar kitas dokumentas, įrodantis, kad gamintojas negamina prekių, kurios yra ne blogesnių nei Rangovo pasiūlyme nurodytų techninių charakteristikų, ir kurioms reikalavimai buvo nustatyti techninėje specifikacijoje (užduotyje), pateiktoje Sutarties 1 priede.</w:t>
      </w:r>
    </w:p>
    <w:p w14:paraId="69334D4A" w14:textId="77777777" w:rsidR="00C113F7" w:rsidRPr="00EC1862" w:rsidRDefault="00C113F7" w:rsidP="00C113F7">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sidRPr="00EC1862">
        <w:rPr>
          <w:sz w:val="24"/>
          <w:szCs w:val="24"/>
        </w:rPr>
        <w:t>128.</w:t>
      </w:r>
      <w:r w:rsidRPr="00EC1862">
        <w:rPr>
          <w:sz w:val="24"/>
          <w:szCs w:val="24"/>
        </w:rPr>
        <w:tab/>
        <w:t xml:space="preserve"> Nuo Rangovo nepriklausančiomis aplinkybėmis visais atvejais gali būti laikoma:</w:t>
      </w:r>
    </w:p>
    <w:p w14:paraId="702909F0" w14:textId="77777777" w:rsidR="00C113F7" w:rsidRPr="00EC1862" w:rsidRDefault="00C113F7" w:rsidP="00C113F7">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sidRPr="00EC1862">
        <w:rPr>
          <w:sz w:val="24"/>
          <w:szCs w:val="24"/>
        </w:rPr>
        <w:t>128.1.</w:t>
      </w:r>
      <w:r w:rsidRPr="00EC1862">
        <w:rPr>
          <w:sz w:val="24"/>
          <w:szCs w:val="24"/>
        </w:rPr>
        <w:tab/>
        <w:t>kai prekių gamintojas laikinai arba visam laikui sumažina, sustabdo ar nutraukia prekės gamybą, jei Rangovas pats nėra prekių gamintojas;</w:t>
      </w:r>
    </w:p>
    <w:p w14:paraId="716F3844" w14:textId="77777777" w:rsidR="00C113F7" w:rsidRPr="00EC1862" w:rsidRDefault="00C113F7" w:rsidP="00C113F7">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sidRPr="00EC1862">
        <w:rPr>
          <w:sz w:val="24"/>
          <w:szCs w:val="24"/>
        </w:rPr>
        <w:t>128.2.</w:t>
      </w:r>
      <w:r w:rsidRPr="00EC1862">
        <w:rPr>
          <w:sz w:val="24"/>
          <w:szCs w:val="24"/>
        </w:rPr>
        <w:tab/>
        <w:t>kai ne dėl Rangovo kaltės prekės pristatymas vėluoja daugiau nei 60 kalendorinių dienų.</w:t>
      </w:r>
    </w:p>
    <w:p w14:paraId="52CE811D" w14:textId="77777777" w:rsidR="00C113F7" w:rsidRPr="00EC1862" w:rsidRDefault="00C113F7" w:rsidP="00C113F7">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573C0B7A"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XXI SKYRIUS</w:t>
      </w:r>
    </w:p>
    <w:p w14:paraId="35912E46"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SUTARTIES PAŽEIDIMAS</w:t>
      </w:r>
    </w:p>
    <w:p w14:paraId="1DA8FCF0"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76FC3DEE" w14:textId="77777777" w:rsidR="00C113F7" w:rsidRPr="00EC1862" w:rsidRDefault="00C113F7" w:rsidP="00C113F7">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sidRPr="00EC1862">
        <w:rPr>
          <w:sz w:val="24"/>
          <w:szCs w:val="24"/>
        </w:rPr>
        <w:t>129.</w:t>
      </w:r>
      <w:r w:rsidRPr="00EC1862">
        <w:rPr>
          <w:sz w:val="24"/>
          <w:szCs w:val="24"/>
        </w:rPr>
        <w:tab/>
        <w:t>Jei Rangovas ar Pirkėjas nevykdo kokių nors savo įsipareigojimų pagal Sutartį, jis pažeidžia Sutartį.</w:t>
      </w:r>
    </w:p>
    <w:p w14:paraId="45E0BCE3" w14:textId="77777777" w:rsidR="00C113F7" w:rsidRPr="00EC1862" w:rsidRDefault="00C113F7" w:rsidP="00C113F7">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sidRPr="00EC1862">
        <w:rPr>
          <w:sz w:val="24"/>
          <w:szCs w:val="24"/>
        </w:rPr>
        <w:t>130.</w:t>
      </w:r>
      <w:r w:rsidRPr="00EC1862">
        <w:rPr>
          <w:sz w:val="24"/>
          <w:szCs w:val="24"/>
        </w:rPr>
        <w:tab/>
        <w:t>Rangovui ar Pirkėjui pažeidus Sutartį, kita šalis turi teisę:</w:t>
      </w:r>
    </w:p>
    <w:p w14:paraId="59BB19D2"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130.1.</w:t>
      </w:r>
      <w:r w:rsidRPr="00EC1862">
        <w:rPr>
          <w:sz w:val="24"/>
          <w:szCs w:val="24"/>
        </w:rPr>
        <w:tab/>
        <w:t>reikalauti kitos šalies vykdyti sutartinius įsipareigojimus ir / arba</w:t>
      </w:r>
    </w:p>
    <w:p w14:paraId="79DA6075"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130.2.</w:t>
      </w:r>
      <w:r w:rsidRPr="00EC1862">
        <w:rPr>
          <w:sz w:val="24"/>
          <w:szCs w:val="24"/>
        </w:rPr>
        <w:tab/>
        <w:t>reikalauti atlyginti nuostolius ir / arba</w:t>
      </w:r>
    </w:p>
    <w:p w14:paraId="49B35A2B"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sidRPr="00EC1862">
        <w:rPr>
          <w:sz w:val="24"/>
          <w:szCs w:val="24"/>
        </w:rPr>
        <w:t>130.3.</w:t>
      </w:r>
      <w:r w:rsidRPr="00EC1862">
        <w:rPr>
          <w:sz w:val="24"/>
          <w:szCs w:val="24"/>
        </w:rPr>
        <w:tab/>
        <w:t>pasinaudoti Sutarties įvykdymo užtikrinimu ir / arba</w:t>
      </w:r>
    </w:p>
    <w:p w14:paraId="00971298" w14:textId="77777777" w:rsidR="00C113F7" w:rsidRPr="00EC1862" w:rsidRDefault="00C113F7" w:rsidP="00C113F7">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sz w:val="24"/>
          <w:szCs w:val="24"/>
        </w:rPr>
      </w:pPr>
      <w:r w:rsidRPr="00EC1862">
        <w:rPr>
          <w:sz w:val="24"/>
          <w:szCs w:val="24"/>
        </w:rPr>
        <w:t>130.4.</w:t>
      </w:r>
      <w:r w:rsidRPr="00EC1862">
        <w:rPr>
          <w:sz w:val="24"/>
          <w:szCs w:val="24"/>
        </w:rPr>
        <w:tab/>
        <w:t xml:space="preserve">reikalauti sumokėti Sutartyje nustatytas netesybas ir / arba </w:t>
      </w:r>
      <w:r w:rsidRPr="00EC1862">
        <w:rPr>
          <w:rStyle w:val="Pagrindinistekstas1"/>
          <w:sz w:val="24"/>
          <w:szCs w:val="24"/>
        </w:rPr>
        <w:t>nutraukti Sutartį.</w:t>
      </w:r>
    </w:p>
    <w:p w14:paraId="3EB10512"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sidRPr="00EC1862">
        <w:rPr>
          <w:sz w:val="24"/>
          <w:szCs w:val="24"/>
        </w:rPr>
        <w:t>131.</w:t>
      </w:r>
      <w:r w:rsidRPr="00EC1862">
        <w:rPr>
          <w:sz w:val="24"/>
          <w:szCs w:val="24"/>
        </w:rPr>
        <w:tab/>
        <w:t>Esminiu Sutarties pažeidimu laikoma:</w:t>
      </w:r>
    </w:p>
    <w:p w14:paraId="281C51B1" w14:textId="77777777" w:rsidR="00C113F7" w:rsidRPr="00EC1862" w:rsidRDefault="00C113F7" w:rsidP="00C113F7">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sidRPr="00EC1862">
        <w:rPr>
          <w:sz w:val="24"/>
          <w:szCs w:val="24"/>
        </w:rPr>
        <w:t>131.1.</w:t>
      </w:r>
      <w:r w:rsidRPr="00EC1862">
        <w:rPr>
          <w:sz w:val="24"/>
          <w:szCs w:val="24"/>
        </w:rPr>
        <w:tab/>
        <w:t>jei Rangovas Pirkėjo reikalavimu nepakeičia ar atsisako pakeisti subrangovą Sutartyje nustatytais atvejais;</w:t>
      </w:r>
    </w:p>
    <w:p w14:paraId="6176C38C" w14:textId="77777777" w:rsidR="00C113F7" w:rsidRPr="00EC1862" w:rsidRDefault="00C113F7" w:rsidP="00C113F7">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sidRPr="00EC1862">
        <w:rPr>
          <w:sz w:val="24"/>
          <w:szCs w:val="24"/>
        </w:rPr>
        <w:t>131.2.</w:t>
      </w:r>
      <w:r w:rsidRPr="00EC1862">
        <w:rPr>
          <w:sz w:val="24"/>
          <w:szCs w:val="24"/>
        </w:rPr>
        <w:tab/>
        <w:t>jei Rangovas, subrangovui išreiškus norą pasinaudoti tiesioginio atsiskaitymo galimybe, atsisako arba be pateisinamų priežasčių delsia sudaryti trišalę sutartį, kaip nustatyta Sutarties sąlygose;</w:t>
      </w:r>
    </w:p>
    <w:p w14:paraId="2438C04E" w14:textId="77777777" w:rsidR="00C113F7" w:rsidRPr="00EC1862" w:rsidRDefault="00C113F7" w:rsidP="00C113F7">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sidRPr="00EC1862">
        <w:rPr>
          <w:sz w:val="24"/>
          <w:szCs w:val="24"/>
        </w:rPr>
        <w:t>131.3.</w:t>
      </w:r>
      <w:r w:rsidRPr="00EC1862">
        <w:rPr>
          <w:sz w:val="24"/>
          <w:szCs w:val="24"/>
        </w:rPr>
        <w:tab/>
        <w:t>jei Rangovas dėl savo kaltės vėluoja įvykdyti Sutartyje numatytus įsipareigojimus daugiau nei 90 (devyniasdešimt kalendorinių dienų) ir / arba dėl įsipareigojimų įvykdymo vėlavimo mokėtinų delspinigių suma viršija 10 (procentų) Sutarties kainos;</w:t>
      </w:r>
    </w:p>
    <w:p w14:paraId="30364023" w14:textId="77777777" w:rsidR="00C113F7" w:rsidRPr="00EC1862" w:rsidRDefault="00C113F7" w:rsidP="00C113F7">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sidRPr="00EC1862">
        <w:rPr>
          <w:sz w:val="24"/>
          <w:szCs w:val="24"/>
        </w:rPr>
        <w:t>131.4.</w:t>
      </w:r>
      <w:r w:rsidRPr="00EC1862">
        <w:rPr>
          <w:sz w:val="24"/>
          <w:szCs w:val="24"/>
        </w:rPr>
        <w:tab/>
        <w:t>jei Rangovas dėl savo kaltės negali ir / arba atsisako vykdyti Sutartyje numatytus įsipareigojimus ar bet kokią jų dalį, nepriklausomai nuo tokios dalies vertės;</w:t>
      </w:r>
    </w:p>
    <w:p w14:paraId="2C47435A" w14:textId="77777777" w:rsidR="00C113F7" w:rsidRPr="00EC1862" w:rsidRDefault="00C113F7" w:rsidP="00C113F7">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sidRPr="00EC1862">
        <w:rPr>
          <w:sz w:val="24"/>
          <w:szCs w:val="24"/>
        </w:rPr>
        <w:t>131.5.</w:t>
      </w:r>
      <w:r w:rsidRPr="00EC1862">
        <w:rPr>
          <w:sz w:val="24"/>
          <w:szCs w:val="24"/>
        </w:rPr>
        <w:tab/>
        <w:t>jei Rangovas iki perdavimo–priėmimo akto pasirašymo per Pirkėjo pagrįstai nustatytą laikotarpį neįvykdo Pirkėjo nurodymo ištaisyti netinkamai įvykdytus arba neįvykdytus sutartinius įsipareigojimus;</w:t>
      </w:r>
    </w:p>
    <w:p w14:paraId="44EF95DB" w14:textId="77777777" w:rsidR="00C113F7" w:rsidRPr="00EC1862" w:rsidRDefault="00C113F7" w:rsidP="00C113F7">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sidRPr="00EC1862">
        <w:rPr>
          <w:sz w:val="24"/>
          <w:szCs w:val="24"/>
        </w:rPr>
        <w:t>131.6.</w:t>
      </w:r>
      <w:r w:rsidRPr="00EC1862">
        <w:rPr>
          <w:sz w:val="24"/>
          <w:szCs w:val="24"/>
        </w:rPr>
        <w:tab/>
        <w:t>jei Rangovas negrąžina ar atsisako grąžinti Pirkėjo Rangovui ir / arba subrangovui sumokėtas permokas;</w:t>
      </w:r>
    </w:p>
    <w:p w14:paraId="3654DB4F" w14:textId="77777777" w:rsidR="00C113F7" w:rsidRPr="00EC1862" w:rsidRDefault="00C113F7" w:rsidP="00C113F7">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sidRPr="00EC1862">
        <w:rPr>
          <w:sz w:val="24"/>
          <w:szCs w:val="24"/>
        </w:rPr>
        <w:t>131.7.</w:t>
      </w:r>
      <w:r w:rsidRPr="00EC1862">
        <w:rPr>
          <w:sz w:val="24"/>
          <w:szCs w:val="24"/>
        </w:rPr>
        <w:tab/>
        <w:t>jei Pirkėjas sustabdė Sutarties vykdymą ilgiau nei 180 (vieną šimtą aštuoniasdešimt) kalendorinių dienų, ir tai daroma ne dėl Rangovo kaltės, ir Rangovo reikalavimu ji neatnaujinama per 30 (trisdešimt) kalendorinių dienų;</w:t>
      </w:r>
    </w:p>
    <w:p w14:paraId="706E3CFD" w14:textId="77777777" w:rsidR="00C113F7" w:rsidRPr="00EC1862" w:rsidRDefault="00C113F7" w:rsidP="00C113F7">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sidRPr="00EC1862">
        <w:rPr>
          <w:sz w:val="24"/>
          <w:szCs w:val="24"/>
        </w:rPr>
        <w:t>131.8.</w:t>
      </w:r>
      <w:r w:rsidRPr="00EC1862">
        <w:rPr>
          <w:sz w:val="24"/>
          <w:szCs w:val="24"/>
        </w:rPr>
        <w:tab/>
        <w:t>jei Pirkėjas ne dėl Rangovo kaltės vėluoja sumokėti daugiau nei 90 (devyniasdešimt) kalendorinių dienų nuo Sutartyje nurodyto sumokėjimo termino pabaigos;</w:t>
      </w:r>
    </w:p>
    <w:p w14:paraId="5026A733" w14:textId="77777777" w:rsidR="00C113F7" w:rsidRPr="00EC1862" w:rsidRDefault="00C113F7" w:rsidP="00C113F7">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sidRPr="00EC1862">
        <w:rPr>
          <w:sz w:val="24"/>
          <w:szCs w:val="24"/>
        </w:rPr>
        <w:t>131.9.</w:t>
      </w:r>
      <w:r w:rsidRPr="00EC1862">
        <w:rPr>
          <w:sz w:val="24"/>
          <w:szCs w:val="24"/>
        </w:rPr>
        <w:tab/>
        <w:t>dėl kitų Rangovo ir / ar Pirkėjo padarytų Sutarties pažeidimų, dėl kurių Sutarties vykdymas tampa neįmanomas.</w:t>
      </w:r>
    </w:p>
    <w:p w14:paraId="75E941F1" w14:textId="77777777" w:rsidR="00C113F7" w:rsidRPr="00EC1862" w:rsidRDefault="00C113F7" w:rsidP="00C113F7">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1093A268"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XXII SKYRIUS</w:t>
      </w:r>
    </w:p>
    <w:p w14:paraId="0ACA19F8"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SUTARTIES NUTRAUKIMAS</w:t>
      </w:r>
    </w:p>
    <w:p w14:paraId="0652FCB0"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38B4AB41" w14:textId="77777777" w:rsidR="00C113F7" w:rsidRPr="00EC1862" w:rsidRDefault="00C113F7" w:rsidP="00C113F7">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sidRPr="00EC1862">
        <w:rPr>
          <w:sz w:val="24"/>
          <w:szCs w:val="24"/>
        </w:rPr>
        <w:t>132.</w:t>
      </w:r>
      <w:r w:rsidRPr="00EC1862">
        <w:rPr>
          <w:sz w:val="24"/>
          <w:szCs w:val="24"/>
        </w:rPr>
        <w:tab/>
        <w:t>Pirkėjas, prieš 10 (dešimt) darbo dienų įspėjęs Rangovą, turi teisę vienašališkai nutraukti Sutartį, jei:</w:t>
      </w:r>
    </w:p>
    <w:p w14:paraId="061AA2C0" w14:textId="77777777" w:rsidR="00C113F7" w:rsidRPr="00EC1862" w:rsidRDefault="00C113F7" w:rsidP="00C113F7">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sidRPr="00EC1862">
        <w:rPr>
          <w:sz w:val="24"/>
          <w:szCs w:val="24"/>
        </w:rPr>
        <w:t>132.1.</w:t>
      </w:r>
      <w:r w:rsidRPr="00EC1862">
        <w:rPr>
          <w:sz w:val="24"/>
          <w:szCs w:val="24"/>
        </w:rPr>
        <w:tab/>
        <w:t>Sutartis buvo pakeista pažeidžiant Viešųjų pirkimų įstatyme nustatytą pirkimo sutarties keitimo jos galiojimo laikotarpiu tvarką;</w:t>
      </w:r>
    </w:p>
    <w:p w14:paraId="46E253D3"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w:t>
      </w:r>
      <w:r w:rsidRPr="00EC1862">
        <w:rPr>
          <w:sz w:val="24"/>
          <w:szCs w:val="24"/>
        </w:rPr>
        <w:tab/>
        <w:t>paaiškėjo, kad Rangovas ar jo atsakingas asmuo turėjo būti pašalintas iš pirkimo procedūros dėl:</w:t>
      </w:r>
    </w:p>
    <w:p w14:paraId="73B6A8B4"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132.2.1.</w:t>
      </w:r>
      <w:r w:rsidRPr="00EC1862">
        <w:rPr>
          <w:sz w:val="24"/>
          <w:szCs w:val="24"/>
        </w:rPr>
        <w:tab/>
        <w:t>dalyvavimo nusikalstamame susivienijime, jo organizavimo ar vadovavimo jam;</w:t>
      </w:r>
    </w:p>
    <w:p w14:paraId="4173068A"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132.2.2.</w:t>
      </w:r>
      <w:r w:rsidRPr="00EC1862">
        <w:rPr>
          <w:sz w:val="24"/>
          <w:szCs w:val="24"/>
        </w:rPr>
        <w:tab/>
        <w:t>kyšininkavimo, prekybos poveikiu, papirkimo;</w:t>
      </w:r>
    </w:p>
    <w:p w14:paraId="74CEAD6D"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37E031DF"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132.2.4.</w:t>
      </w:r>
      <w:r w:rsidRPr="00EC1862">
        <w:rPr>
          <w:sz w:val="24"/>
          <w:szCs w:val="24"/>
        </w:rPr>
        <w:tab/>
        <w:t>nusikalstamo bankroto;</w:t>
      </w:r>
    </w:p>
    <w:p w14:paraId="2EE61AD8"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132.2.5.</w:t>
      </w:r>
      <w:r w:rsidRPr="00EC1862">
        <w:rPr>
          <w:sz w:val="24"/>
          <w:szCs w:val="24"/>
        </w:rPr>
        <w:tab/>
        <w:t>teroristinio ir su teroristine veikla susijusio nusikaltimo;</w:t>
      </w:r>
    </w:p>
    <w:p w14:paraId="4CA09A59"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132.2.6.</w:t>
      </w:r>
      <w:r w:rsidRPr="00EC1862">
        <w:rPr>
          <w:sz w:val="24"/>
          <w:szCs w:val="24"/>
        </w:rPr>
        <w:tab/>
        <w:t>nusikalstamu būdu gauto turto legalizavimo;</w:t>
      </w:r>
    </w:p>
    <w:p w14:paraId="484E25EB"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132.2.7.</w:t>
      </w:r>
      <w:r w:rsidRPr="00EC1862">
        <w:rPr>
          <w:sz w:val="24"/>
          <w:szCs w:val="24"/>
        </w:rPr>
        <w:tab/>
        <w:t>prekybos žmonėmis, vaiko pirkimo arba pardavimo;</w:t>
      </w:r>
    </w:p>
    <w:p w14:paraId="79117D30" w14:textId="77777777" w:rsidR="00C113F7" w:rsidRPr="00EC1862" w:rsidRDefault="00C113F7" w:rsidP="00C113F7">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sidRPr="00EC1862">
        <w:rPr>
          <w:sz w:val="24"/>
          <w:szCs w:val="24"/>
        </w:rPr>
        <w:t>132.2.8.</w:t>
      </w:r>
      <w:r w:rsidRPr="00EC1862">
        <w:rPr>
          <w:sz w:val="24"/>
          <w:szCs w:val="24"/>
        </w:rPr>
        <w:tab/>
        <w:t>kitos valstybės Rangovo atlikto nusikaltimo, apibrėžto Direktyvos 2014/24/ES 57 straipsnio 1 dalyje išvardytus Europos Sąjungos teisės aktus įgyvendinančiuose kitų valstybių teisės aktuose.</w:t>
      </w:r>
    </w:p>
    <w:p w14:paraId="2EFC8BF5" w14:textId="77777777" w:rsidR="00C113F7"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132.3.</w:t>
      </w:r>
      <w:r w:rsidRPr="00EC1862">
        <w:rPr>
          <w:sz w:val="24"/>
          <w:szCs w:val="24"/>
        </w:rPr>
        <w:tab/>
        <w:t>paaiškėjo, kad Sutartis su Rangovu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2991F0AD"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C21E99">
        <w:rPr>
          <w:sz w:val="24"/>
          <w:szCs w:val="24"/>
        </w:rPr>
        <w:t xml:space="preserve">132.4. </w:t>
      </w:r>
      <w:r w:rsidRPr="00C21E99">
        <w:rPr>
          <w:color w:val="000000"/>
          <w:sz w:val="24"/>
          <w:szCs w:val="24"/>
        </w:rPr>
        <w:t>paaiškėjo Lietuvos Respublikos viešųjų pirkimų įstatymo 45 straipsnio 2</w:t>
      </w:r>
      <w:r w:rsidRPr="00C21E99">
        <w:rPr>
          <w:color w:val="000000"/>
          <w:sz w:val="24"/>
          <w:szCs w:val="24"/>
          <w:vertAlign w:val="superscript"/>
        </w:rPr>
        <w:t>1</w:t>
      </w:r>
      <w:r w:rsidRPr="00C21E99">
        <w:rPr>
          <w:color w:val="000000"/>
          <w:sz w:val="24"/>
          <w:szCs w:val="24"/>
        </w:rPr>
        <w:t> dalyje nurodytos aplinkybės.</w:t>
      </w:r>
    </w:p>
    <w:p w14:paraId="5ECAD8F0"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133. Taip pat Pirkėjas, prieš 10 (dešimt) darbo dienų įspėjęs Rangovą, turi teisę vienašališkai nutraukti Sutartį:</w:t>
      </w:r>
    </w:p>
    <w:p w14:paraId="26F162F4" w14:textId="77777777" w:rsidR="00C113F7" w:rsidRPr="00EC1862" w:rsidRDefault="00C113F7" w:rsidP="00C113F7">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sidRPr="00EC1862">
        <w:rPr>
          <w:sz w:val="24"/>
          <w:szCs w:val="24"/>
        </w:rPr>
        <w:t>133.1.</w:t>
      </w:r>
      <w:r w:rsidRPr="00EC1862">
        <w:rPr>
          <w:sz w:val="24"/>
          <w:szCs w:val="24"/>
        </w:rPr>
        <w:tab/>
        <w:t>kai Rangovas dėl savo kaltės negali ir / arba atsisako vykdyti Sutartyje numatytus įsipareigojimus ar bet kokią jų dalį, nepriklausomai nuo tokios dalies vertės;</w:t>
      </w:r>
    </w:p>
    <w:p w14:paraId="156DF679" w14:textId="77777777" w:rsidR="00C113F7" w:rsidRPr="00EC1862" w:rsidRDefault="00C113F7" w:rsidP="00C113F7">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sidRPr="00EC1862">
        <w:rPr>
          <w:sz w:val="24"/>
          <w:szCs w:val="24"/>
        </w:rPr>
        <w:t>133.2.</w:t>
      </w:r>
      <w:r w:rsidRPr="00EC1862">
        <w:rPr>
          <w:sz w:val="24"/>
          <w:szCs w:val="24"/>
        </w:rPr>
        <w:tab/>
        <w:t>kai Rangovas iki perdavimo–priėmimo akto pasirašymo per pagrįstai nustatytą laikotarpį neįvykdo Pirkėjo nurodymo ištaisyti netinkamai įvykdytus arba neįvykdytus sutartinius įsipareigojimus;</w:t>
      </w:r>
    </w:p>
    <w:p w14:paraId="36952C8A" w14:textId="77777777" w:rsidR="00C113F7" w:rsidRPr="00EC1862" w:rsidRDefault="00C113F7" w:rsidP="00C113F7">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sidRPr="00EC1862">
        <w:rPr>
          <w:sz w:val="24"/>
          <w:szCs w:val="24"/>
        </w:rPr>
        <w:t>133.3.</w:t>
      </w:r>
      <w:r w:rsidRPr="00EC1862">
        <w:rPr>
          <w:sz w:val="24"/>
          <w:szCs w:val="24"/>
        </w:rPr>
        <w:tab/>
        <w:t>kai Rangovas eksperto keitimo atveju negali rasti kito eksperto su analogiška kvalifikacija ir / ar patirtimi;</w:t>
      </w:r>
    </w:p>
    <w:p w14:paraId="13DA86E6" w14:textId="77777777" w:rsidR="00C113F7" w:rsidRPr="00EC1862" w:rsidRDefault="00C113F7" w:rsidP="00C113F7">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sidRPr="00EC1862">
        <w:rPr>
          <w:sz w:val="24"/>
          <w:szCs w:val="24"/>
        </w:rPr>
        <w:t>133.4.</w:t>
      </w:r>
      <w:r w:rsidRPr="00EC1862">
        <w:rPr>
          <w:sz w:val="24"/>
          <w:szCs w:val="24"/>
        </w:rPr>
        <w:tab/>
        <w:t>kai Rangovas pakeičia subrangovą ar sudaro naują subtiekimo sutartį nesilaikydamas Sutartyje nustatytos tvarkos;</w:t>
      </w:r>
    </w:p>
    <w:p w14:paraId="4175D416" w14:textId="77777777" w:rsidR="00C113F7" w:rsidRPr="00EC1862" w:rsidRDefault="00C113F7" w:rsidP="00C113F7">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sidRPr="00EC1862">
        <w:rPr>
          <w:sz w:val="24"/>
          <w:szCs w:val="24"/>
        </w:rPr>
        <w:t>133.5.</w:t>
      </w:r>
      <w:r w:rsidRPr="00EC1862">
        <w:rPr>
          <w:sz w:val="24"/>
          <w:szCs w:val="24"/>
        </w:rPr>
        <w:tab/>
        <w:t>kai Rangovas Pirkėjo reikalavimu nepakeičia ar atsisako pakeisti subrangovą Sutartyje nustatytais atvejais;</w:t>
      </w:r>
    </w:p>
    <w:p w14:paraId="6056221D" w14:textId="77777777" w:rsidR="00C113F7" w:rsidRPr="00EC1862" w:rsidRDefault="00C113F7" w:rsidP="00C113F7">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sidRPr="00EC1862">
        <w:rPr>
          <w:sz w:val="24"/>
          <w:szCs w:val="24"/>
        </w:rPr>
        <w:t>133.6.</w:t>
      </w:r>
      <w:r w:rsidRPr="00EC1862">
        <w:rPr>
          <w:sz w:val="24"/>
          <w:szCs w:val="24"/>
        </w:rPr>
        <w:tab/>
        <w:t>kai Rangovas, subrangovui išreiškus norą pasinaudoti tiesioginio atsiskaitymo galimybe, atsisako arba be pateisinamų priežasčių delsia sudaryti trišalę sutartį, kaip nustatyta Sutarties sąlygose;</w:t>
      </w:r>
    </w:p>
    <w:p w14:paraId="63678F5F" w14:textId="77777777" w:rsidR="00C113F7" w:rsidRPr="00EC1862" w:rsidRDefault="00C113F7" w:rsidP="00C113F7">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sidRPr="00EC1862">
        <w:rPr>
          <w:sz w:val="24"/>
          <w:szCs w:val="24"/>
        </w:rPr>
        <w:t>133.7.</w:t>
      </w:r>
      <w:r w:rsidRPr="00EC1862">
        <w:rPr>
          <w:sz w:val="24"/>
          <w:szCs w:val="24"/>
        </w:rPr>
        <w:tab/>
        <w:t>kai Rangovas bankrutuoja arba yra likviduojamas, kai sustabdo ūkinę veiklą arba kai įstatymuose ir kituose teisės aktuose numatyta tvarka susidaro analogiška situacija;</w:t>
      </w:r>
    </w:p>
    <w:p w14:paraId="16F40B60" w14:textId="77777777" w:rsidR="00C113F7" w:rsidRPr="00EC1862" w:rsidRDefault="00C113F7" w:rsidP="00C113F7">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sidRPr="00EC1862">
        <w:rPr>
          <w:sz w:val="24"/>
          <w:szCs w:val="24"/>
        </w:rPr>
        <w:t>133.8.</w:t>
      </w:r>
      <w:r w:rsidRPr="00EC1862">
        <w:rPr>
          <w:sz w:val="24"/>
          <w:szCs w:val="24"/>
        </w:rPr>
        <w:tab/>
        <w:t>kai keičiasi Rangovo organizacinė struktūra – juridinis statusas, pobūdis ar valdymo struktūra ir tai gali turėti įtakos tinkamam Sutarties įvykdymui;</w:t>
      </w:r>
    </w:p>
    <w:p w14:paraId="2B652FE0" w14:textId="77777777" w:rsidR="00C113F7" w:rsidRPr="00EC1862" w:rsidRDefault="00C113F7" w:rsidP="00C113F7">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EC1862">
        <w:rPr>
          <w:sz w:val="24"/>
          <w:szCs w:val="24"/>
        </w:rPr>
        <w:t>133.9.</w:t>
      </w:r>
      <w:r w:rsidRPr="00EC1862">
        <w:rPr>
          <w:sz w:val="24"/>
          <w:szCs w:val="24"/>
        </w:rPr>
        <w:tab/>
        <w:t>jei Sutarties įvykdymo užtikrinimą išdavęs subjektas negali įvykdyti savo įsipareigojimų ir Pirkėjui raštu pareikalavus Rangovas per 10 (dešimt) darbo dienų nepateikia naujo užtikrinimo tomis pačiomis sąlygomis kaip ir ankstesnysis;</w:t>
      </w:r>
    </w:p>
    <w:p w14:paraId="63EA8195" w14:textId="77777777" w:rsidR="00C113F7" w:rsidRPr="00EC1862" w:rsidRDefault="00C113F7" w:rsidP="00C113F7">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sidRPr="00EC1862">
        <w:rPr>
          <w:sz w:val="24"/>
          <w:szCs w:val="24"/>
        </w:rPr>
        <w:t>133.10.</w:t>
      </w:r>
      <w:r w:rsidRPr="00EC1862">
        <w:rPr>
          <w:sz w:val="24"/>
          <w:szCs w:val="24"/>
        </w:rPr>
        <w:tab/>
        <w:t>kai pratęsus Sutarties galiojimo laikotarpį, Rangovas nepateikia atitinkamai pratęsto Sutarties įvykdymo užtikrinimo;</w:t>
      </w:r>
    </w:p>
    <w:p w14:paraId="367A2FD5" w14:textId="77777777" w:rsidR="00C113F7" w:rsidRPr="00EC1862" w:rsidRDefault="00C113F7" w:rsidP="00C113F7">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sidRPr="00EC1862">
        <w:rPr>
          <w:sz w:val="24"/>
          <w:szCs w:val="24"/>
        </w:rPr>
        <w:t>133.11.</w:t>
      </w:r>
      <w:r w:rsidRPr="00EC1862">
        <w:rPr>
          <w:sz w:val="24"/>
          <w:szCs w:val="24"/>
        </w:rPr>
        <w:tab/>
        <w:t>jei Rangovo mokėtinų delspinigių suma viršija 10 (dešimt) procentų Sutarties kainos;</w:t>
      </w:r>
    </w:p>
    <w:p w14:paraId="0889DE24" w14:textId="77777777" w:rsidR="00C113F7" w:rsidRPr="00EC1862" w:rsidRDefault="00C113F7" w:rsidP="00C113F7">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sidRPr="00EC1862">
        <w:rPr>
          <w:sz w:val="24"/>
          <w:szCs w:val="24"/>
        </w:rPr>
        <w:t>133.12.</w:t>
      </w:r>
      <w:r w:rsidRPr="00EC1862">
        <w:rPr>
          <w:sz w:val="24"/>
          <w:szCs w:val="24"/>
        </w:rPr>
        <w:tab/>
        <w:t>dėl kitų Rangovo padarytų Sutarties pažeidimų, dėl kurių Sutarties vykdymas tampa neįmanomas.</w:t>
      </w:r>
    </w:p>
    <w:p w14:paraId="2C1BC3CD" w14:textId="77777777" w:rsidR="00C113F7" w:rsidRPr="00EC1862" w:rsidRDefault="00C113F7" w:rsidP="00C113F7">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sidRPr="00EC1862">
        <w:rPr>
          <w:sz w:val="24"/>
          <w:szCs w:val="24"/>
        </w:rPr>
        <w:t>134.</w:t>
      </w:r>
      <w:r w:rsidRPr="00EC1862">
        <w:rPr>
          <w:sz w:val="24"/>
          <w:szCs w:val="24"/>
        </w:rPr>
        <w:tab/>
        <w:t>Rangovas, prieš 10 (dešimt) darbo dienų įspėjęs Pirkėją, turi teisę vienašališkai nutraukti Sutartį:</w:t>
      </w:r>
    </w:p>
    <w:p w14:paraId="40335635" w14:textId="77777777" w:rsidR="00C113F7" w:rsidRPr="00EC1862" w:rsidRDefault="00C113F7" w:rsidP="00C113F7">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sidRPr="00EC1862">
        <w:rPr>
          <w:sz w:val="24"/>
          <w:szCs w:val="24"/>
        </w:rPr>
        <w:t>134.1.</w:t>
      </w:r>
      <w:r w:rsidRPr="00EC1862">
        <w:rPr>
          <w:sz w:val="24"/>
          <w:szCs w:val="24"/>
        </w:rPr>
        <w:tab/>
        <w:t>jei Pirkėjas sustabdė Sutarties vykdymą ilgiau nei 180 (vieną šimtą aštuoniasdešimt) kalendorinių dienų, ir tai daroma ne dėl Rangovo kaltės, ir Rangovo reikalavimu ji neatnaujinama per 30 (trisdešimt) kalendorinių dienų;</w:t>
      </w:r>
    </w:p>
    <w:p w14:paraId="0C7EF4B7" w14:textId="77777777" w:rsidR="00C113F7" w:rsidRPr="00EC1862" w:rsidRDefault="00C113F7" w:rsidP="00C113F7">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sidRPr="00EC1862">
        <w:rPr>
          <w:sz w:val="24"/>
          <w:szCs w:val="24"/>
        </w:rPr>
        <w:t>134.2.</w:t>
      </w:r>
      <w:r w:rsidRPr="00EC1862">
        <w:rPr>
          <w:sz w:val="24"/>
          <w:szCs w:val="24"/>
        </w:rPr>
        <w:tab/>
        <w:t>jei Pirkėjas ne dėl Rangovo kaltės vėluoja sumokėti daugiau nei 90 (devyniasdešimt) kalendorinių dienų nuo Sutartyje nurodyto sumokėjimo termino pabaigos;</w:t>
      </w:r>
    </w:p>
    <w:p w14:paraId="7D7ED290" w14:textId="77777777" w:rsidR="00C113F7" w:rsidRPr="00EC1862" w:rsidRDefault="00C113F7" w:rsidP="00C113F7">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sidRPr="00EC1862">
        <w:rPr>
          <w:sz w:val="24"/>
          <w:szCs w:val="24"/>
        </w:rPr>
        <w:t>134.3.</w:t>
      </w:r>
      <w:r w:rsidRPr="00EC1862">
        <w:rPr>
          <w:sz w:val="24"/>
          <w:szCs w:val="24"/>
        </w:rPr>
        <w:tab/>
        <w:t>dėl kitų Pirkėjo padarytų Sutarties pažeidimų, dėl kurių Sutarties vykdymas tampa neįmanomas.</w:t>
      </w:r>
    </w:p>
    <w:p w14:paraId="0560E676" w14:textId="77777777" w:rsidR="00C113F7" w:rsidRPr="00EC1862" w:rsidRDefault="00C113F7" w:rsidP="00C113F7">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sidRPr="00EC1862">
        <w:rPr>
          <w:sz w:val="24"/>
          <w:szCs w:val="24"/>
        </w:rPr>
        <w:t>135.</w:t>
      </w:r>
      <w:r w:rsidRPr="00EC1862">
        <w:rPr>
          <w:sz w:val="24"/>
          <w:szCs w:val="24"/>
        </w:rPr>
        <w:tab/>
        <w:t>Prieš vienašališkai nutraukdamas Sutartį, Pirkėjas ar Rangovas išsiunčia registruotą laišką su jo gavimo patvirtinimu, kuriame nustato naują terminą sutartiniams įsipareigojimams įvykdyti, ne trumpesnį kaip 10 kalendorinių dienų nuo laiško pristatymo dienos.</w:t>
      </w:r>
    </w:p>
    <w:p w14:paraId="7175F1FD" w14:textId="77777777" w:rsidR="00C113F7" w:rsidRPr="00EC1862" w:rsidRDefault="00C113F7" w:rsidP="00C113F7">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sidRPr="00EC1862">
        <w:rPr>
          <w:sz w:val="24"/>
          <w:szCs w:val="24"/>
        </w:rPr>
        <w:t>136.</w:t>
      </w:r>
      <w:r w:rsidRPr="00EC1862">
        <w:rPr>
          <w:sz w:val="24"/>
          <w:szCs w:val="24"/>
        </w:rPr>
        <w:tab/>
        <w:t>Nutraukęs Sutartį, Pirkėjas teisės aktų nustatyta tvarka gali sudaryti Sutartį su trečiąja šalimi. Pirkėjas turi teisę reikalauti iš Rangovo padengti papildomas išlaidas, atsiradusias dėl naujos Sutarties sudarymo su trečiąja šalimi, jei Sutartis buvo nutrukta dėl Rangovo kaltės.</w:t>
      </w:r>
    </w:p>
    <w:p w14:paraId="54D16ECB" w14:textId="77777777" w:rsidR="00C113F7" w:rsidRPr="00EC1862" w:rsidRDefault="00C113F7" w:rsidP="00C113F7">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sidRPr="00EC1862">
        <w:rPr>
          <w:sz w:val="24"/>
          <w:szCs w:val="24"/>
        </w:rPr>
        <w:t>137.</w:t>
      </w:r>
      <w:r w:rsidRPr="00EC1862">
        <w:rPr>
          <w:sz w:val="24"/>
          <w:szCs w:val="24"/>
        </w:rPr>
        <w:tab/>
        <w:t>Sutartį nutraukus dėl Rangovo kaltės, Rangovas neturi teisės į kokių nors patirtų nuostolių ar žalos kompensaciją.</w:t>
      </w:r>
    </w:p>
    <w:p w14:paraId="01945391" w14:textId="77777777" w:rsidR="00C113F7" w:rsidRPr="00EC1862" w:rsidRDefault="00C113F7" w:rsidP="00C113F7">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sidRPr="00EC1862">
        <w:rPr>
          <w:sz w:val="24"/>
          <w:szCs w:val="24"/>
        </w:rPr>
        <w:t>138.</w:t>
      </w:r>
      <w:r w:rsidRPr="00EC1862">
        <w:rPr>
          <w:sz w:val="24"/>
          <w:szCs w:val="24"/>
        </w:rPr>
        <w:tab/>
        <w:t>Rangovas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325691C8" w14:textId="77777777" w:rsidR="00C113F7" w:rsidRPr="00EC1862" w:rsidRDefault="00C113F7" w:rsidP="00C113F7">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sidRPr="00EC1862">
        <w:rPr>
          <w:sz w:val="24"/>
          <w:szCs w:val="24"/>
        </w:rPr>
        <w:t>139.</w:t>
      </w:r>
      <w:r w:rsidRPr="00EC1862">
        <w:rPr>
          <w:sz w:val="24"/>
          <w:szCs w:val="24"/>
        </w:rPr>
        <w:tab/>
        <w:t>Sutartis gali būti nutraukiama Pirkėjo ir Rangovo sutarimu. Viena Sutarties šalis, atsižvelgdama į susidariusias aplinkybes, dėl kurių Sutarties neįmanoma įvykdyti, gali inicijuoti Sutarties nutraukimą, pateikdama kitai Sutarties šaliai Sutarties nutraukimo būtinybę pagrindžiantį raštą.</w:t>
      </w:r>
    </w:p>
    <w:p w14:paraId="3E2370A9"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140.</w:t>
      </w:r>
      <w:r w:rsidRPr="00EC1862">
        <w:rPr>
          <w:sz w:val="24"/>
          <w:szCs w:val="24"/>
        </w:rPr>
        <w:tab/>
        <w:t>Pirkėjas po Sutarties nutraukimo turi kiek galima greičiau patvirtinti laiku atliktų darbų ar jų dalies vertę. Taip pat parengiama ataskaita apie Sutarties nutraukimo dieną esančią Rangovo skolą Pirkėjui ir Pirkėjo skolą Rangovui.</w:t>
      </w:r>
    </w:p>
    <w:p w14:paraId="70A5E1EA" w14:textId="77777777" w:rsidR="00C113F7" w:rsidRPr="00EC1862" w:rsidRDefault="00C113F7" w:rsidP="00C113F7">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sidRPr="00EC1862">
        <w:rPr>
          <w:sz w:val="24"/>
          <w:szCs w:val="24"/>
        </w:rPr>
        <w:t>141.</w:t>
      </w:r>
      <w:r w:rsidRPr="00EC1862">
        <w:rPr>
          <w:sz w:val="24"/>
          <w:szCs w:val="24"/>
        </w:rPr>
        <w:tab/>
        <w:t>Jei Sutartis nutraukiama Pirkėjo iniciatyva dėl Rangovo kaltės, Pirkėjo patirti nuostoliai ar išlaidos, be atskiro pranešimo Rangovui ir nereikalaujant jo sutikimo, išieškomi išskaičiuojant juos iš Rangovui mokėtinų sumų arba pagal Rangovo pateiktą užtikrinimą.</w:t>
      </w:r>
    </w:p>
    <w:p w14:paraId="26D8C05A" w14:textId="77777777" w:rsidR="00C113F7" w:rsidRPr="00EC1862" w:rsidRDefault="00C113F7" w:rsidP="00C113F7">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sidRPr="00EC1862">
        <w:rPr>
          <w:sz w:val="24"/>
          <w:szCs w:val="24"/>
        </w:rPr>
        <w:t>142.</w:t>
      </w:r>
      <w:r w:rsidRPr="00EC1862">
        <w:rPr>
          <w:sz w:val="24"/>
          <w:szCs w:val="24"/>
        </w:rPr>
        <w:tab/>
        <w:t>Sutartį nutraukus dėl Rangovo kaltės, be jam priklausančio atlyginimo už laiku atliktus darbus, Rangovas neturi teisės į jokių jo patirtų nuostolių ar žalos kompensaciją.</w:t>
      </w:r>
    </w:p>
    <w:p w14:paraId="6457F75D" w14:textId="77777777" w:rsidR="00C113F7" w:rsidRPr="00EC1862" w:rsidRDefault="00C113F7" w:rsidP="00C113F7">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sidRPr="00EC1862">
        <w:rPr>
          <w:sz w:val="24"/>
          <w:szCs w:val="24"/>
        </w:rPr>
        <w:t>143.</w:t>
      </w:r>
      <w:r w:rsidRPr="00EC1862">
        <w:rPr>
          <w:sz w:val="24"/>
          <w:szCs w:val="24"/>
        </w:rPr>
        <w:tab/>
        <w:t>Sutarties nutraukimas atleidžia Rangovą ir Pirkėją nuo Sutarties vykdymo.</w:t>
      </w:r>
    </w:p>
    <w:p w14:paraId="1DB98D3E" w14:textId="77777777" w:rsidR="00C113F7" w:rsidRPr="00EC1862" w:rsidRDefault="00C113F7" w:rsidP="00C113F7">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sidRPr="00EC1862">
        <w:rPr>
          <w:sz w:val="24"/>
          <w:szCs w:val="24"/>
        </w:rPr>
        <w:t>144.</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726C50EC" w14:textId="77777777" w:rsidR="00C113F7" w:rsidRPr="00EC1862" w:rsidRDefault="00C113F7" w:rsidP="00C113F7">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sidRPr="00EC1862">
        <w:rPr>
          <w:sz w:val="24"/>
          <w:szCs w:val="24"/>
        </w:rPr>
        <w:t>145.</w:t>
      </w:r>
      <w:r w:rsidRPr="00EC1862">
        <w:rPr>
          <w:sz w:val="24"/>
          <w:szCs w:val="24"/>
        </w:rPr>
        <w:tab/>
        <w:t>Sutarties nutraukimo atveju, Rangovas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40695FED" w14:textId="77777777" w:rsidR="00C113F7" w:rsidRPr="00EC1862" w:rsidRDefault="00C113F7" w:rsidP="00C113F7">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2591DA0C"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highlight w:val="yellow"/>
        </w:rPr>
      </w:pPr>
      <w:r w:rsidRPr="00C267C8">
        <w:rPr>
          <w:b/>
          <w:sz w:val="24"/>
          <w:szCs w:val="24"/>
        </w:rPr>
        <w:t>XXIII SKYRIUS</w:t>
      </w:r>
    </w:p>
    <w:p w14:paraId="6766B4C1"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NENUGALIMA JĖGA (FORCE MAJEURE)</w:t>
      </w:r>
    </w:p>
    <w:p w14:paraId="6A314B5E"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0254DA3" w14:textId="77777777" w:rsidR="00C113F7" w:rsidRPr="00EC1862" w:rsidRDefault="00C113F7" w:rsidP="00C113F7">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sidRPr="00EC1862">
        <w:rPr>
          <w:sz w:val="24"/>
          <w:szCs w:val="24"/>
        </w:rPr>
        <w:t>146.</w:t>
      </w:r>
      <w:r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(force majeure) nelaikoma tai, kad rinkoje nėra reikalingų prievolei vykdyti prekių, Sutarties šalis neturi reikiamų finansinių išteklių arba skolininko kontrahentai pažeidžia savo prievoles.</w:t>
      </w:r>
    </w:p>
    <w:p w14:paraId="32201CB0" w14:textId="77777777" w:rsidR="00C113F7" w:rsidRPr="00EC1862" w:rsidRDefault="00C113F7" w:rsidP="00C113F7">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sidRPr="00EC1862">
        <w:rPr>
          <w:sz w:val="24"/>
          <w:szCs w:val="24"/>
        </w:rPr>
        <w:t>147.</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14F967CE" w14:textId="77777777" w:rsidR="00C113F7" w:rsidRPr="00EC1862" w:rsidRDefault="00C113F7" w:rsidP="00C113F7">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sidRPr="00EC1862">
        <w:rPr>
          <w:sz w:val="24"/>
          <w:szCs w:val="24"/>
        </w:rPr>
        <w:t>148.</w:t>
      </w:r>
      <w:r w:rsidRPr="00EC1862">
        <w:rPr>
          <w:sz w:val="24"/>
          <w:szCs w:val="24"/>
        </w:rPr>
        <w:tab/>
        <w:t>Sutarties neįvykdžiusi šalis privalo pranešti kitai šaliai apie šiame skyriuje nurodytos aplinkybės atsiradimą bei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3F0FFFDC" w14:textId="77777777" w:rsidR="00C113F7" w:rsidRPr="00EC1862" w:rsidRDefault="00C113F7" w:rsidP="00C113F7">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sidRPr="00EC1862">
        <w:rPr>
          <w:sz w:val="24"/>
          <w:szCs w:val="24"/>
        </w:rPr>
        <w:t>149.</w:t>
      </w:r>
      <w:r w:rsidRPr="00EC1862">
        <w:rPr>
          <w:sz w:val="24"/>
          <w:szCs w:val="24"/>
        </w:rPr>
        <w:tab/>
        <w:t>Šio skyriaus nuostatos neatima iš kitos šalies teisės nutraukti Sutartį arba sustabdyti jos įvykdymą, arba reikalauti sumokėti palūkanas.</w:t>
      </w:r>
    </w:p>
    <w:p w14:paraId="63D77356" w14:textId="77777777" w:rsidR="00C113F7" w:rsidRPr="00EC1862" w:rsidRDefault="00C113F7" w:rsidP="00C113F7">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sidRPr="00EC1862">
        <w:rPr>
          <w:sz w:val="24"/>
          <w:szCs w:val="24"/>
        </w:rPr>
        <w:t>150.</w:t>
      </w:r>
      <w:r w:rsidRPr="00EC1862">
        <w:rPr>
          <w:sz w:val="24"/>
          <w:szCs w:val="24"/>
        </w:rPr>
        <w:tab/>
        <w:t>Atleidžiant šalį nuo atsakomybės pagal Sutartį, turi būti vadovaujamasi Atleidimo nuo atsakomybės esant nenugalimos jėgos (force majeure) aplinkybėms taisyklėmis, patvirtintomis 1996 m. liepos 15 d. Lietuvos Respublikos Vyriausybės nutarimu Nr. 840.</w:t>
      </w:r>
    </w:p>
    <w:p w14:paraId="5B7090F8" w14:textId="77777777" w:rsidR="00C113F7" w:rsidRPr="00EC1862" w:rsidRDefault="00C113F7" w:rsidP="00C113F7">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EC1862">
        <w:rPr>
          <w:sz w:val="24"/>
          <w:szCs w:val="24"/>
        </w:rPr>
        <w:t>151.</w:t>
      </w:r>
      <w:r w:rsidRPr="00EC1862">
        <w:rPr>
          <w:sz w:val="24"/>
          <w:szCs w:val="24"/>
        </w:rPr>
        <w:tab/>
        <w:t>Rangovas nenaudoja alternatyvių būdų, dėl kurių gali atsirasti papildomų išlaidų, jei Pirkėjas nenurodo jam to daryti. Jei, vykdydamas Pirkėjo nurodymus arba naudodamas alternatyvius būdus, Rangovas patiria papildomų išlaidų, jas turi atlyginti Pirkėjas.</w:t>
      </w:r>
    </w:p>
    <w:p w14:paraId="0876550F" w14:textId="77777777" w:rsidR="00C113F7" w:rsidRPr="00EC1862" w:rsidRDefault="00C113F7" w:rsidP="00C113F7">
      <w:pPr>
        <w:pStyle w:val="Pagrindinistekstas2"/>
        <w:widowControl w:val="0"/>
        <w:shd w:val="clear" w:color="auto" w:fill="auto"/>
        <w:tabs>
          <w:tab w:val="left" w:pos="558"/>
        </w:tabs>
        <w:suppressAutoHyphens/>
        <w:spacing w:before="0" w:after="0" w:line="240" w:lineRule="auto"/>
        <w:ind w:firstLine="0"/>
        <w:rPr>
          <w:b/>
          <w:sz w:val="24"/>
          <w:szCs w:val="24"/>
        </w:rPr>
      </w:pPr>
    </w:p>
    <w:p w14:paraId="3EA9E78E" w14:textId="77777777" w:rsidR="00C113F7" w:rsidRPr="00C267C8" w:rsidRDefault="00C113F7" w:rsidP="00C113F7">
      <w:pPr>
        <w:pStyle w:val="Pagrindinistekstas2"/>
        <w:widowControl w:val="0"/>
        <w:shd w:val="clear" w:color="auto" w:fill="auto"/>
        <w:tabs>
          <w:tab w:val="left" w:pos="558"/>
        </w:tabs>
        <w:suppressAutoHyphens/>
        <w:spacing w:before="0" w:after="0" w:line="240" w:lineRule="auto"/>
        <w:ind w:firstLine="0"/>
        <w:rPr>
          <w:b/>
          <w:sz w:val="24"/>
          <w:szCs w:val="24"/>
        </w:rPr>
      </w:pPr>
      <w:r w:rsidRPr="00C267C8">
        <w:rPr>
          <w:b/>
          <w:sz w:val="24"/>
          <w:szCs w:val="24"/>
        </w:rPr>
        <w:t>XXIV SKYRIUS</w:t>
      </w:r>
    </w:p>
    <w:p w14:paraId="17251AE4"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GINČŲ SPRENDIMO TVARKA</w:t>
      </w:r>
    </w:p>
    <w:p w14:paraId="05854A50"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65809C5A" w14:textId="77777777" w:rsidR="00C113F7" w:rsidRPr="00EC1862" w:rsidRDefault="00C113F7" w:rsidP="00C113F7">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sidRPr="00EC1862">
        <w:rPr>
          <w:sz w:val="24"/>
          <w:szCs w:val="24"/>
        </w:rPr>
        <w:t>152.</w:t>
      </w:r>
      <w:r w:rsidRPr="00EC1862">
        <w:rPr>
          <w:sz w:val="24"/>
          <w:szCs w:val="24"/>
        </w:rPr>
        <w:tab/>
        <w:t>Ginčai tarp Sutarties šalių gali būti sprendžiami derybomis arba teisme.</w:t>
      </w:r>
    </w:p>
    <w:p w14:paraId="11FB18DE" w14:textId="77777777" w:rsidR="00C113F7" w:rsidRPr="00EC1862" w:rsidRDefault="00C113F7" w:rsidP="00C113F7">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sidRPr="00EC1862">
        <w:rPr>
          <w:sz w:val="24"/>
          <w:szCs w:val="24"/>
        </w:rPr>
        <w:t>153.</w:t>
      </w:r>
      <w:r w:rsidRPr="00EC1862">
        <w:rPr>
          <w:sz w:val="24"/>
          <w:szCs w:val="24"/>
        </w:rPr>
        <w:tab/>
        <w:t>Sutarties šalys visus ginčus siekia išspręsti derybomis. Kilus ginčui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68F5ACE6" w14:textId="77777777" w:rsidR="00C113F7" w:rsidRPr="00EC1862" w:rsidRDefault="00C113F7" w:rsidP="00C113F7">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sidRPr="00EC1862">
        <w:rPr>
          <w:sz w:val="24"/>
          <w:szCs w:val="24"/>
        </w:rPr>
        <w:t>154.</w:t>
      </w:r>
      <w:r w:rsidRPr="00EC1862">
        <w:rPr>
          <w:sz w:val="24"/>
          <w:szCs w:val="24"/>
        </w:rPr>
        <w:tab/>
        <w:t>Visi ginčai, kylantys dėl šios Sutarties, nepavykus jų išspręsti derybomis, sprendžiami teisme pagal Pirkėjo buvimo vietą, jei įstatymai nenustato išimtinio bylų teismingumo.</w:t>
      </w:r>
    </w:p>
    <w:p w14:paraId="33F6F2DC" w14:textId="77777777" w:rsidR="00C113F7" w:rsidRPr="00EC1862" w:rsidRDefault="00C113F7" w:rsidP="00C113F7">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sidRPr="00EC1862">
        <w:rPr>
          <w:sz w:val="24"/>
          <w:szCs w:val="24"/>
        </w:rPr>
        <w:t>155.</w:t>
      </w:r>
      <w:r w:rsidRPr="00EC1862">
        <w:rPr>
          <w:sz w:val="24"/>
          <w:szCs w:val="24"/>
        </w:rPr>
        <w:tab/>
        <w:t>Rangovas, manydamas, kad Pirkėjas nepagrįstai nutraukė Sutartį dėl esminio Sutarties pažeidimo, turi teisę pareikšti ieškinį teismui per 30 (trisdešimt) dienų nuo Sutarties nutraukimo.</w:t>
      </w:r>
    </w:p>
    <w:p w14:paraId="23CFACB4" w14:textId="77777777" w:rsidR="00C113F7" w:rsidRPr="00EC1862" w:rsidRDefault="00C113F7" w:rsidP="00C113F7">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71213381"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XXV SKYRIUS</w:t>
      </w:r>
    </w:p>
    <w:p w14:paraId="21C1CBF5"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ASMENS DUOMENŲ APSAUGA</w:t>
      </w:r>
    </w:p>
    <w:p w14:paraId="22BA45A8"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5F0EF4BA" w14:textId="77777777" w:rsidR="00C113F7" w:rsidRPr="00EC1862" w:rsidRDefault="00C113F7" w:rsidP="00C113F7">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sidRPr="00EC1862">
        <w:rPr>
          <w:sz w:val="24"/>
          <w:szCs w:val="24"/>
        </w:rPr>
        <w:t>156.</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5BCF7456" w14:textId="77777777" w:rsidR="00C113F7" w:rsidRPr="00EC1862" w:rsidRDefault="00C113F7" w:rsidP="00C113F7">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sidRPr="00EC1862">
        <w:rPr>
          <w:sz w:val="24"/>
          <w:szCs w:val="24"/>
        </w:rPr>
        <w:t>157.</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40AEEF3E"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sidRPr="00EC1862">
        <w:rPr>
          <w:sz w:val="24"/>
          <w:szCs w:val="24"/>
        </w:rPr>
        <w:t>158.</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121CFBDC" w14:textId="77777777" w:rsidR="00C113F7" w:rsidRPr="00EC1862" w:rsidRDefault="00C113F7" w:rsidP="00C113F7">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sidRPr="00EC1862">
        <w:rPr>
          <w:sz w:val="24"/>
          <w:szCs w:val="24"/>
        </w:rPr>
        <w:t>159.</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7CF6F4B2" w14:textId="77777777" w:rsidR="00C113F7" w:rsidRPr="00EC1862" w:rsidRDefault="00C113F7" w:rsidP="00C113F7">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sidRPr="00EC1862">
        <w:rPr>
          <w:sz w:val="24"/>
          <w:szCs w:val="24"/>
        </w:rPr>
        <w:t>160.</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bei kiti asmenys, kuriems teikti asmens duomenis šalis įpareigoja teisės aktai; bankai; Šalių pasitelkiami kiti asmenys, susiję su Sutarties vykdymu.</w:t>
      </w:r>
    </w:p>
    <w:p w14:paraId="29163F56" w14:textId="77777777" w:rsidR="00C113F7" w:rsidRPr="00EC1862" w:rsidRDefault="00C113F7" w:rsidP="00C113F7">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sidRPr="00EC1862">
        <w:rPr>
          <w:sz w:val="24"/>
          <w:szCs w:val="24"/>
        </w:rPr>
        <w:t xml:space="preserve">161. </w:t>
      </w:r>
      <w:r w:rsidRPr="00EC1862">
        <w:rPr>
          <w:sz w:val="24"/>
          <w:szCs w:val="24"/>
        </w:rPr>
        <w:tab/>
        <w:t xml:space="preserve">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w:t>
      </w:r>
      <w:r>
        <w:rPr>
          <w:sz w:val="24"/>
          <w:szCs w:val="24"/>
        </w:rPr>
        <w:t>1</w:t>
      </w:r>
      <w:r w:rsidRPr="00EC1862">
        <w:rPr>
          <w:sz w:val="24"/>
          <w:szCs w:val="24"/>
        </w:rPr>
        <w:t xml:space="preserve"> punkte nurodytais tikslais; kur ir kiek laiko asmens duomenys bus saugomi, ir kas turės galimybę su jais susipažinti.</w:t>
      </w:r>
    </w:p>
    <w:p w14:paraId="558884A8" w14:textId="77777777" w:rsidR="00C113F7" w:rsidRPr="00EC1862" w:rsidRDefault="00C113F7" w:rsidP="00C113F7">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715606A2"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XXVI SKYRIUS</w:t>
      </w:r>
    </w:p>
    <w:p w14:paraId="0C495A62"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DOKUMENTŲ SAUGOJIMAS IR JŲ TIKRINIMAS</w:t>
      </w:r>
    </w:p>
    <w:p w14:paraId="751D19DF" w14:textId="77777777" w:rsidR="00C113F7" w:rsidRPr="00EC1862" w:rsidRDefault="00C113F7" w:rsidP="00C113F7">
      <w:pPr>
        <w:pStyle w:val="Temosantrat30"/>
        <w:widowControl w:val="0"/>
        <w:shd w:val="clear" w:color="auto" w:fill="auto"/>
        <w:suppressAutoHyphens/>
        <w:spacing w:before="0" w:line="240" w:lineRule="auto"/>
        <w:jc w:val="center"/>
        <w:rPr>
          <w:sz w:val="24"/>
          <w:szCs w:val="24"/>
        </w:rPr>
      </w:pPr>
    </w:p>
    <w:p w14:paraId="787669A8" w14:textId="77777777" w:rsidR="00C113F7" w:rsidRPr="00EC1862" w:rsidRDefault="00C113F7" w:rsidP="00C113F7">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sidRPr="00EC1862">
        <w:rPr>
          <w:sz w:val="24"/>
          <w:szCs w:val="24"/>
        </w:rPr>
        <w:t>162.</w:t>
      </w:r>
      <w:r w:rsidRPr="00EC1862">
        <w:rPr>
          <w:sz w:val="24"/>
          <w:szCs w:val="24"/>
        </w:rPr>
        <w:tab/>
        <w:t>Visi sąnaudas ir pajamas pagal šią Sutartį patvirtinantys dokumentai turi būti saugomi 10 (dešimt) metų nuo galutinio mokėjimo pagal Sutartį.</w:t>
      </w:r>
    </w:p>
    <w:p w14:paraId="71C056BA" w14:textId="77777777" w:rsidR="00C113F7" w:rsidRPr="00EC1862" w:rsidRDefault="00C113F7" w:rsidP="00C113F7">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sidRPr="00EC1862">
        <w:rPr>
          <w:sz w:val="24"/>
          <w:szCs w:val="24"/>
        </w:rPr>
        <w:t>163.</w:t>
      </w:r>
      <w:r w:rsidRPr="00EC1862">
        <w:rPr>
          <w:sz w:val="24"/>
          <w:szCs w:val="24"/>
        </w:rPr>
        <w:tab/>
        <w:t>Rangovas privalo suteikti sąlygas Pirkėjui bei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7ACC11C8" w14:textId="77777777" w:rsidR="00C113F7" w:rsidRPr="00EC1862" w:rsidRDefault="00C113F7" w:rsidP="00C113F7">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sidRPr="00EC1862">
        <w:rPr>
          <w:sz w:val="24"/>
          <w:szCs w:val="24"/>
        </w:rPr>
        <w:t>164.</w:t>
      </w:r>
      <w:r w:rsidRPr="00EC1862">
        <w:rPr>
          <w:sz w:val="24"/>
          <w:szCs w:val="24"/>
        </w:rPr>
        <w:tab/>
        <w:t>Šiuo tikslu Rangovas įsipareigoja sudaryti sąlygas kompetentingų institucijų darbuotojams atvykti į Sutarties vykdymo vietas,  taip pat prieiti prie informacinių sistemų, duomenų bazių ir susipažinti su dokumentais, susijusiais su techniniu ir finansiniu projekto valdymu, ir stengtis jiems padėti.</w:t>
      </w:r>
    </w:p>
    <w:p w14:paraId="01D31B5F" w14:textId="77777777" w:rsidR="00C113F7" w:rsidRPr="00EC1862" w:rsidRDefault="00C113F7" w:rsidP="00C113F7">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1ACDCCC7"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XXVII SKYRIUS</w:t>
      </w:r>
    </w:p>
    <w:p w14:paraId="6435A9C9"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ELEKTRONINIS PARAŠAS</w:t>
      </w:r>
    </w:p>
    <w:p w14:paraId="79BF7D66"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423ABC26" w14:textId="77777777" w:rsidR="00C113F7" w:rsidRPr="00EC1862" w:rsidRDefault="00C113F7" w:rsidP="00C113F7">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sidRPr="00EC1862">
        <w:rPr>
          <w:sz w:val="24"/>
          <w:szCs w:val="24"/>
        </w:rPr>
        <w:t>165.</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6250CEA7" w14:textId="77777777" w:rsidR="00C113F7" w:rsidRPr="00EC1862" w:rsidRDefault="00C113F7" w:rsidP="00C113F7">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sidRPr="00EC1862">
        <w:rPr>
          <w:sz w:val="24"/>
          <w:szCs w:val="24"/>
        </w:rPr>
        <w:t>166.</w:t>
      </w:r>
      <w:r w:rsidRPr="00EC1862">
        <w:rPr>
          <w:sz w:val="24"/>
          <w:szCs w:val="24"/>
        </w:rPr>
        <w:tab/>
        <w:t>Kvalifikuotas elektroninis parašas priimamas šiomis sąlygomis:</w:t>
      </w:r>
    </w:p>
    <w:p w14:paraId="5114B622" w14:textId="77777777" w:rsidR="00C113F7" w:rsidRPr="00EC1862" w:rsidRDefault="00C113F7" w:rsidP="00C113F7">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sidRPr="00EC1862">
        <w:rPr>
          <w:sz w:val="24"/>
          <w:szCs w:val="24"/>
        </w:rPr>
        <w:t>166.1.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229C0B8C" w14:textId="77777777" w:rsidR="00C113F7" w:rsidRPr="00EC1862" w:rsidRDefault="00C113F7" w:rsidP="00C113F7">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sidRPr="00EC1862">
        <w:rPr>
          <w:sz w:val="24"/>
          <w:szCs w:val="24"/>
        </w:rPr>
        <w:t>166.2.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5773C17D" w14:textId="77777777" w:rsidR="00C113F7" w:rsidRPr="00EC1862" w:rsidRDefault="00C113F7" w:rsidP="00C113F7">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sidRPr="00EC1862">
        <w:rPr>
          <w:sz w:val="24"/>
          <w:szCs w:val="24"/>
        </w:rPr>
        <w:t>167.</w:t>
      </w:r>
      <w:r w:rsidRPr="00EC1862">
        <w:rPr>
          <w:sz w:val="24"/>
          <w:szCs w:val="24"/>
        </w:rPr>
        <w:tab/>
        <w:t>Kvalifikuotu elektroniniu parašu turi būti pasirašyta visa Sutartį sudarančių dalių (dokumentų) elektroninė byla.</w:t>
      </w:r>
    </w:p>
    <w:p w14:paraId="0ED2CB21" w14:textId="77777777" w:rsidR="00C113F7" w:rsidRPr="00EC1862" w:rsidRDefault="00C113F7" w:rsidP="00C113F7">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47C767FC"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XXVIII SKYRIUS</w:t>
      </w:r>
    </w:p>
    <w:p w14:paraId="47ED14D3" w14:textId="77777777" w:rsidR="00C113F7" w:rsidRPr="00C267C8" w:rsidRDefault="00C113F7" w:rsidP="00C113F7">
      <w:pPr>
        <w:pStyle w:val="Temosantrat30"/>
        <w:widowControl w:val="0"/>
        <w:shd w:val="clear" w:color="auto" w:fill="auto"/>
        <w:suppressAutoHyphens/>
        <w:spacing w:before="0" w:line="240" w:lineRule="auto"/>
        <w:jc w:val="center"/>
        <w:rPr>
          <w:b/>
          <w:sz w:val="24"/>
          <w:szCs w:val="24"/>
        </w:rPr>
      </w:pPr>
      <w:r w:rsidRPr="00C267C8">
        <w:rPr>
          <w:b/>
          <w:sz w:val="24"/>
          <w:szCs w:val="24"/>
        </w:rPr>
        <w:t>KONFIDENCIALUMAS</w:t>
      </w:r>
    </w:p>
    <w:p w14:paraId="6D44BA2B" w14:textId="77777777" w:rsidR="00C113F7" w:rsidRPr="00EC1862" w:rsidRDefault="00C113F7" w:rsidP="00C113F7">
      <w:pPr>
        <w:pStyle w:val="Temosantrat30"/>
        <w:widowControl w:val="0"/>
        <w:shd w:val="clear" w:color="auto" w:fill="auto"/>
        <w:suppressAutoHyphens/>
        <w:spacing w:before="0" w:line="240" w:lineRule="auto"/>
        <w:jc w:val="left"/>
        <w:rPr>
          <w:sz w:val="24"/>
          <w:szCs w:val="24"/>
        </w:rPr>
      </w:pPr>
    </w:p>
    <w:p w14:paraId="00A6E375" w14:textId="77777777" w:rsidR="00C113F7" w:rsidRPr="00EC1862" w:rsidRDefault="00C113F7" w:rsidP="00C113F7">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sidRPr="00EC1862">
        <w:rPr>
          <w:sz w:val="24"/>
          <w:szCs w:val="24"/>
        </w:rPr>
        <w:t>168.</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1D70BF45" w14:textId="77777777" w:rsidR="00C113F7" w:rsidRPr="00EC1862" w:rsidRDefault="00C113F7" w:rsidP="00C113F7">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sidRPr="00EC1862">
        <w:rPr>
          <w:sz w:val="24"/>
          <w:szCs w:val="24"/>
        </w:rPr>
        <w:t>169.</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096683A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3CD5448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CB26FE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47BE14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F7F7F38"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9407A4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9A00E6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C561F2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EF5CD71"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6D763A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6017FF2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3A52995"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238F080"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D6F4142"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02743E3"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D643D2D"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98B956D"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AF06BA2"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45E1B6A"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94E8B1F"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53C0765"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AF46D15"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E098BBB"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F425B40"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FB389AF"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5B5B378"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6B30BF0"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DDDCE14"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137B194"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0A44C37"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A0C9E76"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12815D1"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9D9E3FF"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70C64CA"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18340E0"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35C7A4A"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DCC231B"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B6B86F6"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725336B"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93259DD"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0BAE481C"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810FEF6"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F120452"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13CBFA3"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290C82D"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75C38D8"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7FD8FC9"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581D947"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17948AB"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4E593BA"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661049C"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2FABDCD"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8500EE1" w14:textId="77777777" w:rsidR="00023112" w:rsidRDefault="00023112"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7257AA6C"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2831E586"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D3F1BED"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91F0933"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6B0A28C"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158B777"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53832B91"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6A2B439F"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18CE24D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3767620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2 priedo dalis</w:t>
      </w:r>
    </w:p>
    <w:p w14:paraId="1427B8C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2E859CC" w14:textId="77777777" w:rsidR="00C113F7" w:rsidRPr="00EC1862" w:rsidRDefault="00C113F7" w:rsidP="00C113F7">
      <w:pPr>
        <w:pStyle w:val="Stilius5"/>
        <w:widowControl w:val="0"/>
        <w:suppressAutoHyphens/>
        <w:outlineLvl w:val="0"/>
        <w:rPr>
          <w:sz w:val="24"/>
          <w:szCs w:val="24"/>
        </w:rPr>
      </w:pPr>
      <w:r w:rsidRPr="00EC1862">
        <w:rPr>
          <w:sz w:val="24"/>
          <w:szCs w:val="24"/>
        </w:rPr>
        <w:t>Įkainotas darbų kiekių žiniaraštis</w:t>
      </w:r>
    </w:p>
    <w:tbl>
      <w:tblPr>
        <w:tblW w:w="9606" w:type="dxa"/>
        <w:tblLook w:val="0000" w:firstRow="0" w:lastRow="0" w:firstColumn="0" w:lastColumn="0" w:noHBand="0" w:noVBand="0"/>
      </w:tblPr>
      <w:tblGrid>
        <w:gridCol w:w="657"/>
        <w:gridCol w:w="2712"/>
        <w:gridCol w:w="1417"/>
        <w:gridCol w:w="1276"/>
        <w:gridCol w:w="1732"/>
        <w:gridCol w:w="1812"/>
      </w:tblGrid>
      <w:tr w:rsidR="00C113F7" w:rsidRPr="00EC1862" w14:paraId="549411DC" w14:textId="77777777" w:rsidTr="001A4A69">
        <w:trPr>
          <w:cantSplit/>
          <w:trHeight w:val="830"/>
        </w:trPr>
        <w:tc>
          <w:tcPr>
            <w:tcW w:w="657" w:type="dxa"/>
            <w:tcBorders>
              <w:top w:val="single" w:sz="4" w:space="0" w:color="auto"/>
              <w:left w:val="single" w:sz="4" w:space="0" w:color="auto"/>
              <w:bottom w:val="single" w:sz="4" w:space="0" w:color="auto"/>
              <w:right w:val="single" w:sz="4" w:space="0" w:color="auto"/>
            </w:tcBorders>
            <w:noWrap/>
            <w:vAlign w:val="bottom"/>
          </w:tcPr>
          <w:p w14:paraId="36C9C718" w14:textId="77777777" w:rsidR="00C113F7" w:rsidRPr="00EC1862" w:rsidRDefault="00C113F7" w:rsidP="001A4A69">
            <w:pPr>
              <w:widowControl w:val="0"/>
              <w:jc w:val="center"/>
              <w:rPr>
                <w:b/>
                <w:bCs/>
              </w:rPr>
            </w:pPr>
            <w:r w:rsidRPr="00EC1862">
              <w:rPr>
                <w:b/>
                <w:bCs/>
              </w:rPr>
              <w:t>Eil. Nr.</w:t>
            </w:r>
          </w:p>
        </w:tc>
        <w:tc>
          <w:tcPr>
            <w:tcW w:w="2712" w:type="dxa"/>
            <w:tcBorders>
              <w:top w:val="single" w:sz="4" w:space="0" w:color="auto"/>
              <w:left w:val="nil"/>
              <w:bottom w:val="single" w:sz="4" w:space="0" w:color="auto"/>
              <w:right w:val="single" w:sz="4" w:space="0" w:color="auto"/>
            </w:tcBorders>
            <w:noWrap/>
            <w:vAlign w:val="bottom"/>
          </w:tcPr>
          <w:p w14:paraId="75E7B157" w14:textId="77777777" w:rsidR="00C113F7" w:rsidRPr="00EC1862" w:rsidRDefault="00C113F7" w:rsidP="001A4A69">
            <w:pPr>
              <w:widowControl w:val="0"/>
              <w:jc w:val="center"/>
              <w:rPr>
                <w:b/>
                <w:bCs/>
              </w:rPr>
            </w:pPr>
            <w:r w:rsidRPr="00EC1862">
              <w:rPr>
                <w:b/>
                <w:bCs/>
              </w:rPr>
              <w:t>Darbo pavadinimas</w:t>
            </w:r>
          </w:p>
          <w:p w14:paraId="548B5DB3" w14:textId="77777777" w:rsidR="00C113F7" w:rsidRPr="00EC1862" w:rsidRDefault="00C113F7" w:rsidP="001A4A69">
            <w:pPr>
              <w:widowControl w:val="0"/>
              <w:jc w:val="center"/>
              <w:rPr>
                <w:b/>
                <w:bCs/>
              </w:rPr>
            </w:pPr>
          </w:p>
        </w:tc>
        <w:tc>
          <w:tcPr>
            <w:tcW w:w="1417" w:type="dxa"/>
            <w:tcBorders>
              <w:top w:val="single" w:sz="4" w:space="0" w:color="auto"/>
              <w:left w:val="single" w:sz="4" w:space="0" w:color="auto"/>
              <w:bottom w:val="single" w:sz="4" w:space="0" w:color="auto"/>
              <w:right w:val="single" w:sz="4" w:space="0" w:color="auto"/>
            </w:tcBorders>
            <w:vAlign w:val="center"/>
          </w:tcPr>
          <w:p w14:paraId="0196890D" w14:textId="77777777" w:rsidR="00C113F7" w:rsidRPr="00EC1862" w:rsidRDefault="00C113F7" w:rsidP="001A4A69">
            <w:pPr>
              <w:widowControl w:val="0"/>
              <w:jc w:val="center"/>
            </w:pPr>
            <w:r w:rsidRPr="00EC1862">
              <w:rPr>
                <w:b/>
                <w:bCs/>
              </w:rPr>
              <w:t>Mato</w:t>
            </w:r>
          </w:p>
          <w:p w14:paraId="07147637" w14:textId="77777777" w:rsidR="00C113F7" w:rsidRPr="00EC1862" w:rsidRDefault="00C113F7" w:rsidP="001A4A69">
            <w:pPr>
              <w:widowControl w:val="0"/>
              <w:jc w:val="center"/>
              <w:rPr>
                <w:b/>
                <w:bCs/>
              </w:rPr>
            </w:pPr>
            <w:r w:rsidRPr="00EC1862">
              <w:rPr>
                <w:b/>
                <w:bCs/>
              </w:rPr>
              <w:t>vnt.</w:t>
            </w:r>
          </w:p>
        </w:tc>
        <w:tc>
          <w:tcPr>
            <w:tcW w:w="1276" w:type="dxa"/>
            <w:tcBorders>
              <w:top w:val="single" w:sz="4" w:space="0" w:color="auto"/>
              <w:left w:val="single" w:sz="4" w:space="0" w:color="auto"/>
              <w:bottom w:val="single" w:sz="4" w:space="0" w:color="auto"/>
              <w:right w:val="nil"/>
            </w:tcBorders>
            <w:noWrap/>
            <w:vAlign w:val="center"/>
          </w:tcPr>
          <w:p w14:paraId="3707E231" w14:textId="77777777" w:rsidR="00C113F7" w:rsidRPr="00EC1862" w:rsidRDefault="00C113F7" w:rsidP="001A4A69">
            <w:pPr>
              <w:widowControl w:val="0"/>
              <w:jc w:val="center"/>
              <w:rPr>
                <w:b/>
              </w:rPr>
            </w:pPr>
            <w:r w:rsidRPr="00EC1862">
              <w:rPr>
                <w:b/>
                <w:bCs/>
              </w:rPr>
              <w:t>Kiekis</w:t>
            </w:r>
          </w:p>
        </w:tc>
        <w:tc>
          <w:tcPr>
            <w:tcW w:w="1732" w:type="dxa"/>
            <w:tcBorders>
              <w:top w:val="single" w:sz="4" w:space="0" w:color="auto"/>
              <w:left w:val="single" w:sz="4" w:space="0" w:color="auto"/>
              <w:bottom w:val="single" w:sz="4" w:space="0" w:color="auto"/>
              <w:right w:val="nil"/>
            </w:tcBorders>
            <w:noWrap/>
            <w:vAlign w:val="center"/>
          </w:tcPr>
          <w:p w14:paraId="447D3859" w14:textId="77777777" w:rsidR="00C113F7" w:rsidRPr="00EC1862" w:rsidRDefault="00C113F7" w:rsidP="001A4A69">
            <w:pPr>
              <w:widowControl w:val="0"/>
              <w:jc w:val="center"/>
              <w:rPr>
                <w:b/>
                <w:bCs/>
              </w:rPr>
            </w:pPr>
            <w:r w:rsidRPr="00EC1862">
              <w:rPr>
                <w:b/>
                <w:bCs/>
              </w:rPr>
              <w:t xml:space="preserve">Įkainis </w:t>
            </w:r>
            <w:r w:rsidRPr="00EC1862">
              <w:rPr>
                <w:b/>
              </w:rPr>
              <w:t xml:space="preserve">(Eur) </w:t>
            </w:r>
            <w:r w:rsidRPr="00EC1862">
              <w:rPr>
                <w:b/>
                <w:bCs/>
              </w:rPr>
              <w:t>be PVM</w:t>
            </w:r>
          </w:p>
        </w:tc>
        <w:tc>
          <w:tcPr>
            <w:tcW w:w="1812" w:type="dxa"/>
            <w:tcBorders>
              <w:top w:val="single" w:sz="4" w:space="0" w:color="auto"/>
              <w:left w:val="single" w:sz="4" w:space="0" w:color="auto"/>
              <w:bottom w:val="single" w:sz="4" w:space="0" w:color="auto"/>
              <w:right w:val="single" w:sz="4" w:space="0" w:color="auto"/>
            </w:tcBorders>
            <w:noWrap/>
            <w:vAlign w:val="center"/>
          </w:tcPr>
          <w:p w14:paraId="12E77584" w14:textId="77777777" w:rsidR="00C113F7" w:rsidRPr="00EC1862" w:rsidRDefault="00950229" w:rsidP="001A4A69">
            <w:pPr>
              <w:widowControl w:val="0"/>
              <w:jc w:val="center"/>
            </w:pPr>
            <w:r>
              <w:rPr>
                <w:b/>
                <w:bCs/>
              </w:rPr>
              <w:t>Iš v</w:t>
            </w:r>
            <w:r w:rsidR="00C113F7" w:rsidRPr="00EC1862">
              <w:rPr>
                <w:b/>
                <w:bCs/>
              </w:rPr>
              <w:t xml:space="preserve">iso </w:t>
            </w:r>
            <w:r w:rsidR="00C113F7" w:rsidRPr="00EC1862">
              <w:rPr>
                <w:b/>
              </w:rPr>
              <w:t xml:space="preserve">(Eur) </w:t>
            </w:r>
            <w:r w:rsidR="00C113F7" w:rsidRPr="00EC1862">
              <w:rPr>
                <w:b/>
                <w:bCs/>
              </w:rPr>
              <w:t xml:space="preserve">be PVM </w:t>
            </w:r>
          </w:p>
        </w:tc>
      </w:tr>
      <w:tr w:rsidR="00C113F7" w:rsidRPr="00EC1862" w14:paraId="27A4EB9C" w14:textId="77777777" w:rsidTr="001A4A69">
        <w:trPr>
          <w:trHeight w:val="210"/>
        </w:trPr>
        <w:tc>
          <w:tcPr>
            <w:tcW w:w="657" w:type="dxa"/>
            <w:tcBorders>
              <w:top w:val="single" w:sz="4" w:space="0" w:color="auto"/>
              <w:left w:val="single" w:sz="4" w:space="0" w:color="auto"/>
              <w:bottom w:val="single" w:sz="4" w:space="0" w:color="auto"/>
              <w:right w:val="single" w:sz="4" w:space="0" w:color="auto"/>
            </w:tcBorders>
            <w:noWrap/>
            <w:vAlign w:val="bottom"/>
          </w:tcPr>
          <w:p w14:paraId="4F7DF4A5" w14:textId="77777777" w:rsidR="00C113F7" w:rsidRPr="00EC1862" w:rsidRDefault="00C113F7" w:rsidP="001A4A69">
            <w:pPr>
              <w:widowControl w:val="0"/>
              <w:jc w:val="center"/>
            </w:pPr>
          </w:p>
        </w:tc>
        <w:tc>
          <w:tcPr>
            <w:tcW w:w="2712" w:type="dxa"/>
            <w:tcBorders>
              <w:top w:val="single" w:sz="4" w:space="0" w:color="auto"/>
              <w:left w:val="nil"/>
              <w:bottom w:val="single" w:sz="4" w:space="0" w:color="auto"/>
              <w:right w:val="single" w:sz="4" w:space="0" w:color="auto"/>
            </w:tcBorders>
            <w:noWrap/>
            <w:vAlign w:val="bottom"/>
          </w:tcPr>
          <w:p w14:paraId="2E1F41F9" w14:textId="77777777" w:rsidR="00C113F7" w:rsidRPr="00EC1862" w:rsidRDefault="00C113F7" w:rsidP="001A4A69">
            <w:pPr>
              <w:widowControl w:val="0"/>
              <w:jc w:val="center"/>
            </w:pPr>
          </w:p>
        </w:tc>
        <w:tc>
          <w:tcPr>
            <w:tcW w:w="1417" w:type="dxa"/>
            <w:tcBorders>
              <w:top w:val="single" w:sz="4" w:space="0" w:color="auto"/>
              <w:left w:val="single" w:sz="4" w:space="0" w:color="auto"/>
              <w:bottom w:val="single" w:sz="4" w:space="0" w:color="auto"/>
              <w:right w:val="single" w:sz="4" w:space="0" w:color="auto"/>
            </w:tcBorders>
          </w:tcPr>
          <w:p w14:paraId="0032B3BE" w14:textId="77777777" w:rsidR="00C113F7" w:rsidRPr="00EC1862" w:rsidRDefault="00C113F7" w:rsidP="001A4A69">
            <w:pPr>
              <w:widowControl w:val="0"/>
              <w:jc w:val="center"/>
            </w:pPr>
          </w:p>
        </w:tc>
        <w:tc>
          <w:tcPr>
            <w:tcW w:w="1276" w:type="dxa"/>
            <w:tcBorders>
              <w:top w:val="single" w:sz="4" w:space="0" w:color="auto"/>
              <w:left w:val="single" w:sz="4" w:space="0" w:color="auto"/>
              <w:bottom w:val="single" w:sz="4" w:space="0" w:color="auto"/>
              <w:right w:val="nil"/>
            </w:tcBorders>
            <w:noWrap/>
            <w:vAlign w:val="bottom"/>
          </w:tcPr>
          <w:p w14:paraId="34264209" w14:textId="77777777" w:rsidR="00C113F7" w:rsidRPr="00EC1862" w:rsidRDefault="00C113F7" w:rsidP="001A4A69">
            <w:pPr>
              <w:widowControl w:val="0"/>
              <w:jc w:val="center"/>
            </w:pPr>
          </w:p>
        </w:tc>
        <w:tc>
          <w:tcPr>
            <w:tcW w:w="1732" w:type="dxa"/>
            <w:tcBorders>
              <w:top w:val="single" w:sz="4" w:space="0" w:color="auto"/>
              <w:left w:val="single" w:sz="4" w:space="0" w:color="auto"/>
              <w:bottom w:val="single" w:sz="4" w:space="0" w:color="auto"/>
              <w:right w:val="nil"/>
            </w:tcBorders>
            <w:noWrap/>
            <w:vAlign w:val="bottom"/>
          </w:tcPr>
          <w:p w14:paraId="3AC02E16" w14:textId="77777777" w:rsidR="00C113F7" w:rsidRPr="00EC1862" w:rsidRDefault="00C113F7" w:rsidP="001A4A69">
            <w:pPr>
              <w:widowControl w:val="0"/>
              <w:jc w:val="center"/>
            </w:pPr>
          </w:p>
        </w:tc>
        <w:tc>
          <w:tcPr>
            <w:tcW w:w="1812" w:type="dxa"/>
            <w:tcBorders>
              <w:top w:val="single" w:sz="4" w:space="0" w:color="auto"/>
              <w:left w:val="single" w:sz="4" w:space="0" w:color="auto"/>
              <w:bottom w:val="single" w:sz="4" w:space="0" w:color="auto"/>
              <w:right w:val="single" w:sz="4" w:space="0" w:color="auto"/>
            </w:tcBorders>
            <w:noWrap/>
            <w:vAlign w:val="bottom"/>
          </w:tcPr>
          <w:p w14:paraId="79B4C98C" w14:textId="77777777" w:rsidR="00C113F7" w:rsidRPr="00EC1862" w:rsidRDefault="00C113F7" w:rsidP="001A4A69">
            <w:pPr>
              <w:widowControl w:val="0"/>
              <w:jc w:val="center"/>
            </w:pPr>
          </w:p>
        </w:tc>
      </w:tr>
      <w:tr w:rsidR="00C113F7" w:rsidRPr="00EC1862" w14:paraId="1531E5C3" w14:textId="77777777" w:rsidTr="001A4A69">
        <w:trPr>
          <w:trHeight w:val="285"/>
        </w:trPr>
        <w:tc>
          <w:tcPr>
            <w:tcW w:w="657" w:type="dxa"/>
            <w:tcBorders>
              <w:top w:val="single" w:sz="4" w:space="0" w:color="auto"/>
              <w:left w:val="single" w:sz="4" w:space="0" w:color="auto"/>
              <w:bottom w:val="single" w:sz="4" w:space="0" w:color="auto"/>
              <w:right w:val="single" w:sz="4" w:space="0" w:color="auto"/>
            </w:tcBorders>
            <w:noWrap/>
            <w:vAlign w:val="bottom"/>
          </w:tcPr>
          <w:p w14:paraId="7CEF7AF0" w14:textId="77777777" w:rsidR="00C113F7" w:rsidRPr="00EC1862" w:rsidRDefault="00C113F7" w:rsidP="001A4A69">
            <w:pPr>
              <w:widowControl w:val="0"/>
              <w:jc w:val="center"/>
            </w:pPr>
          </w:p>
        </w:tc>
        <w:tc>
          <w:tcPr>
            <w:tcW w:w="2712" w:type="dxa"/>
            <w:tcBorders>
              <w:top w:val="single" w:sz="4" w:space="0" w:color="auto"/>
              <w:left w:val="single" w:sz="4" w:space="0" w:color="auto"/>
              <w:bottom w:val="single" w:sz="4" w:space="0" w:color="auto"/>
              <w:right w:val="single" w:sz="4" w:space="0" w:color="auto"/>
            </w:tcBorders>
            <w:vAlign w:val="bottom"/>
          </w:tcPr>
          <w:p w14:paraId="0A4C3D08" w14:textId="77777777" w:rsidR="00C113F7" w:rsidRPr="00EC1862" w:rsidRDefault="00C113F7" w:rsidP="001A4A69">
            <w:pPr>
              <w:widowControl w:val="0"/>
              <w:jc w:val="center"/>
            </w:pPr>
          </w:p>
        </w:tc>
        <w:tc>
          <w:tcPr>
            <w:tcW w:w="1417" w:type="dxa"/>
            <w:tcBorders>
              <w:top w:val="single" w:sz="4" w:space="0" w:color="auto"/>
              <w:left w:val="single" w:sz="4" w:space="0" w:color="auto"/>
              <w:bottom w:val="single" w:sz="4" w:space="0" w:color="auto"/>
              <w:right w:val="single" w:sz="4" w:space="0" w:color="auto"/>
            </w:tcBorders>
          </w:tcPr>
          <w:p w14:paraId="29CE087E" w14:textId="77777777" w:rsidR="00C113F7" w:rsidRPr="00EC1862" w:rsidRDefault="00C113F7" w:rsidP="001A4A69">
            <w:pPr>
              <w:widowControl w:val="0"/>
              <w:jc w:val="center"/>
            </w:pPr>
          </w:p>
        </w:tc>
        <w:tc>
          <w:tcPr>
            <w:tcW w:w="1276" w:type="dxa"/>
            <w:tcBorders>
              <w:top w:val="single" w:sz="4" w:space="0" w:color="auto"/>
              <w:left w:val="single" w:sz="4" w:space="0" w:color="auto"/>
              <w:bottom w:val="single" w:sz="4" w:space="0" w:color="auto"/>
              <w:right w:val="nil"/>
            </w:tcBorders>
            <w:noWrap/>
            <w:vAlign w:val="bottom"/>
          </w:tcPr>
          <w:p w14:paraId="6028802B" w14:textId="77777777" w:rsidR="00C113F7" w:rsidRPr="00EC1862" w:rsidRDefault="00C113F7" w:rsidP="001A4A69">
            <w:pPr>
              <w:widowControl w:val="0"/>
              <w:jc w:val="center"/>
            </w:pPr>
          </w:p>
        </w:tc>
        <w:tc>
          <w:tcPr>
            <w:tcW w:w="1732" w:type="dxa"/>
            <w:tcBorders>
              <w:top w:val="single" w:sz="4" w:space="0" w:color="auto"/>
              <w:left w:val="single" w:sz="4" w:space="0" w:color="auto"/>
              <w:bottom w:val="single" w:sz="4" w:space="0" w:color="auto"/>
              <w:right w:val="nil"/>
            </w:tcBorders>
            <w:noWrap/>
            <w:vAlign w:val="bottom"/>
          </w:tcPr>
          <w:p w14:paraId="0CC9ECE2" w14:textId="77777777" w:rsidR="00C113F7" w:rsidRPr="00EC1862" w:rsidRDefault="00C113F7" w:rsidP="001A4A69">
            <w:pPr>
              <w:widowControl w:val="0"/>
              <w:jc w:val="center"/>
            </w:pPr>
          </w:p>
        </w:tc>
        <w:tc>
          <w:tcPr>
            <w:tcW w:w="1812" w:type="dxa"/>
            <w:tcBorders>
              <w:top w:val="single" w:sz="4" w:space="0" w:color="auto"/>
              <w:left w:val="single" w:sz="4" w:space="0" w:color="auto"/>
              <w:bottom w:val="single" w:sz="4" w:space="0" w:color="auto"/>
              <w:right w:val="single" w:sz="4" w:space="0" w:color="auto"/>
            </w:tcBorders>
            <w:noWrap/>
            <w:vAlign w:val="bottom"/>
          </w:tcPr>
          <w:p w14:paraId="399145DC" w14:textId="77777777" w:rsidR="00C113F7" w:rsidRPr="00EC1862" w:rsidRDefault="00C113F7" w:rsidP="001A4A69">
            <w:pPr>
              <w:widowControl w:val="0"/>
              <w:jc w:val="center"/>
            </w:pPr>
          </w:p>
        </w:tc>
      </w:tr>
      <w:tr w:rsidR="00C113F7" w:rsidRPr="00EC1862" w14:paraId="52F4F953" w14:textId="77777777" w:rsidTr="001A4A69">
        <w:trPr>
          <w:trHeight w:val="285"/>
        </w:trPr>
        <w:tc>
          <w:tcPr>
            <w:tcW w:w="657" w:type="dxa"/>
            <w:tcBorders>
              <w:top w:val="single" w:sz="4" w:space="0" w:color="auto"/>
              <w:left w:val="single" w:sz="4" w:space="0" w:color="auto"/>
              <w:bottom w:val="single" w:sz="4" w:space="0" w:color="auto"/>
              <w:right w:val="single" w:sz="4" w:space="0" w:color="auto"/>
            </w:tcBorders>
            <w:noWrap/>
            <w:vAlign w:val="bottom"/>
          </w:tcPr>
          <w:p w14:paraId="36481F57" w14:textId="77777777" w:rsidR="00C113F7" w:rsidRPr="00EC1862" w:rsidRDefault="00C113F7" w:rsidP="001A4A69">
            <w:pPr>
              <w:widowControl w:val="0"/>
              <w:jc w:val="center"/>
            </w:pPr>
          </w:p>
        </w:tc>
        <w:tc>
          <w:tcPr>
            <w:tcW w:w="2712" w:type="dxa"/>
            <w:tcBorders>
              <w:top w:val="single" w:sz="4" w:space="0" w:color="auto"/>
              <w:left w:val="single" w:sz="4" w:space="0" w:color="auto"/>
              <w:bottom w:val="single" w:sz="4" w:space="0" w:color="auto"/>
              <w:right w:val="single" w:sz="4" w:space="0" w:color="auto"/>
            </w:tcBorders>
            <w:vAlign w:val="bottom"/>
          </w:tcPr>
          <w:p w14:paraId="07E71A9C" w14:textId="77777777" w:rsidR="00C113F7" w:rsidRPr="00EC1862" w:rsidRDefault="00C113F7" w:rsidP="001A4A69">
            <w:pPr>
              <w:widowControl w:val="0"/>
              <w:jc w:val="center"/>
            </w:pPr>
          </w:p>
        </w:tc>
        <w:tc>
          <w:tcPr>
            <w:tcW w:w="1417" w:type="dxa"/>
            <w:tcBorders>
              <w:top w:val="single" w:sz="4" w:space="0" w:color="auto"/>
              <w:left w:val="single" w:sz="4" w:space="0" w:color="auto"/>
              <w:bottom w:val="single" w:sz="4" w:space="0" w:color="auto"/>
              <w:right w:val="single" w:sz="4" w:space="0" w:color="auto"/>
            </w:tcBorders>
          </w:tcPr>
          <w:p w14:paraId="47F48985" w14:textId="77777777" w:rsidR="00C113F7" w:rsidRPr="00EC1862" w:rsidRDefault="00C113F7" w:rsidP="001A4A69">
            <w:pPr>
              <w:widowControl w:val="0"/>
              <w:jc w:val="center"/>
            </w:pPr>
          </w:p>
        </w:tc>
        <w:tc>
          <w:tcPr>
            <w:tcW w:w="1276" w:type="dxa"/>
            <w:tcBorders>
              <w:top w:val="single" w:sz="4" w:space="0" w:color="auto"/>
              <w:left w:val="single" w:sz="4" w:space="0" w:color="auto"/>
              <w:bottom w:val="single" w:sz="4" w:space="0" w:color="auto"/>
              <w:right w:val="nil"/>
            </w:tcBorders>
            <w:noWrap/>
            <w:vAlign w:val="bottom"/>
          </w:tcPr>
          <w:p w14:paraId="0B4C8BA9" w14:textId="77777777" w:rsidR="00C113F7" w:rsidRPr="00EC1862" w:rsidRDefault="00C113F7" w:rsidP="001A4A69">
            <w:pPr>
              <w:widowControl w:val="0"/>
              <w:jc w:val="center"/>
            </w:pPr>
          </w:p>
        </w:tc>
        <w:tc>
          <w:tcPr>
            <w:tcW w:w="1732" w:type="dxa"/>
            <w:tcBorders>
              <w:top w:val="single" w:sz="4" w:space="0" w:color="auto"/>
              <w:left w:val="single" w:sz="4" w:space="0" w:color="auto"/>
              <w:bottom w:val="single" w:sz="4" w:space="0" w:color="auto"/>
              <w:right w:val="nil"/>
            </w:tcBorders>
            <w:noWrap/>
            <w:vAlign w:val="bottom"/>
          </w:tcPr>
          <w:p w14:paraId="12968BCB" w14:textId="77777777" w:rsidR="00C113F7" w:rsidRPr="00EC1862" w:rsidRDefault="00C113F7" w:rsidP="001A4A69">
            <w:pPr>
              <w:widowControl w:val="0"/>
              <w:jc w:val="center"/>
            </w:pPr>
          </w:p>
        </w:tc>
        <w:tc>
          <w:tcPr>
            <w:tcW w:w="1812" w:type="dxa"/>
            <w:tcBorders>
              <w:top w:val="single" w:sz="4" w:space="0" w:color="auto"/>
              <w:left w:val="single" w:sz="4" w:space="0" w:color="auto"/>
              <w:bottom w:val="single" w:sz="4" w:space="0" w:color="auto"/>
              <w:right w:val="single" w:sz="4" w:space="0" w:color="auto"/>
            </w:tcBorders>
            <w:noWrap/>
            <w:vAlign w:val="bottom"/>
          </w:tcPr>
          <w:p w14:paraId="347DA378" w14:textId="77777777" w:rsidR="00C113F7" w:rsidRPr="00EC1862" w:rsidRDefault="00C113F7" w:rsidP="001A4A69">
            <w:pPr>
              <w:widowControl w:val="0"/>
              <w:jc w:val="center"/>
            </w:pPr>
          </w:p>
        </w:tc>
      </w:tr>
      <w:tr w:rsidR="00C113F7" w:rsidRPr="00EC1862" w14:paraId="040F8454" w14:textId="77777777" w:rsidTr="001A4A69">
        <w:trPr>
          <w:trHeight w:val="285"/>
        </w:trPr>
        <w:tc>
          <w:tcPr>
            <w:tcW w:w="657" w:type="dxa"/>
            <w:tcBorders>
              <w:top w:val="single" w:sz="4" w:space="0" w:color="auto"/>
              <w:left w:val="single" w:sz="4" w:space="0" w:color="auto"/>
              <w:bottom w:val="single" w:sz="4" w:space="0" w:color="auto"/>
              <w:right w:val="single" w:sz="4" w:space="0" w:color="auto"/>
            </w:tcBorders>
            <w:noWrap/>
            <w:vAlign w:val="bottom"/>
          </w:tcPr>
          <w:p w14:paraId="1B0DD0FA" w14:textId="77777777" w:rsidR="00C113F7" w:rsidRPr="00EC1862" w:rsidRDefault="00C113F7" w:rsidP="001A4A69">
            <w:pPr>
              <w:widowControl w:val="0"/>
              <w:jc w:val="center"/>
            </w:pPr>
          </w:p>
        </w:tc>
        <w:tc>
          <w:tcPr>
            <w:tcW w:w="2712" w:type="dxa"/>
            <w:tcBorders>
              <w:top w:val="single" w:sz="4" w:space="0" w:color="auto"/>
              <w:left w:val="single" w:sz="4" w:space="0" w:color="auto"/>
              <w:bottom w:val="single" w:sz="4" w:space="0" w:color="auto"/>
              <w:right w:val="single" w:sz="4" w:space="0" w:color="auto"/>
            </w:tcBorders>
            <w:vAlign w:val="bottom"/>
          </w:tcPr>
          <w:p w14:paraId="7C16C8E7" w14:textId="77777777" w:rsidR="00C113F7" w:rsidRPr="00EC1862" w:rsidRDefault="00C113F7" w:rsidP="001A4A69">
            <w:pPr>
              <w:widowControl w:val="0"/>
              <w:jc w:val="center"/>
            </w:pPr>
          </w:p>
        </w:tc>
        <w:tc>
          <w:tcPr>
            <w:tcW w:w="1417" w:type="dxa"/>
            <w:tcBorders>
              <w:top w:val="single" w:sz="4" w:space="0" w:color="auto"/>
              <w:left w:val="single" w:sz="4" w:space="0" w:color="auto"/>
              <w:bottom w:val="single" w:sz="4" w:space="0" w:color="auto"/>
              <w:right w:val="single" w:sz="4" w:space="0" w:color="auto"/>
            </w:tcBorders>
          </w:tcPr>
          <w:p w14:paraId="11264E11" w14:textId="77777777" w:rsidR="00C113F7" w:rsidRPr="00EC1862" w:rsidRDefault="00C113F7" w:rsidP="001A4A69">
            <w:pPr>
              <w:widowControl w:val="0"/>
              <w:jc w:val="center"/>
            </w:pPr>
          </w:p>
        </w:tc>
        <w:tc>
          <w:tcPr>
            <w:tcW w:w="1276" w:type="dxa"/>
            <w:tcBorders>
              <w:top w:val="single" w:sz="4" w:space="0" w:color="auto"/>
              <w:left w:val="single" w:sz="4" w:space="0" w:color="auto"/>
              <w:bottom w:val="single" w:sz="4" w:space="0" w:color="auto"/>
              <w:right w:val="nil"/>
            </w:tcBorders>
            <w:noWrap/>
            <w:vAlign w:val="bottom"/>
          </w:tcPr>
          <w:p w14:paraId="058D974E" w14:textId="77777777" w:rsidR="00C113F7" w:rsidRPr="00EC1862" w:rsidRDefault="00C113F7" w:rsidP="001A4A69">
            <w:pPr>
              <w:widowControl w:val="0"/>
              <w:jc w:val="center"/>
            </w:pPr>
          </w:p>
        </w:tc>
        <w:tc>
          <w:tcPr>
            <w:tcW w:w="1732" w:type="dxa"/>
            <w:tcBorders>
              <w:top w:val="single" w:sz="4" w:space="0" w:color="auto"/>
              <w:left w:val="single" w:sz="4" w:space="0" w:color="auto"/>
              <w:bottom w:val="single" w:sz="4" w:space="0" w:color="auto"/>
              <w:right w:val="nil"/>
            </w:tcBorders>
            <w:noWrap/>
            <w:vAlign w:val="bottom"/>
          </w:tcPr>
          <w:p w14:paraId="23F2367F" w14:textId="77777777" w:rsidR="00C113F7" w:rsidRPr="00EC1862" w:rsidRDefault="00C113F7" w:rsidP="001A4A69">
            <w:pPr>
              <w:widowControl w:val="0"/>
              <w:jc w:val="center"/>
            </w:pPr>
          </w:p>
        </w:tc>
        <w:tc>
          <w:tcPr>
            <w:tcW w:w="1812" w:type="dxa"/>
            <w:tcBorders>
              <w:top w:val="single" w:sz="4" w:space="0" w:color="auto"/>
              <w:left w:val="single" w:sz="4" w:space="0" w:color="auto"/>
              <w:bottom w:val="single" w:sz="4" w:space="0" w:color="auto"/>
              <w:right w:val="single" w:sz="4" w:space="0" w:color="auto"/>
            </w:tcBorders>
            <w:noWrap/>
            <w:vAlign w:val="bottom"/>
          </w:tcPr>
          <w:p w14:paraId="1E217198" w14:textId="77777777" w:rsidR="00C113F7" w:rsidRPr="00EC1862" w:rsidRDefault="00C113F7" w:rsidP="001A4A69">
            <w:pPr>
              <w:widowControl w:val="0"/>
              <w:jc w:val="center"/>
            </w:pPr>
          </w:p>
        </w:tc>
      </w:tr>
      <w:tr w:rsidR="00C113F7" w:rsidRPr="00EC1862" w14:paraId="27C9D8F4" w14:textId="77777777" w:rsidTr="001A4A69">
        <w:trPr>
          <w:trHeight w:val="199"/>
        </w:trPr>
        <w:tc>
          <w:tcPr>
            <w:tcW w:w="7794" w:type="dxa"/>
            <w:gridSpan w:val="5"/>
            <w:tcBorders>
              <w:top w:val="single" w:sz="4" w:space="0" w:color="auto"/>
              <w:left w:val="single" w:sz="4" w:space="0" w:color="auto"/>
              <w:bottom w:val="single" w:sz="4" w:space="0" w:color="auto"/>
              <w:right w:val="single" w:sz="4" w:space="0" w:color="auto"/>
            </w:tcBorders>
            <w:noWrap/>
          </w:tcPr>
          <w:p w14:paraId="62542F27" w14:textId="77777777" w:rsidR="00C113F7" w:rsidRPr="00EC1862" w:rsidRDefault="00C113F7" w:rsidP="001A4A69">
            <w:pPr>
              <w:widowControl w:val="0"/>
              <w:jc w:val="right"/>
              <w:rPr>
                <w:b/>
                <w:bCs/>
              </w:rPr>
            </w:pPr>
            <w:r w:rsidRPr="00EC1862">
              <w:rPr>
                <w:b/>
                <w:bCs/>
              </w:rPr>
              <w:t>Suma be PVM (Eur):</w:t>
            </w:r>
          </w:p>
        </w:tc>
        <w:tc>
          <w:tcPr>
            <w:tcW w:w="1812" w:type="dxa"/>
            <w:tcBorders>
              <w:top w:val="single" w:sz="4" w:space="0" w:color="auto"/>
              <w:left w:val="single" w:sz="4" w:space="0" w:color="auto"/>
              <w:bottom w:val="single" w:sz="4" w:space="0" w:color="auto"/>
              <w:right w:val="single" w:sz="4" w:space="0" w:color="auto"/>
            </w:tcBorders>
            <w:vAlign w:val="bottom"/>
          </w:tcPr>
          <w:p w14:paraId="52A1E48D" w14:textId="77777777" w:rsidR="00C113F7" w:rsidRPr="00EC1862" w:rsidRDefault="00C113F7" w:rsidP="001A4A69">
            <w:pPr>
              <w:widowControl w:val="0"/>
              <w:jc w:val="right"/>
              <w:rPr>
                <w:b/>
                <w:bCs/>
              </w:rPr>
            </w:pPr>
          </w:p>
        </w:tc>
      </w:tr>
      <w:tr w:rsidR="00C113F7" w:rsidRPr="00EC1862" w14:paraId="646C21AD" w14:textId="77777777" w:rsidTr="001A4A69">
        <w:trPr>
          <w:trHeight w:val="300"/>
        </w:trPr>
        <w:tc>
          <w:tcPr>
            <w:tcW w:w="7794" w:type="dxa"/>
            <w:gridSpan w:val="5"/>
            <w:tcBorders>
              <w:top w:val="single" w:sz="4" w:space="0" w:color="auto"/>
              <w:left w:val="single" w:sz="4" w:space="0" w:color="auto"/>
              <w:bottom w:val="single" w:sz="4" w:space="0" w:color="auto"/>
              <w:right w:val="single" w:sz="4" w:space="0" w:color="auto"/>
            </w:tcBorders>
            <w:noWrap/>
            <w:vAlign w:val="bottom"/>
          </w:tcPr>
          <w:p w14:paraId="0594D96B" w14:textId="77777777" w:rsidR="00C113F7" w:rsidRPr="00EC1862" w:rsidRDefault="00C113F7" w:rsidP="001A4A69">
            <w:pPr>
              <w:widowControl w:val="0"/>
              <w:jc w:val="right"/>
              <w:rPr>
                <w:b/>
                <w:bCs/>
              </w:rPr>
            </w:pPr>
            <w:r w:rsidRPr="00EC1862">
              <w:rPr>
                <w:b/>
              </w:rPr>
              <w:t xml:space="preserve">PVM </w:t>
            </w:r>
            <w:r w:rsidRPr="00EC1862">
              <w:rPr>
                <w:b/>
                <w:i/>
                <w:color w:val="FF0000"/>
              </w:rPr>
              <w:t>[tarifas]</w:t>
            </w:r>
            <w:r w:rsidRPr="00EC1862">
              <w:rPr>
                <w:b/>
              </w:rPr>
              <w:t>:</w:t>
            </w:r>
          </w:p>
        </w:tc>
        <w:tc>
          <w:tcPr>
            <w:tcW w:w="1812" w:type="dxa"/>
            <w:tcBorders>
              <w:top w:val="single" w:sz="4" w:space="0" w:color="auto"/>
              <w:left w:val="single" w:sz="4" w:space="0" w:color="auto"/>
              <w:bottom w:val="single" w:sz="4" w:space="0" w:color="auto"/>
              <w:right w:val="single" w:sz="4" w:space="0" w:color="auto"/>
            </w:tcBorders>
            <w:vAlign w:val="bottom"/>
          </w:tcPr>
          <w:p w14:paraId="3A658A01" w14:textId="77777777" w:rsidR="00C113F7" w:rsidRPr="00EC1862" w:rsidRDefault="00C113F7" w:rsidP="001A4A69">
            <w:pPr>
              <w:widowControl w:val="0"/>
              <w:jc w:val="right"/>
              <w:rPr>
                <w:b/>
                <w:bCs/>
              </w:rPr>
            </w:pPr>
          </w:p>
        </w:tc>
      </w:tr>
      <w:tr w:rsidR="00C113F7" w:rsidRPr="00EC1862" w14:paraId="50C85532" w14:textId="77777777" w:rsidTr="001A4A69">
        <w:trPr>
          <w:trHeight w:val="151"/>
        </w:trPr>
        <w:tc>
          <w:tcPr>
            <w:tcW w:w="7794" w:type="dxa"/>
            <w:gridSpan w:val="5"/>
            <w:tcBorders>
              <w:top w:val="single" w:sz="4" w:space="0" w:color="auto"/>
              <w:left w:val="single" w:sz="4" w:space="0" w:color="auto"/>
              <w:bottom w:val="single" w:sz="4" w:space="0" w:color="auto"/>
              <w:right w:val="single" w:sz="4" w:space="0" w:color="auto"/>
            </w:tcBorders>
            <w:noWrap/>
            <w:vAlign w:val="bottom"/>
          </w:tcPr>
          <w:p w14:paraId="2354D778" w14:textId="77777777" w:rsidR="00C113F7" w:rsidRPr="00EC1862" w:rsidRDefault="00023112" w:rsidP="001A4A69">
            <w:pPr>
              <w:widowControl w:val="0"/>
              <w:jc w:val="right"/>
              <w:rPr>
                <w:b/>
              </w:rPr>
            </w:pPr>
            <w:r>
              <w:rPr>
                <w:b/>
                <w:bCs/>
              </w:rPr>
              <w:t>Iš v</w:t>
            </w:r>
            <w:r w:rsidR="00C113F7" w:rsidRPr="00EC1862">
              <w:rPr>
                <w:b/>
                <w:bCs/>
              </w:rPr>
              <w:t>iso su PVM (Eur):</w:t>
            </w:r>
          </w:p>
        </w:tc>
        <w:tc>
          <w:tcPr>
            <w:tcW w:w="1812" w:type="dxa"/>
            <w:tcBorders>
              <w:top w:val="single" w:sz="4" w:space="0" w:color="auto"/>
              <w:left w:val="single" w:sz="4" w:space="0" w:color="auto"/>
              <w:bottom w:val="single" w:sz="4" w:space="0" w:color="auto"/>
              <w:right w:val="single" w:sz="4" w:space="0" w:color="auto"/>
            </w:tcBorders>
            <w:vAlign w:val="bottom"/>
          </w:tcPr>
          <w:p w14:paraId="08DAE679" w14:textId="77777777" w:rsidR="00C113F7" w:rsidRPr="00EC1862" w:rsidRDefault="00C113F7" w:rsidP="001A4A69">
            <w:pPr>
              <w:widowControl w:val="0"/>
              <w:jc w:val="right"/>
              <w:rPr>
                <w:b/>
              </w:rPr>
            </w:pPr>
          </w:p>
        </w:tc>
      </w:tr>
    </w:tbl>
    <w:p w14:paraId="30794392" w14:textId="77777777" w:rsidR="00C113F7" w:rsidRPr="00EC1862" w:rsidRDefault="00C113F7" w:rsidP="00C113F7">
      <w:pPr>
        <w:pStyle w:val="Stilius3"/>
        <w:widowControl w:val="0"/>
        <w:suppressAutoHyphens/>
        <w:outlineLvl w:val="0"/>
        <w:rPr>
          <w:i/>
          <w:sz w:val="24"/>
          <w:szCs w:val="24"/>
        </w:rPr>
      </w:pPr>
    </w:p>
    <w:p w14:paraId="3721FACD" w14:textId="77777777" w:rsidR="00C113F7" w:rsidRPr="00EC1862" w:rsidRDefault="00C113F7" w:rsidP="00C113F7">
      <w:pPr>
        <w:pStyle w:val="Stilius3"/>
        <w:widowControl w:val="0"/>
        <w:suppressAutoHyphens/>
        <w:outlineLvl w:val="0"/>
        <w:rPr>
          <w:i/>
          <w:sz w:val="24"/>
          <w:szCs w:val="24"/>
        </w:rPr>
      </w:pPr>
    </w:p>
    <w:p w14:paraId="2D9F5E3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5EF4D3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871DE8B" w14:textId="77777777" w:rsidR="00C113F7" w:rsidRPr="00EC1862" w:rsidRDefault="00C113F7" w:rsidP="00C113F7">
      <w:pPr>
        <w:pStyle w:val="Stilius3"/>
        <w:widowControl w:val="0"/>
        <w:suppressAutoHyphens/>
        <w:rPr>
          <w:sz w:val="24"/>
          <w:szCs w:val="24"/>
          <w:lang w:eastAsia="lt-LT"/>
        </w:rPr>
      </w:pPr>
      <w:r w:rsidRPr="00EC1862">
        <w:rPr>
          <w:sz w:val="24"/>
          <w:szCs w:val="24"/>
          <w:lang w:eastAsia="lt-LT"/>
        </w:rPr>
        <w:t>Rangovas</w:t>
      </w:r>
    </w:p>
    <w:p w14:paraId="237350BE" w14:textId="77777777" w:rsidR="00C113F7" w:rsidRPr="00EC1862" w:rsidRDefault="00C113F7" w:rsidP="00C113F7">
      <w:pPr>
        <w:pStyle w:val="Stilius3"/>
        <w:widowControl w:val="0"/>
        <w:suppressAutoHyphens/>
        <w:rPr>
          <w:sz w:val="24"/>
          <w:szCs w:val="24"/>
        </w:rPr>
      </w:pPr>
    </w:p>
    <w:p w14:paraId="19ED3F20"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left"/>
        <w:rPr>
          <w:sz w:val="24"/>
          <w:szCs w:val="24"/>
        </w:rPr>
      </w:pPr>
      <w:r w:rsidRPr="00EC1862">
        <w:rPr>
          <w:sz w:val="24"/>
          <w:szCs w:val="24"/>
        </w:rPr>
        <w:t xml:space="preserve">20__m. __________________ mėn. ____d. </w:t>
      </w:r>
      <w:r w:rsidRPr="00EC1862">
        <w:rPr>
          <w:sz w:val="24"/>
          <w:szCs w:val="24"/>
        </w:rPr>
        <w:tab/>
      </w:r>
      <w:r w:rsidRPr="00EC1862">
        <w:rPr>
          <w:sz w:val="24"/>
          <w:szCs w:val="24"/>
        </w:rPr>
        <w:tab/>
      </w:r>
    </w:p>
    <w:p w14:paraId="3D9B67A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DE4078D"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002613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657A51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B661D3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77C440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54A104A"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55FC19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593C95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19F69F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BB1097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71C4E0C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8F1697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0672B2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0F06BB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261037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ECE46E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A836DAD"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F136A8D"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6EB81D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3E1983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0990771"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9BF39E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81CB06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4FA7425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EA884D7"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1FD190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5B6E59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4935C01"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 xml:space="preserve">3 priedas </w:t>
      </w:r>
    </w:p>
    <w:p w14:paraId="143D640A"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23386A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r w:rsidRPr="00EC1862">
        <w:rPr>
          <w:b/>
          <w:sz w:val="24"/>
          <w:szCs w:val="24"/>
        </w:rPr>
        <w:t>Atliktų darbų akto forma</w:t>
      </w:r>
    </w:p>
    <w:p w14:paraId="5DC1CF9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6F46D283" w14:textId="77777777" w:rsidR="00C113F7" w:rsidRPr="00EC1862" w:rsidRDefault="00C113F7" w:rsidP="00C113F7">
      <w:pPr>
        <w:pStyle w:val="Stilius3"/>
        <w:widowControl w:val="0"/>
        <w:suppressAutoHyphens/>
        <w:jc w:val="center"/>
        <w:rPr>
          <w:b/>
          <w:bCs/>
          <w:sz w:val="24"/>
          <w:szCs w:val="24"/>
          <w:lang w:eastAsia="lt-LT"/>
        </w:rPr>
      </w:pPr>
      <w:r w:rsidRPr="00EC1862">
        <w:rPr>
          <w:b/>
          <w:bCs/>
          <w:sz w:val="24"/>
          <w:szCs w:val="24"/>
          <w:lang w:eastAsia="lt-LT"/>
        </w:rPr>
        <w:t>ATLIKTŲ DARBŲ AKTAS Nr.____</w:t>
      </w:r>
    </w:p>
    <w:p w14:paraId="0B06DDEF" w14:textId="77777777" w:rsidR="00C113F7" w:rsidRPr="00EC1862" w:rsidRDefault="00C113F7" w:rsidP="00C113F7">
      <w:pPr>
        <w:pStyle w:val="Stilius3"/>
        <w:widowControl w:val="0"/>
        <w:suppressAutoHyphens/>
        <w:jc w:val="center"/>
        <w:rPr>
          <w:b/>
          <w:bCs/>
          <w:sz w:val="24"/>
          <w:szCs w:val="24"/>
          <w:lang w:eastAsia="lt-LT"/>
        </w:rPr>
      </w:pPr>
      <w:r w:rsidRPr="00EC1862">
        <w:rPr>
          <w:b/>
          <w:bCs/>
          <w:sz w:val="24"/>
          <w:szCs w:val="24"/>
          <w:lang w:eastAsia="lt-LT"/>
        </w:rPr>
        <w:t>Data___________</w:t>
      </w:r>
    </w:p>
    <w:p w14:paraId="217CD47F" w14:textId="77777777" w:rsidR="00C113F7" w:rsidRPr="00EC1862" w:rsidRDefault="00C113F7" w:rsidP="00C113F7">
      <w:pPr>
        <w:pStyle w:val="Stilius3"/>
        <w:widowControl w:val="0"/>
        <w:suppressAutoHyphens/>
        <w:rPr>
          <w:b/>
          <w:bCs/>
          <w:sz w:val="24"/>
          <w:szCs w:val="24"/>
          <w:lang w:eastAsia="lt-LT"/>
        </w:rPr>
      </w:pPr>
      <w:r>
        <w:rPr>
          <w:b/>
          <w:bCs/>
          <w:sz w:val="24"/>
          <w:szCs w:val="24"/>
          <w:lang w:eastAsia="lt-LT"/>
        </w:rPr>
        <w:t>Pirkėjas</w:t>
      </w:r>
      <w:r w:rsidRPr="00EC1862">
        <w:rPr>
          <w:b/>
          <w:bCs/>
          <w:sz w:val="24"/>
          <w:szCs w:val="24"/>
          <w:lang w:eastAsia="lt-LT"/>
        </w:rPr>
        <w:t>:</w:t>
      </w:r>
    </w:p>
    <w:p w14:paraId="4CF0C83B" w14:textId="77777777" w:rsidR="00C113F7" w:rsidRPr="00EC1862" w:rsidRDefault="00C113F7" w:rsidP="00C113F7">
      <w:pPr>
        <w:pStyle w:val="Stilius3"/>
        <w:widowControl w:val="0"/>
        <w:suppressAutoHyphens/>
        <w:spacing w:before="0"/>
        <w:rPr>
          <w:b/>
          <w:bCs/>
          <w:sz w:val="24"/>
          <w:szCs w:val="24"/>
          <w:lang w:eastAsia="lt-LT"/>
        </w:rPr>
      </w:pPr>
      <w:r w:rsidRPr="00EC1862">
        <w:rPr>
          <w:b/>
          <w:bCs/>
          <w:sz w:val="24"/>
          <w:szCs w:val="24"/>
          <w:lang w:eastAsia="lt-LT"/>
        </w:rPr>
        <w:t>Rangovas:</w:t>
      </w:r>
    </w:p>
    <w:p w14:paraId="4C3E4CD6" w14:textId="77777777" w:rsidR="00C113F7" w:rsidRPr="00EC1862" w:rsidRDefault="00C113F7" w:rsidP="00C113F7">
      <w:pPr>
        <w:widowControl w:val="0"/>
        <w:rPr>
          <w:b/>
          <w:bCs/>
        </w:rPr>
      </w:pPr>
      <w:r w:rsidRPr="00EC1862">
        <w:rPr>
          <w:b/>
          <w:bCs/>
        </w:rPr>
        <w:t xml:space="preserve">Objektas: </w:t>
      </w:r>
    </w:p>
    <w:p w14:paraId="0D167993" w14:textId="77777777" w:rsidR="00C113F7" w:rsidRPr="00EC1862" w:rsidRDefault="00C113F7" w:rsidP="00C113F7">
      <w:pPr>
        <w:widowControl w:val="0"/>
        <w:rPr>
          <w:b/>
          <w:bCs/>
        </w:rPr>
      </w:pPr>
      <w:r w:rsidRPr="00EC1862">
        <w:rPr>
          <w:b/>
          <w:bCs/>
        </w:rPr>
        <w:t>Sudaryta už ______m.__________mėn.</w:t>
      </w:r>
    </w:p>
    <w:p w14:paraId="3242A8FC" w14:textId="77777777" w:rsidR="00C113F7" w:rsidRPr="00EC1862" w:rsidRDefault="00C113F7" w:rsidP="00C113F7">
      <w:pPr>
        <w:widowControl w:val="0"/>
        <w:rPr>
          <w:b/>
          <w:bCs/>
        </w:rPr>
      </w:pPr>
    </w:p>
    <w:tbl>
      <w:tblPr>
        <w:tblW w:w="9606" w:type="dxa"/>
        <w:tblLayout w:type="fixed"/>
        <w:tblLook w:val="04A0" w:firstRow="1" w:lastRow="0" w:firstColumn="1" w:lastColumn="0" w:noHBand="0" w:noVBand="1"/>
      </w:tblPr>
      <w:tblGrid>
        <w:gridCol w:w="534"/>
        <w:gridCol w:w="1842"/>
        <w:gridCol w:w="709"/>
        <w:gridCol w:w="851"/>
        <w:gridCol w:w="1134"/>
        <w:gridCol w:w="850"/>
        <w:gridCol w:w="1418"/>
        <w:gridCol w:w="1134"/>
        <w:gridCol w:w="1134"/>
      </w:tblGrid>
      <w:tr w:rsidR="00C113F7" w:rsidRPr="00EC1862" w14:paraId="751404B4" w14:textId="77777777" w:rsidTr="001A4A69">
        <w:trPr>
          <w:trHeight w:val="1200"/>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14:paraId="4259A84F" w14:textId="77777777" w:rsidR="00C113F7" w:rsidRPr="00EC1862" w:rsidRDefault="00C113F7" w:rsidP="001A4A69">
            <w:pPr>
              <w:widowControl w:val="0"/>
              <w:jc w:val="center"/>
              <w:rPr>
                <w:b/>
                <w:bCs/>
                <w:sz w:val="18"/>
                <w:szCs w:val="18"/>
              </w:rPr>
            </w:pPr>
            <w:r w:rsidRPr="00EC1862">
              <w:rPr>
                <w:b/>
                <w:bCs/>
                <w:sz w:val="18"/>
                <w:szCs w:val="18"/>
              </w:rPr>
              <w:t>Eil. Nr.</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049AB399" w14:textId="77777777" w:rsidR="00C113F7" w:rsidRPr="00EC1862" w:rsidRDefault="00C113F7" w:rsidP="001A4A69">
            <w:pPr>
              <w:widowControl w:val="0"/>
              <w:jc w:val="center"/>
              <w:rPr>
                <w:b/>
                <w:bCs/>
                <w:sz w:val="18"/>
                <w:szCs w:val="18"/>
              </w:rPr>
            </w:pPr>
            <w:r w:rsidRPr="00EC1862">
              <w:rPr>
                <w:b/>
                <w:bCs/>
                <w:sz w:val="18"/>
                <w:szCs w:val="18"/>
              </w:rPr>
              <w:t>Darbo pavadinimas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E8A057" w14:textId="77777777" w:rsidR="00C113F7" w:rsidRPr="00EC1862" w:rsidRDefault="00C113F7" w:rsidP="001A4A69">
            <w:pPr>
              <w:widowControl w:val="0"/>
              <w:jc w:val="center"/>
              <w:rPr>
                <w:b/>
                <w:bCs/>
                <w:sz w:val="18"/>
                <w:szCs w:val="18"/>
              </w:rPr>
            </w:pPr>
            <w:r w:rsidRPr="00EC1862">
              <w:rPr>
                <w:b/>
                <w:bCs/>
                <w:sz w:val="18"/>
                <w:szCs w:val="18"/>
              </w:rPr>
              <w:t>Mato vnt.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5C0672" w14:textId="77777777" w:rsidR="00C113F7" w:rsidRPr="00EC1862" w:rsidRDefault="00C113F7" w:rsidP="001A4A69">
            <w:pPr>
              <w:widowControl w:val="0"/>
              <w:jc w:val="center"/>
              <w:rPr>
                <w:b/>
                <w:bCs/>
                <w:sz w:val="18"/>
                <w:szCs w:val="18"/>
              </w:rPr>
            </w:pPr>
            <w:r w:rsidRPr="00EC1862">
              <w:rPr>
                <w:b/>
                <w:bCs/>
                <w:sz w:val="18"/>
                <w:szCs w:val="18"/>
              </w:rPr>
              <w:t>Darbo kiekis pagal Sutartį</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6FF8EB" w14:textId="77777777" w:rsidR="00C113F7" w:rsidRPr="00EC1862" w:rsidRDefault="00C113F7" w:rsidP="001A4A69">
            <w:pPr>
              <w:widowControl w:val="0"/>
              <w:jc w:val="center"/>
              <w:rPr>
                <w:b/>
                <w:bCs/>
                <w:sz w:val="18"/>
                <w:szCs w:val="18"/>
              </w:rPr>
            </w:pPr>
            <w:r w:rsidRPr="00EC1862">
              <w:rPr>
                <w:b/>
                <w:bCs/>
                <w:sz w:val="18"/>
                <w:szCs w:val="18"/>
              </w:rPr>
              <w:t>Faktiškai atliktas Darbo kiekis nuo statybos pradžios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ACF702" w14:textId="77777777" w:rsidR="00C113F7" w:rsidRPr="00EC1862" w:rsidRDefault="00C113F7" w:rsidP="001A4A69">
            <w:pPr>
              <w:widowControl w:val="0"/>
              <w:jc w:val="center"/>
              <w:rPr>
                <w:b/>
                <w:bCs/>
                <w:sz w:val="18"/>
                <w:szCs w:val="18"/>
              </w:rPr>
            </w:pPr>
            <w:r w:rsidRPr="00EC1862">
              <w:rPr>
                <w:b/>
                <w:bCs/>
                <w:sz w:val="18"/>
                <w:szCs w:val="18"/>
              </w:rPr>
              <w:t>Įkainis (Eur) be PVM pagal Sutartį</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D8CE4F1" w14:textId="77777777" w:rsidR="00C113F7" w:rsidRPr="00EC1862" w:rsidRDefault="00C113F7" w:rsidP="001A4A69">
            <w:pPr>
              <w:widowControl w:val="0"/>
              <w:jc w:val="center"/>
              <w:rPr>
                <w:b/>
                <w:bCs/>
                <w:sz w:val="18"/>
                <w:szCs w:val="18"/>
              </w:rPr>
            </w:pPr>
            <w:r w:rsidRPr="00EC1862">
              <w:rPr>
                <w:b/>
                <w:bCs/>
                <w:sz w:val="18"/>
                <w:szCs w:val="18"/>
              </w:rPr>
              <w:t>Faktiškai atliktas Darbų kiekis per atsiskaitomąjį laikotarpį</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37A386" w14:textId="77777777" w:rsidR="00C113F7" w:rsidRPr="00EC1862" w:rsidRDefault="00C113F7" w:rsidP="001A4A69">
            <w:pPr>
              <w:widowControl w:val="0"/>
              <w:jc w:val="center"/>
              <w:rPr>
                <w:b/>
                <w:bCs/>
                <w:sz w:val="18"/>
                <w:szCs w:val="18"/>
              </w:rPr>
            </w:pPr>
            <w:r w:rsidRPr="00EC1862">
              <w:rPr>
                <w:b/>
                <w:bCs/>
                <w:sz w:val="18"/>
                <w:szCs w:val="18"/>
              </w:rPr>
              <w:t>Atsiskaito-mojo laikotarpio Darbų suma (Eur) be PVM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8951CC" w14:textId="77777777" w:rsidR="00C113F7" w:rsidRPr="00EC1862" w:rsidRDefault="00C113F7" w:rsidP="001A4A69">
            <w:pPr>
              <w:widowControl w:val="0"/>
              <w:jc w:val="center"/>
              <w:rPr>
                <w:b/>
                <w:bCs/>
                <w:sz w:val="18"/>
                <w:szCs w:val="18"/>
                <w:lang w:val="en-US"/>
              </w:rPr>
            </w:pPr>
            <w:r w:rsidRPr="00EC1862">
              <w:rPr>
                <w:b/>
                <w:bCs/>
                <w:sz w:val="18"/>
                <w:szCs w:val="18"/>
              </w:rPr>
              <w:t xml:space="preserve">Darbo baigtumas, </w:t>
            </w:r>
            <w:r w:rsidRPr="00EC1862">
              <w:rPr>
                <w:b/>
                <w:bCs/>
                <w:sz w:val="18"/>
                <w:szCs w:val="18"/>
                <w:lang w:val="en-US"/>
              </w:rPr>
              <w:t>%</w:t>
            </w:r>
            <w:r w:rsidRPr="00EC1862">
              <w:rPr>
                <w:b/>
                <w:bCs/>
                <w:sz w:val="18"/>
                <w:szCs w:val="18"/>
              </w:rPr>
              <w:t xml:space="preserve"> </w:t>
            </w:r>
            <w:r w:rsidRPr="00EC1862">
              <w:rPr>
                <w:b/>
                <w:bCs/>
                <w:sz w:val="18"/>
                <w:szCs w:val="18"/>
                <w:lang w:val="en-US"/>
              </w:rPr>
              <w:t>**</w:t>
            </w:r>
          </w:p>
        </w:tc>
      </w:tr>
      <w:tr w:rsidR="00C113F7" w:rsidRPr="00EC1862" w14:paraId="675C8D3C" w14:textId="77777777" w:rsidTr="001A4A69">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C056880" w14:textId="77777777" w:rsidR="00C113F7" w:rsidRPr="00EC1862" w:rsidRDefault="00C113F7" w:rsidP="001A4A69">
            <w:pPr>
              <w:widowControl w:val="0"/>
              <w:rPr>
                <w:b/>
                <w:bCs/>
                <w:sz w:val="18"/>
                <w:szCs w:val="18"/>
              </w:rPr>
            </w:pPr>
            <w:r w:rsidRPr="00EC1862">
              <w:rPr>
                <w:b/>
                <w:bCs/>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686BAC3" w14:textId="77777777" w:rsidR="00C113F7" w:rsidRPr="00EC1862" w:rsidRDefault="00C113F7" w:rsidP="001A4A69">
            <w:pPr>
              <w:widowControl w:val="0"/>
              <w:rPr>
                <w:b/>
                <w:bCs/>
                <w:sz w:val="18"/>
                <w:szCs w:val="18"/>
              </w:rPr>
            </w:pPr>
            <w:r w:rsidRPr="00EC1862">
              <w:rPr>
                <w:b/>
                <w:bCs/>
                <w:sz w:val="18"/>
                <w:szCs w:val="18"/>
              </w:rPr>
              <w:t> </w:t>
            </w:r>
            <w:r w:rsidRPr="00EC1862">
              <w:rPr>
                <w:i/>
                <w:iCs/>
                <w:sz w:val="18"/>
                <w:szCs w:val="18"/>
              </w:rPr>
              <w:t>[Darbo pavadinimas pagal Kiekių sąrašą]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9B79086" w14:textId="77777777" w:rsidR="00C113F7" w:rsidRPr="00EC1862" w:rsidRDefault="00C113F7" w:rsidP="001A4A69">
            <w:pPr>
              <w:widowControl w:val="0"/>
              <w:jc w:val="center"/>
              <w:rPr>
                <w:b/>
                <w:bCs/>
                <w:sz w:val="18"/>
                <w:szCs w:val="18"/>
              </w:rPr>
            </w:pPr>
            <w:r w:rsidRPr="00EC1862">
              <w:rPr>
                <w:b/>
                <w:bCs/>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2303BAC" w14:textId="77777777" w:rsidR="00C113F7" w:rsidRPr="00EC1862" w:rsidRDefault="00C113F7" w:rsidP="001A4A69">
            <w:pPr>
              <w:widowControl w:val="0"/>
              <w:jc w:val="right"/>
              <w:rPr>
                <w:b/>
                <w:bCs/>
                <w:sz w:val="18"/>
                <w:szCs w:val="18"/>
              </w:rPr>
            </w:pPr>
            <w:r w:rsidRPr="00EC1862">
              <w:rPr>
                <w:b/>
                <w:b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6E0AE7" w14:textId="77777777" w:rsidR="00C113F7" w:rsidRPr="00EC1862" w:rsidRDefault="00C113F7" w:rsidP="001A4A69">
            <w:pPr>
              <w:widowControl w:val="0"/>
              <w:jc w:val="right"/>
              <w:rPr>
                <w:b/>
                <w:bCs/>
                <w:sz w:val="18"/>
                <w:szCs w:val="18"/>
              </w:rPr>
            </w:pPr>
            <w:r w:rsidRPr="00EC1862">
              <w:rPr>
                <w:b/>
                <w:bCs/>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A51C75" w14:textId="77777777" w:rsidR="00C113F7" w:rsidRPr="00EC1862" w:rsidRDefault="00C113F7" w:rsidP="001A4A69">
            <w:pPr>
              <w:widowControl w:val="0"/>
              <w:jc w:val="right"/>
              <w:rPr>
                <w:b/>
                <w:bCs/>
                <w:sz w:val="18"/>
                <w:szCs w:val="18"/>
              </w:rPr>
            </w:pPr>
            <w:r w:rsidRPr="00EC1862">
              <w:rPr>
                <w:b/>
                <w:bCs/>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841747D" w14:textId="77777777" w:rsidR="00C113F7" w:rsidRPr="00EC1862" w:rsidRDefault="00C113F7" w:rsidP="001A4A69">
            <w:pPr>
              <w:widowControl w:val="0"/>
              <w:jc w:val="right"/>
              <w:rPr>
                <w:b/>
                <w:bCs/>
                <w:sz w:val="18"/>
                <w:szCs w:val="18"/>
              </w:rPr>
            </w:pPr>
            <w:r w:rsidRPr="00EC1862">
              <w:rPr>
                <w:b/>
                <w:b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1EE443" w14:textId="77777777" w:rsidR="00C113F7" w:rsidRPr="00EC1862" w:rsidRDefault="00C113F7" w:rsidP="001A4A69">
            <w:pPr>
              <w:widowControl w:val="0"/>
              <w:jc w:val="right"/>
              <w:rPr>
                <w:b/>
                <w:bCs/>
                <w:sz w:val="18"/>
                <w:szCs w:val="18"/>
              </w:rPr>
            </w:pPr>
            <w:r w:rsidRPr="00EC1862">
              <w:rPr>
                <w:b/>
                <w:bCs/>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2793C3" w14:textId="77777777" w:rsidR="00C113F7" w:rsidRPr="00EC1862" w:rsidRDefault="00C113F7" w:rsidP="001A4A69">
            <w:pPr>
              <w:widowControl w:val="0"/>
              <w:jc w:val="right"/>
              <w:rPr>
                <w:b/>
                <w:bCs/>
                <w:sz w:val="18"/>
                <w:szCs w:val="18"/>
              </w:rPr>
            </w:pPr>
            <w:r w:rsidRPr="00EC1862">
              <w:rPr>
                <w:b/>
                <w:bCs/>
                <w:sz w:val="18"/>
                <w:szCs w:val="18"/>
              </w:rPr>
              <w:t> </w:t>
            </w:r>
          </w:p>
        </w:tc>
      </w:tr>
      <w:tr w:rsidR="00C113F7" w:rsidRPr="00EC1862" w14:paraId="462D1E4F" w14:textId="77777777" w:rsidTr="001A4A69">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4A32F34" w14:textId="77777777" w:rsidR="00C113F7" w:rsidRPr="00EC1862" w:rsidRDefault="00C113F7" w:rsidP="001A4A69">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356DA1F" w14:textId="77777777" w:rsidR="00C113F7" w:rsidRPr="00EC1862" w:rsidRDefault="00C113F7" w:rsidP="001A4A69">
            <w:pPr>
              <w:widowControl w:val="0"/>
              <w:rPr>
                <w:b/>
                <w:bCs/>
                <w:i/>
                <w:iCs/>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5FAB73F" w14:textId="77777777" w:rsidR="00C113F7" w:rsidRPr="00EC1862" w:rsidRDefault="00C113F7" w:rsidP="001A4A69">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4E54B983"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35DB753" w14:textId="77777777" w:rsidR="00C113F7" w:rsidRPr="00EC1862" w:rsidRDefault="00C113F7" w:rsidP="001A4A69">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D4EB1BC" w14:textId="77777777" w:rsidR="00C113F7" w:rsidRPr="00EC1862" w:rsidRDefault="00C113F7" w:rsidP="001A4A69">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F05572F"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AEE7066"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85B0074" w14:textId="77777777" w:rsidR="00C113F7" w:rsidRPr="00EC1862" w:rsidRDefault="00C113F7" w:rsidP="001A4A69">
            <w:pPr>
              <w:widowControl w:val="0"/>
              <w:jc w:val="right"/>
              <w:rPr>
                <w:sz w:val="18"/>
                <w:szCs w:val="18"/>
              </w:rPr>
            </w:pPr>
            <w:r w:rsidRPr="00EC1862">
              <w:rPr>
                <w:sz w:val="18"/>
                <w:szCs w:val="18"/>
              </w:rPr>
              <w:t> </w:t>
            </w:r>
          </w:p>
        </w:tc>
      </w:tr>
      <w:tr w:rsidR="00C113F7" w:rsidRPr="00EC1862" w14:paraId="7BBA775A" w14:textId="77777777" w:rsidTr="001A4A69">
        <w:trPr>
          <w:trHeight w:val="240"/>
        </w:trPr>
        <w:tc>
          <w:tcPr>
            <w:tcW w:w="534" w:type="dxa"/>
            <w:tcBorders>
              <w:top w:val="single" w:sz="4" w:space="0" w:color="auto"/>
              <w:left w:val="single" w:sz="4" w:space="0" w:color="auto"/>
              <w:bottom w:val="single" w:sz="4" w:space="0" w:color="auto"/>
              <w:right w:val="single" w:sz="4" w:space="0" w:color="auto"/>
            </w:tcBorders>
            <w:shd w:val="clear" w:color="000000" w:fill="FFFFFF"/>
          </w:tcPr>
          <w:p w14:paraId="4BF09111" w14:textId="77777777" w:rsidR="00C113F7" w:rsidRPr="00EC1862" w:rsidRDefault="00C113F7" w:rsidP="001A4A69">
            <w:pPr>
              <w:widowControl w:val="0"/>
              <w:rPr>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6FA273E" w14:textId="77777777" w:rsidR="00C113F7" w:rsidRPr="00EC1862" w:rsidRDefault="00C113F7" w:rsidP="001A4A69">
            <w:pPr>
              <w:widowControl w:val="0"/>
              <w:rPr>
                <w:i/>
                <w:iCs/>
                <w:sz w:val="18"/>
                <w:szCs w:val="18"/>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25C06F35" w14:textId="77777777" w:rsidR="00C113F7" w:rsidRPr="00EC1862" w:rsidRDefault="00C113F7" w:rsidP="001A4A69">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62771D7E"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EB3516E" w14:textId="77777777" w:rsidR="00C113F7" w:rsidRPr="00EC1862" w:rsidRDefault="00C113F7" w:rsidP="001A4A69">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10479698" w14:textId="77777777" w:rsidR="00C113F7" w:rsidRPr="00EC1862" w:rsidRDefault="00C113F7" w:rsidP="001A4A69">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5691073"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A8CD57"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8DA59F9" w14:textId="77777777" w:rsidR="00C113F7" w:rsidRPr="00EC1862" w:rsidRDefault="00C113F7" w:rsidP="001A4A69">
            <w:pPr>
              <w:widowControl w:val="0"/>
              <w:jc w:val="right"/>
              <w:rPr>
                <w:sz w:val="18"/>
                <w:szCs w:val="18"/>
              </w:rPr>
            </w:pPr>
            <w:r w:rsidRPr="00EC1862">
              <w:rPr>
                <w:sz w:val="18"/>
                <w:szCs w:val="18"/>
              </w:rPr>
              <w:t> </w:t>
            </w:r>
          </w:p>
        </w:tc>
      </w:tr>
      <w:tr w:rsidR="00C113F7" w:rsidRPr="00EC1862" w14:paraId="46FD4AAB" w14:textId="77777777" w:rsidTr="001A4A69">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B81A5FE" w14:textId="77777777" w:rsidR="00C113F7" w:rsidRPr="00EC1862" w:rsidRDefault="00C113F7" w:rsidP="001A4A69">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77C9C322" w14:textId="77777777" w:rsidR="00C113F7" w:rsidRPr="00EC1862" w:rsidRDefault="00C113F7" w:rsidP="001A4A69">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124FE298" w14:textId="77777777" w:rsidR="00C113F7" w:rsidRPr="00EC1862" w:rsidRDefault="00C113F7" w:rsidP="001A4A69">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1DB4A2C9"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5D5AA06" w14:textId="77777777" w:rsidR="00C113F7" w:rsidRPr="00EC1862" w:rsidRDefault="00C113F7" w:rsidP="001A4A69">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60E87A13" w14:textId="77777777" w:rsidR="00C113F7" w:rsidRPr="00EC1862" w:rsidRDefault="00C113F7" w:rsidP="001A4A69">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51A01932"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5F37B65"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68D17834" w14:textId="77777777" w:rsidR="00C113F7" w:rsidRPr="00EC1862" w:rsidRDefault="00C113F7" w:rsidP="001A4A69">
            <w:pPr>
              <w:widowControl w:val="0"/>
              <w:jc w:val="right"/>
              <w:rPr>
                <w:sz w:val="18"/>
                <w:szCs w:val="18"/>
              </w:rPr>
            </w:pPr>
            <w:r w:rsidRPr="00EC1862">
              <w:rPr>
                <w:sz w:val="18"/>
                <w:szCs w:val="18"/>
              </w:rPr>
              <w:t> </w:t>
            </w:r>
          </w:p>
        </w:tc>
      </w:tr>
      <w:tr w:rsidR="00C113F7" w:rsidRPr="00EC1862" w14:paraId="5D8D0CAD" w14:textId="77777777" w:rsidTr="001A4A69">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7E264B8C" w14:textId="77777777" w:rsidR="00C113F7" w:rsidRPr="00EC1862" w:rsidRDefault="00C113F7" w:rsidP="001A4A69">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E2D3A5D" w14:textId="77777777" w:rsidR="00C113F7" w:rsidRPr="00EC1862" w:rsidRDefault="00C113F7" w:rsidP="001A4A69">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824C90B" w14:textId="77777777" w:rsidR="00C113F7" w:rsidRPr="00EC1862" w:rsidRDefault="00C113F7" w:rsidP="001A4A69">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46417ADF"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913889D" w14:textId="77777777" w:rsidR="00C113F7" w:rsidRPr="00EC1862" w:rsidRDefault="00C113F7" w:rsidP="001A4A69">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5D6CD370" w14:textId="77777777" w:rsidR="00C113F7" w:rsidRPr="00EC1862" w:rsidRDefault="00C113F7" w:rsidP="001A4A69">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32F858D0"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C73F754"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7E45492" w14:textId="77777777" w:rsidR="00C113F7" w:rsidRPr="00EC1862" w:rsidRDefault="00C113F7" w:rsidP="001A4A69">
            <w:pPr>
              <w:widowControl w:val="0"/>
              <w:jc w:val="right"/>
              <w:rPr>
                <w:sz w:val="18"/>
                <w:szCs w:val="18"/>
              </w:rPr>
            </w:pPr>
            <w:r w:rsidRPr="00EC1862">
              <w:rPr>
                <w:sz w:val="18"/>
                <w:szCs w:val="18"/>
              </w:rPr>
              <w:t> </w:t>
            </w:r>
          </w:p>
        </w:tc>
      </w:tr>
      <w:tr w:rsidR="00C113F7" w:rsidRPr="00EC1862" w14:paraId="6276B601" w14:textId="77777777" w:rsidTr="001A4A69">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072C2610" w14:textId="77777777" w:rsidR="00C113F7" w:rsidRPr="00EC1862" w:rsidRDefault="00C113F7" w:rsidP="001A4A69">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43BCE5CA" w14:textId="77777777" w:rsidR="00C113F7" w:rsidRPr="00EC1862" w:rsidRDefault="00C113F7" w:rsidP="001A4A69">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0C85624" w14:textId="77777777" w:rsidR="00C113F7" w:rsidRPr="00EC1862" w:rsidRDefault="00C113F7" w:rsidP="001A4A69">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609D8229"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974BFE" w14:textId="77777777" w:rsidR="00C113F7" w:rsidRPr="00EC1862" w:rsidRDefault="00C113F7" w:rsidP="001A4A69">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684B14BB" w14:textId="77777777" w:rsidR="00C113F7" w:rsidRPr="00EC1862" w:rsidRDefault="00C113F7" w:rsidP="001A4A69">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23673263"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904BB62"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5957A03" w14:textId="77777777" w:rsidR="00C113F7" w:rsidRPr="00EC1862" w:rsidRDefault="00C113F7" w:rsidP="001A4A69">
            <w:pPr>
              <w:widowControl w:val="0"/>
              <w:jc w:val="right"/>
              <w:rPr>
                <w:sz w:val="18"/>
                <w:szCs w:val="18"/>
              </w:rPr>
            </w:pPr>
            <w:r w:rsidRPr="00EC1862">
              <w:rPr>
                <w:sz w:val="18"/>
                <w:szCs w:val="18"/>
              </w:rPr>
              <w:t> </w:t>
            </w:r>
          </w:p>
        </w:tc>
      </w:tr>
      <w:tr w:rsidR="00C113F7" w:rsidRPr="00EC1862" w14:paraId="3A967108" w14:textId="77777777" w:rsidTr="001A4A69">
        <w:trPr>
          <w:trHeight w:val="240"/>
        </w:trPr>
        <w:tc>
          <w:tcPr>
            <w:tcW w:w="534" w:type="dxa"/>
            <w:tcBorders>
              <w:top w:val="single" w:sz="4" w:space="0" w:color="auto"/>
              <w:left w:val="single" w:sz="4" w:space="0" w:color="auto"/>
              <w:bottom w:val="single" w:sz="4" w:space="0" w:color="auto"/>
              <w:right w:val="single" w:sz="4" w:space="0" w:color="auto"/>
            </w:tcBorders>
            <w:shd w:val="clear" w:color="auto" w:fill="auto"/>
          </w:tcPr>
          <w:p w14:paraId="7F313A4C" w14:textId="77777777" w:rsidR="00C113F7" w:rsidRPr="00EC1862" w:rsidRDefault="00C113F7" w:rsidP="001A4A69">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1E967211" w14:textId="77777777" w:rsidR="00C113F7" w:rsidRPr="00EC1862" w:rsidRDefault="00C113F7" w:rsidP="001A4A69">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0CA2C4C7" w14:textId="77777777" w:rsidR="00C113F7" w:rsidRPr="00EC1862" w:rsidRDefault="00C113F7" w:rsidP="001A4A69">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5B63CE86"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EF6C86B" w14:textId="77777777" w:rsidR="00C113F7" w:rsidRPr="00EC1862" w:rsidRDefault="00C113F7" w:rsidP="001A4A69">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7C736D43" w14:textId="77777777" w:rsidR="00C113F7" w:rsidRPr="00EC1862" w:rsidRDefault="00C113F7" w:rsidP="001A4A69">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3338C9C"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BA644D2"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4AAE16A" w14:textId="77777777" w:rsidR="00C113F7" w:rsidRPr="00EC1862" w:rsidRDefault="00C113F7" w:rsidP="001A4A69">
            <w:pPr>
              <w:widowControl w:val="0"/>
              <w:jc w:val="right"/>
              <w:rPr>
                <w:sz w:val="18"/>
                <w:szCs w:val="18"/>
              </w:rPr>
            </w:pPr>
            <w:r w:rsidRPr="00EC1862">
              <w:rPr>
                <w:sz w:val="18"/>
                <w:szCs w:val="18"/>
              </w:rPr>
              <w:t> </w:t>
            </w:r>
          </w:p>
        </w:tc>
      </w:tr>
      <w:tr w:rsidR="00C113F7" w:rsidRPr="00EC1862" w14:paraId="661EF3A8" w14:textId="77777777" w:rsidTr="001A4A69">
        <w:trPr>
          <w:trHeight w:val="255"/>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87B0B5C" w14:textId="77777777" w:rsidR="00C113F7" w:rsidRPr="00EC1862" w:rsidRDefault="00C113F7" w:rsidP="001A4A69">
            <w:pPr>
              <w:widowControl w:val="0"/>
              <w:rPr>
                <w:sz w:val="18"/>
                <w:szCs w:val="18"/>
              </w:rPr>
            </w:pPr>
            <w:r w:rsidRPr="00EC1862">
              <w:rPr>
                <w:sz w:val="18"/>
                <w:szCs w:val="18"/>
              </w:rPr>
              <w:t> </w:t>
            </w:r>
          </w:p>
        </w:tc>
        <w:tc>
          <w:tcPr>
            <w:tcW w:w="1842" w:type="dxa"/>
            <w:tcBorders>
              <w:top w:val="single" w:sz="4" w:space="0" w:color="auto"/>
              <w:left w:val="single" w:sz="4" w:space="0" w:color="auto"/>
              <w:bottom w:val="single" w:sz="4" w:space="0" w:color="auto"/>
              <w:right w:val="single" w:sz="4" w:space="0" w:color="auto"/>
            </w:tcBorders>
            <w:shd w:val="clear" w:color="auto" w:fill="auto"/>
          </w:tcPr>
          <w:p w14:paraId="636F9EE3" w14:textId="77777777" w:rsidR="00C113F7" w:rsidRPr="00EC1862" w:rsidRDefault="00C113F7" w:rsidP="001A4A69">
            <w:pPr>
              <w:widowControl w:val="0"/>
              <w:rPr>
                <w:sz w:val="18"/>
                <w:szCs w:val="18"/>
              </w:rPr>
            </w:pPr>
            <w:r w:rsidRPr="00EC1862">
              <w:rPr>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14:paraId="4C2F5BD5" w14:textId="77777777" w:rsidR="00C113F7" w:rsidRPr="00EC1862" w:rsidRDefault="00C113F7" w:rsidP="001A4A69">
            <w:pPr>
              <w:widowControl w:val="0"/>
              <w:jc w:val="center"/>
              <w:rPr>
                <w:sz w:val="18"/>
                <w:szCs w:val="18"/>
              </w:rPr>
            </w:pPr>
            <w:r w:rsidRPr="00EC1862">
              <w:rPr>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14:paraId="4FE2CD66"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AEEA5C9" w14:textId="77777777" w:rsidR="00C113F7" w:rsidRPr="00EC1862" w:rsidRDefault="00C113F7" w:rsidP="001A4A69">
            <w:pPr>
              <w:widowControl w:val="0"/>
              <w:jc w:val="right"/>
              <w:rPr>
                <w:sz w:val="18"/>
                <w:szCs w:val="18"/>
              </w:rPr>
            </w:pPr>
            <w:r w:rsidRPr="00EC1862">
              <w:rPr>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14:paraId="405AE0CB" w14:textId="77777777" w:rsidR="00C113F7" w:rsidRPr="00EC1862" w:rsidRDefault="00C113F7" w:rsidP="001A4A69">
            <w:pPr>
              <w:widowControl w:val="0"/>
              <w:jc w:val="right"/>
              <w:rPr>
                <w:sz w:val="18"/>
                <w:szCs w:val="18"/>
              </w:rPr>
            </w:pPr>
            <w:r w:rsidRPr="00EC1862">
              <w:rPr>
                <w:sz w:val="18"/>
                <w:szCs w:val="18"/>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tcPr>
          <w:p w14:paraId="796E9E3D"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23B989D7" w14:textId="77777777" w:rsidR="00C113F7" w:rsidRPr="00EC1862" w:rsidRDefault="00C113F7" w:rsidP="001A4A69">
            <w:pPr>
              <w:widowControl w:val="0"/>
              <w:jc w:val="right"/>
              <w:rPr>
                <w:sz w:val="18"/>
                <w:szCs w:val="18"/>
              </w:rPr>
            </w:pP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FE9C45D" w14:textId="77777777" w:rsidR="00C113F7" w:rsidRPr="00EC1862" w:rsidRDefault="00C113F7" w:rsidP="001A4A69">
            <w:pPr>
              <w:widowControl w:val="0"/>
              <w:jc w:val="right"/>
              <w:rPr>
                <w:sz w:val="18"/>
                <w:szCs w:val="18"/>
              </w:rPr>
            </w:pPr>
            <w:r w:rsidRPr="00EC1862">
              <w:rPr>
                <w:sz w:val="18"/>
                <w:szCs w:val="18"/>
              </w:rPr>
              <w:t> </w:t>
            </w:r>
          </w:p>
        </w:tc>
      </w:tr>
      <w:tr w:rsidR="00C113F7" w:rsidRPr="00EC1862" w14:paraId="0FF05F72" w14:textId="77777777" w:rsidTr="001A4A69">
        <w:trPr>
          <w:trHeight w:val="240"/>
        </w:trPr>
        <w:tc>
          <w:tcPr>
            <w:tcW w:w="7338" w:type="dxa"/>
            <w:gridSpan w:val="7"/>
            <w:tcBorders>
              <w:top w:val="single" w:sz="4" w:space="0" w:color="auto"/>
              <w:left w:val="single" w:sz="4" w:space="0" w:color="auto"/>
              <w:bottom w:val="single" w:sz="4" w:space="0" w:color="auto"/>
              <w:right w:val="single" w:sz="4" w:space="0" w:color="auto"/>
            </w:tcBorders>
            <w:shd w:val="clear" w:color="auto" w:fill="auto"/>
          </w:tcPr>
          <w:p w14:paraId="4C7665FF" w14:textId="77777777" w:rsidR="00C113F7" w:rsidRPr="00EC1862" w:rsidRDefault="00C113F7" w:rsidP="001A4A69">
            <w:pPr>
              <w:widowControl w:val="0"/>
              <w:jc w:val="right"/>
              <w:rPr>
                <w:b/>
                <w:bCs/>
                <w:sz w:val="18"/>
                <w:szCs w:val="18"/>
              </w:rPr>
            </w:pPr>
            <w:r w:rsidRPr="00EC1862">
              <w:rPr>
                <w:b/>
                <w:bCs/>
                <w:sz w:val="18"/>
                <w:szCs w:val="18"/>
              </w:rPr>
              <w:t>Suma be PVM (Eur):</w:t>
            </w: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7533CC0A" w14:textId="77777777" w:rsidR="00C113F7" w:rsidRPr="00EC1862" w:rsidRDefault="00C113F7" w:rsidP="001A4A69">
            <w:pPr>
              <w:widowControl w:val="0"/>
              <w:jc w:val="right"/>
              <w:rPr>
                <w:sz w:val="18"/>
                <w:szCs w:val="18"/>
              </w:rPr>
            </w:pPr>
            <w:r w:rsidRPr="00EC1862">
              <w:rPr>
                <w:sz w:val="18"/>
                <w:szCs w:val="18"/>
              </w:rPr>
              <w:t> </w:t>
            </w:r>
          </w:p>
          <w:p w14:paraId="5F2784C1" w14:textId="77777777" w:rsidR="00C113F7" w:rsidRPr="00EC1862" w:rsidRDefault="00C113F7" w:rsidP="001A4A69">
            <w:pPr>
              <w:widowControl w:val="0"/>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0A1CDA53" w14:textId="77777777" w:rsidR="00C113F7" w:rsidRPr="00EC1862" w:rsidRDefault="00C113F7" w:rsidP="001A4A69">
            <w:pPr>
              <w:widowControl w:val="0"/>
              <w:jc w:val="right"/>
              <w:rPr>
                <w:sz w:val="18"/>
                <w:szCs w:val="18"/>
              </w:rPr>
            </w:pPr>
            <w:r w:rsidRPr="00EC1862">
              <w:rPr>
                <w:sz w:val="18"/>
                <w:szCs w:val="18"/>
              </w:rPr>
              <w:t> </w:t>
            </w:r>
          </w:p>
        </w:tc>
      </w:tr>
      <w:tr w:rsidR="00C113F7" w:rsidRPr="00EC1862" w14:paraId="3E7FB3CD" w14:textId="77777777" w:rsidTr="001A4A69">
        <w:trPr>
          <w:trHeight w:val="240"/>
        </w:trPr>
        <w:tc>
          <w:tcPr>
            <w:tcW w:w="7338" w:type="dxa"/>
            <w:gridSpan w:val="7"/>
            <w:tcBorders>
              <w:top w:val="single" w:sz="4" w:space="0" w:color="auto"/>
              <w:left w:val="single" w:sz="4" w:space="0" w:color="auto"/>
              <w:bottom w:val="single" w:sz="4" w:space="0" w:color="auto"/>
              <w:right w:val="single" w:sz="4" w:space="0" w:color="auto"/>
            </w:tcBorders>
            <w:shd w:val="clear" w:color="auto" w:fill="auto"/>
          </w:tcPr>
          <w:p w14:paraId="138A6239" w14:textId="77777777" w:rsidR="00C113F7" w:rsidRPr="00EC1862" w:rsidRDefault="00C113F7" w:rsidP="001A4A69">
            <w:pPr>
              <w:widowControl w:val="0"/>
              <w:jc w:val="right"/>
              <w:rPr>
                <w:b/>
                <w:bCs/>
                <w:sz w:val="18"/>
                <w:szCs w:val="18"/>
              </w:rPr>
            </w:pPr>
            <w:r w:rsidRPr="00EC1862">
              <w:rPr>
                <w:b/>
                <w:bCs/>
                <w:sz w:val="18"/>
                <w:szCs w:val="18"/>
              </w:rPr>
              <w:t xml:space="preserve">PVM </w:t>
            </w:r>
            <w:r w:rsidRPr="00EC1862">
              <w:rPr>
                <w:b/>
                <w:i/>
                <w:color w:val="FF0000"/>
                <w:sz w:val="18"/>
                <w:szCs w:val="18"/>
              </w:rPr>
              <w:t>[tarifas]</w:t>
            </w:r>
            <w:r w:rsidRPr="00EC1862">
              <w:rPr>
                <w:b/>
                <w:bCs/>
                <w:sz w:val="18"/>
                <w:szCs w:val="18"/>
              </w:rPr>
              <w:t xml:space="preserve"> :</w:t>
            </w:r>
            <w:r w:rsidRPr="00EC1862">
              <w:rPr>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3EE6D4F6" w14:textId="77777777" w:rsidR="00C113F7" w:rsidRPr="00EC1862" w:rsidRDefault="00C113F7" w:rsidP="001A4A69">
            <w:pPr>
              <w:widowControl w:val="0"/>
              <w:jc w:val="right"/>
              <w:rPr>
                <w:sz w:val="18"/>
                <w:szCs w:val="18"/>
              </w:rPr>
            </w:pPr>
            <w:r w:rsidRPr="00EC1862">
              <w:rPr>
                <w:sz w:val="18"/>
                <w:szCs w:val="18"/>
              </w:rPr>
              <w:t> </w:t>
            </w:r>
          </w:p>
          <w:p w14:paraId="3884BA4F" w14:textId="77777777" w:rsidR="00C113F7" w:rsidRPr="00EC1862" w:rsidRDefault="00C113F7" w:rsidP="001A4A69">
            <w:pPr>
              <w:widowControl w:val="0"/>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56EC337A" w14:textId="77777777" w:rsidR="00C113F7" w:rsidRPr="00EC1862" w:rsidRDefault="00C113F7" w:rsidP="001A4A69">
            <w:pPr>
              <w:widowControl w:val="0"/>
              <w:jc w:val="right"/>
              <w:rPr>
                <w:sz w:val="18"/>
                <w:szCs w:val="18"/>
              </w:rPr>
            </w:pPr>
            <w:r w:rsidRPr="00EC1862">
              <w:rPr>
                <w:sz w:val="18"/>
                <w:szCs w:val="18"/>
              </w:rPr>
              <w:t> </w:t>
            </w:r>
          </w:p>
        </w:tc>
      </w:tr>
      <w:tr w:rsidR="00C113F7" w:rsidRPr="00EC1862" w14:paraId="055CC8C1" w14:textId="77777777" w:rsidTr="001A4A69">
        <w:trPr>
          <w:trHeight w:val="255"/>
        </w:trPr>
        <w:tc>
          <w:tcPr>
            <w:tcW w:w="7338" w:type="dxa"/>
            <w:gridSpan w:val="7"/>
            <w:tcBorders>
              <w:top w:val="single" w:sz="4" w:space="0" w:color="auto"/>
              <w:left w:val="single" w:sz="4" w:space="0" w:color="auto"/>
              <w:bottom w:val="single" w:sz="4" w:space="0" w:color="auto"/>
              <w:right w:val="single" w:sz="4" w:space="0" w:color="auto"/>
            </w:tcBorders>
            <w:shd w:val="clear" w:color="auto" w:fill="auto"/>
          </w:tcPr>
          <w:p w14:paraId="44218934" w14:textId="77777777" w:rsidR="00C113F7" w:rsidRPr="00EC1862" w:rsidRDefault="00C113F7" w:rsidP="001A4A69">
            <w:pPr>
              <w:widowControl w:val="0"/>
              <w:jc w:val="right"/>
              <w:rPr>
                <w:b/>
                <w:bCs/>
                <w:sz w:val="18"/>
                <w:szCs w:val="18"/>
              </w:rPr>
            </w:pPr>
            <w:r w:rsidRPr="00EC1862">
              <w:rPr>
                <w:b/>
                <w:bCs/>
                <w:sz w:val="18"/>
                <w:szCs w:val="18"/>
              </w:rPr>
              <w:t>Bendra suma su PVM (Eur):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995F8A" w14:textId="77777777" w:rsidR="00C113F7" w:rsidRPr="00EC1862" w:rsidRDefault="00C113F7" w:rsidP="001A4A69">
            <w:pPr>
              <w:widowControl w:val="0"/>
              <w:jc w:val="right"/>
              <w:rPr>
                <w:b/>
                <w:bCs/>
                <w:sz w:val="18"/>
                <w:szCs w:val="18"/>
              </w:rPr>
            </w:pPr>
            <w:r w:rsidRPr="00EC1862">
              <w:rPr>
                <w:b/>
                <w:bCs/>
                <w:sz w:val="18"/>
                <w:szCs w:val="18"/>
              </w:rPr>
              <w:t> </w:t>
            </w:r>
          </w:p>
          <w:p w14:paraId="77F30E31" w14:textId="77777777" w:rsidR="00C113F7" w:rsidRPr="00EC1862" w:rsidRDefault="00C113F7" w:rsidP="001A4A69">
            <w:pPr>
              <w:widowControl w:val="0"/>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42745E91" w14:textId="77777777" w:rsidR="00C113F7" w:rsidRPr="00EC1862" w:rsidRDefault="00C113F7" w:rsidP="001A4A69">
            <w:pPr>
              <w:widowControl w:val="0"/>
              <w:jc w:val="right"/>
              <w:rPr>
                <w:b/>
                <w:bCs/>
                <w:sz w:val="18"/>
                <w:szCs w:val="18"/>
              </w:rPr>
            </w:pPr>
            <w:r w:rsidRPr="00EC1862">
              <w:rPr>
                <w:b/>
                <w:bCs/>
                <w:sz w:val="18"/>
                <w:szCs w:val="18"/>
              </w:rPr>
              <w:t> </w:t>
            </w:r>
          </w:p>
        </w:tc>
      </w:tr>
    </w:tbl>
    <w:p w14:paraId="538E530D" w14:textId="77777777" w:rsidR="00C113F7" w:rsidRPr="00EC1862" w:rsidRDefault="00C113F7" w:rsidP="00C113F7">
      <w:pPr>
        <w:widowControl w:val="0"/>
        <w:rPr>
          <w:b/>
          <w:bCs/>
        </w:rPr>
      </w:pPr>
    </w:p>
    <w:p w14:paraId="161509BE" w14:textId="77777777" w:rsidR="00C113F7" w:rsidRPr="00EC1862" w:rsidRDefault="00C113F7" w:rsidP="00C113F7">
      <w:pPr>
        <w:pStyle w:val="Stilius3"/>
        <w:widowControl w:val="0"/>
        <w:suppressAutoHyphens/>
        <w:rPr>
          <w:sz w:val="18"/>
          <w:szCs w:val="18"/>
          <w:lang w:eastAsia="lt-LT"/>
        </w:rPr>
      </w:pPr>
      <w:r w:rsidRPr="00EC1862">
        <w:rPr>
          <w:sz w:val="18"/>
          <w:szCs w:val="18"/>
          <w:lang w:eastAsia="lt-LT"/>
        </w:rPr>
        <w:t xml:space="preserve">** - faktinis darbo baigtumo lygis pagal faktinį darbo kiekį. </w:t>
      </w:r>
    </w:p>
    <w:p w14:paraId="402386B4" w14:textId="77777777" w:rsidR="00C113F7" w:rsidRPr="00EC1862" w:rsidRDefault="00C113F7" w:rsidP="00C113F7">
      <w:pPr>
        <w:pStyle w:val="Stilius3"/>
        <w:widowControl w:val="0"/>
        <w:suppressAutoHyphens/>
        <w:rPr>
          <w:sz w:val="24"/>
          <w:szCs w:val="24"/>
          <w:lang w:eastAsia="lt-LT"/>
        </w:rPr>
      </w:pPr>
    </w:p>
    <w:p w14:paraId="2DF38893" w14:textId="77777777" w:rsidR="00C113F7" w:rsidRPr="00EC1862" w:rsidRDefault="00C113F7" w:rsidP="00C113F7">
      <w:pPr>
        <w:pStyle w:val="Stilius3"/>
        <w:widowControl w:val="0"/>
        <w:suppressAutoHyphens/>
        <w:rPr>
          <w:sz w:val="24"/>
          <w:szCs w:val="24"/>
          <w:lang w:eastAsia="lt-LT"/>
        </w:rPr>
      </w:pPr>
      <w:r>
        <w:rPr>
          <w:sz w:val="24"/>
          <w:szCs w:val="24"/>
          <w:lang w:eastAsia="lt-LT"/>
        </w:rPr>
        <w:t xml:space="preserve">Pirkėjas  </w:t>
      </w:r>
      <w:r>
        <w:rPr>
          <w:sz w:val="24"/>
          <w:szCs w:val="24"/>
          <w:lang w:eastAsia="lt-LT"/>
        </w:rPr>
        <w:tab/>
      </w:r>
      <w:r>
        <w:rPr>
          <w:sz w:val="24"/>
          <w:szCs w:val="24"/>
          <w:lang w:eastAsia="lt-LT"/>
        </w:rPr>
        <w:tab/>
      </w:r>
      <w:r>
        <w:rPr>
          <w:sz w:val="24"/>
          <w:szCs w:val="24"/>
          <w:lang w:eastAsia="lt-LT"/>
        </w:rPr>
        <w:tab/>
      </w:r>
      <w:r>
        <w:rPr>
          <w:sz w:val="24"/>
          <w:szCs w:val="24"/>
          <w:lang w:eastAsia="lt-LT"/>
        </w:rPr>
        <w:tab/>
      </w:r>
      <w:r w:rsidRPr="00EC1862">
        <w:rPr>
          <w:sz w:val="24"/>
          <w:szCs w:val="24"/>
          <w:lang w:eastAsia="lt-LT"/>
        </w:rPr>
        <w:t>Rangovas</w:t>
      </w:r>
    </w:p>
    <w:p w14:paraId="72CB396E" w14:textId="77777777" w:rsidR="00C113F7" w:rsidRPr="00EC1862" w:rsidRDefault="00C113F7" w:rsidP="00C113F7">
      <w:pPr>
        <w:pStyle w:val="Stilius3"/>
        <w:widowControl w:val="0"/>
        <w:suppressAutoHyphens/>
        <w:rPr>
          <w:sz w:val="24"/>
          <w:szCs w:val="24"/>
        </w:rPr>
      </w:pPr>
    </w:p>
    <w:p w14:paraId="79671C7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left"/>
        <w:rPr>
          <w:sz w:val="24"/>
          <w:szCs w:val="24"/>
        </w:rPr>
      </w:pPr>
      <w:r w:rsidRPr="00EC1862">
        <w:rPr>
          <w:sz w:val="24"/>
          <w:szCs w:val="24"/>
        </w:rPr>
        <w:t xml:space="preserve">20__m. __________________ mėn. ____d. </w:t>
      </w:r>
      <w:r w:rsidRPr="00EC1862">
        <w:rPr>
          <w:sz w:val="24"/>
          <w:szCs w:val="24"/>
        </w:rPr>
        <w:tab/>
        <w:t>20__m. ______________ mėn. __________d.</w:t>
      </w:r>
    </w:p>
    <w:p w14:paraId="03BC8DB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7394DEF8"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313AD338"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38C5E06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1A3E160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5ADFB8C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53C0608A"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16447B75"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5C40EB81"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41978FF3"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6E7A402E"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62FD1BE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2325064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5E6E8797"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4 priedas</w:t>
      </w:r>
    </w:p>
    <w:p w14:paraId="515495BA"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r w:rsidRPr="00EC1862">
        <w:rPr>
          <w:b/>
          <w:sz w:val="24"/>
          <w:szCs w:val="24"/>
        </w:rPr>
        <w:t>Darbų perdavimo–priėmimo akto forma</w:t>
      </w:r>
    </w:p>
    <w:p w14:paraId="3500F3A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0090743D" w14:textId="77777777" w:rsidR="00C113F7" w:rsidRPr="00EC1862" w:rsidRDefault="00C113F7" w:rsidP="00C113F7">
      <w:pPr>
        <w:widowControl w:val="0"/>
        <w:jc w:val="center"/>
        <w:rPr>
          <w:b/>
        </w:rPr>
      </w:pPr>
      <w:r w:rsidRPr="00EC1862">
        <w:rPr>
          <w:b/>
        </w:rPr>
        <w:t>DARBŲ PERDAVIMO</w:t>
      </w:r>
      <w:r w:rsidRPr="00EC1862">
        <w:rPr>
          <w:bCs/>
        </w:rPr>
        <w:t>–</w:t>
      </w:r>
      <w:r w:rsidRPr="00EC1862">
        <w:rPr>
          <w:b/>
        </w:rPr>
        <w:t>PRIĖMIMO AKTAS</w:t>
      </w:r>
    </w:p>
    <w:p w14:paraId="40C7F378" w14:textId="77777777" w:rsidR="00C113F7" w:rsidRPr="00EC1862" w:rsidRDefault="00C113F7" w:rsidP="00C113F7">
      <w:pPr>
        <w:widowControl w:val="0"/>
        <w:jc w:val="center"/>
        <w:rPr>
          <w:b/>
        </w:rPr>
      </w:pPr>
    </w:p>
    <w:p w14:paraId="51D41BFC" w14:textId="77777777" w:rsidR="00C113F7" w:rsidRPr="00EC1862" w:rsidRDefault="00C113F7" w:rsidP="00C113F7">
      <w:pPr>
        <w:widowControl w:val="0"/>
        <w:jc w:val="center"/>
        <w:rPr>
          <w:color w:val="000000" w:themeColor="text1"/>
        </w:rPr>
      </w:pPr>
      <w:r w:rsidRPr="00EC1862">
        <w:rPr>
          <w:i/>
          <w:color w:val="000000" w:themeColor="text1"/>
        </w:rPr>
        <w:t xml:space="preserve"> [Akto sudarymo vieta]</w:t>
      </w:r>
      <w:r w:rsidRPr="00EC1862">
        <w:rPr>
          <w:color w:val="000000" w:themeColor="text1"/>
        </w:rPr>
        <w:t>, .......... m. ............................... ........... d.</w:t>
      </w:r>
    </w:p>
    <w:p w14:paraId="51426C3C" w14:textId="77777777" w:rsidR="00C113F7" w:rsidRPr="00EC1862" w:rsidRDefault="00C113F7" w:rsidP="00C113F7">
      <w:pPr>
        <w:widowControl w:val="0"/>
        <w:jc w:val="center"/>
        <w:rPr>
          <w:color w:val="000000" w:themeColor="text1"/>
        </w:rPr>
      </w:pPr>
    </w:p>
    <w:p w14:paraId="7C3F23E4" w14:textId="77777777" w:rsidR="00C113F7" w:rsidRPr="00EC1862" w:rsidRDefault="00C113F7" w:rsidP="00C113F7">
      <w:pPr>
        <w:widowControl w:val="0"/>
        <w:jc w:val="both"/>
        <w:rPr>
          <w:color w:val="000000" w:themeColor="text1"/>
        </w:rPr>
      </w:pPr>
    </w:p>
    <w:p w14:paraId="1D50E9D3" w14:textId="77777777" w:rsidR="00C113F7" w:rsidRPr="00EC1862" w:rsidRDefault="00C113F7" w:rsidP="0058437F">
      <w:pPr>
        <w:widowControl w:val="0"/>
        <w:ind w:firstLine="1134"/>
        <w:jc w:val="both"/>
        <w:rPr>
          <w:color w:val="000000" w:themeColor="text1"/>
        </w:rPr>
      </w:pPr>
      <w:r w:rsidRPr="00EC1862">
        <w:rPr>
          <w:i/>
          <w:color w:val="000000" w:themeColor="text1"/>
        </w:rPr>
        <w:t>[Rangovo pavadinimas]</w:t>
      </w:r>
      <w:r w:rsidRPr="00EC1862">
        <w:rPr>
          <w:color w:val="000000" w:themeColor="text1"/>
        </w:rPr>
        <w:t xml:space="preserve">, atstovaujama .............................................., veikiančio pagal ........................................................................................................., toliau vadinamas Rangovu, ir </w:t>
      </w:r>
      <w:r w:rsidRPr="00EC1862">
        <w:rPr>
          <w:i/>
          <w:color w:val="000000" w:themeColor="text1"/>
        </w:rPr>
        <w:t>[</w:t>
      </w:r>
      <w:r>
        <w:rPr>
          <w:i/>
          <w:color w:val="000000" w:themeColor="text1"/>
        </w:rPr>
        <w:t>Pirkėjo</w:t>
      </w:r>
      <w:r w:rsidRPr="00EC1862">
        <w:rPr>
          <w:i/>
          <w:color w:val="000000" w:themeColor="text1"/>
        </w:rPr>
        <w:t xml:space="preserve"> pavadinimas]</w:t>
      </w:r>
      <w:r w:rsidRPr="00EC1862">
        <w:rPr>
          <w:color w:val="000000" w:themeColor="text1"/>
        </w:rPr>
        <w:t xml:space="preserve">, atstovaujama ..........................................., veikiančio pagal ......................................................................................, toliau vadinamas </w:t>
      </w:r>
      <w:r>
        <w:rPr>
          <w:color w:val="000000" w:themeColor="text1"/>
        </w:rPr>
        <w:t>Pirkėju</w:t>
      </w:r>
      <w:r w:rsidRPr="00EC1862">
        <w:rPr>
          <w:color w:val="000000" w:themeColor="text1"/>
        </w:rPr>
        <w:t xml:space="preserve"> (toliau kartu vadinamos Šalimis, o kiekviena atskirai – Šalimi), vadovaudamiesi Šalių sudaryta </w:t>
      </w:r>
      <w:r w:rsidRPr="00EC1862">
        <w:rPr>
          <w:i/>
          <w:color w:val="000000" w:themeColor="text1"/>
        </w:rPr>
        <w:t>[sutarties pavadinimas, sudarymo data]</w:t>
      </w:r>
      <w:r w:rsidRPr="00EC1862">
        <w:rPr>
          <w:color w:val="000000" w:themeColor="text1"/>
        </w:rPr>
        <w:t xml:space="preserve"> sutartimi (toliau – vadinama Sutartimi), bei papildomais susitarimais Nr. _________ , sudarė šį Darbų perdavimo-priėmimo aktą: </w:t>
      </w:r>
    </w:p>
    <w:p w14:paraId="44271134" w14:textId="77777777" w:rsidR="00C113F7" w:rsidRPr="00EC1862" w:rsidRDefault="00C113F7" w:rsidP="00C113F7">
      <w:pPr>
        <w:widowControl w:val="0"/>
        <w:jc w:val="both"/>
        <w:rPr>
          <w:color w:val="000000" w:themeColor="text1"/>
        </w:rPr>
      </w:pPr>
    </w:p>
    <w:p w14:paraId="29CBD1A8" w14:textId="77777777" w:rsidR="00C113F7" w:rsidRPr="00EC1862" w:rsidRDefault="00C113F7" w:rsidP="0058437F">
      <w:pPr>
        <w:widowControl w:val="0"/>
        <w:ind w:left="360" w:firstLine="774"/>
        <w:jc w:val="both"/>
        <w:rPr>
          <w:color w:val="000000" w:themeColor="text1"/>
        </w:rPr>
      </w:pPr>
      <w:r w:rsidRPr="00EC1862">
        <w:rPr>
          <w:color w:val="000000" w:themeColor="text1"/>
        </w:rPr>
        <w:t xml:space="preserve">1. Rangovas perduoda </w:t>
      </w:r>
      <w:r>
        <w:rPr>
          <w:color w:val="000000" w:themeColor="text1"/>
        </w:rPr>
        <w:t>Pirkėjui</w:t>
      </w:r>
      <w:r w:rsidRPr="00EC1862">
        <w:rPr>
          <w:color w:val="000000" w:themeColor="text1"/>
        </w:rPr>
        <w:t xml:space="preserve"> atliktus Darbus ...................................................... </w:t>
      </w:r>
      <w:r w:rsidRPr="00EC1862">
        <w:rPr>
          <w:i/>
          <w:color w:val="000000" w:themeColor="text1"/>
        </w:rPr>
        <w:t>[Darbų pavadinimas, sutampantis su Sutarties specialiųjų sąlygų 1 punkte esančiu Darbų pavadinimu]</w:t>
      </w:r>
      <w:r w:rsidRPr="00EC1862">
        <w:rPr>
          <w:color w:val="000000" w:themeColor="text1"/>
        </w:rPr>
        <w:t xml:space="preserve">, o </w:t>
      </w:r>
      <w:r>
        <w:rPr>
          <w:color w:val="000000" w:themeColor="text1"/>
        </w:rPr>
        <w:t>Pirkėja</w:t>
      </w:r>
      <w:r w:rsidRPr="00EC1862">
        <w:rPr>
          <w:color w:val="000000" w:themeColor="text1"/>
        </w:rPr>
        <w:t xml:space="preserve">s šiuos atliktus Darbus priima. </w:t>
      </w:r>
    </w:p>
    <w:p w14:paraId="0B36E4BD" w14:textId="77777777" w:rsidR="00C113F7" w:rsidRPr="00EC1862" w:rsidRDefault="00C113F7" w:rsidP="0058437F">
      <w:pPr>
        <w:widowControl w:val="0"/>
        <w:ind w:left="360" w:firstLine="774"/>
        <w:jc w:val="both"/>
        <w:rPr>
          <w:color w:val="000000" w:themeColor="text1"/>
        </w:rPr>
      </w:pPr>
      <w:r w:rsidRPr="00EC1862">
        <w:rPr>
          <w:color w:val="000000" w:themeColor="text1"/>
        </w:rPr>
        <w:t xml:space="preserve">2. Už atliktus Darbus </w:t>
      </w:r>
      <w:r>
        <w:rPr>
          <w:color w:val="000000" w:themeColor="text1"/>
        </w:rPr>
        <w:t>Pirkėjas</w:t>
      </w:r>
      <w:r w:rsidRPr="00EC1862">
        <w:rPr>
          <w:color w:val="000000" w:themeColor="text1"/>
        </w:rPr>
        <w:t xml:space="preserve"> įsipareigoja sumokėti Rangovui likusią....................... Eur (.................................................................................................... eurų) sumą Šalių sudarytoje Sutartyje nustatyta tvarka.</w:t>
      </w:r>
    </w:p>
    <w:p w14:paraId="53F1DDCE" w14:textId="77777777" w:rsidR="00C113F7" w:rsidRPr="00EC1862" w:rsidRDefault="00C113F7" w:rsidP="0058437F">
      <w:pPr>
        <w:pStyle w:val="Pagrindiniotekstotrauka"/>
        <w:widowControl w:val="0"/>
        <w:suppressAutoHyphens/>
        <w:spacing w:after="0"/>
        <w:ind w:left="360" w:firstLine="774"/>
        <w:rPr>
          <w:rFonts w:ascii="Times New Roman" w:hAnsi="Times New Roman"/>
          <w:color w:val="000000" w:themeColor="text1"/>
          <w:sz w:val="24"/>
          <w:szCs w:val="24"/>
        </w:rPr>
      </w:pPr>
      <w:r w:rsidRPr="00EC1862">
        <w:rPr>
          <w:rFonts w:ascii="Times New Roman" w:hAnsi="Times New Roman"/>
          <w:color w:val="000000" w:themeColor="text1"/>
          <w:sz w:val="24"/>
          <w:szCs w:val="24"/>
        </w:rPr>
        <w:t xml:space="preserve">3. </w:t>
      </w:r>
      <w:r w:rsidRPr="00EC1862">
        <w:rPr>
          <w:rFonts w:ascii="Times New Roman" w:hAnsi="Times New Roman"/>
          <w:color w:val="000000" w:themeColor="text1"/>
          <w:sz w:val="24"/>
          <w:szCs w:val="24"/>
        </w:rPr>
        <w:tab/>
        <w:t>Šalys patvirtina, kad Darbai yra atlikti pilnai ir tinkamai.</w:t>
      </w:r>
      <w:r w:rsidRPr="00EC1862">
        <w:rPr>
          <w:rFonts w:cs="Calibri"/>
          <w:color w:val="000000" w:themeColor="text1"/>
        </w:rPr>
        <w:t xml:space="preserve"> </w:t>
      </w:r>
      <w:r>
        <w:rPr>
          <w:rFonts w:ascii="Times New Roman" w:hAnsi="Times New Roman"/>
          <w:color w:val="000000" w:themeColor="text1"/>
          <w:sz w:val="24"/>
          <w:szCs w:val="24"/>
        </w:rPr>
        <w:t>Pirkėjas</w:t>
      </w:r>
      <w:r w:rsidRPr="00EC1862">
        <w:rPr>
          <w:rFonts w:ascii="Times New Roman" w:hAnsi="Times New Roman"/>
          <w:color w:val="000000" w:themeColor="text1"/>
          <w:sz w:val="24"/>
          <w:szCs w:val="24"/>
        </w:rPr>
        <w:t xml:space="preserve"> neturi Rangovui pretenzijų dėl atliktų Darbų kokybės.</w:t>
      </w:r>
    </w:p>
    <w:p w14:paraId="00D71C0E" w14:textId="77777777" w:rsidR="00C113F7" w:rsidRPr="00EC1862" w:rsidRDefault="00C113F7" w:rsidP="0058437F">
      <w:pPr>
        <w:pStyle w:val="Pagrindiniotekstotrauka"/>
        <w:widowControl w:val="0"/>
        <w:suppressAutoHyphens/>
        <w:spacing w:after="0"/>
        <w:ind w:left="284" w:firstLine="774"/>
        <w:jc w:val="both"/>
        <w:rPr>
          <w:rFonts w:ascii="Times New Roman" w:hAnsi="Times New Roman"/>
          <w:color w:val="000000" w:themeColor="text1"/>
          <w:sz w:val="24"/>
          <w:szCs w:val="24"/>
        </w:rPr>
      </w:pPr>
      <w:r w:rsidRPr="00EC1862">
        <w:rPr>
          <w:rFonts w:ascii="Times New Roman" w:hAnsi="Times New Roman"/>
          <w:color w:val="000000" w:themeColor="text1"/>
          <w:sz w:val="24"/>
          <w:szCs w:val="24"/>
        </w:rPr>
        <w:t xml:space="preserve">4. Šis aktas sudarytas dviem egzemplioriais, kurie abu turi vienodą teisinę galią. Vienas egzempliorius pateikiamas Rangovui, kitas lieka </w:t>
      </w:r>
      <w:r>
        <w:rPr>
          <w:rFonts w:ascii="Times New Roman" w:hAnsi="Times New Roman"/>
          <w:color w:val="000000" w:themeColor="text1"/>
          <w:sz w:val="24"/>
          <w:szCs w:val="24"/>
        </w:rPr>
        <w:t>Pirkėjui</w:t>
      </w:r>
      <w:r w:rsidRPr="00EC1862">
        <w:rPr>
          <w:rFonts w:ascii="Times New Roman" w:hAnsi="Times New Roman"/>
          <w:color w:val="000000" w:themeColor="text1"/>
          <w:sz w:val="24"/>
          <w:szCs w:val="24"/>
        </w:rPr>
        <w:t xml:space="preserve">. </w:t>
      </w:r>
    </w:p>
    <w:p w14:paraId="575BEDFF" w14:textId="77777777" w:rsidR="00C113F7" w:rsidRPr="00EC1862" w:rsidRDefault="00C113F7" w:rsidP="00C113F7">
      <w:pPr>
        <w:pStyle w:val="Pagrindiniotekstotrauka"/>
        <w:widowControl w:val="0"/>
        <w:suppressAutoHyphens/>
        <w:spacing w:after="0" w:line="240" w:lineRule="auto"/>
        <w:ind w:left="0"/>
        <w:jc w:val="both"/>
        <w:rPr>
          <w:rFonts w:ascii="Times New Roman" w:hAnsi="Times New Roman"/>
          <w:sz w:val="24"/>
          <w:szCs w:val="24"/>
        </w:rPr>
      </w:pPr>
    </w:p>
    <w:tbl>
      <w:tblPr>
        <w:tblW w:w="0" w:type="auto"/>
        <w:tblInd w:w="674" w:type="dxa"/>
        <w:tblLayout w:type="fixed"/>
        <w:tblLook w:val="0000" w:firstRow="0" w:lastRow="0" w:firstColumn="0" w:lastColumn="0" w:noHBand="0" w:noVBand="0"/>
      </w:tblPr>
      <w:tblGrid>
        <w:gridCol w:w="4245"/>
        <w:gridCol w:w="4245"/>
      </w:tblGrid>
      <w:tr w:rsidR="00C113F7" w:rsidRPr="00EC1862" w14:paraId="3489361D" w14:textId="77777777" w:rsidTr="001A4A69">
        <w:tc>
          <w:tcPr>
            <w:tcW w:w="4245" w:type="dxa"/>
          </w:tcPr>
          <w:p w14:paraId="7CC63038" w14:textId="77777777" w:rsidR="00C113F7" w:rsidRPr="00EC1862" w:rsidRDefault="00C113F7" w:rsidP="001A4A69">
            <w:pPr>
              <w:widowControl w:val="0"/>
              <w:rPr>
                <w:b/>
                <w:bCs/>
              </w:rPr>
            </w:pPr>
            <w:r w:rsidRPr="00EC1862">
              <w:rPr>
                <w:b/>
                <w:bCs/>
              </w:rPr>
              <w:t>Rangovas</w:t>
            </w:r>
          </w:p>
        </w:tc>
        <w:tc>
          <w:tcPr>
            <w:tcW w:w="4245" w:type="dxa"/>
          </w:tcPr>
          <w:p w14:paraId="5A34BED1" w14:textId="77777777" w:rsidR="00C113F7" w:rsidRPr="00EC1862" w:rsidRDefault="00C113F7" w:rsidP="001A4A69">
            <w:pPr>
              <w:widowControl w:val="0"/>
              <w:rPr>
                <w:b/>
                <w:bCs/>
              </w:rPr>
            </w:pPr>
            <w:r>
              <w:rPr>
                <w:b/>
                <w:bCs/>
              </w:rPr>
              <w:t>Pirkėjas</w:t>
            </w:r>
          </w:p>
        </w:tc>
      </w:tr>
      <w:tr w:rsidR="00C113F7" w:rsidRPr="00EC1862" w14:paraId="7F92802F" w14:textId="77777777" w:rsidTr="001A4A69">
        <w:tc>
          <w:tcPr>
            <w:tcW w:w="4245" w:type="dxa"/>
          </w:tcPr>
          <w:p w14:paraId="0EEDB661" w14:textId="77777777" w:rsidR="00C113F7" w:rsidRPr="00EC1862" w:rsidRDefault="00C113F7" w:rsidP="001A4A69">
            <w:pPr>
              <w:widowControl w:val="0"/>
            </w:pPr>
            <w:r w:rsidRPr="00EC1862">
              <w:t xml:space="preserve">[Pavadinimas] </w:t>
            </w:r>
          </w:p>
        </w:tc>
        <w:tc>
          <w:tcPr>
            <w:tcW w:w="4245" w:type="dxa"/>
          </w:tcPr>
          <w:p w14:paraId="507A516C" w14:textId="77777777" w:rsidR="00C113F7" w:rsidRPr="00EC1862" w:rsidRDefault="00C113F7" w:rsidP="001A4A69">
            <w:pPr>
              <w:widowControl w:val="0"/>
            </w:pPr>
            <w:r w:rsidRPr="00EC1862">
              <w:t>[Pavadinimas]</w:t>
            </w:r>
          </w:p>
        </w:tc>
      </w:tr>
      <w:tr w:rsidR="00C113F7" w:rsidRPr="00EC1862" w14:paraId="33328D37" w14:textId="77777777" w:rsidTr="001A4A69">
        <w:tc>
          <w:tcPr>
            <w:tcW w:w="4245" w:type="dxa"/>
          </w:tcPr>
          <w:p w14:paraId="324C971E" w14:textId="77777777" w:rsidR="00C113F7" w:rsidRPr="00EC1862" w:rsidRDefault="00C113F7" w:rsidP="001A4A69">
            <w:pPr>
              <w:widowControl w:val="0"/>
            </w:pPr>
            <w:r w:rsidRPr="00EC1862">
              <w:t>[Buveinės adresas]</w:t>
            </w:r>
          </w:p>
        </w:tc>
        <w:tc>
          <w:tcPr>
            <w:tcW w:w="4245" w:type="dxa"/>
          </w:tcPr>
          <w:p w14:paraId="3F4E201B" w14:textId="77777777" w:rsidR="00C113F7" w:rsidRPr="00EC1862" w:rsidRDefault="00C113F7" w:rsidP="001A4A69">
            <w:pPr>
              <w:widowControl w:val="0"/>
            </w:pPr>
            <w:r w:rsidRPr="00EC1862">
              <w:t>[Buveinės adresas]</w:t>
            </w:r>
          </w:p>
        </w:tc>
      </w:tr>
      <w:tr w:rsidR="00C113F7" w:rsidRPr="00EC1862" w14:paraId="0B812C53" w14:textId="77777777" w:rsidTr="001A4A69">
        <w:tc>
          <w:tcPr>
            <w:tcW w:w="4245" w:type="dxa"/>
          </w:tcPr>
          <w:p w14:paraId="356055EA" w14:textId="77777777" w:rsidR="00C113F7" w:rsidRPr="00EC1862" w:rsidRDefault="00C113F7" w:rsidP="001A4A69">
            <w:pPr>
              <w:widowControl w:val="0"/>
            </w:pPr>
            <w:r w:rsidRPr="00EC1862">
              <w:t>[Telefonas, faksas]</w:t>
            </w:r>
          </w:p>
        </w:tc>
        <w:tc>
          <w:tcPr>
            <w:tcW w:w="4245" w:type="dxa"/>
          </w:tcPr>
          <w:p w14:paraId="4BCCD12B" w14:textId="77777777" w:rsidR="00C113F7" w:rsidRPr="00EC1862" w:rsidRDefault="00C113F7" w:rsidP="001A4A69">
            <w:pPr>
              <w:widowControl w:val="0"/>
            </w:pPr>
            <w:r w:rsidRPr="00EC1862">
              <w:t>[Telefonas, faksas]</w:t>
            </w:r>
          </w:p>
        </w:tc>
      </w:tr>
      <w:tr w:rsidR="00C113F7" w:rsidRPr="00EC1862" w14:paraId="7EC6C521" w14:textId="77777777" w:rsidTr="001A4A69">
        <w:tc>
          <w:tcPr>
            <w:tcW w:w="4245" w:type="dxa"/>
          </w:tcPr>
          <w:p w14:paraId="758E2D7D" w14:textId="77777777" w:rsidR="00C113F7" w:rsidRPr="00EC1862" w:rsidRDefault="00C113F7" w:rsidP="001A4A69">
            <w:pPr>
              <w:widowControl w:val="0"/>
            </w:pPr>
            <w:r w:rsidRPr="00EC1862">
              <w:t>[Įmonės kodas]</w:t>
            </w:r>
          </w:p>
        </w:tc>
        <w:tc>
          <w:tcPr>
            <w:tcW w:w="4245" w:type="dxa"/>
          </w:tcPr>
          <w:p w14:paraId="6A73FD3C" w14:textId="77777777" w:rsidR="00C113F7" w:rsidRPr="00EC1862" w:rsidRDefault="00C113F7" w:rsidP="001A4A69">
            <w:pPr>
              <w:widowControl w:val="0"/>
            </w:pPr>
            <w:r w:rsidRPr="00EC1862">
              <w:t>[Įmonės kodas]</w:t>
            </w:r>
          </w:p>
        </w:tc>
      </w:tr>
      <w:tr w:rsidR="00C113F7" w:rsidRPr="00EC1862" w14:paraId="46CFE2B1" w14:textId="77777777" w:rsidTr="001A4A69">
        <w:tc>
          <w:tcPr>
            <w:tcW w:w="4245" w:type="dxa"/>
          </w:tcPr>
          <w:p w14:paraId="2A857721" w14:textId="77777777" w:rsidR="00C113F7" w:rsidRPr="00EC1862" w:rsidRDefault="00C113F7" w:rsidP="001A4A69">
            <w:pPr>
              <w:widowControl w:val="0"/>
            </w:pPr>
            <w:r w:rsidRPr="00EC1862">
              <w:t>[PVM mokėtojo kodas]</w:t>
            </w:r>
          </w:p>
        </w:tc>
        <w:tc>
          <w:tcPr>
            <w:tcW w:w="4245" w:type="dxa"/>
          </w:tcPr>
          <w:p w14:paraId="5D37F571" w14:textId="77777777" w:rsidR="00C113F7" w:rsidRPr="00EC1862" w:rsidRDefault="00C113F7" w:rsidP="001A4A69">
            <w:pPr>
              <w:widowControl w:val="0"/>
            </w:pPr>
          </w:p>
        </w:tc>
      </w:tr>
      <w:tr w:rsidR="00C113F7" w:rsidRPr="00EC1862" w14:paraId="688E002B" w14:textId="77777777" w:rsidTr="001A4A69">
        <w:tc>
          <w:tcPr>
            <w:tcW w:w="4245" w:type="dxa"/>
          </w:tcPr>
          <w:p w14:paraId="303876B2" w14:textId="77777777" w:rsidR="00C113F7" w:rsidRPr="00EC1862" w:rsidRDefault="00C113F7" w:rsidP="001A4A69">
            <w:pPr>
              <w:widowControl w:val="0"/>
            </w:pPr>
          </w:p>
        </w:tc>
        <w:tc>
          <w:tcPr>
            <w:tcW w:w="4245" w:type="dxa"/>
          </w:tcPr>
          <w:p w14:paraId="012E4EB4" w14:textId="77777777" w:rsidR="00C113F7" w:rsidRPr="00EC1862" w:rsidRDefault="00C113F7" w:rsidP="001A4A69">
            <w:pPr>
              <w:widowControl w:val="0"/>
            </w:pPr>
          </w:p>
        </w:tc>
      </w:tr>
      <w:tr w:rsidR="00C113F7" w:rsidRPr="00EC1862" w14:paraId="23273EDA" w14:textId="77777777" w:rsidTr="001A4A69">
        <w:tc>
          <w:tcPr>
            <w:tcW w:w="4245" w:type="dxa"/>
          </w:tcPr>
          <w:p w14:paraId="2AA954FB" w14:textId="77777777" w:rsidR="00C113F7" w:rsidRPr="00EC1862" w:rsidRDefault="00C113F7" w:rsidP="001A4A69">
            <w:pPr>
              <w:widowControl w:val="0"/>
            </w:pPr>
          </w:p>
        </w:tc>
        <w:tc>
          <w:tcPr>
            <w:tcW w:w="4245" w:type="dxa"/>
          </w:tcPr>
          <w:p w14:paraId="3D2DDA94" w14:textId="77777777" w:rsidR="00C113F7" w:rsidRPr="00EC1862" w:rsidRDefault="00C113F7" w:rsidP="001A4A69">
            <w:pPr>
              <w:widowControl w:val="0"/>
            </w:pPr>
          </w:p>
        </w:tc>
      </w:tr>
      <w:tr w:rsidR="00C113F7" w:rsidRPr="00EC1862" w14:paraId="7DB804BC" w14:textId="77777777" w:rsidTr="001A4A69">
        <w:tc>
          <w:tcPr>
            <w:tcW w:w="4245" w:type="dxa"/>
          </w:tcPr>
          <w:p w14:paraId="33A2F7EE" w14:textId="77777777" w:rsidR="00C113F7" w:rsidRPr="00EC1862" w:rsidRDefault="00C113F7" w:rsidP="001A4A69">
            <w:pPr>
              <w:widowControl w:val="0"/>
            </w:pPr>
            <w:r w:rsidRPr="00EC1862">
              <w:t>______________________________</w:t>
            </w:r>
          </w:p>
          <w:p w14:paraId="0E0E2AEC" w14:textId="77777777" w:rsidR="00C113F7" w:rsidRPr="00EC1862" w:rsidRDefault="00C113F7" w:rsidP="001A4A69">
            <w:pPr>
              <w:widowControl w:val="0"/>
            </w:pPr>
            <w:r w:rsidRPr="00EC1862">
              <w:t>Parašas</w:t>
            </w:r>
          </w:p>
          <w:p w14:paraId="509161D2" w14:textId="77777777" w:rsidR="00C113F7" w:rsidRPr="00EC1862" w:rsidRDefault="00C113F7" w:rsidP="001A4A69">
            <w:pPr>
              <w:widowControl w:val="0"/>
            </w:pPr>
            <w:r w:rsidRPr="00EC1862">
              <w:t>[Pareigos, vardas ir pavardė]</w:t>
            </w:r>
          </w:p>
        </w:tc>
        <w:tc>
          <w:tcPr>
            <w:tcW w:w="4245" w:type="dxa"/>
          </w:tcPr>
          <w:p w14:paraId="74629711" w14:textId="77777777" w:rsidR="00C113F7" w:rsidRPr="00EC1862" w:rsidRDefault="00C113F7" w:rsidP="001A4A69">
            <w:pPr>
              <w:widowControl w:val="0"/>
            </w:pPr>
            <w:r w:rsidRPr="00EC1862">
              <w:t>______________________________</w:t>
            </w:r>
          </w:p>
          <w:p w14:paraId="054A68F5" w14:textId="77777777" w:rsidR="00C113F7" w:rsidRPr="00EC1862" w:rsidRDefault="00C113F7" w:rsidP="001A4A69">
            <w:pPr>
              <w:widowControl w:val="0"/>
            </w:pPr>
            <w:r w:rsidRPr="00EC1862">
              <w:t>Parašas</w:t>
            </w:r>
          </w:p>
          <w:p w14:paraId="12A92333" w14:textId="77777777" w:rsidR="00C113F7" w:rsidRPr="00EC1862" w:rsidRDefault="00C113F7" w:rsidP="001A4A69">
            <w:pPr>
              <w:widowControl w:val="0"/>
            </w:pPr>
            <w:r w:rsidRPr="00EC1862">
              <w:t>[Pareigos, vardas ir pavardė]</w:t>
            </w:r>
          </w:p>
        </w:tc>
      </w:tr>
    </w:tbl>
    <w:p w14:paraId="179A9CC1" w14:textId="77777777" w:rsidR="00C113F7" w:rsidRPr="00EC1862" w:rsidRDefault="00C113F7" w:rsidP="00C113F7">
      <w:pPr>
        <w:pStyle w:val="Stilius3"/>
        <w:widowControl w:val="0"/>
        <w:suppressAutoHyphens/>
        <w:rPr>
          <w:sz w:val="24"/>
          <w:szCs w:val="24"/>
        </w:rPr>
      </w:pPr>
    </w:p>
    <w:p w14:paraId="217C66B7" w14:textId="77777777" w:rsidR="00C113F7" w:rsidRPr="00EC1862" w:rsidRDefault="00C113F7" w:rsidP="00C113F7">
      <w:pPr>
        <w:pStyle w:val="Stilius3"/>
        <w:widowControl w:val="0"/>
        <w:suppressAutoHyphens/>
        <w:ind w:left="1701" w:hanging="1701"/>
        <w:rPr>
          <w:color w:val="FF0000"/>
          <w:sz w:val="24"/>
          <w:szCs w:val="24"/>
        </w:rPr>
      </w:pPr>
    </w:p>
    <w:p w14:paraId="3C7D42B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2C751DD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240716F4"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3F08518D"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3D2D6FE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132BD1E8"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13207FF6"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60D9A934"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193D098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55A27CFE"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b/>
          <w:sz w:val="24"/>
          <w:szCs w:val="24"/>
        </w:rPr>
      </w:pPr>
    </w:p>
    <w:p w14:paraId="55A20206"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5 priedas</w:t>
      </w:r>
    </w:p>
    <w:p w14:paraId="433493A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7"/>
      </w:tblGrid>
      <w:tr w:rsidR="00C113F7" w:rsidRPr="00EC1862" w14:paraId="5B99AB0B" w14:textId="77777777" w:rsidTr="001A4A69">
        <w:tc>
          <w:tcPr>
            <w:tcW w:w="9853" w:type="dxa"/>
          </w:tcPr>
          <w:p w14:paraId="5310F742" w14:textId="77777777" w:rsidR="00C113F7" w:rsidRPr="00EC1862" w:rsidRDefault="00C113F7" w:rsidP="001A4A69">
            <w:pPr>
              <w:widowControl w:val="0"/>
              <w:spacing w:before="240"/>
              <w:jc w:val="center"/>
              <w:rPr>
                <w:b/>
              </w:rPr>
            </w:pPr>
            <w:r w:rsidRPr="00EC1862">
              <w:rPr>
                <w:b/>
              </w:rPr>
              <w:t>Statybvietės priėmimo–perdavimo aktas</w:t>
            </w:r>
          </w:p>
          <w:p w14:paraId="4CEA8268" w14:textId="77777777" w:rsidR="00C113F7" w:rsidRPr="00EC1862" w:rsidRDefault="00C113F7" w:rsidP="001A4A69">
            <w:pPr>
              <w:widowControl w:val="0"/>
              <w:spacing w:before="240"/>
              <w:jc w:val="center"/>
              <w:rPr>
                <w:b/>
              </w:rPr>
            </w:pPr>
            <w:r w:rsidRPr="00EC1862">
              <w:rPr>
                <w:b/>
              </w:rPr>
              <w:t>[Data]</w:t>
            </w:r>
          </w:p>
        </w:tc>
      </w:tr>
      <w:tr w:rsidR="00C113F7" w:rsidRPr="00EC1862" w14:paraId="0B8FF9A4" w14:textId="77777777" w:rsidTr="001A4A69">
        <w:tc>
          <w:tcPr>
            <w:tcW w:w="9853" w:type="dxa"/>
          </w:tcPr>
          <w:p w14:paraId="3143A7FA" w14:textId="77777777" w:rsidR="00C113F7" w:rsidRPr="00EC1862" w:rsidRDefault="00C113F7" w:rsidP="001A4A69">
            <w:pPr>
              <w:pStyle w:val="Pavadinimas"/>
              <w:tabs>
                <w:tab w:val="left" w:pos="2410"/>
              </w:tabs>
              <w:suppressAutoHyphens/>
              <w:spacing w:before="240"/>
              <w:jc w:val="left"/>
              <w:rPr>
                <w:b w:val="0"/>
                <w:sz w:val="24"/>
                <w:szCs w:val="24"/>
              </w:rPr>
            </w:pPr>
            <w:r w:rsidRPr="00EC1862">
              <w:rPr>
                <w:sz w:val="24"/>
                <w:szCs w:val="24"/>
              </w:rPr>
              <w:t>Rangos sutarties numeris:</w:t>
            </w:r>
          </w:p>
        </w:tc>
      </w:tr>
      <w:tr w:rsidR="00C113F7" w:rsidRPr="00EC1862" w14:paraId="2556BE85" w14:textId="77777777" w:rsidTr="001A4A69">
        <w:trPr>
          <w:trHeight w:val="423"/>
        </w:trPr>
        <w:tc>
          <w:tcPr>
            <w:tcW w:w="9853" w:type="dxa"/>
          </w:tcPr>
          <w:p w14:paraId="2D68B78F" w14:textId="77777777" w:rsidR="00C113F7" w:rsidRPr="00023112" w:rsidRDefault="00C113F7" w:rsidP="001A4A69">
            <w:pPr>
              <w:widowControl w:val="0"/>
              <w:spacing w:before="240"/>
              <w:rPr>
                <w:b/>
                <w:lang w:val="lt-LT"/>
              </w:rPr>
            </w:pPr>
            <w:r w:rsidRPr="00023112">
              <w:rPr>
                <w:b/>
                <w:lang w:val="lt-LT"/>
              </w:rPr>
              <w:t xml:space="preserve">Statybvietės adresas: </w:t>
            </w:r>
          </w:p>
        </w:tc>
      </w:tr>
      <w:tr w:rsidR="00C113F7" w:rsidRPr="00EC1862" w14:paraId="5B90F3A8" w14:textId="77777777" w:rsidTr="001A4A69">
        <w:tc>
          <w:tcPr>
            <w:tcW w:w="9853" w:type="dxa"/>
          </w:tcPr>
          <w:p w14:paraId="0BD7B86E" w14:textId="77777777" w:rsidR="00C113F7" w:rsidRPr="00023112" w:rsidRDefault="00C113F7" w:rsidP="001A4A69">
            <w:pPr>
              <w:widowControl w:val="0"/>
              <w:spacing w:before="240"/>
              <w:jc w:val="both"/>
              <w:rPr>
                <w:color w:val="000000" w:themeColor="text1"/>
                <w:lang w:val="lt-LT"/>
              </w:rPr>
            </w:pPr>
            <w:r w:rsidRPr="00023112">
              <w:rPr>
                <w:color w:val="000000" w:themeColor="text1"/>
                <w:lang w:val="lt-LT"/>
              </w:rPr>
              <w:t xml:space="preserve">Pirkėjas – </w:t>
            </w:r>
            <w:r w:rsidRPr="00023112">
              <w:rPr>
                <w:i/>
                <w:color w:val="000000" w:themeColor="text1"/>
                <w:lang w:val="lt-LT"/>
              </w:rPr>
              <w:t>[pavadinimas]</w:t>
            </w:r>
            <w:r w:rsidRPr="00023112">
              <w:rPr>
                <w:color w:val="000000" w:themeColor="text1"/>
                <w:lang w:val="lt-LT"/>
              </w:rPr>
              <w:t xml:space="preserve">, vadovaudamasis Sutarties bendrųjų sąlygų 13 punkto nuostatomis šiuo Statybvietės priėmimo - perdavimo aktu suteikia Rangovui – </w:t>
            </w:r>
            <w:r w:rsidRPr="00023112">
              <w:rPr>
                <w:i/>
                <w:color w:val="000000" w:themeColor="text1"/>
                <w:lang w:val="lt-LT"/>
              </w:rPr>
              <w:t xml:space="preserve">[pavadinimas] </w:t>
            </w:r>
            <w:r w:rsidRPr="00023112">
              <w:rPr>
                <w:color w:val="000000" w:themeColor="text1"/>
                <w:lang w:val="lt-LT"/>
              </w:rPr>
              <w:t>Statybvietės valdymo teisę.</w:t>
            </w:r>
          </w:p>
          <w:p w14:paraId="6DCB0BB5" w14:textId="77777777" w:rsidR="00C113F7" w:rsidRPr="00023112" w:rsidRDefault="00C113F7" w:rsidP="001A4A69">
            <w:pPr>
              <w:widowControl w:val="0"/>
              <w:spacing w:before="240"/>
              <w:jc w:val="both"/>
              <w:rPr>
                <w:color w:val="000000" w:themeColor="text1"/>
                <w:lang w:val="lt-LT"/>
              </w:rPr>
            </w:pPr>
            <w:r w:rsidRPr="00023112">
              <w:rPr>
                <w:color w:val="000000" w:themeColor="text1"/>
                <w:lang w:val="lt-LT"/>
              </w:rPr>
              <w:t>Rangovas, šiuo aktu perėmęs Statybvietę, tampa atsakingu už Statybvietę ir jos prieigas pagal Sutartį. Rangovas, pasirašydamas šį aktą patvirtina, kad:</w:t>
            </w:r>
          </w:p>
          <w:p w14:paraId="218CFDFD" w14:textId="77777777" w:rsidR="00C113F7" w:rsidRPr="00023112" w:rsidRDefault="00C113F7" w:rsidP="001A4A69">
            <w:pPr>
              <w:widowControl w:val="0"/>
              <w:numPr>
                <w:ilvl w:val="0"/>
                <w:numId w:val="9"/>
              </w:numPr>
              <w:tabs>
                <w:tab w:val="clear" w:pos="1293"/>
              </w:tabs>
              <w:jc w:val="both"/>
              <w:textAlignment w:val="auto"/>
              <w:rPr>
                <w:color w:val="000000" w:themeColor="text1"/>
                <w:lang w:val="lt-LT"/>
              </w:rPr>
            </w:pPr>
            <w:r w:rsidRPr="00023112">
              <w:rPr>
                <w:color w:val="000000" w:themeColor="text1"/>
                <w:lang w:val="lt-LT"/>
              </w:rPr>
              <w:t>Statybvietės ribos pažymėtos brėžinyje, fiziškai parodytos Rangovo atstovui.</w:t>
            </w:r>
          </w:p>
          <w:p w14:paraId="38F8A7A8" w14:textId="77777777" w:rsidR="00C113F7" w:rsidRPr="00023112" w:rsidRDefault="00C113F7" w:rsidP="001A4A69">
            <w:pPr>
              <w:widowControl w:val="0"/>
              <w:numPr>
                <w:ilvl w:val="0"/>
                <w:numId w:val="9"/>
              </w:numPr>
              <w:tabs>
                <w:tab w:val="clear" w:pos="1293"/>
              </w:tabs>
              <w:jc w:val="both"/>
              <w:textAlignment w:val="auto"/>
              <w:rPr>
                <w:color w:val="000000" w:themeColor="text1"/>
                <w:lang w:val="lt-LT"/>
              </w:rPr>
            </w:pPr>
            <w:r w:rsidRPr="00023112">
              <w:rPr>
                <w:color w:val="000000" w:themeColor="text1"/>
                <w:lang w:val="lt-LT"/>
              </w:rPr>
              <w:t>Rangovui yra perduotas Statybvietės ribų brėžinys.</w:t>
            </w:r>
          </w:p>
          <w:p w14:paraId="36449C38" w14:textId="77777777" w:rsidR="00C113F7" w:rsidRPr="00023112" w:rsidRDefault="00C113F7" w:rsidP="001A4A69">
            <w:pPr>
              <w:widowControl w:val="0"/>
              <w:jc w:val="both"/>
              <w:rPr>
                <w:color w:val="000000" w:themeColor="text1"/>
                <w:lang w:val="lt-LT"/>
              </w:rPr>
            </w:pPr>
          </w:p>
          <w:p w14:paraId="0129CF10" w14:textId="77777777" w:rsidR="00C113F7" w:rsidRPr="00023112" w:rsidRDefault="00C113F7" w:rsidP="001A4A69">
            <w:pPr>
              <w:widowControl w:val="0"/>
              <w:jc w:val="both"/>
              <w:rPr>
                <w:color w:val="000000" w:themeColor="text1"/>
                <w:lang w:val="lt-LT"/>
              </w:rPr>
            </w:pPr>
            <w:r w:rsidRPr="00023112">
              <w:rPr>
                <w:color w:val="000000" w:themeColor="text1"/>
                <w:lang w:val="lt-LT"/>
              </w:rPr>
              <w:t>Statybvietės priėmimo - perdavimo metu yra užfiksuota esama Statybvietės priklausinių būklė, už kurią Rangovas nėra atsakingas:</w:t>
            </w:r>
          </w:p>
          <w:p w14:paraId="3BF94D90" w14:textId="77777777" w:rsidR="00C113F7" w:rsidRPr="00023112" w:rsidRDefault="00C113F7" w:rsidP="001A4A69">
            <w:pPr>
              <w:widowControl w:val="0"/>
              <w:numPr>
                <w:ilvl w:val="0"/>
                <w:numId w:val="11"/>
              </w:numPr>
              <w:tabs>
                <w:tab w:val="clear" w:pos="1293"/>
              </w:tabs>
              <w:jc w:val="both"/>
              <w:textAlignment w:val="auto"/>
              <w:rPr>
                <w:color w:val="000000" w:themeColor="text1"/>
                <w:lang w:val="lt-LT"/>
              </w:rPr>
            </w:pPr>
            <w:r w:rsidRPr="00023112">
              <w:rPr>
                <w:color w:val="000000" w:themeColor="text1"/>
                <w:lang w:val="lt-LT"/>
              </w:rPr>
              <w:t xml:space="preserve"> </w:t>
            </w:r>
          </w:p>
          <w:p w14:paraId="6621625B" w14:textId="77777777" w:rsidR="00C113F7" w:rsidRPr="00023112" w:rsidRDefault="00C113F7" w:rsidP="001A4A69">
            <w:pPr>
              <w:widowControl w:val="0"/>
              <w:numPr>
                <w:ilvl w:val="0"/>
                <w:numId w:val="11"/>
              </w:numPr>
              <w:tabs>
                <w:tab w:val="clear" w:pos="1293"/>
              </w:tabs>
              <w:jc w:val="both"/>
              <w:textAlignment w:val="auto"/>
              <w:rPr>
                <w:color w:val="000000" w:themeColor="text1"/>
                <w:lang w:val="lt-LT"/>
              </w:rPr>
            </w:pPr>
          </w:p>
          <w:p w14:paraId="29C72895" w14:textId="77777777" w:rsidR="00C113F7" w:rsidRPr="00023112" w:rsidRDefault="00C113F7" w:rsidP="001A4A69">
            <w:pPr>
              <w:widowControl w:val="0"/>
              <w:jc w:val="both"/>
              <w:rPr>
                <w:color w:val="000000" w:themeColor="text1"/>
                <w:lang w:val="lt-LT"/>
              </w:rPr>
            </w:pPr>
          </w:p>
          <w:p w14:paraId="586CA8B4" w14:textId="77777777" w:rsidR="00C113F7" w:rsidRPr="00023112" w:rsidRDefault="00C113F7" w:rsidP="001A4A69">
            <w:pPr>
              <w:widowControl w:val="0"/>
              <w:spacing w:before="240"/>
              <w:jc w:val="both"/>
              <w:rPr>
                <w:color w:val="000000" w:themeColor="text1"/>
                <w:lang w:val="lt-LT"/>
              </w:rPr>
            </w:pPr>
          </w:p>
        </w:tc>
      </w:tr>
      <w:tr w:rsidR="00C113F7" w:rsidRPr="00EC1862" w14:paraId="32C97234" w14:textId="77777777" w:rsidTr="001A4A69">
        <w:tc>
          <w:tcPr>
            <w:tcW w:w="9853" w:type="dxa"/>
          </w:tcPr>
          <w:p w14:paraId="62E04DF2" w14:textId="77777777" w:rsidR="00C113F7" w:rsidRPr="00023112" w:rsidRDefault="00C113F7" w:rsidP="001A4A69">
            <w:pPr>
              <w:widowControl w:val="0"/>
              <w:spacing w:before="240"/>
              <w:jc w:val="both"/>
              <w:rPr>
                <w:color w:val="000000" w:themeColor="text1"/>
                <w:lang w:val="lt-LT"/>
              </w:rPr>
            </w:pPr>
            <w:r w:rsidRPr="00023112">
              <w:rPr>
                <w:b/>
                <w:color w:val="000000" w:themeColor="text1"/>
                <w:lang w:val="lt-LT"/>
              </w:rPr>
              <w:t>Priedai:</w:t>
            </w:r>
            <w:r w:rsidRPr="00023112">
              <w:rPr>
                <w:color w:val="000000" w:themeColor="text1"/>
                <w:lang w:val="lt-LT"/>
              </w:rPr>
              <w:t xml:space="preserve"> </w:t>
            </w:r>
          </w:p>
          <w:p w14:paraId="521B158E" w14:textId="77777777" w:rsidR="00C113F7" w:rsidRPr="00023112" w:rsidRDefault="00C113F7" w:rsidP="001A4A69">
            <w:pPr>
              <w:widowControl w:val="0"/>
              <w:numPr>
                <w:ilvl w:val="0"/>
                <w:numId w:val="10"/>
              </w:numPr>
              <w:tabs>
                <w:tab w:val="clear" w:pos="1293"/>
              </w:tabs>
              <w:jc w:val="both"/>
              <w:textAlignment w:val="auto"/>
              <w:rPr>
                <w:color w:val="000000" w:themeColor="text1"/>
                <w:lang w:val="lt-LT"/>
              </w:rPr>
            </w:pPr>
            <w:r w:rsidRPr="00023112">
              <w:rPr>
                <w:color w:val="000000" w:themeColor="text1"/>
                <w:lang w:val="lt-LT"/>
              </w:rPr>
              <w:t>Statybvietės ribų brėžinys;</w:t>
            </w:r>
          </w:p>
          <w:p w14:paraId="7416BDDA" w14:textId="77777777" w:rsidR="00C113F7" w:rsidRPr="00023112" w:rsidRDefault="00C113F7" w:rsidP="001A4A69">
            <w:pPr>
              <w:widowControl w:val="0"/>
              <w:numPr>
                <w:ilvl w:val="0"/>
                <w:numId w:val="10"/>
              </w:numPr>
              <w:tabs>
                <w:tab w:val="clear" w:pos="1293"/>
              </w:tabs>
              <w:jc w:val="both"/>
              <w:textAlignment w:val="auto"/>
              <w:rPr>
                <w:color w:val="000000" w:themeColor="text1"/>
                <w:lang w:val="lt-LT"/>
              </w:rPr>
            </w:pPr>
            <w:r w:rsidRPr="00023112">
              <w:rPr>
                <w:color w:val="000000" w:themeColor="text1"/>
                <w:lang w:val="lt-LT"/>
              </w:rPr>
              <w:t xml:space="preserve">Esamą Statybvietės priklausinių būklę apibūdinantys priedai, nuotraukos, aprašymai ar kita. </w:t>
            </w:r>
          </w:p>
          <w:p w14:paraId="277E4929" w14:textId="77777777" w:rsidR="00C113F7" w:rsidRPr="00023112" w:rsidRDefault="00C113F7" w:rsidP="001A4A69">
            <w:pPr>
              <w:widowControl w:val="0"/>
              <w:ind w:left="720"/>
              <w:jc w:val="both"/>
              <w:rPr>
                <w:b/>
                <w:color w:val="000000" w:themeColor="text1"/>
                <w:lang w:val="lt-LT"/>
              </w:rPr>
            </w:pPr>
          </w:p>
        </w:tc>
      </w:tr>
      <w:tr w:rsidR="00C113F7" w:rsidRPr="00EC1862" w14:paraId="233A5EE7" w14:textId="77777777" w:rsidTr="001A4A69">
        <w:tc>
          <w:tcPr>
            <w:tcW w:w="9853" w:type="dxa"/>
          </w:tcPr>
          <w:p w14:paraId="752EF33A" w14:textId="77777777" w:rsidR="00C113F7" w:rsidRPr="00023112" w:rsidRDefault="00C113F7" w:rsidP="001A4A69">
            <w:pPr>
              <w:widowControl w:val="0"/>
              <w:spacing w:before="240"/>
              <w:rPr>
                <w:color w:val="000000" w:themeColor="text1"/>
                <w:lang w:val="lt-LT"/>
              </w:rPr>
            </w:pPr>
            <w:r w:rsidRPr="00023112">
              <w:rPr>
                <w:b/>
                <w:color w:val="000000" w:themeColor="text1"/>
                <w:lang w:val="lt-LT"/>
              </w:rPr>
              <w:t xml:space="preserve">Rangovo atstovas </w:t>
            </w:r>
            <w:r w:rsidRPr="00023112">
              <w:rPr>
                <w:color w:val="000000" w:themeColor="text1"/>
                <w:lang w:val="lt-LT"/>
              </w:rPr>
              <w:t>_____________________________________</w:t>
            </w:r>
          </w:p>
          <w:p w14:paraId="2535FD12" w14:textId="77777777" w:rsidR="00C113F7" w:rsidRPr="00023112" w:rsidRDefault="00C113F7" w:rsidP="001A4A69">
            <w:pPr>
              <w:widowControl w:val="0"/>
              <w:spacing w:before="240"/>
              <w:rPr>
                <w:b/>
                <w:color w:val="000000" w:themeColor="text1"/>
                <w:lang w:val="lt-LT"/>
              </w:rPr>
            </w:pPr>
            <w:r w:rsidRPr="00023112">
              <w:rPr>
                <w:b/>
                <w:color w:val="000000" w:themeColor="text1"/>
                <w:lang w:val="lt-LT"/>
              </w:rPr>
              <w:t>Parašas:______________________                                          Data</w:t>
            </w:r>
          </w:p>
        </w:tc>
      </w:tr>
      <w:tr w:rsidR="00C113F7" w:rsidRPr="00EC1862" w14:paraId="1F8A51AB" w14:textId="77777777" w:rsidTr="001A4A69">
        <w:tc>
          <w:tcPr>
            <w:tcW w:w="9853" w:type="dxa"/>
          </w:tcPr>
          <w:p w14:paraId="115782B6" w14:textId="77777777" w:rsidR="00C113F7" w:rsidRPr="00023112" w:rsidRDefault="00C113F7" w:rsidP="001A4A69">
            <w:pPr>
              <w:widowControl w:val="0"/>
              <w:spacing w:before="240"/>
              <w:rPr>
                <w:color w:val="000000" w:themeColor="text1"/>
                <w:lang w:val="lt-LT"/>
              </w:rPr>
            </w:pPr>
            <w:r w:rsidRPr="00023112">
              <w:rPr>
                <w:b/>
                <w:color w:val="000000" w:themeColor="text1"/>
                <w:lang w:val="lt-LT"/>
              </w:rPr>
              <w:t xml:space="preserve">Pirkėjo atstovas </w:t>
            </w:r>
            <w:r w:rsidRPr="00023112">
              <w:rPr>
                <w:color w:val="000000" w:themeColor="text1"/>
                <w:lang w:val="lt-LT"/>
              </w:rPr>
              <w:t>____________________________________</w:t>
            </w:r>
          </w:p>
          <w:p w14:paraId="653E3BD5" w14:textId="77777777" w:rsidR="00C113F7" w:rsidRPr="00023112" w:rsidRDefault="00C113F7" w:rsidP="001A4A69">
            <w:pPr>
              <w:widowControl w:val="0"/>
              <w:spacing w:before="240"/>
              <w:rPr>
                <w:b/>
                <w:color w:val="000000" w:themeColor="text1"/>
                <w:lang w:val="lt-LT"/>
              </w:rPr>
            </w:pPr>
            <w:r w:rsidRPr="00023112">
              <w:rPr>
                <w:b/>
                <w:color w:val="000000" w:themeColor="text1"/>
                <w:lang w:val="lt-LT"/>
              </w:rPr>
              <w:t>Parašas:______________________                                          Data</w:t>
            </w:r>
          </w:p>
        </w:tc>
      </w:tr>
    </w:tbl>
    <w:p w14:paraId="186BC731" w14:textId="77777777" w:rsidR="00C113F7" w:rsidRPr="00EC1862" w:rsidRDefault="00C113F7" w:rsidP="00C113F7">
      <w:pPr>
        <w:pStyle w:val="Stilius3"/>
        <w:widowControl w:val="0"/>
        <w:suppressAutoHyphens/>
      </w:pPr>
    </w:p>
    <w:p w14:paraId="79C573D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6FB2062"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0B16188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9B702F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CF9084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8C084F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CBA798F"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8D63DC3"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E0C4160"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734CA0E"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F384E2F" w14:textId="77777777" w:rsidR="00C113F7"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E1C256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8D3F9CC"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jc w:val="right"/>
        <w:rPr>
          <w:sz w:val="24"/>
          <w:szCs w:val="24"/>
        </w:rPr>
      </w:pPr>
      <w:r w:rsidRPr="00EC1862">
        <w:rPr>
          <w:sz w:val="24"/>
          <w:szCs w:val="24"/>
        </w:rPr>
        <w:t>6 priedas</w:t>
      </w:r>
    </w:p>
    <w:p w14:paraId="3722D9FB"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sz w:val="24"/>
          <w:szCs w:val="24"/>
        </w:rPr>
      </w:pPr>
    </w:p>
    <w:p w14:paraId="4F1147FA" w14:textId="77777777" w:rsidR="00C113F7" w:rsidRPr="00C267C8" w:rsidRDefault="00C113F7" w:rsidP="00C113F7">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sidRPr="00C267C8">
        <w:rPr>
          <w:rStyle w:val="Temosantrat320"/>
          <w:rFonts w:ascii="Times New Roman" w:hAnsi="Times New Roman" w:cs="Times New Roman"/>
          <w:b/>
          <w:sz w:val="24"/>
          <w:szCs w:val="24"/>
        </w:rPr>
        <w:t>TRIŠALĖS ATSISKAITYMO SUTARTIES FORMA</w:t>
      </w:r>
    </w:p>
    <w:p w14:paraId="65031AD5"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4329557D" w14:textId="77777777" w:rsidR="00C113F7" w:rsidRPr="00EC1862" w:rsidRDefault="00C113F7" w:rsidP="00C113F7">
      <w:pPr>
        <w:pStyle w:val="Pagrindinistekstas30"/>
        <w:widowControl w:val="0"/>
        <w:shd w:val="clear" w:color="auto" w:fill="auto"/>
        <w:suppressAutoHyphens/>
        <w:spacing w:after="0" w:line="240" w:lineRule="auto"/>
        <w:jc w:val="center"/>
        <w:rPr>
          <w:rStyle w:val="Pagrindinistekstas316tkPusjuodis"/>
          <w:sz w:val="24"/>
          <w:szCs w:val="24"/>
        </w:rPr>
      </w:pPr>
      <w:r w:rsidRPr="00EC1862">
        <w:rPr>
          <w:rStyle w:val="Pagrindinistekstas316tkPusjuodis"/>
          <w:sz w:val="24"/>
          <w:szCs w:val="24"/>
        </w:rPr>
        <w:t>TRIŠALĖ ATSISKAITYMO SUTARTIS</w:t>
      </w:r>
    </w:p>
    <w:p w14:paraId="23C17CC5" w14:textId="77777777" w:rsidR="00C113F7" w:rsidRPr="00EC1862" w:rsidRDefault="00C113F7" w:rsidP="00C113F7">
      <w:pPr>
        <w:pStyle w:val="Pagrindinistekstas30"/>
        <w:widowControl w:val="0"/>
        <w:shd w:val="clear" w:color="auto" w:fill="auto"/>
        <w:suppressAutoHyphens/>
        <w:spacing w:after="0" w:line="240" w:lineRule="auto"/>
        <w:jc w:val="center"/>
        <w:rPr>
          <w:rStyle w:val="Pagrindinistekstas316tkPusjuodis"/>
          <w:sz w:val="24"/>
          <w:szCs w:val="24"/>
        </w:rPr>
      </w:pPr>
    </w:p>
    <w:p w14:paraId="50DC5BAB"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30B5A19D" w14:textId="77777777" w:rsidR="00C113F7" w:rsidRPr="00EC1862" w:rsidRDefault="00C113F7" w:rsidP="00C113F7">
      <w:pPr>
        <w:pStyle w:val="Pagrindinistekstas30"/>
        <w:widowControl w:val="0"/>
        <w:shd w:val="clear" w:color="auto" w:fill="auto"/>
        <w:suppressAutoHyphens/>
        <w:spacing w:after="0" w:line="240" w:lineRule="auto"/>
        <w:jc w:val="center"/>
        <w:rPr>
          <w:b/>
          <w:sz w:val="24"/>
          <w:szCs w:val="24"/>
        </w:rPr>
      </w:pPr>
    </w:p>
    <w:p w14:paraId="4305CC7E" w14:textId="77777777" w:rsidR="00C113F7" w:rsidRPr="00EC1862" w:rsidRDefault="00C113F7" w:rsidP="0058437F">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Perkančiosios organizacijos pavadinimas:</w:t>
      </w:r>
    </w:p>
    <w:p w14:paraId="5082CA0D"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448E2B1D"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1D18E1F0"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5EA064F7"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toliau – Pirkėjas, </w:t>
      </w:r>
    </w:p>
    <w:p w14:paraId="4A4E3B16" w14:textId="77777777" w:rsidR="00C113F7" w:rsidRPr="00EC1862" w:rsidRDefault="00C113F7" w:rsidP="0058437F">
      <w:pPr>
        <w:pStyle w:val="Pagrindinistekstas13"/>
        <w:widowControl w:val="0"/>
        <w:shd w:val="clear" w:color="auto" w:fill="auto"/>
        <w:suppressAutoHyphens/>
        <w:spacing w:before="0" w:line="240" w:lineRule="auto"/>
        <w:ind w:firstLine="1134"/>
        <w:rPr>
          <w:rStyle w:val="PagrindinistekstasPusjuodis"/>
          <w:sz w:val="24"/>
          <w:szCs w:val="24"/>
        </w:rPr>
      </w:pPr>
    </w:p>
    <w:p w14:paraId="363D8F4A"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rStyle w:val="PagrindinistekstasPusjuodis"/>
          <w:sz w:val="24"/>
          <w:szCs w:val="24"/>
        </w:rPr>
        <w:t>Rangovo pavadinimas:</w:t>
      </w:r>
    </w:p>
    <w:p w14:paraId="72AECA9E"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36A00D34"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35275CD5"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42212228"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0C283D03"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toliau – Rangovas,</w:t>
      </w:r>
    </w:p>
    <w:p w14:paraId="7EB965D1" w14:textId="77777777" w:rsidR="00C113F7" w:rsidRPr="00EC1862" w:rsidRDefault="00C113F7" w:rsidP="0058437F">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2983F8F1"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p>
    <w:p w14:paraId="46F1EC53"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ir</w:t>
      </w:r>
    </w:p>
    <w:p w14:paraId="4A03FD86" w14:textId="77777777" w:rsidR="00C113F7" w:rsidRPr="00EC1862" w:rsidRDefault="00C113F7" w:rsidP="0058437F">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Subrangovo pavadinimas:</w:t>
      </w:r>
    </w:p>
    <w:p w14:paraId="1621E190" w14:textId="77777777" w:rsidR="00C113F7" w:rsidRPr="00EC1862" w:rsidRDefault="00C113F7" w:rsidP="0058437F">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2CD709A9" w14:textId="77777777" w:rsidR="00C113F7" w:rsidRPr="00EC1862" w:rsidRDefault="00C113F7" w:rsidP="0058437F">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509A62A6" w14:textId="77777777" w:rsidR="00C113F7" w:rsidRPr="00EC1862" w:rsidRDefault="00C113F7" w:rsidP="0058437F">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4DC7545E"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72FC80B9"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toliau – Subrangovas,</w:t>
      </w:r>
    </w:p>
    <w:p w14:paraId="5BE32C98"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p>
    <w:p w14:paraId="3532B8EF"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toliau kiekviena atskirai vadinama Šalimi, o visos kartu vadinamos Šalimis, atsižvelgdamos j tai, kad </w:t>
      </w:r>
      <w:r w:rsidRPr="00EC1862">
        <w:rPr>
          <w:rStyle w:val="PagrindinistekstasKursyvas"/>
          <w:sz w:val="24"/>
          <w:szCs w:val="24"/>
        </w:rPr>
        <w:t>[Pirkėjas ir Rangovas] [įrašyti datą</w:t>
      </w:r>
      <w:r w:rsidRPr="00EC1862">
        <w:rPr>
          <w:i/>
          <w:sz w:val="24"/>
          <w:szCs w:val="24"/>
        </w:rPr>
        <w:t>]</w:t>
      </w:r>
      <w:r w:rsidRPr="00EC1862">
        <w:rPr>
          <w:sz w:val="24"/>
          <w:szCs w:val="24"/>
        </w:rPr>
        <w:t xml:space="preserve"> sudarė viešojo pirkimo-pardavimo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sąlygą [įrašyti punkto numerį</w:t>
      </w:r>
      <w:r w:rsidRPr="00EC1862">
        <w:rPr>
          <w:i/>
          <w:sz w:val="24"/>
          <w:szCs w:val="24"/>
        </w:rPr>
        <w:t>]</w:t>
      </w:r>
      <w:r w:rsidRPr="00EC1862">
        <w:rPr>
          <w:sz w:val="24"/>
          <w:szCs w:val="24"/>
        </w:rPr>
        <w:t xml:space="preserve"> punktą, sudarė šią trišalę atsiskaitymo sutartį (toliau – Trišalė sutartis).</w:t>
      </w:r>
    </w:p>
    <w:p w14:paraId="75ED6A02"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3008CFFB"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5D1F9065"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1EF36615" w14:textId="77777777" w:rsidR="00C113F7" w:rsidRPr="00EC1862" w:rsidRDefault="00C113F7" w:rsidP="00C113F7">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7AA002FA"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1. Šios Trišalės sutarties dalykas yra tiesioginio atsiskaitymo su Subrangovu tvarka ir sąlygos.</w:t>
      </w:r>
    </w:p>
    <w:p w14:paraId="679F185E" w14:textId="77777777" w:rsidR="00C113F7" w:rsidRPr="00EC1862" w:rsidRDefault="00C113F7" w:rsidP="00C113F7">
      <w:pPr>
        <w:pStyle w:val="Pagrindinistekstas13"/>
        <w:widowControl w:val="0"/>
        <w:shd w:val="clear" w:color="auto" w:fill="auto"/>
        <w:suppressAutoHyphens/>
        <w:spacing w:before="0" w:line="240" w:lineRule="auto"/>
        <w:ind w:firstLine="0"/>
        <w:rPr>
          <w:sz w:val="24"/>
          <w:szCs w:val="24"/>
        </w:rPr>
      </w:pPr>
    </w:p>
    <w:p w14:paraId="5D76CF8C"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3205224D"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0A01A1CB"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7BA89699" w14:textId="77777777" w:rsidR="00C113F7" w:rsidRPr="00EC1862" w:rsidRDefault="00C113F7" w:rsidP="0058437F">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0DA67215" w14:textId="77777777" w:rsidR="00C113F7" w:rsidRPr="00EC1862" w:rsidRDefault="00C113F7" w:rsidP="0058437F">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i/>
          <w:spacing w:val="0"/>
          <w:sz w:val="24"/>
          <w:szCs w:val="24"/>
        </w:rPr>
      </w:pPr>
      <w:r w:rsidRPr="00EC1862">
        <w:rPr>
          <w:rStyle w:val="Pagrindinistekstas12Nekursyvas"/>
          <w:rFonts w:eastAsia="Arial"/>
          <w:sz w:val="24"/>
          <w:szCs w:val="24"/>
        </w:rPr>
        <w:t xml:space="preserve">3. Kiekvieno tarpinio mokėjimo suma nustatoma pagal </w:t>
      </w:r>
      <w:r w:rsidRPr="00EC1862">
        <w:rPr>
          <w:rFonts w:ascii="Times New Roman" w:hAnsi="Times New Roman" w:cs="Times New Roman"/>
          <w:spacing w:val="0"/>
          <w:sz w:val="24"/>
          <w:szCs w:val="24"/>
        </w:rPr>
        <w:t>atliktų darbų apimtį ir jos vertę.</w:t>
      </w:r>
    </w:p>
    <w:p w14:paraId="457344E7" w14:textId="77777777" w:rsidR="00C113F7" w:rsidRPr="00EC1862" w:rsidRDefault="00C113F7" w:rsidP="0058437F">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4. Subrangovas prieš teikdamas mokėjimo dokumentus Pirkėjui pateikia Rangovo pasirašymui ir patvirtinimui tinkamai įformintus Pirkimo sutarties vykdymo dokumentus (po 3 (tris) egzempliorius): atliktų </w:t>
      </w:r>
      <w:r w:rsidRPr="00EC1862">
        <w:rPr>
          <w:rStyle w:val="PagrindinistekstasKursyvas"/>
          <w:sz w:val="24"/>
          <w:szCs w:val="24"/>
        </w:rPr>
        <w:t xml:space="preserve">darbų </w:t>
      </w:r>
      <w:r w:rsidRPr="00EC1862">
        <w:rPr>
          <w:sz w:val="24"/>
          <w:szCs w:val="24"/>
        </w:rPr>
        <w:t>aktą ir Pirkimo sutarties įgyvendinimo ataskaitą (jeigu taikoma).</w:t>
      </w:r>
    </w:p>
    <w:p w14:paraId="72273160" w14:textId="77777777" w:rsidR="00C113F7" w:rsidRPr="00EC1862" w:rsidRDefault="00C113F7" w:rsidP="0058437F">
      <w:pPr>
        <w:pStyle w:val="Pagrindinistekstas13"/>
        <w:widowControl w:val="0"/>
        <w:shd w:val="clear" w:color="auto" w:fill="auto"/>
        <w:tabs>
          <w:tab w:val="left" w:pos="510"/>
        </w:tabs>
        <w:suppressAutoHyphens/>
        <w:spacing w:before="0" w:line="240" w:lineRule="auto"/>
        <w:ind w:firstLine="1134"/>
        <w:rPr>
          <w:sz w:val="24"/>
          <w:szCs w:val="24"/>
        </w:rPr>
      </w:pPr>
      <w:r w:rsidRPr="00EC1862">
        <w:rPr>
          <w:sz w:val="24"/>
          <w:szCs w:val="24"/>
        </w:rPr>
        <w:t xml:space="preserve">5. Sutarties Šalys susitaria, jog Subrangovo pateikti Pirkimo sutarties vykdymo dokumentai laikomi tinkamai įformintais ir pateiktais, jeigu nurodytuose dokumentuose pateikta informacija apie Subrangovo </w:t>
      </w:r>
      <w:r w:rsidRPr="00EC1862">
        <w:rPr>
          <w:rStyle w:val="PagrindinistekstasKursyvas"/>
          <w:sz w:val="24"/>
          <w:szCs w:val="24"/>
        </w:rPr>
        <w:t xml:space="preserve">atliktus darbus </w:t>
      </w:r>
      <w:r w:rsidRPr="00EC1862">
        <w:rPr>
          <w:sz w:val="24"/>
          <w:szCs w:val="24"/>
        </w:rPr>
        <w:t>yra teisinga,</w:t>
      </w:r>
      <w:r w:rsidRPr="00EC1862">
        <w:rPr>
          <w:rStyle w:val="PagrindinistekstasKursyvas"/>
          <w:sz w:val="24"/>
          <w:szCs w:val="24"/>
        </w:rPr>
        <w:t xml:space="preserve"> atlikti darbai</w:t>
      </w:r>
      <w:r w:rsidRPr="00EC1862">
        <w:rPr>
          <w:sz w:val="24"/>
          <w:szCs w:val="24"/>
        </w:rPr>
        <w:t xml:space="preserve"> bei dokumentų įforminimas atitinka Pirkimo sutarties sąlygas;</w:t>
      </w:r>
    </w:p>
    <w:p w14:paraId="649E1972" w14:textId="77777777" w:rsidR="00C113F7" w:rsidRPr="00EC1862" w:rsidRDefault="00C113F7" w:rsidP="0058437F">
      <w:pPr>
        <w:pStyle w:val="Pagrindinistekstas13"/>
        <w:widowControl w:val="0"/>
        <w:shd w:val="clear" w:color="auto" w:fill="auto"/>
        <w:tabs>
          <w:tab w:val="left" w:pos="453"/>
        </w:tabs>
        <w:suppressAutoHyphens/>
        <w:spacing w:before="0" w:line="240" w:lineRule="auto"/>
        <w:ind w:firstLine="1134"/>
        <w:rPr>
          <w:sz w:val="24"/>
          <w:szCs w:val="24"/>
        </w:rPr>
      </w:pPr>
      <w:r w:rsidRPr="00EC1862">
        <w:rPr>
          <w:sz w:val="24"/>
          <w:szCs w:val="24"/>
        </w:rPr>
        <w:t>6. Rangovas gavęs iš Subrangovo Pirkimo sutarties vykdymo dokumentus patikrina juos ir nustatęs, kad dokumentuose pateikta informacija apie Subrangovo</w:t>
      </w:r>
      <w:r w:rsidRPr="00EC1862">
        <w:rPr>
          <w:rStyle w:val="PagrindinistekstasKursyvas"/>
          <w:sz w:val="24"/>
          <w:szCs w:val="24"/>
        </w:rPr>
        <w:t xml:space="preserve"> atliktus darbus</w:t>
      </w:r>
      <w:r w:rsidRPr="00EC1862">
        <w:rPr>
          <w:sz w:val="24"/>
          <w:szCs w:val="24"/>
        </w:rPr>
        <w:t xml:space="preserve"> yra teisinga</w:t>
      </w:r>
      <w:r w:rsidRPr="00EC1862">
        <w:rPr>
          <w:rStyle w:val="PagrindinistekstasKursyvas"/>
          <w:sz w:val="24"/>
          <w:szCs w:val="24"/>
        </w:rPr>
        <w:t>, atlikti darbai</w:t>
      </w:r>
      <w:r w:rsidRPr="00EC1862">
        <w:rPr>
          <w:sz w:val="24"/>
          <w:szCs w:val="24"/>
        </w:rPr>
        <w:t xml:space="preserve"> atitinka Pirkimo sutarties sąlygas, pateikti dokumentai įforminti tinkamai, ne vėliau kaip per 3 (tris) darbo dienas nuo tokių dokumentų gavimo dienos:</w:t>
      </w:r>
    </w:p>
    <w:p w14:paraId="20432812" w14:textId="77777777" w:rsidR="00C113F7" w:rsidRPr="00EC1862" w:rsidRDefault="00C113F7" w:rsidP="0058437F">
      <w:pPr>
        <w:pStyle w:val="Pagrindinistekstas13"/>
        <w:widowControl w:val="0"/>
        <w:shd w:val="clear" w:color="auto" w:fill="auto"/>
        <w:tabs>
          <w:tab w:val="left" w:pos="1193"/>
        </w:tabs>
        <w:suppressAutoHyphens/>
        <w:spacing w:before="0" w:line="240" w:lineRule="auto"/>
        <w:ind w:firstLine="1134"/>
        <w:rPr>
          <w:sz w:val="24"/>
          <w:szCs w:val="24"/>
        </w:rPr>
      </w:pPr>
      <w:r w:rsidRPr="00EC1862">
        <w:rPr>
          <w:sz w:val="24"/>
          <w:szCs w:val="24"/>
        </w:rPr>
        <w:t>6.1. Pasirašo ir patvirtina</w:t>
      </w:r>
      <w:r w:rsidRPr="00EC1862">
        <w:rPr>
          <w:rStyle w:val="PagrindinistekstasKursyvas"/>
          <w:sz w:val="24"/>
          <w:szCs w:val="24"/>
        </w:rPr>
        <w:t xml:space="preserve"> atliktų darbų</w:t>
      </w:r>
      <w:r w:rsidRPr="00EC1862">
        <w:rPr>
          <w:sz w:val="24"/>
          <w:szCs w:val="24"/>
        </w:rPr>
        <w:t xml:space="preserve"> aktą;</w:t>
      </w:r>
    </w:p>
    <w:p w14:paraId="4B650578" w14:textId="77777777" w:rsidR="00C113F7" w:rsidRPr="00EC1862" w:rsidRDefault="00C113F7" w:rsidP="0058437F">
      <w:pPr>
        <w:pStyle w:val="Pagrindinistekstas13"/>
        <w:widowControl w:val="0"/>
        <w:shd w:val="clear" w:color="auto" w:fill="auto"/>
        <w:tabs>
          <w:tab w:val="left" w:pos="1193"/>
        </w:tabs>
        <w:suppressAutoHyphens/>
        <w:spacing w:before="0" w:line="240" w:lineRule="auto"/>
        <w:ind w:firstLine="1134"/>
        <w:rPr>
          <w:sz w:val="24"/>
          <w:szCs w:val="24"/>
        </w:rPr>
      </w:pPr>
      <w:r w:rsidRPr="00EC1862">
        <w:rPr>
          <w:sz w:val="24"/>
          <w:szCs w:val="24"/>
        </w:rPr>
        <w:t>6.2. Pasirašo ir patvirtina Pirkimo sutarties įgyvendinimo ataskaitą (jeigu taikoma);</w:t>
      </w:r>
    </w:p>
    <w:p w14:paraId="7D8F98A4" w14:textId="77777777" w:rsidR="00C113F7" w:rsidRPr="00EC1862" w:rsidRDefault="00C113F7" w:rsidP="0058437F">
      <w:pPr>
        <w:pStyle w:val="Pagrindinistekstas13"/>
        <w:widowControl w:val="0"/>
        <w:shd w:val="clear" w:color="auto" w:fill="auto"/>
        <w:tabs>
          <w:tab w:val="left" w:pos="1134"/>
        </w:tabs>
        <w:suppressAutoHyphens/>
        <w:spacing w:before="0" w:line="240" w:lineRule="auto"/>
        <w:ind w:firstLine="1134"/>
        <w:rPr>
          <w:sz w:val="24"/>
          <w:szCs w:val="24"/>
        </w:rPr>
      </w:pPr>
      <w:r w:rsidRPr="00EC1862">
        <w:rPr>
          <w:sz w:val="24"/>
          <w:szCs w:val="24"/>
        </w:rPr>
        <w:t>6.3. Pateikia Pirkimo sutarties vykdymo dokumentus Pirkėjui.</w:t>
      </w:r>
    </w:p>
    <w:p w14:paraId="08DFD9CC" w14:textId="77777777" w:rsidR="00C113F7" w:rsidRPr="00EC1862" w:rsidRDefault="00C113F7" w:rsidP="0058437F">
      <w:pPr>
        <w:pStyle w:val="Pagrindinistekstas13"/>
        <w:widowControl w:val="0"/>
        <w:shd w:val="clear" w:color="auto" w:fill="auto"/>
        <w:tabs>
          <w:tab w:val="left" w:pos="525"/>
        </w:tabs>
        <w:suppressAutoHyphens/>
        <w:spacing w:before="0" w:line="240" w:lineRule="auto"/>
        <w:ind w:firstLine="1134"/>
        <w:rPr>
          <w:sz w:val="24"/>
          <w:szCs w:val="24"/>
        </w:rPr>
      </w:pPr>
      <w:r w:rsidRPr="00EC1862">
        <w:rPr>
          <w:sz w:val="24"/>
          <w:szCs w:val="24"/>
        </w:rPr>
        <w:t>7. Jeigu Rangovas nustato, kad Subrangovo pateikti Pirkimo sutarties vykdymo dokumentai yra netinkamai įforminti, pateikti ne visi Pirkimo sutarties vykdymo išlaidas pagrindžiantys dokumentai, dokumentuose pateikta informacija apie</w:t>
      </w:r>
      <w:r w:rsidRPr="00EC1862">
        <w:rPr>
          <w:rStyle w:val="PagrindinistekstasKursyvas"/>
          <w:sz w:val="24"/>
          <w:szCs w:val="24"/>
        </w:rPr>
        <w:t xml:space="preserve"> atliktus darbus</w:t>
      </w:r>
      <w:r w:rsidRPr="00EC1862">
        <w:rPr>
          <w:sz w:val="24"/>
          <w:szCs w:val="24"/>
        </w:rPr>
        <w:t xml:space="preserve"> yra neteisinga, </w:t>
      </w:r>
      <w:r w:rsidRPr="00EC1862">
        <w:rPr>
          <w:rStyle w:val="PagrindinistekstasKursyvas"/>
          <w:sz w:val="24"/>
          <w:szCs w:val="24"/>
        </w:rPr>
        <w:t>atlikti darbai</w:t>
      </w:r>
      <w:r w:rsidRPr="00EC1862">
        <w:rPr>
          <w:sz w:val="24"/>
          <w:szCs w:val="24"/>
        </w:rPr>
        <w:t xml:space="preserve"> neatitinka Pirkimo sutarties sąlygų ar esant kitiems neatitikimams Rangovas turi ne vėliau kaip per 5 (penkias) darbo dienas nuo tokio sprendimo priėmimo dienos, raštu informuoti apie tai Subrangovą, nurodydamas trūkumus ir nustatydamas protingą terminą trūkumams pašalinti.</w:t>
      </w:r>
    </w:p>
    <w:p w14:paraId="0EB3114C" w14:textId="77777777" w:rsidR="00C113F7" w:rsidRPr="00EC1862" w:rsidRDefault="00C113F7" w:rsidP="0058437F">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8. Per Rangovo nustatytą terminą Subrangovui pašalinus trūkumus, Rangovas nustatyta tvarka pakartotinai patikrina dokumentus ir pateikia pasirašytus ir patvirtintus dokumentus Pirkėjui.</w:t>
      </w:r>
    </w:p>
    <w:p w14:paraId="06AB4E34" w14:textId="77777777" w:rsidR="00C113F7" w:rsidRPr="00EC1862" w:rsidRDefault="00C113F7" w:rsidP="0058437F">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sidRPr="00EC1862">
        <w:rPr>
          <w:rStyle w:val="PagrindinistekstasKursyvas"/>
          <w:sz w:val="24"/>
          <w:szCs w:val="24"/>
        </w:rPr>
        <w:t>atliktus darbus</w:t>
      </w:r>
      <w:r w:rsidRPr="00EC1862">
        <w:rPr>
          <w:sz w:val="24"/>
          <w:szCs w:val="24"/>
        </w:rPr>
        <w:t xml:space="preserve"> yra teisinga, </w:t>
      </w:r>
      <w:r w:rsidRPr="00EC1862">
        <w:rPr>
          <w:rStyle w:val="PagrindinistekstasKursyvas"/>
          <w:sz w:val="24"/>
          <w:szCs w:val="24"/>
        </w:rPr>
        <w:t>atlikti darbai</w:t>
      </w:r>
      <w:r w:rsidRPr="00EC1862">
        <w:rPr>
          <w:sz w:val="24"/>
          <w:szCs w:val="24"/>
        </w:rPr>
        <w:t xml:space="preserve"> atitinka Pirkimo sutarties sąlygas, pasirašo atliktų </w:t>
      </w:r>
      <w:r w:rsidRPr="00EC1862">
        <w:rPr>
          <w:rStyle w:val="PagrindinistekstasKursyvas"/>
          <w:sz w:val="24"/>
          <w:szCs w:val="24"/>
        </w:rPr>
        <w:t>darbų</w:t>
      </w:r>
      <w:r w:rsidRPr="00EC1862">
        <w:rPr>
          <w:sz w:val="24"/>
          <w:szCs w:val="24"/>
        </w:rPr>
        <w:t xml:space="preserve"> aktą ir kitus dokumentus, jei taikoma, bei pateikia pasirašytus dokumentus (po 1 (vieną) egzempliorių) Rangovui ir Subrangovui.</w:t>
      </w:r>
    </w:p>
    <w:p w14:paraId="74E3E034" w14:textId="77777777" w:rsidR="00C113F7" w:rsidRPr="00EC1862" w:rsidRDefault="00C113F7" w:rsidP="0058437F">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Rangovo pateikti dokumentai yra netinkamai įforminti arba pateikti ne visi Pirkimo sutarties vykdymo išlaidas pagrindžiantys dokumentai arba dokumentuose pateikta informacija apie </w:t>
      </w:r>
      <w:r w:rsidRPr="00EC1862">
        <w:rPr>
          <w:rStyle w:val="PagrindinistekstasKursyvas"/>
          <w:sz w:val="24"/>
          <w:szCs w:val="24"/>
        </w:rPr>
        <w:t>atliktus darbus</w:t>
      </w:r>
      <w:r w:rsidRPr="00EC1862">
        <w:rPr>
          <w:sz w:val="24"/>
          <w:szCs w:val="24"/>
        </w:rPr>
        <w:t xml:space="preserve"> yra neteisinga,</w:t>
      </w:r>
      <w:r w:rsidRPr="00EC1862">
        <w:rPr>
          <w:rStyle w:val="PagrindinistekstasKursyvas"/>
          <w:sz w:val="24"/>
          <w:szCs w:val="24"/>
        </w:rPr>
        <w:t xml:space="preserve"> atlikti darbai</w:t>
      </w:r>
      <w:r w:rsidRPr="00EC1862">
        <w:rPr>
          <w:sz w:val="24"/>
          <w:szCs w:val="24"/>
        </w:rPr>
        <w:t xml:space="preserve"> neatitinka Pirkimo sutarties sąlygų ar esant kitiems neatitikimams, ne vėliau kaip per 5 (penkias) darbo dienas nuo tokio sprendimo priėmimo dienos, raštu informuoja Rangovą, nurodydamas trūkumus ir nustatydamas protingą terminą trūkumams pašalinti</w:t>
      </w:r>
    </w:p>
    <w:p w14:paraId="651D1763" w14:textId="77777777" w:rsidR="00C113F7" w:rsidRPr="00EC1862" w:rsidRDefault="00C113F7" w:rsidP="0058437F">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Rangovui pašalinus trūkumus ir pakoregavus dokumentus, Pirkėjas ne vėliau kaip per 3 (tris) darbo dienas nuo visų tinkamai įformintų dokumentų gavimo dienos, pasirašo atliktų </w:t>
      </w:r>
      <w:r w:rsidRPr="00EC1862">
        <w:rPr>
          <w:rStyle w:val="PagrindinistekstasKursyvas"/>
          <w:sz w:val="24"/>
          <w:szCs w:val="24"/>
        </w:rPr>
        <w:t>darbų</w:t>
      </w:r>
      <w:r w:rsidRPr="00EC1862">
        <w:rPr>
          <w:sz w:val="24"/>
          <w:szCs w:val="24"/>
        </w:rPr>
        <w:t xml:space="preserve"> aktą ir kitus dokumentus, jei taikoma, ir pateikia pasirašytus dokumentus Rangovui ir Subrangovui.</w:t>
      </w:r>
    </w:p>
    <w:p w14:paraId="28170B68" w14:textId="77777777" w:rsidR="00C113F7" w:rsidRPr="00EC1862" w:rsidRDefault="00C113F7" w:rsidP="0058437F">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Subrangovas tik gavęs be išlygų visų Šalių suderintą ir pasirašytą</w:t>
      </w:r>
      <w:r w:rsidRPr="00EC1862">
        <w:rPr>
          <w:rStyle w:val="PagrindinistekstasKursyvas"/>
          <w:sz w:val="24"/>
          <w:szCs w:val="24"/>
        </w:rPr>
        <w:t xml:space="preserve"> atliktų darbų</w:t>
      </w:r>
      <w:r w:rsidRPr="00EC1862">
        <w:rPr>
          <w:sz w:val="24"/>
          <w:szCs w:val="24"/>
        </w:rPr>
        <w:t xml:space="preserve"> aktą, suformuoja elektroninę sąskaitą</w:t>
      </w:r>
      <w:r w:rsidR="00242F0E">
        <w:rPr>
          <w:sz w:val="24"/>
          <w:szCs w:val="24"/>
        </w:rPr>
        <w:t xml:space="preserve"> </w:t>
      </w:r>
      <w:r w:rsidRPr="00EC1862">
        <w:rPr>
          <w:sz w:val="24"/>
          <w:szCs w:val="24"/>
        </w:rPr>
        <w:t>faktūrą</w:t>
      </w:r>
      <w:r w:rsidR="00242F0E">
        <w:rPr>
          <w:sz w:val="24"/>
          <w:szCs w:val="24"/>
        </w:rPr>
        <w:t xml:space="preserve"> </w:t>
      </w:r>
      <w:r w:rsidRPr="00EC1862">
        <w:rPr>
          <w:sz w:val="24"/>
          <w:szCs w:val="24"/>
        </w:rPr>
        <w:t>/</w:t>
      </w:r>
      <w:r w:rsidR="00242F0E">
        <w:rPr>
          <w:sz w:val="24"/>
          <w:szCs w:val="24"/>
        </w:rPr>
        <w:t xml:space="preserve"> </w:t>
      </w:r>
      <w:r w:rsidRPr="00EC1862">
        <w:rPr>
          <w:sz w:val="24"/>
          <w:szCs w:val="24"/>
        </w:rPr>
        <w:t>PVM sąskaitą</w:t>
      </w:r>
      <w:r w:rsidR="00242F0E">
        <w:rPr>
          <w:sz w:val="24"/>
          <w:szCs w:val="24"/>
        </w:rPr>
        <w:t xml:space="preserve"> </w:t>
      </w:r>
      <w:r w:rsidRPr="00EC1862">
        <w:rPr>
          <w:sz w:val="24"/>
          <w:szCs w:val="24"/>
        </w:rPr>
        <w:t xml:space="preserve">faktūrą (toliau – Elektroninė sąskaita) ir per sistemą „E. </w:t>
      </w:r>
      <w:r w:rsidR="00242F0E">
        <w:rPr>
          <w:sz w:val="24"/>
          <w:szCs w:val="24"/>
        </w:rPr>
        <w:t>s</w:t>
      </w:r>
      <w:r w:rsidRPr="00EC1862">
        <w:rPr>
          <w:sz w:val="24"/>
          <w:szCs w:val="24"/>
        </w:rPr>
        <w:t>ąskaita</w:t>
      </w:r>
      <w:r w:rsidRPr="00EC1862">
        <w:t>“</w:t>
      </w:r>
      <w:r w:rsidRPr="00EC1862">
        <w:rPr>
          <w:sz w:val="24"/>
          <w:szCs w:val="24"/>
        </w:rPr>
        <w:t xml:space="preserve"> pateikia ją Pirkėjui.</w:t>
      </w:r>
    </w:p>
    <w:p w14:paraId="171D517A" w14:textId="77777777" w:rsidR="00C113F7" w:rsidRPr="00EC1862" w:rsidRDefault="00C113F7" w:rsidP="0058437F">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Subrangovas pateikia sąskaitą kitomis priemonėmis, Pirkėjas turi teisę tokios sąskaitos neapmokėti.</w:t>
      </w:r>
    </w:p>
    <w:p w14:paraId="5ACB6DBD" w14:textId="77777777" w:rsidR="00C113F7" w:rsidRPr="00EC1862" w:rsidRDefault="00C113F7" w:rsidP="0058437F">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Elektroninės sąskaitos gavimo dienos, patikrina Elektroninę sąskaitą ir, jeigu pateikta Elektroninė sąskaita yra tinkamai įforminta perveda lėšas į Subrangovo nurodytą banko sąskaitą.</w:t>
      </w:r>
    </w:p>
    <w:p w14:paraId="493DE33F" w14:textId="77777777" w:rsidR="00C113F7" w:rsidRPr="00EC1862" w:rsidRDefault="00C113F7" w:rsidP="0058437F">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15. Ne vėliau kaip per 5 (penkias) darbo dienas po kiekvieno kalendorinio mėnesio pabaigos Pirkėjas raštu teikia informaciją Rangovui apie per ataskaitinį mėnesį atliktus mokėjimus Subrangovui.</w:t>
      </w:r>
    </w:p>
    <w:p w14:paraId="6643BDD4" w14:textId="77777777" w:rsidR="00C113F7" w:rsidRPr="00EC1862" w:rsidRDefault="00C113F7" w:rsidP="00C113F7">
      <w:pPr>
        <w:pStyle w:val="Pagrindinistekstas13"/>
        <w:widowControl w:val="0"/>
        <w:shd w:val="clear" w:color="auto" w:fill="auto"/>
        <w:tabs>
          <w:tab w:val="left" w:pos="534"/>
        </w:tabs>
        <w:suppressAutoHyphens/>
        <w:spacing w:before="0" w:line="240" w:lineRule="auto"/>
        <w:ind w:firstLine="0"/>
        <w:rPr>
          <w:sz w:val="24"/>
          <w:szCs w:val="24"/>
        </w:rPr>
      </w:pPr>
    </w:p>
    <w:p w14:paraId="4FD654F7"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6C867799"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7DA709B0"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0C2B8E5D" w14:textId="77777777" w:rsidR="00C113F7" w:rsidRPr="00EC1862" w:rsidRDefault="00C113F7" w:rsidP="0058437F">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16. Visi Trišalės sutarties pakeitimai galioja tik tada, kai jie sudaryti raštu ir pasirašyti Šalių įgaliotų atstovų. Tokie Trišalės sutarties pakeitimai yra neatskiriama Trišalės sutarties dalis.</w:t>
      </w:r>
    </w:p>
    <w:p w14:paraId="7E014F23" w14:textId="77777777" w:rsidR="00C113F7" w:rsidRPr="00EC1862" w:rsidRDefault="00C113F7" w:rsidP="0058437F">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17. 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w:t>
      </w:r>
    </w:p>
    <w:p w14:paraId="1345EB40" w14:textId="77777777" w:rsidR="00C113F7" w:rsidRPr="00EC1862" w:rsidRDefault="00C113F7" w:rsidP="0058437F">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7C5EC1B3" w14:textId="77777777" w:rsidR="00C113F7" w:rsidRPr="00EC1862" w:rsidRDefault="00C113F7" w:rsidP="0058437F">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5A39ECDB" w14:textId="77777777" w:rsidR="00C113F7" w:rsidRPr="00EC1862" w:rsidRDefault="00C113F7" w:rsidP="0058437F">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Subrangos sutarties sąlygos, turinčios įtakos Trišalės sutarties įgyvendinimui;</w:t>
      </w:r>
    </w:p>
    <w:p w14:paraId="7B407F12" w14:textId="77777777" w:rsidR="00C113F7" w:rsidRPr="00EC1862" w:rsidRDefault="00C113F7" w:rsidP="0058437F">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7457DCDB" w14:textId="77777777" w:rsidR="00C113F7" w:rsidRPr="00EC1862" w:rsidRDefault="00C113F7" w:rsidP="0058437F">
      <w:pPr>
        <w:pStyle w:val="Pagrindinistekstas13"/>
        <w:widowControl w:val="0"/>
        <w:shd w:val="clear" w:color="auto" w:fill="auto"/>
        <w:suppressAutoHyphens/>
        <w:spacing w:before="0" w:line="240" w:lineRule="auto"/>
        <w:ind w:firstLine="1134"/>
        <w:rPr>
          <w:sz w:val="24"/>
          <w:szCs w:val="24"/>
        </w:rPr>
      </w:pPr>
      <w:r w:rsidRPr="00EC1862">
        <w:rPr>
          <w:sz w:val="24"/>
          <w:szCs w:val="24"/>
        </w:rPr>
        <w:t>19. Trišalė sutartis gali būti nutraukiama raštišku abiejų Salių susitarimu šiais atvejais:</w:t>
      </w:r>
    </w:p>
    <w:p w14:paraId="69C0BF8F" w14:textId="77777777" w:rsidR="00C113F7" w:rsidRPr="00EC1862" w:rsidRDefault="00C113F7" w:rsidP="0058437F">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2281B07C" w14:textId="77777777" w:rsidR="00C113F7" w:rsidRPr="00EC1862" w:rsidRDefault="00C113F7" w:rsidP="0058437F">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Subrangos sutartis;</w:t>
      </w:r>
    </w:p>
    <w:p w14:paraId="645C4F39" w14:textId="77777777" w:rsidR="00C113F7" w:rsidRPr="00EC1862" w:rsidRDefault="00C113F7" w:rsidP="0058437F">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4458372A" w14:textId="77777777" w:rsidR="00C113F7" w:rsidRPr="00EC1862" w:rsidRDefault="00C113F7" w:rsidP="00C113F7">
      <w:pPr>
        <w:pStyle w:val="Pagrindinistekstas13"/>
        <w:widowControl w:val="0"/>
        <w:shd w:val="clear" w:color="auto" w:fill="auto"/>
        <w:tabs>
          <w:tab w:val="left" w:pos="567"/>
        </w:tabs>
        <w:suppressAutoHyphens/>
        <w:spacing w:before="0" w:line="240" w:lineRule="auto"/>
        <w:ind w:firstLine="0"/>
        <w:rPr>
          <w:sz w:val="24"/>
          <w:szCs w:val="24"/>
        </w:rPr>
      </w:pPr>
    </w:p>
    <w:p w14:paraId="074930F6"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1DE7F3A8"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667B46E6"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225BE1B7" w14:textId="77777777" w:rsidR="00C113F7" w:rsidRPr="00EC1862" w:rsidRDefault="00C113F7" w:rsidP="0058437F">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20. Šalių atsakomybė yra nustatoma pagal galiojančius Lietuvos Respublikos teisės aktus, šią Trišalę sutartį ir kitus su šios sutarties vykdymu susijusius dokumentus. Šalys įsipareigoja tinkamai vykdyti savo įsipareigojimus, prisiimtus šia sutartimi, ir susilaikyti nuo bet kokių veiksmų, kuriais galėtų padaryti žalos viena kitai ar apsunkintų kitos Šalies prisiimtų įsipareigojimų įvykdymą.</w:t>
      </w:r>
    </w:p>
    <w:p w14:paraId="39EEDC22" w14:textId="77777777" w:rsidR="00C113F7" w:rsidRPr="00EC1862" w:rsidRDefault="00C113F7" w:rsidP="0058437F">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21. Rangovas atsako Pirkėjui už Subrangovo prievolių neįvykdymą ar netinkamą įvykdymą, o Subrangovui už Pirkėjo prievolių neįvykdymą ar netinkamą įvykdymą.</w:t>
      </w:r>
    </w:p>
    <w:p w14:paraId="1B7FD61A" w14:textId="77777777" w:rsidR="00C113F7" w:rsidRPr="00EC1862" w:rsidRDefault="00C113F7" w:rsidP="0058437F">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Subrangovas neturi teisės reikšti vienas kitam piniginių reikalavimų, susijusių su sutarčių, kiekvieno iš jų sudarytų su Rangovui, pažeidimu.</w:t>
      </w:r>
    </w:p>
    <w:p w14:paraId="12455D71" w14:textId="77777777" w:rsidR="00C113F7" w:rsidRPr="00EC1862" w:rsidRDefault="00C113F7" w:rsidP="00C113F7">
      <w:pPr>
        <w:pStyle w:val="Pagrindinistekstas13"/>
        <w:widowControl w:val="0"/>
        <w:shd w:val="clear" w:color="auto" w:fill="auto"/>
        <w:tabs>
          <w:tab w:val="left" w:pos="452"/>
        </w:tabs>
        <w:suppressAutoHyphens/>
        <w:spacing w:before="0" w:line="240" w:lineRule="auto"/>
        <w:ind w:firstLine="0"/>
        <w:rPr>
          <w:sz w:val="24"/>
          <w:szCs w:val="24"/>
        </w:rPr>
      </w:pPr>
    </w:p>
    <w:p w14:paraId="0A1E8229"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4F7404A8"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30E38FDA" w14:textId="77777777" w:rsidR="00C113F7" w:rsidRPr="00EC1862" w:rsidRDefault="00C113F7" w:rsidP="00C113F7">
      <w:pPr>
        <w:pStyle w:val="Temosantrat40"/>
        <w:widowControl w:val="0"/>
        <w:shd w:val="clear" w:color="auto" w:fill="auto"/>
        <w:suppressAutoHyphens/>
        <w:spacing w:after="0" w:line="240" w:lineRule="auto"/>
        <w:jc w:val="center"/>
        <w:rPr>
          <w:b/>
          <w:sz w:val="24"/>
          <w:szCs w:val="24"/>
        </w:rPr>
      </w:pPr>
    </w:p>
    <w:p w14:paraId="25126A79" w14:textId="77777777" w:rsidR="00C113F7" w:rsidRPr="00EC1862" w:rsidRDefault="00C113F7" w:rsidP="0058437F">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23. Nė viena Šalis neturi teisės perleisti visų arba dalies teisių ir pareigų pagal šią Trišalę sutartį.</w:t>
      </w:r>
    </w:p>
    <w:p w14:paraId="4E8B7A59" w14:textId="77777777" w:rsidR="00C113F7" w:rsidRPr="00EC1862" w:rsidRDefault="00C113F7" w:rsidP="0058437F">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24. Bet kokios nuostatos negaliojimas ar prieštaravimas Lietuvos Respublikos įstatymams ar kitiems norminiams teisės aktams šioje Sutartyje neatleidžia Šalių nuo prisiimtų įsipareigojimų vykdymo, taip pat neturi įtakos kitų Sutarties nuostatų galiojimui Šiuo atveju tokia nuostata turi būti pakeista atitinkančia teisės aktų reikalavimus kiek įmanoma artimesne Trišalės sutarties tikslui bei kitoms jos nuostatoms.</w:t>
      </w:r>
    </w:p>
    <w:p w14:paraId="57E192BB" w14:textId="77777777" w:rsidR="00C113F7" w:rsidRPr="00EC1862" w:rsidRDefault="00C113F7" w:rsidP="0058437F">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25. Trišalės sutarties Šalys susirašinėja lietuvių kalba. Visi pranešimai, sutikimai ir kitas susižinojimas, kuriuos Šalis gali pateikti pagal šią sutartį, bus laikomi galiojančiais ir įteiktais tinkamai, jeigu yra asmeniškai pateikti kitai Šaliai arba išsiųsti registruotu ar elektroniniu paštu preambulėje nurodytais adresais, kitais adresais, kuriuos nurodė viena Šalis, pateikdama pranešimą.</w:t>
      </w:r>
    </w:p>
    <w:p w14:paraId="03C6E714" w14:textId="77777777" w:rsidR="00C113F7" w:rsidRPr="00EC1862" w:rsidRDefault="00C113F7" w:rsidP="0058437F">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26. Sutarties įsigaliojimo data laikoma sutarties pasirašymo diena, jei Šalys pasirašo skirtingu metu, Sutarties įsigaliojimo data laikoma paskutiniosios Šalies parašo data.</w:t>
      </w:r>
    </w:p>
    <w:p w14:paraId="009BA743" w14:textId="77777777" w:rsidR="00C113F7" w:rsidRPr="00EC1862" w:rsidRDefault="00C113F7" w:rsidP="0058437F">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27. Sutartis sudaryta trimis egzemplioriais lietuvių kalba, turinčiais vienodą teisinę galią, kiekvienai Šaliai po vieną egzempliorių.</w:t>
      </w:r>
    </w:p>
    <w:p w14:paraId="6E6C6345" w14:textId="77777777" w:rsidR="00C113F7" w:rsidRPr="00EC1862" w:rsidRDefault="00C113F7" w:rsidP="0058437F">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Šiuo Šalys patvirtina, kad Sutartį perskaitė, suprato jos turinį ir pasekmes, priėmė ją kaip atitinkančią jų tikslus ir pasirašė aukščiau nurodyta data.</w:t>
      </w:r>
    </w:p>
    <w:p w14:paraId="4F29352B" w14:textId="77777777" w:rsidR="00C113F7" w:rsidRDefault="00C113F7" w:rsidP="00C113F7">
      <w:pPr>
        <w:pStyle w:val="Temosantrat40"/>
        <w:widowControl w:val="0"/>
        <w:shd w:val="clear" w:color="auto" w:fill="auto"/>
        <w:suppressAutoHyphens/>
        <w:spacing w:after="4" w:line="210" w:lineRule="exact"/>
        <w:ind w:left="480" w:right="281"/>
        <w:jc w:val="center"/>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C113F7" w:rsidRPr="00EC1862" w14:paraId="121962B8" w14:textId="77777777" w:rsidTr="001A4A69">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7AE99599" w14:textId="77777777" w:rsidR="00C113F7" w:rsidRPr="00EC1862" w:rsidRDefault="00C113F7" w:rsidP="001A4A69">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6E1D0CC2" w14:textId="77777777" w:rsidR="00C113F7" w:rsidRPr="00EC1862" w:rsidRDefault="00C113F7" w:rsidP="001A4A69">
            <w:pPr>
              <w:pStyle w:val="Pagrindinistekstas21"/>
              <w:widowControl w:val="0"/>
              <w:shd w:val="clear" w:color="auto" w:fill="auto"/>
              <w:suppressAutoHyphens/>
              <w:spacing w:after="0" w:line="240" w:lineRule="auto"/>
              <w:ind w:left="700" w:right="281"/>
              <w:rPr>
                <w:b/>
                <w:i/>
                <w:spacing w:val="0"/>
                <w:sz w:val="24"/>
                <w:szCs w:val="24"/>
              </w:rPr>
            </w:pPr>
            <w:r w:rsidRPr="00EC1862">
              <w:rPr>
                <w:b/>
                <w:spacing w:val="0"/>
                <w:sz w:val="24"/>
                <w:szCs w:val="24"/>
              </w:rPr>
              <w:t>Rangovo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6B7F6A2E" w14:textId="77777777" w:rsidR="00C113F7" w:rsidRPr="00EC1862" w:rsidRDefault="00C113F7" w:rsidP="001A4A69">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Subrangovo atstovas</w:t>
            </w:r>
          </w:p>
        </w:tc>
      </w:tr>
      <w:tr w:rsidR="00C113F7" w:rsidRPr="00EC1862" w14:paraId="38B34FAC"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72ECF7FE"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7F2D299"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0985ECDC"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71DC6D04"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304F1C07"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65F30FD5" w14:textId="77777777" w:rsidR="00C113F7" w:rsidRPr="00EC1862" w:rsidRDefault="00C113F7" w:rsidP="001A4A69">
            <w:pPr>
              <w:widowControl w:val="0"/>
              <w:ind w:right="281"/>
              <w:jc w:val="both"/>
            </w:pPr>
          </w:p>
        </w:tc>
      </w:tr>
      <w:tr w:rsidR="00C113F7" w:rsidRPr="00EC1862" w14:paraId="29277F15"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52044589"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8EC80A0"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740F2428"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03EB0EEB"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BA7EE9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2477F610" w14:textId="77777777" w:rsidR="00C113F7" w:rsidRPr="00EC1862" w:rsidRDefault="00C113F7" w:rsidP="001A4A69">
            <w:pPr>
              <w:widowControl w:val="0"/>
              <w:ind w:right="281"/>
              <w:jc w:val="both"/>
            </w:pPr>
          </w:p>
        </w:tc>
      </w:tr>
      <w:tr w:rsidR="00C113F7" w:rsidRPr="00EC1862" w14:paraId="6BFBE3D8"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6B43161A"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07B3DC9C"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1A22F536"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4A25D65C"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289D54AD"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36C62EBD" w14:textId="77777777" w:rsidR="00C113F7" w:rsidRPr="00EC1862" w:rsidRDefault="00C113F7" w:rsidP="001A4A69">
            <w:pPr>
              <w:widowControl w:val="0"/>
              <w:ind w:right="281"/>
              <w:jc w:val="both"/>
            </w:pPr>
          </w:p>
        </w:tc>
      </w:tr>
      <w:tr w:rsidR="00C113F7" w:rsidRPr="00EC1862" w14:paraId="77996A85" w14:textId="77777777" w:rsidTr="001A4A69">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3960D7D8"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53455568" w14:textId="77777777" w:rsidR="00C113F7" w:rsidRPr="00EC1862" w:rsidRDefault="00C113F7" w:rsidP="001A4A69">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25EA4BC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2868DDD7" w14:textId="77777777" w:rsidR="00C113F7" w:rsidRPr="00EC1862" w:rsidRDefault="00C113F7" w:rsidP="001A4A69">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5A1359D2"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3369A987" w14:textId="77777777" w:rsidR="00C113F7" w:rsidRPr="00EC1862" w:rsidRDefault="00C113F7" w:rsidP="001A4A69">
            <w:pPr>
              <w:widowControl w:val="0"/>
              <w:ind w:right="281"/>
              <w:jc w:val="both"/>
            </w:pPr>
          </w:p>
        </w:tc>
      </w:tr>
    </w:tbl>
    <w:p w14:paraId="53985F49" w14:textId="77777777" w:rsidR="00C113F7" w:rsidRDefault="00C113F7" w:rsidP="00C113F7">
      <w:pPr>
        <w:pStyle w:val="Temosantrat40"/>
        <w:widowControl w:val="0"/>
        <w:shd w:val="clear" w:color="auto" w:fill="auto"/>
        <w:suppressAutoHyphens/>
        <w:spacing w:after="4" w:line="210" w:lineRule="exact"/>
        <w:ind w:left="480" w:right="281"/>
        <w:jc w:val="center"/>
        <w:rPr>
          <w:sz w:val="24"/>
          <w:szCs w:val="24"/>
        </w:rPr>
      </w:pPr>
    </w:p>
    <w:p w14:paraId="178C4DD0"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7C91D350"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0164B175"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0EF87FB1"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6E4766E4"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44432A02"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5FAF639E"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668D9CE2"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61C866F0"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6021E10C"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0EC37DBA"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7CBAFF6A"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2CE58437"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7C0DEB72"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D0E80D5"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70712E23"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4103EED9"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4EEED7AB"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BD496FC"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65B10F8C"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54AE4B12"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D82C9E1"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5D879C7F"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68B9339"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239BB871"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27FF8C83"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11BE3FAE"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4A9DB1A1"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1EB448E7"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055D907A"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717C4187"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46EAD480"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9E7011A"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6E220AAC"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2B006C96"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4A5272F6"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5811113F"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21CF7B79"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2FC0A5C7"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0CA48E73"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1FF98C60"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438AF400"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44BF7586"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000C6123"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75F72BD1"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2658E24C"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AEE37FB"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5FE65EC4"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23CE6317"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FBC33AF"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217A19C"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4F9F99C4"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8DAC19B"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3B422323"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734AC8A8"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1700D829"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16714B94"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136D2677"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5D695176"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2C66F87B"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05574DA5"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014A66F2" w14:textId="77777777" w:rsidR="0058437F" w:rsidRDefault="0058437F" w:rsidP="00C113F7">
      <w:pPr>
        <w:pStyle w:val="Temosantrat40"/>
        <w:widowControl w:val="0"/>
        <w:shd w:val="clear" w:color="auto" w:fill="auto"/>
        <w:suppressAutoHyphens/>
        <w:spacing w:after="4" w:line="210" w:lineRule="exact"/>
        <w:ind w:left="480" w:right="281"/>
        <w:jc w:val="center"/>
        <w:rPr>
          <w:sz w:val="24"/>
          <w:szCs w:val="24"/>
        </w:rPr>
      </w:pPr>
    </w:p>
    <w:p w14:paraId="1E5C07A4" w14:textId="77777777" w:rsidR="00C113F7" w:rsidRDefault="00C113F7" w:rsidP="00C113F7">
      <w:pPr>
        <w:pStyle w:val="Temosantrat40"/>
        <w:widowControl w:val="0"/>
        <w:shd w:val="clear" w:color="auto" w:fill="auto"/>
        <w:suppressAutoHyphens/>
        <w:spacing w:after="4" w:line="210" w:lineRule="exact"/>
        <w:ind w:left="480" w:right="281"/>
        <w:jc w:val="center"/>
        <w:rPr>
          <w:sz w:val="24"/>
          <w:szCs w:val="24"/>
        </w:rPr>
      </w:pPr>
    </w:p>
    <w:p w14:paraId="4B9DDB1F" w14:textId="77777777" w:rsidR="00C113F7" w:rsidRPr="00C267C8" w:rsidRDefault="00C113F7" w:rsidP="0058437F">
      <w:pPr>
        <w:pStyle w:val="Temosantrat40"/>
        <w:widowControl w:val="0"/>
        <w:shd w:val="clear" w:color="auto" w:fill="auto"/>
        <w:suppressAutoHyphens/>
        <w:spacing w:after="0" w:line="240" w:lineRule="auto"/>
        <w:jc w:val="center"/>
        <w:rPr>
          <w:b/>
          <w:sz w:val="24"/>
          <w:szCs w:val="24"/>
        </w:rPr>
      </w:pPr>
      <w:r w:rsidRPr="00C267C8">
        <w:rPr>
          <w:b/>
          <w:sz w:val="24"/>
          <w:szCs w:val="24"/>
        </w:rPr>
        <w:t>TRIŠALĖS ATSISKAITYMO SUTARTIES PERDAVIMO – PRIĖMIMO AKTO FORMA</w:t>
      </w:r>
    </w:p>
    <w:p w14:paraId="01EC109D" w14:textId="77777777" w:rsidR="00C113F7" w:rsidRPr="00C267C8" w:rsidRDefault="00C113F7" w:rsidP="0058437F">
      <w:pPr>
        <w:pStyle w:val="Temosantrat40"/>
        <w:widowControl w:val="0"/>
        <w:shd w:val="clear" w:color="auto" w:fill="auto"/>
        <w:suppressAutoHyphens/>
        <w:spacing w:after="0" w:line="240" w:lineRule="auto"/>
        <w:jc w:val="both"/>
        <w:rPr>
          <w:b/>
          <w:sz w:val="24"/>
          <w:szCs w:val="24"/>
        </w:rPr>
      </w:pPr>
    </w:p>
    <w:p w14:paraId="584618D2" w14:textId="77777777" w:rsidR="00C113F7" w:rsidRDefault="00C113F7" w:rsidP="0058437F">
      <w:pPr>
        <w:pStyle w:val="Temosantrat30"/>
        <w:widowControl w:val="0"/>
        <w:shd w:val="clear" w:color="auto" w:fill="auto"/>
        <w:suppressAutoHyphens/>
        <w:spacing w:before="0" w:line="240" w:lineRule="auto"/>
        <w:jc w:val="center"/>
        <w:rPr>
          <w:b/>
          <w:sz w:val="24"/>
          <w:szCs w:val="24"/>
        </w:rPr>
      </w:pPr>
      <w:r w:rsidRPr="00C267C8">
        <w:rPr>
          <w:b/>
          <w:sz w:val="24"/>
          <w:szCs w:val="24"/>
        </w:rPr>
        <w:t>ATLIKTŲ DARBŲ AKTAS NR.</w:t>
      </w:r>
    </w:p>
    <w:p w14:paraId="14331C91" w14:textId="77777777" w:rsidR="00C113F7" w:rsidRDefault="00C113F7" w:rsidP="00C113F7">
      <w:pPr>
        <w:pStyle w:val="Temosantrat30"/>
        <w:widowControl w:val="0"/>
        <w:shd w:val="clear" w:color="auto" w:fill="auto"/>
        <w:suppressAutoHyphens/>
        <w:spacing w:before="0" w:line="260" w:lineRule="exact"/>
        <w:jc w:val="center"/>
        <w:rPr>
          <w:b/>
          <w:sz w:val="24"/>
          <w:szCs w:val="24"/>
        </w:rPr>
      </w:pPr>
    </w:p>
    <w:p w14:paraId="07DB9CDA" w14:textId="77777777" w:rsidR="00C113F7" w:rsidRDefault="00C113F7" w:rsidP="00C113F7">
      <w:pPr>
        <w:pStyle w:val="Temosantrat30"/>
        <w:widowControl w:val="0"/>
        <w:shd w:val="clear" w:color="auto" w:fill="auto"/>
        <w:suppressAutoHyphens/>
        <w:spacing w:before="0" w:line="260" w:lineRule="exact"/>
        <w:jc w:val="center"/>
        <w:rPr>
          <w:sz w:val="24"/>
          <w:szCs w:val="24"/>
        </w:rPr>
      </w:pPr>
      <w:r w:rsidRPr="00EC1862">
        <w:rPr>
          <w:sz w:val="24"/>
          <w:szCs w:val="24"/>
        </w:rPr>
        <w:t>(data)</w:t>
      </w:r>
    </w:p>
    <w:p w14:paraId="0F1D1730" w14:textId="77777777" w:rsidR="00C113F7" w:rsidRDefault="00C113F7" w:rsidP="00C113F7">
      <w:pPr>
        <w:pStyle w:val="Temosantrat30"/>
        <w:widowControl w:val="0"/>
        <w:shd w:val="clear" w:color="auto" w:fill="auto"/>
        <w:suppressAutoHyphens/>
        <w:spacing w:before="0" w:line="260" w:lineRule="exact"/>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C113F7" w:rsidRPr="00EC1862" w14:paraId="54A122D2"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A0F448E"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6C5FDA9" w14:textId="77777777" w:rsidR="00C113F7" w:rsidRPr="00EC1862" w:rsidRDefault="00C113F7" w:rsidP="001A4A69">
            <w:pPr>
              <w:widowControl w:val="0"/>
              <w:ind w:right="281"/>
              <w:jc w:val="both"/>
            </w:pPr>
          </w:p>
        </w:tc>
      </w:tr>
      <w:tr w:rsidR="00C113F7" w:rsidRPr="00EC1862" w14:paraId="243A2CD7"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4C1B7BE"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6B2CB9D" w14:textId="77777777" w:rsidR="00C113F7" w:rsidRPr="00EC1862" w:rsidRDefault="00C113F7" w:rsidP="001A4A69">
            <w:pPr>
              <w:widowControl w:val="0"/>
              <w:ind w:right="281"/>
              <w:jc w:val="both"/>
            </w:pPr>
          </w:p>
        </w:tc>
      </w:tr>
      <w:tr w:rsidR="00C113F7" w:rsidRPr="00EC1862" w14:paraId="74690E0D"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6D6EFAC"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EB582D5" w14:textId="77777777" w:rsidR="00C113F7" w:rsidRPr="00EC1862" w:rsidRDefault="00C113F7" w:rsidP="001A4A69">
            <w:pPr>
              <w:widowControl w:val="0"/>
              <w:ind w:right="281"/>
              <w:jc w:val="both"/>
            </w:pPr>
          </w:p>
        </w:tc>
      </w:tr>
      <w:tr w:rsidR="00C113F7" w:rsidRPr="00EC1862" w14:paraId="2BCBFFEB"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D4CFF68"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0DEF2E33" w14:textId="77777777" w:rsidR="00C113F7" w:rsidRPr="00EC1862" w:rsidRDefault="00C113F7" w:rsidP="001A4A69">
            <w:pPr>
              <w:widowControl w:val="0"/>
              <w:ind w:right="281"/>
              <w:jc w:val="both"/>
            </w:pPr>
          </w:p>
        </w:tc>
      </w:tr>
      <w:tr w:rsidR="00C113F7" w:rsidRPr="00EC1862" w14:paraId="46E26380"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C25A659"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B6B8537" w14:textId="77777777" w:rsidR="00C113F7" w:rsidRPr="00EC1862" w:rsidRDefault="00C113F7" w:rsidP="001A4A69">
            <w:pPr>
              <w:widowControl w:val="0"/>
              <w:ind w:right="281"/>
              <w:jc w:val="both"/>
            </w:pPr>
          </w:p>
        </w:tc>
      </w:tr>
      <w:tr w:rsidR="00C113F7" w:rsidRPr="00EC1862" w14:paraId="6D691974" w14:textId="77777777" w:rsidTr="001A4A69">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60FFB24"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Rangovas: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E228585" w14:textId="77777777" w:rsidR="00C113F7" w:rsidRPr="00EC1862" w:rsidRDefault="00C113F7" w:rsidP="001A4A69">
            <w:pPr>
              <w:widowControl w:val="0"/>
              <w:ind w:right="281"/>
              <w:jc w:val="both"/>
            </w:pPr>
          </w:p>
        </w:tc>
      </w:tr>
      <w:tr w:rsidR="00C113F7" w:rsidRPr="00EC1862" w14:paraId="3E10FA02" w14:textId="77777777" w:rsidTr="001A4A69">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740264AF"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Subrangovas: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ADD7CFF" w14:textId="77777777" w:rsidR="00C113F7" w:rsidRPr="00EC1862" w:rsidRDefault="00C113F7" w:rsidP="001A4A69">
            <w:pPr>
              <w:widowControl w:val="0"/>
              <w:ind w:right="281"/>
              <w:jc w:val="both"/>
            </w:pPr>
          </w:p>
        </w:tc>
      </w:tr>
      <w:tr w:rsidR="00C113F7" w:rsidRPr="00EC1862" w14:paraId="2E2FFCB6" w14:textId="77777777" w:rsidTr="001A4A69">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C54017C" w14:textId="77777777" w:rsidR="00C113F7" w:rsidRPr="00EC1862" w:rsidRDefault="00C113F7" w:rsidP="001A4A69">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DC9B4F6" w14:textId="77777777" w:rsidR="00C113F7" w:rsidRPr="00EC1862" w:rsidRDefault="00C113F7" w:rsidP="001A4A69">
            <w:pPr>
              <w:widowControl w:val="0"/>
              <w:ind w:right="281"/>
              <w:jc w:val="both"/>
            </w:pPr>
          </w:p>
        </w:tc>
      </w:tr>
    </w:tbl>
    <w:p w14:paraId="01FEA691" w14:textId="77777777" w:rsidR="00C113F7" w:rsidRPr="00EC1862" w:rsidRDefault="00C113F7" w:rsidP="0058437F">
      <w:pPr>
        <w:pStyle w:val="Pagrindinistekstas13"/>
        <w:widowControl w:val="0"/>
        <w:shd w:val="clear" w:color="auto" w:fill="auto"/>
        <w:suppressAutoHyphens/>
        <w:spacing w:before="167" w:after="125" w:line="274" w:lineRule="exact"/>
        <w:ind w:right="281" w:firstLine="1134"/>
        <w:rPr>
          <w:sz w:val="24"/>
          <w:szCs w:val="24"/>
        </w:rPr>
      </w:pPr>
      <w:r w:rsidRPr="00EC1862">
        <w:rPr>
          <w:sz w:val="24"/>
          <w:szCs w:val="24"/>
        </w:rPr>
        <w:t>Šiuo aktu patvirtinama, kad sutarties vykdymo laikotarpiu subrangovas įvykdė savo įsipareigojimus pagal nurodytą sutartį. Subrangovas atliko Pirkėjui šiuos darbus:</w:t>
      </w:r>
    </w:p>
    <w:tbl>
      <w:tblPr>
        <w:tblW w:w="9639" w:type="dxa"/>
        <w:tblInd w:w="-10" w:type="dxa"/>
        <w:tblLook w:val="04A0" w:firstRow="1" w:lastRow="0" w:firstColumn="1" w:lastColumn="0" w:noHBand="0" w:noVBand="1"/>
      </w:tblPr>
      <w:tblGrid>
        <w:gridCol w:w="570"/>
        <w:gridCol w:w="2780"/>
        <w:gridCol w:w="1501"/>
        <w:gridCol w:w="1494"/>
        <w:gridCol w:w="1593"/>
        <w:gridCol w:w="1701"/>
      </w:tblGrid>
      <w:tr w:rsidR="00C113F7" w:rsidRPr="00EC1862" w14:paraId="2039786F" w14:textId="77777777" w:rsidTr="001A4A69">
        <w:trPr>
          <w:trHeight w:val="1200"/>
        </w:trPr>
        <w:tc>
          <w:tcPr>
            <w:tcW w:w="570" w:type="dxa"/>
            <w:tcBorders>
              <w:top w:val="single" w:sz="4" w:space="0" w:color="auto"/>
              <w:left w:val="single" w:sz="8" w:space="0" w:color="auto"/>
              <w:bottom w:val="nil"/>
              <w:right w:val="single" w:sz="4" w:space="0" w:color="auto"/>
            </w:tcBorders>
            <w:vAlign w:val="center"/>
          </w:tcPr>
          <w:p w14:paraId="2148B0FD" w14:textId="77777777" w:rsidR="00C113F7" w:rsidRPr="00EC1862" w:rsidRDefault="00C113F7" w:rsidP="001A4A69">
            <w:pPr>
              <w:widowControl w:val="0"/>
              <w:jc w:val="center"/>
              <w:rPr>
                <w:b/>
                <w:bCs/>
              </w:rPr>
            </w:pPr>
            <w:r w:rsidRPr="00EC1862">
              <w:rPr>
                <w:b/>
                <w:bCs/>
              </w:rPr>
              <w:t xml:space="preserve">Eil. </w:t>
            </w:r>
          </w:p>
          <w:p w14:paraId="7CBAA91C" w14:textId="77777777" w:rsidR="00C113F7" w:rsidRPr="00EC1862" w:rsidRDefault="00C113F7" w:rsidP="001A4A69">
            <w:pPr>
              <w:widowControl w:val="0"/>
              <w:jc w:val="center"/>
              <w:rPr>
                <w:b/>
                <w:bCs/>
              </w:rPr>
            </w:pPr>
            <w:r w:rsidRPr="00EC1862">
              <w:rPr>
                <w:b/>
                <w:bCs/>
              </w:rPr>
              <w:t>Nr.</w:t>
            </w:r>
          </w:p>
        </w:tc>
        <w:tc>
          <w:tcPr>
            <w:tcW w:w="2780" w:type="dxa"/>
            <w:tcBorders>
              <w:top w:val="single" w:sz="4" w:space="0" w:color="auto"/>
              <w:left w:val="nil"/>
              <w:bottom w:val="single" w:sz="4" w:space="0" w:color="auto"/>
              <w:right w:val="single" w:sz="4" w:space="0" w:color="auto"/>
            </w:tcBorders>
            <w:vAlign w:val="center"/>
          </w:tcPr>
          <w:p w14:paraId="1FF687CB" w14:textId="77777777" w:rsidR="00C113F7" w:rsidRPr="00EC1862" w:rsidRDefault="00C113F7" w:rsidP="001A4A69">
            <w:pPr>
              <w:widowControl w:val="0"/>
              <w:jc w:val="center"/>
              <w:rPr>
                <w:bCs/>
              </w:rPr>
            </w:pPr>
            <w:r w:rsidRPr="00EC1862">
              <w:rPr>
                <w:bCs/>
              </w:rPr>
              <w:t>Darbų grupių (etapų) pavadinimas</w:t>
            </w:r>
          </w:p>
        </w:tc>
        <w:tc>
          <w:tcPr>
            <w:tcW w:w="1501" w:type="dxa"/>
            <w:tcBorders>
              <w:top w:val="single" w:sz="4" w:space="0" w:color="auto"/>
              <w:left w:val="nil"/>
              <w:bottom w:val="single" w:sz="4" w:space="0" w:color="auto"/>
              <w:right w:val="single" w:sz="4" w:space="0" w:color="auto"/>
            </w:tcBorders>
          </w:tcPr>
          <w:p w14:paraId="4FC42A85" w14:textId="77777777" w:rsidR="00C113F7" w:rsidRPr="00EC1862" w:rsidRDefault="00C113F7" w:rsidP="001A4A69">
            <w:pPr>
              <w:widowControl w:val="0"/>
              <w:jc w:val="center"/>
            </w:pPr>
          </w:p>
          <w:p w14:paraId="33A01DDD" w14:textId="77777777" w:rsidR="00C113F7" w:rsidRPr="00EC1862" w:rsidRDefault="00C113F7" w:rsidP="001A4A69">
            <w:pPr>
              <w:widowControl w:val="0"/>
              <w:jc w:val="center"/>
            </w:pPr>
            <w:r w:rsidRPr="00EC1862">
              <w:t xml:space="preserve">Kaina pagal Sutartį </w:t>
            </w:r>
          </w:p>
          <w:p w14:paraId="20A67031" w14:textId="77777777" w:rsidR="00C113F7" w:rsidRPr="00EC1862" w:rsidRDefault="00C113F7" w:rsidP="001A4A69">
            <w:pPr>
              <w:widowControl w:val="0"/>
              <w:jc w:val="center"/>
              <w:rPr>
                <w:bCs/>
              </w:rPr>
            </w:pPr>
            <w:r w:rsidRPr="00EC1862">
              <w:t>(Eur) be PVM</w:t>
            </w:r>
          </w:p>
        </w:tc>
        <w:tc>
          <w:tcPr>
            <w:tcW w:w="1494" w:type="dxa"/>
            <w:tcBorders>
              <w:top w:val="single" w:sz="4" w:space="0" w:color="auto"/>
              <w:left w:val="single" w:sz="4" w:space="0" w:color="auto"/>
              <w:bottom w:val="single" w:sz="4" w:space="0" w:color="auto"/>
              <w:right w:val="single" w:sz="4" w:space="0" w:color="auto"/>
            </w:tcBorders>
            <w:vAlign w:val="center"/>
          </w:tcPr>
          <w:p w14:paraId="2C2AD787" w14:textId="77777777" w:rsidR="00C113F7" w:rsidRPr="00EC1862" w:rsidRDefault="00C113F7" w:rsidP="001A4A69">
            <w:pPr>
              <w:widowControl w:val="0"/>
              <w:jc w:val="center"/>
              <w:rPr>
                <w:bCs/>
              </w:rPr>
            </w:pPr>
            <w:r w:rsidRPr="00EC1862">
              <w:rPr>
                <w:bCs/>
              </w:rPr>
              <w:t>Atliktų Darbų grupės (etapo) dalis (%) nuo Darbų pradžios</w:t>
            </w:r>
          </w:p>
        </w:tc>
        <w:tc>
          <w:tcPr>
            <w:tcW w:w="1593" w:type="dxa"/>
            <w:tcBorders>
              <w:top w:val="single" w:sz="4" w:space="0" w:color="auto"/>
              <w:left w:val="single" w:sz="4" w:space="0" w:color="auto"/>
              <w:bottom w:val="single" w:sz="4" w:space="0" w:color="auto"/>
              <w:right w:val="single" w:sz="4" w:space="0" w:color="auto"/>
            </w:tcBorders>
            <w:vAlign w:val="center"/>
          </w:tcPr>
          <w:p w14:paraId="029B13B7" w14:textId="77777777" w:rsidR="00C113F7" w:rsidRPr="00EC1862" w:rsidRDefault="00C113F7" w:rsidP="001A4A69">
            <w:pPr>
              <w:widowControl w:val="0"/>
              <w:jc w:val="center"/>
              <w:rPr>
                <w:bCs/>
              </w:rPr>
            </w:pPr>
            <w:r w:rsidRPr="00EC1862">
              <w:rPr>
                <w:bCs/>
              </w:rPr>
              <w:t>Atliktų Darbų grupės (etapo) dalis (%) per atsiskaitomą laikotarpį</w:t>
            </w:r>
          </w:p>
        </w:tc>
        <w:tc>
          <w:tcPr>
            <w:tcW w:w="1701" w:type="dxa"/>
            <w:tcBorders>
              <w:top w:val="single" w:sz="4" w:space="0" w:color="auto"/>
              <w:left w:val="single" w:sz="4" w:space="0" w:color="auto"/>
              <w:bottom w:val="single" w:sz="4" w:space="0" w:color="auto"/>
              <w:right w:val="single" w:sz="8" w:space="0" w:color="auto"/>
            </w:tcBorders>
            <w:vAlign w:val="center"/>
          </w:tcPr>
          <w:p w14:paraId="124FF367" w14:textId="77777777" w:rsidR="00C113F7" w:rsidRPr="00EC1862" w:rsidRDefault="00C113F7" w:rsidP="001A4A69">
            <w:pPr>
              <w:widowControl w:val="0"/>
              <w:ind w:firstLine="108"/>
              <w:jc w:val="center"/>
              <w:rPr>
                <w:bCs/>
              </w:rPr>
            </w:pPr>
            <w:r w:rsidRPr="00EC1862">
              <w:rPr>
                <w:bCs/>
              </w:rPr>
              <w:t>Atliktų Darbų grupės (etapo) per atsiskaitomą laikotarpį suma (Eur) be PVM</w:t>
            </w:r>
          </w:p>
        </w:tc>
      </w:tr>
      <w:tr w:rsidR="00C113F7" w:rsidRPr="00EC1862" w14:paraId="519702B1" w14:textId="77777777" w:rsidTr="001A4A69">
        <w:trPr>
          <w:trHeight w:val="240"/>
        </w:trPr>
        <w:tc>
          <w:tcPr>
            <w:tcW w:w="570" w:type="dxa"/>
            <w:tcBorders>
              <w:top w:val="single" w:sz="4" w:space="0" w:color="auto"/>
              <w:left w:val="single" w:sz="8" w:space="0" w:color="auto"/>
              <w:bottom w:val="single" w:sz="4" w:space="0" w:color="auto"/>
              <w:right w:val="single" w:sz="4" w:space="0" w:color="auto"/>
            </w:tcBorders>
          </w:tcPr>
          <w:p w14:paraId="57CE05C7" w14:textId="77777777" w:rsidR="00C113F7" w:rsidRPr="00EC1862" w:rsidRDefault="00C113F7" w:rsidP="001A4A69">
            <w:pPr>
              <w:widowControl w:val="0"/>
              <w:rPr>
                <w:b/>
                <w:bCs/>
              </w:rPr>
            </w:pPr>
            <w:r w:rsidRPr="00EC1862">
              <w:rPr>
                <w:b/>
                <w:bCs/>
              </w:rPr>
              <w:t> </w:t>
            </w:r>
          </w:p>
        </w:tc>
        <w:tc>
          <w:tcPr>
            <w:tcW w:w="2780" w:type="dxa"/>
            <w:tcBorders>
              <w:top w:val="single" w:sz="4" w:space="0" w:color="auto"/>
              <w:left w:val="nil"/>
              <w:bottom w:val="single" w:sz="4" w:space="0" w:color="auto"/>
              <w:right w:val="single" w:sz="4" w:space="0" w:color="auto"/>
            </w:tcBorders>
          </w:tcPr>
          <w:p w14:paraId="15C079C3" w14:textId="77777777" w:rsidR="00C113F7" w:rsidRPr="00EC1862" w:rsidRDefault="00C113F7" w:rsidP="001A4A69">
            <w:pPr>
              <w:widowControl w:val="0"/>
              <w:rPr>
                <w:b/>
                <w:bCs/>
              </w:rPr>
            </w:pPr>
            <w:r w:rsidRPr="00EC1862">
              <w:rPr>
                <w:b/>
                <w:bCs/>
              </w:rPr>
              <w:t> </w:t>
            </w:r>
            <w:r w:rsidRPr="00EC1862">
              <w:rPr>
                <w:i/>
                <w:iCs/>
              </w:rPr>
              <w:t>[Darbų grupės (etapo) pavadinimas pagal Veiklų sąrašą]</w:t>
            </w:r>
          </w:p>
        </w:tc>
        <w:tc>
          <w:tcPr>
            <w:tcW w:w="1501" w:type="dxa"/>
            <w:tcBorders>
              <w:top w:val="single" w:sz="4" w:space="0" w:color="auto"/>
              <w:left w:val="nil"/>
              <w:bottom w:val="single" w:sz="4" w:space="0" w:color="auto"/>
              <w:right w:val="single" w:sz="4" w:space="0" w:color="auto"/>
            </w:tcBorders>
          </w:tcPr>
          <w:p w14:paraId="140BF8D9" w14:textId="77777777" w:rsidR="00C113F7" w:rsidRPr="00EC1862" w:rsidRDefault="00C113F7" w:rsidP="001A4A69">
            <w:pPr>
              <w:widowControl w:val="0"/>
              <w:jc w:val="center"/>
              <w:rPr>
                <w:b/>
                <w:bCs/>
              </w:rPr>
            </w:pPr>
          </w:p>
        </w:tc>
        <w:tc>
          <w:tcPr>
            <w:tcW w:w="1494" w:type="dxa"/>
            <w:tcBorders>
              <w:top w:val="single" w:sz="4" w:space="0" w:color="auto"/>
              <w:left w:val="single" w:sz="4" w:space="0" w:color="auto"/>
              <w:bottom w:val="single" w:sz="4" w:space="0" w:color="auto"/>
              <w:right w:val="single" w:sz="4" w:space="0" w:color="auto"/>
            </w:tcBorders>
          </w:tcPr>
          <w:p w14:paraId="2A56497E" w14:textId="77777777" w:rsidR="00C113F7" w:rsidRPr="00EC1862" w:rsidRDefault="00C113F7" w:rsidP="001A4A69">
            <w:pPr>
              <w:widowControl w:val="0"/>
              <w:jc w:val="center"/>
              <w:rPr>
                <w:b/>
                <w:bCs/>
              </w:rPr>
            </w:pPr>
          </w:p>
        </w:tc>
        <w:tc>
          <w:tcPr>
            <w:tcW w:w="1593" w:type="dxa"/>
            <w:tcBorders>
              <w:top w:val="single" w:sz="4" w:space="0" w:color="auto"/>
              <w:left w:val="single" w:sz="4" w:space="0" w:color="auto"/>
              <w:bottom w:val="single" w:sz="4" w:space="0" w:color="auto"/>
              <w:right w:val="single" w:sz="4" w:space="0" w:color="auto"/>
            </w:tcBorders>
            <w:vAlign w:val="bottom"/>
          </w:tcPr>
          <w:p w14:paraId="4B4E2424" w14:textId="77777777" w:rsidR="00C113F7" w:rsidRPr="00EC1862" w:rsidRDefault="00C113F7" w:rsidP="001A4A69">
            <w:pPr>
              <w:widowControl w:val="0"/>
              <w:jc w:val="center"/>
              <w:rPr>
                <w:b/>
                <w:bCs/>
              </w:rPr>
            </w:pPr>
            <w:r w:rsidRPr="00EC1862">
              <w:rPr>
                <w:b/>
                <w:bCs/>
              </w:rPr>
              <w:t> </w:t>
            </w:r>
          </w:p>
        </w:tc>
        <w:tc>
          <w:tcPr>
            <w:tcW w:w="1701" w:type="dxa"/>
            <w:tcBorders>
              <w:top w:val="nil"/>
              <w:left w:val="single" w:sz="4" w:space="0" w:color="auto"/>
              <w:bottom w:val="single" w:sz="4" w:space="0" w:color="auto"/>
              <w:right w:val="single" w:sz="8" w:space="0" w:color="auto"/>
            </w:tcBorders>
          </w:tcPr>
          <w:p w14:paraId="0FCD49DB" w14:textId="77777777" w:rsidR="00C113F7" w:rsidRPr="00EC1862" w:rsidRDefault="00C113F7" w:rsidP="001A4A69">
            <w:pPr>
              <w:widowControl w:val="0"/>
              <w:jc w:val="right"/>
              <w:rPr>
                <w:b/>
                <w:bCs/>
              </w:rPr>
            </w:pPr>
            <w:r w:rsidRPr="00EC1862">
              <w:rPr>
                <w:b/>
                <w:bCs/>
              </w:rPr>
              <w:t> </w:t>
            </w:r>
          </w:p>
        </w:tc>
      </w:tr>
      <w:tr w:rsidR="00C113F7" w:rsidRPr="00EC1862" w14:paraId="60EC94AE" w14:textId="77777777" w:rsidTr="001A4A69">
        <w:trPr>
          <w:trHeight w:val="240"/>
        </w:trPr>
        <w:tc>
          <w:tcPr>
            <w:tcW w:w="570" w:type="dxa"/>
            <w:tcBorders>
              <w:top w:val="nil"/>
              <w:left w:val="single" w:sz="8" w:space="0" w:color="auto"/>
              <w:bottom w:val="single" w:sz="4" w:space="0" w:color="auto"/>
              <w:right w:val="single" w:sz="4" w:space="0" w:color="auto"/>
            </w:tcBorders>
          </w:tcPr>
          <w:p w14:paraId="294F199E" w14:textId="77777777" w:rsidR="00C113F7" w:rsidRPr="00EC1862" w:rsidRDefault="00C113F7" w:rsidP="001A4A69">
            <w:pPr>
              <w:widowControl w:val="0"/>
            </w:pPr>
            <w:r w:rsidRPr="00EC1862">
              <w:t> </w:t>
            </w:r>
          </w:p>
        </w:tc>
        <w:tc>
          <w:tcPr>
            <w:tcW w:w="2780" w:type="dxa"/>
            <w:tcBorders>
              <w:top w:val="nil"/>
              <w:left w:val="nil"/>
              <w:bottom w:val="nil"/>
              <w:right w:val="single" w:sz="4" w:space="0" w:color="auto"/>
            </w:tcBorders>
          </w:tcPr>
          <w:p w14:paraId="5A9689A7" w14:textId="77777777" w:rsidR="00C113F7" w:rsidRPr="00EC1862" w:rsidRDefault="00C113F7" w:rsidP="001A4A69">
            <w:pPr>
              <w:widowControl w:val="0"/>
              <w:rPr>
                <w:b/>
                <w:bCs/>
                <w:i/>
                <w:iCs/>
              </w:rPr>
            </w:pPr>
          </w:p>
        </w:tc>
        <w:tc>
          <w:tcPr>
            <w:tcW w:w="1501" w:type="dxa"/>
            <w:tcBorders>
              <w:top w:val="nil"/>
              <w:left w:val="nil"/>
              <w:bottom w:val="nil"/>
              <w:right w:val="single" w:sz="4" w:space="0" w:color="auto"/>
            </w:tcBorders>
          </w:tcPr>
          <w:p w14:paraId="5C2BC1E7" w14:textId="77777777" w:rsidR="00C113F7" w:rsidRPr="00EC1862" w:rsidRDefault="00C113F7" w:rsidP="001A4A69">
            <w:pPr>
              <w:widowControl w:val="0"/>
              <w:jc w:val="center"/>
            </w:pPr>
          </w:p>
        </w:tc>
        <w:tc>
          <w:tcPr>
            <w:tcW w:w="1494" w:type="dxa"/>
            <w:tcBorders>
              <w:top w:val="nil"/>
              <w:left w:val="single" w:sz="4" w:space="0" w:color="auto"/>
              <w:bottom w:val="nil"/>
              <w:right w:val="single" w:sz="4" w:space="0" w:color="auto"/>
            </w:tcBorders>
          </w:tcPr>
          <w:p w14:paraId="15BAACE3" w14:textId="77777777" w:rsidR="00C113F7" w:rsidRPr="00EC1862" w:rsidRDefault="00C113F7" w:rsidP="001A4A69">
            <w:pPr>
              <w:widowControl w:val="0"/>
              <w:jc w:val="center"/>
            </w:pPr>
          </w:p>
        </w:tc>
        <w:tc>
          <w:tcPr>
            <w:tcW w:w="1593" w:type="dxa"/>
            <w:tcBorders>
              <w:top w:val="nil"/>
              <w:left w:val="single" w:sz="4" w:space="0" w:color="auto"/>
              <w:bottom w:val="nil"/>
              <w:right w:val="nil"/>
            </w:tcBorders>
            <w:vAlign w:val="bottom"/>
          </w:tcPr>
          <w:p w14:paraId="35873E82" w14:textId="77777777" w:rsidR="00C113F7" w:rsidRPr="00EC1862" w:rsidRDefault="00C113F7" w:rsidP="001A4A69">
            <w:pPr>
              <w:widowControl w:val="0"/>
              <w:jc w:val="center"/>
            </w:pPr>
            <w:r w:rsidRPr="00EC1862">
              <w:t> </w:t>
            </w:r>
          </w:p>
        </w:tc>
        <w:tc>
          <w:tcPr>
            <w:tcW w:w="1701" w:type="dxa"/>
            <w:tcBorders>
              <w:top w:val="nil"/>
              <w:left w:val="single" w:sz="4" w:space="0" w:color="auto"/>
              <w:bottom w:val="nil"/>
              <w:right w:val="single" w:sz="8" w:space="0" w:color="auto"/>
            </w:tcBorders>
            <w:vAlign w:val="bottom"/>
          </w:tcPr>
          <w:p w14:paraId="2075C3FD" w14:textId="77777777" w:rsidR="00C113F7" w:rsidRPr="00EC1862" w:rsidRDefault="00C113F7" w:rsidP="001A4A69">
            <w:pPr>
              <w:widowControl w:val="0"/>
              <w:jc w:val="right"/>
            </w:pPr>
            <w:r w:rsidRPr="00EC1862">
              <w:t> </w:t>
            </w:r>
          </w:p>
        </w:tc>
      </w:tr>
      <w:tr w:rsidR="00C113F7" w:rsidRPr="00EC1862" w14:paraId="431FC260" w14:textId="77777777" w:rsidTr="001A4A69">
        <w:trPr>
          <w:trHeight w:val="240"/>
        </w:trPr>
        <w:tc>
          <w:tcPr>
            <w:tcW w:w="570" w:type="dxa"/>
            <w:tcBorders>
              <w:top w:val="single" w:sz="4" w:space="0" w:color="auto"/>
            </w:tcBorders>
          </w:tcPr>
          <w:p w14:paraId="6F10B3E5" w14:textId="77777777" w:rsidR="00C113F7" w:rsidRPr="00EC1862" w:rsidRDefault="00C113F7" w:rsidP="001A4A69">
            <w:pPr>
              <w:widowControl w:val="0"/>
            </w:pPr>
            <w:r w:rsidRPr="00EC1862">
              <w:t> </w:t>
            </w:r>
          </w:p>
        </w:tc>
        <w:tc>
          <w:tcPr>
            <w:tcW w:w="2780" w:type="dxa"/>
            <w:tcBorders>
              <w:top w:val="single" w:sz="4" w:space="0" w:color="auto"/>
            </w:tcBorders>
          </w:tcPr>
          <w:p w14:paraId="6ED24C7A" w14:textId="77777777" w:rsidR="00C113F7" w:rsidRPr="00EC1862" w:rsidRDefault="00C113F7" w:rsidP="001A4A69">
            <w:pPr>
              <w:widowControl w:val="0"/>
            </w:pPr>
            <w:r w:rsidRPr="00EC1862">
              <w:t> </w:t>
            </w:r>
          </w:p>
        </w:tc>
        <w:tc>
          <w:tcPr>
            <w:tcW w:w="1501" w:type="dxa"/>
            <w:tcBorders>
              <w:top w:val="single" w:sz="4" w:space="0" w:color="auto"/>
              <w:right w:val="single" w:sz="4" w:space="0" w:color="auto"/>
            </w:tcBorders>
          </w:tcPr>
          <w:p w14:paraId="14CCE0EE" w14:textId="77777777" w:rsidR="00C113F7" w:rsidRPr="00EC1862" w:rsidRDefault="00C113F7" w:rsidP="001A4A69">
            <w:pPr>
              <w:widowControl w:val="0"/>
              <w:jc w:val="right"/>
            </w:pPr>
          </w:p>
        </w:tc>
        <w:tc>
          <w:tcPr>
            <w:tcW w:w="3087" w:type="dxa"/>
            <w:gridSpan w:val="2"/>
            <w:tcBorders>
              <w:top w:val="single" w:sz="8" w:space="0" w:color="auto"/>
              <w:left w:val="single" w:sz="4" w:space="0" w:color="auto"/>
              <w:bottom w:val="single" w:sz="4" w:space="0" w:color="auto"/>
              <w:right w:val="single" w:sz="8" w:space="0" w:color="auto"/>
            </w:tcBorders>
          </w:tcPr>
          <w:p w14:paraId="12DDC0A3" w14:textId="77777777" w:rsidR="00C113F7" w:rsidRPr="00EC1862" w:rsidRDefault="00C113F7" w:rsidP="001A4A69">
            <w:pPr>
              <w:widowControl w:val="0"/>
              <w:jc w:val="right"/>
              <w:rPr>
                <w:b/>
              </w:rPr>
            </w:pPr>
            <w:r w:rsidRPr="00EC1862">
              <w:t> </w:t>
            </w:r>
            <w:r w:rsidRPr="00EC1862">
              <w:rPr>
                <w:b/>
              </w:rPr>
              <w:t>Suma be PVM (Eur)</w:t>
            </w:r>
            <w:r w:rsidRPr="00EC1862">
              <w:rPr>
                <w:b/>
                <w:bCs/>
              </w:rPr>
              <w:t>:</w:t>
            </w:r>
          </w:p>
        </w:tc>
        <w:tc>
          <w:tcPr>
            <w:tcW w:w="1701" w:type="dxa"/>
            <w:tcBorders>
              <w:top w:val="nil"/>
              <w:left w:val="nil"/>
              <w:bottom w:val="single" w:sz="4" w:space="0" w:color="auto"/>
              <w:right w:val="single" w:sz="8" w:space="0" w:color="auto"/>
            </w:tcBorders>
            <w:vAlign w:val="bottom"/>
          </w:tcPr>
          <w:p w14:paraId="6033ED34" w14:textId="77777777" w:rsidR="00C113F7" w:rsidRPr="00EC1862" w:rsidRDefault="00C113F7" w:rsidP="001A4A69">
            <w:pPr>
              <w:widowControl w:val="0"/>
              <w:jc w:val="right"/>
            </w:pPr>
            <w:r w:rsidRPr="00EC1862">
              <w:t> </w:t>
            </w:r>
          </w:p>
        </w:tc>
      </w:tr>
      <w:tr w:rsidR="00C113F7" w:rsidRPr="00EC1862" w14:paraId="69420915" w14:textId="77777777" w:rsidTr="001A4A69">
        <w:trPr>
          <w:trHeight w:val="240"/>
        </w:trPr>
        <w:tc>
          <w:tcPr>
            <w:tcW w:w="570" w:type="dxa"/>
          </w:tcPr>
          <w:p w14:paraId="3470B897" w14:textId="77777777" w:rsidR="00C113F7" w:rsidRPr="00EC1862" w:rsidRDefault="00C113F7" w:rsidP="001A4A69">
            <w:pPr>
              <w:widowControl w:val="0"/>
            </w:pPr>
            <w:r w:rsidRPr="00EC1862">
              <w:t> </w:t>
            </w:r>
          </w:p>
        </w:tc>
        <w:tc>
          <w:tcPr>
            <w:tcW w:w="2780" w:type="dxa"/>
          </w:tcPr>
          <w:p w14:paraId="636638EB" w14:textId="77777777" w:rsidR="00C113F7" w:rsidRPr="00EC1862" w:rsidRDefault="00C113F7" w:rsidP="001A4A69">
            <w:pPr>
              <w:widowControl w:val="0"/>
            </w:pPr>
            <w:r w:rsidRPr="00EC1862">
              <w:t> </w:t>
            </w:r>
          </w:p>
        </w:tc>
        <w:tc>
          <w:tcPr>
            <w:tcW w:w="1501" w:type="dxa"/>
            <w:tcBorders>
              <w:right w:val="single" w:sz="4" w:space="0" w:color="auto"/>
            </w:tcBorders>
          </w:tcPr>
          <w:p w14:paraId="63A274D2" w14:textId="77777777" w:rsidR="00C113F7" w:rsidRPr="00EC1862" w:rsidRDefault="00C113F7" w:rsidP="001A4A69">
            <w:pPr>
              <w:widowControl w:val="0"/>
              <w:jc w:val="right"/>
              <w:rPr>
                <w:b/>
                <w:bCs/>
              </w:rPr>
            </w:pPr>
          </w:p>
        </w:tc>
        <w:tc>
          <w:tcPr>
            <w:tcW w:w="3087" w:type="dxa"/>
            <w:gridSpan w:val="2"/>
            <w:tcBorders>
              <w:top w:val="single" w:sz="4" w:space="0" w:color="auto"/>
              <w:left w:val="single" w:sz="4" w:space="0" w:color="auto"/>
              <w:bottom w:val="single" w:sz="4" w:space="0" w:color="auto"/>
              <w:right w:val="single" w:sz="4" w:space="0" w:color="auto"/>
            </w:tcBorders>
          </w:tcPr>
          <w:p w14:paraId="6A689A3E" w14:textId="77777777" w:rsidR="00C113F7" w:rsidRPr="00EC1862" w:rsidRDefault="00C113F7" w:rsidP="001A4A69">
            <w:pPr>
              <w:widowControl w:val="0"/>
              <w:jc w:val="right"/>
              <w:rPr>
                <w:b/>
                <w:bCs/>
              </w:rPr>
            </w:pPr>
            <w:r w:rsidRPr="00EC1862">
              <w:rPr>
                <w:b/>
                <w:bCs/>
                <w:color w:val="000000" w:themeColor="text1"/>
              </w:rPr>
              <w:t xml:space="preserve">PVM </w:t>
            </w:r>
            <w:r w:rsidRPr="00EC1862">
              <w:rPr>
                <w:b/>
                <w:i/>
                <w:color w:val="000000" w:themeColor="text1"/>
              </w:rPr>
              <w:t>[tarifas]</w:t>
            </w:r>
            <w:r w:rsidRPr="00EC1862">
              <w:rPr>
                <w:b/>
                <w:bCs/>
              </w:rPr>
              <w:t>:</w:t>
            </w:r>
          </w:p>
        </w:tc>
        <w:tc>
          <w:tcPr>
            <w:tcW w:w="1701" w:type="dxa"/>
            <w:tcBorders>
              <w:top w:val="nil"/>
              <w:left w:val="single" w:sz="4" w:space="0" w:color="auto"/>
              <w:bottom w:val="single" w:sz="4" w:space="0" w:color="auto"/>
              <w:right w:val="single" w:sz="4" w:space="0" w:color="auto"/>
            </w:tcBorders>
            <w:vAlign w:val="bottom"/>
          </w:tcPr>
          <w:p w14:paraId="49F22353" w14:textId="77777777" w:rsidR="00C113F7" w:rsidRPr="00EC1862" w:rsidRDefault="00C113F7" w:rsidP="001A4A69">
            <w:pPr>
              <w:widowControl w:val="0"/>
              <w:jc w:val="right"/>
              <w:rPr>
                <w:b/>
                <w:bCs/>
              </w:rPr>
            </w:pPr>
          </w:p>
        </w:tc>
      </w:tr>
      <w:tr w:rsidR="00C113F7" w:rsidRPr="00EC1862" w14:paraId="6CCA91BB" w14:textId="77777777" w:rsidTr="001A4A69">
        <w:trPr>
          <w:trHeight w:val="255"/>
        </w:trPr>
        <w:tc>
          <w:tcPr>
            <w:tcW w:w="570" w:type="dxa"/>
          </w:tcPr>
          <w:p w14:paraId="256353FB" w14:textId="77777777" w:rsidR="00C113F7" w:rsidRPr="00EC1862" w:rsidRDefault="00C113F7" w:rsidP="001A4A69">
            <w:pPr>
              <w:widowControl w:val="0"/>
              <w:rPr>
                <w:b/>
                <w:bCs/>
              </w:rPr>
            </w:pPr>
            <w:r w:rsidRPr="00EC1862">
              <w:rPr>
                <w:b/>
                <w:bCs/>
              </w:rPr>
              <w:t> </w:t>
            </w:r>
          </w:p>
        </w:tc>
        <w:tc>
          <w:tcPr>
            <w:tcW w:w="2780" w:type="dxa"/>
          </w:tcPr>
          <w:p w14:paraId="6E99867E" w14:textId="77777777" w:rsidR="00C113F7" w:rsidRPr="00EC1862" w:rsidRDefault="00C113F7" w:rsidP="001A4A69">
            <w:pPr>
              <w:widowControl w:val="0"/>
              <w:jc w:val="right"/>
              <w:rPr>
                <w:b/>
                <w:bCs/>
              </w:rPr>
            </w:pPr>
            <w:r w:rsidRPr="00EC1862">
              <w:rPr>
                <w:b/>
                <w:bCs/>
              </w:rPr>
              <w:t> </w:t>
            </w:r>
          </w:p>
        </w:tc>
        <w:tc>
          <w:tcPr>
            <w:tcW w:w="1501" w:type="dxa"/>
            <w:tcBorders>
              <w:right w:val="single" w:sz="4" w:space="0" w:color="auto"/>
            </w:tcBorders>
          </w:tcPr>
          <w:p w14:paraId="12C98677" w14:textId="77777777" w:rsidR="00C113F7" w:rsidRPr="00EC1862" w:rsidRDefault="00C113F7" w:rsidP="001A4A69">
            <w:pPr>
              <w:widowControl w:val="0"/>
              <w:jc w:val="right"/>
              <w:rPr>
                <w:b/>
                <w:bCs/>
              </w:rPr>
            </w:pPr>
          </w:p>
        </w:tc>
        <w:tc>
          <w:tcPr>
            <w:tcW w:w="3087" w:type="dxa"/>
            <w:gridSpan w:val="2"/>
            <w:tcBorders>
              <w:top w:val="single" w:sz="4" w:space="0" w:color="auto"/>
              <w:left w:val="single" w:sz="4" w:space="0" w:color="auto"/>
              <w:bottom w:val="single" w:sz="4" w:space="0" w:color="auto"/>
              <w:right w:val="single" w:sz="4" w:space="0" w:color="auto"/>
            </w:tcBorders>
          </w:tcPr>
          <w:p w14:paraId="58382BEA" w14:textId="77777777" w:rsidR="00C113F7" w:rsidRPr="00EC1862" w:rsidRDefault="00C113F7" w:rsidP="001A4A69">
            <w:pPr>
              <w:widowControl w:val="0"/>
              <w:jc w:val="right"/>
              <w:rPr>
                <w:b/>
                <w:bCs/>
              </w:rPr>
            </w:pPr>
            <w:r w:rsidRPr="00EC1862">
              <w:rPr>
                <w:b/>
                <w:bCs/>
              </w:rPr>
              <w:t xml:space="preserve">Bendra suma su PVM </w:t>
            </w:r>
            <w:r w:rsidRPr="00EC1862">
              <w:rPr>
                <w:b/>
              </w:rPr>
              <w:t>(Eur)</w:t>
            </w:r>
            <w:r w:rsidRPr="00EC1862">
              <w:rPr>
                <w:b/>
                <w:bCs/>
              </w:rPr>
              <w:t>:</w:t>
            </w:r>
          </w:p>
        </w:tc>
        <w:tc>
          <w:tcPr>
            <w:tcW w:w="1701" w:type="dxa"/>
            <w:tcBorders>
              <w:top w:val="single" w:sz="4" w:space="0" w:color="auto"/>
              <w:left w:val="single" w:sz="4" w:space="0" w:color="auto"/>
              <w:bottom w:val="single" w:sz="4" w:space="0" w:color="auto"/>
              <w:right w:val="single" w:sz="4" w:space="0" w:color="auto"/>
            </w:tcBorders>
            <w:noWrap/>
          </w:tcPr>
          <w:p w14:paraId="7DF9A20C" w14:textId="77777777" w:rsidR="00C113F7" w:rsidRPr="00EC1862" w:rsidRDefault="00C113F7" w:rsidP="001A4A69">
            <w:pPr>
              <w:widowControl w:val="0"/>
              <w:jc w:val="right"/>
              <w:rPr>
                <w:b/>
                <w:bCs/>
              </w:rPr>
            </w:pPr>
          </w:p>
        </w:tc>
      </w:tr>
    </w:tbl>
    <w:p w14:paraId="32459803" w14:textId="77777777" w:rsidR="00C113F7" w:rsidRDefault="00C113F7" w:rsidP="00C113F7">
      <w:pPr>
        <w:widowControl w:val="0"/>
        <w:spacing w:line="180" w:lineRule="exact"/>
        <w:ind w:right="281"/>
        <w:jc w:val="both"/>
      </w:pPr>
    </w:p>
    <w:p w14:paraId="32E58647" w14:textId="77777777" w:rsidR="00C113F7" w:rsidRPr="00EC1862" w:rsidRDefault="00C113F7" w:rsidP="0058437F">
      <w:pPr>
        <w:pStyle w:val="Lentelsuraas0"/>
        <w:widowControl w:val="0"/>
        <w:shd w:val="clear" w:color="auto" w:fill="auto"/>
        <w:tabs>
          <w:tab w:val="left" w:leader="underscore" w:pos="9499"/>
        </w:tabs>
        <w:suppressAutoHyphens/>
        <w:spacing w:line="274" w:lineRule="exact"/>
        <w:ind w:right="281" w:firstLine="1134"/>
        <w:jc w:val="both"/>
        <w:rPr>
          <w:sz w:val="24"/>
          <w:szCs w:val="24"/>
        </w:rPr>
      </w:pPr>
      <w:r w:rsidRPr="00EC1862">
        <w:rPr>
          <w:sz w:val="24"/>
          <w:szCs w:val="24"/>
        </w:rPr>
        <w:t>Šis aktas neatleidžia Rangovo bei Pirkėjo nuo likusių jų sutartinių įsipareigojimų pagal nurodytą Sutartį vykdymo.</w:t>
      </w:r>
    </w:p>
    <w:p w14:paraId="2A5D2DCE" w14:textId="77777777" w:rsidR="00C113F7" w:rsidRPr="00EC1862" w:rsidRDefault="00C113F7" w:rsidP="00C113F7">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C113F7" w:rsidRPr="00EC1862" w14:paraId="686B81A8" w14:textId="77777777" w:rsidTr="001A4A69">
        <w:trPr>
          <w:trHeight w:val="20"/>
          <w:jc w:val="center"/>
        </w:trPr>
        <w:tc>
          <w:tcPr>
            <w:tcW w:w="3072" w:type="dxa"/>
            <w:gridSpan w:val="2"/>
            <w:shd w:val="clear" w:color="auto" w:fill="FFFFFF"/>
          </w:tcPr>
          <w:p w14:paraId="53B313C6" w14:textId="77777777" w:rsidR="00C113F7" w:rsidRPr="00EC1862" w:rsidRDefault="00C113F7" w:rsidP="001A4A69">
            <w:pPr>
              <w:pStyle w:val="Pagrindinistekstas21"/>
              <w:widowControl w:val="0"/>
              <w:shd w:val="clear" w:color="auto" w:fill="auto"/>
              <w:suppressAutoHyphens/>
              <w:spacing w:after="0" w:line="240" w:lineRule="auto"/>
              <w:ind w:left="80" w:right="281"/>
              <w:rPr>
                <w:spacing w:val="0"/>
                <w:sz w:val="24"/>
                <w:szCs w:val="24"/>
              </w:rPr>
            </w:pPr>
            <w:r w:rsidRPr="00EC1862">
              <w:rPr>
                <w:spacing w:val="0"/>
                <w:sz w:val="24"/>
                <w:szCs w:val="24"/>
              </w:rPr>
              <w:t>Perdavė Subrangovo atstovas</w:t>
            </w:r>
          </w:p>
        </w:tc>
        <w:tc>
          <w:tcPr>
            <w:tcW w:w="3240" w:type="dxa"/>
            <w:gridSpan w:val="2"/>
            <w:shd w:val="clear" w:color="auto" w:fill="FFFFFF"/>
          </w:tcPr>
          <w:p w14:paraId="180A67E7" w14:textId="77777777" w:rsidR="00C113F7" w:rsidRPr="00EC1862" w:rsidRDefault="00C113F7" w:rsidP="001A4A69">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Patvirtino Rangovo atstovas</w:t>
            </w:r>
          </w:p>
        </w:tc>
        <w:tc>
          <w:tcPr>
            <w:tcW w:w="3327" w:type="dxa"/>
            <w:gridSpan w:val="2"/>
            <w:shd w:val="clear" w:color="auto" w:fill="FFFFFF"/>
          </w:tcPr>
          <w:p w14:paraId="6240BBA5" w14:textId="77777777" w:rsidR="00C113F7" w:rsidRPr="00EC1862" w:rsidRDefault="00C113F7" w:rsidP="001A4A69">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C113F7" w:rsidRPr="00EC1862" w14:paraId="2B742CB5" w14:textId="77777777" w:rsidTr="001A4A69">
        <w:trPr>
          <w:trHeight w:val="20"/>
          <w:jc w:val="center"/>
        </w:trPr>
        <w:tc>
          <w:tcPr>
            <w:tcW w:w="1286" w:type="dxa"/>
            <w:shd w:val="clear" w:color="auto" w:fill="FFFFFF"/>
          </w:tcPr>
          <w:p w14:paraId="7F59E644" w14:textId="77777777" w:rsidR="00C113F7" w:rsidRPr="00EC1862" w:rsidRDefault="00C113F7" w:rsidP="001A4A69">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36E3AF8C" w14:textId="77777777" w:rsidR="00C113F7" w:rsidRPr="00EC1862" w:rsidRDefault="00C113F7" w:rsidP="001A4A69">
            <w:pPr>
              <w:widowControl w:val="0"/>
              <w:ind w:right="281"/>
              <w:jc w:val="both"/>
            </w:pPr>
          </w:p>
        </w:tc>
        <w:tc>
          <w:tcPr>
            <w:tcW w:w="1333" w:type="dxa"/>
            <w:shd w:val="clear" w:color="auto" w:fill="FFFFFF"/>
          </w:tcPr>
          <w:p w14:paraId="57D2569D"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3B51AD30" w14:textId="77777777" w:rsidR="00C113F7" w:rsidRPr="00EC1862" w:rsidRDefault="00C113F7" w:rsidP="001A4A69">
            <w:pPr>
              <w:widowControl w:val="0"/>
              <w:ind w:right="281"/>
              <w:jc w:val="both"/>
            </w:pPr>
          </w:p>
        </w:tc>
        <w:tc>
          <w:tcPr>
            <w:tcW w:w="1353" w:type="dxa"/>
            <w:shd w:val="clear" w:color="auto" w:fill="FFFFFF"/>
          </w:tcPr>
          <w:p w14:paraId="476DD058"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5ADEABDD" w14:textId="77777777" w:rsidR="00C113F7" w:rsidRPr="00EC1862" w:rsidRDefault="00C113F7" w:rsidP="001A4A69">
            <w:pPr>
              <w:widowControl w:val="0"/>
              <w:ind w:right="281"/>
              <w:jc w:val="both"/>
            </w:pPr>
          </w:p>
        </w:tc>
      </w:tr>
      <w:tr w:rsidR="00C113F7" w:rsidRPr="00EC1862" w14:paraId="5F3B7CE2" w14:textId="77777777" w:rsidTr="001A4A69">
        <w:trPr>
          <w:trHeight w:val="20"/>
          <w:jc w:val="center"/>
        </w:trPr>
        <w:tc>
          <w:tcPr>
            <w:tcW w:w="1286" w:type="dxa"/>
            <w:shd w:val="clear" w:color="auto" w:fill="FFFFFF"/>
          </w:tcPr>
          <w:p w14:paraId="22E3D30E"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19247583" w14:textId="77777777" w:rsidR="00C113F7" w:rsidRPr="00EC1862" w:rsidRDefault="00C113F7" w:rsidP="001A4A69">
            <w:pPr>
              <w:widowControl w:val="0"/>
              <w:ind w:right="281"/>
              <w:jc w:val="both"/>
            </w:pPr>
          </w:p>
        </w:tc>
        <w:tc>
          <w:tcPr>
            <w:tcW w:w="1333" w:type="dxa"/>
            <w:shd w:val="clear" w:color="auto" w:fill="FFFFFF"/>
          </w:tcPr>
          <w:p w14:paraId="26BCE9A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385B5A18" w14:textId="77777777" w:rsidR="00C113F7" w:rsidRPr="00EC1862" w:rsidRDefault="00C113F7" w:rsidP="001A4A69">
            <w:pPr>
              <w:widowControl w:val="0"/>
              <w:ind w:right="281"/>
              <w:jc w:val="both"/>
            </w:pPr>
          </w:p>
        </w:tc>
        <w:tc>
          <w:tcPr>
            <w:tcW w:w="1353" w:type="dxa"/>
            <w:shd w:val="clear" w:color="auto" w:fill="FFFFFF"/>
          </w:tcPr>
          <w:p w14:paraId="239C22B0"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37EB76DB" w14:textId="77777777" w:rsidR="00C113F7" w:rsidRPr="00EC1862" w:rsidRDefault="00C113F7" w:rsidP="001A4A69">
            <w:pPr>
              <w:widowControl w:val="0"/>
              <w:ind w:right="281"/>
              <w:jc w:val="both"/>
            </w:pPr>
          </w:p>
        </w:tc>
      </w:tr>
      <w:tr w:rsidR="00C113F7" w:rsidRPr="00EC1862" w14:paraId="1B01FE7D" w14:textId="77777777" w:rsidTr="001A4A69">
        <w:trPr>
          <w:trHeight w:val="20"/>
          <w:jc w:val="center"/>
        </w:trPr>
        <w:tc>
          <w:tcPr>
            <w:tcW w:w="1286" w:type="dxa"/>
            <w:shd w:val="clear" w:color="auto" w:fill="FFFFFF"/>
          </w:tcPr>
          <w:p w14:paraId="0832D554"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212EA839" w14:textId="77777777" w:rsidR="00C113F7" w:rsidRPr="00EC1862" w:rsidRDefault="00C113F7" w:rsidP="001A4A69">
            <w:pPr>
              <w:widowControl w:val="0"/>
              <w:ind w:right="281"/>
              <w:jc w:val="both"/>
            </w:pPr>
          </w:p>
        </w:tc>
        <w:tc>
          <w:tcPr>
            <w:tcW w:w="1333" w:type="dxa"/>
            <w:shd w:val="clear" w:color="auto" w:fill="FFFFFF"/>
          </w:tcPr>
          <w:p w14:paraId="15F848BC"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710B0659" w14:textId="77777777" w:rsidR="00C113F7" w:rsidRPr="00EC1862" w:rsidRDefault="00C113F7" w:rsidP="001A4A69">
            <w:pPr>
              <w:widowControl w:val="0"/>
              <w:ind w:right="281"/>
              <w:jc w:val="both"/>
            </w:pPr>
          </w:p>
        </w:tc>
        <w:tc>
          <w:tcPr>
            <w:tcW w:w="1353" w:type="dxa"/>
            <w:shd w:val="clear" w:color="auto" w:fill="FFFFFF"/>
          </w:tcPr>
          <w:p w14:paraId="4EFF6B0F"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37BAF97D" w14:textId="77777777" w:rsidR="00C113F7" w:rsidRPr="00EC1862" w:rsidRDefault="00C113F7" w:rsidP="001A4A69">
            <w:pPr>
              <w:widowControl w:val="0"/>
              <w:ind w:right="281"/>
              <w:jc w:val="both"/>
            </w:pPr>
          </w:p>
        </w:tc>
      </w:tr>
      <w:tr w:rsidR="00C113F7" w:rsidRPr="00EC1862" w14:paraId="09A7B7BB" w14:textId="77777777" w:rsidTr="001A4A69">
        <w:trPr>
          <w:trHeight w:val="20"/>
          <w:jc w:val="center"/>
        </w:trPr>
        <w:tc>
          <w:tcPr>
            <w:tcW w:w="1286" w:type="dxa"/>
            <w:shd w:val="clear" w:color="auto" w:fill="FFFFFF"/>
          </w:tcPr>
          <w:p w14:paraId="368CBF3A"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5090E84A" w14:textId="77777777" w:rsidR="00C113F7" w:rsidRPr="00EC1862" w:rsidRDefault="00C113F7" w:rsidP="001A4A69">
            <w:pPr>
              <w:widowControl w:val="0"/>
              <w:ind w:right="281"/>
              <w:jc w:val="both"/>
            </w:pPr>
          </w:p>
        </w:tc>
        <w:tc>
          <w:tcPr>
            <w:tcW w:w="1333" w:type="dxa"/>
            <w:shd w:val="clear" w:color="auto" w:fill="FFFFFF"/>
          </w:tcPr>
          <w:p w14:paraId="622C3F04"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567A5804" w14:textId="77777777" w:rsidR="00C113F7" w:rsidRPr="00EC1862" w:rsidRDefault="00C113F7" w:rsidP="001A4A69">
            <w:pPr>
              <w:widowControl w:val="0"/>
              <w:ind w:right="281"/>
              <w:jc w:val="both"/>
            </w:pPr>
          </w:p>
        </w:tc>
        <w:tc>
          <w:tcPr>
            <w:tcW w:w="1353" w:type="dxa"/>
            <w:shd w:val="clear" w:color="auto" w:fill="FFFFFF"/>
          </w:tcPr>
          <w:p w14:paraId="2E8F69F2" w14:textId="77777777" w:rsidR="00C113F7" w:rsidRPr="00EC1862" w:rsidRDefault="00C113F7" w:rsidP="001A4A69">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4EE0303F" w14:textId="77777777" w:rsidR="00C113F7" w:rsidRPr="00EC1862" w:rsidRDefault="00C113F7" w:rsidP="001A4A69">
            <w:pPr>
              <w:widowControl w:val="0"/>
              <w:ind w:right="281"/>
              <w:jc w:val="both"/>
            </w:pPr>
          </w:p>
        </w:tc>
      </w:tr>
    </w:tbl>
    <w:p w14:paraId="0240486B" w14:textId="77777777" w:rsidR="00C113F7" w:rsidRPr="00EC1862" w:rsidRDefault="00C113F7" w:rsidP="00C113F7">
      <w:pPr>
        <w:widowControl w:val="0"/>
        <w:spacing w:line="180" w:lineRule="exact"/>
        <w:ind w:right="281"/>
        <w:jc w:val="both"/>
      </w:pPr>
    </w:p>
    <w:p w14:paraId="7726EF49" w14:textId="77777777" w:rsidR="00C113F7" w:rsidRPr="00EC1862" w:rsidRDefault="00C113F7" w:rsidP="00C113F7">
      <w:pPr>
        <w:pStyle w:val="Pagrindinistekstas2"/>
        <w:widowControl w:val="0"/>
        <w:shd w:val="clear" w:color="auto" w:fill="auto"/>
        <w:tabs>
          <w:tab w:val="left" w:pos="553"/>
        </w:tabs>
        <w:suppressAutoHyphens/>
        <w:spacing w:before="0" w:after="0" w:line="240" w:lineRule="auto"/>
        <w:ind w:right="281" w:firstLine="0"/>
        <w:jc w:val="both"/>
        <w:rPr>
          <w:sz w:val="24"/>
          <w:szCs w:val="24"/>
        </w:rPr>
      </w:pPr>
    </w:p>
    <w:p w14:paraId="2BB6A920" w14:textId="77777777" w:rsidR="00C113F7" w:rsidRPr="00EC1862" w:rsidRDefault="00C113F7" w:rsidP="00C113F7">
      <w:pPr>
        <w:pStyle w:val="Pagrindinistekstas"/>
        <w:widowControl w:val="0"/>
        <w:spacing w:after="0" w:line="259" w:lineRule="auto"/>
        <w:ind w:left="4820"/>
        <w:jc w:val="both"/>
        <w:rPr>
          <w:szCs w:val="24"/>
          <w:lang w:val="lt-LT"/>
        </w:rPr>
      </w:pPr>
    </w:p>
    <w:p w14:paraId="198306DF" w14:textId="77777777" w:rsidR="00C113F7" w:rsidRDefault="00C113F7" w:rsidP="00C113F7">
      <w:pPr>
        <w:pStyle w:val="Pagrindinistekstas100"/>
        <w:widowControl w:val="0"/>
        <w:shd w:val="clear" w:color="auto" w:fill="auto"/>
        <w:suppressAutoHyphens/>
        <w:spacing w:after="0" w:line="240" w:lineRule="auto"/>
        <w:jc w:val="center"/>
        <w:rPr>
          <w:szCs w:val="24"/>
        </w:rPr>
      </w:pPr>
    </w:p>
    <w:p w14:paraId="52AB4F1C" w14:textId="77777777" w:rsidR="00C113F7" w:rsidRDefault="00C113F7" w:rsidP="00C113F7">
      <w:pPr>
        <w:pStyle w:val="Pagrindinistekstas100"/>
        <w:widowControl w:val="0"/>
        <w:shd w:val="clear" w:color="auto" w:fill="auto"/>
        <w:suppressAutoHyphens/>
        <w:spacing w:after="0" w:line="240" w:lineRule="auto"/>
        <w:jc w:val="center"/>
        <w:rPr>
          <w:szCs w:val="24"/>
        </w:rPr>
      </w:pPr>
    </w:p>
    <w:p w14:paraId="1106C48F" w14:textId="77777777" w:rsidR="00C113F7" w:rsidRDefault="00C113F7" w:rsidP="00C113F7">
      <w:pPr>
        <w:pStyle w:val="Pagrindinistekstas100"/>
        <w:widowControl w:val="0"/>
        <w:shd w:val="clear" w:color="auto" w:fill="auto"/>
        <w:suppressAutoHyphens/>
        <w:spacing w:after="0" w:line="240" w:lineRule="auto"/>
        <w:jc w:val="center"/>
        <w:rPr>
          <w:szCs w:val="24"/>
        </w:rPr>
      </w:pPr>
    </w:p>
    <w:p w14:paraId="4BAF5E31" w14:textId="77777777" w:rsidR="00C113F7" w:rsidRDefault="00C113F7" w:rsidP="00C113F7">
      <w:pPr>
        <w:pStyle w:val="Pagrindinistekstas100"/>
        <w:widowControl w:val="0"/>
        <w:shd w:val="clear" w:color="auto" w:fill="auto"/>
        <w:suppressAutoHyphens/>
        <w:spacing w:after="0" w:line="240" w:lineRule="auto"/>
        <w:jc w:val="center"/>
        <w:rPr>
          <w:szCs w:val="24"/>
        </w:rPr>
      </w:pPr>
    </w:p>
    <w:p w14:paraId="21BD5924" w14:textId="77777777" w:rsidR="00C113F7" w:rsidRDefault="00C113F7" w:rsidP="00C113F7">
      <w:pPr>
        <w:pStyle w:val="Pagrindinistekstas100"/>
        <w:widowControl w:val="0"/>
        <w:shd w:val="clear" w:color="auto" w:fill="auto"/>
        <w:suppressAutoHyphens/>
        <w:spacing w:after="0" w:line="240" w:lineRule="auto"/>
        <w:jc w:val="center"/>
        <w:rPr>
          <w:szCs w:val="24"/>
        </w:rPr>
      </w:pPr>
    </w:p>
    <w:p w14:paraId="78117DA9" w14:textId="77777777" w:rsidR="00C113F7" w:rsidRDefault="00C113F7" w:rsidP="00852FB4">
      <w:pPr>
        <w:pStyle w:val="Pagrindinistekstas100"/>
        <w:widowControl w:val="0"/>
        <w:shd w:val="clear" w:color="auto" w:fill="auto"/>
        <w:suppressAutoHyphens/>
        <w:spacing w:after="0" w:line="240" w:lineRule="auto"/>
        <w:jc w:val="center"/>
        <w:rPr>
          <w:szCs w:val="24"/>
        </w:rPr>
      </w:pPr>
    </w:p>
    <w:p w14:paraId="520EB674" w14:textId="77777777" w:rsidR="00F83CF5" w:rsidRPr="00EC1862" w:rsidRDefault="00F83CF5" w:rsidP="00F83CF5">
      <w:pPr>
        <w:pStyle w:val="Pagrindinistekstas"/>
        <w:widowControl w:val="0"/>
        <w:spacing w:after="0" w:line="259" w:lineRule="auto"/>
        <w:ind w:firstLine="4820"/>
        <w:rPr>
          <w:szCs w:val="24"/>
          <w:lang w:val="lt-LT"/>
        </w:rPr>
      </w:pPr>
      <w:r w:rsidRPr="00EC1862">
        <w:rPr>
          <w:szCs w:val="24"/>
          <w:lang w:val="lt-LT"/>
        </w:rPr>
        <w:t>PATVIRTINTA</w:t>
      </w:r>
    </w:p>
    <w:p w14:paraId="197A55F0" w14:textId="77777777" w:rsidR="00F83CF5" w:rsidRPr="00EC1862" w:rsidRDefault="00F83CF5" w:rsidP="00F83CF5">
      <w:pPr>
        <w:pStyle w:val="Pagrindinistekstas"/>
        <w:widowControl w:val="0"/>
        <w:spacing w:after="0" w:line="259" w:lineRule="auto"/>
        <w:ind w:left="4820"/>
        <w:jc w:val="both"/>
        <w:rPr>
          <w:rFonts w:eastAsia="Calibri"/>
          <w:szCs w:val="24"/>
          <w:lang w:val="lt-LT"/>
        </w:rPr>
      </w:pPr>
      <w:r w:rsidRPr="00EC1862">
        <w:rPr>
          <w:rFonts w:eastAsia="Calibri"/>
          <w:szCs w:val="24"/>
          <w:lang w:val="lt-LT"/>
        </w:rPr>
        <w:t>Ignalinos rajono savivaldybės administracijos direktoriaus 202</w:t>
      </w:r>
      <w:r w:rsidR="00C113F7">
        <w:rPr>
          <w:rFonts w:eastAsia="Calibri"/>
          <w:szCs w:val="24"/>
          <w:lang w:val="lt-LT"/>
        </w:rPr>
        <w:t>3</w:t>
      </w:r>
      <w:r w:rsidRPr="00EC1862">
        <w:rPr>
          <w:rFonts w:eastAsia="Calibri"/>
          <w:szCs w:val="24"/>
          <w:lang w:val="lt-LT"/>
        </w:rPr>
        <w:t xml:space="preserve"> m.                   d. įsakymu Nr.</w:t>
      </w:r>
    </w:p>
    <w:p w14:paraId="053F8AD8" w14:textId="77777777" w:rsidR="00F83CF5" w:rsidRPr="00EC1862" w:rsidRDefault="00F83CF5" w:rsidP="00F83CF5">
      <w:pPr>
        <w:pStyle w:val="Pagrindinistekstas"/>
        <w:widowControl w:val="0"/>
        <w:spacing w:after="0" w:line="259" w:lineRule="auto"/>
        <w:ind w:left="4820"/>
        <w:jc w:val="both"/>
        <w:rPr>
          <w:rFonts w:eastAsia="Calibri"/>
          <w:szCs w:val="24"/>
          <w:lang w:val="lt-LT"/>
        </w:rPr>
      </w:pPr>
    </w:p>
    <w:p w14:paraId="71BE2BD9" w14:textId="77777777" w:rsidR="00F83CF5" w:rsidRPr="00EC1862" w:rsidRDefault="00F83CF5" w:rsidP="00F83CF5">
      <w:pPr>
        <w:pStyle w:val="Temosantrat10"/>
        <w:widowControl w:val="0"/>
        <w:shd w:val="clear" w:color="auto" w:fill="auto"/>
        <w:suppressAutoHyphens/>
        <w:spacing w:after="0" w:line="240" w:lineRule="auto"/>
        <w:rPr>
          <w:b/>
          <w:sz w:val="24"/>
          <w:szCs w:val="24"/>
        </w:rPr>
      </w:pPr>
      <w:r>
        <w:rPr>
          <w:b/>
          <w:sz w:val="24"/>
          <w:szCs w:val="24"/>
        </w:rPr>
        <w:t>(</w:t>
      </w:r>
      <w:r w:rsidRPr="00EC1862">
        <w:rPr>
          <w:b/>
          <w:sz w:val="24"/>
          <w:szCs w:val="24"/>
        </w:rPr>
        <w:t xml:space="preserve">Tipinės </w:t>
      </w:r>
      <w:r>
        <w:rPr>
          <w:b/>
          <w:sz w:val="24"/>
          <w:szCs w:val="24"/>
        </w:rPr>
        <w:t>paslaugų</w:t>
      </w:r>
      <w:r w:rsidRPr="00EC1862">
        <w:rPr>
          <w:b/>
          <w:sz w:val="24"/>
          <w:szCs w:val="24"/>
        </w:rPr>
        <w:t xml:space="preserve"> fiksuotos kainos viešojo pirkimo–pardavimo sutarties forma*</w:t>
      </w:r>
      <w:r>
        <w:rPr>
          <w:b/>
          <w:sz w:val="24"/>
          <w:szCs w:val="24"/>
        </w:rPr>
        <w:t>)</w:t>
      </w:r>
    </w:p>
    <w:p w14:paraId="27A52A8E" w14:textId="77777777" w:rsidR="00F83CF5" w:rsidRPr="00EC1862" w:rsidRDefault="00F83CF5" w:rsidP="00F83CF5">
      <w:pPr>
        <w:pStyle w:val="Temosantrat10"/>
        <w:widowControl w:val="0"/>
        <w:shd w:val="clear" w:color="auto" w:fill="auto"/>
        <w:suppressAutoHyphens/>
        <w:spacing w:after="0" w:line="240" w:lineRule="auto"/>
        <w:ind w:firstLine="4678"/>
        <w:jc w:val="both"/>
        <w:rPr>
          <w:sz w:val="24"/>
          <w:szCs w:val="24"/>
        </w:rPr>
      </w:pPr>
    </w:p>
    <w:p w14:paraId="065E53D8" w14:textId="77777777" w:rsidR="00F83CF5" w:rsidRPr="00EC1862" w:rsidRDefault="00F83CF5" w:rsidP="00F83CF5">
      <w:pPr>
        <w:pStyle w:val="Temosantrat10"/>
        <w:widowControl w:val="0"/>
        <w:shd w:val="clear" w:color="auto" w:fill="auto"/>
        <w:suppressAutoHyphens/>
        <w:spacing w:after="0" w:line="240" w:lineRule="auto"/>
        <w:jc w:val="both"/>
        <w:rPr>
          <w:i/>
          <w:sz w:val="24"/>
          <w:szCs w:val="24"/>
        </w:rPr>
      </w:pPr>
      <w:r w:rsidRPr="00EC1862">
        <w:rPr>
          <w:i/>
          <w:sz w:val="24"/>
          <w:szCs w:val="24"/>
        </w:rPr>
        <w:t>* Rengiant sutarties projektą</w:t>
      </w:r>
      <w:r w:rsidR="00E54593">
        <w:rPr>
          <w:i/>
          <w:sz w:val="24"/>
          <w:szCs w:val="24"/>
        </w:rPr>
        <w:t>,</w:t>
      </w:r>
      <w:r w:rsidRPr="00EC1862">
        <w:rPr>
          <w:i/>
          <w:sz w:val="24"/>
          <w:szCs w:val="24"/>
        </w:rPr>
        <w:t xml:space="preserve">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w:t>
      </w:r>
      <w:r>
        <w:rPr>
          <w:i/>
          <w:sz w:val="24"/>
          <w:szCs w:val="24"/>
        </w:rPr>
        <w:t>t</w:t>
      </w:r>
      <w:r w:rsidRPr="00EC1862">
        <w:rPr>
          <w:i/>
          <w:sz w:val="24"/>
          <w:szCs w:val="24"/>
        </w:rPr>
        <w:t>i po įvykusio pirkimo.</w:t>
      </w:r>
    </w:p>
    <w:p w14:paraId="6BC3392B" w14:textId="77777777" w:rsidR="00F83CF5" w:rsidRPr="00EC1862" w:rsidRDefault="00F83CF5" w:rsidP="00F83CF5">
      <w:pPr>
        <w:pStyle w:val="Temosantrat10"/>
        <w:widowControl w:val="0"/>
        <w:shd w:val="clear" w:color="auto" w:fill="auto"/>
        <w:suppressAutoHyphens/>
        <w:spacing w:after="0" w:line="240" w:lineRule="auto"/>
        <w:jc w:val="both"/>
        <w:rPr>
          <w:i/>
          <w:sz w:val="24"/>
          <w:szCs w:val="24"/>
        </w:rPr>
      </w:pPr>
    </w:p>
    <w:p w14:paraId="3B750D33" w14:textId="77777777" w:rsidR="00F83CF5" w:rsidRPr="00EC1862" w:rsidRDefault="00F83CF5" w:rsidP="00F83CF5">
      <w:pPr>
        <w:pStyle w:val="Pagrindinistekstas2"/>
        <w:widowControl w:val="0"/>
        <w:shd w:val="clear" w:color="auto" w:fill="auto"/>
        <w:suppressAutoHyphens/>
        <w:spacing w:before="0" w:after="0" w:line="240" w:lineRule="auto"/>
        <w:ind w:firstLine="0"/>
        <w:rPr>
          <w:sz w:val="24"/>
          <w:szCs w:val="24"/>
        </w:rPr>
      </w:pPr>
    </w:p>
    <w:p w14:paraId="14882AA2" w14:textId="77777777" w:rsidR="00F83CF5" w:rsidRPr="00EC1862" w:rsidRDefault="00F83CF5" w:rsidP="00F83CF5">
      <w:pPr>
        <w:pStyle w:val="Temosantrat20"/>
        <w:widowControl w:val="0"/>
        <w:shd w:val="clear" w:color="auto" w:fill="auto"/>
        <w:suppressAutoHyphens/>
        <w:spacing w:before="0" w:after="0" w:line="240" w:lineRule="auto"/>
        <w:rPr>
          <w:b/>
          <w:sz w:val="24"/>
          <w:szCs w:val="24"/>
        </w:rPr>
      </w:pPr>
      <w:r>
        <w:rPr>
          <w:b/>
          <w:sz w:val="24"/>
          <w:szCs w:val="24"/>
        </w:rPr>
        <w:t>PASLAUGŲ</w:t>
      </w:r>
      <w:r w:rsidRPr="00EC1862">
        <w:rPr>
          <w:b/>
          <w:sz w:val="24"/>
          <w:szCs w:val="24"/>
        </w:rPr>
        <w:t xml:space="preserve"> VIEŠOJO PIRKIMO–PARDAVIMO SUTARTIS </w:t>
      </w:r>
    </w:p>
    <w:p w14:paraId="46D838CE" w14:textId="77777777" w:rsidR="00F83CF5" w:rsidRPr="00EC1862" w:rsidRDefault="00F83CF5" w:rsidP="00F83CF5">
      <w:pPr>
        <w:pStyle w:val="Temosantrat20"/>
        <w:widowControl w:val="0"/>
        <w:shd w:val="clear" w:color="auto" w:fill="auto"/>
        <w:suppressAutoHyphens/>
        <w:spacing w:before="0" w:after="0" w:line="240" w:lineRule="auto"/>
        <w:rPr>
          <w:sz w:val="24"/>
          <w:szCs w:val="24"/>
        </w:rPr>
      </w:pPr>
    </w:p>
    <w:p w14:paraId="70081A43" w14:textId="77777777" w:rsidR="00F83CF5" w:rsidRPr="00F83CF5" w:rsidRDefault="00F83CF5" w:rsidP="00F83CF5">
      <w:pPr>
        <w:pStyle w:val="Temosantrat20"/>
        <w:widowControl w:val="0"/>
        <w:shd w:val="clear" w:color="auto" w:fill="auto"/>
        <w:suppressAutoHyphens/>
        <w:spacing w:before="0" w:after="0" w:line="240" w:lineRule="auto"/>
        <w:rPr>
          <w:rStyle w:val="Temosantrat2Iretinimas-1tk"/>
          <w:spacing w:val="0"/>
          <w:sz w:val="24"/>
          <w:szCs w:val="24"/>
        </w:rPr>
      </w:pPr>
      <w:r w:rsidRPr="00F83CF5">
        <w:rPr>
          <w:rStyle w:val="Temosantrat2Iretinimas-1tk"/>
          <w:spacing w:val="0"/>
          <w:sz w:val="24"/>
          <w:szCs w:val="24"/>
        </w:rPr>
        <w:t>202   m.                          d. Nr.</w:t>
      </w:r>
    </w:p>
    <w:p w14:paraId="01E47DF8" w14:textId="77777777" w:rsidR="00F83CF5" w:rsidRPr="00A76FCE" w:rsidRDefault="00F83CF5" w:rsidP="00F83CF5">
      <w:pPr>
        <w:pStyle w:val="Pagrindinistekstas2"/>
        <w:widowControl w:val="0"/>
        <w:shd w:val="clear" w:color="auto" w:fill="auto"/>
        <w:suppressAutoHyphens/>
        <w:spacing w:before="0" w:after="0" w:line="240" w:lineRule="auto"/>
        <w:ind w:firstLine="0"/>
        <w:rPr>
          <w:sz w:val="24"/>
          <w:szCs w:val="24"/>
        </w:rPr>
      </w:pPr>
    </w:p>
    <w:p w14:paraId="35C14FDD" w14:textId="77777777" w:rsidR="00F83CF5" w:rsidRPr="00A76FCE" w:rsidRDefault="00F83CF5" w:rsidP="00F83CF5">
      <w:pPr>
        <w:pStyle w:val="Pagrindinistekstas2"/>
        <w:widowControl w:val="0"/>
        <w:shd w:val="clear" w:color="auto" w:fill="auto"/>
        <w:suppressAutoHyphens/>
        <w:spacing w:before="0" w:after="0" w:line="240" w:lineRule="auto"/>
        <w:ind w:firstLine="0"/>
        <w:rPr>
          <w:sz w:val="24"/>
          <w:szCs w:val="24"/>
        </w:rPr>
      </w:pPr>
      <w:r w:rsidRPr="00A76FCE">
        <w:rPr>
          <w:sz w:val="24"/>
          <w:szCs w:val="24"/>
        </w:rPr>
        <w:t xml:space="preserve">Pirkimo numeris </w:t>
      </w:r>
      <w:r w:rsidRPr="00A76FCE">
        <w:rPr>
          <w:color w:val="FF0000"/>
          <w:sz w:val="24"/>
          <w:szCs w:val="24"/>
        </w:rPr>
        <w:t xml:space="preserve">įrašyti </w:t>
      </w:r>
    </w:p>
    <w:p w14:paraId="542190AD" w14:textId="77777777" w:rsidR="00F83CF5" w:rsidRPr="00A76FCE" w:rsidRDefault="00F83CF5" w:rsidP="00F83CF5">
      <w:pPr>
        <w:pStyle w:val="Pagrindinistekstas2"/>
        <w:widowControl w:val="0"/>
        <w:shd w:val="clear" w:color="auto" w:fill="auto"/>
        <w:suppressAutoHyphens/>
        <w:spacing w:before="0" w:after="0" w:line="240" w:lineRule="auto"/>
        <w:ind w:firstLine="0"/>
        <w:rPr>
          <w:color w:val="FF0000"/>
          <w:sz w:val="24"/>
          <w:szCs w:val="24"/>
        </w:rPr>
      </w:pPr>
      <w:r w:rsidRPr="00A76FCE">
        <w:rPr>
          <w:sz w:val="24"/>
          <w:szCs w:val="24"/>
        </w:rPr>
        <w:t xml:space="preserve">Pirkimo pavadinimas </w:t>
      </w:r>
      <w:r w:rsidRPr="00A76FCE">
        <w:rPr>
          <w:color w:val="FF0000"/>
          <w:sz w:val="24"/>
          <w:szCs w:val="24"/>
        </w:rPr>
        <w:t>įrašyti</w:t>
      </w:r>
    </w:p>
    <w:p w14:paraId="26B820F4" w14:textId="77777777" w:rsidR="00F83CF5" w:rsidRPr="00A76FCE" w:rsidRDefault="00F83CF5" w:rsidP="00F83CF5">
      <w:pPr>
        <w:pStyle w:val="Pagrindinistekstas2"/>
        <w:widowControl w:val="0"/>
        <w:shd w:val="clear" w:color="auto" w:fill="auto"/>
        <w:suppressAutoHyphens/>
        <w:spacing w:before="0" w:after="0" w:line="240" w:lineRule="auto"/>
        <w:ind w:firstLine="0"/>
        <w:rPr>
          <w:color w:val="000000" w:themeColor="text1"/>
          <w:sz w:val="24"/>
          <w:szCs w:val="24"/>
        </w:rPr>
      </w:pPr>
      <w:r w:rsidRPr="00A76FCE">
        <w:rPr>
          <w:color w:val="000000" w:themeColor="text1"/>
          <w:sz w:val="24"/>
          <w:szCs w:val="24"/>
        </w:rPr>
        <w:t xml:space="preserve">Komisijos protokolo ar pirkimo pažymos dėl laimėjusio pasiūlymo nustatymo data ir Nr. </w:t>
      </w:r>
      <w:r w:rsidRPr="00A76FCE">
        <w:rPr>
          <w:color w:val="FF0000"/>
          <w:sz w:val="24"/>
          <w:szCs w:val="24"/>
        </w:rPr>
        <w:t>įrašyti</w:t>
      </w:r>
    </w:p>
    <w:p w14:paraId="00D4FDE5" w14:textId="77777777" w:rsidR="00F83CF5" w:rsidRPr="00EC1862" w:rsidRDefault="00F83CF5" w:rsidP="00F83CF5">
      <w:pPr>
        <w:pStyle w:val="Pagrindinistekstas2"/>
        <w:widowControl w:val="0"/>
        <w:shd w:val="clear" w:color="auto" w:fill="auto"/>
        <w:suppressAutoHyphens/>
        <w:spacing w:before="0" w:after="0" w:line="240" w:lineRule="auto"/>
        <w:ind w:firstLine="0"/>
        <w:rPr>
          <w:sz w:val="24"/>
          <w:szCs w:val="24"/>
        </w:rPr>
      </w:pPr>
    </w:p>
    <w:p w14:paraId="061CF816" w14:textId="77777777" w:rsidR="00F83CF5" w:rsidRPr="00EC1862" w:rsidRDefault="00F83CF5" w:rsidP="00F83CF5">
      <w:pPr>
        <w:pStyle w:val="Temosantrat20"/>
        <w:widowControl w:val="0"/>
        <w:shd w:val="clear" w:color="auto" w:fill="auto"/>
        <w:suppressAutoHyphens/>
        <w:spacing w:before="0" w:after="0" w:line="240" w:lineRule="auto"/>
        <w:jc w:val="both"/>
        <w:rPr>
          <w:sz w:val="24"/>
          <w:szCs w:val="24"/>
        </w:rPr>
      </w:pPr>
    </w:p>
    <w:p w14:paraId="206618D2" w14:textId="77777777" w:rsidR="00F83CF5" w:rsidRPr="00EC1862" w:rsidRDefault="00F83CF5" w:rsidP="00F83CF5">
      <w:pPr>
        <w:pStyle w:val="Temosantrat30"/>
        <w:widowControl w:val="0"/>
        <w:shd w:val="clear" w:color="auto" w:fill="auto"/>
        <w:suppressAutoHyphens/>
        <w:spacing w:before="0" w:line="240" w:lineRule="auto"/>
        <w:ind w:firstLine="1134"/>
        <w:rPr>
          <w:b/>
          <w:sz w:val="24"/>
          <w:szCs w:val="24"/>
        </w:rPr>
      </w:pPr>
      <w:r w:rsidRPr="00EC1862">
        <w:rPr>
          <w:b/>
          <w:sz w:val="24"/>
          <w:szCs w:val="24"/>
        </w:rPr>
        <w:t>Perkančiosios organizacijos pavadinimas – Ignalinos rajono savivaldybės administracija (toliau – Pirkėjas)</w:t>
      </w:r>
    </w:p>
    <w:p w14:paraId="07D2F170" w14:textId="77777777" w:rsidR="00F83CF5" w:rsidRPr="00EC1862" w:rsidRDefault="00F83CF5" w:rsidP="00F83CF5">
      <w:pPr>
        <w:pStyle w:val="Temosantrat30"/>
        <w:widowControl w:val="0"/>
        <w:shd w:val="clear" w:color="auto" w:fill="auto"/>
        <w:suppressAutoHyphens/>
        <w:spacing w:before="0" w:line="240" w:lineRule="auto"/>
        <w:ind w:firstLine="1134"/>
        <w:rPr>
          <w:sz w:val="24"/>
          <w:szCs w:val="24"/>
        </w:rPr>
      </w:pPr>
    </w:p>
    <w:p w14:paraId="42851244"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Adresas: Laisvės a. 70, LT-30122 Ignalina</w:t>
      </w:r>
    </w:p>
    <w:p w14:paraId="061AA238"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Įmonės kodas 288768350</w:t>
      </w:r>
    </w:p>
    <w:p w14:paraId="46CE0287"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PVM mokėtojo kodas: nėra PVM mokėtojas</w:t>
      </w:r>
    </w:p>
    <w:p w14:paraId="6843DA1E"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Atsiskaitomosios sąskaitos numeris LT067182200001130990</w:t>
      </w:r>
    </w:p>
    <w:p w14:paraId="0E13B261"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p>
    <w:p w14:paraId="24AEE1EC" w14:textId="77777777" w:rsidR="00F83CF5" w:rsidRPr="00EC1862" w:rsidRDefault="00F83CF5" w:rsidP="00F83CF5">
      <w:pPr>
        <w:pStyle w:val="Temosantrat30"/>
        <w:widowControl w:val="0"/>
        <w:shd w:val="clear" w:color="auto" w:fill="auto"/>
        <w:suppressAutoHyphens/>
        <w:spacing w:before="0" w:line="240" w:lineRule="auto"/>
        <w:ind w:firstLine="1134"/>
        <w:rPr>
          <w:b/>
          <w:sz w:val="24"/>
          <w:szCs w:val="24"/>
        </w:rPr>
      </w:pPr>
      <w:r>
        <w:rPr>
          <w:b/>
          <w:sz w:val="24"/>
          <w:szCs w:val="24"/>
        </w:rPr>
        <w:t>Tiekėjo</w:t>
      </w:r>
      <w:r w:rsidRPr="00EC1862">
        <w:rPr>
          <w:b/>
          <w:sz w:val="24"/>
          <w:szCs w:val="24"/>
        </w:rPr>
        <w:t xml:space="preserve"> pavadinimas – </w:t>
      </w:r>
      <w:r w:rsidRPr="00EC1862">
        <w:rPr>
          <w:b/>
          <w:color w:val="FF0000"/>
          <w:sz w:val="24"/>
          <w:szCs w:val="24"/>
        </w:rPr>
        <w:t>įrašyti</w:t>
      </w:r>
      <w:r w:rsidRPr="00EC1862">
        <w:rPr>
          <w:b/>
          <w:sz w:val="24"/>
          <w:szCs w:val="24"/>
        </w:rPr>
        <w:t xml:space="preserve"> (toliau – </w:t>
      </w:r>
      <w:r>
        <w:rPr>
          <w:b/>
          <w:sz w:val="24"/>
          <w:szCs w:val="24"/>
        </w:rPr>
        <w:t>Tiekėjas</w:t>
      </w:r>
      <w:r w:rsidRPr="00EC1862">
        <w:rPr>
          <w:b/>
          <w:sz w:val="24"/>
          <w:szCs w:val="24"/>
        </w:rPr>
        <w:t>)</w:t>
      </w:r>
    </w:p>
    <w:p w14:paraId="641DD46D" w14:textId="77777777" w:rsidR="00F83CF5" w:rsidRPr="00EC1862" w:rsidRDefault="00F83CF5" w:rsidP="00F83CF5">
      <w:pPr>
        <w:pStyle w:val="Temosantrat30"/>
        <w:widowControl w:val="0"/>
        <w:shd w:val="clear" w:color="auto" w:fill="auto"/>
        <w:suppressAutoHyphens/>
        <w:spacing w:before="0" w:line="240" w:lineRule="auto"/>
        <w:ind w:firstLine="1134"/>
        <w:rPr>
          <w:sz w:val="24"/>
          <w:szCs w:val="24"/>
        </w:rPr>
      </w:pPr>
    </w:p>
    <w:p w14:paraId="676B548E"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1B97A833"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241C737D"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72873668"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483F363B" w14:textId="77777777" w:rsidR="00F83CF5" w:rsidRPr="00EC1862" w:rsidRDefault="00F83CF5" w:rsidP="00F83CF5">
      <w:pPr>
        <w:pStyle w:val="Pagrindinistekstas21"/>
        <w:widowControl w:val="0"/>
        <w:shd w:val="clear" w:color="auto" w:fill="auto"/>
        <w:suppressAutoHyphens/>
        <w:spacing w:after="0" w:line="240" w:lineRule="auto"/>
        <w:ind w:firstLine="1134"/>
        <w:rPr>
          <w:spacing w:val="0"/>
          <w:sz w:val="24"/>
          <w:szCs w:val="24"/>
        </w:rPr>
      </w:pPr>
    </w:p>
    <w:p w14:paraId="3C10586A" w14:textId="77777777" w:rsidR="00F83CF5" w:rsidRPr="00D97907" w:rsidRDefault="00F83CF5" w:rsidP="00F83CF5">
      <w:pPr>
        <w:pStyle w:val="Pagrindinistekstas21"/>
        <w:widowControl w:val="0"/>
        <w:shd w:val="clear" w:color="auto" w:fill="auto"/>
        <w:suppressAutoHyphens/>
        <w:spacing w:after="0" w:line="240" w:lineRule="auto"/>
        <w:ind w:firstLine="1134"/>
        <w:rPr>
          <w:i/>
          <w:color w:val="FF0000"/>
          <w:spacing w:val="0"/>
          <w:sz w:val="24"/>
          <w:szCs w:val="24"/>
        </w:rPr>
      </w:pPr>
      <w:r w:rsidRPr="00D97907">
        <w:rPr>
          <w:i/>
          <w:color w:val="FF0000"/>
          <w:spacing w:val="0"/>
          <w:sz w:val="24"/>
          <w:szCs w:val="24"/>
        </w:rPr>
        <w:t xml:space="preserve">(Jeigu tai jungtinės veiklos sutarties pagrindu veikianti ūkio subjektų grupė, nurodyti, iš kokių ūkio subjektų sudaryta, visų šių subjektų pavadinimus, įmonės ir PVM mokėtojo kodus, adresus, atsakingojo partnerio pavadinimą </w:t>
      </w:r>
      <w:r w:rsidR="00496B7F">
        <w:rPr>
          <w:i/>
          <w:color w:val="FF0000"/>
          <w:spacing w:val="0"/>
          <w:sz w:val="24"/>
          <w:szCs w:val="24"/>
        </w:rPr>
        <w:t>ir</w:t>
      </w:r>
      <w:r w:rsidRPr="00D97907">
        <w:rPr>
          <w:i/>
          <w:color w:val="FF0000"/>
          <w:spacing w:val="0"/>
          <w:sz w:val="24"/>
          <w:szCs w:val="24"/>
        </w:rPr>
        <w:t xml:space="preserve"> šiam partneriui atstovaujančio asmens pareigas, vardą, pavardę)</w:t>
      </w:r>
    </w:p>
    <w:p w14:paraId="5A1CB253" w14:textId="77777777" w:rsidR="00F83CF5" w:rsidRPr="00EC1862" w:rsidRDefault="00F83CF5" w:rsidP="00F83CF5">
      <w:pPr>
        <w:pStyle w:val="Pagrindinistekstas21"/>
        <w:widowControl w:val="0"/>
        <w:shd w:val="clear" w:color="auto" w:fill="auto"/>
        <w:suppressAutoHyphens/>
        <w:spacing w:after="0" w:line="240" w:lineRule="auto"/>
        <w:ind w:firstLine="1134"/>
        <w:rPr>
          <w:spacing w:val="0"/>
          <w:sz w:val="24"/>
          <w:szCs w:val="24"/>
        </w:rPr>
      </w:pPr>
    </w:p>
    <w:p w14:paraId="19F1EF80" w14:textId="77777777" w:rsidR="00F83CF5" w:rsidRPr="00EC1862" w:rsidRDefault="00F83CF5" w:rsidP="00F83CF5">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 xml:space="preserve">Pirkėjas ir </w:t>
      </w:r>
      <w:r>
        <w:rPr>
          <w:b/>
          <w:sz w:val="24"/>
          <w:szCs w:val="24"/>
        </w:rPr>
        <w:t>Tiekėjas</w:t>
      </w:r>
      <w:r w:rsidRPr="00EC1862">
        <w:rPr>
          <w:b/>
          <w:sz w:val="24"/>
          <w:szCs w:val="24"/>
        </w:rPr>
        <w:t xml:space="preserve"> sudarė šią viešojo pirkimo–pardavimo sutartį (toliau – Sutartis).</w:t>
      </w:r>
    </w:p>
    <w:p w14:paraId="717DB0B4"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7DF0D3DC"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1AFCA379"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691818DE"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5C7EFA87"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0E5DECE1"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4455336D"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13A2C593" w14:textId="77777777" w:rsidR="00F83CF5"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66825E3C"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326608BA"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0F6994C0" w14:textId="77777777" w:rsidR="00F83CF5" w:rsidRPr="00EC1862" w:rsidRDefault="00F83CF5" w:rsidP="00F83CF5">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607C40AC" w14:textId="77777777" w:rsidR="00F83CF5" w:rsidRPr="00EC1862" w:rsidRDefault="00F83CF5" w:rsidP="00F83CF5">
      <w:pPr>
        <w:pStyle w:val="Temosantrat20"/>
        <w:widowControl w:val="0"/>
        <w:shd w:val="clear" w:color="auto" w:fill="auto"/>
        <w:suppressAutoHyphens/>
        <w:spacing w:before="0" w:after="0" w:line="240" w:lineRule="auto"/>
        <w:rPr>
          <w:sz w:val="24"/>
          <w:szCs w:val="24"/>
        </w:rPr>
      </w:pPr>
    </w:p>
    <w:p w14:paraId="19C9E5CC" w14:textId="77777777" w:rsidR="00F83CF5" w:rsidRPr="00EC1862" w:rsidRDefault="00F83CF5" w:rsidP="00F83CF5">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71817861" w14:textId="77777777" w:rsidR="00F83CF5" w:rsidRPr="00EC1862" w:rsidRDefault="00F83CF5" w:rsidP="00F83CF5">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0EF42710" w14:textId="77777777" w:rsidR="00F83CF5" w:rsidRPr="00EC1862" w:rsidRDefault="00F83CF5" w:rsidP="00F83CF5">
      <w:pPr>
        <w:pStyle w:val="Pagrindinistekstas2"/>
        <w:widowControl w:val="0"/>
        <w:shd w:val="clear" w:color="auto" w:fill="auto"/>
        <w:suppressAutoHyphens/>
        <w:spacing w:before="0" w:after="0" w:line="240" w:lineRule="auto"/>
        <w:ind w:firstLine="0"/>
        <w:rPr>
          <w:rStyle w:val="Pagrindinistekstas11tkPusjuodis"/>
          <w:sz w:val="24"/>
          <w:szCs w:val="24"/>
        </w:rPr>
      </w:pPr>
    </w:p>
    <w:p w14:paraId="478B542C" w14:textId="77777777" w:rsidR="00F83CF5" w:rsidRPr="00EC1862" w:rsidRDefault="00F83CF5" w:rsidP="00F83CF5">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r>
      <w:r>
        <w:rPr>
          <w:sz w:val="24"/>
          <w:szCs w:val="24"/>
        </w:rPr>
        <w:t>Sutarties dalykas yra Sutarties specialiųjų sąlygų 4 skyriuje nurodytų paslaugų pirkimas (toliau vadinama – paslaugos).</w:t>
      </w:r>
    </w:p>
    <w:p w14:paraId="47290123" w14:textId="77777777" w:rsidR="00F83CF5" w:rsidRDefault="00F83CF5" w:rsidP="00F83CF5">
      <w:pPr>
        <w:pStyle w:val="Pagrindinistekstas30"/>
        <w:widowControl w:val="0"/>
        <w:shd w:val="clear" w:color="auto" w:fill="auto"/>
        <w:suppressAutoHyphens/>
        <w:spacing w:after="0" w:line="240" w:lineRule="auto"/>
        <w:jc w:val="center"/>
        <w:rPr>
          <w:b/>
          <w:sz w:val="24"/>
          <w:szCs w:val="24"/>
        </w:rPr>
      </w:pPr>
    </w:p>
    <w:p w14:paraId="0B1D7DCD" w14:textId="77777777" w:rsidR="00F83CF5" w:rsidRPr="00EC1862" w:rsidRDefault="00F83CF5" w:rsidP="00F83CF5">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056FCC09" w14:textId="77777777" w:rsidR="00F83CF5" w:rsidRPr="00EC1862" w:rsidRDefault="00F83CF5" w:rsidP="00F83CF5">
      <w:pPr>
        <w:pStyle w:val="Pagrindinistekstas30"/>
        <w:widowControl w:val="0"/>
        <w:shd w:val="clear" w:color="auto" w:fill="auto"/>
        <w:suppressAutoHyphens/>
        <w:spacing w:after="0" w:line="240" w:lineRule="auto"/>
        <w:jc w:val="center"/>
        <w:rPr>
          <w:b/>
          <w:sz w:val="24"/>
          <w:szCs w:val="24"/>
        </w:rPr>
      </w:pPr>
      <w:r>
        <w:rPr>
          <w:b/>
          <w:sz w:val="24"/>
          <w:szCs w:val="24"/>
        </w:rPr>
        <w:t>TIEKIMO</w:t>
      </w:r>
      <w:r w:rsidRPr="00EC1862">
        <w:rPr>
          <w:b/>
          <w:sz w:val="24"/>
          <w:szCs w:val="24"/>
        </w:rPr>
        <w:t xml:space="preserve"> SĄLYGOS IR TERMINAI</w:t>
      </w:r>
    </w:p>
    <w:p w14:paraId="2CF32F57" w14:textId="77777777" w:rsidR="00F83CF5" w:rsidRPr="00EC1862" w:rsidRDefault="00F83CF5" w:rsidP="00F83CF5">
      <w:pPr>
        <w:pStyle w:val="Pagrindinistekstas30"/>
        <w:widowControl w:val="0"/>
        <w:shd w:val="clear" w:color="auto" w:fill="auto"/>
        <w:suppressAutoHyphens/>
        <w:spacing w:after="0" w:line="240" w:lineRule="auto"/>
        <w:jc w:val="center"/>
        <w:rPr>
          <w:sz w:val="24"/>
          <w:szCs w:val="24"/>
        </w:rPr>
      </w:pPr>
    </w:p>
    <w:p w14:paraId="086BEDAE" w14:textId="77777777" w:rsidR="00F83CF5" w:rsidRDefault="00F83CF5" w:rsidP="00F83CF5">
      <w:pPr>
        <w:pStyle w:val="Pagrindinistekstas2"/>
        <w:widowControl w:val="0"/>
        <w:numPr>
          <w:ilvl w:val="0"/>
          <w:numId w:val="5"/>
        </w:numPr>
        <w:shd w:val="clear" w:color="auto" w:fill="auto"/>
        <w:tabs>
          <w:tab w:val="left" w:pos="414"/>
          <w:tab w:val="left" w:pos="1418"/>
        </w:tabs>
        <w:suppressAutoHyphens/>
        <w:spacing w:before="0" w:after="0" w:line="240" w:lineRule="auto"/>
        <w:ind w:firstLine="1134"/>
        <w:jc w:val="both"/>
        <w:rPr>
          <w:sz w:val="24"/>
          <w:szCs w:val="24"/>
        </w:rPr>
      </w:pPr>
      <w:r>
        <w:rPr>
          <w:sz w:val="24"/>
          <w:szCs w:val="24"/>
        </w:rPr>
        <w:t>Paslaugos turi būti teikiamos</w:t>
      </w:r>
      <w:r w:rsidRPr="00EC1862">
        <w:rPr>
          <w:sz w:val="24"/>
          <w:szCs w:val="24"/>
        </w:rPr>
        <w:t xml:space="preserve"> šiuo adresu: </w:t>
      </w:r>
      <w:r w:rsidRPr="00EC1862">
        <w:rPr>
          <w:sz w:val="24"/>
          <w:szCs w:val="24"/>
          <w:highlight w:val="lightGray"/>
        </w:rPr>
        <w:t>įrašyti</w:t>
      </w:r>
      <w:r>
        <w:rPr>
          <w:sz w:val="24"/>
          <w:szCs w:val="24"/>
        </w:rPr>
        <w:t>.</w:t>
      </w:r>
    </w:p>
    <w:p w14:paraId="2F89F438" w14:textId="77777777" w:rsidR="00F83CF5" w:rsidRPr="00F767CB" w:rsidRDefault="00F83CF5" w:rsidP="00F83CF5">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sidRPr="00F767CB">
        <w:rPr>
          <w:sz w:val="24"/>
          <w:szCs w:val="24"/>
          <w:highlight w:val="lightGray"/>
        </w:rPr>
        <w:t>3.</w:t>
      </w:r>
      <w:r>
        <w:rPr>
          <w:sz w:val="24"/>
          <w:szCs w:val="24"/>
        </w:rPr>
        <w:tab/>
      </w:r>
      <w:r w:rsidRPr="0055650B">
        <w:rPr>
          <w:i/>
          <w:sz w:val="24"/>
          <w:szCs w:val="24"/>
          <w:highlight w:val="lightGray"/>
        </w:rPr>
        <w:t>(Daugkartinio užsakymo sutarti</w:t>
      </w:r>
      <w:r>
        <w:rPr>
          <w:i/>
          <w:sz w:val="24"/>
          <w:szCs w:val="24"/>
          <w:highlight w:val="lightGray"/>
        </w:rPr>
        <w:t>ms</w:t>
      </w:r>
      <w:r w:rsidRPr="0055650B">
        <w:rPr>
          <w:i/>
          <w:sz w:val="24"/>
          <w:szCs w:val="24"/>
          <w:highlight w:val="lightGray"/>
        </w:rPr>
        <w:t>)</w:t>
      </w:r>
      <w:r w:rsidRPr="00F767CB">
        <w:rPr>
          <w:sz w:val="24"/>
          <w:szCs w:val="24"/>
        </w:rPr>
        <w:t xml:space="preserve"> Bendra </w:t>
      </w:r>
      <w:r>
        <w:rPr>
          <w:sz w:val="24"/>
          <w:szCs w:val="24"/>
        </w:rPr>
        <w:t>paslaugų tei</w:t>
      </w:r>
      <w:r w:rsidRPr="00F767CB">
        <w:rPr>
          <w:sz w:val="24"/>
          <w:szCs w:val="24"/>
        </w:rPr>
        <w:t>kimo trukmė</w:t>
      </w:r>
      <w:r w:rsidR="00023112">
        <w:rPr>
          <w:sz w:val="24"/>
          <w:szCs w:val="24"/>
        </w:rPr>
        <w:t xml:space="preserve"> –</w:t>
      </w:r>
      <w:r w:rsidRPr="00F767CB">
        <w:rPr>
          <w:sz w:val="24"/>
          <w:szCs w:val="24"/>
        </w:rPr>
        <w:t xml:space="preserve"> </w:t>
      </w:r>
      <w:r w:rsidRPr="00F767CB">
        <w:rPr>
          <w:sz w:val="24"/>
          <w:szCs w:val="24"/>
          <w:highlight w:val="lightGray"/>
        </w:rPr>
        <w:t>365 kalendorinės dienos.</w:t>
      </w:r>
      <w:r w:rsidRPr="00F767CB">
        <w:rPr>
          <w:sz w:val="24"/>
          <w:szCs w:val="24"/>
        </w:rPr>
        <w:t xml:space="preserve"> Konkretaus </w:t>
      </w:r>
      <w:r>
        <w:rPr>
          <w:sz w:val="24"/>
          <w:szCs w:val="24"/>
        </w:rPr>
        <w:t>paslaugų</w:t>
      </w:r>
      <w:r w:rsidRPr="00F767CB">
        <w:rPr>
          <w:sz w:val="24"/>
          <w:szCs w:val="24"/>
        </w:rPr>
        <w:t xml:space="preserve"> t</w:t>
      </w:r>
      <w:r>
        <w:rPr>
          <w:sz w:val="24"/>
          <w:szCs w:val="24"/>
        </w:rPr>
        <w:t>eikimo</w:t>
      </w:r>
      <w:r w:rsidRPr="00F767CB">
        <w:rPr>
          <w:sz w:val="24"/>
          <w:szCs w:val="24"/>
        </w:rPr>
        <w:t xml:space="preserve"> užsakymo įvykdymo terminas (</w:t>
      </w:r>
      <w:r>
        <w:rPr>
          <w:sz w:val="24"/>
          <w:szCs w:val="24"/>
        </w:rPr>
        <w:t>paslaugų teikimo</w:t>
      </w:r>
      <w:r w:rsidRPr="00F767CB">
        <w:rPr>
          <w:sz w:val="24"/>
          <w:szCs w:val="24"/>
        </w:rPr>
        <w:t xml:space="preserve"> terminas)</w:t>
      </w:r>
      <w:r w:rsidR="00023112">
        <w:rPr>
          <w:sz w:val="24"/>
          <w:szCs w:val="24"/>
        </w:rPr>
        <w:t xml:space="preserve"> –</w:t>
      </w:r>
      <w:r w:rsidRPr="00F767CB">
        <w:rPr>
          <w:sz w:val="24"/>
          <w:szCs w:val="24"/>
        </w:rPr>
        <w:t xml:space="preserve"> </w:t>
      </w:r>
      <w:r w:rsidRPr="00F767CB">
        <w:rPr>
          <w:sz w:val="24"/>
          <w:szCs w:val="24"/>
          <w:highlight w:val="lightGray"/>
        </w:rPr>
        <w:t>ne ilgiau kaip per 60 (šešiasdešimt) kalendorinių dienų</w:t>
      </w:r>
      <w:r w:rsidRPr="00F767CB">
        <w:rPr>
          <w:sz w:val="24"/>
          <w:szCs w:val="24"/>
        </w:rPr>
        <w:t xml:space="preserve"> nuo užsakymo pateikimo. Užsakymas teikiamas </w:t>
      </w:r>
      <w:r w:rsidRPr="00F767CB">
        <w:rPr>
          <w:sz w:val="24"/>
          <w:szCs w:val="24"/>
          <w:highlight w:val="lightGray"/>
        </w:rPr>
        <w:t>raštu (el. paštu) ir/ arba žodžiu</w:t>
      </w:r>
      <w:r w:rsidRPr="00F767CB">
        <w:rPr>
          <w:sz w:val="24"/>
          <w:szCs w:val="24"/>
        </w:rPr>
        <w:t xml:space="preserve"> Sutarties specialiųjų sąlygų 6 skyriuje išvard</w:t>
      </w:r>
      <w:r w:rsidR="00496B7F">
        <w:rPr>
          <w:sz w:val="24"/>
          <w:szCs w:val="24"/>
        </w:rPr>
        <w:t>y</w:t>
      </w:r>
      <w:r w:rsidRPr="00F767CB">
        <w:rPr>
          <w:sz w:val="24"/>
          <w:szCs w:val="24"/>
        </w:rPr>
        <w:t>tais kontaktais.</w:t>
      </w:r>
    </w:p>
    <w:p w14:paraId="5A6AD12C" w14:textId="77777777" w:rsidR="00F83CF5" w:rsidRDefault="00F83CF5" w:rsidP="00F83CF5">
      <w:pPr>
        <w:pStyle w:val="Pagrindinistekstas2"/>
        <w:widowControl w:val="0"/>
        <w:shd w:val="clear" w:color="auto" w:fill="auto"/>
        <w:tabs>
          <w:tab w:val="left" w:pos="414"/>
          <w:tab w:val="left" w:pos="1418"/>
        </w:tabs>
        <w:suppressAutoHyphens/>
        <w:spacing w:before="0" w:after="0" w:line="240" w:lineRule="auto"/>
        <w:ind w:left="1134" w:firstLine="0"/>
        <w:jc w:val="both"/>
        <w:rPr>
          <w:sz w:val="24"/>
          <w:szCs w:val="24"/>
        </w:rPr>
      </w:pPr>
      <w:r w:rsidRPr="007026AB">
        <w:rPr>
          <w:sz w:val="24"/>
          <w:szCs w:val="24"/>
          <w:highlight w:val="lightGray"/>
        </w:rPr>
        <w:t>arba</w:t>
      </w:r>
      <w:r>
        <w:rPr>
          <w:sz w:val="24"/>
          <w:szCs w:val="24"/>
          <w:highlight w:val="lightGray"/>
        </w:rPr>
        <w:t xml:space="preserve"> </w:t>
      </w:r>
      <w:r w:rsidRPr="00EC1862">
        <w:rPr>
          <w:sz w:val="24"/>
          <w:szCs w:val="24"/>
          <w:highlight w:val="lightGray"/>
        </w:rPr>
        <w:t xml:space="preserve">(nereikalingą </w:t>
      </w:r>
      <w:r>
        <w:rPr>
          <w:sz w:val="24"/>
          <w:szCs w:val="24"/>
          <w:highlight w:val="lightGray"/>
        </w:rPr>
        <w:t>3</w:t>
      </w:r>
      <w:r w:rsidRPr="00EC1862">
        <w:rPr>
          <w:sz w:val="24"/>
          <w:szCs w:val="24"/>
          <w:highlight w:val="lightGray"/>
        </w:rPr>
        <w:t xml:space="preserve"> p</w:t>
      </w:r>
      <w:r w:rsidR="00023112">
        <w:rPr>
          <w:sz w:val="24"/>
          <w:szCs w:val="24"/>
          <w:highlight w:val="lightGray"/>
        </w:rPr>
        <w:t>unkto</w:t>
      </w:r>
      <w:r w:rsidRPr="00EC1862">
        <w:rPr>
          <w:sz w:val="24"/>
          <w:szCs w:val="24"/>
          <w:highlight w:val="lightGray"/>
        </w:rPr>
        <w:t xml:space="preserve"> variantą išbraukti)</w:t>
      </w:r>
      <w:r w:rsidRPr="007026AB">
        <w:rPr>
          <w:sz w:val="24"/>
          <w:szCs w:val="24"/>
          <w:highlight w:val="lightGray"/>
        </w:rPr>
        <w:t>:</w:t>
      </w:r>
    </w:p>
    <w:p w14:paraId="4EE7741A" w14:textId="77777777" w:rsidR="00F83CF5" w:rsidRPr="00332E7B" w:rsidRDefault="00F83CF5" w:rsidP="00F83CF5">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highlight w:val="lightGray"/>
        </w:rPr>
      </w:pPr>
      <w:r w:rsidRPr="00EB57A6">
        <w:rPr>
          <w:sz w:val="24"/>
          <w:szCs w:val="24"/>
          <w:highlight w:val="lightGray"/>
        </w:rPr>
        <w:t>3.</w:t>
      </w:r>
      <w:r>
        <w:rPr>
          <w:sz w:val="24"/>
          <w:szCs w:val="24"/>
        </w:rPr>
        <w:tab/>
      </w:r>
      <w:r w:rsidRPr="0055650B">
        <w:rPr>
          <w:i/>
          <w:sz w:val="24"/>
          <w:szCs w:val="24"/>
          <w:highlight w:val="lightGray"/>
        </w:rPr>
        <w:t>(Vienkartinio užsakymo sutartims)</w:t>
      </w:r>
      <w:r>
        <w:rPr>
          <w:sz w:val="24"/>
          <w:szCs w:val="24"/>
        </w:rPr>
        <w:t xml:space="preserve"> Paslaugų teikimo terminas</w:t>
      </w:r>
      <w:r w:rsidR="00023112">
        <w:rPr>
          <w:sz w:val="24"/>
          <w:szCs w:val="24"/>
        </w:rPr>
        <w:t xml:space="preserve"> –</w:t>
      </w:r>
      <w:r>
        <w:rPr>
          <w:sz w:val="24"/>
          <w:szCs w:val="24"/>
        </w:rPr>
        <w:t xml:space="preserve"> </w:t>
      </w:r>
      <w:r>
        <w:rPr>
          <w:sz w:val="24"/>
          <w:szCs w:val="24"/>
          <w:highlight w:val="lightGray"/>
        </w:rPr>
        <w:t>ne ilgiau kaip</w:t>
      </w:r>
      <w:r w:rsidRPr="00332E7B">
        <w:rPr>
          <w:sz w:val="24"/>
          <w:szCs w:val="24"/>
          <w:highlight w:val="lightGray"/>
        </w:rPr>
        <w:t xml:space="preserve"> 60 (šešiasdešimt</w:t>
      </w:r>
      <w:r w:rsidRPr="007026AB">
        <w:rPr>
          <w:sz w:val="24"/>
          <w:szCs w:val="24"/>
          <w:highlight w:val="lightGray"/>
        </w:rPr>
        <w:t>) kalendorinių dienų</w:t>
      </w:r>
      <w:r w:rsidRPr="007026AB">
        <w:rPr>
          <w:sz w:val="24"/>
          <w:szCs w:val="24"/>
        </w:rPr>
        <w:t xml:space="preserve"> nuo </w:t>
      </w:r>
      <w:r>
        <w:rPr>
          <w:sz w:val="24"/>
          <w:szCs w:val="24"/>
        </w:rPr>
        <w:t>Sutarties įsigaliojimo dienos</w:t>
      </w:r>
      <w:r w:rsidRPr="00332E7B">
        <w:rPr>
          <w:sz w:val="24"/>
          <w:szCs w:val="24"/>
        </w:rPr>
        <w:t>.</w:t>
      </w:r>
    </w:p>
    <w:p w14:paraId="205DF199" w14:textId="77777777" w:rsidR="00F83CF5" w:rsidRPr="00EC1862" w:rsidRDefault="00F83CF5" w:rsidP="00F83CF5">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Pr>
          <w:sz w:val="24"/>
          <w:szCs w:val="24"/>
          <w:highlight w:val="lightGray"/>
        </w:rPr>
        <w:t>Paslaugų teikimo</w:t>
      </w:r>
      <w:r w:rsidRPr="00EE42BF">
        <w:rPr>
          <w:sz w:val="24"/>
          <w:szCs w:val="24"/>
          <w:highlight w:val="lightGray"/>
        </w:rPr>
        <w:t xml:space="preserve"> terminas, iškilus nenumatytoms aplinkybėms, Sutarties šalims raštu išreiškus sutikimą, gali būti pratęstas </w:t>
      </w:r>
      <w:r>
        <w:rPr>
          <w:sz w:val="24"/>
          <w:szCs w:val="24"/>
          <w:highlight w:val="lightGray"/>
        </w:rPr>
        <w:t>(</w:t>
      </w:r>
      <w:r w:rsidRPr="00EE42BF">
        <w:rPr>
          <w:sz w:val="24"/>
          <w:szCs w:val="24"/>
          <w:highlight w:val="lightGray"/>
        </w:rPr>
        <w:t>įrašyti kartą (-us)</w:t>
      </w:r>
      <w:r>
        <w:rPr>
          <w:sz w:val="24"/>
          <w:szCs w:val="24"/>
          <w:highlight w:val="lightGray"/>
        </w:rPr>
        <w:t>)</w:t>
      </w:r>
      <w:r w:rsidRPr="00EE42BF">
        <w:rPr>
          <w:sz w:val="24"/>
          <w:szCs w:val="24"/>
          <w:highlight w:val="lightGray"/>
        </w:rPr>
        <w:t xml:space="preserve"> kalendorinių dienų.</w:t>
      </w:r>
      <w:r w:rsidRPr="00EC1862">
        <w:rPr>
          <w:sz w:val="24"/>
          <w:szCs w:val="24"/>
        </w:rPr>
        <w:t xml:space="preserve"> </w:t>
      </w:r>
      <w:r>
        <w:rPr>
          <w:sz w:val="24"/>
          <w:szCs w:val="24"/>
        </w:rPr>
        <w:t>Tiekėjas</w:t>
      </w:r>
      <w:r w:rsidRPr="00EC1862">
        <w:rPr>
          <w:sz w:val="24"/>
          <w:szCs w:val="24"/>
        </w:rPr>
        <w:t xml:space="preserve"> supranta, kad COVID-19 viruso sukelta pandemija nėra laikytina nenugalimos jėgos aplinkybe (</w:t>
      </w:r>
      <w:r w:rsidRPr="00094475">
        <w:rPr>
          <w:i/>
          <w:sz w:val="24"/>
          <w:szCs w:val="24"/>
        </w:rPr>
        <w:t>force majeure</w:t>
      </w:r>
      <w:r w:rsidRPr="00EC1862">
        <w:rPr>
          <w:sz w:val="24"/>
          <w:szCs w:val="24"/>
        </w:rPr>
        <w:t xml:space="preserve">) ir atitinkami pandemijos padariniai jam nesutrukdys </w:t>
      </w:r>
      <w:r>
        <w:rPr>
          <w:sz w:val="24"/>
          <w:szCs w:val="24"/>
        </w:rPr>
        <w:t xml:space="preserve">tinkamai </w:t>
      </w:r>
      <w:r w:rsidRPr="00EC1862">
        <w:rPr>
          <w:sz w:val="24"/>
          <w:szCs w:val="24"/>
        </w:rPr>
        <w:t>įvykdyti Sutartį.</w:t>
      </w:r>
    </w:p>
    <w:p w14:paraId="4F0A407D" w14:textId="77777777" w:rsidR="00F83CF5" w:rsidRPr="00EC1862" w:rsidRDefault="00F83CF5" w:rsidP="00F83CF5">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5758E74E" w14:textId="77777777" w:rsidR="00F83CF5" w:rsidRPr="00EC1862" w:rsidRDefault="00F83CF5" w:rsidP="00F83CF5">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08AE8AC2"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p>
    <w:p w14:paraId="2B0DEBC6" w14:textId="77777777" w:rsidR="00F83CF5" w:rsidRPr="00EC1862" w:rsidRDefault="00F83CF5" w:rsidP="00F83CF5">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501AE6B7" w14:textId="77777777" w:rsidR="00F83CF5" w:rsidRDefault="00F83CF5" w:rsidP="00F83CF5">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5</w:t>
      </w:r>
      <w:r w:rsidRPr="00EC1862">
        <w:rPr>
          <w:sz w:val="24"/>
          <w:szCs w:val="24"/>
        </w:rPr>
        <w:t>.</w:t>
      </w:r>
      <w:r w:rsidRPr="00EC1862">
        <w:rPr>
          <w:sz w:val="24"/>
          <w:szCs w:val="24"/>
        </w:rPr>
        <w:tab/>
        <w:t>Sutartis įsigalioja</w:t>
      </w:r>
      <w:r>
        <w:rPr>
          <w:sz w:val="24"/>
          <w:szCs w:val="24"/>
        </w:rPr>
        <w:t>,</w:t>
      </w:r>
      <w:r w:rsidRPr="00EC1862">
        <w:rPr>
          <w:sz w:val="24"/>
          <w:szCs w:val="24"/>
        </w:rPr>
        <w:t xml:space="preserve"> kai Sutartį pasirašo abi Sutarties </w:t>
      </w:r>
      <w:r>
        <w:rPr>
          <w:sz w:val="24"/>
          <w:szCs w:val="24"/>
        </w:rPr>
        <w:t>š</w:t>
      </w:r>
      <w:r w:rsidRPr="00EC1862">
        <w:rPr>
          <w:sz w:val="24"/>
          <w:szCs w:val="24"/>
        </w:rPr>
        <w:t xml:space="preserve">alys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 xml:space="preserve">alies parašo data) ir </w:t>
      </w:r>
      <w:r>
        <w:rPr>
          <w:sz w:val="24"/>
          <w:szCs w:val="24"/>
        </w:rPr>
        <w:t>Tiekėjas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w:t>
      </w:r>
    </w:p>
    <w:p w14:paraId="3311E7E0" w14:textId="77777777" w:rsidR="00F83CF5" w:rsidRDefault="00F83CF5" w:rsidP="00F83CF5">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6.</w:t>
      </w:r>
      <w:r>
        <w:rPr>
          <w:sz w:val="24"/>
          <w:szCs w:val="24"/>
        </w:rPr>
        <w:tab/>
      </w:r>
      <w:r w:rsidRPr="00EC1862">
        <w:rPr>
          <w:sz w:val="24"/>
          <w:szCs w:val="24"/>
        </w:rPr>
        <w:t xml:space="preserve">Sutartis galioja iki visiško Sutartyje numatytų įsipareigojimų įvykdymo, tačiau visais atvejais </w:t>
      </w:r>
      <w:r>
        <w:rPr>
          <w:sz w:val="24"/>
          <w:szCs w:val="24"/>
        </w:rPr>
        <w:t xml:space="preserve">prekių teikimo, </w:t>
      </w:r>
      <w:r w:rsidRPr="00EC1862">
        <w:rPr>
          <w:sz w:val="24"/>
          <w:szCs w:val="24"/>
        </w:rPr>
        <w:t>darbų</w:t>
      </w:r>
      <w:r>
        <w:rPr>
          <w:sz w:val="24"/>
          <w:szCs w:val="24"/>
        </w:rPr>
        <w:t xml:space="preserve"> atlikimo, paslaugų teikimo </w:t>
      </w:r>
      <w:r w:rsidRPr="00EC1862">
        <w:rPr>
          <w:sz w:val="24"/>
          <w:szCs w:val="24"/>
        </w:rPr>
        <w:t>terminas negali būti ilgesnis nei 3 (treji) metai nuo Sutarties įsigaliojimo dienos.</w:t>
      </w:r>
    </w:p>
    <w:p w14:paraId="50F95DB5" w14:textId="77777777" w:rsidR="00F83CF5" w:rsidRPr="00EC1862" w:rsidRDefault="00F83CF5" w:rsidP="00F83CF5">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7.</w:t>
      </w:r>
      <w:r>
        <w:rPr>
          <w:sz w:val="24"/>
          <w:szCs w:val="24"/>
        </w:rPr>
        <w:tab/>
      </w:r>
      <w:r w:rsidRPr="00EC1862">
        <w:rPr>
          <w:sz w:val="24"/>
          <w:szCs w:val="24"/>
        </w:rPr>
        <w:t xml:space="preserve">Sutartis gali būti pradėta vykdyti tik </w:t>
      </w:r>
      <w:r w:rsidR="00496B7F">
        <w:rPr>
          <w:sz w:val="24"/>
          <w:szCs w:val="24"/>
        </w:rPr>
        <w:t>tada</w:t>
      </w:r>
      <w:r w:rsidRPr="00EC1862">
        <w:rPr>
          <w:sz w:val="24"/>
          <w:szCs w:val="24"/>
        </w:rPr>
        <w:t xml:space="preserve">, kai </w:t>
      </w:r>
      <w:r>
        <w:rPr>
          <w:sz w:val="24"/>
          <w:szCs w:val="24"/>
        </w:rPr>
        <w:t>Tiekėjas</w:t>
      </w:r>
      <w:r w:rsidRPr="00EC1862">
        <w:rPr>
          <w:sz w:val="24"/>
          <w:szCs w:val="24"/>
        </w:rPr>
        <w:t xml:space="preserve">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arba informuoja Pirkėją, kad sub</w:t>
      </w:r>
      <w:r>
        <w:rPr>
          <w:sz w:val="24"/>
          <w:szCs w:val="24"/>
        </w:rPr>
        <w:t>tiekėjai</w:t>
      </w:r>
      <w:r w:rsidRPr="00EC1862">
        <w:rPr>
          <w:sz w:val="24"/>
          <w:szCs w:val="24"/>
        </w:rPr>
        <w:t xml:space="preserve"> nebus pasitelkiami. Informacija Pirkėjui turi būti pateikta per 5 (penkias) darbo dienas nuo Sutarties įsigaliojimo dienos, jei per nustatytą terminą informacija nėra pateikiama</w:t>
      </w:r>
      <w:r>
        <w:rPr>
          <w:sz w:val="24"/>
          <w:szCs w:val="24"/>
        </w:rPr>
        <w:t>,</w:t>
      </w:r>
      <w:r w:rsidRPr="00EC1862">
        <w:rPr>
          <w:sz w:val="24"/>
          <w:szCs w:val="24"/>
        </w:rPr>
        <w:t xml:space="preserve"> laikoma, kad sub</w:t>
      </w:r>
      <w:r>
        <w:rPr>
          <w:sz w:val="24"/>
          <w:szCs w:val="24"/>
        </w:rPr>
        <w:t>tiekėjai</w:t>
      </w:r>
      <w:r w:rsidRPr="00EC1862">
        <w:rPr>
          <w:sz w:val="24"/>
          <w:szCs w:val="24"/>
        </w:rPr>
        <w:t xml:space="preserve"> nebus pasitelkiami. </w:t>
      </w:r>
    </w:p>
    <w:p w14:paraId="098CC0B9" w14:textId="77777777" w:rsidR="00F83CF5" w:rsidRPr="00EC1862" w:rsidRDefault="00F83CF5" w:rsidP="00F83CF5">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77CA361F"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238B36F4"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2EC7F380"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47D54C91"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8.</w:t>
      </w:r>
      <w:r>
        <w:rPr>
          <w:sz w:val="24"/>
          <w:szCs w:val="24"/>
        </w:rPr>
        <w:tab/>
      </w:r>
      <w:r w:rsidRPr="00EC1862">
        <w:rPr>
          <w:sz w:val="24"/>
          <w:szCs w:val="24"/>
        </w:rPr>
        <w:t xml:space="preserve">Ši Sutartis yra fiksuotos kainos Sutartis. Sutarties kaina Sutarties vykdymo metu, išskyrus Sutarties specialiosiose sąlygose numatytą PVM tarifo perskaičiavimą, Sutarties kainos peržiūrą ir kitus Sutartyje numatytus atvejus, negali būti keičiama. </w:t>
      </w:r>
    </w:p>
    <w:p w14:paraId="5CE73310" w14:textId="77777777" w:rsidR="00F83CF5" w:rsidRDefault="00F83CF5" w:rsidP="00F83CF5">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Pr>
          <w:sz w:val="24"/>
          <w:szCs w:val="24"/>
        </w:rPr>
        <w:t>9</w:t>
      </w:r>
      <w:r w:rsidRPr="00EC1862">
        <w:rPr>
          <w:sz w:val="24"/>
          <w:szCs w:val="24"/>
        </w:rPr>
        <w:t>.</w:t>
      </w:r>
      <w:r w:rsidRPr="00EC1862">
        <w:rPr>
          <w:sz w:val="24"/>
          <w:szCs w:val="24"/>
        </w:rPr>
        <w:tab/>
      </w:r>
      <w:r>
        <w:rPr>
          <w:sz w:val="24"/>
          <w:szCs w:val="24"/>
        </w:rPr>
        <w:t>Teikiamos šios paslaugos</w:t>
      </w:r>
      <w:r w:rsidRPr="00EC1862">
        <w:rPr>
          <w:sz w:val="24"/>
          <w:szCs w:val="24"/>
        </w:rPr>
        <w:t>:</w:t>
      </w:r>
    </w:p>
    <w:tbl>
      <w:tblPr>
        <w:tblW w:w="0" w:type="auto"/>
        <w:tblLayout w:type="fixed"/>
        <w:tblCellMar>
          <w:left w:w="10" w:type="dxa"/>
          <w:right w:w="10" w:type="dxa"/>
        </w:tblCellMar>
        <w:tblLook w:val="04A0" w:firstRow="1" w:lastRow="0" w:firstColumn="1" w:lastColumn="0" w:noHBand="0" w:noVBand="1"/>
      </w:tblPr>
      <w:tblGrid>
        <w:gridCol w:w="861"/>
        <w:gridCol w:w="3118"/>
        <w:gridCol w:w="1417"/>
        <w:gridCol w:w="1418"/>
        <w:gridCol w:w="1418"/>
        <w:gridCol w:w="1418"/>
      </w:tblGrid>
      <w:tr w:rsidR="00F83CF5" w:rsidRPr="00EC1862" w14:paraId="6186F512" w14:textId="77777777" w:rsidTr="00FF5135">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2C9EC53B" w14:textId="77777777" w:rsidR="00F83CF5" w:rsidRPr="00EC1862" w:rsidRDefault="00F83CF5" w:rsidP="00496B7F">
            <w:pPr>
              <w:pStyle w:val="Pagrindinistekstas2"/>
              <w:widowControl w:val="0"/>
              <w:shd w:val="clear" w:color="auto" w:fill="auto"/>
              <w:suppressAutoHyphens/>
              <w:spacing w:before="0" w:after="0" w:line="240" w:lineRule="auto"/>
              <w:ind w:firstLine="0"/>
              <w:rPr>
                <w:b/>
                <w:sz w:val="24"/>
                <w:szCs w:val="24"/>
              </w:rPr>
            </w:pPr>
            <w:r w:rsidRPr="00EC1862">
              <w:rPr>
                <w:b/>
                <w:sz w:val="24"/>
                <w:szCs w:val="24"/>
              </w:rPr>
              <w:t>Valiuta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0128CC" w14:textId="77777777" w:rsidR="00F83CF5" w:rsidRPr="00EC1862" w:rsidRDefault="00F83CF5" w:rsidP="00496B7F">
            <w:pPr>
              <w:pStyle w:val="Pagrindinistekstas2"/>
              <w:widowControl w:val="0"/>
              <w:shd w:val="clear" w:color="auto" w:fill="auto"/>
              <w:suppressAutoHyphens/>
              <w:spacing w:before="0" w:after="0" w:line="240" w:lineRule="auto"/>
              <w:ind w:firstLine="0"/>
              <w:rPr>
                <w:b/>
                <w:sz w:val="24"/>
                <w:szCs w:val="24"/>
              </w:rPr>
            </w:pPr>
            <w:r w:rsidRPr="00EC1862">
              <w:rPr>
                <w:b/>
                <w:sz w:val="24"/>
                <w:szCs w:val="24"/>
              </w:rPr>
              <w:t>Eurai</w:t>
            </w:r>
          </w:p>
        </w:tc>
      </w:tr>
      <w:tr w:rsidR="00F83CF5" w:rsidRPr="00EC1862" w14:paraId="49B54F30" w14:textId="77777777" w:rsidTr="00FF5135">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1174A103" w14:textId="77777777" w:rsidR="00F83CF5" w:rsidRPr="00EC1862" w:rsidRDefault="00F83CF5" w:rsidP="00496B7F">
            <w:pPr>
              <w:pStyle w:val="Pagrindinistekstas30"/>
              <w:widowControl w:val="0"/>
              <w:shd w:val="clear" w:color="auto" w:fill="auto"/>
              <w:suppressAutoHyphens/>
              <w:spacing w:after="0" w:line="240" w:lineRule="auto"/>
              <w:jc w:val="center"/>
              <w:rPr>
                <w:b/>
                <w:sz w:val="24"/>
                <w:szCs w:val="24"/>
              </w:rPr>
            </w:pPr>
            <w:r w:rsidRPr="00EC1862">
              <w:rPr>
                <w:b/>
                <w:sz w:val="24"/>
                <w:szCs w:val="24"/>
              </w:rPr>
              <w:t>Eil. Nr.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4251B207" w14:textId="77777777" w:rsidR="00F83CF5" w:rsidRPr="00EC1862" w:rsidRDefault="00F83CF5" w:rsidP="00496B7F">
            <w:pPr>
              <w:pStyle w:val="Pagrindinistekstas30"/>
              <w:widowControl w:val="0"/>
              <w:shd w:val="clear" w:color="auto" w:fill="auto"/>
              <w:suppressAutoHyphens/>
              <w:spacing w:after="0" w:line="240" w:lineRule="auto"/>
              <w:jc w:val="center"/>
              <w:rPr>
                <w:b/>
                <w:sz w:val="24"/>
                <w:szCs w:val="24"/>
              </w:rPr>
            </w:pPr>
            <w:r>
              <w:rPr>
                <w:b/>
                <w:sz w:val="24"/>
                <w:szCs w:val="24"/>
              </w:rPr>
              <w:t>Paslaugos</w:t>
            </w:r>
            <w:r w:rsidRPr="00EC1862">
              <w:rPr>
                <w:b/>
                <w:sz w:val="24"/>
                <w:szCs w:val="24"/>
              </w:rPr>
              <w:t xml:space="preserve"> pavadinimas</w:t>
            </w:r>
            <w:r w:rsidRPr="004612E9">
              <w:rPr>
                <w:b/>
                <w:sz w:val="24"/>
                <w:szCs w:val="24"/>
                <w:vertAlign w:val="superscript"/>
              </w:rPr>
              <w:t>3</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278A63" w14:textId="77777777" w:rsidR="00F83CF5" w:rsidRPr="00EC1862" w:rsidRDefault="00F83CF5" w:rsidP="00496B7F">
            <w:pPr>
              <w:pStyle w:val="Pagrindinistekstas30"/>
              <w:widowControl w:val="0"/>
              <w:shd w:val="clear" w:color="auto" w:fill="auto"/>
              <w:suppressAutoHyphens/>
              <w:spacing w:after="0" w:line="240" w:lineRule="auto"/>
              <w:jc w:val="center"/>
              <w:rPr>
                <w:b/>
                <w:sz w:val="24"/>
                <w:szCs w:val="24"/>
              </w:rPr>
            </w:pPr>
            <w:r>
              <w:rPr>
                <w:b/>
                <w:sz w:val="24"/>
                <w:szCs w:val="24"/>
              </w:rPr>
              <w:t>Mato vnt.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EF4DB9F" w14:textId="77777777" w:rsidR="00F83CF5" w:rsidRPr="00A139D7" w:rsidRDefault="00F83CF5" w:rsidP="00496B7F">
            <w:pPr>
              <w:pStyle w:val="Pagrindinistekstas30"/>
              <w:widowControl w:val="0"/>
              <w:shd w:val="clear" w:color="auto" w:fill="auto"/>
              <w:suppressAutoHyphens/>
              <w:spacing w:after="0" w:line="240" w:lineRule="auto"/>
              <w:jc w:val="center"/>
              <w:rPr>
                <w:b/>
                <w:sz w:val="24"/>
                <w:szCs w:val="24"/>
                <w:vertAlign w:val="superscript"/>
              </w:rPr>
            </w:pPr>
            <w:r>
              <w:rPr>
                <w:b/>
                <w:sz w:val="24"/>
                <w:szCs w:val="24"/>
              </w:rPr>
              <w:t>Vieneto kaina be PVM</w:t>
            </w:r>
            <w:r w:rsidRPr="00A139D7">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9A2C92" w14:textId="77777777" w:rsidR="00F83CF5" w:rsidRPr="00EC1862" w:rsidRDefault="00F83CF5" w:rsidP="00496B7F">
            <w:pPr>
              <w:pStyle w:val="Pagrindinistekstas30"/>
              <w:widowControl w:val="0"/>
              <w:shd w:val="clear" w:color="auto" w:fill="auto"/>
              <w:suppressAutoHyphens/>
              <w:spacing w:after="0" w:line="240" w:lineRule="auto"/>
              <w:jc w:val="center"/>
              <w:rPr>
                <w:b/>
                <w:sz w:val="24"/>
                <w:szCs w:val="24"/>
              </w:rPr>
            </w:pPr>
            <w:r>
              <w:rPr>
                <w:b/>
                <w:sz w:val="24"/>
                <w:szCs w:val="24"/>
              </w:rPr>
              <w:t>Kiekis</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FAC8D4A" w14:textId="77777777" w:rsidR="00F83CF5" w:rsidRPr="00EC1862" w:rsidRDefault="00F83CF5" w:rsidP="00496B7F">
            <w:pPr>
              <w:pStyle w:val="Pagrindinistekstas30"/>
              <w:widowControl w:val="0"/>
              <w:shd w:val="clear" w:color="auto" w:fill="auto"/>
              <w:suppressAutoHyphens/>
              <w:spacing w:after="0" w:line="240" w:lineRule="auto"/>
              <w:jc w:val="center"/>
              <w:rPr>
                <w:b/>
                <w:sz w:val="24"/>
                <w:szCs w:val="24"/>
              </w:rPr>
            </w:pPr>
            <w:r w:rsidRPr="00EC1862">
              <w:rPr>
                <w:b/>
                <w:sz w:val="24"/>
                <w:szCs w:val="24"/>
              </w:rPr>
              <w:t>Suma be PVM</w:t>
            </w:r>
            <w:r>
              <w:rPr>
                <w:b/>
                <w:sz w:val="24"/>
                <w:szCs w:val="24"/>
                <w:vertAlign w:val="superscript"/>
              </w:rPr>
              <w:t>1</w:t>
            </w:r>
          </w:p>
        </w:tc>
      </w:tr>
      <w:tr w:rsidR="00F83CF5" w:rsidRPr="00EC1862" w14:paraId="7FACF48D" w14:textId="77777777" w:rsidTr="00FF5135">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4BABC638"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17E02DC2" w14:textId="77777777" w:rsidR="00F83CF5" w:rsidRPr="00EC1862" w:rsidRDefault="00F83CF5" w:rsidP="00FF5135">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E483609"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34DA07C"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1264C6"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B0F4D2" w14:textId="77777777" w:rsidR="00F83CF5" w:rsidRPr="00EC1862" w:rsidRDefault="00F83CF5" w:rsidP="00FF5135">
            <w:pPr>
              <w:widowControl w:val="0"/>
              <w:rPr>
                <w:color w:val="FF0000"/>
              </w:rPr>
            </w:pPr>
            <w:r w:rsidRPr="00EC1862">
              <w:rPr>
                <w:color w:val="FF0000"/>
              </w:rPr>
              <w:t>įrašyti</w:t>
            </w:r>
          </w:p>
        </w:tc>
      </w:tr>
      <w:tr w:rsidR="00F83CF5" w:rsidRPr="00EC1862" w14:paraId="6B229D11" w14:textId="77777777" w:rsidTr="00FF5135">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292EC461"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02307A29" w14:textId="77777777" w:rsidR="00F83CF5" w:rsidRPr="00EC1862" w:rsidRDefault="00F83CF5" w:rsidP="00FF5135">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8CB1DDC"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34545C9"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392F7BA"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8366DE4" w14:textId="77777777" w:rsidR="00F83CF5" w:rsidRPr="00EC1862" w:rsidRDefault="00F83CF5" w:rsidP="00FF5135">
            <w:pPr>
              <w:widowControl w:val="0"/>
              <w:rPr>
                <w:color w:val="FF0000"/>
              </w:rPr>
            </w:pPr>
            <w:r w:rsidRPr="00EC1862">
              <w:rPr>
                <w:color w:val="FF0000"/>
              </w:rPr>
              <w:t>įrašyti</w:t>
            </w:r>
          </w:p>
        </w:tc>
      </w:tr>
      <w:tr w:rsidR="00F83CF5" w:rsidRPr="00EC1862" w14:paraId="569C260F" w14:textId="77777777" w:rsidTr="00FF5135">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29F07BD4" w14:textId="77777777" w:rsidR="00F83CF5" w:rsidRPr="00EC1862" w:rsidRDefault="00F83CF5" w:rsidP="00FF5135">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9CB482A" w14:textId="77777777" w:rsidR="00F83CF5" w:rsidRPr="00EC1862" w:rsidRDefault="00F83CF5" w:rsidP="00FF5135">
            <w:pPr>
              <w:widowControl w:val="0"/>
              <w:rPr>
                <w:color w:val="FF0000"/>
              </w:rPr>
            </w:pPr>
            <w:r w:rsidRPr="00EC1862">
              <w:rPr>
                <w:color w:val="FF0000"/>
              </w:rPr>
              <w:t>įrašyti</w:t>
            </w:r>
          </w:p>
        </w:tc>
      </w:tr>
      <w:tr w:rsidR="00F83CF5" w:rsidRPr="00EC1862" w14:paraId="24C20B73" w14:textId="77777777" w:rsidTr="00FF5135">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3F6CED22" w14:textId="77777777" w:rsidR="00F83CF5" w:rsidRPr="00EC1862" w:rsidRDefault="00F83CF5" w:rsidP="00FF5135">
            <w:pPr>
              <w:widowControl w:val="0"/>
              <w:jc w:val="right"/>
              <w:rPr>
                <w:b/>
                <w:szCs w:val="24"/>
              </w:rPr>
            </w:pPr>
            <w:r w:rsidRPr="00EC1862">
              <w:rPr>
                <w:rStyle w:val="Pagrindinistekstas4Nekursyvas"/>
                <w:b/>
                <w:szCs w:val="24"/>
              </w:rPr>
              <w:t>PVM</w:t>
            </w:r>
            <w:r w:rsidRPr="00EC1862">
              <w:rPr>
                <w:b/>
                <w:i/>
                <w:szCs w:val="24"/>
              </w:rPr>
              <w:t xml:space="preserve"> </w:t>
            </w:r>
            <w:r w:rsidRPr="00EC1862">
              <w:rPr>
                <w:b/>
                <w:color w:val="FF0000"/>
                <w:szCs w:val="24"/>
              </w:rPr>
              <w:t>(</w:t>
            </w:r>
            <w:r w:rsidRPr="00EC1862">
              <w:rPr>
                <w:rStyle w:val="Pagrindinistekstas40"/>
                <w:b/>
                <w:color w:val="FF0000"/>
                <w:szCs w:val="24"/>
              </w:rPr>
              <w:t>įrašykite tarifą</w:t>
            </w:r>
            <w:r w:rsidRPr="00EC1862">
              <w:rPr>
                <w:rStyle w:val="Pagrindinistekstas4Nekursyvas"/>
                <w:b/>
                <w:color w:val="FF0000"/>
                <w:szCs w:val="24"/>
              </w:rPr>
              <w:t>)</w:t>
            </w:r>
            <w:r w:rsidRPr="00EC1862">
              <w:rPr>
                <w:rStyle w:val="Pagrindinistekstas4Nekursyvas"/>
                <w:b/>
                <w:szCs w:val="24"/>
              </w:rPr>
              <w:t xml:space="preserve"> kaina</w:t>
            </w:r>
            <w:r>
              <w:rPr>
                <w:rStyle w:val="Pagrindinistekstas4Nekursyvas"/>
                <w:b/>
                <w:szCs w:val="24"/>
                <w:vertAlign w:val="superscript"/>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D20977" w14:textId="77777777" w:rsidR="00F83CF5" w:rsidRPr="00EC1862" w:rsidRDefault="00F83CF5" w:rsidP="00FF5135">
            <w:pPr>
              <w:widowControl w:val="0"/>
              <w:rPr>
                <w:color w:val="FF0000"/>
              </w:rPr>
            </w:pPr>
            <w:r w:rsidRPr="00EC1862">
              <w:rPr>
                <w:color w:val="FF0000"/>
              </w:rPr>
              <w:t>įrašyti</w:t>
            </w:r>
          </w:p>
        </w:tc>
      </w:tr>
      <w:tr w:rsidR="00F83CF5" w:rsidRPr="00EC1862" w14:paraId="7B264A84" w14:textId="77777777" w:rsidTr="00FF5135">
        <w:trPr>
          <w:trHeight w:val="264"/>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433DFFDD" w14:textId="77777777" w:rsidR="00F83CF5" w:rsidRPr="00EC1862" w:rsidRDefault="00F83CF5" w:rsidP="00FF5135">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Pr>
                <w:b/>
                <w:sz w:val="24"/>
                <w:szCs w:val="24"/>
                <w:vertAlign w:val="superscript"/>
              </w:rPr>
              <w:t>1</w:t>
            </w:r>
          </w:p>
          <w:p w14:paraId="3C8D86E5" w14:textId="77777777" w:rsidR="00F83CF5" w:rsidRPr="00EC1862" w:rsidRDefault="00F83CF5" w:rsidP="00FF5135">
            <w:pPr>
              <w:pStyle w:val="Pagrindinistekstas30"/>
              <w:widowControl w:val="0"/>
              <w:shd w:val="clear" w:color="auto" w:fill="auto"/>
              <w:suppressAutoHyphens/>
              <w:spacing w:after="0" w:line="240" w:lineRule="auto"/>
              <w:jc w:val="right"/>
              <w:rPr>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C7CCF38" w14:textId="77777777" w:rsidR="00F83CF5" w:rsidRPr="00EC1862" w:rsidRDefault="00F83CF5" w:rsidP="00FF5135">
            <w:pPr>
              <w:widowControl w:val="0"/>
              <w:rPr>
                <w:color w:val="FF0000"/>
              </w:rPr>
            </w:pPr>
            <w:r w:rsidRPr="00EC1862">
              <w:rPr>
                <w:color w:val="FF0000"/>
              </w:rPr>
              <w:t>įrašyti</w:t>
            </w:r>
          </w:p>
        </w:tc>
      </w:tr>
      <w:tr w:rsidR="00F83CF5" w:rsidRPr="00EC1862" w14:paraId="7FB6AE57" w14:textId="77777777" w:rsidTr="00FF5135">
        <w:trPr>
          <w:trHeight w:val="2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tcPr>
          <w:p w14:paraId="0705AC7B" w14:textId="77777777" w:rsidR="00F83CF5" w:rsidRPr="00EC1862" w:rsidRDefault="00F83CF5" w:rsidP="00FF5135">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Pr>
                <w:b/>
                <w:sz w:val="24"/>
                <w:szCs w:val="24"/>
              </w:rPr>
              <w:t>:</w:t>
            </w:r>
            <w:r w:rsidRPr="00EC1862">
              <w:rPr>
                <w:b/>
                <w:i/>
                <w:sz w:val="24"/>
                <w:szCs w:val="24"/>
              </w:rPr>
              <w:t xml:space="preserve"> </w:t>
            </w:r>
            <w:r w:rsidRPr="00EC1862">
              <w:rPr>
                <w:b/>
                <w:color w:val="FF0000"/>
                <w:sz w:val="24"/>
                <w:szCs w:val="24"/>
              </w:rPr>
              <w:t>įrašyti</w:t>
            </w:r>
          </w:p>
        </w:tc>
      </w:tr>
    </w:tbl>
    <w:p w14:paraId="1E4B40A2"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47FB5899" w14:textId="77777777" w:rsidR="00F83CF5" w:rsidRDefault="00496B7F" w:rsidP="00F83CF5">
      <w:pPr>
        <w:pStyle w:val="Pagrindinistekstas2"/>
        <w:widowControl w:val="0"/>
        <w:numPr>
          <w:ilvl w:val="1"/>
          <w:numId w:val="15"/>
        </w:numPr>
        <w:shd w:val="clear" w:color="auto" w:fill="auto"/>
        <w:tabs>
          <w:tab w:val="left" w:pos="188"/>
          <w:tab w:val="left" w:pos="1701"/>
        </w:tabs>
        <w:suppressAutoHyphens/>
        <w:spacing w:before="0" w:after="0" w:line="240" w:lineRule="auto"/>
        <w:ind w:firstLine="1134"/>
        <w:jc w:val="both"/>
        <w:rPr>
          <w:sz w:val="20"/>
          <w:szCs w:val="20"/>
        </w:rPr>
      </w:pPr>
      <w:r>
        <w:rPr>
          <w:sz w:val="20"/>
          <w:szCs w:val="20"/>
        </w:rPr>
        <w:t>K</w:t>
      </w:r>
      <w:r w:rsidR="00F83CF5" w:rsidRPr="00EC1862">
        <w:rPr>
          <w:sz w:val="20"/>
          <w:szCs w:val="20"/>
        </w:rPr>
        <w:t>ainos nurodomos suapvalintos, paliekant du skaitmenis po kablelio.</w:t>
      </w:r>
    </w:p>
    <w:p w14:paraId="1082C5F1" w14:textId="77777777" w:rsidR="00F83CF5" w:rsidRDefault="00496B7F" w:rsidP="00F83CF5">
      <w:pPr>
        <w:pStyle w:val="Pagrindinistekstas2"/>
        <w:widowControl w:val="0"/>
        <w:numPr>
          <w:ilvl w:val="1"/>
          <w:numId w:val="15"/>
        </w:numPr>
        <w:shd w:val="clear" w:color="auto" w:fill="auto"/>
        <w:tabs>
          <w:tab w:val="left" w:pos="188"/>
          <w:tab w:val="left" w:pos="1701"/>
        </w:tabs>
        <w:suppressAutoHyphens/>
        <w:spacing w:before="0" w:after="0" w:line="240" w:lineRule="auto"/>
        <w:ind w:firstLine="1134"/>
        <w:jc w:val="both"/>
        <w:rPr>
          <w:sz w:val="20"/>
          <w:szCs w:val="20"/>
        </w:rPr>
      </w:pPr>
      <w:r>
        <w:rPr>
          <w:sz w:val="20"/>
          <w:szCs w:val="20"/>
        </w:rPr>
        <w:t>T</w:t>
      </w:r>
      <w:r w:rsidR="00F83CF5" w:rsidRPr="00645A58">
        <w:rPr>
          <w:sz w:val="20"/>
          <w:szCs w:val="20"/>
        </w:rPr>
        <w:t xml:space="preserve">ais atvejais, kai pagal galiojančius teisės aktus </w:t>
      </w:r>
      <w:r>
        <w:rPr>
          <w:sz w:val="20"/>
          <w:szCs w:val="20"/>
        </w:rPr>
        <w:t>T</w:t>
      </w:r>
      <w:r w:rsidR="00F83CF5" w:rsidRPr="00645A58">
        <w:rPr>
          <w:sz w:val="20"/>
          <w:szCs w:val="20"/>
        </w:rPr>
        <w:t>iekėjui nereikia mokėti PVM, jis atitinkamų skilčių nepildo ir nurodo priežastis, dėl kurių PVM nemoka.</w:t>
      </w:r>
    </w:p>
    <w:p w14:paraId="03F078A9" w14:textId="77777777" w:rsidR="00F83CF5" w:rsidRDefault="00496B7F" w:rsidP="00F83CF5">
      <w:pPr>
        <w:pStyle w:val="Pagrindinistekstas2"/>
        <w:widowControl w:val="0"/>
        <w:numPr>
          <w:ilvl w:val="1"/>
          <w:numId w:val="15"/>
        </w:numPr>
        <w:shd w:val="clear" w:color="auto" w:fill="auto"/>
        <w:tabs>
          <w:tab w:val="left" w:pos="188"/>
          <w:tab w:val="left" w:pos="1701"/>
        </w:tabs>
        <w:suppressAutoHyphens/>
        <w:spacing w:before="0" w:after="0" w:line="240" w:lineRule="auto"/>
        <w:ind w:firstLine="1134"/>
        <w:jc w:val="both"/>
        <w:rPr>
          <w:sz w:val="20"/>
          <w:szCs w:val="20"/>
        </w:rPr>
      </w:pPr>
      <w:r>
        <w:rPr>
          <w:sz w:val="20"/>
          <w:szCs w:val="20"/>
        </w:rPr>
        <w:t>P</w:t>
      </w:r>
      <w:r w:rsidR="00F83CF5">
        <w:rPr>
          <w:sz w:val="20"/>
          <w:szCs w:val="20"/>
        </w:rPr>
        <w:t>aslaugos pavadinimas turi atitikti techninėje specifikacijoje nurodytą paslaugos pavadinimą.</w:t>
      </w:r>
    </w:p>
    <w:p w14:paraId="3B519129" w14:textId="77777777" w:rsidR="00F83CF5" w:rsidRPr="00645A58" w:rsidRDefault="00F83CF5" w:rsidP="00F83CF5">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433A9A5A" w14:textId="77777777" w:rsidR="00F83CF5" w:rsidRPr="00EC1862" w:rsidRDefault="00F83CF5" w:rsidP="00F83CF5">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Pr>
          <w:sz w:val="24"/>
          <w:szCs w:val="24"/>
        </w:rPr>
        <w:t>10</w:t>
      </w:r>
      <w:r w:rsidRPr="00EC1862">
        <w:rPr>
          <w:sz w:val="24"/>
          <w:szCs w:val="24"/>
        </w:rPr>
        <w:t>.</w:t>
      </w:r>
      <w:r w:rsidRPr="00EC1862">
        <w:rPr>
          <w:sz w:val="24"/>
          <w:szCs w:val="24"/>
        </w:rPr>
        <w:tab/>
        <w:t>Į fiksuotą Sutarties kainą yra įskaityti visi mokesčiai ir visos su Sutarti</w:t>
      </w:r>
      <w:r>
        <w:rPr>
          <w:sz w:val="24"/>
          <w:szCs w:val="24"/>
        </w:rPr>
        <w:t>es vykdymu susijusios išlaidos.</w:t>
      </w:r>
    </w:p>
    <w:p w14:paraId="3A403AF9" w14:textId="77777777" w:rsidR="00F83CF5" w:rsidRPr="00BE66F8" w:rsidRDefault="00F83CF5" w:rsidP="00F83CF5">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BE66F8">
        <w:rPr>
          <w:sz w:val="24"/>
          <w:szCs w:val="24"/>
        </w:rPr>
        <w:t>11.</w:t>
      </w:r>
      <w:r w:rsidRPr="00BE66F8">
        <w:rPr>
          <w:sz w:val="24"/>
          <w:szCs w:val="24"/>
        </w:rPr>
        <w:tab/>
        <w:t>Sutarties kaina peržiūrima:</w:t>
      </w:r>
    </w:p>
    <w:p w14:paraId="4D2338D9" w14:textId="77777777" w:rsidR="00F83CF5" w:rsidRPr="00EC1862" w:rsidRDefault="00F83CF5" w:rsidP="00F83CF5">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BE66F8">
        <w:rPr>
          <w:sz w:val="24"/>
          <w:szCs w:val="24"/>
        </w:rPr>
        <w:t xml:space="preserve">11.1. </w:t>
      </w:r>
      <w:r w:rsidR="00496B7F">
        <w:rPr>
          <w:sz w:val="24"/>
          <w:szCs w:val="24"/>
        </w:rPr>
        <w:t>d</w:t>
      </w:r>
      <w:r w:rsidRPr="00BE66F8">
        <w:rPr>
          <w:sz w:val="24"/>
          <w:szCs w:val="24"/>
        </w:rPr>
        <w:t>ėl PVM tarifo pokyčio:</w:t>
      </w:r>
      <w:r w:rsidRPr="00FA27B2">
        <w:rPr>
          <w:sz w:val="24"/>
          <w:szCs w:val="24"/>
        </w:rPr>
        <w:t xml:space="preserve"> </w:t>
      </w:r>
      <w:r>
        <w:rPr>
          <w:sz w:val="24"/>
          <w:szCs w:val="24"/>
        </w:rPr>
        <w:t>j</w:t>
      </w:r>
      <w:r w:rsidRPr="00FA27B2">
        <w:rPr>
          <w:sz w:val="24"/>
          <w:szCs w:val="24"/>
        </w:rPr>
        <w:t>ei Sutarties vykdymo metu pasikeičia (padidėja ar sumažėja) PVM tarifas, Sutarties kaina su PVM atitinkamai didinama arba mažinama, jei pagal galiojančius teisės aktus Tiekėjui reikia mokėti PVM. Sutarties kainos perskaičiavimo formulė pasikeitus PVM tarifui:</w:t>
      </w:r>
    </w:p>
    <w:p w14:paraId="5B48C73B" w14:textId="77777777" w:rsidR="00F83CF5" w:rsidRPr="00EC1862" w:rsidRDefault="00F83CF5" w:rsidP="00F83CF5">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p>
    <w:p w14:paraId="120FF994" w14:textId="77777777" w:rsidR="00F83CF5" w:rsidRPr="00EC1862" w:rsidRDefault="00F83CF5" w:rsidP="00F83CF5">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( 1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09E65FC3" w14:textId="77777777" w:rsidR="00F83CF5" w:rsidRPr="00EC1862" w:rsidRDefault="00F83CF5" w:rsidP="00F83CF5">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sectPr w:rsidR="00F83CF5" w:rsidRPr="00EC1862" w:rsidSect="00FF5135">
          <w:footerReference w:type="default" r:id="rId23"/>
          <w:pgSz w:w="11905" w:h="16837"/>
          <w:pgMar w:top="1134" w:right="567" w:bottom="1134" w:left="1701" w:header="454" w:footer="6" w:gutter="0"/>
          <w:pgNumType w:start="1"/>
          <w:cols w:space="720"/>
          <w:noEndnote/>
          <w:titlePg/>
          <w:docGrid w:linePitch="360"/>
        </w:sectPr>
      </w:pPr>
    </w:p>
    <w:p w14:paraId="65F469C5" w14:textId="77777777" w:rsidR="00F83CF5" w:rsidRPr="00807BFB" w:rsidRDefault="00F83CF5" w:rsidP="00F83CF5">
      <w:pPr>
        <w:widowControl w:val="0"/>
        <w:tabs>
          <w:tab w:val="left" w:pos="1701"/>
        </w:tabs>
        <w:ind w:firstLine="1134"/>
        <w:rPr>
          <w:lang w:val="lt-LT"/>
        </w:rPr>
      </w:pPr>
    </w:p>
    <w:p w14:paraId="6C8A91AA" w14:textId="77777777" w:rsidR="00F83CF5" w:rsidRPr="00807BFB" w:rsidRDefault="00F83CF5" w:rsidP="00F83CF5">
      <w:pPr>
        <w:widowControl w:val="0"/>
        <w:tabs>
          <w:tab w:val="left" w:pos="1701"/>
        </w:tabs>
        <w:ind w:firstLine="1134"/>
        <w:rPr>
          <w:sz w:val="20"/>
          <w:lang w:val="lt-LT"/>
        </w:rPr>
      </w:pPr>
      <w:r w:rsidRPr="00807BFB">
        <w:rPr>
          <w:sz w:val="20"/>
          <w:lang w:val="lt-LT"/>
        </w:rPr>
        <w:t xml:space="preserve">Sn – perskaičiuota Sutarties kaina; </w:t>
      </w:r>
    </w:p>
    <w:p w14:paraId="1B032491" w14:textId="77777777" w:rsidR="00F83CF5" w:rsidRPr="00807BFB" w:rsidRDefault="00F83CF5" w:rsidP="00F83CF5">
      <w:pPr>
        <w:widowControl w:val="0"/>
        <w:tabs>
          <w:tab w:val="left" w:pos="1701"/>
        </w:tabs>
        <w:ind w:firstLine="1134"/>
        <w:rPr>
          <w:sz w:val="20"/>
          <w:lang w:val="lt-LT"/>
        </w:rPr>
      </w:pPr>
      <w:r w:rsidRPr="00807BFB">
        <w:rPr>
          <w:sz w:val="20"/>
          <w:lang w:val="lt-LT"/>
        </w:rPr>
        <w:t>Ss – Sutarties kaina iki perskaičiavimo;</w:t>
      </w:r>
    </w:p>
    <w:p w14:paraId="629E8140" w14:textId="77777777" w:rsidR="00F83CF5" w:rsidRPr="00807BFB"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807BFB">
        <w:rPr>
          <w:sz w:val="20"/>
          <w:szCs w:val="20"/>
        </w:rPr>
        <w:t>A – įvykdytų sutartinių įsipareigojimų (pristatytų prekių, suteiktų paslaugų ir kt.) kaina (su PVM) iki</w:t>
      </w:r>
    </w:p>
    <w:p w14:paraId="75D16564" w14:textId="77777777" w:rsidR="00F83CF5" w:rsidRPr="00807BFB" w:rsidRDefault="00F83CF5" w:rsidP="00F83CF5">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807BFB">
        <w:rPr>
          <w:sz w:val="20"/>
          <w:szCs w:val="20"/>
        </w:rPr>
        <w:t xml:space="preserve">perskaičiavimo; </w:t>
      </w:r>
    </w:p>
    <w:p w14:paraId="7D2B91CE" w14:textId="77777777" w:rsidR="00F83CF5" w:rsidRPr="00807BFB" w:rsidRDefault="00F83CF5" w:rsidP="00F83CF5">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807BFB">
        <w:rPr>
          <w:sz w:val="20"/>
          <w:szCs w:val="20"/>
        </w:rPr>
        <w:t xml:space="preserve">Ts – senas PVM tarifas (procentais); </w:t>
      </w:r>
    </w:p>
    <w:p w14:paraId="0B857C02" w14:textId="77777777" w:rsidR="00F83CF5" w:rsidRPr="00807BFB" w:rsidRDefault="00F83CF5" w:rsidP="00F83CF5">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807BFB">
        <w:rPr>
          <w:sz w:val="20"/>
          <w:szCs w:val="20"/>
        </w:rPr>
        <w:t>Tn – naujas PVM tarifas (procentais)</w:t>
      </w:r>
      <w:r w:rsidR="00496B7F" w:rsidRPr="00807BFB">
        <w:rPr>
          <w:sz w:val="20"/>
          <w:szCs w:val="20"/>
        </w:rPr>
        <w:t>;</w:t>
      </w:r>
    </w:p>
    <w:p w14:paraId="1AF3090F" w14:textId="77777777" w:rsidR="00F83CF5" w:rsidRPr="00807BFB" w:rsidRDefault="00F83CF5" w:rsidP="00F83CF5">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p>
    <w:p w14:paraId="78AF3DFE" w14:textId="77777777" w:rsidR="005D22A8" w:rsidRPr="005D22A8" w:rsidRDefault="005D22A8" w:rsidP="005D22A8">
      <w:pPr>
        <w:ind w:firstLine="1134"/>
        <w:jc w:val="both"/>
        <w:textAlignment w:val="center"/>
        <w:rPr>
          <w:i/>
          <w:color w:val="000000"/>
          <w:szCs w:val="24"/>
          <w:highlight w:val="lightGray"/>
          <w:lang w:val="lt-LT" w:eastAsia="lt-LT"/>
        </w:rPr>
      </w:pPr>
      <w:r w:rsidRPr="005D22A8">
        <w:rPr>
          <w:szCs w:val="24"/>
          <w:highlight w:val="lightGray"/>
          <w:lang w:val="lt-LT"/>
        </w:rPr>
        <w:t>11.2.</w:t>
      </w:r>
      <w:r w:rsidRPr="005D22A8">
        <w:rPr>
          <w:szCs w:val="24"/>
          <w:lang w:val="lt-LT"/>
        </w:rPr>
        <w:t xml:space="preserve"> </w:t>
      </w:r>
      <w:r w:rsidR="00023112">
        <w:rPr>
          <w:szCs w:val="24"/>
          <w:lang w:val="lt-LT"/>
        </w:rPr>
        <w:t>D</w:t>
      </w:r>
      <w:r w:rsidRPr="005D22A8">
        <w:rPr>
          <w:szCs w:val="24"/>
          <w:lang w:val="lt-LT"/>
        </w:rPr>
        <w:t xml:space="preserve">ėl kainų lygio pokyčio: </w:t>
      </w:r>
      <w:r w:rsidR="00023112">
        <w:rPr>
          <w:i/>
          <w:iCs/>
          <w:color w:val="000000"/>
          <w:szCs w:val="24"/>
          <w:highlight w:val="lightGray"/>
          <w:lang w:val="lt-LT" w:eastAsia="lt-LT"/>
        </w:rPr>
        <w:t>p</w:t>
      </w:r>
      <w:r w:rsidRPr="005D22A8">
        <w:rPr>
          <w:i/>
          <w:iCs/>
          <w:color w:val="000000"/>
          <w:szCs w:val="24"/>
          <w:highlight w:val="lightGray"/>
          <w:lang w:val="lt-LT" w:eastAsia="lt-LT"/>
        </w:rPr>
        <w:t xml:space="preserve">eržiūros taisykles sutarties rengėjas nustato vadovaudamasis </w:t>
      </w:r>
      <w:r w:rsidRPr="005D22A8">
        <w:rPr>
          <w:i/>
          <w:color w:val="000000"/>
          <w:spacing w:val="1"/>
          <w:szCs w:val="24"/>
          <w:highlight w:val="lightGray"/>
          <w:lang w:val="lt-LT"/>
        </w:rPr>
        <w:t>Kainodaros taisyklių nustatymo</w:t>
      </w:r>
      <w:r w:rsidRPr="005D22A8">
        <w:rPr>
          <w:i/>
          <w:color w:val="000000"/>
          <w:szCs w:val="24"/>
          <w:highlight w:val="lightGray"/>
          <w:lang w:val="lt-LT"/>
        </w:rPr>
        <w:t xml:space="preserve"> metodika, patvirtinta </w:t>
      </w:r>
      <w:r w:rsidRPr="005D22A8">
        <w:rPr>
          <w:i/>
          <w:color w:val="000000"/>
          <w:szCs w:val="24"/>
          <w:highlight w:val="lightGray"/>
          <w:lang w:val="lt-LT" w:eastAsia="lt-LT"/>
        </w:rPr>
        <w:t xml:space="preserve">Viešųjų pirkimų tarnybos direktoriaus 2017 m. birželio 28 d. įsakymu Nr. 1S-95, Viešųjų pirkimų tarnybos rekomendacijomis </w:t>
      </w:r>
      <w:hyperlink r:id="rId24" w:tooltip="https://vpt.lrv.lt/lt/naujienos/del-kainu-perskaiciavimo-taisykliu-sutartyse" w:history="1">
        <w:r w:rsidRPr="005D22A8">
          <w:rPr>
            <w:rStyle w:val="Hipersaitas"/>
            <w:i/>
            <w:szCs w:val="24"/>
            <w:highlight w:val="lightGray"/>
            <w:lang w:val="lt-LT"/>
          </w:rPr>
          <w:t>https://vpt.lrv.lt/lt/naujienos/del-kainu-perskaiciavimo-taisykliu-sutartyse</w:t>
        </w:r>
      </w:hyperlink>
      <w:r w:rsidRPr="005D22A8">
        <w:rPr>
          <w:i/>
          <w:color w:val="000000"/>
          <w:szCs w:val="24"/>
          <w:highlight w:val="lightGray"/>
          <w:lang w:val="lt-LT"/>
        </w:rPr>
        <w:t>,</w:t>
      </w:r>
      <w:r w:rsidRPr="005D22A8">
        <w:rPr>
          <w:i/>
          <w:iCs/>
          <w:color w:val="000000"/>
          <w:szCs w:val="24"/>
          <w:highlight w:val="lightGray"/>
          <w:lang w:val="lt-LT" w:eastAsia="lt-LT"/>
        </w:rPr>
        <w:t xml:space="preserve"> konsultuodamasis su Viešųjų pirkimų skyriumi;</w:t>
      </w:r>
    </w:p>
    <w:p w14:paraId="75EA264B" w14:textId="77777777" w:rsidR="005D22A8" w:rsidRPr="005D22A8" w:rsidRDefault="005D22A8" w:rsidP="005D22A8">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5D22A8">
        <w:rPr>
          <w:sz w:val="24"/>
          <w:szCs w:val="24"/>
          <w:highlight w:val="lightGray"/>
        </w:rPr>
        <w:t>arba (nereikalingą 11.2 p</w:t>
      </w:r>
      <w:r w:rsidR="00023112">
        <w:rPr>
          <w:sz w:val="24"/>
          <w:szCs w:val="24"/>
          <w:highlight w:val="lightGray"/>
        </w:rPr>
        <w:t>apunkčio</w:t>
      </w:r>
      <w:r w:rsidRPr="005D22A8">
        <w:rPr>
          <w:sz w:val="24"/>
          <w:szCs w:val="24"/>
          <w:highlight w:val="lightGray"/>
        </w:rPr>
        <w:t xml:space="preserve"> variantą išbraukti)</w:t>
      </w:r>
    </w:p>
    <w:p w14:paraId="32CBF02D" w14:textId="77777777" w:rsidR="00F83CF5" w:rsidRPr="005D22A8" w:rsidRDefault="005D22A8" w:rsidP="005D22A8">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5D22A8">
        <w:rPr>
          <w:sz w:val="24"/>
          <w:szCs w:val="24"/>
          <w:highlight w:val="lightGray"/>
        </w:rPr>
        <w:t>11.2.</w:t>
      </w:r>
      <w:r w:rsidRPr="005D22A8">
        <w:rPr>
          <w:sz w:val="24"/>
          <w:szCs w:val="24"/>
        </w:rPr>
        <w:t xml:space="preserve"> Sutartyje nėra numatytos </w:t>
      </w:r>
      <w:r w:rsidRPr="005D22A8">
        <w:rPr>
          <w:color w:val="000000"/>
          <w:spacing w:val="-2"/>
          <w:sz w:val="24"/>
          <w:szCs w:val="24"/>
        </w:rPr>
        <w:t>kainos peržiūros sąlygos, nesusijusios su mokesčių pasikeitimu.</w:t>
      </w:r>
    </w:p>
    <w:p w14:paraId="54C9BB99" w14:textId="77777777" w:rsidR="00F83CF5" w:rsidRPr="003A06E3" w:rsidRDefault="00F83CF5" w:rsidP="00F83CF5">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3A06E3">
        <w:rPr>
          <w:sz w:val="24"/>
          <w:szCs w:val="24"/>
        </w:rPr>
        <w:t>12. Sutarties kainos perskaičiavimas įforminamas šalių rašytiniu susitarimu, kuris tampa neatskiriama Sutarties dalimi. Perskaičiuojant kainą, jei reikia, šalių rašytiniu sutarimu yra koreguojama ir mokėjimų tvarka.</w:t>
      </w:r>
    </w:p>
    <w:p w14:paraId="5A2EC0D6" w14:textId="77777777" w:rsidR="00F83CF5" w:rsidRPr="003A06E3" w:rsidRDefault="00F83CF5" w:rsidP="00F83CF5">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Pr>
          <w:sz w:val="24"/>
          <w:szCs w:val="24"/>
        </w:rPr>
        <w:t>13</w:t>
      </w:r>
      <w:r w:rsidRPr="003A06E3">
        <w:rPr>
          <w:sz w:val="24"/>
          <w:szCs w:val="24"/>
        </w:rPr>
        <w:t>.</w:t>
      </w:r>
      <w:r w:rsidRPr="003A06E3">
        <w:rPr>
          <w:sz w:val="24"/>
          <w:szCs w:val="24"/>
        </w:rPr>
        <w:tab/>
        <w:t>Apmokėjimas vykdomas tokia tvarka:</w:t>
      </w:r>
    </w:p>
    <w:p w14:paraId="4EA8ACEE" w14:textId="77777777" w:rsidR="00F83CF5" w:rsidRPr="003A06E3" w:rsidRDefault="00F83CF5" w:rsidP="00F83CF5">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w:t>
      </w:r>
      <w:r w:rsidRPr="003A06E3">
        <w:rPr>
          <w:sz w:val="24"/>
          <w:szCs w:val="24"/>
        </w:rPr>
        <w:t>.1.</w:t>
      </w:r>
      <w:r w:rsidRPr="003A06E3">
        <w:rPr>
          <w:sz w:val="24"/>
          <w:szCs w:val="24"/>
        </w:rPr>
        <w:tab/>
        <w:t>Avansinis mokėjimas Tiekėjui nemokamas.</w:t>
      </w:r>
    </w:p>
    <w:p w14:paraId="37FF0279" w14:textId="77777777" w:rsidR="00F83CF5" w:rsidRPr="00EC1862" w:rsidRDefault="00F83CF5" w:rsidP="00F83CF5">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Pr="003A06E3">
        <w:rPr>
          <w:sz w:val="24"/>
          <w:szCs w:val="24"/>
        </w:rPr>
        <w:t>.2.</w:t>
      </w:r>
      <w:r w:rsidRPr="003A06E3">
        <w:rPr>
          <w:sz w:val="24"/>
          <w:szCs w:val="24"/>
        </w:rPr>
        <w:tab/>
        <w:t>Mokėjimas</w:t>
      </w:r>
      <w:r w:rsidRPr="00EC1862">
        <w:rPr>
          <w:sz w:val="24"/>
          <w:szCs w:val="24"/>
        </w:rPr>
        <w:t xml:space="preserve"> atliekamas tik </w:t>
      </w:r>
      <w:r w:rsidR="00807BFB">
        <w:rPr>
          <w:sz w:val="24"/>
          <w:szCs w:val="24"/>
        </w:rPr>
        <w:t>tada</w:t>
      </w:r>
      <w:r w:rsidRPr="00EC1862">
        <w:rPr>
          <w:sz w:val="24"/>
          <w:szCs w:val="24"/>
        </w:rPr>
        <w:t xml:space="preserve">, kai Pirkėjas patikrina </w:t>
      </w:r>
      <w:r>
        <w:rPr>
          <w:sz w:val="24"/>
          <w:szCs w:val="24"/>
        </w:rPr>
        <w:t>paslaugų</w:t>
      </w:r>
      <w:r w:rsidRPr="00EC1862">
        <w:rPr>
          <w:sz w:val="24"/>
          <w:szCs w:val="24"/>
        </w:rPr>
        <w:t xml:space="preserve"> kokybę ir /</w:t>
      </w:r>
      <w:r w:rsidR="00807BFB">
        <w:rPr>
          <w:sz w:val="24"/>
          <w:szCs w:val="24"/>
        </w:rPr>
        <w:t xml:space="preserve"> </w:t>
      </w:r>
      <w:r w:rsidRPr="00EC1862">
        <w:rPr>
          <w:sz w:val="24"/>
          <w:szCs w:val="24"/>
        </w:rPr>
        <w:t xml:space="preserve">ar kitus numatytus </w:t>
      </w:r>
      <w:r>
        <w:rPr>
          <w:sz w:val="24"/>
          <w:szCs w:val="24"/>
        </w:rPr>
        <w:t>Tiekėjo</w:t>
      </w:r>
      <w:r w:rsidRPr="00EC1862">
        <w:rPr>
          <w:sz w:val="24"/>
          <w:szCs w:val="24"/>
        </w:rPr>
        <w:t xml:space="preserve"> įsipareigojimus (jei buvo numatyta) ir abi šalys pasirašo </w:t>
      </w:r>
      <w:r>
        <w:rPr>
          <w:sz w:val="24"/>
          <w:szCs w:val="24"/>
        </w:rPr>
        <w:t>paslaugų</w:t>
      </w:r>
      <w:r w:rsidRPr="00EC1862">
        <w:rPr>
          <w:sz w:val="24"/>
          <w:szCs w:val="24"/>
        </w:rPr>
        <w:t xml:space="preserve"> perdavimo–priėmimo aktą.</w:t>
      </w:r>
      <w:r>
        <w:rPr>
          <w:sz w:val="24"/>
          <w:szCs w:val="24"/>
        </w:rPr>
        <w:t xml:space="preserve"> Paslaugų</w:t>
      </w:r>
      <w:r w:rsidRPr="00964695">
        <w:rPr>
          <w:sz w:val="24"/>
          <w:szCs w:val="24"/>
        </w:rPr>
        <w:t xml:space="preserve">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4D0EB7E5" w14:textId="77777777" w:rsidR="00F83CF5" w:rsidRPr="003A06E3" w:rsidRDefault="00F83CF5" w:rsidP="00F83CF5">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Pr="003A06E3">
        <w:rPr>
          <w:sz w:val="24"/>
          <w:szCs w:val="24"/>
        </w:rPr>
        <w:t>.3.</w:t>
      </w:r>
      <w:r w:rsidRPr="003A06E3">
        <w:rPr>
          <w:sz w:val="24"/>
          <w:szCs w:val="24"/>
        </w:rPr>
        <w:tab/>
        <w:t>Mokėjimas atliekamas remiantis Tiekėjo pateikta elektronine sąskaita faktūra / PVM sąskaita faktūra (toliau – elektroninė sąskaita) už faktiškai įvykdytus Tiekėjo įsipareigojimus. Elektroninė sąskaita turi atitikti perdavimo–priėmimo aktą pagal turinį.</w:t>
      </w:r>
    </w:p>
    <w:p w14:paraId="48B1A129" w14:textId="77777777" w:rsidR="00F83CF5" w:rsidRPr="003A06E3" w:rsidRDefault="00F83CF5" w:rsidP="00F83CF5">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w:t>
      </w:r>
      <w:r w:rsidRPr="003A06E3">
        <w:rPr>
          <w:sz w:val="24"/>
          <w:szCs w:val="24"/>
        </w:rPr>
        <w:t>.4.</w:t>
      </w:r>
      <w:r w:rsidRPr="003A06E3">
        <w:rPr>
          <w:sz w:val="24"/>
          <w:szCs w:val="24"/>
        </w:rPr>
        <w:tab/>
        <w:t>Tarpiniai mokėjimai atliekami ne dažniau kaip du kartus per kalendorinį mėnesį.</w:t>
      </w:r>
    </w:p>
    <w:p w14:paraId="61807AFC" w14:textId="77777777" w:rsidR="00F83CF5" w:rsidRPr="003A06E3" w:rsidRDefault="00F83CF5" w:rsidP="00F83CF5">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sidRPr="003A06E3">
        <w:rPr>
          <w:sz w:val="24"/>
          <w:szCs w:val="24"/>
        </w:rPr>
        <w:t>1</w:t>
      </w:r>
      <w:r>
        <w:rPr>
          <w:sz w:val="24"/>
          <w:szCs w:val="24"/>
        </w:rPr>
        <w:t>4</w:t>
      </w:r>
      <w:r w:rsidRPr="003A06E3">
        <w:rPr>
          <w:sz w:val="24"/>
          <w:szCs w:val="24"/>
        </w:rPr>
        <w:t>.</w:t>
      </w:r>
      <w:r w:rsidRPr="003A06E3">
        <w:rPr>
          <w:sz w:val="24"/>
          <w:szCs w:val="24"/>
        </w:rPr>
        <w:tab/>
        <w:t>Apmokėjimo tvarka gali būti keičiama Sutartyje numatytomis sąlygoms. Kai Sutartyje numatytais atvejais tarp Tiekėjo, Pirkėjo ir subtiekėjo yra sudaroma trišalė sutartis:</w:t>
      </w:r>
    </w:p>
    <w:p w14:paraId="18FAEE44" w14:textId="77777777" w:rsidR="00F83CF5" w:rsidRPr="003A06E3" w:rsidRDefault="00F83CF5" w:rsidP="00F83CF5">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14</w:t>
      </w:r>
      <w:r w:rsidRPr="003A06E3">
        <w:rPr>
          <w:sz w:val="24"/>
          <w:szCs w:val="24"/>
        </w:rPr>
        <w:t>.1.</w:t>
      </w:r>
      <w:r w:rsidRPr="003A06E3">
        <w:rPr>
          <w:sz w:val="24"/>
          <w:szCs w:val="24"/>
        </w:rPr>
        <w:tab/>
        <w:t>atliekant tiesioginius mokėjimus subtiekėjui, turi būti vadovaujamasi trišalėje sutartyje nustatyta apmokėjimo tvarka;</w:t>
      </w:r>
    </w:p>
    <w:p w14:paraId="6D935C93" w14:textId="77777777" w:rsidR="00F83CF5" w:rsidRPr="003A06E3" w:rsidRDefault="00F83CF5" w:rsidP="00F83CF5">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w:t>
      </w:r>
      <w:r w:rsidRPr="003A06E3">
        <w:rPr>
          <w:sz w:val="24"/>
          <w:szCs w:val="24"/>
        </w:rPr>
        <w:t>.2.</w:t>
      </w:r>
      <w:r w:rsidRPr="003A06E3">
        <w:rPr>
          <w:sz w:val="24"/>
          <w:szCs w:val="24"/>
        </w:rPr>
        <w:tab/>
        <w:t>atliekant mokėjimus Tiekėjui, turi būti nustatyta nauja apmokėjimo Tiekėjui tvarka, įforminta šalių rašytiniu susitarimu, atsižvelgiant į subtiekėjui pagal trišalę sutartį mokamą dalį;</w:t>
      </w:r>
    </w:p>
    <w:p w14:paraId="4953643E" w14:textId="77777777" w:rsidR="00F83CF5" w:rsidRPr="00EC1862" w:rsidRDefault="00F83CF5" w:rsidP="00F83CF5">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w:t>
      </w:r>
      <w:r w:rsidRPr="003A06E3">
        <w:rPr>
          <w:sz w:val="24"/>
          <w:szCs w:val="24"/>
        </w:rPr>
        <w:t>.3.</w:t>
      </w:r>
      <w:r w:rsidRPr="003A06E3">
        <w:rPr>
          <w:sz w:val="24"/>
          <w:szCs w:val="24"/>
        </w:rPr>
        <w:tab/>
        <w:t>negali būti keičiama Sutarties kaina.</w:t>
      </w:r>
    </w:p>
    <w:p w14:paraId="1F398DA5" w14:textId="77777777" w:rsidR="00F83CF5" w:rsidRPr="00EC1862" w:rsidRDefault="00F83CF5" w:rsidP="00F83CF5">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15</w:t>
      </w:r>
      <w:r w:rsidRPr="003A06E3">
        <w:rPr>
          <w:sz w:val="24"/>
          <w:szCs w:val="24"/>
        </w:rPr>
        <w:t>.</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nuo perdavimo</w:t>
      </w:r>
      <w:r>
        <w:rPr>
          <w:rFonts w:cstheme="minorHAnsi"/>
          <w:sz w:val="24"/>
          <w:szCs w:val="24"/>
        </w:rPr>
        <w:t>–</w:t>
      </w:r>
      <w:r w:rsidRPr="00EC1862">
        <w:rPr>
          <w:rFonts w:cstheme="minorHAnsi"/>
          <w:sz w:val="24"/>
          <w:szCs w:val="24"/>
        </w:rPr>
        <w:t>priėmimo akto pasirašymo ir elektroninės sąskaitos gavimo</w:t>
      </w:r>
      <w:r>
        <w:rPr>
          <w:rFonts w:cstheme="minorHAnsi"/>
          <w:sz w:val="24"/>
          <w:szCs w:val="24"/>
        </w:rPr>
        <w:t>,</w:t>
      </w:r>
      <w:r w:rsidRPr="00EC1862">
        <w:rPr>
          <w:sz w:val="24"/>
          <w:szCs w:val="24"/>
        </w:rPr>
        <w:t xml:space="preserve"> kai </w:t>
      </w:r>
      <w:r>
        <w:rPr>
          <w:sz w:val="24"/>
          <w:szCs w:val="24"/>
        </w:rPr>
        <w:t xml:space="preserve">Tiekėjas </w:t>
      </w:r>
      <w:r w:rsidRPr="00EC1862">
        <w:rPr>
          <w:sz w:val="24"/>
          <w:szCs w:val="24"/>
        </w:rPr>
        <w:t xml:space="preserve">tinkamai </w:t>
      </w:r>
      <w:r>
        <w:rPr>
          <w:sz w:val="24"/>
          <w:szCs w:val="24"/>
        </w:rPr>
        <w:t>suteikė paslaugas ir įvykdė kitus numatytus Tiekėjo įsipareigojimus</w:t>
      </w:r>
      <w:r w:rsidRPr="00EC1862">
        <w:rPr>
          <w:sz w:val="24"/>
          <w:szCs w:val="24"/>
        </w:rPr>
        <w:t xml:space="preserve"> (jei buvo numatyta) bei pateikė Pirkėjui visus tinkamus dokumentus.</w:t>
      </w:r>
      <w:r>
        <w:rPr>
          <w:sz w:val="24"/>
          <w:szCs w:val="24"/>
        </w:rPr>
        <w:t xml:space="preserve"> Elektroninė sąskaita gali būti išrašoma tik po </w:t>
      </w:r>
      <w:r w:rsidRPr="00A12B83">
        <w:rPr>
          <w:rFonts w:cstheme="minorHAnsi"/>
          <w:sz w:val="24"/>
          <w:szCs w:val="24"/>
        </w:rPr>
        <w:t>perdavimo</w:t>
      </w:r>
      <w:r>
        <w:rPr>
          <w:rFonts w:cstheme="minorHAnsi"/>
          <w:sz w:val="24"/>
          <w:szCs w:val="24"/>
        </w:rPr>
        <w:t>–</w:t>
      </w:r>
      <w:r w:rsidRPr="00A12B83">
        <w:rPr>
          <w:rFonts w:cstheme="minorHAnsi"/>
          <w:sz w:val="24"/>
          <w:szCs w:val="24"/>
        </w:rPr>
        <w:t xml:space="preserve">priėmimo </w:t>
      </w:r>
      <w:r>
        <w:rPr>
          <w:rFonts w:cstheme="minorHAnsi"/>
          <w:sz w:val="24"/>
          <w:szCs w:val="24"/>
        </w:rPr>
        <w:t>akto</w:t>
      </w:r>
      <w:r w:rsidRPr="00A12B83">
        <w:rPr>
          <w:rFonts w:cstheme="minorHAnsi"/>
          <w:sz w:val="24"/>
          <w:szCs w:val="24"/>
        </w:rPr>
        <w:t xml:space="preserve"> </w:t>
      </w:r>
      <w:r w:rsidRPr="00241ADF">
        <w:rPr>
          <w:rFonts w:cstheme="minorHAnsi"/>
          <w:sz w:val="24"/>
          <w:szCs w:val="24"/>
        </w:rPr>
        <w:t>pasirašymo.</w:t>
      </w:r>
    </w:p>
    <w:p w14:paraId="7DFBB4BA" w14:textId="77777777" w:rsidR="00F83CF5" w:rsidRDefault="00F83CF5" w:rsidP="00F83CF5">
      <w:pPr>
        <w:pStyle w:val="Temosantrat30"/>
        <w:widowControl w:val="0"/>
        <w:shd w:val="clear" w:color="auto" w:fill="auto"/>
        <w:suppressAutoHyphens/>
        <w:spacing w:before="0" w:line="240" w:lineRule="auto"/>
        <w:jc w:val="center"/>
        <w:rPr>
          <w:b/>
          <w:sz w:val="24"/>
          <w:szCs w:val="24"/>
        </w:rPr>
      </w:pPr>
    </w:p>
    <w:p w14:paraId="3C512FD8"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11A53715"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55650B">
        <w:rPr>
          <w:b/>
          <w:sz w:val="24"/>
          <w:szCs w:val="24"/>
        </w:rPr>
        <w:t>PRIEVOLIŲ ĮVYKDYMO UŽTIKRINIMAS IR DELSPINIGIAI</w:t>
      </w:r>
    </w:p>
    <w:p w14:paraId="0A3ECA4B"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25E3526D"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3A06E3">
        <w:rPr>
          <w:sz w:val="24"/>
          <w:szCs w:val="24"/>
        </w:rPr>
        <w:tab/>
        <w:t>Tiekėjas</w:t>
      </w:r>
      <w:r w:rsidRPr="00EC1862">
        <w:rPr>
          <w:sz w:val="24"/>
          <w:szCs w:val="24"/>
        </w:rPr>
        <w:t xml:space="preserve">, nutraukus Sutartį dėl </w:t>
      </w:r>
      <w:r>
        <w:rPr>
          <w:sz w:val="24"/>
          <w:szCs w:val="24"/>
        </w:rPr>
        <w:t>Tiekėjo</w:t>
      </w:r>
      <w:r w:rsidRPr="00EC1862">
        <w:rPr>
          <w:sz w:val="24"/>
          <w:szCs w:val="24"/>
        </w:rPr>
        <w:t xml:space="preserve">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1CDDD566"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highlight w:val="lightGray"/>
        </w:rPr>
        <w:t>arba (</w:t>
      </w:r>
      <w:r w:rsidRPr="00A57CF4">
        <w:rPr>
          <w:sz w:val="24"/>
          <w:szCs w:val="24"/>
          <w:highlight w:val="lightGray"/>
        </w:rPr>
        <w:t xml:space="preserve">nereikalingą 16 </w:t>
      </w:r>
      <w:r w:rsidRPr="00EC1862">
        <w:rPr>
          <w:sz w:val="24"/>
          <w:szCs w:val="24"/>
          <w:highlight w:val="lightGray"/>
        </w:rPr>
        <w:t>p</w:t>
      </w:r>
      <w:r>
        <w:rPr>
          <w:sz w:val="24"/>
          <w:szCs w:val="24"/>
          <w:highlight w:val="lightGray"/>
        </w:rPr>
        <w:t>unkto</w:t>
      </w:r>
      <w:r w:rsidRPr="00EC1862">
        <w:rPr>
          <w:sz w:val="24"/>
          <w:szCs w:val="24"/>
          <w:highlight w:val="lightGray"/>
        </w:rPr>
        <w:t xml:space="preserve"> variantą išbraukti)</w:t>
      </w:r>
    </w:p>
    <w:p w14:paraId="05506D92"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EC1862">
        <w:rPr>
          <w:sz w:val="24"/>
          <w:szCs w:val="24"/>
        </w:rPr>
        <w:t xml:space="preserve"> </w:t>
      </w:r>
      <w:r>
        <w:rPr>
          <w:sz w:val="24"/>
          <w:szCs w:val="24"/>
        </w:rPr>
        <w:t>Tiekėjas</w:t>
      </w:r>
      <w:r w:rsidRPr="00EC1862">
        <w:rPr>
          <w:sz w:val="24"/>
          <w:szCs w:val="24"/>
        </w:rPr>
        <w:t xml:space="preserve"> per 5 (penkia</w:t>
      </w:r>
      <w:r w:rsidRPr="00445EF8">
        <w:rPr>
          <w:iCs/>
          <w:sz w:val="24"/>
          <w:szCs w:val="24"/>
        </w:rPr>
        <w:t>s</w:t>
      </w:r>
      <w:r w:rsidRPr="00EC1862">
        <w:rPr>
          <w:sz w:val="24"/>
          <w:szCs w:val="24"/>
        </w:rPr>
        <w:t>) darbo dienas po Sutarties pasirašymo pateikia Pirkėjui Sutarties įvykdymo užtikrinimą – banko garantiją arba draudimo bendrovės laidavimą</w:t>
      </w:r>
      <w:r>
        <w:rPr>
          <w:sz w:val="24"/>
          <w:szCs w:val="24"/>
        </w:rPr>
        <w:t>,</w:t>
      </w:r>
      <w:r w:rsidRPr="00EC1862">
        <w:rPr>
          <w:sz w:val="24"/>
          <w:szCs w:val="24"/>
        </w:rPr>
        <w:t xml:space="preserve"> arba </w:t>
      </w:r>
      <w:r w:rsidRPr="00EC1862">
        <w:rPr>
          <w:rFonts w:eastAsia="Arial Unicode MS"/>
          <w:sz w:val="24"/>
          <w:szCs w:val="24"/>
        </w:rPr>
        <w:t xml:space="preserve">perveda Sutarties užtikrinimo sumą į Pirkėjo banko sąskaitą Nr. </w:t>
      </w:r>
      <w:r w:rsidRPr="00EC1862">
        <w:rPr>
          <w:sz w:val="24"/>
          <w:szCs w:val="24"/>
        </w:rPr>
        <w:t xml:space="preserve">LT197182200002130147.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w:t>
      </w:r>
      <w:r>
        <w:rPr>
          <w:sz w:val="24"/>
          <w:szCs w:val="24"/>
        </w:rPr>
        <w:t xml:space="preserve"> be PVM</w:t>
      </w:r>
      <w:r w:rsidRPr="00EC1862">
        <w:rPr>
          <w:sz w:val="24"/>
          <w:szCs w:val="24"/>
        </w:rPr>
        <w:t>. Jei Tiekėjas nepateikia Sutarties užtikrinimo per šiame papunktyje nurodytą laikotarpį, laikoma, kad Tiekėjas atsisakė sudaryti Sutartį.</w:t>
      </w:r>
    </w:p>
    <w:p w14:paraId="79882066"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A57CF4">
        <w:rPr>
          <w:sz w:val="24"/>
          <w:szCs w:val="24"/>
        </w:rPr>
        <w:t>16.1.</w:t>
      </w:r>
      <w:r w:rsidRPr="00EC1862">
        <w:rPr>
          <w:sz w:val="24"/>
          <w:szCs w:val="24"/>
        </w:rPr>
        <w:t xml:space="preserve"> Užtikrinimas turi galioti 1 (vienu) mėnesi</w:t>
      </w:r>
      <w:r>
        <w:rPr>
          <w:sz w:val="24"/>
          <w:szCs w:val="24"/>
        </w:rPr>
        <w:t>u ilgiau nei Sutartyje numatyta</w:t>
      </w:r>
      <w:r w:rsidRPr="00EC1862">
        <w:rPr>
          <w:sz w:val="24"/>
          <w:szCs w:val="24"/>
        </w:rPr>
        <w:t xml:space="preserve"> </w:t>
      </w:r>
      <w:r w:rsidRPr="008659E5">
        <w:rPr>
          <w:sz w:val="24"/>
          <w:szCs w:val="24"/>
          <w:highlight w:val="lightGray"/>
        </w:rPr>
        <w:t xml:space="preserve">bendra </w:t>
      </w:r>
      <w:r>
        <w:rPr>
          <w:sz w:val="24"/>
          <w:szCs w:val="24"/>
          <w:highlight w:val="lightGray"/>
        </w:rPr>
        <w:t>paslaugų teikimo trukmė (daugkartinio įvykdymo sutarčiai) /</w:t>
      </w:r>
      <w:r w:rsidRPr="008659E5">
        <w:rPr>
          <w:sz w:val="24"/>
          <w:szCs w:val="24"/>
          <w:highlight w:val="lightGray"/>
        </w:rPr>
        <w:t xml:space="preserve"> </w:t>
      </w:r>
      <w:r>
        <w:rPr>
          <w:sz w:val="24"/>
          <w:szCs w:val="24"/>
          <w:highlight w:val="lightGray"/>
        </w:rPr>
        <w:t>paslaugų teikimo</w:t>
      </w:r>
      <w:r w:rsidRPr="008659E5">
        <w:rPr>
          <w:sz w:val="24"/>
          <w:szCs w:val="24"/>
          <w:highlight w:val="lightGray"/>
        </w:rPr>
        <w:t xml:space="preserve"> terminas (vienkartinio įvykdymo sutarčiai)</w:t>
      </w:r>
      <w:r w:rsidRPr="00EC1862">
        <w:rPr>
          <w:sz w:val="24"/>
          <w:szCs w:val="24"/>
        </w:rPr>
        <w:t xml:space="preserve">. </w:t>
      </w:r>
      <w:r w:rsidRPr="00EC1862">
        <w:rPr>
          <w:rFonts w:eastAsia="Arial Unicode MS"/>
          <w:sz w:val="24"/>
          <w:szCs w:val="24"/>
        </w:rPr>
        <w:t xml:space="preserve">Jei iki </w:t>
      </w:r>
      <w:r>
        <w:rPr>
          <w:rFonts w:eastAsia="Arial Unicode MS"/>
          <w:sz w:val="24"/>
          <w:szCs w:val="24"/>
        </w:rPr>
        <w:t>pastarojo</w:t>
      </w:r>
      <w:r w:rsidRPr="00EC1862">
        <w:rPr>
          <w:rFonts w:eastAsia="Arial Unicode MS"/>
          <w:sz w:val="24"/>
          <w:szCs w:val="24"/>
        </w:rPr>
        <w:t xml:space="preserve"> termino yra likę </w:t>
      </w:r>
      <w:r>
        <w:rPr>
          <w:rFonts w:eastAsia="Arial Unicode MS"/>
          <w:sz w:val="24"/>
          <w:szCs w:val="24"/>
        </w:rPr>
        <w:t>daugiau kaip 1 (vien</w:t>
      </w:r>
      <w:r w:rsidRPr="00EC1862">
        <w:rPr>
          <w:rFonts w:eastAsia="Arial Unicode MS"/>
          <w:sz w:val="24"/>
          <w:szCs w:val="24"/>
        </w:rPr>
        <w:t>i) metai</w:t>
      </w:r>
      <w:r>
        <w:rPr>
          <w:rFonts w:eastAsia="Arial Unicode MS"/>
          <w:sz w:val="24"/>
          <w:szCs w:val="24"/>
        </w:rPr>
        <w:t>,</w:t>
      </w:r>
      <w:r w:rsidRPr="00EC1862">
        <w:rPr>
          <w:rFonts w:eastAsia="Arial Unicode MS"/>
          <w:sz w:val="24"/>
          <w:szCs w:val="24"/>
        </w:rPr>
        <w:t xml:space="preserve"> </w:t>
      </w:r>
      <w:r>
        <w:rPr>
          <w:rFonts w:eastAsia="Arial Unicode MS"/>
          <w:sz w:val="24"/>
          <w:szCs w:val="24"/>
        </w:rPr>
        <w:t>Tiekėjas</w:t>
      </w:r>
      <w:r w:rsidRPr="00EC1862">
        <w:rPr>
          <w:rFonts w:eastAsia="Arial Unicode MS"/>
          <w:sz w:val="24"/>
          <w:szCs w:val="24"/>
        </w:rPr>
        <w:t xml:space="preserve"> gali pateikti u</w:t>
      </w:r>
      <w:r>
        <w:rPr>
          <w:rFonts w:eastAsia="Arial Unicode MS"/>
          <w:sz w:val="24"/>
          <w:szCs w:val="24"/>
        </w:rPr>
        <w:t>žtikrinimą, galiojantį 1 (vien</w:t>
      </w:r>
      <w:r w:rsidRPr="00EC1862">
        <w:rPr>
          <w:rFonts w:eastAsia="Arial Unicode MS"/>
          <w:sz w:val="24"/>
          <w:szCs w:val="24"/>
        </w:rPr>
        <w:t xml:space="preserve">us) metus, jei likus ne daugiau kaip 30 (trisdešimt) kalendorinių dienų iki pateikto užtikrinimo galiojimo pabaigos bus pateikiamas naujas arba pratęstas užtikrinimas </w:t>
      </w:r>
      <w:r>
        <w:rPr>
          <w:rFonts w:eastAsia="Arial Unicode MS"/>
          <w:sz w:val="24"/>
          <w:szCs w:val="24"/>
        </w:rPr>
        <w:t>kitiems</w:t>
      </w:r>
      <w:r w:rsidRPr="00EC1862">
        <w:rPr>
          <w:rFonts w:eastAsia="Arial Unicode MS"/>
          <w:sz w:val="24"/>
          <w:szCs w:val="24"/>
        </w:rPr>
        <w:t xml:space="preserve"> Sutarties galiojimo metams. Šiuo atveju </w:t>
      </w:r>
      <w:r>
        <w:rPr>
          <w:rFonts w:eastAsia="Arial Unicode MS"/>
          <w:sz w:val="24"/>
          <w:szCs w:val="24"/>
        </w:rPr>
        <w:t>Tiekėjui</w:t>
      </w:r>
      <w:r w:rsidRPr="00EC1862">
        <w:rPr>
          <w:rFonts w:eastAsia="Arial Unicode MS"/>
          <w:sz w:val="24"/>
          <w:szCs w:val="24"/>
        </w:rPr>
        <w:t xml:space="preserve"> iki nurodyto termino nepateikus naujo arba pratęsto užtikrinimo, Pirkėjas, įspėjęs </w:t>
      </w:r>
      <w:r>
        <w:rPr>
          <w:rFonts w:eastAsia="Arial Unicode MS"/>
          <w:sz w:val="24"/>
          <w:szCs w:val="24"/>
        </w:rPr>
        <w:t>Tiekėją</w:t>
      </w:r>
      <w:r w:rsidRPr="00EC1862">
        <w:rPr>
          <w:rFonts w:eastAsia="Arial Unicode MS"/>
          <w:sz w:val="24"/>
          <w:szCs w:val="24"/>
        </w:rPr>
        <w:t xml:space="preserve">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w:t>
      </w:r>
      <w:r>
        <w:rPr>
          <w:rFonts w:eastAsia="Arial Unicode MS"/>
          <w:sz w:val="24"/>
          <w:szCs w:val="24"/>
        </w:rPr>
        <w:t>Tiekėjas</w:t>
      </w:r>
      <w:r w:rsidRPr="00EC1862">
        <w:rPr>
          <w:rFonts w:eastAsia="Arial Unicode MS"/>
          <w:sz w:val="24"/>
          <w:szCs w:val="24"/>
        </w:rPr>
        <w:t xml:space="preserve"> laikomas neįvykdžiusiu šiame punkte nurodyto savo įsipareigojimo.</w:t>
      </w:r>
    </w:p>
    <w:p w14:paraId="764FE941"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rFonts w:eastAsia="Arial Unicode MS"/>
          <w:sz w:val="24"/>
          <w:szCs w:val="24"/>
        </w:rPr>
        <w:t>16.2.</w:t>
      </w:r>
      <w:r w:rsidRPr="00EC1862">
        <w:rPr>
          <w:rFonts w:eastAsia="Arial Unicode MS"/>
          <w:sz w:val="24"/>
          <w:szCs w:val="24"/>
        </w:rPr>
        <w:t xml:space="preserve"> </w:t>
      </w:r>
      <w:r w:rsidRPr="00EC1862">
        <w:rPr>
          <w:sz w:val="24"/>
          <w:szCs w:val="24"/>
        </w:rPr>
        <w:t xml:space="preserve">Sutarties užtikrinimu garantas (laiduotojas) privalo neatšaukiamai ir besąlygiškai įsipareigoti ne vėliau kaip per 15 (penkiolika) kalendorinių dienų nuo raštiško pranešimo iš Pirkėjo gavimo apie </w:t>
      </w:r>
      <w:r>
        <w:rPr>
          <w:sz w:val="24"/>
          <w:szCs w:val="24"/>
        </w:rPr>
        <w:t>Tiekėjo</w:t>
      </w:r>
      <w:r w:rsidRPr="00EC1862">
        <w:rPr>
          <w:sz w:val="24"/>
          <w:szCs w:val="24"/>
        </w:rPr>
        <w:t xml:space="preserve">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w:t>
      </w:r>
      <w:r>
        <w:rPr>
          <w:sz w:val="24"/>
          <w:szCs w:val="24"/>
        </w:rPr>
        <w:t>Tiekėjas</w:t>
      </w:r>
      <w:r w:rsidRPr="00EC1862">
        <w:rPr>
          <w:sz w:val="24"/>
          <w:szCs w:val="24"/>
        </w:rPr>
        <w:t xml:space="preserve"> iš dalies ar visiškai neįvykdė Sutarties ir (arba) ji buvo nutraukta dėl </w:t>
      </w:r>
      <w:r>
        <w:rPr>
          <w:sz w:val="24"/>
          <w:szCs w:val="24"/>
        </w:rPr>
        <w:t>Tiekėjo</w:t>
      </w:r>
      <w:r w:rsidRPr="00EC1862">
        <w:rPr>
          <w:sz w:val="24"/>
          <w:szCs w:val="24"/>
        </w:rPr>
        <w:t xml:space="preserve"> kaltės. Sutarties užtikrinimas, neatitinkantis šiame Sutarties skyriuje nustatytų reikalavimų, nebus priimamas.</w:t>
      </w:r>
    </w:p>
    <w:p w14:paraId="72B45AB8"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sz w:val="24"/>
          <w:szCs w:val="24"/>
        </w:rPr>
        <w:t>16.3.</w:t>
      </w:r>
      <w:r w:rsidRPr="00EC1862">
        <w:rPr>
          <w:sz w:val="24"/>
          <w:szCs w:val="24"/>
        </w:rPr>
        <w:t xml:space="preserve"> Jei Pirkėjas pasinaudoja Sutarties užtikrinimu, </w:t>
      </w:r>
      <w:r>
        <w:rPr>
          <w:sz w:val="24"/>
          <w:szCs w:val="24"/>
        </w:rPr>
        <w:t>Tiekėjas</w:t>
      </w:r>
      <w:r w:rsidRPr="00EC1862">
        <w:rPr>
          <w:sz w:val="24"/>
          <w:szCs w:val="24"/>
        </w:rPr>
        <w:t xml:space="preserve">, siekdamas toliau vykdyti Sutarties įsipareigojimus, privalo per 5 (penkias) darbo dienas nuo pranešimo, kad Pirkėjas pasinaudojo Sutarties užtikrinimu, gavimo pateikti naują Sutarties užtikrinimą </w:t>
      </w:r>
      <w:r>
        <w:rPr>
          <w:sz w:val="24"/>
          <w:szCs w:val="24"/>
        </w:rPr>
        <w:t xml:space="preserve">dėl </w:t>
      </w:r>
      <w:r w:rsidRPr="00EC1862">
        <w:rPr>
          <w:sz w:val="24"/>
          <w:szCs w:val="24"/>
        </w:rPr>
        <w:t>šiame Sutarties skyriuje nurodyt</w:t>
      </w:r>
      <w:r>
        <w:rPr>
          <w:sz w:val="24"/>
          <w:szCs w:val="24"/>
        </w:rPr>
        <w:t>os</w:t>
      </w:r>
      <w:r w:rsidRPr="00EC1862">
        <w:rPr>
          <w:sz w:val="24"/>
          <w:szCs w:val="24"/>
        </w:rPr>
        <w:t xml:space="preserve"> sum</w:t>
      </w:r>
      <w:r>
        <w:rPr>
          <w:sz w:val="24"/>
          <w:szCs w:val="24"/>
        </w:rPr>
        <w:t>os</w:t>
      </w:r>
      <w:r w:rsidRPr="00EC1862">
        <w:rPr>
          <w:sz w:val="24"/>
          <w:szCs w:val="24"/>
        </w:rPr>
        <w:t>.</w:t>
      </w:r>
    </w:p>
    <w:p w14:paraId="0C094BA5" w14:textId="77777777" w:rsidR="00F83CF5"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A57CF4">
        <w:rPr>
          <w:sz w:val="24"/>
          <w:szCs w:val="24"/>
        </w:rPr>
        <w:t>1</w:t>
      </w:r>
      <w:r>
        <w:rPr>
          <w:sz w:val="24"/>
          <w:szCs w:val="24"/>
        </w:rPr>
        <w:t>7</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5BA7A3B9"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4940E58B"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59B2F09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40C3DA2B"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34958840" w14:textId="77777777" w:rsidR="00F83CF5" w:rsidRPr="00EC1862" w:rsidRDefault="00F83CF5" w:rsidP="00F83CF5">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t xml:space="preserve">Susirašinėjimas tarp Sutarties </w:t>
      </w:r>
      <w:r>
        <w:rPr>
          <w:sz w:val="24"/>
          <w:szCs w:val="24"/>
        </w:rPr>
        <w:t>š</w:t>
      </w:r>
      <w:r w:rsidRPr="00EC1862">
        <w:rPr>
          <w:sz w:val="24"/>
          <w:szCs w:val="24"/>
        </w:rPr>
        <w:t>alių vykdomas lietuvių kalba.</w:t>
      </w:r>
    </w:p>
    <w:p w14:paraId="6798D6EA" w14:textId="77777777" w:rsidR="00F83CF5" w:rsidRDefault="00F83CF5" w:rsidP="00F83CF5">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vienas kitam siunčiami pranešimai turi būti raštiški ir siunčiami už Sutarties vykdymą paskirtų atsakingų asmenų adresais.</w:t>
      </w:r>
    </w:p>
    <w:p w14:paraId="6D79BCC6" w14:textId="77777777" w:rsidR="00F83CF5" w:rsidRDefault="00F83CF5" w:rsidP="00F83CF5">
      <w:pPr>
        <w:pStyle w:val="Lentelsuraas0"/>
        <w:widowControl w:val="0"/>
        <w:shd w:val="clear" w:color="auto" w:fill="auto"/>
        <w:tabs>
          <w:tab w:val="left" w:pos="426"/>
          <w:tab w:val="left" w:pos="1560"/>
        </w:tabs>
        <w:suppressAutoHyphens/>
        <w:spacing w:line="240" w:lineRule="auto"/>
        <w:ind w:firstLine="1134"/>
        <w:rPr>
          <w:sz w:val="24"/>
          <w:szCs w:val="24"/>
        </w:rPr>
      </w:pPr>
      <w:r>
        <w:rPr>
          <w:sz w:val="24"/>
          <w:szCs w:val="24"/>
        </w:rPr>
        <w:t>20</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F83CF5" w:rsidRPr="00EC1862" w14:paraId="36591EE2" w14:textId="77777777" w:rsidTr="00FF5135">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724BFC1A" w14:textId="77777777" w:rsidR="00F83CF5" w:rsidRPr="00EC1862" w:rsidRDefault="00F83CF5" w:rsidP="00FF5135">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8135B2B" w14:textId="77777777" w:rsidR="00F83CF5" w:rsidRPr="00476703" w:rsidRDefault="00F83CF5" w:rsidP="00FF5135">
            <w:pPr>
              <w:widowControl w:val="0"/>
              <w:rPr>
                <w:b/>
                <w:szCs w:val="24"/>
              </w:rPr>
            </w:pPr>
            <w:r w:rsidRPr="00476703">
              <w:rPr>
                <w:rStyle w:val="Pagrindinistekstas80"/>
                <w:rFonts w:ascii="Times New Roman" w:hAnsi="Times New Roman" w:cs="Times New Roman"/>
                <w:b/>
                <w:sz w:val="24"/>
                <w:szCs w:val="24"/>
              </w:rPr>
              <w:t>Tiekėjas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499D65D9" w14:textId="77777777" w:rsidR="00F83CF5" w:rsidRPr="00476703" w:rsidRDefault="00F83CF5" w:rsidP="00FF5135">
            <w:pPr>
              <w:widowControl w:val="0"/>
              <w:rPr>
                <w:b/>
                <w:szCs w:val="24"/>
              </w:rPr>
            </w:pPr>
            <w:r w:rsidRPr="00476703">
              <w:rPr>
                <w:rStyle w:val="Pagrindinistekstas80"/>
                <w:rFonts w:ascii="Times New Roman" w:hAnsi="Times New Roman" w:cs="Times New Roman"/>
                <w:b/>
                <w:sz w:val="24"/>
                <w:szCs w:val="24"/>
              </w:rPr>
              <w:t>Pirkėjas</w:t>
            </w:r>
          </w:p>
        </w:tc>
      </w:tr>
      <w:tr w:rsidR="00F83CF5" w:rsidRPr="00EC1862" w14:paraId="01631608" w14:textId="77777777" w:rsidTr="00FF5135">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140290E8"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417DCEBA" w14:textId="77777777" w:rsidR="00F83CF5" w:rsidRPr="00EC1862" w:rsidRDefault="00F83CF5" w:rsidP="00FF5135">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12708320" w14:textId="77777777" w:rsidR="00F83CF5" w:rsidRPr="00EC1862" w:rsidRDefault="00F83CF5" w:rsidP="00FF5135">
            <w:pPr>
              <w:widowControl w:val="0"/>
            </w:pPr>
            <w:r w:rsidRPr="00EC1862">
              <w:rPr>
                <w:color w:val="FF0000"/>
              </w:rPr>
              <w:t>įrašyti</w:t>
            </w:r>
          </w:p>
        </w:tc>
      </w:tr>
      <w:tr w:rsidR="00F83CF5" w:rsidRPr="00EC1862" w14:paraId="5B74C4C4" w14:textId="77777777" w:rsidTr="00FF5135">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5150D53F"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2511AF66" w14:textId="77777777" w:rsidR="00F83CF5" w:rsidRPr="00EC1862" w:rsidRDefault="00F83CF5" w:rsidP="00FF5135">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3282B55F" w14:textId="77777777" w:rsidR="00F83CF5" w:rsidRPr="00EC1862" w:rsidRDefault="00F83CF5" w:rsidP="00FF5135">
            <w:pPr>
              <w:widowControl w:val="0"/>
            </w:pPr>
            <w:r w:rsidRPr="00EC1862">
              <w:rPr>
                <w:color w:val="FF0000"/>
              </w:rPr>
              <w:t>įrašyti</w:t>
            </w:r>
          </w:p>
        </w:tc>
      </w:tr>
      <w:tr w:rsidR="00F83CF5" w:rsidRPr="00EC1862" w14:paraId="69CCB1AA" w14:textId="77777777" w:rsidTr="00FF5135">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29AD8971"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017E7FA8" w14:textId="77777777" w:rsidR="00F83CF5" w:rsidRPr="00EC1862" w:rsidRDefault="00F83CF5" w:rsidP="00FF5135">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6CF40E12" w14:textId="77777777" w:rsidR="00F83CF5" w:rsidRPr="00EC1862" w:rsidRDefault="00F83CF5" w:rsidP="00FF5135">
            <w:pPr>
              <w:widowControl w:val="0"/>
            </w:pPr>
            <w:r w:rsidRPr="00EC1862">
              <w:rPr>
                <w:color w:val="FF0000"/>
              </w:rPr>
              <w:t>įrašyti</w:t>
            </w:r>
          </w:p>
        </w:tc>
      </w:tr>
      <w:tr w:rsidR="00F83CF5" w:rsidRPr="00EC1862" w14:paraId="31BA1598" w14:textId="77777777" w:rsidTr="00FF5135">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6CC8A624"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89A95AE" w14:textId="77777777" w:rsidR="00F83CF5" w:rsidRPr="00EC1862" w:rsidRDefault="00F83CF5" w:rsidP="00FF5135">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0D6D35EA" w14:textId="77777777" w:rsidR="00F83CF5" w:rsidRPr="00EC1862" w:rsidRDefault="00F83CF5" w:rsidP="00FF5135">
            <w:pPr>
              <w:widowControl w:val="0"/>
            </w:pPr>
            <w:r w:rsidRPr="00EC1862">
              <w:rPr>
                <w:color w:val="FF0000"/>
              </w:rPr>
              <w:t>įrašyti</w:t>
            </w:r>
          </w:p>
        </w:tc>
      </w:tr>
    </w:tbl>
    <w:p w14:paraId="4ADB3BEA" w14:textId="77777777" w:rsidR="00F83CF5" w:rsidRDefault="00F83CF5" w:rsidP="00F83CF5">
      <w:pPr>
        <w:pStyle w:val="Temosantrat30"/>
        <w:widowControl w:val="0"/>
        <w:shd w:val="clear" w:color="auto" w:fill="auto"/>
        <w:suppressAutoHyphens/>
        <w:spacing w:before="0" w:line="240" w:lineRule="auto"/>
        <w:jc w:val="center"/>
        <w:rPr>
          <w:b/>
          <w:sz w:val="24"/>
          <w:szCs w:val="24"/>
        </w:rPr>
      </w:pPr>
    </w:p>
    <w:p w14:paraId="579655B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3D63929E"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2FFC8D44"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06C449B1" w14:textId="77777777" w:rsidR="00F83CF5" w:rsidRPr="00EC1862" w:rsidRDefault="00F83CF5" w:rsidP="00F83CF5">
      <w:pPr>
        <w:pStyle w:val="Pagrindinistekstas2"/>
        <w:widowControl w:val="0"/>
        <w:shd w:val="clear" w:color="auto" w:fill="auto"/>
        <w:tabs>
          <w:tab w:val="left" w:pos="418"/>
        </w:tabs>
        <w:suppressAutoHyphens/>
        <w:spacing w:before="0" w:after="0" w:line="240" w:lineRule="auto"/>
        <w:ind w:firstLine="1134"/>
        <w:jc w:val="both"/>
        <w:rPr>
          <w:sz w:val="24"/>
          <w:szCs w:val="24"/>
        </w:rPr>
      </w:pPr>
      <w:r>
        <w:rPr>
          <w:sz w:val="24"/>
          <w:szCs w:val="24"/>
        </w:rPr>
        <w:t>21</w:t>
      </w:r>
      <w:r w:rsidRPr="00EC1862">
        <w:rPr>
          <w:sz w:val="24"/>
          <w:szCs w:val="24"/>
        </w:rPr>
        <w:t>. Ši Sutartis sudaroma lietuvių kalba.</w:t>
      </w:r>
    </w:p>
    <w:p w14:paraId="334BB290" w14:textId="77777777" w:rsidR="00F83CF5" w:rsidRPr="00EC1862" w:rsidRDefault="00F83CF5" w:rsidP="00F83CF5">
      <w:pPr>
        <w:pStyle w:val="Pagrindinistekstas2"/>
        <w:widowControl w:val="0"/>
        <w:shd w:val="clear" w:color="auto" w:fill="auto"/>
        <w:tabs>
          <w:tab w:val="left" w:pos="471"/>
        </w:tabs>
        <w:suppressAutoHyphens/>
        <w:spacing w:before="0" w:after="0" w:line="240" w:lineRule="auto"/>
        <w:ind w:firstLine="1134"/>
        <w:jc w:val="both"/>
        <w:rPr>
          <w:sz w:val="24"/>
          <w:szCs w:val="24"/>
        </w:rPr>
      </w:pPr>
      <w:r>
        <w:rPr>
          <w:sz w:val="24"/>
          <w:szCs w:val="24"/>
        </w:rPr>
        <w:t>22</w:t>
      </w:r>
      <w:r w:rsidRPr="00EC1862">
        <w:rPr>
          <w:sz w:val="24"/>
          <w:szCs w:val="24"/>
        </w:rPr>
        <w:t xml:space="preserve">.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w:t>
      </w:r>
      <w:r>
        <w:rPr>
          <w:sz w:val="24"/>
          <w:szCs w:val="24"/>
        </w:rPr>
        <w:t>Tiekėj</w:t>
      </w:r>
      <w:r w:rsidRPr="00EC1862">
        <w:rPr>
          <w:sz w:val="24"/>
          <w:szCs w:val="24"/>
        </w:rPr>
        <w:t>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7A0E1F0B" w14:textId="77777777" w:rsidR="00F83CF5" w:rsidRPr="00B912AF" w:rsidRDefault="00F83CF5" w:rsidP="00F83CF5">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0AC9D5F2" w14:textId="77777777" w:rsidR="00F83CF5" w:rsidRPr="00EC1862" w:rsidRDefault="00F83CF5" w:rsidP="00F83CF5">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7C215C95"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26E9BEC2"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7047F16A"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130560A7" w14:textId="77777777" w:rsidR="00F83CF5" w:rsidRDefault="00F83CF5" w:rsidP="00F83CF5">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sidRPr="00445EF8">
        <w:rPr>
          <w:sz w:val="24"/>
          <w:szCs w:val="24"/>
        </w:rPr>
        <w:t>23.</w:t>
      </w:r>
      <w:r w:rsidRPr="00445EF8">
        <w:rPr>
          <w:sz w:val="24"/>
          <w:szCs w:val="24"/>
        </w:rPr>
        <w:tab/>
        <w:t>Sutartį sudaro specialiosios sąlygos, jų priedai ir Sutarties bendrosios sąlygos. Jeigu Sutarties specialiųjų sąlygų ir /ar jų priedų nuostatos neatitinka Sutarties bendrųjų sąlygų nuostatų, pirmenybė yra teikiama Sutarties specialiųjų sąlygų bei jų priedų nuostatoms. Sutarties specialiųjų sąlygų priedai:</w:t>
      </w:r>
    </w:p>
    <w:p w14:paraId="5059A4EF" w14:textId="77777777" w:rsidR="00F83CF5" w:rsidRPr="00445EF8" w:rsidRDefault="00445EF8" w:rsidP="00445EF8">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 xml:space="preserve">23.1. 1 </w:t>
      </w:r>
      <w:r w:rsidR="00F83CF5" w:rsidRPr="00445EF8">
        <w:rPr>
          <w:sz w:val="24"/>
          <w:szCs w:val="24"/>
        </w:rPr>
        <w:t>priedas. Techninė specifikacija ir perkančiosios organizacijos iki pasiūlymų pateikimo termino išsiųsti paaiškinimai</w:t>
      </w:r>
      <w:r w:rsidR="00F83CF5" w:rsidRPr="00445EF8">
        <w:rPr>
          <w:rStyle w:val="PagrindinistekstasKursyvas"/>
          <w:sz w:val="24"/>
          <w:szCs w:val="24"/>
        </w:rPr>
        <w:t xml:space="preserve"> (jei jų bus).</w:t>
      </w:r>
    </w:p>
    <w:p w14:paraId="1A193C7E" w14:textId="77777777" w:rsidR="00F83CF5" w:rsidRPr="00445EF8" w:rsidRDefault="00445EF8" w:rsidP="00445EF8">
      <w:pPr>
        <w:pStyle w:val="Pagrindinistekstas2"/>
        <w:widowControl w:val="0"/>
        <w:shd w:val="clear" w:color="auto" w:fill="auto"/>
        <w:tabs>
          <w:tab w:val="left" w:pos="783"/>
        </w:tabs>
        <w:suppressAutoHyphens/>
        <w:spacing w:before="0" w:after="0" w:line="240" w:lineRule="auto"/>
        <w:ind w:firstLine="1134"/>
        <w:jc w:val="both"/>
        <w:rPr>
          <w:sz w:val="24"/>
          <w:szCs w:val="24"/>
        </w:rPr>
      </w:pPr>
      <w:r>
        <w:rPr>
          <w:sz w:val="24"/>
          <w:szCs w:val="24"/>
        </w:rPr>
        <w:t xml:space="preserve">23.2. 2 </w:t>
      </w:r>
      <w:r w:rsidR="00F83CF5" w:rsidRPr="00445EF8">
        <w:rPr>
          <w:sz w:val="24"/>
          <w:szCs w:val="24"/>
        </w:rPr>
        <w:t xml:space="preserve">priedas. Tiekėjo pasiūlymas, perkančiosios organizacijos prašymai paaiškinti pasiūlymą </w:t>
      </w:r>
      <w:r w:rsidRPr="00445EF8">
        <w:rPr>
          <w:sz w:val="24"/>
          <w:szCs w:val="24"/>
        </w:rPr>
        <w:t>ir</w:t>
      </w:r>
      <w:r w:rsidR="00F83CF5" w:rsidRPr="00445EF8">
        <w:rPr>
          <w:sz w:val="24"/>
          <w:szCs w:val="24"/>
        </w:rPr>
        <w:t xml:space="preserve"> Tiekėjo paaiškinimai, pateikti pirkimo procedūros metu </w:t>
      </w:r>
      <w:r w:rsidR="00F83CF5" w:rsidRPr="00445EF8">
        <w:rPr>
          <w:i/>
          <w:sz w:val="24"/>
          <w:szCs w:val="24"/>
        </w:rPr>
        <w:t>(jei jų bus)</w:t>
      </w:r>
      <w:r w:rsidR="00F83CF5" w:rsidRPr="00445EF8">
        <w:rPr>
          <w:sz w:val="24"/>
          <w:szCs w:val="24"/>
        </w:rPr>
        <w:t>.</w:t>
      </w:r>
    </w:p>
    <w:p w14:paraId="5532752E" w14:textId="77777777" w:rsidR="00F83CF5" w:rsidRPr="00445EF8" w:rsidRDefault="00445EF8" w:rsidP="00445EF8">
      <w:pPr>
        <w:pStyle w:val="Pagrindinistekstas2"/>
        <w:widowControl w:val="0"/>
        <w:shd w:val="clear" w:color="auto" w:fill="auto"/>
        <w:tabs>
          <w:tab w:val="left" w:pos="774"/>
        </w:tabs>
        <w:suppressAutoHyphens/>
        <w:spacing w:before="0" w:after="0" w:line="240" w:lineRule="auto"/>
        <w:ind w:firstLine="1134"/>
        <w:jc w:val="both"/>
        <w:rPr>
          <w:sz w:val="24"/>
          <w:szCs w:val="24"/>
        </w:rPr>
      </w:pPr>
      <w:r>
        <w:rPr>
          <w:sz w:val="24"/>
          <w:szCs w:val="24"/>
        </w:rPr>
        <w:t xml:space="preserve">23.3. 3 </w:t>
      </w:r>
      <w:r w:rsidR="00F83CF5" w:rsidRPr="00445EF8">
        <w:rPr>
          <w:sz w:val="24"/>
          <w:szCs w:val="24"/>
        </w:rPr>
        <w:t>priedas. Paslaugų priėmimo–perdavimo akto forma.</w:t>
      </w:r>
    </w:p>
    <w:p w14:paraId="0BC64386" w14:textId="77777777" w:rsidR="00F83CF5" w:rsidRPr="00445EF8" w:rsidRDefault="00445EF8" w:rsidP="00445EF8">
      <w:pPr>
        <w:widowControl w:val="0"/>
        <w:tabs>
          <w:tab w:val="clear" w:pos="1293"/>
          <w:tab w:val="left" w:pos="788"/>
        </w:tabs>
        <w:ind w:firstLine="1134"/>
        <w:jc w:val="both"/>
        <w:textAlignment w:val="auto"/>
        <w:outlineLvl w:val="2"/>
        <w:rPr>
          <w:rStyle w:val="Temosantrat320"/>
          <w:rFonts w:ascii="Times New Roman" w:hAnsi="Times New Roman" w:cs="Times New Roman"/>
          <w:sz w:val="24"/>
          <w:szCs w:val="24"/>
          <w:lang w:val="lt-LT"/>
        </w:rPr>
      </w:pPr>
      <w:r>
        <w:rPr>
          <w:rStyle w:val="Temosantrat320"/>
          <w:rFonts w:ascii="Times New Roman" w:hAnsi="Times New Roman" w:cs="Times New Roman"/>
          <w:sz w:val="24"/>
          <w:szCs w:val="24"/>
          <w:lang w:val="lt-LT"/>
        </w:rPr>
        <w:t xml:space="preserve">23.4. 4 </w:t>
      </w:r>
      <w:r w:rsidR="00F83CF5" w:rsidRPr="00445EF8">
        <w:rPr>
          <w:rStyle w:val="Temosantrat320"/>
          <w:rFonts w:ascii="Times New Roman" w:hAnsi="Times New Roman" w:cs="Times New Roman"/>
          <w:sz w:val="24"/>
          <w:szCs w:val="24"/>
          <w:lang w:val="lt-LT"/>
        </w:rPr>
        <w:t>priedas. Trišalės atsiskaitymo sutarties forma.</w:t>
      </w:r>
    </w:p>
    <w:p w14:paraId="50192F0A" w14:textId="77777777" w:rsidR="00F83CF5" w:rsidRPr="00445EF8" w:rsidRDefault="00445EF8" w:rsidP="00445EF8">
      <w:pPr>
        <w:widowControl w:val="0"/>
        <w:tabs>
          <w:tab w:val="clear" w:pos="1293"/>
          <w:tab w:val="left" w:pos="788"/>
        </w:tabs>
        <w:ind w:firstLine="1134"/>
        <w:jc w:val="both"/>
        <w:textAlignment w:val="auto"/>
        <w:outlineLvl w:val="2"/>
        <w:rPr>
          <w:szCs w:val="24"/>
          <w:highlight w:val="lightGray"/>
          <w:lang w:val="lt-LT"/>
        </w:rPr>
      </w:pPr>
      <w:r>
        <w:rPr>
          <w:rStyle w:val="Temosantrat320"/>
          <w:rFonts w:ascii="Times New Roman" w:hAnsi="Times New Roman" w:cs="Times New Roman"/>
          <w:sz w:val="24"/>
          <w:szCs w:val="24"/>
          <w:highlight w:val="lightGray"/>
          <w:lang w:val="lt-LT"/>
        </w:rPr>
        <w:t xml:space="preserve">23.5. 5 </w:t>
      </w:r>
      <w:r w:rsidR="00F83CF5" w:rsidRPr="00445EF8">
        <w:rPr>
          <w:rStyle w:val="Temosantrat320"/>
          <w:rFonts w:ascii="Times New Roman" w:hAnsi="Times New Roman" w:cs="Times New Roman"/>
          <w:sz w:val="24"/>
          <w:szCs w:val="24"/>
          <w:highlight w:val="lightGray"/>
          <w:lang w:val="lt-LT"/>
        </w:rPr>
        <w:t>priedas. Papildyti pagal poreikį.</w:t>
      </w:r>
    </w:p>
    <w:p w14:paraId="712E77C9" w14:textId="77777777" w:rsidR="00F83CF5" w:rsidRPr="00445EF8" w:rsidRDefault="00F83CF5" w:rsidP="00F83CF5">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445EF8">
        <w:rPr>
          <w:sz w:val="24"/>
          <w:szCs w:val="24"/>
        </w:rPr>
        <w:t>24.</w:t>
      </w:r>
      <w:r w:rsidRPr="00445EF8">
        <w:rPr>
          <w:sz w:val="24"/>
          <w:szCs w:val="24"/>
        </w:rPr>
        <w:tab/>
        <w:t>Laikoma, kad Sutartį sudarantys dokumentai vienas kitą paaiškina. Kiekvienas paskesnės eilės dokumentas turi žemesnę juridinę galią nei prieš jį nurodytas dokumentas. Neaiškumo ar prieštaravimo atveju jais vadovaujamasi šiame skyriuje nurodyta eilės tvarka.</w:t>
      </w:r>
    </w:p>
    <w:p w14:paraId="1EB63C1A" w14:textId="77777777" w:rsidR="00F83CF5" w:rsidRPr="00445EF8" w:rsidRDefault="00F83CF5" w:rsidP="00F83CF5">
      <w:pPr>
        <w:pStyle w:val="Pagrindinistekstas2"/>
        <w:widowControl w:val="0"/>
        <w:shd w:val="clear" w:color="auto" w:fill="auto"/>
        <w:tabs>
          <w:tab w:val="left" w:pos="486"/>
        </w:tabs>
        <w:suppressAutoHyphens/>
        <w:spacing w:before="0" w:after="0" w:line="240" w:lineRule="auto"/>
        <w:ind w:firstLine="0"/>
        <w:jc w:val="both"/>
        <w:rPr>
          <w:sz w:val="24"/>
          <w:szCs w:val="24"/>
        </w:rPr>
      </w:pPr>
    </w:p>
    <w:p w14:paraId="502C827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56951073"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2FA4FF18"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7DB0419" w14:textId="77777777" w:rsidR="00F83CF5" w:rsidRPr="00EC1862" w:rsidRDefault="00F83CF5" w:rsidP="00F83CF5">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25</w:t>
      </w:r>
      <w:r w:rsidRPr="00EC1862">
        <w:rPr>
          <w:sz w:val="24"/>
          <w:szCs w:val="24"/>
        </w:rPr>
        <w:t xml:space="preserve">.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w:t>
      </w:r>
      <w:r w:rsidR="00023112">
        <w:rPr>
          <w:color w:val="FF0000"/>
          <w:sz w:val="24"/>
          <w:szCs w:val="24"/>
        </w:rPr>
        <w:t>ą,</w:t>
      </w:r>
      <w:r w:rsidRPr="00EC1862">
        <w:rPr>
          <w:color w:val="FF0000"/>
          <w:sz w:val="24"/>
          <w:szCs w:val="24"/>
        </w:rPr>
        <w:t xml:space="preserve"> pavard</w:t>
      </w:r>
      <w:r w:rsidR="00023112">
        <w:rPr>
          <w:color w:val="FF0000"/>
          <w:sz w:val="24"/>
          <w:szCs w:val="24"/>
        </w:rPr>
        <w:t>ę</w:t>
      </w:r>
      <w:r w:rsidRPr="00EC1862">
        <w:rPr>
          <w:color w:val="FF0000"/>
          <w:sz w:val="24"/>
          <w:szCs w:val="24"/>
        </w:rPr>
        <w:t>, pareig</w:t>
      </w:r>
      <w:r w:rsidR="00023112">
        <w:rPr>
          <w:color w:val="FF0000"/>
          <w:sz w:val="24"/>
          <w:szCs w:val="24"/>
        </w:rPr>
        <w:t>a</w:t>
      </w:r>
      <w:r w:rsidRPr="00EC1862">
        <w:rPr>
          <w:color w:val="FF0000"/>
          <w:sz w:val="24"/>
          <w:szCs w:val="24"/>
        </w:rPr>
        <w:t>s, kontaktini</w:t>
      </w:r>
      <w:r w:rsidR="00023112">
        <w:rPr>
          <w:color w:val="FF0000"/>
          <w:sz w:val="24"/>
          <w:szCs w:val="24"/>
        </w:rPr>
        <w:t>us</w:t>
      </w:r>
      <w:r w:rsidRPr="00EC1862">
        <w:rPr>
          <w:color w:val="FF0000"/>
          <w:sz w:val="24"/>
          <w:szCs w:val="24"/>
        </w:rPr>
        <w:t xml:space="preserve"> duomen</w:t>
      </w:r>
      <w:r w:rsidR="00023112">
        <w:rPr>
          <w:color w:val="FF0000"/>
          <w:sz w:val="24"/>
          <w:szCs w:val="24"/>
        </w:rPr>
        <w:t>i</w:t>
      </w:r>
      <w:r w:rsidRPr="00EC1862">
        <w:rPr>
          <w:color w:val="FF0000"/>
          <w:sz w:val="24"/>
          <w:szCs w:val="24"/>
        </w:rPr>
        <w:t>s ir kt</w:t>
      </w:r>
      <w:r w:rsidRPr="00EC1862">
        <w:rPr>
          <w:sz w:val="24"/>
          <w:szCs w:val="24"/>
        </w:rPr>
        <w:t>.</w:t>
      </w:r>
    </w:p>
    <w:p w14:paraId="58391EC1" w14:textId="77777777" w:rsidR="00F83CF5" w:rsidRDefault="00F83CF5" w:rsidP="00F83CF5">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t>Šalys patvirtina, kad Sutartį perskaitė, suprato jos turinį ir pasekmes, priėmė ją kaip atitinkančią jų tikslus ir pasirašė toliau nurodyta data.</w:t>
      </w:r>
    </w:p>
    <w:p w14:paraId="225DACA1" w14:textId="77777777" w:rsidR="00F83CF5" w:rsidRDefault="00F83CF5" w:rsidP="00F83CF5">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F83CF5" w:rsidRPr="00EC1862" w14:paraId="78230956" w14:textId="77777777" w:rsidTr="00FF5135">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7EB46025" w14:textId="77777777" w:rsidR="00F83CF5" w:rsidRPr="00EC1862" w:rsidRDefault="00F83CF5" w:rsidP="00FF5135">
            <w:pPr>
              <w:widowControl w:val="0"/>
              <w:rPr>
                <w:b/>
                <w:szCs w:val="24"/>
              </w:rPr>
            </w:pPr>
            <w:r>
              <w:rPr>
                <w:rStyle w:val="Pagrindinistekstas90"/>
                <w:rFonts w:ascii="Times New Roman" w:hAnsi="Times New Roman" w:cs="Times New Roman"/>
                <w:b/>
                <w:sz w:val="24"/>
                <w:szCs w:val="24"/>
              </w:rPr>
              <w:t>Tiekėjas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68D96C77" w14:textId="77777777" w:rsidR="00F83CF5" w:rsidRPr="00EC1862" w:rsidRDefault="00F83CF5" w:rsidP="00FF5135">
            <w:pPr>
              <w:widowControl w:val="0"/>
              <w:rPr>
                <w:b/>
                <w:szCs w:val="24"/>
              </w:rPr>
            </w:pPr>
            <w:r w:rsidRPr="00EC1862">
              <w:rPr>
                <w:rStyle w:val="Pagrindinistekstas90"/>
                <w:rFonts w:ascii="Times New Roman" w:hAnsi="Times New Roman" w:cs="Times New Roman"/>
                <w:b/>
                <w:sz w:val="24"/>
                <w:szCs w:val="24"/>
              </w:rPr>
              <w:t>Pirkėjas</w:t>
            </w:r>
          </w:p>
        </w:tc>
      </w:tr>
      <w:tr w:rsidR="00F83CF5" w:rsidRPr="00EC1862" w14:paraId="48CD6D2B" w14:textId="77777777" w:rsidTr="00FF5135">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732A2EF6"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45883FC" w14:textId="77777777" w:rsidR="00F83CF5" w:rsidRPr="00EC1862" w:rsidRDefault="00F83CF5" w:rsidP="00FF5135">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42CC34B0"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2F0E0B1F" w14:textId="77777777" w:rsidR="00F83CF5" w:rsidRPr="00EC1862" w:rsidRDefault="00F83CF5" w:rsidP="00FF5135">
            <w:pPr>
              <w:widowControl w:val="0"/>
            </w:pPr>
            <w:r w:rsidRPr="00EC1862">
              <w:rPr>
                <w:color w:val="FF0000"/>
              </w:rPr>
              <w:t>įrašyti</w:t>
            </w:r>
          </w:p>
        </w:tc>
      </w:tr>
      <w:tr w:rsidR="00F83CF5" w:rsidRPr="00EC1862" w14:paraId="119F79F7" w14:textId="77777777" w:rsidTr="00FF5135">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0BE1DA59"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728245FF" w14:textId="77777777" w:rsidR="00F83CF5" w:rsidRPr="00EC1862" w:rsidRDefault="00F83CF5" w:rsidP="00FF5135">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0AC43449"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241696AF" w14:textId="77777777" w:rsidR="00F83CF5" w:rsidRPr="00EC1862" w:rsidRDefault="00F83CF5" w:rsidP="00FF5135">
            <w:pPr>
              <w:widowControl w:val="0"/>
            </w:pPr>
            <w:r w:rsidRPr="00EC1862">
              <w:rPr>
                <w:color w:val="FF0000"/>
              </w:rPr>
              <w:t>įrašyti</w:t>
            </w:r>
          </w:p>
        </w:tc>
      </w:tr>
      <w:tr w:rsidR="00F83CF5" w:rsidRPr="00EC1862" w14:paraId="17E39E6D" w14:textId="77777777" w:rsidTr="00FF5135">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2E16A9A9"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6778353" w14:textId="77777777" w:rsidR="00F83CF5" w:rsidRPr="00EC1862" w:rsidRDefault="00F83CF5" w:rsidP="00FF5135">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21F5D335"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6EB459BD" w14:textId="77777777" w:rsidR="00F83CF5" w:rsidRPr="00EC1862" w:rsidRDefault="00F83CF5" w:rsidP="00FF5135">
            <w:pPr>
              <w:widowControl w:val="0"/>
            </w:pPr>
            <w:r w:rsidRPr="00EC1862">
              <w:rPr>
                <w:color w:val="FF0000"/>
              </w:rPr>
              <w:t>įrašyti</w:t>
            </w:r>
          </w:p>
        </w:tc>
      </w:tr>
      <w:tr w:rsidR="00F83CF5" w:rsidRPr="00EC1862" w14:paraId="43E971A1" w14:textId="77777777" w:rsidTr="00FF5135">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12416B55"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72BF440A" w14:textId="77777777" w:rsidR="00F83CF5" w:rsidRPr="00EC1862" w:rsidRDefault="00F83CF5" w:rsidP="00FF5135">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2EA21B43"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1BFC94E9" w14:textId="77777777" w:rsidR="00F83CF5" w:rsidRPr="00EC1862" w:rsidRDefault="00F83CF5" w:rsidP="00FF5135">
            <w:pPr>
              <w:widowControl w:val="0"/>
            </w:pPr>
            <w:r w:rsidRPr="00EC1862">
              <w:rPr>
                <w:color w:val="FF0000"/>
              </w:rPr>
              <w:t>įrašyti</w:t>
            </w:r>
          </w:p>
        </w:tc>
      </w:tr>
    </w:tbl>
    <w:p w14:paraId="6DB91629"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70941994"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7CA6382D"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0FC60877"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3B3F8949"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0F827703"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1B1C5821"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296D99A5"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6CAC167F"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20E7F1E3"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7D374CBB"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4D8795C6"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65899FE0"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6BC73122"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53B4E09C"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5D1992DE"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39243274"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3CB063E2"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55F4A37A"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25305903"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4AD38BD3"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30A7FF49"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37F960FF"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750AE96E"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3EAA1626"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1E208CF1"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61CBCAEC"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6234A39D"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18759CBF"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730B15A3"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0B4A0EA5"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3320904E"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034CDB4E"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3685E015"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48F24791"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11B07087"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38D99F45"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0FBFE4B3"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4FB55735"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7ADF5E39"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662EA5F8"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26A1FF46" w14:textId="77777777" w:rsidR="00F83CF5" w:rsidRDefault="00F83CF5" w:rsidP="00F83CF5">
      <w:pPr>
        <w:pStyle w:val="Pagrindinistekstas100"/>
        <w:widowControl w:val="0"/>
        <w:shd w:val="clear" w:color="auto" w:fill="auto"/>
        <w:suppressAutoHyphens/>
        <w:spacing w:after="0" w:line="240" w:lineRule="auto"/>
        <w:jc w:val="center"/>
        <w:rPr>
          <w:b/>
          <w:sz w:val="24"/>
          <w:szCs w:val="24"/>
        </w:rPr>
      </w:pPr>
    </w:p>
    <w:p w14:paraId="2FCAF4A7" w14:textId="77777777" w:rsidR="00023112" w:rsidRDefault="00023112" w:rsidP="00F83CF5">
      <w:pPr>
        <w:pStyle w:val="Pagrindinistekstas100"/>
        <w:widowControl w:val="0"/>
        <w:shd w:val="clear" w:color="auto" w:fill="auto"/>
        <w:suppressAutoHyphens/>
        <w:spacing w:after="0" w:line="240" w:lineRule="auto"/>
        <w:jc w:val="center"/>
        <w:rPr>
          <w:b/>
          <w:sz w:val="24"/>
          <w:szCs w:val="24"/>
        </w:rPr>
      </w:pPr>
    </w:p>
    <w:p w14:paraId="18186471" w14:textId="77777777" w:rsidR="00023112" w:rsidRDefault="00023112" w:rsidP="00F83CF5">
      <w:pPr>
        <w:pStyle w:val="Pagrindinistekstas100"/>
        <w:widowControl w:val="0"/>
        <w:shd w:val="clear" w:color="auto" w:fill="auto"/>
        <w:suppressAutoHyphens/>
        <w:spacing w:after="0" w:line="240" w:lineRule="auto"/>
        <w:jc w:val="center"/>
        <w:rPr>
          <w:b/>
          <w:sz w:val="24"/>
          <w:szCs w:val="24"/>
        </w:rPr>
      </w:pPr>
    </w:p>
    <w:p w14:paraId="7AD1F83F" w14:textId="77777777" w:rsidR="00023112" w:rsidRDefault="00023112" w:rsidP="00F83CF5">
      <w:pPr>
        <w:pStyle w:val="Pagrindinistekstas100"/>
        <w:widowControl w:val="0"/>
        <w:shd w:val="clear" w:color="auto" w:fill="auto"/>
        <w:suppressAutoHyphens/>
        <w:spacing w:after="0" w:line="240" w:lineRule="auto"/>
        <w:jc w:val="center"/>
        <w:rPr>
          <w:b/>
          <w:sz w:val="24"/>
          <w:szCs w:val="24"/>
        </w:rPr>
      </w:pPr>
    </w:p>
    <w:p w14:paraId="642D87BD" w14:textId="77777777" w:rsidR="00445EF8" w:rsidRDefault="00445EF8" w:rsidP="00F83CF5">
      <w:pPr>
        <w:pStyle w:val="Pagrindinistekstas100"/>
        <w:widowControl w:val="0"/>
        <w:shd w:val="clear" w:color="auto" w:fill="auto"/>
        <w:suppressAutoHyphens/>
        <w:spacing w:after="0" w:line="240" w:lineRule="auto"/>
        <w:jc w:val="center"/>
        <w:rPr>
          <w:b/>
          <w:sz w:val="24"/>
          <w:szCs w:val="24"/>
        </w:rPr>
      </w:pPr>
    </w:p>
    <w:p w14:paraId="41BD4B6E" w14:textId="77777777" w:rsidR="00F83CF5" w:rsidRPr="002D437A" w:rsidRDefault="00F83CF5" w:rsidP="00F83CF5">
      <w:pPr>
        <w:pStyle w:val="Pagrindinistekstas100"/>
        <w:widowControl w:val="0"/>
        <w:shd w:val="clear" w:color="auto" w:fill="auto"/>
        <w:suppressAutoHyphens/>
        <w:spacing w:after="0" w:line="240" w:lineRule="auto"/>
        <w:jc w:val="center"/>
        <w:rPr>
          <w:b/>
          <w:sz w:val="24"/>
          <w:szCs w:val="24"/>
        </w:rPr>
      </w:pPr>
      <w:r w:rsidRPr="002D437A">
        <w:rPr>
          <w:b/>
          <w:sz w:val="24"/>
          <w:szCs w:val="24"/>
        </w:rPr>
        <w:t>BENDROSIOS SĄLYGOS</w:t>
      </w:r>
    </w:p>
    <w:p w14:paraId="160398C6" w14:textId="77777777" w:rsidR="00F83CF5" w:rsidRPr="002D437A" w:rsidRDefault="00F83CF5" w:rsidP="00F83CF5">
      <w:pPr>
        <w:pStyle w:val="Temosantrat30"/>
        <w:widowControl w:val="0"/>
        <w:shd w:val="clear" w:color="auto" w:fill="auto"/>
        <w:suppressAutoHyphens/>
        <w:spacing w:before="0" w:line="240" w:lineRule="auto"/>
        <w:jc w:val="center"/>
        <w:rPr>
          <w:b/>
          <w:sz w:val="24"/>
          <w:szCs w:val="24"/>
        </w:rPr>
      </w:pPr>
    </w:p>
    <w:p w14:paraId="2308A74B" w14:textId="77777777" w:rsidR="00F83CF5" w:rsidRPr="002D437A" w:rsidRDefault="00F83CF5" w:rsidP="00F83CF5">
      <w:pPr>
        <w:pStyle w:val="Temosantrat30"/>
        <w:widowControl w:val="0"/>
        <w:shd w:val="clear" w:color="auto" w:fill="auto"/>
        <w:suppressAutoHyphens/>
        <w:spacing w:before="0" w:line="240" w:lineRule="auto"/>
        <w:jc w:val="center"/>
        <w:rPr>
          <w:b/>
          <w:sz w:val="24"/>
          <w:szCs w:val="24"/>
        </w:rPr>
      </w:pPr>
      <w:r w:rsidRPr="002D437A">
        <w:rPr>
          <w:b/>
          <w:sz w:val="24"/>
          <w:szCs w:val="24"/>
        </w:rPr>
        <w:t>I SKYRIUS</w:t>
      </w:r>
    </w:p>
    <w:p w14:paraId="1E06A70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2D437A">
        <w:rPr>
          <w:b/>
          <w:sz w:val="24"/>
          <w:szCs w:val="24"/>
        </w:rPr>
        <w:t>SUTARTIES AIŠKINIMAS</w:t>
      </w:r>
    </w:p>
    <w:p w14:paraId="0042E65B"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218BDB9F" w14:textId="77777777" w:rsidR="00F83CF5" w:rsidRPr="00EC1862" w:rsidRDefault="00F83CF5" w:rsidP="00F83CF5">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0D751CD6" w14:textId="77777777" w:rsidR="00F83CF5" w:rsidRPr="00EC1862" w:rsidRDefault="00F83CF5" w:rsidP="00F83CF5">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60DFF6D6" w14:textId="77777777" w:rsidR="00F83CF5" w:rsidRPr="00EC1862" w:rsidRDefault="00F83CF5" w:rsidP="00F83CF5">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0B0D5952" w14:textId="77777777" w:rsidR="00F83CF5" w:rsidRPr="00EC1862" w:rsidRDefault="00F83CF5" w:rsidP="00F83CF5">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1A284FA5"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178430E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4554DE1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p>
    <w:p w14:paraId="63D8FFD4"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16DB624D" w14:textId="77777777" w:rsidR="00F83CF5" w:rsidRPr="00EC1862" w:rsidRDefault="00F83CF5" w:rsidP="00F83CF5">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Sutarčiai ir visoms iš Sutarties atsirandančioms teisėms ir pareigoms taikomi Lietuvos Respublikos įstatymai, įstatymų įgyvendinamieji teisės aktai.</w:t>
      </w:r>
    </w:p>
    <w:p w14:paraId="7956E83B" w14:textId="77777777" w:rsidR="00F83CF5" w:rsidRPr="00EC1862" w:rsidRDefault="00F83CF5" w:rsidP="00F83CF5">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16180B7C" w14:textId="77777777" w:rsidR="00F83CF5" w:rsidRPr="00EC1862" w:rsidRDefault="00F83CF5" w:rsidP="00F83CF5">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337D44D4"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67C6360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3A12BF06"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7C3709EA"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68453CF" w14:textId="77777777" w:rsidR="00F83CF5" w:rsidRPr="00EC1862" w:rsidRDefault="00F83CF5" w:rsidP="00F83CF5">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 xml:space="preserve">Su Sutarties įgyvendinimu susijusiais klausimais Sutarties šalys susirašinėja Sutarties specialiosiose sąlygose numatyta kalba </w:t>
      </w:r>
      <w:r w:rsidR="00445EF8">
        <w:rPr>
          <w:sz w:val="24"/>
          <w:szCs w:val="24"/>
        </w:rPr>
        <w:t>ir</w:t>
      </w:r>
      <w:r w:rsidRPr="00EC1862">
        <w:rPr>
          <w:sz w:val="24"/>
          <w:szCs w:val="24"/>
        </w:rPr>
        <w:t xml:space="preserve"> nurodytais adresais.</w:t>
      </w:r>
    </w:p>
    <w:p w14:paraId="7D902B80" w14:textId="77777777" w:rsidR="00F83CF5" w:rsidRPr="00EC1862" w:rsidRDefault="00F83CF5" w:rsidP="00F83CF5">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w:t>
      </w:r>
      <w:r>
        <w:rPr>
          <w:sz w:val="24"/>
          <w:szCs w:val="24"/>
        </w:rPr>
        <w:t>š</w:t>
      </w:r>
      <w:r w:rsidRPr="00EC1862">
        <w:rPr>
          <w:sz w:val="24"/>
          <w:szCs w:val="24"/>
        </w:rPr>
        <w:t>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1EE1BEA5" w14:textId="77777777" w:rsidR="00F83CF5" w:rsidRPr="00EC1862" w:rsidRDefault="00F83CF5" w:rsidP="00F83CF5">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555B7E35" w14:textId="77777777" w:rsidR="00F83CF5" w:rsidRPr="00EC1862" w:rsidRDefault="00F83CF5" w:rsidP="00F83CF5">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32058EEC" w14:textId="77777777" w:rsidR="00F83CF5" w:rsidRPr="00EC1862" w:rsidRDefault="00F83CF5" w:rsidP="00F83CF5">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1A48BB25"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734031E3"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p>
    <w:p w14:paraId="00C6BB31"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630805AA"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 xml:space="preserve">Pirkėjas bendradarbiauja su </w:t>
      </w:r>
      <w:r>
        <w:rPr>
          <w:sz w:val="24"/>
          <w:szCs w:val="24"/>
        </w:rPr>
        <w:t>Tiekėju</w:t>
      </w:r>
      <w:r w:rsidRPr="00EC1862">
        <w:rPr>
          <w:sz w:val="24"/>
          <w:szCs w:val="24"/>
        </w:rPr>
        <w:t xml:space="preserve"> ir suteikia jam informaciją, reikalingą tinkamam Sutarties įvykdymui.</w:t>
      </w:r>
    </w:p>
    <w:p w14:paraId="45CE33CF" w14:textId="77777777" w:rsidR="00F83CF5" w:rsidRPr="00EC1862" w:rsidRDefault="00F83CF5" w:rsidP="00F83CF5">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Pr>
          <w:sz w:val="24"/>
          <w:szCs w:val="24"/>
        </w:rPr>
        <w:t>13</w:t>
      </w:r>
      <w:r w:rsidRPr="00EC1862">
        <w:rPr>
          <w:sz w:val="24"/>
          <w:szCs w:val="24"/>
        </w:rPr>
        <w:t>.</w:t>
      </w:r>
      <w:r w:rsidRPr="00EC1862">
        <w:rPr>
          <w:sz w:val="24"/>
          <w:szCs w:val="24"/>
        </w:rPr>
        <w:tab/>
        <w:t xml:space="preserve">Jei reikia, per 5 darbo dienas nuo Sutarties sudarymo Pirkėjas </w:t>
      </w:r>
      <w:r>
        <w:rPr>
          <w:sz w:val="24"/>
          <w:szCs w:val="24"/>
        </w:rPr>
        <w:t>Tiekėjui</w:t>
      </w:r>
      <w:r w:rsidRPr="00EC1862">
        <w:rPr>
          <w:sz w:val="24"/>
          <w:szCs w:val="24"/>
        </w:rPr>
        <w:t xml:space="preserve"> nemokamai pateikia brėžinių, reikalingų Sutarčiai vykdyti, kopijas, taip pat specifikacijų ir kitų Sutarčiai vykdyti reikalingų dokumentų kopijas.</w:t>
      </w:r>
    </w:p>
    <w:p w14:paraId="12A66478" w14:textId="77777777" w:rsidR="00F83CF5" w:rsidRPr="00EC1862" w:rsidRDefault="00F83CF5" w:rsidP="00F83CF5">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Pirkėjas turi teisę duoti nurodymus ir pateikti papildomus dokumentus ar instrukcijas, jei tai būtina tinkamam Sutarties įvykdymui.</w:t>
      </w:r>
    </w:p>
    <w:p w14:paraId="14690206" w14:textId="77777777" w:rsidR="00F83CF5" w:rsidRPr="00EC1862" w:rsidRDefault="00F83CF5" w:rsidP="00F83CF5">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Pirkėjas turi teisę bet kuriuo metu tikrinti </w:t>
      </w:r>
      <w:r>
        <w:rPr>
          <w:sz w:val="24"/>
          <w:szCs w:val="24"/>
        </w:rPr>
        <w:t>paslaugų teikimo</w:t>
      </w:r>
      <w:r w:rsidRPr="00EC1862">
        <w:rPr>
          <w:sz w:val="24"/>
          <w:szCs w:val="24"/>
        </w:rPr>
        <w:t xml:space="preserve"> eigą ir kokybę, o pastebėjęs nukrypimų nuo Sutarties sąlygų, bloginančių </w:t>
      </w:r>
      <w:r>
        <w:rPr>
          <w:sz w:val="24"/>
          <w:szCs w:val="24"/>
        </w:rPr>
        <w:t>paslaugų</w:t>
      </w:r>
      <w:r w:rsidRPr="00EC1862">
        <w:rPr>
          <w:sz w:val="24"/>
          <w:szCs w:val="24"/>
        </w:rPr>
        <w:t xml:space="preserve"> kokybę, ar kitų trūkumų, nedelsdamas apie tai pranešti </w:t>
      </w:r>
      <w:r>
        <w:rPr>
          <w:sz w:val="24"/>
          <w:szCs w:val="24"/>
        </w:rPr>
        <w:t>Tiekėjui</w:t>
      </w:r>
      <w:r w:rsidRPr="00EC1862">
        <w:rPr>
          <w:sz w:val="24"/>
          <w:szCs w:val="24"/>
        </w:rPr>
        <w:t xml:space="preserve"> ir reikalauti ištaisyti pažeidimus. Jeigu </w:t>
      </w:r>
      <w:r>
        <w:rPr>
          <w:sz w:val="24"/>
          <w:szCs w:val="24"/>
        </w:rPr>
        <w:t>paslaugų teikimo</w:t>
      </w:r>
      <w:r w:rsidRPr="00EC1862">
        <w:rPr>
          <w:sz w:val="24"/>
          <w:szCs w:val="24"/>
        </w:rPr>
        <w:t xml:space="preserve"> metu paaiškėja, kad </w:t>
      </w:r>
      <w:r>
        <w:rPr>
          <w:sz w:val="24"/>
          <w:szCs w:val="24"/>
        </w:rPr>
        <w:t>paslaugos nėra teikiamos tinkamai</w:t>
      </w:r>
      <w:r w:rsidRPr="00EC1862">
        <w:rPr>
          <w:sz w:val="24"/>
          <w:szCs w:val="24"/>
        </w:rPr>
        <w:t xml:space="preserve">, Pirkėjas turi teisę nustatyti </w:t>
      </w:r>
      <w:r>
        <w:rPr>
          <w:sz w:val="24"/>
          <w:szCs w:val="24"/>
        </w:rPr>
        <w:t>Tiekėjui</w:t>
      </w:r>
      <w:r w:rsidRPr="00EC1862">
        <w:rPr>
          <w:sz w:val="24"/>
          <w:szCs w:val="24"/>
        </w:rPr>
        <w:t xml:space="preserve"> protingą terminą trūkumams pašalinti, o jeigu </w:t>
      </w:r>
      <w:r>
        <w:rPr>
          <w:sz w:val="24"/>
          <w:szCs w:val="24"/>
        </w:rPr>
        <w:t>Tiekėjas</w:t>
      </w:r>
      <w:r w:rsidRPr="00EC1862">
        <w:rPr>
          <w:sz w:val="24"/>
          <w:szCs w:val="24"/>
        </w:rPr>
        <w:t xml:space="preserve"> per nustatytą terminą šio reikalavimo neįvykdo – nutraukti Sutartį ir reikalauti atlyginti nuostolius.</w:t>
      </w:r>
    </w:p>
    <w:p w14:paraId="1B7F5D06" w14:textId="77777777" w:rsidR="00F83CF5" w:rsidRPr="00EC1862" w:rsidRDefault="00F83CF5" w:rsidP="00F83CF5">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Pr>
          <w:sz w:val="24"/>
          <w:szCs w:val="24"/>
        </w:rPr>
        <w:t>16</w:t>
      </w:r>
      <w:r w:rsidRPr="00EC1862">
        <w:rPr>
          <w:sz w:val="24"/>
          <w:szCs w:val="24"/>
        </w:rPr>
        <w:t>.</w:t>
      </w:r>
      <w:r w:rsidRPr="00EC1862">
        <w:rPr>
          <w:sz w:val="24"/>
          <w:szCs w:val="24"/>
        </w:rPr>
        <w:tab/>
        <w:t xml:space="preserve">Pirkėjas privalo Sutartyje nustatytomis sąlygomis laiku apmokėti </w:t>
      </w:r>
      <w:r>
        <w:rPr>
          <w:sz w:val="24"/>
          <w:szCs w:val="24"/>
        </w:rPr>
        <w:t>Tiekėjo</w:t>
      </w:r>
      <w:r w:rsidRPr="00EC1862">
        <w:rPr>
          <w:sz w:val="24"/>
          <w:szCs w:val="24"/>
        </w:rPr>
        <w:t xml:space="preserve"> pateiktas ir patvirtintas sąskaitas.</w:t>
      </w:r>
    </w:p>
    <w:p w14:paraId="0020758B" w14:textId="77777777" w:rsidR="00F83CF5" w:rsidRPr="00EC1862" w:rsidRDefault="00F83CF5" w:rsidP="00F83CF5">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Pirkėjas gali turėti ir kitų teisių ir pareigų, jei jos numatytos Sutartyje ir jos prieduose.</w:t>
      </w:r>
    </w:p>
    <w:p w14:paraId="7849F81C"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48C0473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 SKYRIUS</w:t>
      </w:r>
    </w:p>
    <w:p w14:paraId="13796A7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TIEKĖJO</w:t>
      </w:r>
      <w:r w:rsidRPr="00EC1862">
        <w:rPr>
          <w:b/>
          <w:sz w:val="24"/>
          <w:szCs w:val="24"/>
        </w:rPr>
        <w:t xml:space="preserve"> TEISĖS IR PAREIGOS</w:t>
      </w:r>
    </w:p>
    <w:p w14:paraId="33F539E2"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1BA5BDB" w14:textId="77777777" w:rsidR="00F83CF5" w:rsidRPr="00EC1862" w:rsidRDefault="00F83CF5" w:rsidP="00F83CF5">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r>
      <w:r>
        <w:rPr>
          <w:sz w:val="24"/>
          <w:szCs w:val="24"/>
        </w:rPr>
        <w:t>Tiekėjas</w:t>
      </w:r>
      <w:r w:rsidRPr="00EC1862">
        <w:rPr>
          <w:sz w:val="24"/>
          <w:szCs w:val="24"/>
        </w:rPr>
        <w:t xml:space="preserve"> visą Sutarties vykdymo laikotarpį turi užtikrinti pirkimo, kurį įvykdžius buvo sudaryta ši Sutartis, dokumentuose nustatytų jo pašalinimo pagrindų nebuvimą.</w:t>
      </w:r>
    </w:p>
    <w:p w14:paraId="4562C8B5" w14:textId="77777777" w:rsidR="00F83CF5" w:rsidRPr="00EC1862" w:rsidRDefault="00F83CF5" w:rsidP="00F83CF5">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r>
      <w:r>
        <w:rPr>
          <w:sz w:val="24"/>
          <w:szCs w:val="24"/>
        </w:rPr>
        <w:t>Tiekėjas</w:t>
      </w:r>
      <w:r w:rsidRPr="00EC1862">
        <w:rPr>
          <w:sz w:val="24"/>
          <w:szCs w:val="24"/>
        </w:rPr>
        <w:t xml:space="preserve"> patvirtina, kad yra gavęs visą būtiną informaciją, kurią </w:t>
      </w:r>
      <w:r>
        <w:rPr>
          <w:sz w:val="24"/>
          <w:szCs w:val="24"/>
        </w:rPr>
        <w:t>Tiekėjas</w:t>
      </w:r>
      <w:r w:rsidRPr="00EC1862">
        <w:rPr>
          <w:sz w:val="24"/>
          <w:szCs w:val="24"/>
        </w:rPr>
        <w:t xml:space="preserve">, panaudodamas visas savo žinias ir rūpestingumą, galėjo gauti iki Sutarties pasirašymo, ir kuri gali turėti įtakos Sutarties kainai arba </w:t>
      </w:r>
      <w:r>
        <w:rPr>
          <w:sz w:val="24"/>
          <w:szCs w:val="24"/>
        </w:rPr>
        <w:t>paslaugų teikimui</w:t>
      </w:r>
      <w:r w:rsidRPr="00EC1862">
        <w:rPr>
          <w:sz w:val="24"/>
          <w:szCs w:val="24"/>
        </w:rPr>
        <w:t>.</w:t>
      </w:r>
    </w:p>
    <w:p w14:paraId="79BAB406" w14:textId="77777777" w:rsidR="00F83CF5" w:rsidRPr="00EC1862" w:rsidRDefault="00F83CF5" w:rsidP="00F83CF5">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20</w:t>
      </w:r>
      <w:r w:rsidRPr="00EC1862">
        <w:rPr>
          <w:sz w:val="24"/>
          <w:szCs w:val="24"/>
        </w:rPr>
        <w:t>.</w:t>
      </w:r>
      <w:r w:rsidRPr="00EC1862">
        <w:rPr>
          <w:sz w:val="24"/>
          <w:szCs w:val="24"/>
        </w:rPr>
        <w:tab/>
        <w:t xml:space="preserve">Turi būti laikoma, kad Sutartyje nurodyta kaina apima visus </w:t>
      </w:r>
      <w:r>
        <w:rPr>
          <w:sz w:val="24"/>
          <w:szCs w:val="24"/>
        </w:rPr>
        <w:t>Tiekėjo</w:t>
      </w:r>
      <w:r w:rsidRPr="00EC1862">
        <w:rPr>
          <w:sz w:val="24"/>
          <w:szCs w:val="24"/>
        </w:rPr>
        <w:t xml:space="preserve"> sutartinius įsipareigojimus ir visa, kas būtina tinkamai vykdyti ir užbaigti </w:t>
      </w:r>
      <w:r>
        <w:rPr>
          <w:sz w:val="24"/>
          <w:szCs w:val="24"/>
        </w:rPr>
        <w:t>paslaugų teikimą</w:t>
      </w:r>
      <w:r w:rsidRPr="00EC1862">
        <w:rPr>
          <w:sz w:val="24"/>
          <w:szCs w:val="24"/>
        </w:rPr>
        <w:t xml:space="preserve">. </w:t>
      </w:r>
    </w:p>
    <w:p w14:paraId="0A993614" w14:textId="77777777" w:rsidR="00F83CF5" w:rsidRPr="00EC1862" w:rsidRDefault="00F83CF5" w:rsidP="00F83CF5">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21</w:t>
      </w:r>
      <w:r w:rsidRPr="00EC1862">
        <w:rPr>
          <w:sz w:val="24"/>
          <w:szCs w:val="24"/>
        </w:rPr>
        <w:t>.</w:t>
      </w:r>
      <w:r w:rsidRPr="00EC1862">
        <w:rPr>
          <w:sz w:val="24"/>
          <w:szCs w:val="24"/>
        </w:rPr>
        <w:tab/>
      </w:r>
      <w:r>
        <w:rPr>
          <w:sz w:val="24"/>
          <w:szCs w:val="24"/>
        </w:rPr>
        <w:t>Tiekėjas</w:t>
      </w:r>
      <w:r w:rsidRPr="00EC1862">
        <w:rPr>
          <w:sz w:val="24"/>
          <w:szCs w:val="24"/>
        </w:rPr>
        <w:t xml:space="preserve"> įsipareigoja tinkamai vykdyti Sutartį, nustatytu terminu vykdyti sutartinius įsipareigojimus pagal Sutarties, pasiūlymo, techninės </w:t>
      </w:r>
      <w:r>
        <w:rPr>
          <w:sz w:val="24"/>
          <w:szCs w:val="24"/>
        </w:rPr>
        <w:t>specifikacijos</w:t>
      </w:r>
      <w:r w:rsidRPr="00EC1862">
        <w:rPr>
          <w:sz w:val="24"/>
          <w:szCs w:val="24"/>
        </w:rPr>
        <w:t xml:space="preserve"> sąlygas ir Pirkėjo pateiktus užsakymus</w:t>
      </w:r>
      <w:r>
        <w:rPr>
          <w:sz w:val="24"/>
          <w:szCs w:val="24"/>
        </w:rPr>
        <w:t xml:space="preserve"> (jei taikoma)</w:t>
      </w:r>
      <w:r w:rsidRPr="00EC1862">
        <w:rPr>
          <w:sz w:val="24"/>
          <w:szCs w:val="24"/>
        </w:rPr>
        <w:t xml:space="preserve"> už ne didesnę nei šioje Sutartyje nurodytą kainą, vykdyti kitus Sutartyje nustatytus įsipareigojimus, savo rizika bei pajėgumais kaip įmanoma rūpestingai </w:t>
      </w:r>
      <w:r w:rsidR="00445EF8">
        <w:rPr>
          <w:sz w:val="24"/>
          <w:szCs w:val="24"/>
        </w:rPr>
        <w:t>ir</w:t>
      </w:r>
      <w:r w:rsidRPr="00EC1862">
        <w:rPr>
          <w:sz w:val="24"/>
          <w:szCs w:val="24"/>
        </w:rPr>
        <w:t xml:space="preserve"> efektyviai,</w:t>
      </w:r>
      <w:r>
        <w:rPr>
          <w:sz w:val="24"/>
          <w:szCs w:val="24"/>
        </w:rPr>
        <w:t xml:space="preserve"> įskaitant, bet neapsiribojant </w:t>
      </w:r>
      <w:r w:rsidRPr="00EC1862">
        <w:rPr>
          <w:sz w:val="24"/>
          <w:szCs w:val="24"/>
        </w:rPr>
        <w:t>pagal geriausius visuotinai pripažįstamus profesinius, techninius standartus ir praktiką, panaudodamas visus reikiamus įgūdžius, žinias.</w:t>
      </w:r>
    </w:p>
    <w:p w14:paraId="32BC6652" w14:textId="77777777" w:rsidR="00F83CF5" w:rsidRPr="00EC1862" w:rsidRDefault="00F83CF5" w:rsidP="00F83CF5">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22</w:t>
      </w:r>
      <w:r w:rsidRPr="00EC1862">
        <w:rPr>
          <w:sz w:val="24"/>
          <w:szCs w:val="24"/>
        </w:rPr>
        <w:t>.</w:t>
      </w:r>
      <w:r w:rsidRPr="00EC1862">
        <w:rPr>
          <w:sz w:val="24"/>
          <w:szCs w:val="24"/>
        </w:rPr>
        <w:tab/>
        <w:t xml:space="preserve">Jei Sutartyje nenustatyta kitaip, </w:t>
      </w:r>
      <w:r>
        <w:rPr>
          <w:sz w:val="24"/>
          <w:szCs w:val="24"/>
        </w:rPr>
        <w:t>Tiekėjas</w:t>
      </w:r>
      <w:r w:rsidRPr="00EC1862">
        <w:rPr>
          <w:sz w:val="24"/>
          <w:szCs w:val="24"/>
        </w:rPr>
        <w:t xml:space="preserve"> turi pasirūpinti visa Sutarčiai vykdyti būtina įranga, įrankiais, priemonėmis, medžiagomis, </w:t>
      </w:r>
      <w:r>
        <w:rPr>
          <w:sz w:val="24"/>
          <w:szCs w:val="24"/>
        </w:rPr>
        <w:t>paslaugų teikimo</w:t>
      </w:r>
      <w:r w:rsidRPr="00EC1862">
        <w:rPr>
          <w:sz w:val="24"/>
          <w:szCs w:val="24"/>
        </w:rPr>
        <w:t xml:space="preserve"> priežiūra ir darbo jėga.</w:t>
      </w:r>
    </w:p>
    <w:p w14:paraId="00AE3574"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r>
      <w:r>
        <w:rPr>
          <w:sz w:val="24"/>
          <w:szCs w:val="24"/>
        </w:rPr>
        <w:t>Tiekėjas</w:t>
      </w:r>
      <w:r w:rsidRPr="00EC1862">
        <w:rPr>
          <w:sz w:val="24"/>
          <w:szCs w:val="24"/>
        </w:rPr>
        <w:t xml:space="preserve"> privalo užtikrinti, kad jis ir bet kurie asmenys, veikiantys jo vardu, yra gavę visus būtinus leidimus, kvalifikacijos atestacijos pažymėjimus ar kitokius dokumentus, leidžiančius užsiimti šioje Sutartyje nustatyta veikla, kuri yra </w:t>
      </w:r>
      <w:r>
        <w:rPr>
          <w:sz w:val="24"/>
          <w:szCs w:val="24"/>
        </w:rPr>
        <w:t>Tiekėjo</w:t>
      </w:r>
      <w:r w:rsidRPr="00EC1862">
        <w:rPr>
          <w:sz w:val="24"/>
          <w:szCs w:val="24"/>
        </w:rPr>
        <w:t xml:space="preserve"> sutartinių įsipareigojimų dalis.</w:t>
      </w:r>
    </w:p>
    <w:p w14:paraId="36455891" w14:textId="77777777" w:rsidR="00F83CF5" w:rsidRPr="00EC1862" w:rsidRDefault="00F83CF5" w:rsidP="00F83CF5">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r>
      <w:r>
        <w:rPr>
          <w:sz w:val="24"/>
          <w:szCs w:val="24"/>
        </w:rPr>
        <w:t>Tiekėjas</w:t>
      </w:r>
      <w:r w:rsidRPr="00EC1862">
        <w:rPr>
          <w:sz w:val="24"/>
          <w:szCs w:val="24"/>
        </w:rPr>
        <w:t xml:space="preserve"> yra vienintelis atsakingas asmuo, jei trečiosios šalys pateiktų reikalavimus dėl jų patirtos žalos turtui ar asmeniui, padarytos </w:t>
      </w:r>
      <w:r>
        <w:rPr>
          <w:sz w:val="24"/>
          <w:szCs w:val="24"/>
        </w:rPr>
        <w:t>Tiekėj</w:t>
      </w:r>
      <w:r w:rsidRPr="00EC1862">
        <w:rPr>
          <w:sz w:val="24"/>
          <w:szCs w:val="24"/>
        </w:rPr>
        <w:t>o ir / ar sub</w:t>
      </w:r>
      <w:r>
        <w:rPr>
          <w:sz w:val="24"/>
          <w:szCs w:val="24"/>
        </w:rPr>
        <w:t>tiekėjų</w:t>
      </w:r>
      <w:r w:rsidRPr="00EC1862">
        <w:rPr>
          <w:sz w:val="24"/>
          <w:szCs w:val="24"/>
        </w:rPr>
        <w:t xml:space="preserve">. </w:t>
      </w:r>
      <w:r>
        <w:rPr>
          <w:sz w:val="24"/>
          <w:szCs w:val="24"/>
        </w:rPr>
        <w:t>Tiekėjas</w:t>
      </w:r>
      <w:r w:rsidRPr="00EC1862">
        <w:rPr>
          <w:sz w:val="24"/>
          <w:szCs w:val="24"/>
        </w:rPr>
        <w:t xml:space="preserve"> garantuoja dėl tokių reikalavimų galimų nuostolių atlyginimą Pirkėjui.</w:t>
      </w:r>
    </w:p>
    <w:p w14:paraId="1D6379B6" w14:textId="77777777" w:rsidR="00F83CF5" w:rsidRPr="00EC1862" w:rsidRDefault="00F83CF5" w:rsidP="00F83CF5">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Pr>
          <w:sz w:val="24"/>
          <w:szCs w:val="24"/>
        </w:rPr>
        <w:t>25</w:t>
      </w:r>
      <w:r w:rsidRPr="00EC1862">
        <w:rPr>
          <w:sz w:val="24"/>
          <w:szCs w:val="24"/>
        </w:rPr>
        <w:t>.</w:t>
      </w:r>
      <w:r w:rsidRPr="00EC1862">
        <w:rPr>
          <w:sz w:val="24"/>
          <w:szCs w:val="24"/>
        </w:rPr>
        <w:tab/>
      </w:r>
      <w:r>
        <w:rPr>
          <w:sz w:val="24"/>
          <w:szCs w:val="24"/>
        </w:rPr>
        <w:t>Tiekėjas</w:t>
      </w:r>
      <w:r w:rsidRPr="00EC1862">
        <w:rPr>
          <w:sz w:val="24"/>
          <w:szCs w:val="24"/>
        </w:rPr>
        <w:t xml:space="preserve"> turi vykdyti Pirkėjo teisėtus nurodymus, susijusius su Sutarties vykdymu.</w:t>
      </w:r>
    </w:p>
    <w:p w14:paraId="0C41018E"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sidRPr="00594257">
        <w:rPr>
          <w:sz w:val="24"/>
          <w:szCs w:val="24"/>
        </w:rPr>
        <w:t>26.</w:t>
      </w:r>
      <w:r w:rsidRPr="00594257">
        <w:rPr>
          <w:sz w:val="24"/>
          <w:szCs w:val="24"/>
        </w:rPr>
        <w:tab/>
        <w:t>Tiekėjas</w:t>
      </w:r>
      <w:r w:rsidRPr="00A02ABA">
        <w:rPr>
          <w:sz w:val="24"/>
          <w:szCs w:val="24"/>
        </w:rPr>
        <w:t xml:space="preserve"> įsipareigoja laikytis visų Lietuvos Respublikoje galiojančių įstatymų, kitų teisės aktų nuostatų ir garantuoja Pirkėjui nuostolių atlyginimą, jei Tiekėjas</w:t>
      </w:r>
      <w:r w:rsidRPr="00EC1862">
        <w:rPr>
          <w:sz w:val="24"/>
          <w:szCs w:val="24"/>
        </w:rPr>
        <w:t xml:space="preserve"> nesilaikytų minėtųjų įstatymų, kitų teisės aktų ir dėl to būtų pateikti kokie nors reikalavimai ar pradėti procesiniai veiksmai.</w:t>
      </w:r>
    </w:p>
    <w:p w14:paraId="34E54E2C" w14:textId="77777777" w:rsidR="00F83CF5" w:rsidRPr="00EC1862" w:rsidRDefault="00F83CF5" w:rsidP="00F83CF5">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27</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yra </w:t>
      </w:r>
      <w:r>
        <w:rPr>
          <w:sz w:val="24"/>
          <w:szCs w:val="24"/>
        </w:rPr>
        <w:t>tiekėjų</w:t>
      </w:r>
      <w:r w:rsidRPr="00EC1862">
        <w:rPr>
          <w:sz w:val="24"/>
          <w:szCs w:val="24"/>
        </w:rPr>
        <w:t xml:space="preserve"> grupė, visi tokios grupės nariai yra solidariai atsakingi Pirkėjui už Sutarties vykdymą. </w:t>
      </w:r>
      <w:r>
        <w:rPr>
          <w:sz w:val="24"/>
          <w:szCs w:val="24"/>
        </w:rPr>
        <w:t>Tiekėjas</w:t>
      </w:r>
      <w:r w:rsidRPr="00EC1862">
        <w:rPr>
          <w:sz w:val="24"/>
          <w:szCs w:val="24"/>
        </w:rPr>
        <w:t xml:space="preserve"> privalo paskirti vieną iš grupės atsakinguoju </w:t>
      </w:r>
      <w:r>
        <w:rPr>
          <w:sz w:val="24"/>
          <w:szCs w:val="24"/>
        </w:rPr>
        <w:t>tiekėju</w:t>
      </w:r>
      <w:r w:rsidRPr="00EC1862">
        <w:rPr>
          <w:sz w:val="24"/>
          <w:szCs w:val="24"/>
        </w:rPr>
        <w:t xml:space="preserve"> atstovauti santykiuose su Pirkėju.</w:t>
      </w:r>
    </w:p>
    <w:p w14:paraId="5BF4C08E"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28</w:t>
      </w:r>
      <w:r w:rsidRPr="00EC1862">
        <w:rPr>
          <w:sz w:val="24"/>
          <w:szCs w:val="24"/>
        </w:rPr>
        <w:t>.</w:t>
      </w:r>
      <w:r w:rsidRPr="00EC1862">
        <w:rPr>
          <w:sz w:val="24"/>
          <w:szCs w:val="24"/>
        </w:rPr>
        <w:tab/>
      </w:r>
      <w:r>
        <w:rPr>
          <w:sz w:val="24"/>
          <w:szCs w:val="24"/>
        </w:rPr>
        <w:t>Tiekėjas</w:t>
      </w:r>
      <w:r w:rsidRPr="00EC1862">
        <w:rPr>
          <w:sz w:val="24"/>
          <w:szCs w:val="24"/>
        </w:rPr>
        <w:t xml:space="preserve"> privalo atlyginti nuostolius ir apsaugoti Pirkėją nuo visų pretenzijų, kompensacijų, susijusių su:</w:t>
      </w:r>
    </w:p>
    <w:p w14:paraId="578BE7DE" w14:textId="77777777" w:rsidR="00F83CF5" w:rsidRPr="00EC1862" w:rsidRDefault="00F83CF5" w:rsidP="00F83CF5">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.1.</w:t>
      </w:r>
      <w:r w:rsidRPr="00EC1862">
        <w:rPr>
          <w:sz w:val="24"/>
          <w:szCs w:val="24"/>
        </w:rPr>
        <w:tab/>
        <w:t xml:space="preserve">bet kurio asmens sužalojimu, negalavimu, liga ar mirtimi, kylančių arba atsiradusių dėl </w:t>
      </w:r>
      <w:r>
        <w:rPr>
          <w:sz w:val="24"/>
          <w:szCs w:val="24"/>
        </w:rPr>
        <w:t>Tiekėjo</w:t>
      </w:r>
      <w:r w:rsidRPr="00EC1862">
        <w:rPr>
          <w:sz w:val="24"/>
          <w:szCs w:val="24"/>
        </w:rPr>
        <w:t xml:space="preserve"> veiksmų vykdant </w:t>
      </w:r>
      <w:r>
        <w:rPr>
          <w:sz w:val="24"/>
          <w:szCs w:val="24"/>
        </w:rPr>
        <w:t>Tiekėjo sutartinius įsipareigojimus</w:t>
      </w:r>
      <w:r w:rsidRPr="00EC1862">
        <w:rPr>
          <w:sz w:val="24"/>
          <w:szCs w:val="24"/>
        </w:rPr>
        <w:t>;</w:t>
      </w:r>
    </w:p>
    <w:p w14:paraId="2D4B1926" w14:textId="77777777" w:rsidR="00F83CF5" w:rsidRPr="00EC1862" w:rsidRDefault="00F83CF5" w:rsidP="00F83CF5">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.2.</w:t>
      </w:r>
      <w:r w:rsidRPr="00EC1862">
        <w:rPr>
          <w:sz w:val="24"/>
          <w:szCs w:val="24"/>
        </w:rPr>
        <w:tab/>
        <w:t xml:space="preserve">bet kurios nuosavybės (kitos nei </w:t>
      </w:r>
      <w:r>
        <w:rPr>
          <w:sz w:val="24"/>
          <w:szCs w:val="24"/>
        </w:rPr>
        <w:t>paslaugos</w:t>
      </w:r>
      <w:r w:rsidRPr="00EC1862">
        <w:rPr>
          <w:sz w:val="24"/>
          <w:szCs w:val="24"/>
        </w:rPr>
        <w:t xml:space="preserve">) nuostoliais, praradimais, susijusiais arba atsiradusiais dėl </w:t>
      </w:r>
      <w:r>
        <w:rPr>
          <w:sz w:val="24"/>
          <w:szCs w:val="24"/>
        </w:rPr>
        <w:t>Tiekėjo</w:t>
      </w:r>
      <w:r w:rsidRPr="00EC1862">
        <w:rPr>
          <w:sz w:val="24"/>
          <w:szCs w:val="24"/>
        </w:rPr>
        <w:t xml:space="preserve"> arba jo personalo veiksmų, aplaidumo, tyčinio veiksmo ar Sutarties pažeidimo.</w:t>
      </w:r>
    </w:p>
    <w:p w14:paraId="3510970E" w14:textId="77777777" w:rsidR="00F83CF5" w:rsidRPr="00EC1862" w:rsidRDefault="00F83CF5" w:rsidP="00F83CF5">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29</w:t>
      </w:r>
      <w:r w:rsidRPr="00EC1862">
        <w:rPr>
          <w:sz w:val="24"/>
          <w:szCs w:val="24"/>
        </w:rPr>
        <w:t>.</w:t>
      </w:r>
      <w:r w:rsidRPr="00EC1862">
        <w:rPr>
          <w:sz w:val="24"/>
          <w:szCs w:val="24"/>
        </w:rPr>
        <w:tab/>
      </w:r>
      <w:r>
        <w:rPr>
          <w:sz w:val="24"/>
          <w:szCs w:val="24"/>
        </w:rPr>
        <w:t>Tiekėjas</w:t>
      </w:r>
      <w:r w:rsidRPr="00EC1862">
        <w:rPr>
          <w:sz w:val="24"/>
          <w:szCs w:val="24"/>
        </w:rPr>
        <w:t xml:space="preserve"> atsako už pateiktų įmonės rekvizitų, įskaitant banko sąskaitą, teisingumą.</w:t>
      </w:r>
    </w:p>
    <w:p w14:paraId="587FBC2A" w14:textId="77777777" w:rsidR="00F83CF5" w:rsidRPr="00EC1862" w:rsidRDefault="00F83CF5" w:rsidP="00F83CF5">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Pr>
          <w:sz w:val="24"/>
          <w:szCs w:val="24"/>
        </w:rPr>
        <w:t>30</w:t>
      </w:r>
      <w:r w:rsidRPr="00EC1862">
        <w:rPr>
          <w:sz w:val="24"/>
          <w:szCs w:val="24"/>
        </w:rPr>
        <w:t>.</w:t>
      </w:r>
      <w:r w:rsidRPr="00EC1862">
        <w:rPr>
          <w:sz w:val="24"/>
          <w:szCs w:val="24"/>
        </w:rPr>
        <w:tab/>
      </w:r>
      <w:r>
        <w:rPr>
          <w:sz w:val="24"/>
          <w:szCs w:val="24"/>
        </w:rPr>
        <w:t>Tiekėjas</w:t>
      </w:r>
      <w:r w:rsidRPr="00EC1862">
        <w:rPr>
          <w:sz w:val="24"/>
          <w:szCs w:val="24"/>
        </w:rPr>
        <w:t xml:space="preserve"> įsipareigoja Pirkėjui raštu paprašius grąžinti visus iš Pirkėjo gautus Sutarčiai vykdyti reikalingus dokumentus.</w:t>
      </w:r>
    </w:p>
    <w:p w14:paraId="37628D6C" w14:textId="77777777" w:rsidR="00F83CF5" w:rsidRPr="00EC1862" w:rsidRDefault="00F83CF5" w:rsidP="00F83CF5">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31</w:t>
      </w:r>
      <w:r w:rsidRPr="00EC1862">
        <w:rPr>
          <w:sz w:val="24"/>
          <w:szCs w:val="24"/>
        </w:rPr>
        <w:t>.</w:t>
      </w:r>
      <w:r w:rsidRPr="00EC1862">
        <w:rPr>
          <w:sz w:val="24"/>
          <w:szCs w:val="24"/>
        </w:rPr>
        <w:tab/>
      </w:r>
      <w:r>
        <w:rPr>
          <w:sz w:val="24"/>
          <w:szCs w:val="24"/>
        </w:rPr>
        <w:t>Tiekėjas</w:t>
      </w:r>
      <w:r w:rsidRPr="00EC1862">
        <w:rPr>
          <w:sz w:val="24"/>
          <w:szCs w:val="24"/>
        </w:rPr>
        <w:t xml:space="preserve"> gali turėti ir kitų teisių bei pareigų, jei jos numatytos Sutartyje ir jos prieduose.</w:t>
      </w:r>
    </w:p>
    <w:p w14:paraId="5AD82CDE"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323E292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15BE65B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SUB</w:t>
      </w:r>
      <w:r>
        <w:rPr>
          <w:b/>
          <w:sz w:val="24"/>
          <w:szCs w:val="24"/>
        </w:rPr>
        <w:t>TIEKIMAS</w:t>
      </w:r>
    </w:p>
    <w:p w14:paraId="4451B497" w14:textId="77777777" w:rsidR="00F83CF5" w:rsidRPr="00EC1862" w:rsidRDefault="00F83CF5" w:rsidP="00F83CF5">
      <w:pPr>
        <w:pStyle w:val="Temosantrat30"/>
        <w:widowControl w:val="0"/>
        <w:shd w:val="clear" w:color="auto" w:fill="auto"/>
        <w:tabs>
          <w:tab w:val="left" w:pos="1843"/>
        </w:tabs>
        <w:suppressAutoHyphens/>
        <w:spacing w:before="0" w:line="240" w:lineRule="auto"/>
        <w:ind w:firstLine="1134"/>
        <w:jc w:val="center"/>
        <w:rPr>
          <w:sz w:val="24"/>
          <w:szCs w:val="24"/>
        </w:rPr>
      </w:pPr>
    </w:p>
    <w:p w14:paraId="0D89CFCA" w14:textId="77777777" w:rsidR="00F83CF5" w:rsidRPr="00EC1862" w:rsidRDefault="00F83CF5" w:rsidP="00F83CF5">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32</w:t>
      </w:r>
      <w:r w:rsidRPr="00EC1862">
        <w:rPr>
          <w:sz w:val="24"/>
          <w:szCs w:val="24"/>
        </w:rPr>
        <w:t>.</w:t>
      </w:r>
      <w:r w:rsidRPr="00EC1862">
        <w:rPr>
          <w:sz w:val="24"/>
          <w:szCs w:val="24"/>
        </w:rPr>
        <w:tab/>
      </w:r>
      <w:r>
        <w:rPr>
          <w:sz w:val="24"/>
          <w:szCs w:val="24"/>
        </w:rPr>
        <w:t>Tiekėjas</w:t>
      </w:r>
      <w:r w:rsidRPr="00EC1862">
        <w:rPr>
          <w:sz w:val="24"/>
          <w:szCs w:val="24"/>
        </w:rPr>
        <w:t xml:space="preserve"> įsipareigoja užtikrinti, kad Sutartį vykdys Sutarties 2 priede nurodyti </w:t>
      </w:r>
      <w:r w:rsidRPr="00EC1862">
        <w:rPr>
          <w:rFonts w:eastAsia="Arial Unicode MS"/>
          <w:sz w:val="24"/>
          <w:szCs w:val="24"/>
        </w:rPr>
        <w:t>ir (ar) kvalifikacinius reikalavimus (jei taikoma sub</w:t>
      </w:r>
      <w:r>
        <w:rPr>
          <w:rFonts w:eastAsia="Arial Unicode MS"/>
          <w:sz w:val="24"/>
          <w:szCs w:val="24"/>
        </w:rPr>
        <w:t>tiekėjui</w:t>
      </w:r>
      <w:r w:rsidRPr="00EC1862">
        <w:rPr>
          <w:rFonts w:eastAsia="Arial Unicode MS"/>
          <w:sz w:val="24"/>
          <w:szCs w:val="24"/>
        </w:rPr>
        <w:t>) atitinkantys sub</w:t>
      </w:r>
      <w:r>
        <w:rPr>
          <w:rFonts w:eastAsia="Arial Unicode MS"/>
          <w:sz w:val="24"/>
          <w:szCs w:val="24"/>
        </w:rPr>
        <w:t>tiekėjai</w:t>
      </w:r>
      <w:r w:rsidRPr="00EC1862">
        <w:rPr>
          <w:sz w:val="24"/>
          <w:szCs w:val="24"/>
        </w:rPr>
        <w:t xml:space="preserve">. Susitarimas, pagal kurį </w:t>
      </w:r>
      <w:r>
        <w:rPr>
          <w:sz w:val="24"/>
          <w:szCs w:val="24"/>
        </w:rPr>
        <w:t>Tiekėjas</w:t>
      </w:r>
      <w:r w:rsidRPr="00EC1862">
        <w:rPr>
          <w:sz w:val="24"/>
          <w:szCs w:val="24"/>
        </w:rPr>
        <w:t xml:space="preserve"> daliai įsipareigojimų, numatytų šioje Sutartyje, vykdyti pasitelkia trečiąjį asmenį, yra laikomas sub</w:t>
      </w:r>
      <w:r>
        <w:rPr>
          <w:sz w:val="24"/>
          <w:szCs w:val="24"/>
        </w:rPr>
        <w:t>tiekimu</w:t>
      </w:r>
      <w:r w:rsidRPr="00EC1862">
        <w:rPr>
          <w:sz w:val="24"/>
          <w:szCs w:val="24"/>
        </w:rPr>
        <w:t>. Toks susitarimas galioja, jei jis sudarytas raštu.</w:t>
      </w:r>
    </w:p>
    <w:p w14:paraId="7AF51E12" w14:textId="77777777" w:rsidR="00F83CF5" w:rsidRPr="00EC1862" w:rsidRDefault="00F83CF5" w:rsidP="00F83CF5">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33</w:t>
      </w:r>
      <w:r w:rsidRPr="00EC1862">
        <w:rPr>
          <w:sz w:val="24"/>
          <w:szCs w:val="24"/>
        </w:rPr>
        <w:t>.</w:t>
      </w:r>
      <w:r w:rsidRPr="00EC1862">
        <w:rPr>
          <w:sz w:val="24"/>
          <w:szCs w:val="24"/>
        </w:rPr>
        <w:tab/>
      </w:r>
      <w:r>
        <w:rPr>
          <w:sz w:val="24"/>
          <w:szCs w:val="24"/>
        </w:rPr>
        <w:t>Tiekėjas</w:t>
      </w:r>
      <w:r w:rsidRPr="00EC1862">
        <w:rPr>
          <w:sz w:val="24"/>
          <w:szCs w:val="24"/>
        </w:rPr>
        <w:t xml:space="preserve"> per 5 (penkias) darbo dienas nuo Sutarties įsigaliojimo dienos, bet ne vėliau negu Sutartis pradedama vykdyti įsipareigoja Pirkėjui pranešti visus sub</w:t>
      </w:r>
      <w:r>
        <w:rPr>
          <w:sz w:val="24"/>
          <w:szCs w:val="24"/>
        </w:rPr>
        <w:t>tiekėjų</w:t>
      </w:r>
      <w:r w:rsidRPr="00EC1862">
        <w:rPr>
          <w:sz w:val="24"/>
          <w:szCs w:val="24"/>
        </w:rPr>
        <w:t xml:space="preserve"> pavadinimus, pateikti sub</w:t>
      </w:r>
      <w:r>
        <w:rPr>
          <w:sz w:val="24"/>
          <w:szCs w:val="24"/>
        </w:rPr>
        <w:t>tiekėjų</w:t>
      </w:r>
      <w:r w:rsidRPr="00EC1862">
        <w:rPr>
          <w:sz w:val="24"/>
          <w:szCs w:val="24"/>
        </w:rPr>
        <w:t xml:space="preserve"> ir jų atstovų kontaktinius duomenis.</w:t>
      </w:r>
    </w:p>
    <w:p w14:paraId="288F8064" w14:textId="77777777" w:rsidR="00F83CF5" w:rsidRPr="00EC1862" w:rsidRDefault="00F83CF5" w:rsidP="00F83CF5">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34</w:t>
      </w:r>
      <w:r w:rsidRPr="00EC1862">
        <w:rPr>
          <w:sz w:val="24"/>
          <w:szCs w:val="24"/>
        </w:rPr>
        <w:t>.</w:t>
      </w:r>
      <w:r w:rsidRPr="00EC1862">
        <w:rPr>
          <w:sz w:val="24"/>
          <w:szCs w:val="24"/>
        </w:rPr>
        <w:tab/>
      </w:r>
      <w:r>
        <w:rPr>
          <w:sz w:val="24"/>
          <w:szCs w:val="24"/>
        </w:rPr>
        <w:t>Tiekėjas</w:t>
      </w:r>
      <w:r w:rsidRPr="00EC1862">
        <w:rPr>
          <w:sz w:val="24"/>
          <w:szCs w:val="24"/>
        </w:rPr>
        <w:t xml:space="preserve"> privalo nedelsdamas, bet ne vėliau kaip per 3 (tris) darbo dienas pranešti Pirkėjui apie esamų sub</w:t>
      </w:r>
      <w:r>
        <w:rPr>
          <w:sz w:val="24"/>
          <w:szCs w:val="24"/>
        </w:rPr>
        <w:t>tiekėjų</w:t>
      </w:r>
      <w:r w:rsidRPr="00EC1862">
        <w:rPr>
          <w:sz w:val="24"/>
          <w:szCs w:val="24"/>
        </w:rPr>
        <w:t xml:space="preserve"> arba jų kontaktinių duomenų pasikeitimą visu Sutarties galiojimo laikotarpiu.</w:t>
      </w:r>
    </w:p>
    <w:p w14:paraId="243D4CE1" w14:textId="77777777" w:rsidR="00F83CF5" w:rsidRPr="00EC1862" w:rsidRDefault="00F83CF5" w:rsidP="00F83CF5">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35</w:t>
      </w:r>
      <w:r w:rsidRPr="00EC1862">
        <w:rPr>
          <w:sz w:val="24"/>
          <w:szCs w:val="24"/>
        </w:rPr>
        <w:t>.</w:t>
      </w:r>
      <w:r w:rsidRPr="00EC1862">
        <w:rPr>
          <w:sz w:val="24"/>
          <w:szCs w:val="24"/>
        </w:rPr>
        <w:tab/>
        <w:t>Pirkė</w:t>
      </w:r>
      <w:r>
        <w:rPr>
          <w:sz w:val="24"/>
          <w:szCs w:val="24"/>
        </w:rPr>
        <w:t>jas, gavęs informaciją apie subtiekėjus</w:t>
      </w:r>
      <w:r w:rsidRPr="00EC1862">
        <w:rPr>
          <w:sz w:val="24"/>
          <w:szCs w:val="24"/>
        </w:rPr>
        <w:t>, ne vėliau kaip per 3 (tris) darbo dienas juos informuoja apie tiesioginio apmokėjimo už jų pristatytas prekes, suteiktas paslaugas ar atliktus darbus galimybę.</w:t>
      </w:r>
    </w:p>
    <w:p w14:paraId="5EBB1154" w14:textId="77777777" w:rsidR="00F83CF5" w:rsidRPr="00EC1862" w:rsidRDefault="00F83CF5" w:rsidP="00F83CF5">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Pr>
          <w:sz w:val="24"/>
          <w:szCs w:val="24"/>
        </w:rPr>
        <w:t>36</w:t>
      </w:r>
      <w:r w:rsidRPr="00EC1862">
        <w:rPr>
          <w:sz w:val="24"/>
          <w:szCs w:val="24"/>
        </w:rPr>
        <w:t>.</w:t>
      </w:r>
      <w:r w:rsidRPr="00EC1862">
        <w:rPr>
          <w:sz w:val="24"/>
          <w:szCs w:val="24"/>
        </w:rPr>
        <w:tab/>
        <w:t>Jei sub</w:t>
      </w:r>
      <w:r>
        <w:rPr>
          <w:sz w:val="24"/>
          <w:szCs w:val="24"/>
        </w:rPr>
        <w:t>tiekėjas</w:t>
      </w:r>
      <w:r w:rsidRPr="00EC1862">
        <w:rPr>
          <w:sz w:val="24"/>
          <w:szCs w:val="24"/>
        </w:rPr>
        <w:t xml:space="preserve"> išreiškia norą pasinaudoti tiesioginio atsiskaitymo galimybe, </w:t>
      </w:r>
      <w:r>
        <w:rPr>
          <w:sz w:val="24"/>
          <w:szCs w:val="24"/>
        </w:rPr>
        <w:t>Tiekėjas</w:t>
      </w:r>
      <w:r w:rsidRPr="00EC1862">
        <w:rPr>
          <w:sz w:val="24"/>
          <w:szCs w:val="24"/>
        </w:rPr>
        <w:t xml:space="preserve"> įsipareigoja sudaryti trišalę sutartį tarp jo, Pirkėjo ir sub</w:t>
      </w:r>
      <w:r>
        <w:rPr>
          <w:sz w:val="24"/>
          <w:szCs w:val="24"/>
        </w:rPr>
        <w:t>tiekėjo</w:t>
      </w:r>
      <w:r w:rsidRPr="00EC1862">
        <w:rPr>
          <w:sz w:val="24"/>
          <w:szCs w:val="24"/>
        </w:rPr>
        <w:t>, kurioje bus nustatyta tiesioginio atsiskaitymo su sub</w:t>
      </w:r>
      <w:r>
        <w:rPr>
          <w:sz w:val="24"/>
          <w:szCs w:val="24"/>
        </w:rPr>
        <w:t>tiekėju</w:t>
      </w:r>
      <w:r w:rsidRPr="00EC1862">
        <w:rPr>
          <w:sz w:val="24"/>
          <w:szCs w:val="24"/>
        </w:rPr>
        <w:t xml:space="preserve"> tvarka, atsižvelgiant į šios Sutarties ir sub</w:t>
      </w:r>
      <w:r>
        <w:rPr>
          <w:sz w:val="24"/>
          <w:szCs w:val="24"/>
        </w:rPr>
        <w:t>tiekimo</w:t>
      </w:r>
      <w:r w:rsidRPr="00EC1862">
        <w:rPr>
          <w:sz w:val="24"/>
          <w:szCs w:val="24"/>
        </w:rPr>
        <w:t xml:space="preserve"> sutartyje nustatytus reikalavimus.</w:t>
      </w:r>
    </w:p>
    <w:p w14:paraId="4994A931" w14:textId="77777777" w:rsidR="00F83CF5" w:rsidRPr="00EC1862" w:rsidRDefault="00F83CF5" w:rsidP="00F83CF5">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37</w:t>
      </w:r>
      <w:r w:rsidRPr="00EC1862">
        <w:rPr>
          <w:sz w:val="24"/>
          <w:szCs w:val="24"/>
        </w:rPr>
        <w:t>.</w:t>
      </w:r>
      <w:r w:rsidRPr="00EC1862">
        <w:rPr>
          <w:sz w:val="24"/>
          <w:szCs w:val="24"/>
        </w:rPr>
        <w:tab/>
      </w:r>
      <w:r>
        <w:rPr>
          <w:sz w:val="24"/>
          <w:szCs w:val="24"/>
        </w:rPr>
        <w:t>Tiekėjas</w:t>
      </w:r>
      <w:r w:rsidRPr="00EC1862">
        <w:rPr>
          <w:sz w:val="24"/>
          <w:szCs w:val="24"/>
        </w:rPr>
        <w:t xml:space="preserve"> atsako už sub</w:t>
      </w:r>
      <w:r>
        <w:rPr>
          <w:sz w:val="24"/>
          <w:szCs w:val="24"/>
        </w:rPr>
        <w:t>tiekėjų</w:t>
      </w:r>
      <w:r w:rsidRPr="00EC1862">
        <w:rPr>
          <w:sz w:val="24"/>
          <w:szCs w:val="24"/>
        </w:rPr>
        <w:t xml:space="preserve">, jų atstovų ir darbuotojų veiksmus, įsipareigojimų nevykdymą </w:t>
      </w:r>
      <w:r w:rsidR="00445EF8">
        <w:rPr>
          <w:sz w:val="24"/>
          <w:szCs w:val="24"/>
        </w:rPr>
        <w:t>ir</w:t>
      </w:r>
      <w:r w:rsidRPr="00EC1862">
        <w:rPr>
          <w:sz w:val="24"/>
          <w:szCs w:val="24"/>
        </w:rPr>
        <w:t xml:space="preserve"> aplaidumą taip, lyg šiuos veiksmus atliktų ar įsipareigojimų nevykdytų ar aplaidus būtų jis pats ar jo atstovai ar darbuotojai. Tai, kad kuri nors Sutarties dalis bus vykdoma pagal sub</w:t>
      </w:r>
      <w:r>
        <w:rPr>
          <w:sz w:val="24"/>
          <w:szCs w:val="24"/>
        </w:rPr>
        <w:t>tiekimo</w:t>
      </w:r>
      <w:r w:rsidRPr="00EC1862">
        <w:rPr>
          <w:sz w:val="24"/>
          <w:szCs w:val="24"/>
        </w:rPr>
        <w:t xml:space="preserve"> sutartį </w:t>
      </w:r>
      <w:r w:rsidR="00445EF8">
        <w:rPr>
          <w:sz w:val="24"/>
          <w:szCs w:val="24"/>
        </w:rPr>
        <w:t>ir</w:t>
      </w:r>
      <w:r w:rsidRPr="00EC1862">
        <w:rPr>
          <w:sz w:val="24"/>
          <w:szCs w:val="24"/>
        </w:rPr>
        <w:t xml:space="preserve"> kad Pirkėjas su sub</w:t>
      </w:r>
      <w:r>
        <w:rPr>
          <w:sz w:val="24"/>
          <w:szCs w:val="24"/>
        </w:rPr>
        <w:t>tiekėjais</w:t>
      </w:r>
      <w:r w:rsidRPr="00EC1862">
        <w:rPr>
          <w:sz w:val="24"/>
          <w:szCs w:val="24"/>
        </w:rPr>
        <w:t xml:space="preserve"> atsiskaito tiesiogiai, neatleidžia </w:t>
      </w:r>
      <w:r>
        <w:rPr>
          <w:sz w:val="24"/>
          <w:szCs w:val="24"/>
        </w:rPr>
        <w:t>Tiekėjo</w:t>
      </w:r>
      <w:r w:rsidRPr="00EC1862">
        <w:rPr>
          <w:sz w:val="24"/>
          <w:szCs w:val="24"/>
        </w:rPr>
        <w:t xml:space="preserve"> nuo jokių jo įsipareigojimų pagal Sutartį</w:t>
      </w:r>
      <w:r w:rsidR="00445EF8">
        <w:rPr>
          <w:sz w:val="24"/>
          <w:szCs w:val="24"/>
        </w:rPr>
        <w:t>,</w:t>
      </w:r>
      <w:r w:rsidRPr="00EC1862">
        <w:rPr>
          <w:sz w:val="24"/>
          <w:szCs w:val="24"/>
        </w:rPr>
        <w:t xml:space="preserve"> ir </w:t>
      </w:r>
      <w:r>
        <w:rPr>
          <w:sz w:val="24"/>
          <w:szCs w:val="24"/>
        </w:rPr>
        <w:t>Tiekėjas</w:t>
      </w:r>
      <w:r w:rsidRPr="00EC1862">
        <w:rPr>
          <w:sz w:val="24"/>
          <w:szCs w:val="24"/>
        </w:rPr>
        <w:t xml:space="preserve"> lieka atsakingas už Sutarties įvykdymą.</w:t>
      </w:r>
    </w:p>
    <w:p w14:paraId="672BA94B" w14:textId="77777777" w:rsidR="00F83CF5" w:rsidRPr="00EC1862" w:rsidRDefault="00F83CF5" w:rsidP="00F83CF5">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Pr>
          <w:sz w:val="24"/>
          <w:szCs w:val="24"/>
        </w:rPr>
        <w:t>38</w:t>
      </w:r>
      <w:r w:rsidRPr="00EC1862">
        <w:rPr>
          <w:sz w:val="24"/>
          <w:szCs w:val="24"/>
        </w:rPr>
        <w:t>.</w:t>
      </w:r>
      <w:r w:rsidRPr="00EC1862">
        <w:rPr>
          <w:sz w:val="24"/>
          <w:szCs w:val="24"/>
        </w:rPr>
        <w:tab/>
        <w:t>Pirkėjas, turėdamas duomenų, kad sub</w:t>
      </w:r>
      <w:r>
        <w:rPr>
          <w:sz w:val="24"/>
          <w:szCs w:val="24"/>
        </w:rPr>
        <w:t>tiekėjas</w:t>
      </w:r>
      <w:r w:rsidRPr="00EC1862">
        <w:rPr>
          <w:sz w:val="24"/>
          <w:szCs w:val="24"/>
        </w:rPr>
        <w:t xml:space="preserve"> nesilaiko aplinkos apsaugos, socialinės ir darbo teisės įpareigojimų, nustatytų Europos Sąjungos ir nacionalinėje teisėje, kolektyvinėse sutartyse ir Viešųjų pirkimų įstatyme, tarptautinėse konvencijose, gali patikrinti, ar nėra tokio sub</w:t>
      </w:r>
      <w:r>
        <w:rPr>
          <w:sz w:val="24"/>
          <w:szCs w:val="24"/>
        </w:rPr>
        <w:t>tiekėjo</w:t>
      </w:r>
      <w:r w:rsidRPr="00EC1862">
        <w:rPr>
          <w:sz w:val="24"/>
          <w:szCs w:val="24"/>
        </w:rPr>
        <w:t xml:space="preserve"> pašalinimo pagrindų, kurie buvo nustatyti pirkimo, kurį įvykdžius buvo sudaryta ši Sutartis, dokumentuose net ir tais atvejais, kai </w:t>
      </w:r>
      <w:r>
        <w:rPr>
          <w:sz w:val="24"/>
          <w:szCs w:val="24"/>
        </w:rPr>
        <w:t>Tiekėjas</w:t>
      </w:r>
      <w:r w:rsidRPr="00EC1862">
        <w:rPr>
          <w:sz w:val="24"/>
          <w:szCs w:val="24"/>
        </w:rPr>
        <w:t xml:space="preserve"> nesiremia sub</w:t>
      </w:r>
      <w:r>
        <w:rPr>
          <w:sz w:val="24"/>
          <w:szCs w:val="24"/>
        </w:rPr>
        <w:t>tiekėjo</w:t>
      </w:r>
      <w:r w:rsidRPr="00EC1862">
        <w:rPr>
          <w:sz w:val="24"/>
          <w:szCs w:val="24"/>
        </w:rPr>
        <w:t>, su kuriuo sudaroma sub</w:t>
      </w:r>
      <w:r>
        <w:rPr>
          <w:sz w:val="24"/>
          <w:szCs w:val="24"/>
        </w:rPr>
        <w:t>tiekimo</w:t>
      </w:r>
      <w:r w:rsidRPr="00EC1862">
        <w:rPr>
          <w:sz w:val="24"/>
          <w:szCs w:val="24"/>
        </w:rPr>
        <w:t xml:space="preserve"> sutartis pagal šią Sutartį numatytų įsipareigojimų daliai vykdyti, pajėgumais.</w:t>
      </w:r>
    </w:p>
    <w:p w14:paraId="110AA30D" w14:textId="77777777" w:rsidR="00F83CF5" w:rsidRPr="00EC1862" w:rsidRDefault="00F83CF5" w:rsidP="00F83CF5">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Pr>
          <w:sz w:val="24"/>
          <w:szCs w:val="24"/>
        </w:rPr>
        <w:t>39</w:t>
      </w:r>
      <w:r w:rsidRPr="00EC1862">
        <w:rPr>
          <w:sz w:val="24"/>
          <w:szCs w:val="24"/>
        </w:rPr>
        <w:t>.</w:t>
      </w:r>
      <w:r w:rsidRPr="00EC1862">
        <w:rPr>
          <w:sz w:val="24"/>
          <w:szCs w:val="24"/>
        </w:rPr>
        <w:tab/>
        <w:t>Jeigu sub</w:t>
      </w:r>
      <w:r>
        <w:rPr>
          <w:sz w:val="24"/>
          <w:szCs w:val="24"/>
        </w:rPr>
        <w:t>tiekėjo</w:t>
      </w:r>
      <w:r w:rsidRPr="00EC1862">
        <w:rPr>
          <w:sz w:val="24"/>
          <w:szCs w:val="24"/>
        </w:rPr>
        <w:t xml:space="preserve"> padėtis atitinka bent vieną pašalinimo pagrindą, kuris buvo nustatytas pirkimo, kurį įvykdžius buvo sudaryta ši Sutartis, ir / ar jei Pirkėjas turi pagrįstų įtarimų, kad sub</w:t>
      </w:r>
      <w:r>
        <w:rPr>
          <w:sz w:val="24"/>
          <w:szCs w:val="24"/>
        </w:rPr>
        <w:t>tiekėjas</w:t>
      </w:r>
      <w:r w:rsidRPr="00EC1862">
        <w:rPr>
          <w:sz w:val="24"/>
          <w:szCs w:val="24"/>
        </w:rPr>
        <w:t xml:space="preserve"> yra nekompetentingas vykdyti nustatytų įsipareigojimų, jis turi teisę reikalauti </w:t>
      </w:r>
      <w:r>
        <w:rPr>
          <w:sz w:val="24"/>
          <w:szCs w:val="24"/>
        </w:rPr>
        <w:t>Tiekėjo</w:t>
      </w:r>
      <w:r w:rsidRPr="00EC1862">
        <w:rPr>
          <w:sz w:val="24"/>
          <w:szCs w:val="24"/>
        </w:rPr>
        <w:t xml:space="preserve"> nedelsiant, bet ne vėliau kaip per 10 (dešimt) darbo dienų pakeisti sub</w:t>
      </w:r>
      <w:r>
        <w:rPr>
          <w:sz w:val="24"/>
          <w:szCs w:val="24"/>
        </w:rPr>
        <w:t>tiekėją</w:t>
      </w:r>
      <w:r w:rsidRPr="00EC1862">
        <w:rPr>
          <w:sz w:val="24"/>
          <w:szCs w:val="24"/>
        </w:rPr>
        <w:t xml:space="preserve"> arba reikalauti, kad </w:t>
      </w:r>
      <w:r>
        <w:rPr>
          <w:sz w:val="24"/>
          <w:szCs w:val="24"/>
        </w:rPr>
        <w:t>Tiekėjas</w:t>
      </w:r>
      <w:r w:rsidRPr="00EC1862">
        <w:rPr>
          <w:sz w:val="24"/>
          <w:szCs w:val="24"/>
        </w:rPr>
        <w:t xml:space="preserve"> pats vykdytų sub</w:t>
      </w:r>
      <w:r>
        <w:rPr>
          <w:sz w:val="24"/>
          <w:szCs w:val="24"/>
        </w:rPr>
        <w:t>tiekimui</w:t>
      </w:r>
      <w:r w:rsidRPr="00EC1862">
        <w:rPr>
          <w:sz w:val="24"/>
          <w:szCs w:val="24"/>
        </w:rPr>
        <w:t xml:space="preserve"> perduotus sutartinius įsipareigojimus. Pirkėjui paprašius, </w:t>
      </w:r>
      <w:r>
        <w:rPr>
          <w:sz w:val="24"/>
          <w:szCs w:val="24"/>
        </w:rPr>
        <w:t>Tiekėjas</w:t>
      </w:r>
      <w:r w:rsidRPr="00EC1862">
        <w:rPr>
          <w:sz w:val="24"/>
          <w:szCs w:val="24"/>
        </w:rPr>
        <w:t xml:space="preserve"> privalo pateikti visų sub</w:t>
      </w:r>
      <w:r>
        <w:rPr>
          <w:sz w:val="24"/>
          <w:szCs w:val="24"/>
        </w:rPr>
        <w:t>tiekėjų</w:t>
      </w:r>
      <w:r w:rsidRPr="00EC1862">
        <w:rPr>
          <w:sz w:val="24"/>
          <w:szCs w:val="24"/>
        </w:rPr>
        <w:t xml:space="preserve"> pašalinimo pagrindų nebuvimą patvirtinančius dokumentus.</w:t>
      </w:r>
    </w:p>
    <w:p w14:paraId="601DE66A" w14:textId="77777777" w:rsidR="00F83CF5" w:rsidRPr="00EC1862" w:rsidRDefault="00F83CF5" w:rsidP="00F83CF5">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40</w:t>
      </w:r>
      <w:r w:rsidRPr="00EC1862">
        <w:rPr>
          <w:sz w:val="24"/>
          <w:szCs w:val="24"/>
        </w:rPr>
        <w:t>.</w:t>
      </w:r>
      <w:r w:rsidRPr="00EC1862">
        <w:rPr>
          <w:sz w:val="24"/>
          <w:szCs w:val="24"/>
        </w:rPr>
        <w:tab/>
      </w:r>
      <w:r>
        <w:rPr>
          <w:sz w:val="24"/>
          <w:szCs w:val="24"/>
        </w:rPr>
        <w:t>Tiekėjas</w:t>
      </w:r>
      <w:r w:rsidRPr="00EC1862">
        <w:rPr>
          <w:sz w:val="24"/>
          <w:szCs w:val="24"/>
        </w:rPr>
        <w:t>, gavęs Pirkėjo rašytinį pritarimą, gali pakeisti sub</w:t>
      </w:r>
      <w:r>
        <w:rPr>
          <w:sz w:val="24"/>
          <w:szCs w:val="24"/>
        </w:rPr>
        <w:t>tiekėją</w:t>
      </w:r>
      <w:r w:rsidRPr="00EC1862">
        <w:rPr>
          <w:sz w:val="24"/>
          <w:szCs w:val="24"/>
        </w:rPr>
        <w:t xml:space="preserve"> arba pasitelkti naują sub</w:t>
      </w:r>
      <w:r>
        <w:rPr>
          <w:sz w:val="24"/>
          <w:szCs w:val="24"/>
        </w:rPr>
        <w:t>tiekėją</w:t>
      </w:r>
      <w:r w:rsidRPr="00EC1862">
        <w:rPr>
          <w:sz w:val="24"/>
          <w:szCs w:val="24"/>
        </w:rPr>
        <w:t xml:space="preserve"> šiais atvejais:</w:t>
      </w:r>
    </w:p>
    <w:p w14:paraId="761D4F4A" w14:textId="77777777" w:rsidR="00F83CF5" w:rsidRPr="00EC1862" w:rsidRDefault="00F83CF5" w:rsidP="00F83CF5">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.1.</w:t>
      </w:r>
      <w:r w:rsidRPr="00EC1862">
        <w:rPr>
          <w:sz w:val="24"/>
          <w:szCs w:val="24"/>
        </w:rPr>
        <w:tab/>
        <w:t xml:space="preserve">kai Pirkėjas Sutartyje nustatytais atvejais paprašo </w:t>
      </w:r>
      <w:r>
        <w:rPr>
          <w:sz w:val="24"/>
          <w:szCs w:val="24"/>
        </w:rPr>
        <w:t>Tiekėjo</w:t>
      </w:r>
      <w:r w:rsidRPr="00EC1862">
        <w:rPr>
          <w:sz w:val="24"/>
          <w:szCs w:val="24"/>
        </w:rPr>
        <w:t xml:space="preserve"> pakeisti sub</w:t>
      </w:r>
      <w:r>
        <w:rPr>
          <w:sz w:val="24"/>
          <w:szCs w:val="24"/>
        </w:rPr>
        <w:t>tiekėją</w:t>
      </w:r>
      <w:r w:rsidRPr="00EC1862">
        <w:rPr>
          <w:sz w:val="24"/>
          <w:szCs w:val="24"/>
        </w:rPr>
        <w:t>;</w:t>
      </w:r>
    </w:p>
    <w:p w14:paraId="5D77C178" w14:textId="77777777" w:rsidR="00F83CF5" w:rsidRPr="00EC1862" w:rsidRDefault="00F83CF5" w:rsidP="00F83CF5">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.2.</w:t>
      </w:r>
      <w:r w:rsidRPr="00EC1862">
        <w:rPr>
          <w:sz w:val="24"/>
          <w:szCs w:val="24"/>
        </w:rPr>
        <w:tab/>
        <w:t>kai Sutarties vykdymo metu sub</w:t>
      </w:r>
      <w:r>
        <w:rPr>
          <w:sz w:val="24"/>
          <w:szCs w:val="24"/>
        </w:rPr>
        <w:t>tiekėjas</w:t>
      </w:r>
      <w:r w:rsidRPr="00EC1862">
        <w:rPr>
          <w:sz w:val="24"/>
          <w:szCs w:val="24"/>
        </w:rPr>
        <w:t xml:space="preserve"> netinkamai vykdo įsipareigojimus </w:t>
      </w:r>
      <w:r>
        <w:rPr>
          <w:sz w:val="24"/>
          <w:szCs w:val="24"/>
        </w:rPr>
        <w:t>Tiekėjui</w:t>
      </w:r>
      <w:r w:rsidRPr="00EC1862">
        <w:rPr>
          <w:sz w:val="24"/>
          <w:szCs w:val="24"/>
        </w:rPr>
        <w:t>;</w:t>
      </w:r>
    </w:p>
    <w:p w14:paraId="5645EE89" w14:textId="77777777" w:rsidR="00F83CF5" w:rsidRPr="00EC1862" w:rsidRDefault="00F83CF5" w:rsidP="00F83CF5">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.3.</w:t>
      </w:r>
      <w:r w:rsidRPr="00EC1862">
        <w:rPr>
          <w:sz w:val="24"/>
          <w:szCs w:val="24"/>
        </w:rPr>
        <w:tab/>
        <w:t>kai sub</w:t>
      </w:r>
      <w:r>
        <w:rPr>
          <w:sz w:val="24"/>
          <w:szCs w:val="24"/>
        </w:rPr>
        <w:t>tiekėjas</w:t>
      </w:r>
      <w:r w:rsidRPr="00EC1862">
        <w:rPr>
          <w:sz w:val="24"/>
          <w:szCs w:val="24"/>
        </w:rPr>
        <w:t xml:space="preserve"> nepajėgus vykdyti įsipareigojimų </w:t>
      </w:r>
      <w:r>
        <w:rPr>
          <w:sz w:val="24"/>
          <w:szCs w:val="24"/>
        </w:rPr>
        <w:t>Tiekėjui</w:t>
      </w:r>
      <w:r w:rsidRPr="00EC1862">
        <w:rPr>
          <w:sz w:val="24"/>
          <w:szCs w:val="24"/>
        </w:rPr>
        <w:t xml:space="preserve"> dėl iškeltos restruktūrizavimo, bankroto bylos, bankroto proceso vykdymo ne teismo tvarka, priverstinio likvidavimo procedūros arba vykdomų analogiškų procedūrų;</w:t>
      </w:r>
    </w:p>
    <w:p w14:paraId="53DCE4B8" w14:textId="77777777" w:rsidR="00F83CF5" w:rsidRPr="00EC1862" w:rsidRDefault="00F83CF5" w:rsidP="00F83CF5">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.4.</w:t>
      </w:r>
      <w:r w:rsidRPr="00EC1862">
        <w:rPr>
          <w:sz w:val="24"/>
          <w:szCs w:val="24"/>
        </w:rPr>
        <w:tab/>
        <w:t xml:space="preserve">esant kitų nuo </w:t>
      </w:r>
      <w:r>
        <w:rPr>
          <w:sz w:val="24"/>
          <w:szCs w:val="24"/>
        </w:rPr>
        <w:t>Tiekėjo</w:t>
      </w:r>
      <w:r w:rsidRPr="00EC1862">
        <w:rPr>
          <w:sz w:val="24"/>
          <w:szCs w:val="24"/>
        </w:rPr>
        <w:t xml:space="preserve"> nepriklausančių aplinkybių, kurių atsakingas ir apdairus </w:t>
      </w:r>
      <w:r>
        <w:rPr>
          <w:sz w:val="24"/>
          <w:szCs w:val="24"/>
        </w:rPr>
        <w:t>Tiekėjas</w:t>
      </w:r>
      <w:r w:rsidRPr="00EC1862">
        <w:rPr>
          <w:sz w:val="24"/>
          <w:szCs w:val="24"/>
        </w:rPr>
        <w:t xml:space="preserve"> negalėjo numatyti iki Sutarties sudarymo.</w:t>
      </w:r>
    </w:p>
    <w:p w14:paraId="5C3F56B6" w14:textId="77777777" w:rsidR="00F83CF5" w:rsidRPr="00EC1862"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41</w:t>
      </w:r>
      <w:r w:rsidRPr="00EC1862">
        <w:rPr>
          <w:sz w:val="24"/>
          <w:szCs w:val="24"/>
        </w:rPr>
        <w:t>.</w:t>
      </w:r>
      <w:r w:rsidRPr="00EC1862">
        <w:rPr>
          <w:sz w:val="24"/>
          <w:szCs w:val="24"/>
        </w:rPr>
        <w:tab/>
        <w:t xml:space="preserve">Pirkėjas per 10 (dešimt) darbo dienų </w:t>
      </w:r>
      <w:r>
        <w:rPr>
          <w:sz w:val="24"/>
          <w:szCs w:val="24"/>
        </w:rPr>
        <w:t>nuo pranešimo apie keičiamą subtiekėją</w:t>
      </w:r>
      <w:r w:rsidRPr="00EC1862">
        <w:rPr>
          <w:sz w:val="24"/>
          <w:szCs w:val="24"/>
        </w:rPr>
        <w:t xml:space="preserve"> gavimo dienos turi raštu pranešti </w:t>
      </w:r>
      <w:r>
        <w:rPr>
          <w:sz w:val="24"/>
          <w:szCs w:val="24"/>
        </w:rPr>
        <w:t>Tiekėjui</w:t>
      </w:r>
      <w:r w:rsidRPr="00EC1862">
        <w:rPr>
          <w:sz w:val="24"/>
          <w:szCs w:val="24"/>
        </w:rPr>
        <w:t xml:space="preserve"> apie savo pritarimą arba nepritarimą sub</w:t>
      </w:r>
      <w:r>
        <w:rPr>
          <w:sz w:val="24"/>
          <w:szCs w:val="24"/>
        </w:rPr>
        <w:t>tiekėjo</w:t>
      </w:r>
      <w:r w:rsidRPr="00EC1862">
        <w:rPr>
          <w:sz w:val="24"/>
          <w:szCs w:val="24"/>
        </w:rPr>
        <w:t xml:space="preserve"> keitimui, nurodydamas nepritarimo priežastis.</w:t>
      </w:r>
    </w:p>
    <w:p w14:paraId="04EE653A" w14:textId="77777777" w:rsidR="00F83CF5" w:rsidRPr="00EC1862"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42</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be raštiško Pirkėjo sutikimo sudaro subtiekimo sutartį su sub</w:t>
      </w:r>
      <w:r>
        <w:rPr>
          <w:sz w:val="24"/>
          <w:szCs w:val="24"/>
        </w:rPr>
        <w:t>tiekėju</w:t>
      </w:r>
      <w:r w:rsidRPr="00EC1862">
        <w:rPr>
          <w:sz w:val="24"/>
          <w:szCs w:val="24"/>
        </w:rPr>
        <w:t xml:space="preserve">, kurio </w:t>
      </w:r>
      <w:r>
        <w:rPr>
          <w:sz w:val="24"/>
          <w:szCs w:val="24"/>
        </w:rPr>
        <w:t>Tiekėjas</w:t>
      </w:r>
      <w:r w:rsidRPr="00EC1862">
        <w:rPr>
          <w:sz w:val="24"/>
          <w:szCs w:val="24"/>
        </w:rPr>
        <w:t xml:space="preserve"> nenurodė savo pasiūlyme, pateiktame Sutarties 2 priede, Pirkėjas turi teisę be jokio oficialaus įspėjimo taikyti Sutartyje numatytas sankcijas dėl Sutarties pažeidimo.</w:t>
      </w:r>
    </w:p>
    <w:p w14:paraId="48AE2522" w14:textId="77777777" w:rsidR="00F83CF5" w:rsidRPr="00EC1862" w:rsidRDefault="00F83CF5" w:rsidP="00F83CF5">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5BD352A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5515DD0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42CE3183"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7B4E36BE" w14:textId="77777777" w:rsidR="00F83CF5" w:rsidRPr="00EC1862" w:rsidRDefault="00F83CF5" w:rsidP="00F83CF5">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43</w:t>
      </w:r>
      <w:r w:rsidRPr="00EC1862">
        <w:rPr>
          <w:sz w:val="24"/>
          <w:szCs w:val="24"/>
        </w:rPr>
        <w:t xml:space="preserve">. </w:t>
      </w:r>
      <w:r>
        <w:rPr>
          <w:sz w:val="24"/>
          <w:szCs w:val="24"/>
        </w:rPr>
        <w:t>Tiekėjas</w:t>
      </w:r>
      <w:r w:rsidRPr="00EC1862">
        <w:rPr>
          <w:sz w:val="24"/>
          <w:szCs w:val="24"/>
        </w:rPr>
        <w:t xml:space="preserve"> negali keisti specialistų, kuriuos jis nurodė savo pasiūlyme, pateiktame Sutarties priede, išskyrus šiuos atvejus:</w:t>
      </w:r>
    </w:p>
    <w:p w14:paraId="02971428" w14:textId="77777777" w:rsidR="00F83CF5" w:rsidRPr="00EC1862" w:rsidRDefault="00F83CF5" w:rsidP="00F83CF5">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Pr>
          <w:sz w:val="24"/>
          <w:szCs w:val="24"/>
        </w:rPr>
        <w:t>43</w:t>
      </w:r>
      <w:r w:rsidRPr="00EC1862">
        <w:rPr>
          <w:sz w:val="24"/>
          <w:szCs w:val="24"/>
        </w:rPr>
        <w:t>.1.</w:t>
      </w:r>
      <w:r w:rsidRPr="00EC1862">
        <w:rPr>
          <w:sz w:val="24"/>
          <w:szCs w:val="24"/>
        </w:rPr>
        <w:tab/>
        <w:t>specialisto mirties, ligos arba nelaimingo atsitikimo atveju;</w:t>
      </w:r>
    </w:p>
    <w:p w14:paraId="78ED0331" w14:textId="77777777" w:rsidR="00F83CF5" w:rsidRPr="00EC1862" w:rsidRDefault="00F83CF5" w:rsidP="00F83CF5">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Pr>
          <w:sz w:val="24"/>
          <w:szCs w:val="24"/>
        </w:rPr>
        <w:t>43</w:t>
      </w:r>
      <w:r w:rsidRPr="00EC1862">
        <w:rPr>
          <w:sz w:val="24"/>
          <w:szCs w:val="24"/>
        </w:rPr>
        <w:t>.2.</w:t>
      </w:r>
      <w:r w:rsidRPr="00EC1862">
        <w:rPr>
          <w:sz w:val="24"/>
          <w:szCs w:val="24"/>
        </w:rPr>
        <w:tab/>
        <w:t xml:space="preserve">jei specialistą būtina keisti dėl nuo </w:t>
      </w:r>
      <w:r>
        <w:rPr>
          <w:sz w:val="24"/>
          <w:szCs w:val="24"/>
        </w:rPr>
        <w:t>Tiekėjo</w:t>
      </w:r>
      <w:r w:rsidRPr="00EC1862">
        <w:rPr>
          <w:sz w:val="24"/>
          <w:szCs w:val="24"/>
        </w:rPr>
        <w:t xml:space="preserve"> nepriklausančių priežasčių, pavyzdžiui, kai specialistas vienašališkai nutraukia sutartį (darbo) su </w:t>
      </w:r>
      <w:r>
        <w:rPr>
          <w:sz w:val="24"/>
          <w:szCs w:val="24"/>
        </w:rPr>
        <w:t>Tiekėju</w:t>
      </w:r>
      <w:r w:rsidRPr="00EC1862">
        <w:rPr>
          <w:sz w:val="24"/>
          <w:szCs w:val="24"/>
        </w:rPr>
        <w:t xml:space="preserve">, kai specialistas ne dėl </w:t>
      </w:r>
      <w:r>
        <w:rPr>
          <w:sz w:val="24"/>
          <w:szCs w:val="24"/>
        </w:rPr>
        <w:t>Tiekėjo</w:t>
      </w:r>
      <w:r w:rsidRPr="00EC1862">
        <w:rPr>
          <w:sz w:val="24"/>
          <w:szCs w:val="24"/>
        </w:rPr>
        <w:t xml:space="preserve"> kaltės praranda teisę vykdyti jam paskirtas užduotis, ir panašiai.</w:t>
      </w:r>
    </w:p>
    <w:p w14:paraId="37A065A4" w14:textId="77777777" w:rsidR="00F83CF5" w:rsidRPr="00EC1862" w:rsidRDefault="00F83CF5" w:rsidP="00F83CF5">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Pr>
          <w:sz w:val="24"/>
          <w:szCs w:val="24"/>
        </w:rPr>
        <w:t>44</w:t>
      </w:r>
      <w:r w:rsidRPr="00EC1862">
        <w:rPr>
          <w:sz w:val="24"/>
          <w:szCs w:val="24"/>
        </w:rPr>
        <w:t>.</w:t>
      </w:r>
      <w:r w:rsidRPr="00EC1862">
        <w:rPr>
          <w:sz w:val="24"/>
          <w:szCs w:val="24"/>
        </w:rPr>
        <w:tab/>
      </w:r>
      <w:r>
        <w:rPr>
          <w:sz w:val="24"/>
          <w:szCs w:val="24"/>
        </w:rPr>
        <w:t>Tiekėjas</w:t>
      </w:r>
      <w:r w:rsidRPr="00EC1862">
        <w:rPr>
          <w:sz w:val="24"/>
          <w:szCs w:val="24"/>
        </w:rPr>
        <w:t xml:space="preserve"> apie aplinkybes, dėl kurių reikia keisti specialistus, nurodytus </w:t>
      </w:r>
      <w:r>
        <w:rPr>
          <w:sz w:val="24"/>
          <w:szCs w:val="24"/>
        </w:rPr>
        <w:t>Tiekėjo</w:t>
      </w:r>
      <w:r w:rsidRPr="00EC1862">
        <w:rPr>
          <w:sz w:val="24"/>
          <w:szCs w:val="24"/>
        </w:rPr>
        <w:t xml:space="preserve"> pasiūlyme, nedelsdamas, bet ne vėliau kaip per 5 (penkias) darbo dienas privalo informuoti Pirkėją raštu ir gauti jo pritarimą.</w:t>
      </w:r>
    </w:p>
    <w:p w14:paraId="1F681248" w14:textId="77777777" w:rsidR="00F83CF5" w:rsidRPr="00EC1862" w:rsidRDefault="00F83CF5" w:rsidP="00F83CF5">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Pr>
          <w:sz w:val="24"/>
          <w:szCs w:val="24"/>
        </w:rPr>
        <w:t>45</w:t>
      </w:r>
      <w:r w:rsidRPr="00EC1862">
        <w:rPr>
          <w:sz w:val="24"/>
          <w:szCs w:val="24"/>
        </w:rPr>
        <w:t>.</w:t>
      </w:r>
      <w:r w:rsidRPr="00EC1862">
        <w:rPr>
          <w:sz w:val="24"/>
          <w:szCs w:val="24"/>
        </w:rPr>
        <w:tab/>
        <w:t xml:space="preserve">Jei tenka keisti specialistą, kandidatas į jo vietą privalo turėti ne žemesnę kvalifikaciją ir patirtį nei keičiamo specialisto kvalifikacija ir patirtis. Jei </w:t>
      </w:r>
      <w:r>
        <w:rPr>
          <w:sz w:val="24"/>
          <w:szCs w:val="24"/>
        </w:rPr>
        <w:t>Tiekėjas</w:t>
      </w:r>
      <w:r w:rsidRPr="00EC1862">
        <w:rPr>
          <w:sz w:val="24"/>
          <w:szCs w:val="24"/>
        </w:rPr>
        <w:t xml:space="preserve"> neranda naujo specialisto su analogiška kvalifikacija ir (arba) patirtimi, Pirkėjas turi teisę nutraukti Sutartį.</w:t>
      </w:r>
    </w:p>
    <w:p w14:paraId="7692157E" w14:textId="77777777" w:rsidR="00F83CF5" w:rsidRPr="00EC1862" w:rsidRDefault="00F83CF5" w:rsidP="00F83CF5">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Pr>
          <w:sz w:val="24"/>
          <w:szCs w:val="24"/>
        </w:rPr>
        <w:t>46</w:t>
      </w:r>
      <w:r w:rsidRPr="00EC1862">
        <w:rPr>
          <w:sz w:val="24"/>
          <w:szCs w:val="24"/>
        </w:rPr>
        <w:t>.</w:t>
      </w:r>
      <w:r w:rsidRPr="00EC1862">
        <w:rPr>
          <w:sz w:val="24"/>
          <w:szCs w:val="24"/>
        </w:rPr>
        <w:tab/>
        <w:t xml:space="preserve">Papildomas išlaidas, patirtas dėl specialistų keitimo, atlygina </w:t>
      </w:r>
      <w:r>
        <w:rPr>
          <w:sz w:val="24"/>
          <w:szCs w:val="24"/>
        </w:rPr>
        <w:t>Tiekėjas</w:t>
      </w:r>
      <w:r w:rsidRPr="00EC1862">
        <w:rPr>
          <w:sz w:val="24"/>
          <w:szCs w:val="24"/>
        </w:rPr>
        <w:t xml:space="preserve">. Jei specialistas pakeičiamas ne iš karto, Pirkėjas gali paprašyti </w:t>
      </w:r>
      <w:r>
        <w:rPr>
          <w:sz w:val="24"/>
          <w:szCs w:val="24"/>
        </w:rPr>
        <w:t>Tiekėjo</w:t>
      </w:r>
      <w:r w:rsidRPr="00EC1862">
        <w:rPr>
          <w:sz w:val="24"/>
          <w:szCs w:val="24"/>
        </w:rPr>
        <w:t xml:space="preserve"> paskirti laikiną specialistą arba imtis kitų prie</w:t>
      </w:r>
      <w:r>
        <w:rPr>
          <w:sz w:val="24"/>
          <w:szCs w:val="24"/>
        </w:rPr>
        <w:t>monių kompensuoti laikiną naujo</w:t>
      </w:r>
      <w:r w:rsidRPr="00EC1862">
        <w:rPr>
          <w:sz w:val="24"/>
          <w:szCs w:val="24"/>
        </w:rPr>
        <w:t xml:space="preserve"> specialisto nebuvimą.</w:t>
      </w:r>
    </w:p>
    <w:p w14:paraId="5D4F6B99" w14:textId="77777777" w:rsidR="00F83CF5" w:rsidRPr="00EC1862" w:rsidRDefault="00F83CF5" w:rsidP="00F83CF5">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4ADFAAEB" w14:textId="77777777" w:rsidR="00F83CF5" w:rsidRPr="00835A48" w:rsidRDefault="00F83CF5" w:rsidP="00F83CF5">
      <w:pPr>
        <w:pStyle w:val="Temosantrat30"/>
        <w:widowControl w:val="0"/>
        <w:shd w:val="clear" w:color="auto" w:fill="auto"/>
        <w:suppressAutoHyphens/>
        <w:spacing w:before="0" w:line="240" w:lineRule="auto"/>
        <w:jc w:val="center"/>
        <w:rPr>
          <w:b/>
          <w:sz w:val="24"/>
          <w:szCs w:val="24"/>
        </w:rPr>
      </w:pPr>
      <w:r w:rsidRPr="00835A48">
        <w:rPr>
          <w:b/>
          <w:sz w:val="24"/>
          <w:szCs w:val="24"/>
        </w:rPr>
        <w:t>VIII SKYRIUS</w:t>
      </w:r>
    </w:p>
    <w:p w14:paraId="01ACC72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835A48">
        <w:rPr>
          <w:b/>
          <w:sz w:val="24"/>
          <w:szCs w:val="24"/>
        </w:rPr>
        <w:t>SUTARTIES KAINA</w:t>
      </w:r>
    </w:p>
    <w:p w14:paraId="5C60C51C" w14:textId="77777777" w:rsidR="00F83CF5" w:rsidRPr="00EC1862" w:rsidRDefault="00F83CF5" w:rsidP="00F83CF5">
      <w:pPr>
        <w:pStyle w:val="Temosantrat30"/>
        <w:widowControl w:val="0"/>
        <w:shd w:val="clear" w:color="auto" w:fill="auto"/>
        <w:suppressAutoHyphens/>
        <w:spacing w:before="0" w:line="240" w:lineRule="auto"/>
        <w:rPr>
          <w:sz w:val="24"/>
          <w:szCs w:val="24"/>
        </w:rPr>
      </w:pPr>
    </w:p>
    <w:p w14:paraId="0776A7E2" w14:textId="77777777" w:rsidR="00F83CF5" w:rsidRPr="00EC1862" w:rsidRDefault="00F83CF5" w:rsidP="00F83CF5">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47</w:t>
      </w:r>
      <w:r w:rsidRPr="00EC1862">
        <w:rPr>
          <w:sz w:val="24"/>
          <w:szCs w:val="24"/>
        </w:rPr>
        <w:t>.</w:t>
      </w:r>
      <w:r w:rsidRPr="00EC1862">
        <w:rPr>
          <w:sz w:val="24"/>
          <w:szCs w:val="24"/>
        </w:rPr>
        <w:tab/>
      </w:r>
      <w:r>
        <w:rPr>
          <w:sz w:val="24"/>
          <w:szCs w:val="24"/>
        </w:rPr>
        <w:t>Tiekėjas</w:t>
      </w:r>
      <w:r w:rsidRPr="00EC1862">
        <w:rPr>
          <w:sz w:val="24"/>
          <w:szCs w:val="24"/>
        </w:rPr>
        <w:t xml:space="preserve"> į Sutarties kainą privalo įskaičiuoti visus su Sutarties vykdymu susijusius kaštus, įskaitant bet neapsiribojant:</w:t>
      </w:r>
    </w:p>
    <w:p w14:paraId="6E133203" w14:textId="77777777" w:rsidR="00F83CF5" w:rsidRPr="00EC1862" w:rsidRDefault="00F83CF5" w:rsidP="00F83CF5">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Pr>
          <w:sz w:val="24"/>
          <w:szCs w:val="24"/>
        </w:rPr>
        <w:t>47.1. pakavimo, krovimo, tranzito, iškrovimo, išpakavimo, tikrinimo, draudimo ir kitas susijusias administracines išlaidas, įskaitant vidaus fiskalinius mokesčius, muito, importo ir / ar kitus mokesčius;</w:t>
      </w:r>
    </w:p>
    <w:p w14:paraId="71727DAB" w14:textId="77777777" w:rsidR="00F83CF5" w:rsidRPr="00EC1862" w:rsidRDefault="00F83CF5" w:rsidP="00F83CF5">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2</w:t>
      </w:r>
      <w:r w:rsidRPr="00EC1862">
        <w:rPr>
          <w:sz w:val="24"/>
          <w:szCs w:val="24"/>
        </w:rPr>
        <w:t>.</w:t>
      </w:r>
      <w:r w:rsidRPr="00EC1862">
        <w:rPr>
          <w:sz w:val="24"/>
          <w:szCs w:val="24"/>
        </w:rPr>
        <w:tab/>
        <w:t>visas su dokumentų, kurių reikalauja Pirkėjas, rengimu, vertimu ir pateikimu susijusias išlaidas;</w:t>
      </w:r>
    </w:p>
    <w:p w14:paraId="504C0E91" w14:textId="77777777" w:rsidR="00F83CF5" w:rsidRPr="00EC1862" w:rsidRDefault="00F83CF5" w:rsidP="00F83CF5">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3</w:t>
      </w:r>
      <w:r w:rsidRPr="00EC1862">
        <w:rPr>
          <w:sz w:val="24"/>
          <w:szCs w:val="24"/>
        </w:rPr>
        <w:t>.</w:t>
      </w:r>
      <w:r w:rsidRPr="00EC1862">
        <w:rPr>
          <w:sz w:val="24"/>
          <w:szCs w:val="24"/>
        </w:rPr>
        <w:tab/>
        <w:t>aprūpinimo medžiagomis, priemonėmis, įrankiais ir įrenginiais, reikalingais Sutarčiai vykdyti, išlaidas;</w:t>
      </w:r>
    </w:p>
    <w:p w14:paraId="10D7BDD9" w14:textId="77777777" w:rsidR="00F83CF5" w:rsidRPr="00EC1862" w:rsidRDefault="00F83CF5" w:rsidP="00F83CF5">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4</w:t>
      </w:r>
      <w:r w:rsidRPr="00EC1862">
        <w:rPr>
          <w:sz w:val="24"/>
          <w:szCs w:val="24"/>
        </w:rPr>
        <w:t>.</w:t>
      </w:r>
      <w:r w:rsidRPr="00EC1862">
        <w:rPr>
          <w:sz w:val="24"/>
          <w:szCs w:val="24"/>
        </w:rPr>
        <w:tab/>
        <w:t>naudojimo ir priežiūros instrukcijų, jei tokios numatomos, pateikimo išlaidas;</w:t>
      </w:r>
    </w:p>
    <w:p w14:paraId="3F9AFA42" w14:textId="77777777" w:rsidR="00F83CF5" w:rsidRPr="00EC1862" w:rsidRDefault="00F83CF5" w:rsidP="00F83CF5">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5</w:t>
      </w:r>
      <w:r w:rsidRPr="00EC1862">
        <w:rPr>
          <w:sz w:val="24"/>
          <w:szCs w:val="24"/>
        </w:rPr>
        <w:t>.</w:t>
      </w:r>
      <w:r w:rsidRPr="00EC1862">
        <w:rPr>
          <w:sz w:val="24"/>
          <w:szCs w:val="24"/>
        </w:rPr>
        <w:tab/>
        <w:t>garantinės priežiūros išlaidas, numatomas Sutartyje nurodytam laikotarpiui;</w:t>
      </w:r>
    </w:p>
    <w:p w14:paraId="377F9A4E" w14:textId="77777777" w:rsidR="00F83CF5" w:rsidRDefault="00F83CF5" w:rsidP="00F83CF5">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6</w:t>
      </w:r>
      <w:r w:rsidRPr="00EC1862">
        <w:rPr>
          <w:sz w:val="24"/>
          <w:szCs w:val="24"/>
        </w:rPr>
        <w:t>.</w:t>
      </w:r>
      <w:r w:rsidRPr="00EC1862">
        <w:rPr>
          <w:sz w:val="24"/>
          <w:szCs w:val="24"/>
        </w:rPr>
        <w:tab/>
        <w:t xml:space="preserve">Pirkėjo darbuotojų apmokymo </w:t>
      </w:r>
      <w:r>
        <w:rPr>
          <w:sz w:val="24"/>
          <w:szCs w:val="24"/>
        </w:rPr>
        <w:t>Tiekėjo</w:t>
      </w:r>
      <w:r w:rsidRPr="00EC1862">
        <w:rPr>
          <w:sz w:val="24"/>
          <w:szCs w:val="24"/>
        </w:rPr>
        <w:t xml:space="preserve"> įmonėje ir / ar kitoje vietoje, jei tai nustatyta Sutartyje, išlaidas;</w:t>
      </w:r>
    </w:p>
    <w:p w14:paraId="354F847E" w14:textId="77777777" w:rsidR="00F83CF5" w:rsidRDefault="00F83CF5" w:rsidP="00F83CF5">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47.7. projektinės ir konstravimo techninės dokumentacijos parengimo išlaidas;</w:t>
      </w:r>
    </w:p>
    <w:p w14:paraId="469AADAA" w14:textId="77777777" w:rsidR="00F83CF5" w:rsidRPr="00EC1862" w:rsidRDefault="00F83CF5" w:rsidP="00F83CF5">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47.8. reikalingų prekių tiekimo, jų pristatymo, montavimo, įdiegimo, derinimo, išbandymų, paslaugų teikimo ir / ar darbų atlikimo išlaidas;</w:t>
      </w:r>
    </w:p>
    <w:p w14:paraId="37052F12" w14:textId="77777777" w:rsidR="00F83CF5" w:rsidRPr="00EC1862" w:rsidRDefault="00F83CF5" w:rsidP="00F83CF5">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9</w:t>
      </w:r>
      <w:r w:rsidRPr="00EC1862">
        <w:rPr>
          <w:sz w:val="24"/>
          <w:szCs w:val="24"/>
        </w:rPr>
        <w:t>.</w:t>
      </w:r>
      <w:r w:rsidRPr="00EC1862">
        <w:rPr>
          <w:sz w:val="24"/>
          <w:szCs w:val="24"/>
        </w:rPr>
        <w:tab/>
        <w:t>kitas susijusias išlaidas.</w:t>
      </w:r>
    </w:p>
    <w:p w14:paraId="5CEB96FC"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48</w:t>
      </w:r>
      <w:r w:rsidRPr="00EC1862">
        <w:rPr>
          <w:sz w:val="24"/>
          <w:szCs w:val="24"/>
        </w:rPr>
        <w:t>.</w:t>
      </w:r>
      <w:r w:rsidRPr="00EC1862">
        <w:rPr>
          <w:sz w:val="24"/>
          <w:szCs w:val="24"/>
        </w:rPr>
        <w:tab/>
        <w:t xml:space="preserve">Mokesčiai ar išlaidos, kurių </w:t>
      </w:r>
      <w:r>
        <w:rPr>
          <w:sz w:val="24"/>
          <w:szCs w:val="24"/>
        </w:rPr>
        <w:t>Tiekėjas</w:t>
      </w:r>
      <w:r w:rsidRPr="00EC1862">
        <w:rPr>
          <w:sz w:val="24"/>
          <w:szCs w:val="24"/>
        </w:rPr>
        <w:t xml:space="preserve"> neįtraukė į pasiūlymo, kuris pateikiamas Sutarties priede, kainą, nebus atlyginami.</w:t>
      </w:r>
    </w:p>
    <w:p w14:paraId="550C2C65" w14:textId="77777777" w:rsidR="00F83CF5" w:rsidRPr="00EC1862" w:rsidRDefault="00F83CF5" w:rsidP="00F83CF5">
      <w:pPr>
        <w:pStyle w:val="Temosantrat30"/>
        <w:widowControl w:val="0"/>
        <w:shd w:val="clear" w:color="auto" w:fill="auto"/>
        <w:tabs>
          <w:tab w:val="left" w:pos="1560"/>
        </w:tabs>
        <w:suppressAutoHyphens/>
        <w:spacing w:before="0" w:line="240" w:lineRule="auto"/>
        <w:ind w:firstLine="1134"/>
        <w:jc w:val="left"/>
        <w:rPr>
          <w:sz w:val="24"/>
          <w:szCs w:val="24"/>
        </w:rPr>
      </w:pPr>
    </w:p>
    <w:p w14:paraId="4F0FF947" w14:textId="77777777" w:rsidR="00F83CF5" w:rsidRPr="00EE42BF"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I</w:t>
      </w:r>
      <w:r w:rsidRPr="00EC1862">
        <w:rPr>
          <w:b/>
          <w:sz w:val="24"/>
          <w:szCs w:val="24"/>
        </w:rPr>
        <w:t xml:space="preserve">X </w:t>
      </w:r>
      <w:r w:rsidRPr="00EE42BF">
        <w:rPr>
          <w:b/>
          <w:sz w:val="24"/>
          <w:szCs w:val="24"/>
        </w:rPr>
        <w:t>SKYRIUS</w:t>
      </w:r>
    </w:p>
    <w:p w14:paraId="32DB09C9"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E42BF">
        <w:rPr>
          <w:b/>
          <w:sz w:val="24"/>
          <w:szCs w:val="24"/>
        </w:rPr>
        <w:t>MOKĖJIMŲ ATLIKIMAS</w:t>
      </w:r>
    </w:p>
    <w:p w14:paraId="18133A91"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34BA7849"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49</w:t>
      </w:r>
      <w:r w:rsidRPr="00EC1862">
        <w:rPr>
          <w:sz w:val="24"/>
          <w:szCs w:val="24"/>
        </w:rPr>
        <w:t>.</w:t>
      </w:r>
      <w:r w:rsidRPr="00EC1862">
        <w:rPr>
          <w:sz w:val="24"/>
          <w:szCs w:val="24"/>
        </w:rPr>
        <w:tab/>
        <w:t>Mokėjimai atliekami eurais.</w:t>
      </w:r>
    </w:p>
    <w:p w14:paraId="70A5576B"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50</w:t>
      </w:r>
      <w:r w:rsidRPr="00EC1862">
        <w:rPr>
          <w:sz w:val="24"/>
          <w:szCs w:val="24"/>
        </w:rPr>
        <w:t>.</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w:t>
      </w:r>
      <w:r>
        <w:rPr>
          <w:sz w:val="24"/>
          <w:szCs w:val="24"/>
        </w:rPr>
        <w:t>Tiekėjas</w:t>
      </w:r>
      <w:r w:rsidRPr="00EC1862">
        <w:rPr>
          <w:sz w:val="24"/>
          <w:szCs w:val="24"/>
        </w:rPr>
        <w:t xml:space="preserve"> raštu privalo informuoti Pirkėją apie atsiskaitomosios (-ųjų) sąskaitos (-ų) pasikeitimą. </w:t>
      </w:r>
      <w:r>
        <w:rPr>
          <w:sz w:val="24"/>
          <w:szCs w:val="24"/>
        </w:rPr>
        <w:t>Tiekėjas</w:t>
      </w:r>
      <w:r w:rsidRPr="00EC1862">
        <w:rPr>
          <w:sz w:val="24"/>
          <w:szCs w:val="24"/>
        </w:rPr>
        <w:t xml:space="preserve"> prisiima su tokiu nepranešimu susijusią ir iš to kylančią riziką.</w:t>
      </w:r>
    </w:p>
    <w:p w14:paraId="121787FA"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51</w:t>
      </w:r>
      <w:r w:rsidRPr="00EC1862">
        <w:rPr>
          <w:sz w:val="24"/>
          <w:szCs w:val="24"/>
        </w:rPr>
        <w:t>.</w:t>
      </w:r>
      <w:r w:rsidRPr="00EC1862">
        <w:rPr>
          <w:sz w:val="24"/>
          <w:szCs w:val="24"/>
        </w:rPr>
        <w:tab/>
        <w:t>Mokėjimai atliekami Sutarties specialiosiose sąlygose nustatyta tvarka ir terminais.</w:t>
      </w:r>
    </w:p>
    <w:p w14:paraId="2BC84F13" w14:textId="77777777" w:rsidR="00F83CF5" w:rsidRPr="00EC1862" w:rsidRDefault="00F83CF5" w:rsidP="00F83CF5">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Pr>
          <w:sz w:val="24"/>
          <w:szCs w:val="24"/>
        </w:rPr>
        <w:t>52</w:t>
      </w:r>
      <w:r w:rsidRPr="00EC1862">
        <w:rPr>
          <w:sz w:val="24"/>
          <w:szCs w:val="24"/>
        </w:rPr>
        <w:t>.</w:t>
      </w:r>
      <w:r w:rsidRPr="00EC1862">
        <w:rPr>
          <w:sz w:val="24"/>
          <w:szCs w:val="24"/>
        </w:rPr>
        <w:tab/>
        <w:t>Pirkėjas turi teisę neatlikti mokėjimo, jei mokėjimo dokumentai neatitinka Sutartyje nustatytų reikalavimų.</w:t>
      </w:r>
    </w:p>
    <w:p w14:paraId="3E8E49CB" w14:textId="77777777" w:rsidR="00F83CF5" w:rsidRPr="00EC1862" w:rsidRDefault="00F83CF5" w:rsidP="00F83CF5">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53</w:t>
      </w:r>
      <w:r w:rsidRPr="00EC1862">
        <w:rPr>
          <w:sz w:val="24"/>
          <w:szCs w:val="24"/>
        </w:rPr>
        <w:t>.</w:t>
      </w:r>
      <w:r w:rsidRPr="00EC1862">
        <w:rPr>
          <w:sz w:val="24"/>
          <w:szCs w:val="24"/>
        </w:rPr>
        <w:tab/>
        <w:t xml:space="preserve">Elektroninės sąskaitos teikiamos per sistemą „E. sąskaita“ adresu </w:t>
      </w:r>
      <w:hyperlink r:id="rId25" w:history="1">
        <w:r w:rsidRPr="00FE465D">
          <w:rPr>
            <w:rStyle w:val="Hipersaitas"/>
            <w:sz w:val="24"/>
            <w:szCs w:val="24"/>
            <w:lang w:val="en-US"/>
          </w:rPr>
          <w:t>https://www.esaskaita.eu/</w:t>
        </w:r>
      </w:hyperlink>
      <w:r w:rsidRPr="00EC1862">
        <w:rPr>
          <w:sz w:val="24"/>
          <w:szCs w:val="24"/>
          <w:lang w:val="en-US"/>
        </w:rPr>
        <w:t xml:space="preserve">. </w:t>
      </w:r>
      <w:r w:rsidRPr="00EC1862">
        <w:rPr>
          <w:sz w:val="24"/>
          <w:szCs w:val="24"/>
        </w:rPr>
        <w:t xml:space="preserve">Jei </w:t>
      </w:r>
      <w:r>
        <w:rPr>
          <w:sz w:val="24"/>
          <w:szCs w:val="24"/>
        </w:rPr>
        <w:t>Tiekėjas</w:t>
      </w:r>
      <w:r w:rsidRPr="00EC1862">
        <w:rPr>
          <w:sz w:val="24"/>
          <w:szCs w:val="24"/>
        </w:rPr>
        <w:t xml:space="preserve"> pateikia popierinę sąskaitą arba sąskaitą pateikia kitomis priemonėmis, laikoma, kad sąskaita Pirkėjui nepateikta</w:t>
      </w:r>
      <w:r>
        <w:rPr>
          <w:sz w:val="24"/>
          <w:szCs w:val="24"/>
        </w:rPr>
        <w:t>,</w:t>
      </w:r>
      <w:r w:rsidRPr="00EC1862">
        <w:rPr>
          <w:sz w:val="24"/>
          <w:szCs w:val="24"/>
        </w:rPr>
        <w:t xml:space="preserve"> ir Pirkėjas turi teisę tokios sąskaitos neapmokėti.</w:t>
      </w:r>
    </w:p>
    <w:p w14:paraId="73B1CBEE" w14:textId="77777777" w:rsidR="00F83CF5" w:rsidRPr="00EC1862" w:rsidRDefault="00F83CF5" w:rsidP="00F83CF5">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54</w:t>
      </w:r>
      <w:r w:rsidRPr="00EC1862">
        <w:rPr>
          <w:sz w:val="24"/>
          <w:szCs w:val="24"/>
        </w:rPr>
        <w:t>.</w:t>
      </w:r>
      <w:r w:rsidRPr="00EC1862">
        <w:rPr>
          <w:sz w:val="24"/>
          <w:szCs w:val="24"/>
        </w:rPr>
        <w:tab/>
        <w:t>Elektroninė sąskaita rengiama vadovaujantis Lietuvos Respublikos pridėtinės vertės mokesčio įstatymo nuostatomis.</w:t>
      </w:r>
    </w:p>
    <w:p w14:paraId="06E96BD7" w14:textId="77777777" w:rsidR="00F83CF5" w:rsidRPr="00EC1862" w:rsidRDefault="00F83CF5" w:rsidP="00F83CF5">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55</w:t>
      </w:r>
      <w:r w:rsidRPr="00EC1862">
        <w:rPr>
          <w:sz w:val="24"/>
          <w:szCs w:val="24"/>
        </w:rPr>
        <w:t>.</w:t>
      </w:r>
      <w:r w:rsidRPr="00EC1862">
        <w:rPr>
          <w:sz w:val="24"/>
          <w:szCs w:val="24"/>
        </w:rPr>
        <w:tab/>
        <w:t xml:space="preserve">Mokėtinos lėšos pervedamos į </w:t>
      </w:r>
      <w:r>
        <w:rPr>
          <w:sz w:val="24"/>
          <w:szCs w:val="24"/>
        </w:rPr>
        <w:t>Tiekėjo</w:t>
      </w:r>
      <w:r w:rsidRPr="00EC1862">
        <w:rPr>
          <w:sz w:val="24"/>
          <w:szCs w:val="24"/>
        </w:rPr>
        <w:t xml:space="preserve"> nurodytą sąskaitą ne vėliau kaip per nustatytą terminą nuo tos dienos, kai Pirkėjas gavo visus reikalavimus atitinkančius dokumentus. Sumokėjimo diena – tai diena, kai lėšos pervedamos iš Pirkėjo sąskaitos.</w:t>
      </w:r>
    </w:p>
    <w:p w14:paraId="43DACCAE" w14:textId="77777777" w:rsidR="00F83CF5" w:rsidRPr="00EC1862" w:rsidRDefault="00F83CF5" w:rsidP="00F83CF5">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56</w:t>
      </w:r>
      <w:r w:rsidRPr="00EC1862">
        <w:rPr>
          <w:sz w:val="24"/>
          <w:szCs w:val="24"/>
        </w:rPr>
        <w:t>.</w:t>
      </w:r>
      <w:r w:rsidRPr="00EC1862">
        <w:rPr>
          <w:sz w:val="24"/>
          <w:szCs w:val="24"/>
        </w:rPr>
        <w:tab/>
        <w:t xml:space="preserve">Be pateisinamų priežasčių Pirkėjui nesumokėjus iki Sutartyje nustatyto termino, </w:t>
      </w:r>
      <w:r>
        <w:rPr>
          <w:sz w:val="24"/>
          <w:szCs w:val="24"/>
        </w:rPr>
        <w:t>Tiekėjas gali pareikalauti sumokėti 0,03</w:t>
      </w:r>
      <w:r w:rsidRPr="00EC1862">
        <w:rPr>
          <w:sz w:val="24"/>
          <w:szCs w:val="24"/>
        </w:rPr>
        <w:t xml:space="preserve"> procento vėluojamos sumokėti sumos dydžio delspinigius už kiekvieną uždelstą dieną. Delspinigiai skaičiuojami nuo mokėjimo termino pasibaigimo dienos (ši diena neįskaitoma) iki dienos, kurią lėšos nurašomos nuo Pirkėjo sąskaitos (ši diena neįskaitoma).</w:t>
      </w:r>
    </w:p>
    <w:p w14:paraId="3BEB042E" w14:textId="77777777" w:rsidR="00F83CF5" w:rsidRPr="00EC1862" w:rsidRDefault="00F83CF5" w:rsidP="00F83CF5">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57</w:t>
      </w:r>
      <w:r w:rsidRPr="00EC1862">
        <w:rPr>
          <w:sz w:val="24"/>
          <w:szCs w:val="24"/>
        </w:rPr>
        <w:t>.</w:t>
      </w:r>
      <w:r w:rsidRPr="00EC1862">
        <w:rPr>
          <w:sz w:val="24"/>
          <w:szCs w:val="24"/>
        </w:rPr>
        <w:tab/>
        <w:t xml:space="preserve">Jei ne dėl </w:t>
      </w:r>
      <w:r>
        <w:rPr>
          <w:sz w:val="24"/>
          <w:szCs w:val="24"/>
        </w:rPr>
        <w:t>Tiekėjo</w:t>
      </w:r>
      <w:r w:rsidRPr="00EC1862">
        <w:rPr>
          <w:sz w:val="24"/>
          <w:szCs w:val="24"/>
        </w:rPr>
        <w:t xml:space="preserve"> kaltės vėluojama sumokėti daugiau nei 90 (devyniasdešimt) kalendorinių dienų nuo Sutartyje nurodyto sumokėjimo termino pabaigos, </w:t>
      </w:r>
      <w:r>
        <w:rPr>
          <w:sz w:val="24"/>
          <w:szCs w:val="24"/>
        </w:rPr>
        <w:t>Tiekėjas</w:t>
      </w:r>
      <w:r w:rsidRPr="00EC1862">
        <w:rPr>
          <w:sz w:val="24"/>
          <w:szCs w:val="24"/>
        </w:rPr>
        <w:t xml:space="preserve"> turi teisę nutraukti Sutartį Sutartyje nustatyta tvarka.</w:t>
      </w:r>
    </w:p>
    <w:p w14:paraId="420C31CD" w14:textId="77777777" w:rsidR="00F83CF5" w:rsidRPr="00EC1862" w:rsidRDefault="00F83CF5" w:rsidP="00F83CF5">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Pr>
          <w:sz w:val="24"/>
          <w:szCs w:val="24"/>
        </w:rPr>
        <w:t>58</w:t>
      </w:r>
      <w:r w:rsidRPr="00EC1862">
        <w:rPr>
          <w:sz w:val="24"/>
          <w:szCs w:val="24"/>
        </w:rPr>
        <w:t>.</w:t>
      </w:r>
      <w:r w:rsidRPr="00EC1862">
        <w:rPr>
          <w:sz w:val="24"/>
          <w:szCs w:val="24"/>
        </w:rPr>
        <w:tab/>
        <w:t xml:space="preserve">Jei Pirkėjas </w:t>
      </w:r>
      <w:r>
        <w:rPr>
          <w:sz w:val="24"/>
          <w:szCs w:val="24"/>
        </w:rPr>
        <w:t>Tiekėjui</w:t>
      </w:r>
      <w:r w:rsidRPr="00EC1862">
        <w:rPr>
          <w:sz w:val="24"/>
          <w:szCs w:val="24"/>
        </w:rPr>
        <w:t xml:space="preserve"> sumokėjo daugiau nei jam priklauso pagal Sutartį, </w:t>
      </w:r>
      <w:r>
        <w:rPr>
          <w:sz w:val="24"/>
          <w:szCs w:val="24"/>
        </w:rPr>
        <w:t>Tiekėjas</w:t>
      </w:r>
      <w:r w:rsidRPr="00EC1862">
        <w:rPr>
          <w:sz w:val="24"/>
          <w:szCs w:val="24"/>
        </w:rPr>
        <w:t xml:space="preserve"> permokėtą sumą</w:t>
      </w:r>
      <w:r>
        <w:rPr>
          <w:sz w:val="24"/>
          <w:szCs w:val="24"/>
        </w:rPr>
        <w:t xml:space="preserve"> privalo grąžinti Pirkėjui per 30</w:t>
      </w:r>
      <w:r w:rsidRPr="00EC1862">
        <w:rPr>
          <w:sz w:val="24"/>
          <w:szCs w:val="24"/>
        </w:rPr>
        <w:t xml:space="preserve"> (</w:t>
      </w:r>
      <w:r>
        <w:rPr>
          <w:sz w:val="24"/>
          <w:szCs w:val="24"/>
        </w:rPr>
        <w:t>trisdešimt</w:t>
      </w:r>
      <w:r w:rsidRPr="00EC1862">
        <w:rPr>
          <w:sz w:val="24"/>
          <w:szCs w:val="24"/>
        </w:rPr>
        <w:t>) ka</w:t>
      </w:r>
      <w:r>
        <w:rPr>
          <w:sz w:val="24"/>
          <w:szCs w:val="24"/>
        </w:rPr>
        <w:t>lendorinių dienų</w:t>
      </w:r>
      <w:r w:rsidRPr="00EC1862">
        <w:rPr>
          <w:sz w:val="24"/>
          <w:szCs w:val="24"/>
        </w:rPr>
        <w:t xml:space="preserve"> nuo reikalavimo grąžinti permoką gavimo.</w:t>
      </w:r>
    </w:p>
    <w:p w14:paraId="68DF5E30" w14:textId="77777777" w:rsidR="00F83CF5" w:rsidRPr="00EC1862" w:rsidRDefault="00F83CF5" w:rsidP="00F83CF5">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Pr>
          <w:sz w:val="24"/>
          <w:szCs w:val="24"/>
        </w:rPr>
        <w:t>59</w:t>
      </w:r>
      <w:r w:rsidRPr="00EC1862">
        <w:rPr>
          <w:sz w:val="24"/>
          <w:szCs w:val="24"/>
        </w:rPr>
        <w:t>.</w:t>
      </w:r>
      <w:r w:rsidRPr="00EC1862">
        <w:rPr>
          <w:sz w:val="24"/>
          <w:szCs w:val="24"/>
        </w:rPr>
        <w:tab/>
        <w:t xml:space="preserve">Pirkėjui grąžintinos sumos gali būti išskaičiuojamos iš bet kokių mokėjimų, kuriuos Pirkėjas turi sumokėti </w:t>
      </w:r>
      <w:r>
        <w:rPr>
          <w:sz w:val="24"/>
          <w:szCs w:val="24"/>
        </w:rPr>
        <w:t>Tiekėjui</w:t>
      </w:r>
      <w:r w:rsidRPr="00EC1862">
        <w:rPr>
          <w:sz w:val="24"/>
          <w:szCs w:val="24"/>
        </w:rPr>
        <w:t xml:space="preserve">. Šiuo atveju </w:t>
      </w:r>
      <w:r>
        <w:rPr>
          <w:sz w:val="24"/>
          <w:szCs w:val="24"/>
        </w:rPr>
        <w:t>Tiekėjas</w:t>
      </w:r>
      <w:r w:rsidRPr="00EC1862">
        <w:rPr>
          <w:sz w:val="24"/>
          <w:szCs w:val="24"/>
        </w:rPr>
        <w:t xml:space="preserve"> ir Pirkėjas gali pasinaudoti savo teise susitarti dėl grąžinimo dalimis.</w:t>
      </w:r>
    </w:p>
    <w:p w14:paraId="5C2D33AC"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4D243E53"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w:t>
      </w:r>
      <w:r w:rsidRPr="00EC1862">
        <w:rPr>
          <w:b/>
          <w:sz w:val="24"/>
          <w:szCs w:val="24"/>
        </w:rPr>
        <w:t xml:space="preserve"> SKYRIUS</w:t>
      </w:r>
    </w:p>
    <w:p w14:paraId="0277E520"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p>
    <w:p w14:paraId="4C9DB07A"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58880679"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60</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(jei Sutarties ir jos priedų sąlygose nenustatyta kitaip) nuo reikalavimo gavimo dienos turi surengti įvadinį susirinkimą, kuriame aptariami organizaciniai Sutarties vykdymo klausimai.</w:t>
      </w:r>
    </w:p>
    <w:p w14:paraId="756D2BBE" w14:textId="77777777" w:rsidR="00F83CF5" w:rsidRPr="00EC1862" w:rsidRDefault="00F83CF5" w:rsidP="00F83CF5">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61</w:t>
      </w:r>
      <w:r w:rsidRPr="00EC1862">
        <w:rPr>
          <w:sz w:val="24"/>
          <w:szCs w:val="24"/>
        </w:rPr>
        <w:t>.</w:t>
      </w:r>
      <w:r w:rsidRPr="00EC1862">
        <w:rPr>
          <w:sz w:val="24"/>
          <w:szCs w:val="24"/>
        </w:rPr>
        <w:tab/>
      </w:r>
      <w:r>
        <w:rPr>
          <w:sz w:val="24"/>
          <w:szCs w:val="24"/>
        </w:rPr>
        <w:t>Tiekėjas</w:t>
      </w:r>
      <w:r w:rsidRPr="00EC1862">
        <w:rPr>
          <w:sz w:val="24"/>
          <w:szCs w:val="24"/>
        </w:rPr>
        <w:t xml:space="preserve"> gali paprašyti pratęsti sutartinių įsipareigojimų įvykdymo terminą, jei atsiranda priežasčių, dėl kurių Sutarties įvykdymas laiku tampa neįmanomas:</w:t>
      </w:r>
    </w:p>
    <w:p w14:paraId="7834056A" w14:textId="77777777" w:rsidR="00F83CF5" w:rsidRPr="00EC1862" w:rsidRDefault="00F83CF5" w:rsidP="00F83CF5">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.1.</w:t>
      </w:r>
      <w:r w:rsidRPr="00EC1862">
        <w:rPr>
          <w:sz w:val="24"/>
          <w:szCs w:val="24"/>
        </w:rPr>
        <w:tab/>
        <w:t>kai Pirkėjas nevykdo savo įsipareigojimų pagal Sutartį;</w:t>
      </w:r>
    </w:p>
    <w:p w14:paraId="7EC0BB33" w14:textId="77777777" w:rsidR="00F83CF5" w:rsidRPr="00EC1862" w:rsidRDefault="00F83CF5" w:rsidP="00F83CF5">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Sutartis yra sustabdyta;</w:t>
      </w:r>
    </w:p>
    <w:p w14:paraId="42DA91EE" w14:textId="77777777" w:rsidR="00F83CF5" w:rsidRPr="00EC1862" w:rsidRDefault="00F83CF5" w:rsidP="00F83CF5">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.3.</w:t>
      </w:r>
      <w:r w:rsidRPr="00EC1862">
        <w:rPr>
          <w:sz w:val="24"/>
          <w:szCs w:val="24"/>
        </w:rPr>
        <w:tab/>
        <w:t>dėl nenugalimos jėgos (force majeure) aplinkybių;</w:t>
      </w:r>
    </w:p>
    <w:p w14:paraId="561D41C8" w14:textId="77777777" w:rsidR="00F83CF5" w:rsidRPr="00EC1862" w:rsidRDefault="00F83CF5" w:rsidP="00F83CF5">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.4.</w:t>
      </w:r>
      <w:r w:rsidRPr="00EC1862">
        <w:rPr>
          <w:sz w:val="24"/>
          <w:szCs w:val="24"/>
        </w:rPr>
        <w:tab/>
        <w:t xml:space="preserve">dėl kitų priežasčių, kurios atsirado ne dėl </w:t>
      </w:r>
      <w:r>
        <w:rPr>
          <w:sz w:val="24"/>
          <w:szCs w:val="24"/>
        </w:rPr>
        <w:t>Tiekėjo</w:t>
      </w:r>
      <w:r w:rsidRPr="00EC1862">
        <w:rPr>
          <w:sz w:val="24"/>
          <w:szCs w:val="24"/>
        </w:rPr>
        <w:t xml:space="preserve"> kaltės.</w:t>
      </w:r>
    </w:p>
    <w:p w14:paraId="3B718C32"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62</w:t>
      </w:r>
      <w:r w:rsidRPr="00EC1862">
        <w:rPr>
          <w:sz w:val="24"/>
          <w:szCs w:val="24"/>
        </w:rPr>
        <w:t>.</w:t>
      </w:r>
      <w:r w:rsidRPr="00EC1862">
        <w:rPr>
          <w:sz w:val="24"/>
          <w:szCs w:val="24"/>
        </w:rPr>
        <w:tab/>
        <w:t xml:space="preserve">Jei atsirado priežasčių, dėl kurių Sutarties įvykdymas laiku tampa neįmanomas, </w:t>
      </w:r>
      <w:r>
        <w:rPr>
          <w:sz w:val="24"/>
          <w:szCs w:val="24"/>
        </w:rPr>
        <w:t>Tiekėjas</w:t>
      </w:r>
      <w:r w:rsidRPr="00EC1862">
        <w:rPr>
          <w:sz w:val="24"/>
          <w:szCs w:val="24"/>
        </w:rPr>
        <w:t xml:space="preserve"> nedelsdamas kreipiasi į Pirkėją, pateikdamas motyvuotą prašymą dėl nustatyto termino pratęsimo.</w:t>
      </w:r>
    </w:p>
    <w:p w14:paraId="0E1C1B48" w14:textId="77777777" w:rsidR="00F83CF5" w:rsidRPr="00EC1862" w:rsidRDefault="00F83CF5" w:rsidP="00F83CF5">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63</w:t>
      </w:r>
      <w:r w:rsidRPr="00EC1862">
        <w:rPr>
          <w:sz w:val="24"/>
          <w:szCs w:val="24"/>
        </w:rPr>
        <w:t>.</w:t>
      </w:r>
      <w:r w:rsidRPr="00EC1862">
        <w:rPr>
          <w:sz w:val="24"/>
          <w:szCs w:val="24"/>
        </w:rPr>
        <w:tab/>
        <w:t xml:space="preserve">Pirkėjas raštu išreiškia sutikimą pratęsti sutartinių įsipareigojimų įvykdymo terminą arba informuoja </w:t>
      </w:r>
      <w:r>
        <w:rPr>
          <w:sz w:val="24"/>
          <w:szCs w:val="24"/>
        </w:rPr>
        <w:t>Tiekėją</w:t>
      </w:r>
      <w:r w:rsidRPr="00EC1862">
        <w:rPr>
          <w:sz w:val="24"/>
          <w:szCs w:val="24"/>
        </w:rPr>
        <w:t>, kad šis terminas nebus pratęstas.</w:t>
      </w:r>
    </w:p>
    <w:p w14:paraId="674F46B6"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64</w:t>
      </w:r>
      <w:r w:rsidRPr="00EC1862">
        <w:rPr>
          <w:sz w:val="24"/>
          <w:szCs w:val="24"/>
        </w:rPr>
        <w:t>.</w:t>
      </w:r>
      <w:r w:rsidRPr="00EC1862">
        <w:rPr>
          <w:sz w:val="24"/>
          <w:szCs w:val="24"/>
        </w:rPr>
        <w:tab/>
        <w:t xml:space="preserve">Pirkėjas, esant svarbioms aplinkybėms, turi teisę pareikalauti sustabdyti Sutarties vykdymą ir / ar atidėti bet kokių Sutartyje numatytų įsipareigojimų įvykdymą, įskaitant </w:t>
      </w:r>
      <w:r>
        <w:rPr>
          <w:sz w:val="24"/>
          <w:szCs w:val="24"/>
        </w:rPr>
        <w:t>paslaugų teikimo</w:t>
      </w:r>
      <w:r w:rsidRPr="00EC1862">
        <w:rPr>
          <w:sz w:val="24"/>
          <w:szCs w:val="24"/>
        </w:rPr>
        <w:t xml:space="preserve"> ar bet kurio </w:t>
      </w:r>
      <w:r>
        <w:rPr>
          <w:sz w:val="24"/>
          <w:szCs w:val="24"/>
        </w:rPr>
        <w:t>jo</w:t>
      </w:r>
      <w:r w:rsidRPr="00EC1862">
        <w:rPr>
          <w:sz w:val="24"/>
          <w:szCs w:val="24"/>
        </w:rPr>
        <w:t xml:space="preserve"> etapo atlikimą.</w:t>
      </w:r>
    </w:p>
    <w:p w14:paraId="67589EBD"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65</w:t>
      </w:r>
      <w:r w:rsidRPr="00EC1862">
        <w:rPr>
          <w:sz w:val="24"/>
          <w:szCs w:val="24"/>
        </w:rPr>
        <w:t>.</w:t>
      </w:r>
      <w:r w:rsidRPr="00EC1862">
        <w:rPr>
          <w:sz w:val="24"/>
          <w:szCs w:val="24"/>
        </w:rPr>
        <w:tab/>
        <w:t>Svarbiomis aplinkybėmis visais atvejais gali būti laikoma:</w:t>
      </w:r>
    </w:p>
    <w:p w14:paraId="4DCEA4B5"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.1</w:t>
      </w:r>
      <w:r w:rsidR="00CA5496">
        <w:rPr>
          <w:sz w:val="24"/>
          <w:szCs w:val="24"/>
        </w:rPr>
        <w:t>.</w:t>
      </w:r>
      <w:r w:rsidRPr="00EC1862">
        <w:rPr>
          <w:sz w:val="24"/>
          <w:szCs w:val="24"/>
        </w:rPr>
        <w:tab/>
        <w:t>teisinio reglamentavimo pasikeitimas ir / ar valstybės lygmens sprendimai, turintys įtakos tinkamam Sutarties vykdymui (pvz., karantino, nepaprastosios padėties ar kt. paskelbimo atvejai);</w:t>
      </w:r>
    </w:p>
    <w:p w14:paraId="0B918AC0"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.2.</w:t>
      </w:r>
      <w:r w:rsidRPr="00EC1862">
        <w:rPr>
          <w:sz w:val="24"/>
          <w:szCs w:val="24"/>
        </w:rPr>
        <w:tab/>
        <w:t xml:space="preserve">Sutarties vykdymui įtaką turinčių trečiųjų šalių, nepriklausančių nuo </w:t>
      </w:r>
      <w:r>
        <w:rPr>
          <w:sz w:val="24"/>
          <w:szCs w:val="24"/>
        </w:rPr>
        <w:t>Tiekėjo</w:t>
      </w:r>
      <w:r w:rsidRPr="00EC1862">
        <w:rPr>
          <w:sz w:val="24"/>
          <w:szCs w:val="24"/>
        </w:rPr>
        <w:t xml:space="preserve"> ir / ar Pirkėjo valios, sprendimai, veikimas ir / ar neveikimas;</w:t>
      </w:r>
    </w:p>
    <w:p w14:paraId="698496CE"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.3.</w:t>
      </w:r>
      <w:r w:rsidRPr="00EC1862">
        <w:rPr>
          <w:sz w:val="24"/>
          <w:szCs w:val="24"/>
        </w:rPr>
        <w:tab/>
        <w:t>kitos objektyvios, abiejų Sutarties šalių vienodai pripažįstamos aplinkybės, kurios nepriklauso nuo Sutarties šalių valios ir, kurioms esant, tinkamas Sutarties vykdymas nėra įmanomas.</w:t>
      </w:r>
    </w:p>
    <w:p w14:paraId="1E9A3960"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66</w:t>
      </w:r>
      <w:r w:rsidRPr="00EC1862">
        <w:rPr>
          <w:sz w:val="24"/>
          <w:szCs w:val="24"/>
        </w:rPr>
        <w:t>.</w:t>
      </w:r>
      <w:r w:rsidRPr="00EC1862">
        <w:rPr>
          <w:sz w:val="24"/>
          <w:szCs w:val="24"/>
        </w:rPr>
        <w:tab/>
      </w:r>
      <w:r>
        <w:rPr>
          <w:sz w:val="24"/>
          <w:szCs w:val="24"/>
        </w:rPr>
        <w:t>Tiekėjas</w:t>
      </w:r>
      <w:r w:rsidRPr="00EC1862">
        <w:rPr>
          <w:sz w:val="24"/>
          <w:szCs w:val="24"/>
        </w:rPr>
        <w:t xml:space="preserve"> gali reikalauti atlyginti jo nuostolius, patirtus dėl Pirkėjo inicijuoto Sutarties sustabdymo, išskyrus, jei sustabdymas:</w:t>
      </w:r>
    </w:p>
    <w:p w14:paraId="1D97D7DE" w14:textId="77777777" w:rsidR="00F83CF5" w:rsidRPr="00EC1862" w:rsidRDefault="00F83CF5" w:rsidP="00F83CF5">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Pr>
          <w:sz w:val="24"/>
          <w:szCs w:val="24"/>
        </w:rPr>
        <w:t>66</w:t>
      </w:r>
      <w:r w:rsidRPr="00EC1862">
        <w:rPr>
          <w:sz w:val="24"/>
          <w:szCs w:val="24"/>
        </w:rPr>
        <w:t>.1.</w:t>
      </w:r>
      <w:r w:rsidRPr="00EC1862">
        <w:rPr>
          <w:sz w:val="24"/>
          <w:szCs w:val="24"/>
        </w:rPr>
        <w:tab/>
        <w:t xml:space="preserve">būtinas dėl kurios nors </w:t>
      </w:r>
      <w:r>
        <w:rPr>
          <w:sz w:val="24"/>
          <w:szCs w:val="24"/>
        </w:rPr>
        <w:t>Tiekėjo</w:t>
      </w:r>
      <w:r w:rsidRPr="00EC1862">
        <w:rPr>
          <w:sz w:val="24"/>
          <w:szCs w:val="24"/>
        </w:rPr>
        <w:t xml:space="preserve"> prievolės nevykdymo;</w:t>
      </w:r>
    </w:p>
    <w:p w14:paraId="654117C5" w14:textId="77777777" w:rsidR="00F83CF5" w:rsidRPr="00EC1862" w:rsidRDefault="00F83CF5" w:rsidP="00F83CF5">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Pr>
          <w:sz w:val="24"/>
          <w:szCs w:val="24"/>
        </w:rPr>
        <w:t>66</w:t>
      </w:r>
      <w:r w:rsidRPr="00EC1862">
        <w:rPr>
          <w:sz w:val="24"/>
          <w:szCs w:val="24"/>
        </w:rPr>
        <w:t>.2.</w:t>
      </w:r>
      <w:r w:rsidRPr="00EC1862">
        <w:rPr>
          <w:sz w:val="24"/>
          <w:szCs w:val="24"/>
        </w:rPr>
        <w:tab/>
        <w:t>būtinas dėl svarbių aplinkybių, saugumo ar tinkamo Sutarties ar bet kurios jos dalies vykdymo, jei tik ši būtinybė neatsiranda dėl Pirkėjo veiksmų ar neveikimo.</w:t>
      </w:r>
    </w:p>
    <w:p w14:paraId="0D39BC48"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67</w:t>
      </w:r>
      <w:r w:rsidRPr="00EC1862">
        <w:rPr>
          <w:sz w:val="24"/>
          <w:szCs w:val="24"/>
        </w:rPr>
        <w:t>.</w:t>
      </w:r>
      <w:r w:rsidRPr="00EC1862">
        <w:rPr>
          <w:sz w:val="24"/>
          <w:szCs w:val="24"/>
        </w:rPr>
        <w:tab/>
        <w:t xml:space="preserve">Jei per 30 kalendorinių dienų nuo Pirkėjo reikalavimo sustabdyti Sutartį ir / ar atidėti bet kokių Sutartyje numatytų įsipareigojimų įvykdymą gavimo </w:t>
      </w:r>
      <w:r>
        <w:rPr>
          <w:sz w:val="24"/>
          <w:szCs w:val="24"/>
        </w:rPr>
        <w:t>Tiekėjas</w:t>
      </w:r>
      <w:r w:rsidRPr="00EC1862">
        <w:rPr>
          <w:sz w:val="24"/>
          <w:szCs w:val="24"/>
        </w:rPr>
        <w:t xml:space="preserve"> neįspėja Pirkėjo apie ketinimą pareikalauti dėl Sutarties sustabdymo patirtų nuostolių atlyginimo, jis šios teisės netenka.</w:t>
      </w:r>
    </w:p>
    <w:p w14:paraId="7AF8D637"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68</w:t>
      </w:r>
      <w:r w:rsidRPr="00EC1862">
        <w:rPr>
          <w:sz w:val="24"/>
          <w:szCs w:val="24"/>
        </w:rPr>
        <w:t>.</w:t>
      </w:r>
      <w:r w:rsidRPr="00EC1862">
        <w:rPr>
          <w:sz w:val="24"/>
          <w:szCs w:val="24"/>
        </w:rPr>
        <w:tab/>
      </w:r>
      <w:r>
        <w:rPr>
          <w:sz w:val="24"/>
          <w:szCs w:val="24"/>
        </w:rPr>
        <w:t>Tiekėjo</w:t>
      </w:r>
      <w:r w:rsidRPr="00EC1862">
        <w:rPr>
          <w:sz w:val="24"/>
          <w:szCs w:val="24"/>
        </w:rPr>
        <w:t xml:space="preserve"> reikalavimai atlyginti nuostolius dėl Sutarties sustabdymo turi būti pagrįsti atitinkamais nuostolius patvirtinančiais dokumentais.</w:t>
      </w:r>
    </w:p>
    <w:p w14:paraId="373F07CC"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69</w:t>
      </w:r>
      <w:r w:rsidRPr="00EC1862">
        <w:rPr>
          <w:sz w:val="24"/>
          <w:szCs w:val="24"/>
        </w:rPr>
        <w:t>.</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gali pranešimu Pirkėjui pareikalauti atnaujinti Sutarties vykdymą per 30 kalendorinių dienų arba nutraukti Sutartį.</w:t>
      </w:r>
    </w:p>
    <w:p w14:paraId="081AF4DB" w14:textId="77777777" w:rsidR="00F83CF5" w:rsidRPr="00EC1862" w:rsidRDefault="00F83CF5" w:rsidP="00F83CF5">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70</w:t>
      </w:r>
      <w:r w:rsidRPr="00EC1862">
        <w:rPr>
          <w:sz w:val="24"/>
          <w:szCs w:val="24"/>
        </w:rPr>
        <w:t>.</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0D301D93" w14:textId="77777777" w:rsidR="00F83CF5" w:rsidRPr="00EC1862" w:rsidRDefault="00F83CF5" w:rsidP="00F83CF5">
      <w:pPr>
        <w:pStyle w:val="Pagrindinistekstas2"/>
        <w:widowControl w:val="0"/>
        <w:shd w:val="clear" w:color="auto" w:fill="auto"/>
        <w:tabs>
          <w:tab w:val="left" w:pos="639"/>
        </w:tabs>
        <w:suppressAutoHyphens/>
        <w:spacing w:before="0" w:after="0" w:line="240" w:lineRule="auto"/>
        <w:ind w:firstLine="0"/>
        <w:rPr>
          <w:sz w:val="24"/>
          <w:szCs w:val="24"/>
        </w:rPr>
      </w:pPr>
    </w:p>
    <w:p w14:paraId="09EB43BB"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XI</w:t>
      </w:r>
      <w:r w:rsidRPr="00EC1862">
        <w:rPr>
          <w:b/>
          <w:sz w:val="24"/>
          <w:szCs w:val="24"/>
        </w:rPr>
        <w:t xml:space="preserve"> SKYRIUS</w:t>
      </w:r>
    </w:p>
    <w:p w14:paraId="219220AC"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p>
    <w:p w14:paraId="7DFC21C0" w14:textId="77777777" w:rsidR="00F83CF5" w:rsidRPr="00EC1862" w:rsidRDefault="00F83CF5" w:rsidP="00F83CF5">
      <w:pPr>
        <w:pStyle w:val="Temosantrat30"/>
        <w:widowControl w:val="0"/>
        <w:shd w:val="clear" w:color="auto" w:fill="auto"/>
        <w:suppressAutoHyphens/>
        <w:spacing w:before="0" w:line="240" w:lineRule="auto"/>
        <w:jc w:val="left"/>
        <w:rPr>
          <w:b/>
          <w:sz w:val="24"/>
          <w:szCs w:val="24"/>
        </w:rPr>
      </w:pPr>
    </w:p>
    <w:p w14:paraId="4CA7B697"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71</w:t>
      </w:r>
      <w:r w:rsidRPr="00EC1862">
        <w:rPr>
          <w:sz w:val="24"/>
          <w:szCs w:val="24"/>
        </w:rPr>
        <w:t>.</w:t>
      </w:r>
      <w:r w:rsidRPr="00EC1862">
        <w:rPr>
          <w:sz w:val="24"/>
          <w:szCs w:val="24"/>
        </w:rPr>
        <w:tab/>
      </w:r>
      <w:r>
        <w:rPr>
          <w:sz w:val="24"/>
          <w:szCs w:val="24"/>
        </w:rPr>
        <w:t>Tiekėjas</w:t>
      </w:r>
      <w:r w:rsidRPr="00EC1862">
        <w:rPr>
          <w:sz w:val="24"/>
          <w:szCs w:val="24"/>
        </w:rPr>
        <w:t xml:space="preserve"> viso Sutarties galiojimo metu privalo užtikrinti sutartinių prievolių įvykdymą.</w:t>
      </w:r>
    </w:p>
    <w:p w14:paraId="591491CD" w14:textId="77777777" w:rsidR="00F83CF5" w:rsidRPr="00EC1862" w:rsidRDefault="00F83CF5" w:rsidP="00F83CF5">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72</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Sutarties įvykdymo užtikrinimui pateikia laidavimo raštą, kartu turi būti pateiktas laidavimo draudimo liudijimas (polisas) su nuoroda į taisykles, kurių pagrindu buvo nustatytos draudimo sąlygos </w:t>
      </w:r>
      <w:r w:rsidR="00CA5496">
        <w:rPr>
          <w:sz w:val="24"/>
          <w:szCs w:val="24"/>
        </w:rPr>
        <w:t>ir</w:t>
      </w:r>
      <w:r w:rsidRPr="00EC1862">
        <w:rPr>
          <w:sz w:val="24"/>
          <w:szCs w:val="24"/>
        </w:rPr>
        <w:t xml:space="preserve"> mokestinio pavedimo, patvirtinančio draudimo polise nurodytos draudimo įmokos apmokėjimą, kopija.</w:t>
      </w:r>
    </w:p>
    <w:p w14:paraId="052A423D" w14:textId="77777777" w:rsidR="00F83CF5" w:rsidRPr="00EC1862" w:rsidRDefault="00F83CF5" w:rsidP="00F83CF5">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73</w:t>
      </w:r>
      <w:r w:rsidRPr="00EC1862">
        <w:rPr>
          <w:sz w:val="24"/>
          <w:szCs w:val="24"/>
        </w:rPr>
        <w:t>.</w:t>
      </w:r>
      <w:r w:rsidRPr="00EC1862">
        <w:rPr>
          <w:sz w:val="24"/>
          <w:szCs w:val="24"/>
        </w:rPr>
        <w:tab/>
      </w:r>
      <w:r w:rsidRPr="00EC1862">
        <w:rPr>
          <w:rFonts w:cstheme="minorHAnsi"/>
          <w:sz w:val="24"/>
          <w:szCs w:val="24"/>
        </w:rPr>
        <w:t xml:space="preserve">Jeigu Sutartyje nustatytomis sąlygomis yra pratęsiamas </w:t>
      </w:r>
      <w:r>
        <w:rPr>
          <w:rFonts w:cstheme="minorHAnsi"/>
          <w:sz w:val="24"/>
          <w:szCs w:val="24"/>
        </w:rPr>
        <w:t>paslaugų teikimo</w:t>
      </w:r>
      <w:r w:rsidRPr="00EC1862">
        <w:rPr>
          <w:rFonts w:cstheme="minorHAnsi"/>
          <w:sz w:val="24"/>
          <w:szCs w:val="24"/>
        </w:rPr>
        <w:t xml:space="preserve"> terminas, </w:t>
      </w:r>
      <w:r>
        <w:rPr>
          <w:rFonts w:cstheme="minorHAnsi"/>
          <w:sz w:val="24"/>
          <w:szCs w:val="24"/>
        </w:rPr>
        <w:t>Tiekėjas</w:t>
      </w:r>
      <w:r w:rsidRPr="00EC1862">
        <w:rPr>
          <w:rFonts w:cstheme="minorHAnsi"/>
          <w:sz w:val="24"/>
          <w:szCs w:val="24"/>
        </w:rPr>
        <w:t xml:space="preserve"> per 5 (penkias) darbo dienas po susitarimo dėl </w:t>
      </w:r>
      <w:r>
        <w:rPr>
          <w:rFonts w:cstheme="minorHAnsi"/>
          <w:sz w:val="24"/>
          <w:szCs w:val="24"/>
        </w:rPr>
        <w:t>paslaugų teikimo</w:t>
      </w:r>
      <w:r w:rsidRPr="00EC1862">
        <w:rPr>
          <w:rFonts w:cstheme="minorHAnsi"/>
          <w:sz w:val="24"/>
          <w:szCs w:val="24"/>
        </w:rPr>
        <w:t xml:space="preserve"> termino pratęsimo pasirašymo privalo Pirkėjui pateikti naują arba pratęstą užtikrinimą 1 (vienu) mėnesiu ilgesniam nei pratęsiamam </w:t>
      </w:r>
      <w:r>
        <w:rPr>
          <w:rFonts w:cstheme="minorHAnsi"/>
          <w:sz w:val="24"/>
          <w:szCs w:val="24"/>
        </w:rPr>
        <w:t>paslaugų teikimo</w:t>
      </w:r>
      <w:r w:rsidRPr="00EC1862">
        <w:rPr>
          <w:rFonts w:cstheme="minorHAnsi"/>
          <w:sz w:val="24"/>
          <w:szCs w:val="24"/>
        </w:rPr>
        <w:t xml:space="preserve"> laikotarpiui. Susitarimas dėl </w:t>
      </w:r>
      <w:r>
        <w:rPr>
          <w:rFonts w:cstheme="minorHAnsi"/>
          <w:sz w:val="24"/>
          <w:szCs w:val="24"/>
        </w:rPr>
        <w:t>paslaugų teikimo</w:t>
      </w:r>
      <w:r w:rsidRPr="00EC1862">
        <w:rPr>
          <w:rFonts w:cstheme="minorHAnsi"/>
          <w:sz w:val="24"/>
          <w:szCs w:val="24"/>
        </w:rPr>
        <w:t xml:space="preserve"> termino pratęsimo įsigalioja tik pateikus naują užtikrinimą (arba jo pratęsimą). </w:t>
      </w:r>
      <w:r>
        <w:rPr>
          <w:sz w:val="24"/>
          <w:szCs w:val="24"/>
        </w:rPr>
        <w:t>Tiekėjas</w:t>
      </w:r>
      <w:r w:rsidRPr="00EC1862">
        <w:rPr>
          <w:sz w:val="24"/>
          <w:szCs w:val="24"/>
        </w:rPr>
        <w:t xml:space="preserve"> turi pratęsti Sutarties įvykdymo užtikrinimo galiojimo terminą taip pat ir tuo atveju, jeigu pasibaigia </w:t>
      </w:r>
      <w:r>
        <w:rPr>
          <w:sz w:val="24"/>
          <w:szCs w:val="24"/>
        </w:rPr>
        <w:t>Tiekėjo</w:t>
      </w:r>
      <w:r w:rsidRPr="00EC1862">
        <w:rPr>
          <w:sz w:val="24"/>
          <w:szCs w:val="24"/>
        </w:rPr>
        <w:t xml:space="preserve"> pateikto užtikrinimo galiojimo terminas, tačiau </w:t>
      </w:r>
      <w:r>
        <w:rPr>
          <w:sz w:val="24"/>
          <w:szCs w:val="24"/>
        </w:rPr>
        <w:t>Tiekėjo sutartiniai įsipareigojimai dar nėra įvykdyti</w:t>
      </w:r>
      <w:r w:rsidRPr="00EC1862">
        <w:rPr>
          <w:sz w:val="24"/>
          <w:szCs w:val="24"/>
        </w:rPr>
        <w:t>.</w:t>
      </w:r>
    </w:p>
    <w:p w14:paraId="413BCCB1" w14:textId="77777777" w:rsidR="00F83CF5" w:rsidRPr="00EC1862" w:rsidRDefault="00F83CF5" w:rsidP="00F83CF5">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74</w:t>
      </w:r>
      <w:r w:rsidRPr="00EC1862">
        <w:rPr>
          <w:sz w:val="24"/>
          <w:szCs w:val="24"/>
        </w:rPr>
        <w:t>.</w:t>
      </w:r>
      <w:r w:rsidRPr="00EC1862">
        <w:rPr>
          <w:sz w:val="24"/>
          <w:szCs w:val="24"/>
        </w:rPr>
        <w:tab/>
        <w:t>Perskaičiavus Sutarties kainą, atitinkamai padidinama ar sumažinama Sutarties įvykdymo užtikrinimo suma.</w:t>
      </w:r>
    </w:p>
    <w:p w14:paraId="2E28746C" w14:textId="77777777" w:rsidR="00F83CF5" w:rsidRPr="00EC1862" w:rsidRDefault="00F83CF5" w:rsidP="00F83CF5">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75</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nevykdo savo sutartinių įsipareigojimų, Pirkėjas pareikalauja sumokėti visas sumas, kurias užtikrinimą išdavęs asmuo įsipareigojo sumokėti. Prieš pateikdamas reikalavimą sumokėti pagal Sutarties įvykdymo užtikrinimą, Pirkėjas įspėja apie tai </w:t>
      </w:r>
      <w:r>
        <w:rPr>
          <w:sz w:val="24"/>
          <w:szCs w:val="24"/>
        </w:rPr>
        <w:t>Tiekėją</w:t>
      </w:r>
      <w:r w:rsidRPr="00EC1862">
        <w:rPr>
          <w:sz w:val="24"/>
          <w:szCs w:val="24"/>
        </w:rPr>
        <w:t xml:space="preserve"> ir nurodo, dėl kokio pažeidimo pateikia šį reikalavimą.</w:t>
      </w:r>
    </w:p>
    <w:p w14:paraId="61073012" w14:textId="77777777" w:rsidR="00F83CF5" w:rsidRPr="00EC1862" w:rsidRDefault="00F83CF5" w:rsidP="00F83CF5">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76</w:t>
      </w:r>
      <w:r w:rsidRPr="00EC1862">
        <w:rPr>
          <w:sz w:val="24"/>
          <w:szCs w:val="24"/>
        </w:rPr>
        <w:t>.</w:t>
      </w:r>
      <w:r w:rsidRPr="00EC1862">
        <w:rPr>
          <w:sz w:val="24"/>
          <w:szCs w:val="24"/>
        </w:rPr>
        <w:tab/>
      </w:r>
      <w:r>
        <w:rPr>
          <w:sz w:val="24"/>
          <w:szCs w:val="24"/>
        </w:rPr>
        <w:t>Tiekėjui</w:t>
      </w:r>
      <w:r w:rsidRPr="00EC1862">
        <w:rPr>
          <w:sz w:val="24"/>
          <w:szCs w:val="24"/>
        </w:rPr>
        <w:t xml:space="preserve"> pateikus raštišką prašymą, Sutarties įvykdymo užtikrinimas grąžinamas </w:t>
      </w:r>
      <w:r>
        <w:rPr>
          <w:sz w:val="24"/>
          <w:szCs w:val="24"/>
        </w:rPr>
        <w:t>Tiekėjui</w:t>
      </w:r>
      <w:r w:rsidRPr="00EC1862">
        <w:rPr>
          <w:sz w:val="24"/>
          <w:szCs w:val="24"/>
        </w:rPr>
        <w:t xml:space="preserve"> per 30 (trisdešimt) kalendorinių dienų nuo </w:t>
      </w:r>
      <w:r>
        <w:rPr>
          <w:sz w:val="24"/>
          <w:szCs w:val="24"/>
        </w:rPr>
        <w:t>Tiekėj</w:t>
      </w:r>
      <w:r w:rsidRPr="00EC1862">
        <w:rPr>
          <w:sz w:val="24"/>
          <w:szCs w:val="24"/>
        </w:rPr>
        <w:t>o prašymo gavimo dienos, jei jis laiku ir tinkamai įvykdė visus sutartinius įsipareigojimus arba jei užtikrinimo galiojimo terminas pasibaigė.</w:t>
      </w:r>
    </w:p>
    <w:p w14:paraId="6BCBFE66" w14:textId="77777777" w:rsidR="00F83CF5" w:rsidRPr="00EC1862" w:rsidRDefault="00F83CF5" w:rsidP="00F83CF5">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Pr>
          <w:sz w:val="24"/>
          <w:szCs w:val="24"/>
        </w:rPr>
        <w:t>77</w:t>
      </w:r>
      <w:r w:rsidRPr="00EC1862">
        <w:rPr>
          <w:sz w:val="24"/>
          <w:szCs w:val="24"/>
        </w:rPr>
        <w:t>.</w:t>
      </w:r>
      <w:r w:rsidRPr="00EC1862">
        <w:rPr>
          <w:sz w:val="24"/>
          <w:szCs w:val="24"/>
        </w:rPr>
        <w:tab/>
        <w:t xml:space="preserve">Jei Sutarties įvykdymo metu užtikrinimą išdavęs juridinis asmuo negali įvykdyti savo įsipareigojimų, Pirkėjas raštu pareikalauja </w:t>
      </w:r>
      <w:r>
        <w:rPr>
          <w:sz w:val="24"/>
          <w:szCs w:val="24"/>
        </w:rPr>
        <w:t>Tiekėjo</w:t>
      </w:r>
      <w:r w:rsidRPr="00EC1862">
        <w:rPr>
          <w:sz w:val="24"/>
          <w:szCs w:val="24"/>
        </w:rPr>
        <w:t xml:space="preserve"> per 14 kalendorinių dienų pateikti naują užtikrinimą tomis pačiomis sąlygomis, kaip ir ankstesnysis. Jei </w:t>
      </w:r>
      <w:r>
        <w:rPr>
          <w:sz w:val="24"/>
          <w:szCs w:val="24"/>
        </w:rPr>
        <w:t>Tiekėjas</w:t>
      </w:r>
      <w:r w:rsidRPr="00EC1862">
        <w:rPr>
          <w:sz w:val="24"/>
          <w:szCs w:val="24"/>
        </w:rPr>
        <w:t xml:space="preserve"> nepateikia naujo užtikrinimo, Pirkėjas turi teisę nutraukti Sutartį.</w:t>
      </w:r>
    </w:p>
    <w:p w14:paraId="0BEB836C" w14:textId="77777777" w:rsidR="00F83CF5" w:rsidRPr="00EC1862" w:rsidRDefault="00F83CF5" w:rsidP="00F83CF5">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Pr>
          <w:sz w:val="24"/>
          <w:szCs w:val="24"/>
        </w:rPr>
        <w:t>78</w:t>
      </w:r>
      <w:r w:rsidRPr="00EC1862">
        <w:rPr>
          <w:sz w:val="24"/>
          <w:szCs w:val="24"/>
        </w:rPr>
        <w:t>.</w:t>
      </w:r>
      <w:r w:rsidRPr="00EC1862">
        <w:rPr>
          <w:sz w:val="24"/>
          <w:szCs w:val="24"/>
        </w:rPr>
        <w:tab/>
        <w:t xml:space="preserve">Tuo atveju, jeigu Sutarties įvykdymas užtikrinamas netesybomis, </w:t>
      </w:r>
      <w:r>
        <w:rPr>
          <w:sz w:val="24"/>
          <w:szCs w:val="24"/>
        </w:rPr>
        <w:t>Tiekėjas</w:t>
      </w:r>
      <w:r w:rsidRPr="00EC1862">
        <w:rPr>
          <w:sz w:val="24"/>
          <w:szCs w:val="24"/>
        </w:rPr>
        <w:t>, Pirkėjui pareikalavus, moka Pirkėjui Sutarties specialiosiose sąlygose nustatyto dydžio baudą dėl Sutarties nevykdymo ar netinkamo vykdymo.</w:t>
      </w:r>
    </w:p>
    <w:p w14:paraId="651D7D28" w14:textId="77777777" w:rsidR="00F83CF5" w:rsidRPr="00EC1862" w:rsidRDefault="00F83CF5" w:rsidP="00F83CF5">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79</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w:t>
      </w:r>
      <w:r>
        <w:rPr>
          <w:sz w:val="24"/>
          <w:szCs w:val="24"/>
        </w:rPr>
        <w:t>ydamas</w:t>
      </w:r>
      <w:r w:rsidRPr="00EC1862">
        <w:rPr>
          <w:sz w:val="24"/>
          <w:szCs w:val="24"/>
        </w:rPr>
        <w:t xml:space="preserve"> 10 (dešimt) procentų bendros Sutarties kainos.</w:t>
      </w:r>
    </w:p>
    <w:p w14:paraId="375746D7" w14:textId="77777777" w:rsidR="00F83CF5" w:rsidRPr="00EC1862" w:rsidRDefault="00F83CF5" w:rsidP="00F83CF5">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Pr>
          <w:sz w:val="24"/>
          <w:szCs w:val="24"/>
        </w:rPr>
        <w:t>80</w:t>
      </w:r>
      <w:r w:rsidRPr="00EC1862">
        <w:rPr>
          <w:sz w:val="24"/>
          <w:szCs w:val="24"/>
        </w:rPr>
        <w:t>.</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2A4581BF" w14:textId="77777777" w:rsidR="00F83CF5" w:rsidRPr="00EC1862" w:rsidRDefault="00F83CF5" w:rsidP="00F83CF5">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81</w:t>
      </w:r>
      <w:r w:rsidRPr="00EC1862">
        <w:rPr>
          <w:sz w:val="24"/>
          <w:szCs w:val="24"/>
        </w:rPr>
        <w:t>.</w:t>
      </w:r>
      <w:r w:rsidRPr="00EC1862">
        <w:rPr>
          <w:sz w:val="24"/>
          <w:szCs w:val="24"/>
        </w:rPr>
        <w:tab/>
        <w:t xml:space="preserve">Jei apskaičiuoti delspinigiai viršija 10 (dešimt) procentų bendros Sutarties kainos, Pirkėjas gali prieš tai raštu įspėjęs </w:t>
      </w:r>
      <w:r>
        <w:rPr>
          <w:sz w:val="24"/>
          <w:szCs w:val="24"/>
        </w:rPr>
        <w:t xml:space="preserve">Tiekėją </w:t>
      </w:r>
      <w:r w:rsidRPr="00EC1862">
        <w:rPr>
          <w:sz w:val="24"/>
          <w:szCs w:val="24"/>
        </w:rPr>
        <w:t xml:space="preserve">ir be atskiro </w:t>
      </w:r>
      <w:r>
        <w:rPr>
          <w:sz w:val="24"/>
          <w:szCs w:val="24"/>
        </w:rPr>
        <w:t>Tiekėjo</w:t>
      </w:r>
      <w:r w:rsidRPr="00EC1862">
        <w:rPr>
          <w:sz w:val="24"/>
          <w:szCs w:val="24"/>
        </w:rPr>
        <w:t xml:space="preserve"> sutikimo:</w:t>
      </w:r>
    </w:p>
    <w:p w14:paraId="478F357B" w14:textId="77777777" w:rsidR="00F83CF5" w:rsidRPr="00EC1862" w:rsidRDefault="00F83CF5" w:rsidP="00F83CF5">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Pr>
          <w:sz w:val="24"/>
          <w:szCs w:val="24"/>
        </w:rPr>
        <w:t>81</w:t>
      </w:r>
      <w:r w:rsidRPr="00EC1862">
        <w:rPr>
          <w:sz w:val="24"/>
          <w:szCs w:val="24"/>
        </w:rPr>
        <w:t>.1.</w:t>
      </w:r>
      <w:r w:rsidRPr="00EC1862">
        <w:rPr>
          <w:sz w:val="24"/>
          <w:szCs w:val="24"/>
        </w:rPr>
        <w:tab/>
        <w:t xml:space="preserve">išskaičiuoti delspinigių sumą iš </w:t>
      </w:r>
      <w:r>
        <w:rPr>
          <w:sz w:val="24"/>
          <w:szCs w:val="24"/>
        </w:rPr>
        <w:t>Tiekėjui</w:t>
      </w:r>
      <w:r w:rsidRPr="00EC1862">
        <w:rPr>
          <w:sz w:val="24"/>
          <w:szCs w:val="24"/>
        </w:rPr>
        <w:t xml:space="preserve"> mokėtinų sumų ir / arba;</w:t>
      </w:r>
    </w:p>
    <w:p w14:paraId="5C039942" w14:textId="77777777" w:rsidR="00F83CF5" w:rsidRPr="00EC1862" w:rsidRDefault="00F83CF5" w:rsidP="00F83CF5">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.2.</w:t>
      </w:r>
      <w:r w:rsidRPr="00EC1862">
        <w:rPr>
          <w:sz w:val="24"/>
          <w:szCs w:val="24"/>
        </w:rPr>
        <w:tab/>
        <w:t>pasinaudoti Sutarties įvykdymo užtikrinimu ir / arba;</w:t>
      </w:r>
    </w:p>
    <w:p w14:paraId="111B5032" w14:textId="77777777" w:rsidR="00F83CF5" w:rsidRPr="00EC1862" w:rsidRDefault="00F83CF5" w:rsidP="00F83CF5">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.3.</w:t>
      </w:r>
      <w:r w:rsidRPr="00EC1862">
        <w:rPr>
          <w:sz w:val="24"/>
          <w:szCs w:val="24"/>
        </w:rPr>
        <w:tab/>
        <w:t>nutraukti Sutartį.</w:t>
      </w:r>
    </w:p>
    <w:p w14:paraId="5FE0521F" w14:textId="77777777" w:rsidR="00F83CF5" w:rsidRPr="00EC1862" w:rsidRDefault="00F83CF5" w:rsidP="00F83CF5">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Pr>
          <w:sz w:val="24"/>
          <w:szCs w:val="24"/>
        </w:rPr>
        <w:t>82</w:t>
      </w:r>
      <w:r w:rsidRPr="00EC1862">
        <w:rPr>
          <w:sz w:val="24"/>
          <w:szCs w:val="24"/>
        </w:rPr>
        <w:t>.</w:t>
      </w:r>
      <w:r w:rsidRPr="00EC1862">
        <w:rPr>
          <w:sz w:val="24"/>
          <w:szCs w:val="24"/>
        </w:rPr>
        <w:tab/>
        <w:t xml:space="preserve">Delspinigių sumokėjimas neatleidžia </w:t>
      </w:r>
      <w:r>
        <w:rPr>
          <w:sz w:val="24"/>
          <w:szCs w:val="24"/>
        </w:rPr>
        <w:t>Tiekėjo</w:t>
      </w:r>
      <w:r w:rsidRPr="00EC1862">
        <w:rPr>
          <w:sz w:val="24"/>
          <w:szCs w:val="24"/>
        </w:rPr>
        <w:t xml:space="preserve"> nuo pareigos vykdyti šioje Sutartyje numatytus įsipareigojimus.</w:t>
      </w:r>
    </w:p>
    <w:p w14:paraId="3BBB65CD" w14:textId="77777777" w:rsidR="00F83CF5" w:rsidRPr="00EC1862" w:rsidRDefault="00F83CF5" w:rsidP="00F83CF5">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1F3D2A96"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XII</w:t>
      </w:r>
      <w:r w:rsidRPr="00EC1862">
        <w:rPr>
          <w:b/>
          <w:sz w:val="24"/>
          <w:szCs w:val="24"/>
        </w:rPr>
        <w:t xml:space="preserve"> SKYRIUS</w:t>
      </w:r>
    </w:p>
    <w:p w14:paraId="0897906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p>
    <w:p w14:paraId="398BF6C5"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4986A940" w14:textId="77777777" w:rsidR="00F83CF5" w:rsidRPr="00EC1862" w:rsidRDefault="00F83CF5" w:rsidP="00F83CF5">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83</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nuo reikalavimo gavimo dienos (jei Sutarties ir jos priedų sąlygose nenustatyta kitaip) turi pateikti ir su Pirkėju suderinti Sutarties vykdymo grafiką. Grafike turi būti numatyta tvarka ir terminai, kuriais </w:t>
      </w:r>
      <w:r>
        <w:rPr>
          <w:sz w:val="24"/>
          <w:szCs w:val="24"/>
        </w:rPr>
        <w:t>Tiekėjas</w:t>
      </w:r>
      <w:r w:rsidRPr="00EC1862">
        <w:rPr>
          <w:sz w:val="24"/>
          <w:szCs w:val="24"/>
        </w:rPr>
        <w:t xml:space="preserve"> siūlo vykdyti Sutartį, įskaitant šias dalis:</w:t>
      </w:r>
    </w:p>
    <w:p w14:paraId="4E17D33E" w14:textId="77777777" w:rsidR="00F83CF5" w:rsidRPr="00EC1862" w:rsidRDefault="00F83CF5" w:rsidP="00F83CF5">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83</w:t>
      </w:r>
      <w:r w:rsidRPr="00EC1862">
        <w:rPr>
          <w:sz w:val="24"/>
          <w:szCs w:val="24"/>
        </w:rPr>
        <w:t>.1.</w:t>
      </w:r>
      <w:r w:rsidRPr="00EC1862">
        <w:rPr>
          <w:sz w:val="24"/>
          <w:szCs w:val="24"/>
        </w:rPr>
        <w:tab/>
        <w:t>veiksmų plano sudarymas, svarbiausių etapų identifikavimas ir laiko sąnaudų, būtinų Sutarčiai vykdyti, nustatymas;</w:t>
      </w:r>
    </w:p>
    <w:p w14:paraId="030FC6F2"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.2.</w:t>
      </w:r>
      <w:r w:rsidRPr="00EC1862">
        <w:rPr>
          <w:sz w:val="24"/>
          <w:szCs w:val="24"/>
        </w:rPr>
        <w:tab/>
        <w:t xml:space="preserve">trumpas metodų, kuriais </w:t>
      </w:r>
      <w:r>
        <w:rPr>
          <w:sz w:val="24"/>
          <w:szCs w:val="24"/>
        </w:rPr>
        <w:t>Tiekėjas</w:t>
      </w:r>
      <w:r w:rsidRPr="00EC1862">
        <w:rPr>
          <w:sz w:val="24"/>
          <w:szCs w:val="24"/>
        </w:rPr>
        <w:t xml:space="preserve"> siūlo vykdyti Sutartį, aprašymas (jei taikoma);</w:t>
      </w:r>
    </w:p>
    <w:p w14:paraId="0F4FE817"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83.3.</w:t>
      </w:r>
      <w:r>
        <w:rPr>
          <w:sz w:val="24"/>
          <w:szCs w:val="24"/>
        </w:rPr>
        <w:tab/>
        <w:t>subtiekėjų, pagrindinių specialistų</w:t>
      </w:r>
      <w:r w:rsidRPr="00EC1862">
        <w:rPr>
          <w:sz w:val="24"/>
          <w:szCs w:val="24"/>
        </w:rPr>
        <w:t xml:space="preserve"> ir kitų </w:t>
      </w:r>
      <w:r>
        <w:rPr>
          <w:sz w:val="24"/>
          <w:szCs w:val="24"/>
        </w:rPr>
        <w:t>specialistų</w:t>
      </w:r>
      <w:r w:rsidRPr="00EC1862">
        <w:rPr>
          <w:sz w:val="24"/>
          <w:szCs w:val="24"/>
        </w:rPr>
        <w:t xml:space="preserve"> darbo organizavimo grafikas;</w:t>
      </w:r>
    </w:p>
    <w:p w14:paraId="07877A5A"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.4.</w:t>
      </w:r>
      <w:r w:rsidRPr="00EC1862">
        <w:rPr>
          <w:sz w:val="24"/>
          <w:szCs w:val="24"/>
        </w:rPr>
        <w:tab/>
        <w:t>kiti duomenys ir informacija, kurios Pirkėjas gali pagrįstai pareikalauti, ir / ar kurie yra nustatyti kitose Sutarties ir jos priedų sąlygose.</w:t>
      </w:r>
    </w:p>
    <w:p w14:paraId="736D7774"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84</w:t>
      </w:r>
      <w:r w:rsidRPr="00EC1862">
        <w:rPr>
          <w:sz w:val="24"/>
          <w:szCs w:val="24"/>
        </w:rPr>
        <w:t>.</w:t>
      </w:r>
      <w:r w:rsidRPr="00EC1862">
        <w:rPr>
          <w:sz w:val="24"/>
          <w:szCs w:val="24"/>
        </w:rPr>
        <w:tab/>
        <w:t>Be Pirkėjo raštiško sutikimo negalimas joks Sutarties vykdymo grafiko keitimas.</w:t>
      </w:r>
    </w:p>
    <w:p w14:paraId="498C9626" w14:textId="77777777" w:rsidR="00F83CF5" w:rsidRPr="00EC1862" w:rsidRDefault="00F83CF5" w:rsidP="00F83CF5">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Pr>
          <w:sz w:val="24"/>
          <w:szCs w:val="24"/>
        </w:rPr>
        <w:t>85</w:t>
      </w:r>
      <w:r w:rsidRPr="00EC1862">
        <w:rPr>
          <w:sz w:val="24"/>
          <w:szCs w:val="24"/>
        </w:rPr>
        <w:t>.</w:t>
      </w:r>
      <w:r w:rsidRPr="00EC1862">
        <w:rPr>
          <w:sz w:val="24"/>
          <w:szCs w:val="24"/>
        </w:rPr>
        <w:tab/>
        <w:t xml:space="preserve">Pirkėjas, gavęs iš </w:t>
      </w:r>
      <w:r>
        <w:rPr>
          <w:sz w:val="24"/>
          <w:szCs w:val="24"/>
        </w:rPr>
        <w:t>Tiekėjo</w:t>
      </w:r>
      <w:r w:rsidRPr="00EC1862">
        <w:rPr>
          <w:sz w:val="24"/>
          <w:szCs w:val="24"/>
        </w:rPr>
        <w:t xml:space="preserve"> derinti Sutarties vykdymo grafiką, gali nustatyti kitokį jo derinimo terminą, nei nustatytas šiame skyriuje, tačiau ne didesnį negu 20 (dvidešimt) darbo dienų.</w:t>
      </w:r>
    </w:p>
    <w:p w14:paraId="31691722"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27A93956"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XIII</w:t>
      </w:r>
      <w:r w:rsidRPr="00EC1862">
        <w:rPr>
          <w:b/>
          <w:sz w:val="24"/>
          <w:szCs w:val="24"/>
        </w:rPr>
        <w:t xml:space="preserve"> SKYRIUS</w:t>
      </w:r>
    </w:p>
    <w:p w14:paraId="220964BF"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PRISTATYMAS</w:t>
      </w:r>
    </w:p>
    <w:p w14:paraId="5D6AB852" w14:textId="77777777" w:rsidR="00F83CF5" w:rsidRPr="00EC1862" w:rsidRDefault="00F83CF5" w:rsidP="00F83CF5">
      <w:pPr>
        <w:pStyle w:val="Temosantrat30"/>
        <w:widowControl w:val="0"/>
        <w:shd w:val="clear" w:color="auto" w:fill="auto"/>
        <w:tabs>
          <w:tab w:val="left" w:pos="1560"/>
        </w:tabs>
        <w:suppressAutoHyphens/>
        <w:spacing w:before="0" w:line="240" w:lineRule="auto"/>
        <w:ind w:firstLine="1134"/>
        <w:jc w:val="center"/>
        <w:rPr>
          <w:sz w:val="24"/>
          <w:szCs w:val="24"/>
        </w:rPr>
      </w:pPr>
    </w:p>
    <w:p w14:paraId="622DFFD3" w14:textId="77777777" w:rsidR="00F83CF5"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86</w:t>
      </w:r>
      <w:r w:rsidRPr="00EC1862">
        <w:rPr>
          <w:sz w:val="24"/>
          <w:szCs w:val="24"/>
        </w:rPr>
        <w:t>.</w:t>
      </w:r>
      <w:r w:rsidRPr="00EC1862">
        <w:rPr>
          <w:sz w:val="24"/>
          <w:szCs w:val="24"/>
        </w:rPr>
        <w:tab/>
      </w:r>
      <w:r>
        <w:rPr>
          <w:sz w:val="24"/>
          <w:szCs w:val="24"/>
        </w:rPr>
        <w:t xml:space="preserve">jeigu Sutarties sąlygose numatoma pristatyti prekes, jų pristatymo </w:t>
      </w:r>
      <w:r w:rsidRPr="00EC1862">
        <w:rPr>
          <w:sz w:val="24"/>
          <w:szCs w:val="24"/>
        </w:rPr>
        <w:t>vietos adresas, terminai ir tvarka nustatyta Sutarti</w:t>
      </w:r>
      <w:r>
        <w:rPr>
          <w:sz w:val="24"/>
          <w:szCs w:val="24"/>
        </w:rPr>
        <w:t xml:space="preserve">es specialiosiose sąlygose ir / </w:t>
      </w:r>
      <w:r w:rsidRPr="00EC1862">
        <w:rPr>
          <w:sz w:val="24"/>
          <w:szCs w:val="24"/>
        </w:rPr>
        <w:t>ar Sutarties prieduose.</w:t>
      </w:r>
    </w:p>
    <w:p w14:paraId="19BC19EC" w14:textId="77777777" w:rsidR="00F83CF5" w:rsidRPr="00EC1862"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87.</w:t>
      </w:r>
      <w:r>
        <w:rPr>
          <w:sz w:val="24"/>
          <w:szCs w:val="24"/>
        </w:rPr>
        <w:tab/>
        <w:t>Prekių pristatymo data laikoma data, kada prekės su visais Sutartyje nurodytais tinkamais dokumentais pristatytos į Pirkėjo Sutarties specialiosiose sąlygose nurodytą vietą ir įvykdyti kiti Sutartyje numatyti įsipareigojimai (jei tokių buvo).</w:t>
      </w:r>
    </w:p>
    <w:p w14:paraId="603B2529" w14:textId="77777777" w:rsidR="00F83CF5"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88</w:t>
      </w:r>
      <w:r w:rsidRPr="00EC1862">
        <w:rPr>
          <w:sz w:val="24"/>
          <w:szCs w:val="24"/>
        </w:rPr>
        <w:t>.</w:t>
      </w:r>
      <w:r w:rsidRPr="00EC1862">
        <w:rPr>
          <w:sz w:val="24"/>
          <w:szCs w:val="24"/>
        </w:rPr>
        <w:tab/>
        <w:t xml:space="preserve">Jei Sutartyje ir jos prieduose nenustatyta kitaip, </w:t>
      </w:r>
      <w:r>
        <w:rPr>
          <w:sz w:val="24"/>
          <w:szCs w:val="24"/>
        </w:rPr>
        <w:t>Tiekėjas</w:t>
      </w:r>
      <w:r w:rsidRPr="00EC1862">
        <w:rPr>
          <w:sz w:val="24"/>
          <w:szCs w:val="24"/>
        </w:rPr>
        <w:t xml:space="preserve"> pristato Sutarties sąlygose numatytas prekes pagal tarptautinių prekyb</w:t>
      </w:r>
      <w:r>
        <w:rPr>
          <w:sz w:val="24"/>
          <w:szCs w:val="24"/>
        </w:rPr>
        <w:t>os rūmų taisyklių „Incoterms 202</w:t>
      </w:r>
      <w:r w:rsidRPr="00EC1862">
        <w:rPr>
          <w:sz w:val="24"/>
          <w:szCs w:val="24"/>
        </w:rPr>
        <w:t>0“ pristatymo sąlygas DDP (pristatyta, muitas sumokėtas).</w:t>
      </w:r>
    </w:p>
    <w:p w14:paraId="580D7919"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89.</w:t>
      </w:r>
      <w:r>
        <w:rPr>
          <w:sz w:val="24"/>
          <w:szCs w:val="24"/>
        </w:rPr>
        <w:tab/>
        <w:t>Apie tikslią prekių pristatymo datą Tiekėjas Pirkėjui praneša Sutarties Specialiųjų sąlygų 6 skyriuje nurodytu elektroninio pašto adresu arba telefonu.</w:t>
      </w:r>
    </w:p>
    <w:p w14:paraId="17EBA0CE" w14:textId="77777777" w:rsidR="00F83CF5" w:rsidRPr="00EC1862" w:rsidRDefault="00F83CF5" w:rsidP="00F83CF5">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Pr>
          <w:sz w:val="24"/>
          <w:szCs w:val="24"/>
        </w:rPr>
        <w:t>90</w:t>
      </w:r>
      <w:r w:rsidRPr="00EC1862">
        <w:rPr>
          <w:sz w:val="24"/>
          <w:szCs w:val="24"/>
        </w:rPr>
        <w:t>.</w:t>
      </w:r>
      <w:r w:rsidRPr="00EC1862">
        <w:rPr>
          <w:sz w:val="24"/>
          <w:szCs w:val="24"/>
        </w:rPr>
        <w:tab/>
        <w:t xml:space="preserve">Visa atsakomybė, iki Pirkėjas priims prekes, dėl prekių atsitiktinio žuvimo ar sugadinimo tenka </w:t>
      </w:r>
      <w:r>
        <w:rPr>
          <w:sz w:val="24"/>
          <w:szCs w:val="24"/>
        </w:rPr>
        <w:t>Tiekėjui</w:t>
      </w:r>
      <w:r w:rsidRPr="00EC1862">
        <w:rPr>
          <w:sz w:val="24"/>
          <w:szCs w:val="24"/>
        </w:rPr>
        <w:t>.</w:t>
      </w:r>
    </w:p>
    <w:p w14:paraId="4584C7D1" w14:textId="77777777" w:rsidR="00F83CF5" w:rsidRPr="00EC1862" w:rsidRDefault="00F83CF5" w:rsidP="00F83CF5">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Pr>
          <w:sz w:val="24"/>
          <w:szCs w:val="24"/>
        </w:rPr>
        <w:t>91</w:t>
      </w:r>
      <w:r w:rsidRPr="00EC1862">
        <w:rPr>
          <w:sz w:val="24"/>
          <w:szCs w:val="24"/>
        </w:rPr>
        <w:t>.</w:t>
      </w:r>
      <w:r w:rsidRPr="00EC1862">
        <w:rPr>
          <w:sz w:val="24"/>
          <w:szCs w:val="24"/>
        </w:rPr>
        <w:tab/>
      </w:r>
      <w:r>
        <w:rPr>
          <w:sz w:val="24"/>
          <w:szCs w:val="24"/>
        </w:rPr>
        <w:t>Tiekėjas</w:t>
      </w:r>
      <w:r w:rsidRPr="00EC1862">
        <w:rPr>
          <w:sz w:val="24"/>
          <w:szCs w:val="24"/>
        </w:rPr>
        <w:t xml:space="preserve"> pasirūpina, kad prekės būtų </w:t>
      </w:r>
      <w:r>
        <w:rPr>
          <w:sz w:val="24"/>
          <w:szCs w:val="24"/>
        </w:rPr>
        <w:t>tiekiamos</w:t>
      </w:r>
      <w:r w:rsidRPr="00EC1862">
        <w:rPr>
          <w:sz w:val="24"/>
          <w:szCs w:val="24"/>
        </w:rPr>
        <w:t xml:space="preserve"> į priėmimo vietą, suderinęs su Pirkėju, kad šis galėtų įforminti prekių priėmimą. Daroma prielaida, kad apskaičiuodamas </w:t>
      </w:r>
      <w:r>
        <w:rPr>
          <w:sz w:val="24"/>
          <w:szCs w:val="24"/>
        </w:rPr>
        <w:t>tiekimo</w:t>
      </w:r>
      <w:r w:rsidRPr="00EC1862">
        <w:rPr>
          <w:sz w:val="24"/>
          <w:szCs w:val="24"/>
        </w:rPr>
        <w:t xml:space="preserve"> laiką </w:t>
      </w:r>
      <w:r>
        <w:rPr>
          <w:sz w:val="24"/>
          <w:szCs w:val="24"/>
        </w:rPr>
        <w:t>Tiekėjas</w:t>
      </w:r>
      <w:r w:rsidRPr="00EC1862">
        <w:rPr>
          <w:sz w:val="24"/>
          <w:szCs w:val="24"/>
        </w:rPr>
        <w:t xml:space="preserve"> įvertino visas galimas kliūtis, todėl nebus pateisinami jokie vėlavimai, atsiradę kitais, nei šioje Sutartyje numatytais pagrindais.</w:t>
      </w:r>
    </w:p>
    <w:p w14:paraId="11F2739F"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92</w:t>
      </w:r>
      <w:r w:rsidRPr="00EC1862">
        <w:rPr>
          <w:sz w:val="24"/>
          <w:szCs w:val="24"/>
        </w:rPr>
        <w:t>.</w:t>
      </w:r>
      <w:r w:rsidRPr="00EC1862">
        <w:rPr>
          <w:sz w:val="24"/>
          <w:szCs w:val="24"/>
        </w:rPr>
        <w:tab/>
        <w:t xml:space="preserve">Jei Sutartyje ir jos prieduose nenustatyta kitaip, pristatydamas prekes, </w:t>
      </w:r>
      <w:r>
        <w:rPr>
          <w:sz w:val="24"/>
          <w:szCs w:val="24"/>
        </w:rPr>
        <w:t>Tiekėjas</w:t>
      </w:r>
      <w:r w:rsidRPr="00EC1862">
        <w:rPr>
          <w:sz w:val="24"/>
          <w:szCs w:val="24"/>
        </w:rPr>
        <w:t xml:space="preserve"> privalo pateikti prekių gamintojo atitikties sertifikatą ir kitus dokumentus, patvirtinančius prekių atitiktį Sutarties reikalavimams.</w:t>
      </w:r>
    </w:p>
    <w:p w14:paraId="1D4A544F"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93</w:t>
      </w:r>
      <w:r w:rsidRPr="00EC1862">
        <w:rPr>
          <w:sz w:val="24"/>
          <w:szCs w:val="24"/>
        </w:rPr>
        <w:t>.</w:t>
      </w:r>
      <w:r w:rsidRPr="00EC1862">
        <w:rPr>
          <w:sz w:val="24"/>
          <w:szCs w:val="24"/>
        </w:rPr>
        <w:tab/>
        <w:t xml:space="preserve"> </w:t>
      </w:r>
      <w:r>
        <w:rPr>
          <w:sz w:val="24"/>
          <w:szCs w:val="24"/>
        </w:rPr>
        <w:t>Tiekėjas</w:t>
      </w:r>
      <w:r w:rsidRPr="00EC1862">
        <w:rPr>
          <w:sz w:val="24"/>
          <w:szCs w:val="24"/>
        </w:rPr>
        <w:t xml:space="preserve">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4791215B" w14:textId="77777777" w:rsidR="00F83CF5" w:rsidRPr="00EC1862"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94</w:t>
      </w:r>
      <w:r w:rsidRPr="00EC1862">
        <w:rPr>
          <w:sz w:val="24"/>
          <w:szCs w:val="24"/>
        </w:rPr>
        <w:t>.</w:t>
      </w:r>
      <w:r w:rsidRPr="00EC1862">
        <w:rPr>
          <w:sz w:val="24"/>
          <w:szCs w:val="24"/>
        </w:rPr>
        <w:tab/>
        <w:t xml:space="preserve"> Pirkėjui raštu pareikalavus, </w:t>
      </w:r>
      <w:r>
        <w:rPr>
          <w:sz w:val="24"/>
          <w:szCs w:val="24"/>
        </w:rPr>
        <w:t>Tiekėjas</w:t>
      </w:r>
      <w:r w:rsidRPr="00EC1862">
        <w:rPr>
          <w:sz w:val="24"/>
          <w:szCs w:val="24"/>
        </w:rPr>
        <w:t xml:space="preserve"> turi suderinti prekių pristatymo kiekius, datą ir laiką. Nesutarimo atveju, sprendimo teisė priklauso Pirkėjui. </w:t>
      </w:r>
      <w:r>
        <w:rPr>
          <w:sz w:val="24"/>
          <w:szCs w:val="24"/>
        </w:rPr>
        <w:t>Tiekėjas</w:t>
      </w:r>
      <w:r w:rsidRPr="00EC1862">
        <w:rPr>
          <w:sz w:val="24"/>
          <w:szCs w:val="24"/>
        </w:rPr>
        <w:t xml:space="preserve"> atsako už visų prekių </w:t>
      </w:r>
      <w:r w:rsidR="00CA5496">
        <w:rPr>
          <w:sz w:val="24"/>
          <w:szCs w:val="24"/>
        </w:rPr>
        <w:t>ir</w:t>
      </w:r>
      <w:r w:rsidRPr="00EC1862">
        <w:rPr>
          <w:sz w:val="24"/>
          <w:szCs w:val="24"/>
        </w:rPr>
        <w:t xml:space="preserve"> </w:t>
      </w:r>
      <w:r>
        <w:rPr>
          <w:sz w:val="24"/>
          <w:szCs w:val="24"/>
        </w:rPr>
        <w:t>Tiekėjo</w:t>
      </w:r>
      <w:r w:rsidRPr="00EC1862">
        <w:rPr>
          <w:sz w:val="24"/>
          <w:szCs w:val="24"/>
        </w:rPr>
        <w:t xml:space="preserve"> įrangos, reikalingos Sutarčiai vykdyti, pristatymą nurodytu laiku į priėmimo vietą.</w:t>
      </w:r>
    </w:p>
    <w:p w14:paraId="25B984EA" w14:textId="77777777" w:rsidR="00F83CF5" w:rsidRPr="00EC1862" w:rsidRDefault="00F83CF5" w:rsidP="00F83CF5">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592CCB37" w14:textId="77777777" w:rsidR="00F83CF5" w:rsidRPr="002D0ADE" w:rsidRDefault="00F83CF5" w:rsidP="00F83CF5">
      <w:pPr>
        <w:pStyle w:val="Temosantrat30"/>
        <w:widowControl w:val="0"/>
        <w:shd w:val="clear" w:color="auto" w:fill="auto"/>
        <w:suppressAutoHyphens/>
        <w:spacing w:before="0" w:line="240" w:lineRule="auto"/>
        <w:jc w:val="center"/>
        <w:rPr>
          <w:b/>
          <w:sz w:val="24"/>
          <w:szCs w:val="24"/>
        </w:rPr>
      </w:pPr>
      <w:r w:rsidRPr="002D0ADE">
        <w:rPr>
          <w:b/>
          <w:sz w:val="24"/>
          <w:szCs w:val="24"/>
        </w:rPr>
        <w:t>X</w:t>
      </w:r>
      <w:r>
        <w:rPr>
          <w:b/>
          <w:sz w:val="24"/>
          <w:szCs w:val="24"/>
        </w:rPr>
        <w:t>IV</w:t>
      </w:r>
      <w:r w:rsidRPr="002D0ADE">
        <w:rPr>
          <w:b/>
          <w:sz w:val="24"/>
          <w:szCs w:val="24"/>
        </w:rPr>
        <w:t xml:space="preserve"> SKYRIUS</w:t>
      </w:r>
    </w:p>
    <w:p w14:paraId="267CDE64"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2D0ADE">
        <w:rPr>
          <w:b/>
          <w:sz w:val="24"/>
          <w:szCs w:val="24"/>
        </w:rPr>
        <w:t>PRIĖMIMAS</w:t>
      </w:r>
    </w:p>
    <w:p w14:paraId="1F6C5AE7"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1AE808B7"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95.</w:t>
      </w:r>
      <w:r>
        <w:rPr>
          <w:szCs w:val="24"/>
          <w:lang w:val="lt-LT" w:eastAsia="lt-LT"/>
        </w:rPr>
        <w:tab/>
      </w:r>
      <w:r w:rsidRPr="009124B3">
        <w:rPr>
          <w:szCs w:val="24"/>
          <w:lang w:val="lt-LT" w:eastAsia="lt-LT"/>
        </w:rPr>
        <w:t xml:space="preserve">Kai prekės </w:t>
      </w:r>
      <w:r>
        <w:rPr>
          <w:szCs w:val="24"/>
          <w:lang w:val="lt-LT" w:eastAsia="lt-LT"/>
        </w:rPr>
        <w:t xml:space="preserve">ar paslaugos </w:t>
      </w:r>
      <w:r w:rsidRPr="009124B3">
        <w:rPr>
          <w:szCs w:val="24"/>
          <w:lang w:val="lt-LT" w:eastAsia="lt-LT"/>
        </w:rPr>
        <w:t xml:space="preserve">parengtos priėmimui </w:t>
      </w:r>
      <w:r w:rsidR="00CA5496">
        <w:rPr>
          <w:szCs w:val="24"/>
          <w:lang w:val="lt-LT" w:eastAsia="lt-LT"/>
        </w:rPr>
        <w:t>ir</w:t>
      </w:r>
      <w:r w:rsidRPr="009124B3">
        <w:rPr>
          <w:szCs w:val="24"/>
          <w:lang w:val="lt-LT" w:eastAsia="lt-LT"/>
        </w:rPr>
        <w:t xml:space="preserve"> įvykdyti kiti sutartiniai įsipareigojimai (jei tokių</w:t>
      </w:r>
      <w:r>
        <w:rPr>
          <w:szCs w:val="24"/>
          <w:lang w:val="lt-LT" w:eastAsia="lt-LT"/>
        </w:rPr>
        <w:t xml:space="preserve"> numatyta), T</w:t>
      </w:r>
      <w:r w:rsidRPr="009124B3">
        <w:rPr>
          <w:szCs w:val="24"/>
          <w:lang w:val="lt-LT" w:eastAsia="lt-LT"/>
        </w:rPr>
        <w:t>iekėjas gali kreiptis į</w:t>
      </w:r>
      <w:r>
        <w:rPr>
          <w:szCs w:val="24"/>
          <w:lang w:val="lt-LT" w:eastAsia="lt-LT"/>
        </w:rPr>
        <w:t xml:space="preserve"> P</w:t>
      </w:r>
      <w:r w:rsidRPr="009124B3">
        <w:rPr>
          <w:szCs w:val="24"/>
          <w:lang w:val="lt-LT" w:eastAsia="lt-LT"/>
        </w:rPr>
        <w:t>irkėją dė</w:t>
      </w:r>
      <w:r>
        <w:rPr>
          <w:szCs w:val="24"/>
          <w:lang w:val="lt-LT" w:eastAsia="lt-LT"/>
        </w:rPr>
        <w:t>l perdavimo–</w:t>
      </w:r>
      <w:r w:rsidRPr="009124B3">
        <w:rPr>
          <w:szCs w:val="24"/>
          <w:lang w:val="lt-LT" w:eastAsia="lt-LT"/>
        </w:rPr>
        <w:t>priėmimo akto pasirašymo.</w:t>
      </w:r>
    </w:p>
    <w:p w14:paraId="52A3222E"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96.</w:t>
      </w:r>
      <w:r>
        <w:rPr>
          <w:szCs w:val="24"/>
          <w:lang w:val="lt-LT" w:eastAsia="lt-LT"/>
        </w:rPr>
        <w:tab/>
      </w:r>
      <w:r w:rsidRPr="009124B3">
        <w:rPr>
          <w:szCs w:val="24"/>
          <w:lang w:val="lt-LT" w:eastAsia="lt-LT"/>
        </w:rPr>
        <w:t>Prieš pasirašydamas perdavimo</w:t>
      </w:r>
      <w:r>
        <w:rPr>
          <w:szCs w:val="24"/>
          <w:lang w:val="lt-LT" w:eastAsia="lt-LT"/>
        </w:rPr>
        <w:t>–</w:t>
      </w:r>
      <w:r w:rsidRPr="009124B3">
        <w:rPr>
          <w:szCs w:val="24"/>
          <w:lang w:val="lt-LT" w:eastAsia="lt-LT"/>
        </w:rPr>
        <w:t>priėmimo aktą</w:t>
      </w:r>
      <w:r>
        <w:rPr>
          <w:szCs w:val="24"/>
          <w:lang w:val="lt-LT" w:eastAsia="lt-LT"/>
        </w:rPr>
        <w:t>, P</w:t>
      </w:r>
      <w:r w:rsidRPr="009124B3">
        <w:rPr>
          <w:szCs w:val="24"/>
          <w:lang w:val="lt-LT" w:eastAsia="lt-LT"/>
        </w:rPr>
        <w:t>irkėjas patikrina pristatytas pre</w:t>
      </w:r>
      <w:r>
        <w:rPr>
          <w:szCs w:val="24"/>
          <w:lang w:val="lt-LT" w:eastAsia="lt-LT"/>
        </w:rPr>
        <w:t xml:space="preserve">kes, suteiktas paslaugas </w:t>
      </w:r>
      <w:r w:rsidRPr="009124B3">
        <w:rPr>
          <w:szCs w:val="24"/>
          <w:lang w:val="lt-LT" w:eastAsia="lt-LT"/>
        </w:rPr>
        <w:t>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w:t>
      </w:r>
      <w:r>
        <w:rPr>
          <w:szCs w:val="24"/>
          <w:lang w:val="lt-LT" w:eastAsia="lt-LT"/>
        </w:rPr>
        <w:t>vykdytus kitus numatytus T</w:t>
      </w:r>
      <w:r w:rsidRPr="009124B3">
        <w:rPr>
          <w:szCs w:val="24"/>
          <w:lang w:val="lt-LT" w:eastAsia="lt-LT"/>
        </w:rPr>
        <w:t>iekėjo įsipareigojimus.</w:t>
      </w:r>
    </w:p>
    <w:p w14:paraId="57632669"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97. </w:t>
      </w:r>
      <w:r w:rsidRPr="009124B3">
        <w:rPr>
          <w:szCs w:val="24"/>
          <w:lang w:val="lt-LT" w:eastAsia="lt-LT"/>
        </w:rPr>
        <w:t>Jei prekės</w:t>
      </w:r>
      <w:r>
        <w:rPr>
          <w:szCs w:val="24"/>
          <w:lang w:val="lt-LT" w:eastAsia="lt-LT"/>
        </w:rPr>
        <w:t xml:space="preserve"> ir paslaugos</w:t>
      </w:r>
      <w:r w:rsidRPr="009124B3">
        <w:rPr>
          <w:szCs w:val="24"/>
          <w:lang w:val="lt-LT" w:eastAsia="lt-LT"/>
        </w:rPr>
        <w:t xml:space="preserve"> atitinka Sutarties reikalavimus, prekės yra tinkamai prista</w:t>
      </w:r>
      <w:r>
        <w:rPr>
          <w:szCs w:val="24"/>
          <w:lang w:val="lt-LT" w:eastAsia="lt-LT"/>
        </w:rPr>
        <w:t xml:space="preserve">tytos </w:t>
      </w:r>
      <w:r w:rsidR="00CA5496">
        <w:rPr>
          <w:szCs w:val="24"/>
          <w:lang w:val="lt-LT" w:eastAsia="lt-LT"/>
        </w:rPr>
        <w:t>ir</w:t>
      </w:r>
      <w:r w:rsidRPr="009124B3">
        <w:rPr>
          <w:szCs w:val="24"/>
          <w:lang w:val="lt-LT" w:eastAsia="lt-LT"/>
        </w:rPr>
        <w:t xml:space="preserve"> įvykdyti kiti sutartiniai įsipareigojimai (jei tokių</w:t>
      </w:r>
      <w:r>
        <w:rPr>
          <w:szCs w:val="24"/>
          <w:lang w:val="lt-LT" w:eastAsia="lt-LT"/>
        </w:rPr>
        <w:t xml:space="preserve"> numatyta), P</w:t>
      </w:r>
      <w:r w:rsidRPr="009124B3">
        <w:rPr>
          <w:szCs w:val="24"/>
          <w:lang w:val="lt-LT" w:eastAsia="lt-LT"/>
        </w:rPr>
        <w:t>irkėjas pasirašo perdavimo</w:t>
      </w:r>
      <w:r>
        <w:rPr>
          <w:szCs w:val="24"/>
          <w:lang w:val="lt-LT" w:eastAsia="lt-LT"/>
        </w:rPr>
        <w:t>–</w:t>
      </w:r>
      <w:r w:rsidRPr="009124B3">
        <w:rPr>
          <w:szCs w:val="24"/>
          <w:lang w:val="lt-LT" w:eastAsia="lt-LT"/>
        </w:rPr>
        <w:t>priėmimo aktą.</w:t>
      </w:r>
    </w:p>
    <w:p w14:paraId="11C572F9"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98. </w:t>
      </w:r>
      <w:r w:rsidRPr="009124B3">
        <w:rPr>
          <w:szCs w:val="24"/>
          <w:lang w:val="lt-LT" w:eastAsia="lt-LT"/>
        </w:rPr>
        <w:t>Jei</w:t>
      </w:r>
      <w:r>
        <w:rPr>
          <w:szCs w:val="24"/>
          <w:lang w:val="lt-LT" w:eastAsia="lt-LT"/>
        </w:rPr>
        <w:t xml:space="preserve"> Sutartyje nenustatyta kitaip, P</w:t>
      </w:r>
      <w:r w:rsidRPr="009124B3">
        <w:rPr>
          <w:szCs w:val="24"/>
          <w:lang w:val="lt-LT" w:eastAsia="lt-LT"/>
        </w:rPr>
        <w:t>irkėjas per 30 (trisdešimt) kalendorinių dienų</w:t>
      </w:r>
      <w:r>
        <w:rPr>
          <w:szCs w:val="24"/>
          <w:lang w:val="lt-LT" w:eastAsia="lt-LT"/>
        </w:rPr>
        <w:t xml:space="preserve"> nuo T</w:t>
      </w:r>
      <w:r w:rsidRPr="009124B3">
        <w:rPr>
          <w:szCs w:val="24"/>
          <w:lang w:val="lt-LT" w:eastAsia="lt-LT"/>
        </w:rPr>
        <w:t>iekėjo kreipimosi</w:t>
      </w:r>
      <w:r>
        <w:rPr>
          <w:szCs w:val="24"/>
          <w:lang w:val="lt-LT" w:eastAsia="lt-LT"/>
        </w:rPr>
        <w:t xml:space="preserve"> </w:t>
      </w:r>
      <w:r w:rsidRPr="009124B3">
        <w:rPr>
          <w:szCs w:val="24"/>
          <w:lang w:val="lt-LT" w:eastAsia="lt-LT"/>
        </w:rPr>
        <w:t>privalo:</w:t>
      </w:r>
    </w:p>
    <w:p w14:paraId="5ED8725A"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98.1.</w:t>
      </w:r>
      <w:r>
        <w:rPr>
          <w:szCs w:val="24"/>
          <w:lang w:val="lt-LT" w:eastAsia="lt-LT"/>
        </w:rPr>
        <w:tab/>
      </w:r>
      <w:r w:rsidRPr="009124B3">
        <w:rPr>
          <w:szCs w:val="24"/>
          <w:lang w:val="lt-LT" w:eastAsia="lt-LT"/>
        </w:rPr>
        <w:t>dviem vienodą teisinę galią turinčiais egzemplioriais (jei pasirašoma elektroniniu parašu – vienu)</w:t>
      </w:r>
      <w:r>
        <w:rPr>
          <w:szCs w:val="24"/>
          <w:lang w:val="lt-LT" w:eastAsia="lt-LT"/>
        </w:rPr>
        <w:t xml:space="preserve"> </w:t>
      </w:r>
      <w:r w:rsidRPr="009124B3">
        <w:rPr>
          <w:szCs w:val="24"/>
          <w:lang w:val="lt-LT" w:eastAsia="lt-LT"/>
        </w:rPr>
        <w:t>pasiraš</w:t>
      </w:r>
      <w:r>
        <w:rPr>
          <w:szCs w:val="24"/>
          <w:lang w:val="lt-LT" w:eastAsia="lt-LT"/>
        </w:rPr>
        <w:t>yti perdavimo–</w:t>
      </w:r>
      <w:r w:rsidRPr="009124B3">
        <w:rPr>
          <w:szCs w:val="24"/>
          <w:lang w:val="lt-LT" w:eastAsia="lt-LT"/>
        </w:rPr>
        <w:t>priėmimo aktą ir vieną akto egzempliorių</w:t>
      </w:r>
      <w:r>
        <w:rPr>
          <w:szCs w:val="24"/>
          <w:lang w:val="lt-LT" w:eastAsia="lt-LT"/>
        </w:rPr>
        <w:t xml:space="preserve"> pateikti T</w:t>
      </w:r>
      <w:r w:rsidRPr="009124B3">
        <w:rPr>
          <w:szCs w:val="24"/>
          <w:lang w:val="lt-LT" w:eastAsia="lt-LT"/>
        </w:rPr>
        <w:t>iekė</w:t>
      </w:r>
      <w:r>
        <w:rPr>
          <w:szCs w:val="24"/>
          <w:lang w:val="lt-LT" w:eastAsia="lt-LT"/>
        </w:rPr>
        <w:t xml:space="preserve">jui, </w:t>
      </w:r>
      <w:r w:rsidRPr="009124B3">
        <w:rPr>
          <w:szCs w:val="24"/>
          <w:lang w:val="lt-LT" w:eastAsia="lt-LT"/>
        </w:rPr>
        <w:t>arba</w:t>
      </w:r>
    </w:p>
    <w:p w14:paraId="30A7D3DE"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98.2.</w:t>
      </w:r>
      <w:r>
        <w:rPr>
          <w:szCs w:val="24"/>
          <w:lang w:val="lt-LT" w:eastAsia="lt-LT"/>
        </w:rPr>
        <w:tab/>
      </w:r>
      <w:r w:rsidRPr="009124B3">
        <w:rPr>
          <w:szCs w:val="24"/>
          <w:lang w:val="lt-LT" w:eastAsia="lt-LT"/>
        </w:rPr>
        <w:t>atmesti prašymą, nurodydamas tokio sprendimo priežastis ir priemones, kurių</w:t>
      </w:r>
      <w:r>
        <w:rPr>
          <w:szCs w:val="24"/>
          <w:lang w:val="lt-LT" w:eastAsia="lt-LT"/>
        </w:rPr>
        <w:t xml:space="preserve"> T</w:t>
      </w:r>
      <w:r w:rsidRPr="009124B3">
        <w:rPr>
          <w:szCs w:val="24"/>
          <w:lang w:val="lt-LT" w:eastAsia="lt-LT"/>
        </w:rPr>
        <w:t>iekėjas privalo imtis,</w:t>
      </w:r>
      <w:r>
        <w:rPr>
          <w:szCs w:val="24"/>
          <w:lang w:val="lt-LT" w:eastAsia="lt-LT"/>
        </w:rPr>
        <w:t xml:space="preserve"> </w:t>
      </w:r>
      <w:r w:rsidRPr="009124B3">
        <w:rPr>
          <w:szCs w:val="24"/>
          <w:lang w:val="lt-LT" w:eastAsia="lt-LT"/>
        </w:rPr>
        <w:t>kad aktas būtų pasirašytas.</w:t>
      </w:r>
    </w:p>
    <w:p w14:paraId="3177B814"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99.</w:t>
      </w:r>
      <w:r>
        <w:rPr>
          <w:szCs w:val="24"/>
          <w:lang w:val="lt-LT" w:eastAsia="lt-LT"/>
        </w:rPr>
        <w:tab/>
      </w:r>
      <w:r w:rsidRPr="009124B3">
        <w:rPr>
          <w:szCs w:val="24"/>
          <w:lang w:val="lt-LT" w:eastAsia="lt-LT"/>
        </w:rPr>
        <w:t>Jei dėl ypatingų aplinkybių per nustatytą laikotarpį prekių</w:t>
      </w:r>
      <w:r>
        <w:rPr>
          <w:szCs w:val="24"/>
          <w:lang w:val="lt-LT" w:eastAsia="lt-LT"/>
        </w:rPr>
        <w:t xml:space="preserve"> ar paslaugų</w:t>
      </w:r>
      <w:r w:rsidRPr="009124B3">
        <w:rPr>
          <w:szCs w:val="24"/>
          <w:lang w:val="lt-LT" w:eastAsia="lt-LT"/>
        </w:rPr>
        <w:t xml:space="preserve"> priimti neį</w:t>
      </w:r>
      <w:r>
        <w:rPr>
          <w:szCs w:val="24"/>
          <w:lang w:val="lt-LT" w:eastAsia="lt-LT"/>
        </w:rPr>
        <w:t>manoma, P</w:t>
      </w:r>
      <w:r w:rsidRPr="009124B3">
        <w:rPr>
          <w:szCs w:val="24"/>
          <w:lang w:val="lt-LT" w:eastAsia="lt-LT"/>
        </w:rPr>
        <w:t>irkėjas, suderinęs su</w:t>
      </w:r>
      <w:r>
        <w:rPr>
          <w:szCs w:val="24"/>
          <w:lang w:val="lt-LT" w:eastAsia="lt-LT"/>
        </w:rPr>
        <w:t xml:space="preserve"> T</w:t>
      </w:r>
      <w:r w:rsidRPr="009124B3">
        <w:rPr>
          <w:szCs w:val="24"/>
          <w:lang w:val="lt-LT" w:eastAsia="lt-LT"/>
        </w:rPr>
        <w:t>iekėju, surašo tai patvirtinantį aktą</w:t>
      </w:r>
      <w:r>
        <w:rPr>
          <w:szCs w:val="24"/>
          <w:lang w:val="lt-LT" w:eastAsia="lt-LT"/>
        </w:rPr>
        <w:t>. Jei P</w:t>
      </w:r>
      <w:r w:rsidRPr="009124B3">
        <w:rPr>
          <w:szCs w:val="24"/>
          <w:lang w:val="lt-LT" w:eastAsia="lt-LT"/>
        </w:rPr>
        <w:t>irkėjas per 30 (trisdešimt) kalendorinių dienų ar per kitą Sutartyje</w:t>
      </w:r>
      <w:r>
        <w:rPr>
          <w:szCs w:val="24"/>
          <w:lang w:val="lt-LT" w:eastAsia="lt-LT"/>
        </w:rPr>
        <w:t xml:space="preserve"> </w:t>
      </w:r>
      <w:r w:rsidRPr="009124B3">
        <w:rPr>
          <w:szCs w:val="24"/>
          <w:lang w:val="lt-LT" w:eastAsia="lt-LT"/>
        </w:rPr>
        <w:t>nustatytą laikotarpį nepasiraš</w:t>
      </w:r>
      <w:r>
        <w:rPr>
          <w:szCs w:val="24"/>
          <w:lang w:val="lt-LT" w:eastAsia="lt-LT"/>
        </w:rPr>
        <w:t>o perdavimo–</w:t>
      </w:r>
      <w:r w:rsidRPr="009124B3">
        <w:rPr>
          <w:szCs w:val="24"/>
          <w:lang w:val="lt-LT" w:eastAsia="lt-LT"/>
        </w:rPr>
        <w:t>priėmimo akto arba nepateikia motyvuoto atsisakymo priimti</w:t>
      </w:r>
      <w:r>
        <w:rPr>
          <w:szCs w:val="24"/>
          <w:lang w:val="lt-LT" w:eastAsia="lt-LT"/>
        </w:rPr>
        <w:t xml:space="preserve"> </w:t>
      </w:r>
      <w:r w:rsidRPr="009124B3">
        <w:rPr>
          <w:szCs w:val="24"/>
          <w:lang w:val="lt-LT" w:eastAsia="lt-LT"/>
        </w:rPr>
        <w:t>prekes</w:t>
      </w:r>
      <w:r>
        <w:rPr>
          <w:szCs w:val="24"/>
          <w:lang w:val="lt-LT" w:eastAsia="lt-LT"/>
        </w:rPr>
        <w:t xml:space="preserve"> ar paslaugas</w:t>
      </w:r>
      <w:r w:rsidRPr="009124B3">
        <w:rPr>
          <w:szCs w:val="24"/>
          <w:lang w:val="lt-LT" w:eastAsia="lt-LT"/>
        </w:rPr>
        <w:t>, laikoma, kad jis pasirašė</w:t>
      </w:r>
      <w:r>
        <w:rPr>
          <w:szCs w:val="24"/>
          <w:lang w:val="lt-LT" w:eastAsia="lt-LT"/>
        </w:rPr>
        <w:t xml:space="preserve"> perdavimo–</w:t>
      </w:r>
      <w:r w:rsidRPr="009124B3">
        <w:rPr>
          <w:szCs w:val="24"/>
          <w:lang w:val="lt-LT" w:eastAsia="lt-LT"/>
        </w:rPr>
        <w:t>priėmimo aktą paskutiniąją šio laikotarpio dieną.</w:t>
      </w:r>
    </w:p>
    <w:p w14:paraId="58DD953B"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100.</w:t>
      </w:r>
      <w:r>
        <w:rPr>
          <w:szCs w:val="24"/>
          <w:lang w:val="lt-LT" w:eastAsia="lt-LT"/>
        </w:rPr>
        <w:tab/>
      </w:r>
      <w:r w:rsidRPr="009124B3">
        <w:rPr>
          <w:szCs w:val="24"/>
          <w:lang w:val="lt-LT" w:eastAsia="lt-LT"/>
        </w:rPr>
        <w:t>Jei Sutarties vykdymo grafike (programoje) numatytas Sutarties įsipareigojimų vykdymas etapais,</w:t>
      </w:r>
      <w:r>
        <w:rPr>
          <w:szCs w:val="24"/>
          <w:lang w:val="lt-LT" w:eastAsia="lt-LT"/>
        </w:rPr>
        <w:t xml:space="preserve"> P</w:t>
      </w:r>
      <w:r w:rsidRPr="009124B3">
        <w:rPr>
          <w:szCs w:val="24"/>
          <w:lang w:val="lt-LT" w:eastAsia="lt-LT"/>
        </w:rPr>
        <w:t>irkėjas pasiraš</w:t>
      </w:r>
      <w:r>
        <w:rPr>
          <w:szCs w:val="24"/>
          <w:lang w:val="lt-LT" w:eastAsia="lt-LT"/>
        </w:rPr>
        <w:t>o perdavimo–</w:t>
      </w:r>
      <w:r w:rsidRPr="009124B3">
        <w:rPr>
          <w:szCs w:val="24"/>
          <w:lang w:val="lt-LT" w:eastAsia="lt-LT"/>
        </w:rPr>
        <w:t>priėmimo aktą po kiekvieno įvykdyto etapo.</w:t>
      </w:r>
    </w:p>
    <w:p w14:paraId="47B2DA97"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101.</w:t>
      </w:r>
      <w:r>
        <w:rPr>
          <w:szCs w:val="24"/>
          <w:lang w:val="lt-LT" w:eastAsia="lt-LT"/>
        </w:rPr>
        <w:tab/>
      </w:r>
      <w:r w:rsidRPr="009124B3">
        <w:rPr>
          <w:szCs w:val="24"/>
          <w:lang w:val="lt-LT" w:eastAsia="lt-LT"/>
        </w:rPr>
        <w:t>Tiekėjas ne vėliau kaip per 5 (pen</w:t>
      </w:r>
      <w:r>
        <w:rPr>
          <w:szCs w:val="24"/>
          <w:lang w:val="lt-LT" w:eastAsia="lt-LT"/>
        </w:rPr>
        <w:t>kias) darbo dienas po perdavimo–</w:t>
      </w:r>
      <w:r w:rsidRPr="009124B3">
        <w:rPr>
          <w:szCs w:val="24"/>
          <w:lang w:val="lt-LT" w:eastAsia="lt-LT"/>
        </w:rPr>
        <w:t>priėmimo akto pasirašymo dienos</w:t>
      </w:r>
      <w:r>
        <w:rPr>
          <w:szCs w:val="24"/>
          <w:lang w:val="lt-LT" w:eastAsia="lt-LT"/>
        </w:rPr>
        <w:t xml:space="preserve"> </w:t>
      </w:r>
      <w:r w:rsidRPr="009124B3">
        <w:rPr>
          <w:szCs w:val="24"/>
          <w:lang w:val="lt-LT" w:eastAsia="lt-LT"/>
        </w:rPr>
        <w:t>išmontuoja ir išveža laikinąsias konstrukcijas ar kitas priemones, kurių reikėjo tinkamam Sutarties įvykdymui,</w:t>
      </w:r>
      <w:r>
        <w:rPr>
          <w:szCs w:val="24"/>
          <w:lang w:val="lt-LT" w:eastAsia="lt-LT"/>
        </w:rPr>
        <w:t xml:space="preserve"> </w:t>
      </w:r>
      <w:r w:rsidRPr="009124B3">
        <w:rPr>
          <w:szCs w:val="24"/>
          <w:lang w:val="lt-LT" w:eastAsia="lt-LT"/>
        </w:rPr>
        <w:t>taip pat medžiagas, kurių nereikia Sutarties vykdymui.</w:t>
      </w:r>
    </w:p>
    <w:p w14:paraId="3378AABF"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w:t>
      </w:r>
      <w:r>
        <w:rPr>
          <w:szCs w:val="24"/>
          <w:lang w:val="lt-LT" w:eastAsia="lt-LT"/>
        </w:rPr>
        <w:tab/>
      </w:r>
      <w:r w:rsidRPr="009124B3">
        <w:rPr>
          <w:szCs w:val="24"/>
          <w:lang w:val="lt-LT" w:eastAsia="lt-LT"/>
        </w:rPr>
        <w:t>Pirkė</w:t>
      </w:r>
      <w:r>
        <w:rPr>
          <w:szCs w:val="24"/>
          <w:lang w:val="lt-LT" w:eastAsia="lt-LT"/>
        </w:rPr>
        <w:t>jas iki perdavimo–</w:t>
      </w:r>
      <w:r w:rsidRPr="009124B3">
        <w:rPr>
          <w:szCs w:val="24"/>
          <w:lang w:val="lt-LT" w:eastAsia="lt-LT"/>
        </w:rPr>
        <w:t>priėmimo akto pasirašymo turi teisę reikalauti:</w:t>
      </w:r>
    </w:p>
    <w:p w14:paraId="373B3DB3"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102.1. </w:t>
      </w:r>
      <w:r w:rsidRPr="009124B3">
        <w:rPr>
          <w:szCs w:val="24"/>
          <w:lang w:val="lt-LT" w:eastAsia="lt-LT"/>
        </w:rPr>
        <w:t>iki nurodyto termino iš priėmimo vietos išgabenti prekes, kurios neatitinka Sutarties reikalavimų;</w:t>
      </w:r>
    </w:p>
    <w:p w14:paraId="76BACD79"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sidRPr="009124B3">
        <w:rPr>
          <w:szCs w:val="24"/>
          <w:lang w:val="lt-LT" w:eastAsia="lt-LT"/>
        </w:rPr>
        <w:t>1</w:t>
      </w:r>
      <w:r>
        <w:rPr>
          <w:szCs w:val="24"/>
          <w:lang w:val="lt-LT" w:eastAsia="lt-LT"/>
        </w:rPr>
        <w:t>02</w:t>
      </w:r>
      <w:r w:rsidRPr="009124B3">
        <w:rPr>
          <w:szCs w:val="24"/>
          <w:lang w:val="lt-LT" w:eastAsia="lt-LT"/>
        </w:rPr>
        <w:t>.2. pakeisti Sutarties reikalavimų neatitinkančias prekes</w:t>
      </w:r>
      <w:r>
        <w:rPr>
          <w:szCs w:val="24"/>
          <w:lang w:val="lt-LT" w:eastAsia="lt-LT"/>
        </w:rPr>
        <w:t xml:space="preserve"> </w:t>
      </w:r>
      <w:r w:rsidRPr="009124B3">
        <w:rPr>
          <w:szCs w:val="24"/>
          <w:lang w:val="lt-LT" w:eastAsia="lt-LT"/>
        </w:rPr>
        <w:t>tinkamomis prekėmis 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įdiegti jas pagal</w:t>
      </w:r>
      <w:r>
        <w:rPr>
          <w:szCs w:val="24"/>
          <w:lang w:val="lt-LT" w:eastAsia="lt-LT"/>
        </w:rPr>
        <w:t xml:space="preserve"> </w:t>
      </w:r>
      <w:r w:rsidRPr="009124B3">
        <w:rPr>
          <w:szCs w:val="24"/>
          <w:lang w:val="lt-LT" w:eastAsia="lt-LT"/>
        </w:rPr>
        <w:t>Sutarties reikalavimus</w:t>
      </w:r>
      <w:r>
        <w:rPr>
          <w:szCs w:val="24"/>
          <w:lang w:val="lt-LT" w:eastAsia="lt-LT"/>
        </w:rPr>
        <w:t>,</w:t>
      </w:r>
      <w:r w:rsidRPr="00476703">
        <w:rPr>
          <w:szCs w:val="24"/>
          <w:lang w:val="lt-LT" w:eastAsia="lt-LT"/>
        </w:rPr>
        <w:t xml:space="preserve"> </w:t>
      </w:r>
      <w:r>
        <w:rPr>
          <w:szCs w:val="24"/>
          <w:lang w:val="lt-LT" w:eastAsia="lt-LT"/>
        </w:rPr>
        <w:t xml:space="preserve">ar pakeisti </w:t>
      </w:r>
      <w:r w:rsidRPr="009124B3">
        <w:rPr>
          <w:szCs w:val="24"/>
          <w:lang w:val="lt-LT" w:eastAsia="lt-LT"/>
        </w:rPr>
        <w:t>Sutarties reikalavimų neatitinkančias</w:t>
      </w:r>
      <w:r>
        <w:rPr>
          <w:szCs w:val="24"/>
          <w:lang w:val="lt-LT" w:eastAsia="lt-LT"/>
        </w:rPr>
        <w:t xml:space="preserve"> paslaugas tinkamomis</w:t>
      </w:r>
      <w:r w:rsidRPr="009124B3">
        <w:rPr>
          <w:szCs w:val="24"/>
          <w:lang w:val="lt-LT" w:eastAsia="lt-LT"/>
        </w:rPr>
        <w:t>;</w:t>
      </w:r>
    </w:p>
    <w:p w14:paraId="776985CD"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102.3. T</w:t>
      </w:r>
      <w:r w:rsidRPr="009124B3">
        <w:rPr>
          <w:szCs w:val="24"/>
          <w:lang w:val="lt-LT" w:eastAsia="lt-LT"/>
        </w:rPr>
        <w:t>iekėjo sąskaita ištaisyti nurodytus defektus ar neatitikimus.</w:t>
      </w:r>
    </w:p>
    <w:p w14:paraId="263F0A93" w14:textId="77777777" w:rsidR="00F83CF5" w:rsidRDefault="00F83CF5" w:rsidP="00F83CF5">
      <w:pPr>
        <w:tabs>
          <w:tab w:val="clear" w:pos="1293"/>
        </w:tabs>
        <w:suppressAutoHyphens w:val="0"/>
        <w:autoSpaceDE w:val="0"/>
        <w:autoSpaceDN w:val="0"/>
        <w:adjustRightInd w:val="0"/>
        <w:jc w:val="center"/>
        <w:textAlignment w:val="auto"/>
        <w:rPr>
          <w:b/>
          <w:bCs/>
          <w:szCs w:val="24"/>
          <w:lang w:val="lt-LT" w:eastAsia="lt-LT"/>
        </w:rPr>
      </w:pPr>
    </w:p>
    <w:p w14:paraId="5B85820B" w14:textId="77777777" w:rsidR="00F83CF5" w:rsidRDefault="00F83CF5" w:rsidP="00F83CF5">
      <w:pPr>
        <w:tabs>
          <w:tab w:val="clear" w:pos="1293"/>
        </w:tabs>
        <w:suppressAutoHyphens w:val="0"/>
        <w:autoSpaceDE w:val="0"/>
        <w:autoSpaceDN w:val="0"/>
        <w:adjustRightInd w:val="0"/>
        <w:jc w:val="center"/>
        <w:textAlignment w:val="auto"/>
        <w:rPr>
          <w:b/>
          <w:bCs/>
          <w:szCs w:val="24"/>
          <w:lang w:val="lt-LT" w:eastAsia="lt-LT"/>
        </w:rPr>
      </w:pPr>
      <w:r>
        <w:rPr>
          <w:b/>
          <w:bCs/>
          <w:szCs w:val="24"/>
          <w:lang w:val="lt-LT" w:eastAsia="lt-LT"/>
        </w:rPr>
        <w:t>XV SKYRIUS</w:t>
      </w:r>
    </w:p>
    <w:p w14:paraId="2BDAB544" w14:textId="77777777" w:rsidR="00F83CF5" w:rsidRDefault="00F83CF5" w:rsidP="00F83CF5">
      <w:pPr>
        <w:tabs>
          <w:tab w:val="clear" w:pos="1293"/>
        </w:tabs>
        <w:suppressAutoHyphens w:val="0"/>
        <w:autoSpaceDE w:val="0"/>
        <w:autoSpaceDN w:val="0"/>
        <w:adjustRightInd w:val="0"/>
        <w:jc w:val="center"/>
        <w:textAlignment w:val="auto"/>
        <w:rPr>
          <w:b/>
          <w:bCs/>
          <w:szCs w:val="24"/>
          <w:lang w:val="lt-LT" w:eastAsia="lt-LT"/>
        </w:rPr>
      </w:pPr>
      <w:r w:rsidRPr="009124B3">
        <w:rPr>
          <w:b/>
          <w:bCs/>
          <w:szCs w:val="24"/>
          <w:lang w:val="lt-LT" w:eastAsia="lt-LT"/>
        </w:rPr>
        <w:t>GARANTINIAI ĮSIPAREIGOJIMAI</w:t>
      </w:r>
    </w:p>
    <w:p w14:paraId="0068C04F" w14:textId="77777777" w:rsidR="00F83CF5" w:rsidRPr="009124B3" w:rsidRDefault="00F83CF5" w:rsidP="00F83CF5">
      <w:pPr>
        <w:tabs>
          <w:tab w:val="clear" w:pos="1293"/>
        </w:tabs>
        <w:suppressAutoHyphens w:val="0"/>
        <w:autoSpaceDE w:val="0"/>
        <w:autoSpaceDN w:val="0"/>
        <w:adjustRightInd w:val="0"/>
        <w:jc w:val="both"/>
        <w:textAlignment w:val="auto"/>
        <w:rPr>
          <w:b/>
          <w:bCs/>
          <w:szCs w:val="24"/>
          <w:lang w:val="lt-LT" w:eastAsia="lt-LT"/>
        </w:rPr>
      </w:pPr>
    </w:p>
    <w:p w14:paraId="4DA63891"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103</w:t>
      </w:r>
      <w:r w:rsidRPr="009124B3">
        <w:rPr>
          <w:szCs w:val="24"/>
          <w:lang w:val="lt-LT" w:eastAsia="lt-LT"/>
        </w:rPr>
        <w:t>. Je</w:t>
      </w:r>
      <w:r>
        <w:rPr>
          <w:szCs w:val="24"/>
          <w:lang w:val="lt-LT" w:eastAsia="lt-LT"/>
        </w:rPr>
        <w:t>i Sutartyje nenumatyta kitaip, T</w:t>
      </w:r>
      <w:r w:rsidRPr="009124B3">
        <w:rPr>
          <w:szCs w:val="24"/>
          <w:lang w:val="lt-LT" w:eastAsia="lt-LT"/>
        </w:rPr>
        <w:t>iekėjas privalo garantuoti, kad pristatytos prekės yra naujos,</w:t>
      </w:r>
      <w:r>
        <w:rPr>
          <w:szCs w:val="24"/>
          <w:lang w:val="lt-LT" w:eastAsia="lt-LT"/>
        </w:rPr>
        <w:t xml:space="preserve"> </w:t>
      </w:r>
      <w:r w:rsidRPr="009124B3">
        <w:rPr>
          <w:szCs w:val="24"/>
          <w:lang w:val="lt-LT" w:eastAsia="lt-LT"/>
        </w:rPr>
        <w:t>nenaudotos.</w:t>
      </w:r>
    </w:p>
    <w:p w14:paraId="7CD4F069"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104</w:t>
      </w:r>
      <w:r w:rsidRPr="009124B3">
        <w:rPr>
          <w:szCs w:val="24"/>
          <w:lang w:val="lt-LT" w:eastAsia="lt-LT"/>
        </w:rPr>
        <w:t xml:space="preserve">. Tiekėjas garantuoja, kad visos pristatytos prekės yra be defektų, </w:t>
      </w:r>
      <w:r>
        <w:rPr>
          <w:szCs w:val="24"/>
          <w:lang w:val="lt-LT" w:eastAsia="lt-LT"/>
        </w:rPr>
        <w:t>kuriuos lemia</w:t>
      </w:r>
      <w:r w:rsidRPr="009124B3">
        <w:rPr>
          <w:szCs w:val="24"/>
          <w:lang w:val="lt-LT" w:eastAsia="lt-LT"/>
        </w:rPr>
        <w:t xml:space="preserve"> projekto, darbo, medžiagų ar</w:t>
      </w:r>
      <w:r>
        <w:rPr>
          <w:szCs w:val="24"/>
          <w:lang w:val="lt-LT" w:eastAsia="lt-LT"/>
        </w:rPr>
        <w:t xml:space="preserve"> </w:t>
      </w:r>
      <w:r w:rsidRPr="009124B3">
        <w:rPr>
          <w:szCs w:val="24"/>
          <w:lang w:val="lt-LT" w:eastAsia="lt-LT"/>
        </w:rPr>
        <w:t>pristatymo kokybė, išskyrus atvejį, kai konkretus projektas ar medžiagos yra privalomos pagal specifikacijas</w:t>
      </w:r>
      <w:r>
        <w:rPr>
          <w:szCs w:val="24"/>
          <w:lang w:val="lt-LT" w:eastAsia="lt-LT"/>
        </w:rPr>
        <w:t xml:space="preserve"> </w:t>
      </w:r>
      <w:r w:rsidRPr="009124B3">
        <w:rPr>
          <w:szCs w:val="24"/>
          <w:lang w:val="lt-LT" w:eastAsia="lt-LT"/>
        </w:rPr>
        <w:t xml:space="preserve">arba kai defektus </w:t>
      </w:r>
      <w:r>
        <w:rPr>
          <w:szCs w:val="24"/>
          <w:lang w:val="lt-LT" w:eastAsia="lt-LT"/>
        </w:rPr>
        <w:t>lėmė</w:t>
      </w:r>
      <w:r w:rsidRPr="009124B3">
        <w:rPr>
          <w:szCs w:val="24"/>
          <w:lang w:val="lt-LT" w:eastAsia="lt-LT"/>
        </w:rPr>
        <w:t xml:space="preserve"> koks nors veiksmas ar neveikimas, nau</w:t>
      </w:r>
      <w:r>
        <w:rPr>
          <w:szCs w:val="24"/>
          <w:lang w:val="lt-LT" w:eastAsia="lt-LT"/>
        </w:rPr>
        <w:t>dojant prekes P</w:t>
      </w:r>
      <w:r w:rsidRPr="009124B3">
        <w:rPr>
          <w:szCs w:val="24"/>
          <w:lang w:val="lt-LT" w:eastAsia="lt-LT"/>
        </w:rPr>
        <w:t>irkėjo šalies sąlygomis.</w:t>
      </w:r>
    </w:p>
    <w:p w14:paraId="1017DD4A"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105</w:t>
      </w:r>
      <w:r w:rsidRPr="009124B3">
        <w:rPr>
          <w:szCs w:val="24"/>
          <w:lang w:val="lt-LT" w:eastAsia="lt-LT"/>
        </w:rPr>
        <w:t>. Prekių garantija galioja tiek, kiek numatyta Sutartyje.</w:t>
      </w:r>
    </w:p>
    <w:p w14:paraId="7E911E25"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 Tiekėjas privalo kuo greičiau savo sąskaita pašalinti visus garantinio laikotarpio metu pastebėtus</w:t>
      </w:r>
      <w:r>
        <w:rPr>
          <w:szCs w:val="24"/>
          <w:lang w:val="lt-LT" w:eastAsia="lt-LT"/>
        </w:rPr>
        <w:t xml:space="preserve"> </w:t>
      </w:r>
      <w:r w:rsidRPr="009124B3">
        <w:rPr>
          <w:szCs w:val="24"/>
          <w:lang w:val="lt-LT" w:eastAsia="lt-LT"/>
        </w:rPr>
        <w:t>defektus ar įvykusius gedimus, kurie:</w:t>
      </w:r>
    </w:p>
    <w:p w14:paraId="203E6F79"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.1. atsirado dėl to, kad buvo naudojamos medžiagos su defektais, dė</w:t>
      </w:r>
      <w:r>
        <w:rPr>
          <w:szCs w:val="24"/>
          <w:lang w:val="lt-LT" w:eastAsia="lt-LT"/>
        </w:rPr>
        <w:t>l prastos T</w:t>
      </w:r>
      <w:r w:rsidRPr="009124B3">
        <w:rPr>
          <w:szCs w:val="24"/>
          <w:lang w:val="lt-LT" w:eastAsia="lt-LT"/>
        </w:rPr>
        <w:t>iekėjo darbo kokybės,</w:t>
      </w:r>
      <w:r>
        <w:rPr>
          <w:szCs w:val="24"/>
          <w:lang w:val="lt-LT" w:eastAsia="lt-LT"/>
        </w:rPr>
        <w:t xml:space="preserve"> </w:t>
      </w:r>
      <w:r w:rsidRPr="009124B3">
        <w:rPr>
          <w:szCs w:val="24"/>
          <w:lang w:val="lt-LT" w:eastAsia="lt-LT"/>
        </w:rPr>
        <w:t xml:space="preserve">blogo projekto ar reikalavimų neatitinkančių </w:t>
      </w:r>
      <w:r>
        <w:rPr>
          <w:szCs w:val="24"/>
          <w:lang w:val="lt-LT" w:eastAsia="lt-LT"/>
        </w:rPr>
        <w:t>tiekimo</w:t>
      </w:r>
      <w:r w:rsidRPr="009124B3">
        <w:rPr>
          <w:szCs w:val="24"/>
          <w:lang w:val="lt-LT" w:eastAsia="lt-LT"/>
        </w:rPr>
        <w:t xml:space="preserve"> sąlygų;</w:t>
      </w:r>
    </w:p>
    <w:p w14:paraId="16473C84"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.2. atsirado dėl kokių nors tiekėjo veiksmų ar neveikimo garantinio laikotarpio metu;</w:t>
      </w:r>
    </w:p>
    <w:p w14:paraId="45E95956"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.3. buvo pastebė</w:t>
      </w:r>
      <w:r>
        <w:rPr>
          <w:szCs w:val="24"/>
          <w:lang w:val="lt-LT" w:eastAsia="lt-LT"/>
        </w:rPr>
        <w:t>ti P</w:t>
      </w:r>
      <w:r w:rsidRPr="009124B3">
        <w:rPr>
          <w:szCs w:val="24"/>
          <w:lang w:val="lt-LT" w:eastAsia="lt-LT"/>
        </w:rPr>
        <w:t>irkėjui tikrinant ar eksploatuojant prekes.</w:t>
      </w:r>
    </w:p>
    <w:p w14:paraId="241519BA"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107</w:t>
      </w:r>
      <w:r w:rsidRPr="009124B3">
        <w:rPr>
          <w:szCs w:val="24"/>
          <w:lang w:val="lt-LT" w:eastAsia="lt-LT"/>
        </w:rPr>
        <w:t>. Garantinis laikotarpis visoms pakeistoms ar sutaisytoms dalims vėl įsigalioja nuo dienos, kai buvo</w:t>
      </w:r>
      <w:r>
        <w:rPr>
          <w:szCs w:val="24"/>
          <w:lang w:val="lt-LT" w:eastAsia="lt-LT"/>
        </w:rPr>
        <w:t xml:space="preserve"> atliktas P</w:t>
      </w:r>
      <w:r w:rsidRPr="009124B3">
        <w:rPr>
          <w:szCs w:val="24"/>
          <w:lang w:val="lt-LT" w:eastAsia="lt-LT"/>
        </w:rPr>
        <w:t>irkėjo priimtinas pakeitimas ar remontas. Jei Sutartyje numatytas dalinis prekių priėmimas,</w:t>
      </w:r>
      <w:r>
        <w:rPr>
          <w:szCs w:val="24"/>
          <w:lang w:val="lt-LT" w:eastAsia="lt-LT"/>
        </w:rPr>
        <w:t xml:space="preserve"> </w:t>
      </w:r>
      <w:r w:rsidRPr="009124B3">
        <w:rPr>
          <w:szCs w:val="24"/>
          <w:lang w:val="lt-LT" w:eastAsia="lt-LT"/>
        </w:rPr>
        <w:t>garantinis laikotarpis pratęsiamas tik toms prekėms, kurios buvo keičiamos ar taisomos.</w:t>
      </w:r>
    </w:p>
    <w:p w14:paraId="5888B41C"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108</w:t>
      </w:r>
      <w:r w:rsidRPr="009124B3">
        <w:rPr>
          <w:szCs w:val="24"/>
          <w:lang w:val="lt-LT" w:eastAsia="lt-LT"/>
        </w:rPr>
        <w:t>. Jei defektai išaiškėja arba gedimai įvykst</w:t>
      </w:r>
      <w:r>
        <w:rPr>
          <w:szCs w:val="24"/>
          <w:lang w:val="lt-LT" w:eastAsia="lt-LT"/>
        </w:rPr>
        <w:t>a garantinio laikotarpio metu, P</w:t>
      </w:r>
      <w:r w:rsidRPr="009124B3">
        <w:rPr>
          <w:szCs w:val="24"/>
          <w:lang w:val="lt-LT" w:eastAsia="lt-LT"/>
        </w:rPr>
        <w:t>irkėjas raštu įspėja apie tai</w:t>
      </w:r>
      <w:r>
        <w:rPr>
          <w:szCs w:val="24"/>
          <w:lang w:val="lt-LT" w:eastAsia="lt-LT"/>
        </w:rPr>
        <w:t xml:space="preserve"> T</w:t>
      </w:r>
      <w:r w:rsidRPr="009124B3">
        <w:rPr>
          <w:szCs w:val="24"/>
          <w:lang w:val="lt-LT" w:eastAsia="lt-LT"/>
        </w:rPr>
        <w:t>iekėją</w:t>
      </w:r>
      <w:r>
        <w:rPr>
          <w:szCs w:val="24"/>
          <w:lang w:val="lt-LT" w:eastAsia="lt-LT"/>
        </w:rPr>
        <w:t>. Jei T</w:t>
      </w:r>
      <w:r w:rsidRPr="009124B3">
        <w:rPr>
          <w:szCs w:val="24"/>
          <w:lang w:val="lt-LT" w:eastAsia="lt-LT"/>
        </w:rPr>
        <w:t>iekėjas nepašalina defekto ar gedimo per įspėjime nurodytą laikotarpį</w:t>
      </w:r>
      <w:r>
        <w:rPr>
          <w:szCs w:val="24"/>
          <w:lang w:val="lt-LT" w:eastAsia="lt-LT"/>
        </w:rPr>
        <w:t>, P</w:t>
      </w:r>
      <w:r w:rsidRPr="009124B3">
        <w:rPr>
          <w:szCs w:val="24"/>
          <w:lang w:val="lt-LT" w:eastAsia="lt-LT"/>
        </w:rPr>
        <w:t>irkėjas turi teisę</w:t>
      </w:r>
      <w:r>
        <w:rPr>
          <w:szCs w:val="24"/>
          <w:lang w:val="lt-LT" w:eastAsia="lt-LT"/>
        </w:rPr>
        <w:t xml:space="preserve"> </w:t>
      </w:r>
      <w:r w:rsidRPr="009124B3">
        <w:rPr>
          <w:szCs w:val="24"/>
          <w:lang w:val="lt-LT" w:eastAsia="lt-LT"/>
        </w:rPr>
        <w:t>pasamdyti kitus asmenis, kad atliktų š</w:t>
      </w:r>
      <w:r>
        <w:rPr>
          <w:szCs w:val="24"/>
          <w:lang w:val="lt-LT" w:eastAsia="lt-LT"/>
        </w:rPr>
        <w:t>ias paslaugas T</w:t>
      </w:r>
      <w:r w:rsidRPr="009124B3">
        <w:rPr>
          <w:szCs w:val="24"/>
          <w:lang w:val="lt-LT" w:eastAsia="lt-LT"/>
        </w:rPr>
        <w:t>iekėjo atsakomybe ir jo sąskai</w:t>
      </w:r>
      <w:r>
        <w:rPr>
          <w:szCs w:val="24"/>
          <w:lang w:val="lt-LT" w:eastAsia="lt-LT"/>
        </w:rPr>
        <w:t>ta. Tokiu atveju T</w:t>
      </w:r>
      <w:r w:rsidRPr="009124B3">
        <w:rPr>
          <w:szCs w:val="24"/>
          <w:lang w:val="lt-LT" w:eastAsia="lt-LT"/>
        </w:rPr>
        <w:t>iekėjas</w:t>
      </w:r>
      <w:r>
        <w:rPr>
          <w:szCs w:val="24"/>
          <w:lang w:val="lt-LT" w:eastAsia="lt-LT"/>
        </w:rPr>
        <w:t xml:space="preserve"> privalo atlyginti P</w:t>
      </w:r>
      <w:r w:rsidRPr="009124B3">
        <w:rPr>
          <w:szCs w:val="24"/>
          <w:lang w:val="lt-LT" w:eastAsia="lt-LT"/>
        </w:rPr>
        <w:t>irkėjo patirtas iš</w:t>
      </w:r>
      <w:r>
        <w:rPr>
          <w:szCs w:val="24"/>
          <w:lang w:val="lt-LT" w:eastAsia="lt-LT"/>
        </w:rPr>
        <w:t>laidas, ir / arba P</w:t>
      </w:r>
      <w:r w:rsidRPr="009124B3">
        <w:rPr>
          <w:szCs w:val="24"/>
          <w:lang w:val="lt-LT" w:eastAsia="lt-LT"/>
        </w:rPr>
        <w:t>irkėjo patirtos išlaidos išskaičiuojamos iš</w:t>
      </w:r>
      <w:r>
        <w:rPr>
          <w:szCs w:val="24"/>
          <w:lang w:val="lt-LT" w:eastAsia="lt-LT"/>
        </w:rPr>
        <w:t xml:space="preserve"> T</w:t>
      </w:r>
      <w:r w:rsidRPr="009124B3">
        <w:rPr>
          <w:szCs w:val="24"/>
          <w:lang w:val="lt-LT" w:eastAsia="lt-LT"/>
        </w:rPr>
        <w:t>iekėjui mokėtinų</w:t>
      </w:r>
      <w:r>
        <w:rPr>
          <w:szCs w:val="24"/>
          <w:lang w:val="lt-LT" w:eastAsia="lt-LT"/>
        </w:rPr>
        <w:t xml:space="preserve"> </w:t>
      </w:r>
      <w:r w:rsidRPr="009124B3">
        <w:rPr>
          <w:szCs w:val="24"/>
          <w:lang w:val="lt-LT" w:eastAsia="lt-LT"/>
        </w:rPr>
        <w:t>sumų 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arba iš</w:t>
      </w:r>
      <w:r>
        <w:rPr>
          <w:szCs w:val="24"/>
          <w:lang w:val="lt-LT" w:eastAsia="lt-LT"/>
        </w:rPr>
        <w:t xml:space="preserve"> T</w:t>
      </w:r>
      <w:r w:rsidRPr="009124B3">
        <w:rPr>
          <w:szCs w:val="24"/>
          <w:lang w:val="lt-LT" w:eastAsia="lt-LT"/>
        </w:rPr>
        <w:t>iekėjo garantijų.</w:t>
      </w:r>
    </w:p>
    <w:p w14:paraId="0F727137"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109</w:t>
      </w:r>
      <w:r w:rsidRPr="00AD32C2">
        <w:rPr>
          <w:szCs w:val="24"/>
          <w:lang w:val="lt-LT" w:eastAsia="lt-LT"/>
        </w:rPr>
        <w:t>. Jei garantijos trukmė Sutartyje nenurodoma, o prekei pagal jos savybes turi būti taikoma garantija, tuomet ji yra 365 kalendorinės dienos. Garantinis laikotarpis pradedamas skaičiuoti nuo tos dienos, kai pasirašomas prekių perdavimo</w:t>
      </w:r>
      <w:r>
        <w:rPr>
          <w:szCs w:val="24"/>
          <w:lang w:val="lt-LT" w:eastAsia="lt-LT"/>
        </w:rPr>
        <w:t>–</w:t>
      </w:r>
      <w:r w:rsidRPr="00AD32C2">
        <w:rPr>
          <w:szCs w:val="24"/>
          <w:lang w:val="lt-LT" w:eastAsia="lt-LT"/>
        </w:rPr>
        <w:t>priėmimo aktas.</w:t>
      </w:r>
    </w:p>
    <w:p w14:paraId="346DF2B2"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110</w:t>
      </w:r>
      <w:r w:rsidRPr="009124B3">
        <w:rPr>
          <w:szCs w:val="24"/>
          <w:lang w:val="lt-LT" w:eastAsia="lt-LT"/>
        </w:rPr>
        <w:t>. Pasibaigus garantiniam laikotarpiui arba, jei yra daugiau nei vienas garantinis laikotarpis, pasibaigus</w:t>
      </w:r>
      <w:r>
        <w:rPr>
          <w:szCs w:val="24"/>
          <w:lang w:val="lt-LT" w:eastAsia="lt-LT"/>
        </w:rPr>
        <w:t xml:space="preserve"> </w:t>
      </w:r>
      <w:r w:rsidRPr="009124B3">
        <w:rPr>
          <w:szCs w:val="24"/>
          <w:lang w:val="lt-LT" w:eastAsia="lt-LT"/>
        </w:rPr>
        <w:t xml:space="preserve">paskutiniam jų </w:t>
      </w:r>
      <w:r w:rsidR="00525D81">
        <w:rPr>
          <w:szCs w:val="24"/>
          <w:lang w:val="lt-LT" w:eastAsia="lt-LT"/>
        </w:rPr>
        <w:t xml:space="preserve">ir </w:t>
      </w:r>
      <w:r w:rsidRPr="009124B3">
        <w:rPr>
          <w:szCs w:val="24"/>
          <w:lang w:val="lt-LT" w:eastAsia="lt-LT"/>
        </w:rPr>
        <w:t>pašalinus visus defek</w:t>
      </w:r>
      <w:r>
        <w:rPr>
          <w:szCs w:val="24"/>
          <w:lang w:val="lt-LT" w:eastAsia="lt-LT"/>
        </w:rPr>
        <w:t>tus ar gedimus, jei tokių yra, Pirkėjas išrašo T</w:t>
      </w:r>
      <w:r w:rsidRPr="009124B3">
        <w:rPr>
          <w:szCs w:val="24"/>
          <w:lang w:val="lt-LT" w:eastAsia="lt-LT"/>
        </w:rPr>
        <w:t>iekėjui garantinių</w:t>
      </w:r>
      <w:r>
        <w:rPr>
          <w:szCs w:val="24"/>
          <w:lang w:val="lt-LT" w:eastAsia="lt-LT"/>
        </w:rPr>
        <w:t xml:space="preserve"> </w:t>
      </w:r>
      <w:r w:rsidRPr="009124B3">
        <w:rPr>
          <w:szCs w:val="24"/>
          <w:lang w:val="lt-LT" w:eastAsia="lt-LT"/>
        </w:rPr>
        <w:t>įsipareigojimų įvykdymo aktą.</w:t>
      </w:r>
      <w:r>
        <w:rPr>
          <w:szCs w:val="24"/>
          <w:lang w:val="lt-LT" w:eastAsia="lt-LT"/>
        </w:rPr>
        <w:t xml:space="preserve"> </w:t>
      </w:r>
      <w:r w:rsidRPr="009124B3">
        <w:rPr>
          <w:szCs w:val="24"/>
          <w:lang w:val="lt-LT" w:eastAsia="lt-LT"/>
        </w:rPr>
        <w:t xml:space="preserve">Jame nurodoma diena, kai </w:t>
      </w:r>
      <w:r>
        <w:rPr>
          <w:szCs w:val="24"/>
          <w:lang w:val="lt-LT" w:eastAsia="lt-LT"/>
        </w:rPr>
        <w:t>Tiekėjas P</w:t>
      </w:r>
      <w:r w:rsidRPr="009124B3">
        <w:rPr>
          <w:szCs w:val="24"/>
          <w:lang w:val="lt-LT" w:eastAsia="lt-LT"/>
        </w:rPr>
        <w:t>irkėjui priimtinu būdu įvykdė savo įsipareigojimus pagal Sutartį.</w:t>
      </w:r>
    </w:p>
    <w:p w14:paraId="7904547A"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111</w:t>
      </w:r>
      <w:r w:rsidRPr="009124B3">
        <w:rPr>
          <w:szCs w:val="24"/>
          <w:lang w:val="lt-LT" w:eastAsia="lt-LT"/>
        </w:rPr>
        <w:t>. Garantini</w:t>
      </w:r>
      <w:r>
        <w:rPr>
          <w:szCs w:val="24"/>
          <w:lang w:val="lt-LT" w:eastAsia="lt-LT"/>
        </w:rPr>
        <w:t>ų įsipareigojimų įvykdymo aktą P</w:t>
      </w:r>
      <w:r w:rsidRPr="009124B3">
        <w:rPr>
          <w:szCs w:val="24"/>
          <w:lang w:val="lt-LT" w:eastAsia="lt-LT"/>
        </w:rPr>
        <w:t>irkėjas privalo išrašyti per 30 (trisdešimt) kalendorinių dienų</w:t>
      </w:r>
      <w:r>
        <w:rPr>
          <w:szCs w:val="24"/>
          <w:lang w:val="lt-LT" w:eastAsia="lt-LT"/>
        </w:rPr>
        <w:t xml:space="preserve"> </w:t>
      </w:r>
      <w:r w:rsidRPr="009124B3">
        <w:rPr>
          <w:szCs w:val="24"/>
          <w:lang w:val="lt-LT" w:eastAsia="lt-LT"/>
        </w:rPr>
        <w:t>nuo garant</w:t>
      </w:r>
      <w:r>
        <w:rPr>
          <w:szCs w:val="24"/>
          <w:lang w:val="lt-LT" w:eastAsia="lt-LT"/>
        </w:rPr>
        <w:t>inio laikotarpio pabaigos. Jei P</w:t>
      </w:r>
      <w:r w:rsidRPr="009124B3">
        <w:rPr>
          <w:szCs w:val="24"/>
          <w:lang w:val="lt-LT" w:eastAsia="lt-LT"/>
        </w:rPr>
        <w:t>irkėjas per 30 (trisdešimt) kalendorinių dienų nepasirašo garantinių</w:t>
      </w:r>
      <w:r>
        <w:rPr>
          <w:szCs w:val="24"/>
          <w:lang w:val="lt-LT" w:eastAsia="lt-LT"/>
        </w:rPr>
        <w:t xml:space="preserve"> </w:t>
      </w:r>
      <w:r w:rsidRPr="009124B3">
        <w:rPr>
          <w:szCs w:val="24"/>
          <w:lang w:val="lt-LT" w:eastAsia="lt-LT"/>
        </w:rPr>
        <w:t>įsipareigojimų įvykdymo akto arba nepateikia motyvuoto atsisakymo tokį aktą pasirašyti, laikoma, kad jis</w:t>
      </w:r>
      <w:r>
        <w:rPr>
          <w:szCs w:val="24"/>
          <w:lang w:val="lt-LT" w:eastAsia="lt-LT"/>
        </w:rPr>
        <w:t xml:space="preserve"> </w:t>
      </w:r>
      <w:r w:rsidRPr="009124B3">
        <w:rPr>
          <w:szCs w:val="24"/>
          <w:lang w:val="lt-LT" w:eastAsia="lt-LT"/>
        </w:rPr>
        <w:t>pasirašė garantinių įsipareigojimų įvykdymo aktą paskutiniąją šio laikotarpio dieną.</w:t>
      </w:r>
    </w:p>
    <w:p w14:paraId="3629C6E7" w14:textId="77777777" w:rsidR="00F83CF5" w:rsidRDefault="00F83CF5" w:rsidP="00F83CF5">
      <w:pPr>
        <w:tabs>
          <w:tab w:val="clear" w:pos="1293"/>
        </w:tabs>
        <w:suppressAutoHyphens w:val="0"/>
        <w:autoSpaceDE w:val="0"/>
        <w:autoSpaceDN w:val="0"/>
        <w:adjustRightInd w:val="0"/>
        <w:ind w:firstLine="1134"/>
        <w:jc w:val="both"/>
        <w:textAlignment w:val="auto"/>
        <w:rPr>
          <w:szCs w:val="24"/>
        </w:rPr>
      </w:pPr>
      <w:r>
        <w:rPr>
          <w:szCs w:val="24"/>
          <w:lang w:val="lt-LT" w:eastAsia="lt-LT"/>
        </w:rPr>
        <w:t>112. Kol P</w:t>
      </w:r>
      <w:r w:rsidRPr="009124B3">
        <w:rPr>
          <w:szCs w:val="24"/>
          <w:lang w:val="lt-LT" w:eastAsia="lt-LT"/>
        </w:rPr>
        <w:t>irkėjas nepatvirtina garantinių įsipareigojimų įvykdymo akto arba kol nėra laikoma, kad jis yra</w:t>
      </w:r>
      <w:r>
        <w:rPr>
          <w:szCs w:val="24"/>
          <w:lang w:val="lt-LT" w:eastAsia="lt-LT"/>
        </w:rPr>
        <w:t xml:space="preserve"> </w:t>
      </w:r>
      <w:r>
        <w:rPr>
          <w:szCs w:val="24"/>
        </w:rPr>
        <w:t>P</w:t>
      </w:r>
      <w:r w:rsidRPr="009124B3">
        <w:rPr>
          <w:szCs w:val="24"/>
        </w:rPr>
        <w:t>irkėjo pasirašytas, garantiniai įsipareigojimai nėra tinkamai įvykdyti.</w:t>
      </w:r>
    </w:p>
    <w:p w14:paraId="7BC06C0C" w14:textId="77777777" w:rsidR="00594257" w:rsidRDefault="00594257" w:rsidP="00F83CF5">
      <w:pPr>
        <w:tabs>
          <w:tab w:val="clear" w:pos="1293"/>
        </w:tabs>
        <w:suppressAutoHyphens w:val="0"/>
        <w:autoSpaceDE w:val="0"/>
        <w:autoSpaceDN w:val="0"/>
        <w:adjustRightInd w:val="0"/>
        <w:ind w:firstLine="1134"/>
        <w:jc w:val="both"/>
        <w:textAlignment w:val="auto"/>
        <w:rPr>
          <w:szCs w:val="24"/>
          <w:lang w:val="lt-LT" w:eastAsia="lt-LT"/>
        </w:rPr>
      </w:pPr>
    </w:p>
    <w:p w14:paraId="1FFE0A4A" w14:textId="77777777" w:rsidR="00253E06" w:rsidRPr="001D6F35" w:rsidRDefault="00253E06" w:rsidP="00F83CF5">
      <w:pPr>
        <w:tabs>
          <w:tab w:val="clear" w:pos="1293"/>
        </w:tabs>
        <w:suppressAutoHyphens w:val="0"/>
        <w:autoSpaceDE w:val="0"/>
        <w:autoSpaceDN w:val="0"/>
        <w:adjustRightInd w:val="0"/>
        <w:ind w:firstLine="1134"/>
        <w:jc w:val="both"/>
        <w:textAlignment w:val="auto"/>
        <w:rPr>
          <w:szCs w:val="24"/>
          <w:lang w:val="lt-LT" w:eastAsia="lt-LT"/>
        </w:rPr>
      </w:pPr>
    </w:p>
    <w:p w14:paraId="6FDD6B28"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XVI</w:t>
      </w:r>
      <w:r w:rsidRPr="00EC1862">
        <w:rPr>
          <w:b/>
          <w:sz w:val="24"/>
          <w:szCs w:val="24"/>
        </w:rPr>
        <w:t xml:space="preserve"> SKYRIUS</w:t>
      </w:r>
    </w:p>
    <w:p w14:paraId="1C64D92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p>
    <w:p w14:paraId="63EBEF01"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D3CF5E4"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113</w:t>
      </w:r>
      <w:r w:rsidRPr="00EC1862">
        <w:rPr>
          <w:sz w:val="24"/>
          <w:szCs w:val="24"/>
        </w:rPr>
        <w:t>.</w:t>
      </w:r>
      <w:r w:rsidRPr="00EC1862">
        <w:rPr>
          <w:sz w:val="24"/>
          <w:szCs w:val="24"/>
        </w:rPr>
        <w:tab/>
      </w:r>
      <w:r>
        <w:rPr>
          <w:sz w:val="24"/>
          <w:szCs w:val="24"/>
        </w:rPr>
        <w:t>Tiekėjas</w:t>
      </w:r>
      <w:r w:rsidRPr="00EC1862">
        <w:rPr>
          <w:sz w:val="24"/>
          <w:szCs w:val="24"/>
        </w:rPr>
        <w:t xml:space="preserve">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56B227AF"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114</w:t>
      </w:r>
      <w:r w:rsidRPr="00EC1862">
        <w:rPr>
          <w:sz w:val="24"/>
          <w:szCs w:val="24"/>
        </w:rPr>
        <w:t>.</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0BA94828"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XVII</w:t>
      </w:r>
      <w:r w:rsidRPr="00EC1862">
        <w:rPr>
          <w:b/>
          <w:sz w:val="24"/>
          <w:szCs w:val="24"/>
        </w:rPr>
        <w:t xml:space="preserve"> SKYRIUS</w:t>
      </w:r>
    </w:p>
    <w:p w14:paraId="7841E95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p>
    <w:p w14:paraId="13A295E4"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5F5CFE1A" w14:textId="77777777" w:rsidR="00F83CF5" w:rsidRPr="00EC1862" w:rsidRDefault="00F83CF5" w:rsidP="00F83CF5">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115</w:t>
      </w:r>
      <w:r w:rsidRPr="00EC1862">
        <w:rPr>
          <w:sz w:val="24"/>
          <w:szCs w:val="24"/>
        </w:rPr>
        <w:t>.</w:t>
      </w:r>
      <w:r w:rsidRPr="00EC1862">
        <w:rPr>
          <w:sz w:val="24"/>
          <w:szCs w:val="24"/>
        </w:rPr>
        <w:tab/>
        <w:t>Sutartis jos galiojimo laikotarpiu gali būti keičiama, kai yra bent vienas iš šių atvejų:</w:t>
      </w:r>
    </w:p>
    <w:p w14:paraId="0D8D2715" w14:textId="77777777" w:rsidR="00F83CF5" w:rsidRPr="00EC1862" w:rsidRDefault="00F83CF5" w:rsidP="00F83CF5">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7B20F8DD" w14:textId="77777777" w:rsidR="00F83CF5" w:rsidRPr="00EC1862" w:rsidRDefault="00F83CF5" w:rsidP="00F83CF5">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.2.</w:t>
      </w:r>
      <w:r w:rsidRPr="00EC1862">
        <w:rPr>
          <w:sz w:val="24"/>
          <w:szCs w:val="24"/>
        </w:rPr>
        <w:tab/>
        <w:t xml:space="preserve">kai būtina iš </w:t>
      </w:r>
      <w:r>
        <w:rPr>
          <w:sz w:val="24"/>
          <w:szCs w:val="24"/>
        </w:rPr>
        <w:t>Tiekėjo</w:t>
      </w:r>
      <w:r w:rsidRPr="00EC1862">
        <w:rPr>
          <w:sz w:val="24"/>
          <w:szCs w:val="24"/>
        </w:rPr>
        <w:t xml:space="preserve"> pirkti papildomų </w:t>
      </w:r>
      <w:r>
        <w:rPr>
          <w:sz w:val="24"/>
          <w:szCs w:val="24"/>
        </w:rPr>
        <w:t xml:space="preserve">prekių, paslaugų ar </w:t>
      </w:r>
      <w:r w:rsidRPr="00EC1862">
        <w:rPr>
          <w:sz w:val="24"/>
          <w:szCs w:val="24"/>
        </w:rPr>
        <w:t>darbų, kurie nebuvo įtraukti į Sutartį, kai yra visos šios sąlygos kartu:</w:t>
      </w:r>
    </w:p>
    <w:p w14:paraId="3AF824E1" w14:textId="77777777" w:rsidR="00F83CF5" w:rsidRPr="00253E06" w:rsidRDefault="00F83CF5"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115.2.1.</w:t>
      </w:r>
      <w:r w:rsidRPr="00253E06">
        <w:rPr>
          <w:sz w:val="24"/>
          <w:szCs w:val="24"/>
        </w:rPr>
        <w:tab/>
        <w:t>Tiekėjo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5CABA979" w14:textId="77777777" w:rsidR="00F83CF5" w:rsidRPr="00253E06" w:rsidRDefault="00F83CF5"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115.2.2.</w:t>
      </w:r>
      <w:r w:rsidRPr="00253E06">
        <w:rPr>
          <w:sz w:val="24"/>
          <w:szCs w:val="24"/>
        </w:rPr>
        <w:tab/>
        <w:t>atskiro pakeitimo vertė neviršija 50 (penkiasdešimties</w:t>
      </w:r>
      <w:r w:rsidR="002E4F26" w:rsidRPr="00253E06">
        <w:rPr>
          <w:sz w:val="24"/>
          <w:szCs w:val="24"/>
        </w:rPr>
        <w:t xml:space="preserve">) procentų </w:t>
      </w:r>
      <w:r w:rsidRPr="00253E06">
        <w:rPr>
          <w:sz w:val="24"/>
          <w:szCs w:val="24"/>
        </w:rPr>
        <w:t>pradinės Sutarties vertės;</w:t>
      </w:r>
    </w:p>
    <w:p w14:paraId="409169B6" w14:textId="77777777" w:rsidR="002E4F26" w:rsidRPr="00253E06" w:rsidRDefault="002E4F26"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115.2.3. tokiais pakeitimais negali būti siekiama išvengti Lietuvos Respublikos viešųjų pirkimų įstatyme pirkimui nustatytos tvarkos taikymo;</w:t>
      </w:r>
    </w:p>
    <w:p w14:paraId="25915465" w14:textId="77777777" w:rsidR="00F83CF5" w:rsidRPr="00253E06" w:rsidRDefault="00F83CF5" w:rsidP="00F83CF5">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sidRPr="00253E06">
        <w:rPr>
          <w:sz w:val="24"/>
          <w:szCs w:val="24"/>
        </w:rPr>
        <w:t>115.3.</w:t>
      </w:r>
      <w:r w:rsidRPr="00253E06">
        <w:rPr>
          <w:sz w:val="24"/>
          <w:szCs w:val="24"/>
        </w:rPr>
        <w:tab/>
        <w:t>kai pakeitimo poreikis atsirado dėl aplinkybių, kurių protingas ir apdairus Pirkėjas negalėjo numatyti, ir kai kartu yra šios sąlygos:</w:t>
      </w:r>
    </w:p>
    <w:p w14:paraId="535F6209" w14:textId="77777777" w:rsidR="00F83CF5" w:rsidRPr="00253E06" w:rsidRDefault="00F83CF5" w:rsidP="00F83CF5">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253E06">
        <w:rPr>
          <w:sz w:val="24"/>
          <w:szCs w:val="24"/>
        </w:rPr>
        <w:t>115.3.1.</w:t>
      </w:r>
      <w:r w:rsidRPr="00253E06">
        <w:rPr>
          <w:sz w:val="24"/>
          <w:szCs w:val="24"/>
        </w:rPr>
        <w:tab/>
        <w:t>pakeitimas iš esmės nepakeičia Sutarties pobūdžio;</w:t>
      </w:r>
    </w:p>
    <w:p w14:paraId="0D40C7B8" w14:textId="77777777" w:rsidR="00F83CF5" w:rsidRPr="00253E06" w:rsidRDefault="00F83CF5"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115.3.2.</w:t>
      </w:r>
      <w:r w:rsidRPr="00253E06">
        <w:rPr>
          <w:sz w:val="24"/>
          <w:szCs w:val="24"/>
        </w:rPr>
        <w:tab/>
        <w:t xml:space="preserve">atskiro pakeitimo vertė neviršija </w:t>
      </w:r>
      <w:r w:rsidR="002E4F26" w:rsidRPr="00253E06">
        <w:rPr>
          <w:sz w:val="24"/>
          <w:szCs w:val="24"/>
        </w:rPr>
        <w:t xml:space="preserve">50 (penkiasdešimties) procentų </w:t>
      </w:r>
      <w:r w:rsidRPr="00253E06">
        <w:rPr>
          <w:sz w:val="24"/>
          <w:szCs w:val="24"/>
        </w:rPr>
        <w:t>pradinės Sutarties vertės;</w:t>
      </w:r>
    </w:p>
    <w:p w14:paraId="093A8629" w14:textId="77777777" w:rsidR="002E4F26" w:rsidRPr="00253E06" w:rsidRDefault="002E4F26"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115.3.3. tokiais pakeitimais negali būti siekiama išvengti Lietuvos Respublikos viešųjų pirkimų įstatyme pirkimui nustatytos tvarkos taikymo;</w:t>
      </w:r>
    </w:p>
    <w:p w14:paraId="25397BBB" w14:textId="77777777" w:rsidR="00F83CF5" w:rsidRPr="00253E06" w:rsidRDefault="00F83CF5" w:rsidP="00F83CF5">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253E06">
        <w:rPr>
          <w:sz w:val="24"/>
          <w:szCs w:val="24"/>
        </w:rPr>
        <w:t>115.4.</w:t>
      </w:r>
      <w:r w:rsidRPr="00253E06">
        <w:rPr>
          <w:sz w:val="24"/>
          <w:szCs w:val="24"/>
        </w:rPr>
        <w:tab/>
        <w:t>kai Tiekėjas ir / ar tiekėjų grupės narys keičiamas kitu dėl bent vienos iš šių priežasčių:</w:t>
      </w:r>
    </w:p>
    <w:p w14:paraId="294C8E8D" w14:textId="77777777" w:rsidR="00F83CF5" w:rsidRPr="00253E06" w:rsidRDefault="00F83CF5" w:rsidP="00F83CF5">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sidRPr="00253E06">
        <w:rPr>
          <w:sz w:val="24"/>
          <w:szCs w:val="24"/>
        </w:rPr>
        <w:t>115.4.1.</w:t>
      </w:r>
      <w:r w:rsidRPr="00253E06">
        <w:rPr>
          <w:sz w:val="24"/>
          <w:szCs w:val="24"/>
        </w:rPr>
        <w:tab/>
        <w:t>įgyvendinant Sutartyje nedviprasmiškai, laikantis šiame skyriuje nustatytų reikalavimų suformuluotą Sutarties peržiūros sąlygą ar pasirinkimo galimybę;</w:t>
      </w:r>
    </w:p>
    <w:p w14:paraId="790573FD" w14:textId="77777777" w:rsidR="00F83CF5" w:rsidRPr="00EC1862" w:rsidRDefault="00F83CF5"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115.4.2.</w:t>
      </w:r>
      <w:r w:rsidRPr="00253E06">
        <w:rPr>
          <w:sz w:val="24"/>
          <w:szCs w:val="24"/>
        </w:rPr>
        <w:tab/>
        <w:t>dėl Tiekėjo ir / ar tiekėjų grupės nario (narių) reorganizavimo, įskaitant jungimą ir skaidymą, atskyrimo ar bankroto procedūros, Tiekėjo ir / ar tiekėjų grupės nario (narių) teises ir pareigas visiškai ar iš dalies perima kitas Tiekėjas, atitinkantis pirkimo, kurį įvykdžius sudaryta ši Sutartis, dokumentuose nustatytus reikalavimus. Toks Tiekėjo pakeitimas negali lemti kitų esminių Sutarties pakeitimų</w:t>
      </w:r>
      <w:r w:rsidR="002E4F26" w:rsidRPr="00253E06">
        <w:rPr>
          <w:sz w:val="24"/>
          <w:szCs w:val="24"/>
        </w:rPr>
        <w:t xml:space="preserve"> ir tokiais pakeitimais negali būti siekiama išvengti Lietuvos Respublikos viešųjų pirkimų įstatyme pirkimui nustatytos tvarkos taikymo</w:t>
      </w:r>
      <w:r w:rsidRPr="00253E06">
        <w:rPr>
          <w:sz w:val="24"/>
          <w:szCs w:val="24"/>
        </w:rPr>
        <w:t>;</w:t>
      </w:r>
    </w:p>
    <w:p w14:paraId="613F96A9" w14:textId="77777777" w:rsidR="00F83CF5" w:rsidRPr="00EC1862" w:rsidRDefault="00F83CF5" w:rsidP="00F83CF5">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Pr>
          <w:sz w:val="24"/>
          <w:szCs w:val="24"/>
        </w:rPr>
        <w:t>115.4</w:t>
      </w:r>
      <w:r w:rsidRPr="00EC1862">
        <w:rPr>
          <w:sz w:val="24"/>
          <w:szCs w:val="24"/>
        </w:rPr>
        <w:t>.3.</w:t>
      </w:r>
      <w:r w:rsidRPr="00EC1862">
        <w:rPr>
          <w:sz w:val="24"/>
          <w:szCs w:val="24"/>
        </w:rPr>
        <w:tab/>
        <w:t xml:space="preserve">kai pats Pirkėjas prisiima </w:t>
      </w:r>
      <w:r>
        <w:rPr>
          <w:sz w:val="24"/>
          <w:szCs w:val="24"/>
        </w:rPr>
        <w:t>Tiekėjo</w:t>
      </w:r>
      <w:r w:rsidRPr="00EC1862">
        <w:rPr>
          <w:sz w:val="24"/>
          <w:szCs w:val="24"/>
        </w:rPr>
        <w:t xml:space="preserve"> įsipareigojimus dėl tiesioginio apmokėjimo sub</w:t>
      </w:r>
      <w:r>
        <w:rPr>
          <w:sz w:val="24"/>
          <w:szCs w:val="24"/>
        </w:rPr>
        <w:t>tiekėjui</w:t>
      </w:r>
      <w:r w:rsidRPr="00EC1862">
        <w:rPr>
          <w:sz w:val="24"/>
          <w:szCs w:val="24"/>
        </w:rPr>
        <w:t>. Toks Sutarties pakeitimas galimas, jeigu sub</w:t>
      </w:r>
      <w:r>
        <w:rPr>
          <w:sz w:val="24"/>
          <w:szCs w:val="24"/>
        </w:rPr>
        <w:t>tiekėjas</w:t>
      </w:r>
      <w:r w:rsidRPr="00EC1862">
        <w:rPr>
          <w:sz w:val="24"/>
          <w:szCs w:val="24"/>
        </w:rPr>
        <w:t xml:space="preserve"> išreiškė norą pasinaudoti tiesioginio atsiskaitymo galimybe;</w:t>
      </w:r>
    </w:p>
    <w:p w14:paraId="5F83C502" w14:textId="77777777" w:rsidR="00F83CF5" w:rsidRPr="00EC1862" w:rsidRDefault="00F83CF5" w:rsidP="00F83CF5">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w:t>
      </w:r>
      <w:r>
        <w:rPr>
          <w:sz w:val="24"/>
          <w:szCs w:val="24"/>
        </w:rPr>
        <w:t>15</w:t>
      </w:r>
      <w:r w:rsidRPr="00EC1862">
        <w:rPr>
          <w:sz w:val="24"/>
          <w:szCs w:val="24"/>
        </w:rPr>
        <w:t>.5.</w:t>
      </w:r>
      <w:r w:rsidRPr="00EC1862">
        <w:rPr>
          <w:sz w:val="24"/>
          <w:szCs w:val="24"/>
        </w:rPr>
        <w:tab/>
        <w:t>kai pakeitimas nėra esminis.</w:t>
      </w:r>
    </w:p>
    <w:p w14:paraId="5D29C1FB" w14:textId="77777777" w:rsidR="00F83CF5" w:rsidRPr="00EC1862" w:rsidRDefault="00F83CF5" w:rsidP="00F83CF5">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116</w:t>
      </w:r>
      <w:r w:rsidRPr="00EC1862">
        <w:rPr>
          <w:sz w:val="24"/>
          <w:szCs w:val="24"/>
        </w:rPr>
        <w:t>.</w:t>
      </w:r>
      <w:r w:rsidRPr="00EC1862">
        <w:rPr>
          <w:sz w:val="24"/>
          <w:szCs w:val="24"/>
        </w:rPr>
        <w:tab/>
        <w:t>Sutartis jos galiojimo laikotarpiu taip pat gali būti keičiama, kai yra visos šios sąlygos kartu:</w:t>
      </w:r>
    </w:p>
    <w:p w14:paraId="26039560" w14:textId="77777777" w:rsidR="00F83CF5" w:rsidRPr="00EC1862" w:rsidRDefault="00F83CF5" w:rsidP="00F83CF5">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.1.</w:t>
      </w:r>
      <w:r w:rsidRPr="00EC1862">
        <w:rPr>
          <w:sz w:val="24"/>
          <w:szCs w:val="24"/>
        </w:rPr>
        <w:tab/>
        <w:t>bendra atskirų pakeitimų pagal šį punktą vertė neviršija atitinkamų tarptautinio pirkimo vertės ribų;</w:t>
      </w:r>
    </w:p>
    <w:p w14:paraId="72863985" w14:textId="77777777" w:rsidR="00F83CF5" w:rsidRPr="00EC1862" w:rsidRDefault="00F83CF5" w:rsidP="00F83CF5">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Pr>
          <w:sz w:val="24"/>
          <w:szCs w:val="24"/>
        </w:rPr>
        <w:t>116</w:t>
      </w:r>
      <w:r w:rsidRPr="00EC1862">
        <w:rPr>
          <w:sz w:val="24"/>
          <w:szCs w:val="24"/>
        </w:rPr>
        <w:t>.2.</w:t>
      </w:r>
      <w:r w:rsidRPr="00EC1862">
        <w:rPr>
          <w:sz w:val="24"/>
          <w:szCs w:val="24"/>
        </w:rPr>
        <w:tab/>
        <w:t>bendra atskirų pakeitimų pagal šį punktą vertė neviršija 10 (dešimties) procentų pradinės Sutarties vertės;</w:t>
      </w:r>
    </w:p>
    <w:p w14:paraId="2259A59E" w14:textId="77777777" w:rsidR="00F83CF5" w:rsidRPr="00EC1862" w:rsidRDefault="00F83CF5" w:rsidP="00F83CF5">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.3.</w:t>
      </w:r>
      <w:r w:rsidRPr="00EC1862">
        <w:rPr>
          <w:sz w:val="24"/>
          <w:szCs w:val="24"/>
        </w:rPr>
        <w:tab/>
        <w:t>pakeitimu iš esmės nepakeičiamas Sutarties pobūdis.</w:t>
      </w:r>
    </w:p>
    <w:p w14:paraId="64337371" w14:textId="77777777" w:rsidR="00F83CF5" w:rsidRPr="00EC1862" w:rsidRDefault="00F83CF5" w:rsidP="00F83CF5">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117</w:t>
      </w:r>
      <w:r w:rsidRPr="00EC1862">
        <w:rPr>
          <w:sz w:val="24"/>
          <w:szCs w:val="24"/>
        </w:rPr>
        <w:t>.</w:t>
      </w:r>
      <w:r w:rsidRPr="00EC1862">
        <w:rPr>
          <w:sz w:val="24"/>
          <w:szCs w:val="24"/>
        </w:rPr>
        <w:tab/>
        <w:t>Jeigu Sutarties vertė buvo peržiūrėta pagal joje nurodytas kainų peržiūros sąlygas, Sutarties keitimo atveju atsižvelgiama į patikslintą Sutarties vertę.</w:t>
      </w:r>
    </w:p>
    <w:p w14:paraId="24E0961C" w14:textId="77777777" w:rsidR="00F83CF5" w:rsidRPr="00EC1862" w:rsidRDefault="00F83CF5" w:rsidP="00F83CF5">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118</w:t>
      </w:r>
      <w:r w:rsidRPr="00EC1862">
        <w:rPr>
          <w:sz w:val="24"/>
          <w:szCs w:val="24"/>
        </w:rPr>
        <w:t>.</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56EB84C4" w14:textId="77777777" w:rsidR="00F83CF5" w:rsidRPr="00EC1862" w:rsidRDefault="00F83CF5" w:rsidP="00F83CF5">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Pr>
          <w:sz w:val="24"/>
          <w:szCs w:val="24"/>
        </w:rPr>
        <w:t>118</w:t>
      </w:r>
      <w:r w:rsidRPr="00EC1862">
        <w:rPr>
          <w:sz w:val="24"/>
          <w:szCs w:val="24"/>
        </w:rPr>
        <w:t>.1.</w:t>
      </w:r>
      <w:r w:rsidRPr="00EC1862">
        <w:rPr>
          <w:sz w:val="24"/>
          <w:szCs w:val="24"/>
        </w:rPr>
        <w:tab/>
        <w:t xml:space="preserve">pakeitimu nustatoma nauja sąlyga, kurią įtraukus į pradinį pirkimą būtų galima priimti kitų kandidatų paraiškų, dalyvių pasiūlymų ar pirkimas sudomintų daugiau </w:t>
      </w:r>
      <w:r>
        <w:rPr>
          <w:sz w:val="24"/>
          <w:szCs w:val="24"/>
        </w:rPr>
        <w:t>tiekėjų</w:t>
      </w:r>
      <w:r w:rsidRPr="00EC1862">
        <w:rPr>
          <w:sz w:val="24"/>
          <w:szCs w:val="24"/>
        </w:rPr>
        <w:t>;</w:t>
      </w:r>
    </w:p>
    <w:p w14:paraId="24512FD1" w14:textId="77777777" w:rsidR="00F83CF5" w:rsidRPr="00EC1862" w:rsidRDefault="00F83CF5" w:rsidP="00F83CF5">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Pr>
          <w:sz w:val="24"/>
          <w:szCs w:val="24"/>
        </w:rPr>
        <w:t>118</w:t>
      </w:r>
      <w:r w:rsidRPr="00EC1862">
        <w:rPr>
          <w:sz w:val="24"/>
          <w:szCs w:val="24"/>
        </w:rPr>
        <w:t>.2.</w:t>
      </w:r>
      <w:r w:rsidRPr="00EC1862">
        <w:rPr>
          <w:sz w:val="24"/>
          <w:szCs w:val="24"/>
        </w:rPr>
        <w:tab/>
        <w:t xml:space="preserve">dėl pakeitimo ekonominė Sutarties pusiausvyra pasikeičia </w:t>
      </w:r>
      <w:r>
        <w:rPr>
          <w:sz w:val="24"/>
          <w:szCs w:val="24"/>
        </w:rPr>
        <w:t>Tiekėjo</w:t>
      </w:r>
      <w:r w:rsidRPr="00EC1862">
        <w:rPr>
          <w:sz w:val="24"/>
          <w:szCs w:val="24"/>
        </w:rPr>
        <w:t>, su kuriuo sudaryta ši Sutartis, naudai taip, kaip nebuvo aptarta Sutartyje, ją sudarant;</w:t>
      </w:r>
    </w:p>
    <w:p w14:paraId="59A42BE2" w14:textId="77777777" w:rsidR="00F83CF5" w:rsidRPr="00EC1862" w:rsidRDefault="00F83CF5" w:rsidP="00F83CF5">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Pr>
          <w:sz w:val="24"/>
          <w:szCs w:val="24"/>
        </w:rPr>
        <w:t>118</w:t>
      </w:r>
      <w:r w:rsidRPr="00EC1862">
        <w:rPr>
          <w:sz w:val="24"/>
          <w:szCs w:val="24"/>
        </w:rPr>
        <w:t>.3.</w:t>
      </w:r>
      <w:r w:rsidRPr="00EC1862">
        <w:rPr>
          <w:sz w:val="24"/>
          <w:szCs w:val="24"/>
        </w:rPr>
        <w:tab/>
        <w:t>dėl pakeitimo labai padidėja Sutarties apimtis;</w:t>
      </w:r>
    </w:p>
    <w:p w14:paraId="0A345778" w14:textId="77777777" w:rsidR="00F83CF5" w:rsidRPr="00EC1862" w:rsidRDefault="00F83CF5" w:rsidP="00F83CF5">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Pr>
          <w:sz w:val="24"/>
          <w:szCs w:val="24"/>
        </w:rPr>
        <w:t>118</w:t>
      </w:r>
      <w:r w:rsidRPr="00EC1862">
        <w:rPr>
          <w:sz w:val="24"/>
          <w:szCs w:val="24"/>
        </w:rPr>
        <w:t>.4.</w:t>
      </w:r>
      <w:r w:rsidRPr="00EC1862">
        <w:rPr>
          <w:sz w:val="24"/>
          <w:szCs w:val="24"/>
        </w:rPr>
        <w:tab/>
        <w:t xml:space="preserve">kai </w:t>
      </w:r>
      <w:r>
        <w:rPr>
          <w:sz w:val="24"/>
          <w:szCs w:val="24"/>
        </w:rPr>
        <w:t>Tiekėją</w:t>
      </w:r>
      <w:r w:rsidRPr="00EC1862">
        <w:rPr>
          <w:sz w:val="24"/>
          <w:szCs w:val="24"/>
        </w:rPr>
        <w:t xml:space="preserve">, su kuriuo sudaryta ši Sutartis, pakeičia naujas </w:t>
      </w:r>
      <w:r>
        <w:rPr>
          <w:sz w:val="24"/>
          <w:szCs w:val="24"/>
        </w:rPr>
        <w:t>Tiekėjas</w:t>
      </w:r>
      <w:r w:rsidRPr="00EC1862">
        <w:rPr>
          <w:sz w:val="24"/>
          <w:szCs w:val="24"/>
        </w:rPr>
        <w:t xml:space="preserve"> dėl kitų priežasčių, negu šiame skyriuje nurodytos priežastys.</w:t>
      </w:r>
    </w:p>
    <w:p w14:paraId="150C4C52" w14:textId="77777777" w:rsidR="00F83CF5" w:rsidRPr="00EC1862" w:rsidRDefault="00F83CF5" w:rsidP="00F83CF5">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Pr>
          <w:sz w:val="24"/>
          <w:szCs w:val="24"/>
        </w:rPr>
        <w:t>119</w:t>
      </w:r>
      <w:r w:rsidRPr="00EC1862">
        <w:rPr>
          <w:sz w:val="24"/>
          <w:szCs w:val="24"/>
        </w:rPr>
        <w:t>.</w:t>
      </w:r>
      <w:r w:rsidRPr="00EC1862">
        <w:rPr>
          <w:sz w:val="24"/>
          <w:szCs w:val="24"/>
        </w:rPr>
        <w:tab/>
        <w:t>Bet kuriuo atveju Sutarties pakeitimu neturi būti siekiama išvengti Viešųjų pirkimų įstatymo taikymo.</w:t>
      </w:r>
    </w:p>
    <w:p w14:paraId="13D8A256" w14:textId="77777777" w:rsidR="00F83CF5" w:rsidRPr="00EC1862" w:rsidRDefault="00F83CF5" w:rsidP="00F83CF5">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Pr>
          <w:sz w:val="24"/>
          <w:szCs w:val="24"/>
        </w:rPr>
        <w:t>120</w:t>
      </w:r>
      <w:r w:rsidRPr="00EC1862">
        <w:rPr>
          <w:sz w:val="24"/>
          <w:szCs w:val="24"/>
        </w:rPr>
        <w:t>.</w:t>
      </w:r>
      <w:r w:rsidRPr="00EC1862">
        <w:rPr>
          <w:sz w:val="24"/>
          <w:szCs w:val="24"/>
        </w:rPr>
        <w:tab/>
        <w:t xml:space="preserve">Sutarties sąlygų keitimą gali inicijuoti kiekviena Sutarties šalis, pateikdama kitai šaliai atitinkamą prašymą bei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w:t>
      </w:r>
      <w:r>
        <w:rPr>
          <w:sz w:val="24"/>
          <w:szCs w:val="24"/>
        </w:rPr>
        <w:t xml:space="preserve">rašytiniu </w:t>
      </w:r>
      <w:r w:rsidRPr="00EC1862">
        <w:rPr>
          <w:sz w:val="24"/>
          <w:szCs w:val="24"/>
        </w:rPr>
        <w:t>susitarimu, kuris tampa neatskiriama Sutarties dalimi.</w:t>
      </w:r>
    </w:p>
    <w:p w14:paraId="78D867B9" w14:textId="77777777" w:rsidR="00F83CF5" w:rsidRPr="00EC1862" w:rsidRDefault="00F83CF5" w:rsidP="00F83CF5">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21102409"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XVIII</w:t>
      </w:r>
      <w:r w:rsidRPr="00EC1862">
        <w:rPr>
          <w:b/>
          <w:sz w:val="24"/>
          <w:szCs w:val="24"/>
        </w:rPr>
        <w:t xml:space="preserve"> SKYRIUS</w:t>
      </w:r>
    </w:p>
    <w:p w14:paraId="0343429E"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p>
    <w:p w14:paraId="465F569A"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528A3C6C" w14:textId="77777777" w:rsidR="00F83CF5" w:rsidRPr="00EC1862" w:rsidRDefault="00F83CF5" w:rsidP="00F83CF5">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Pr>
          <w:sz w:val="24"/>
          <w:szCs w:val="24"/>
        </w:rPr>
        <w:t>121</w:t>
      </w:r>
      <w:r w:rsidRPr="00EC1862">
        <w:rPr>
          <w:sz w:val="24"/>
          <w:szCs w:val="24"/>
        </w:rPr>
        <w:t>.</w:t>
      </w:r>
      <w:r w:rsidRPr="00EC1862">
        <w:rPr>
          <w:sz w:val="24"/>
          <w:szCs w:val="24"/>
        </w:rPr>
        <w:tab/>
        <w:t xml:space="preserve"> Jei </w:t>
      </w:r>
      <w:r>
        <w:rPr>
          <w:sz w:val="24"/>
          <w:szCs w:val="24"/>
        </w:rPr>
        <w:t xml:space="preserve">pagal Sutartį yra numatoma pristatyti prekes ir </w:t>
      </w:r>
      <w:r w:rsidRPr="00EC1862">
        <w:rPr>
          <w:sz w:val="24"/>
          <w:szCs w:val="24"/>
        </w:rPr>
        <w:t xml:space="preserve">dėl nuo </w:t>
      </w:r>
      <w:r>
        <w:rPr>
          <w:sz w:val="24"/>
          <w:szCs w:val="24"/>
        </w:rPr>
        <w:t>Tiekėjo</w:t>
      </w:r>
      <w:r w:rsidRPr="00EC1862">
        <w:rPr>
          <w:sz w:val="24"/>
          <w:szCs w:val="24"/>
        </w:rPr>
        <w:t xml:space="preserve"> nepriklausančių aplinkybių </w:t>
      </w:r>
      <w:r>
        <w:rPr>
          <w:sz w:val="24"/>
          <w:szCs w:val="24"/>
        </w:rPr>
        <w:t>Tiekėjas</w:t>
      </w:r>
      <w:r w:rsidRPr="00EC1862">
        <w:rPr>
          <w:sz w:val="24"/>
          <w:szCs w:val="24"/>
        </w:rPr>
        <w:t xml:space="preserve"> negali pristatyti Sutartyje nurodytos prekės, Pirkėjui raštu išreiškus sutikimą, nekeičiant Sutarties fiksuotos kainos, </w:t>
      </w:r>
      <w:r>
        <w:rPr>
          <w:sz w:val="24"/>
          <w:szCs w:val="24"/>
        </w:rPr>
        <w:t>Tiekėjas</w:t>
      </w:r>
      <w:r w:rsidRPr="00EC1862">
        <w:rPr>
          <w:sz w:val="24"/>
          <w:szCs w:val="24"/>
        </w:rPr>
        <w:t xml:space="preserve"> gali pristatyti kitą prekę, kuri atitinka šiuos reikalavimus:</w:t>
      </w:r>
    </w:p>
    <w:p w14:paraId="1C3CC9FD" w14:textId="77777777" w:rsidR="00F83CF5" w:rsidRPr="00EC1862" w:rsidRDefault="00F83CF5" w:rsidP="00F83CF5">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Pr>
          <w:sz w:val="24"/>
          <w:szCs w:val="24"/>
        </w:rPr>
        <w:t>121</w:t>
      </w:r>
      <w:r w:rsidRPr="00EC1862">
        <w:rPr>
          <w:sz w:val="24"/>
          <w:szCs w:val="24"/>
        </w:rPr>
        <w:t>.1.</w:t>
      </w:r>
      <w:r w:rsidRPr="00EC1862">
        <w:rPr>
          <w:sz w:val="24"/>
          <w:szCs w:val="24"/>
        </w:rPr>
        <w:tab/>
        <w:t xml:space="preserve">prekė yra ne blogesnių, nei pasiūlyme nurodytų techninių charakteristikų, kurioms reikalavimai buvo nustatyti techninėje specifikacijoje, pateiktoje Sutarties 1 priede; </w:t>
      </w:r>
    </w:p>
    <w:p w14:paraId="631D9EB6" w14:textId="77777777" w:rsidR="00F83CF5" w:rsidRPr="00EC1862" w:rsidRDefault="00F83CF5" w:rsidP="00F83CF5">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025EA7FA" w14:textId="77777777" w:rsidR="00F83CF5" w:rsidRPr="00EC1862" w:rsidRDefault="00F83CF5" w:rsidP="00F83CF5">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Pr>
          <w:sz w:val="24"/>
          <w:szCs w:val="24"/>
        </w:rPr>
        <w:t>121</w:t>
      </w:r>
      <w:r w:rsidRPr="00EC1862">
        <w:rPr>
          <w:sz w:val="24"/>
          <w:szCs w:val="24"/>
        </w:rPr>
        <w:t>.2.</w:t>
      </w:r>
      <w:r w:rsidRPr="00EC1862">
        <w:rPr>
          <w:sz w:val="24"/>
          <w:szCs w:val="24"/>
        </w:rPr>
        <w:tab/>
        <w:t>prekė yra to paties gamintojo, kaip ir keičiama Sutartyje nurodyta prekė.</w:t>
      </w:r>
    </w:p>
    <w:p w14:paraId="045EDEF7" w14:textId="77777777" w:rsidR="00F83CF5" w:rsidRPr="00EC1862" w:rsidRDefault="00F83CF5" w:rsidP="00F83CF5">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Pr>
          <w:sz w:val="24"/>
          <w:szCs w:val="24"/>
        </w:rPr>
        <w:t>122</w:t>
      </w:r>
      <w:r w:rsidRPr="00EC1862">
        <w:rPr>
          <w:sz w:val="24"/>
          <w:szCs w:val="24"/>
        </w:rPr>
        <w:t>.</w:t>
      </w:r>
      <w:r w:rsidRPr="00EC1862">
        <w:rPr>
          <w:sz w:val="24"/>
          <w:szCs w:val="24"/>
        </w:rPr>
        <w:tab/>
        <w:t xml:space="preserve"> Jei </w:t>
      </w:r>
      <w:r>
        <w:rPr>
          <w:sz w:val="24"/>
          <w:szCs w:val="24"/>
        </w:rPr>
        <w:t>Tiekėjas</w:t>
      </w:r>
      <w:r w:rsidRPr="00EC1862">
        <w:rPr>
          <w:sz w:val="24"/>
          <w:szCs w:val="24"/>
        </w:rPr>
        <w:t xml:space="preserve">, vadovaudamasis šiuo skyriumi, negali pristatyti to paties gamintojo kitos prekės, </w:t>
      </w:r>
      <w:r>
        <w:rPr>
          <w:sz w:val="24"/>
          <w:szCs w:val="24"/>
        </w:rPr>
        <w:t>Tiekėjas</w:t>
      </w:r>
      <w:r w:rsidRPr="00EC1862">
        <w:rPr>
          <w:sz w:val="24"/>
          <w:szCs w:val="24"/>
        </w:rPr>
        <w:t xml:space="preserve"> gali pristatyti kito gamintojo prekę. Kito gamintojo prekė gali būti pristatyta tik tuo atveju, jei bus pateiktas keičiamos prekės gamintojo patvirtinimas ar kitas dokumentas, įrodantis, kad gamintojas negamina prekių, kurios yra ne blogesnių nei </w:t>
      </w:r>
      <w:r>
        <w:rPr>
          <w:sz w:val="24"/>
          <w:szCs w:val="24"/>
        </w:rPr>
        <w:t>Tiekėjo</w:t>
      </w:r>
      <w:r w:rsidRPr="00EC1862">
        <w:rPr>
          <w:sz w:val="24"/>
          <w:szCs w:val="24"/>
        </w:rPr>
        <w:t xml:space="preserve"> pasiūlyme nurodytų techninių charakteristikų, ir kurioms reikalavimai buvo nustatyti techninėje specifikacijoje, pateiktoje Sutarties 1 priede.</w:t>
      </w:r>
    </w:p>
    <w:p w14:paraId="469C659A" w14:textId="77777777" w:rsidR="00F83CF5" w:rsidRPr="00EC1862" w:rsidRDefault="00F83CF5" w:rsidP="00F83CF5">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Pr>
          <w:sz w:val="24"/>
          <w:szCs w:val="24"/>
        </w:rPr>
        <w:t>123</w:t>
      </w:r>
      <w:r w:rsidRPr="00EC1862">
        <w:rPr>
          <w:sz w:val="24"/>
          <w:szCs w:val="24"/>
        </w:rPr>
        <w:t>.</w:t>
      </w:r>
      <w:r w:rsidRPr="00EC1862">
        <w:rPr>
          <w:sz w:val="24"/>
          <w:szCs w:val="24"/>
        </w:rPr>
        <w:tab/>
        <w:t xml:space="preserve"> Nuo </w:t>
      </w:r>
      <w:r>
        <w:rPr>
          <w:sz w:val="24"/>
          <w:szCs w:val="24"/>
        </w:rPr>
        <w:t>Tiekėjo</w:t>
      </w:r>
      <w:r w:rsidRPr="00EC1862">
        <w:rPr>
          <w:sz w:val="24"/>
          <w:szCs w:val="24"/>
        </w:rPr>
        <w:t xml:space="preserve"> nepriklausančiomis aplinkybėmis visais atvejais gali būti laikoma:</w:t>
      </w:r>
    </w:p>
    <w:p w14:paraId="78F2946F" w14:textId="77777777" w:rsidR="00F83CF5" w:rsidRPr="00EC1862" w:rsidRDefault="00F83CF5" w:rsidP="00F83CF5">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.1.</w:t>
      </w:r>
      <w:r w:rsidRPr="00EC1862">
        <w:rPr>
          <w:sz w:val="24"/>
          <w:szCs w:val="24"/>
        </w:rPr>
        <w:tab/>
        <w:t xml:space="preserve">kai prekių gamintojas laikinai arba visam laikui sumažina, sustabdo ar nutraukia prekės gamybą, jei </w:t>
      </w:r>
      <w:r>
        <w:rPr>
          <w:sz w:val="24"/>
          <w:szCs w:val="24"/>
        </w:rPr>
        <w:t xml:space="preserve">Tiekėjas </w:t>
      </w:r>
      <w:r w:rsidRPr="00EC1862">
        <w:rPr>
          <w:sz w:val="24"/>
          <w:szCs w:val="24"/>
        </w:rPr>
        <w:t>pats nėra prekių gamintojas;</w:t>
      </w:r>
    </w:p>
    <w:p w14:paraId="0D354C88" w14:textId="77777777" w:rsidR="00F83CF5" w:rsidRDefault="00F83CF5" w:rsidP="00594257">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prekės pristatymas vėluoja daugiau nei 60 kalendorinių dienų.</w:t>
      </w:r>
    </w:p>
    <w:p w14:paraId="50C5A797" w14:textId="77777777" w:rsidR="00594257" w:rsidRDefault="00594257" w:rsidP="00594257">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p>
    <w:p w14:paraId="49BB2FCF"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XIX</w:t>
      </w:r>
      <w:r w:rsidRPr="00EC1862">
        <w:rPr>
          <w:b/>
          <w:sz w:val="24"/>
          <w:szCs w:val="24"/>
        </w:rPr>
        <w:t xml:space="preserve"> SKYRIUS</w:t>
      </w:r>
    </w:p>
    <w:p w14:paraId="2D25FDE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p>
    <w:p w14:paraId="258966E0"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233C5374" w14:textId="77777777" w:rsidR="00F83CF5" w:rsidRPr="00EC1862" w:rsidRDefault="00F83CF5" w:rsidP="00F83CF5">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124</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ar Pirkėjas nevykdo kokių nors savo įsipareigojimų pagal Sutartį, jis pažeidžia Sutartį.</w:t>
      </w:r>
    </w:p>
    <w:p w14:paraId="5C5A45D5" w14:textId="77777777" w:rsidR="00F83CF5" w:rsidRPr="00EC1862" w:rsidRDefault="00F83CF5" w:rsidP="00F83CF5">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125</w:t>
      </w:r>
      <w:r w:rsidRPr="00EC1862">
        <w:rPr>
          <w:sz w:val="24"/>
          <w:szCs w:val="24"/>
        </w:rPr>
        <w:t>.</w:t>
      </w:r>
      <w:r w:rsidRPr="00EC1862">
        <w:rPr>
          <w:sz w:val="24"/>
          <w:szCs w:val="24"/>
        </w:rPr>
        <w:tab/>
      </w:r>
      <w:r>
        <w:rPr>
          <w:sz w:val="24"/>
          <w:szCs w:val="24"/>
        </w:rPr>
        <w:t>Tiekėjui</w:t>
      </w:r>
      <w:r w:rsidRPr="00EC1862">
        <w:rPr>
          <w:sz w:val="24"/>
          <w:szCs w:val="24"/>
        </w:rPr>
        <w:t xml:space="preserve"> ar Pirkėjui pažeidus Sutartį, kita šalis turi teisę:</w:t>
      </w:r>
    </w:p>
    <w:p w14:paraId="0E35DB2B" w14:textId="77777777" w:rsidR="00F83CF5" w:rsidRPr="00EC1862"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.1.</w:t>
      </w:r>
      <w:r w:rsidRPr="00EC1862">
        <w:rPr>
          <w:sz w:val="24"/>
          <w:szCs w:val="24"/>
        </w:rPr>
        <w:tab/>
        <w:t>reikalauti kitos šalies vykdyti sutartinius įsipareigojimus ir / arba</w:t>
      </w:r>
    </w:p>
    <w:p w14:paraId="4325AB7B" w14:textId="77777777" w:rsidR="00F83CF5" w:rsidRPr="00EC1862"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.2.</w:t>
      </w:r>
      <w:r w:rsidRPr="00EC1862">
        <w:rPr>
          <w:sz w:val="24"/>
          <w:szCs w:val="24"/>
        </w:rPr>
        <w:tab/>
        <w:t>reikalauti atlyginti nuostolius ir / arba</w:t>
      </w:r>
    </w:p>
    <w:p w14:paraId="173063A1" w14:textId="77777777" w:rsidR="00F83CF5" w:rsidRPr="00EC1862"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.3.</w:t>
      </w:r>
      <w:r w:rsidRPr="00EC1862">
        <w:rPr>
          <w:sz w:val="24"/>
          <w:szCs w:val="24"/>
        </w:rPr>
        <w:tab/>
        <w:t>pasinaudoti Sutarties įvykdymo užtikrinimu ir / arba</w:t>
      </w:r>
    </w:p>
    <w:p w14:paraId="366AD814" w14:textId="77777777" w:rsidR="00F83CF5"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.4.</w:t>
      </w:r>
      <w:r w:rsidRPr="00EC1862">
        <w:rPr>
          <w:sz w:val="24"/>
          <w:szCs w:val="24"/>
        </w:rPr>
        <w:tab/>
        <w:t xml:space="preserve">reikalauti sumokėti Sutartyje nustatytas netesybas ir / arba </w:t>
      </w:r>
    </w:p>
    <w:p w14:paraId="3BF040C5" w14:textId="77777777" w:rsidR="00F83CF5" w:rsidRPr="00EC1862"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rFonts w:eastAsia="Arial"/>
          <w:sz w:val="24"/>
          <w:szCs w:val="24"/>
        </w:rPr>
      </w:pPr>
      <w:r>
        <w:rPr>
          <w:sz w:val="24"/>
          <w:szCs w:val="24"/>
        </w:rPr>
        <w:t xml:space="preserve">125.5. </w:t>
      </w:r>
      <w:r w:rsidRPr="00023112">
        <w:rPr>
          <w:rStyle w:val="Pagrindinistekstas1"/>
          <w:rFonts w:eastAsia="Arial"/>
          <w:sz w:val="24"/>
          <w:szCs w:val="24"/>
          <w:u w:val="none"/>
        </w:rPr>
        <w:t>nutraukti Sutartį.</w:t>
      </w:r>
    </w:p>
    <w:p w14:paraId="0AF1A6AD"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Pr>
          <w:sz w:val="24"/>
          <w:szCs w:val="24"/>
        </w:rPr>
        <w:t>126</w:t>
      </w:r>
      <w:r w:rsidRPr="00EC1862">
        <w:rPr>
          <w:sz w:val="24"/>
          <w:szCs w:val="24"/>
        </w:rPr>
        <w:t>.</w:t>
      </w:r>
      <w:r w:rsidRPr="00EC1862">
        <w:rPr>
          <w:sz w:val="24"/>
          <w:szCs w:val="24"/>
        </w:rPr>
        <w:tab/>
        <w:t>Esminiu Sutarties pažeidimu laikoma:</w:t>
      </w:r>
    </w:p>
    <w:p w14:paraId="7393FDE8" w14:textId="77777777" w:rsidR="00F83CF5" w:rsidRPr="00EC1862" w:rsidRDefault="00F83CF5" w:rsidP="00F83CF5">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Pr>
          <w:sz w:val="24"/>
          <w:szCs w:val="24"/>
        </w:rPr>
        <w:t>126</w:t>
      </w:r>
      <w:r w:rsidRPr="00EC1862">
        <w:rPr>
          <w:sz w:val="24"/>
          <w:szCs w:val="24"/>
        </w:rPr>
        <w:t>.1.</w:t>
      </w:r>
      <w:r w:rsidRPr="00EC1862">
        <w:rPr>
          <w:sz w:val="24"/>
          <w:szCs w:val="24"/>
        </w:rPr>
        <w:tab/>
        <w:t xml:space="preserve">jei </w:t>
      </w:r>
      <w:r>
        <w:rPr>
          <w:sz w:val="24"/>
          <w:szCs w:val="24"/>
        </w:rPr>
        <w:t>Tiekėjas</w:t>
      </w:r>
      <w:r w:rsidRPr="00EC1862">
        <w:rPr>
          <w:sz w:val="24"/>
          <w:szCs w:val="24"/>
        </w:rPr>
        <w:t xml:space="preserve"> Pirkėjo reikalavimu nepakeičia ar atsisako pakeisti sub</w:t>
      </w:r>
      <w:r>
        <w:rPr>
          <w:sz w:val="24"/>
          <w:szCs w:val="24"/>
        </w:rPr>
        <w:t>tiekėją</w:t>
      </w:r>
      <w:r w:rsidRPr="00EC1862">
        <w:rPr>
          <w:sz w:val="24"/>
          <w:szCs w:val="24"/>
        </w:rPr>
        <w:t xml:space="preserve"> Sutartyje nustatytais atvejais;</w:t>
      </w:r>
    </w:p>
    <w:p w14:paraId="0F809CED" w14:textId="77777777" w:rsidR="00F83CF5" w:rsidRPr="00EC1862" w:rsidRDefault="00F83CF5" w:rsidP="00F83CF5">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.2.</w:t>
      </w:r>
      <w:r w:rsidRPr="00EC1862">
        <w:rPr>
          <w:sz w:val="24"/>
          <w:szCs w:val="24"/>
        </w:rPr>
        <w:tab/>
        <w:t xml:space="preserve">jei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5410FC73" w14:textId="77777777" w:rsidR="00F83CF5" w:rsidRPr="00EC1862" w:rsidRDefault="00F83CF5" w:rsidP="00F83CF5">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Pr>
          <w:sz w:val="24"/>
          <w:szCs w:val="24"/>
        </w:rPr>
        <w:t>126</w:t>
      </w:r>
      <w:r w:rsidRPr="00EC1862">
        <w:rPr>
          <w:sz w:val="24"/>
          <w:szCs w:val="24"/>
        </w:rPr>
        <w:t>.3.</w:t>
      </w:r>
      <w:r w:rsidRPr="00EC1862">
        <w:rPr>
          <w:sz w:val="24"/>
          <w:szCs w:val="24"/>
        </w:rPr>
        <w:tab/>
        <w:t xml:space="preserve">jei </w:t>
      </w:r>
      <w:r>
        <w:rPr>
          <w:sz w:val="24"/>
          <w:szCs w:val="24"/>
        </w:rPr>
        <w:t>Tiekėjas</w:t>
      </w:r>
      <w:r w:rsidRPr="00EC1862">
        <w:rPr>
          <w:sz w:val="24"/>
          <w:szCs w:val="24"/>
        </w:rPr>
        <w:t xml:space="preserve"> dėl savo kaltės vėluoja įvykdyti Sutartyje numatytus įsipareigojimus daugiau nei 90 (devyniasdešimt kalendorinių dienų) ir / arba dėl įsipareigojimų įvykdymo vėlavimo mokėtinų delspinigių suma viršija 10 (procentų) Sutarties kainos;</w:t>
      </w:r>
    </w:p>
    <w:p w14:paraId="2AB1A524" w14:textId="77777777" w:rsidR="00F83CF5" w:rsidRPr="00EC1862" w:rsidRDefault="00F83CF5" w:rsidP="00F83CF5">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.4.</w:t>
      </w:r>
      <w:r w:rsidRPr="00EC1862">
        <w:rPr>
          <w:sz w:val="24"/>
          <w:szCs w:val="24"/>
        </w:rPr>
        <w:tab/>
        <w:t xml:space="preserve">jei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7C1915FD" w14:textId="77777777" w:rsidR="00F83CF5" w:rsidRPr="00EC1862" w:rsidRDefault="00F83CF5" w:rsidP="00F83CF5">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Pr>
          <w:sz w:val="24"/>
          <w:szCs w:val="24"/>
        </w:rPr>
        <w:t>126</w:t>
      </w:r>
      <w:r w:rsidRPr="00EC1862">
        <w:rPr>
          <w:sz w:val="24"/>
          <w:szCs w:val="24"/>
        </w:rPr>
        <w:t>.5.</w:t>
      </w:r>
      <w:r w:rsidRPr="00EC1862">
        <w:rPr>
          <w:sz w:val="24"/>
          <w:szCs w:val="24"/>
        </w:rPr>
        <w:tab/>
        <w:t xml:space="preserve">jei </w:t>
      </w:r>
      <w:r>
        <w:rPr>
          <w:sz w:val="24"/>
          <w:szCs w:val="24"/>
        </w:rPr>
        <w:t>Tiekėjas</w:t>
      </w:r>
      <w:r w:rsidRPr="00EC1862">
        <w:rPr>
          <w:sz w:val="24"/>
          <w:szCs w:val="24"/>
        </w:rPr>
        <w:t xml:space="preserve"> iki perdavimo–priėmimo akto pasirašymo per Pirkėjo pagrįstai nustatytą laikotarpį neįvykdo Pirkėjo nurodymo ištaisyti netinkamai įvykdytus arba neįvykdytus sutartinius įsipareigojimus;</w:t>
      </w:r>
    </w:p>
    <w:p w14:paraId="696D88CA" w14:textId="77777777" w:rsidR="00F83CF5" w:rsidRPr="00EC1862" w:rsidRDefault="00F83CF5" w:rsidP="00F83CF5">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Pr>
          <w:sz w:val="24"/>
          <w:szCs w:val="24"/>
        </w:rPr>
        <w:t>126</w:t>
      </w:r>
      <w:r w:rsidRPr="00EC1862">
        <w:rPr>
          <w:sz w:val="24"/>
          <w:szCs w:val="24"/>
        </w:rPr>
        <w:t>.6.</w:t>
      </w:r>
      <w:r w:rsidRPr="00EC1862">
        <w:rPr>
          <w:sz w:val="24"/>
          <w:szCs w:val="24"/>
        </w:rPr>
        <w:tab/>
        <w:t xml:space="preserve">jei </w:t>
      </w:r>
      <w:r>
        <w:rPr>
          <w:sz w:val="24"/>
          <w:szCs w:val="24"/>
        </w:rPr>
        <w:t>Tiekėjas</w:t>
      </w:r>
      <w:r w:rsidRPr="00EC1862">
        <w:rPr>
          <w:sz w:val="24"/>
          <w:szCs w:val="24"/>
        </w:rPr>
        <w:t xml:space="preserve"> negrąžina ar atsisako grąžinti Pirkėjo </w:t>
      </w:r>
      <w:r>
        <w:rPr>
          <w:sz w:val="24"/>
          <w:szCs w:val="24"/>
        </w:rPr>
        <w:t>Tiekėjui</w:t>
      </w:r>
      <w:r w:rsidRPr="00EC1862">
        <w:rPr>
          <w:sz w:val="24"/>
          <w:szCs w:val="24"/>
        </w:rPr>
        <w:t xml:space="preserve"> ir / arba sub</w:t>
      </w:r>
      <w:r>
        <w:rPr>
          <w:sz w:val="24"/>
          <w:szCs w:val="24"/>
        </w:rPr>
        <w:t xml:space="preserve">tiekėjui </w:t>
      </w:r>
      <w:r w:rsidRPr="00EC1862">
        <w:rPr>
          <w:sz w:val="24"/>
          <w:szCs w:val="24"/>
        </w:rPr>
        <w:t>sumokėtas permokas;</w:t>
      </w:r>
    </w:p>
    <w:p w14:paraId="2A258D38" w14:textId="77777777" w:rsidR="00F83CF5" w:rsidRPr="00EC1862" w:rsidRDefault="00F83CF5" w:rsidP="00F83CF5">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Pr>
          <w:sz w:val="24"/>
          <w:szCs w:val="24"/>
        </w:rPr>
        <w:t>126</w:t>
      </w:r>
      <w:r w:rsidRPr="00EC1862">
        <w:rPr>
          <w:sz w:val="24"/>
          <w:szCs w:val="24"/>
        </w:rPr>
        <w:t>.7.</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7DA75D08" w14:textId="77777777" w:rsidR="00F83CF5" w:rsidRDefault="00F83CF5" w:rsidP="00F83CF5">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w:t>
      </w:r>
      <w:r w:rsidRPr="00EC1862">
        <w:rPr>
          <w:sz w:val="24"/>
          <w:szCs w:val="24"/>
        </w:rPr>
        <w:t>.8.</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18A8E4E2" w14:textId="77777777" w:rsidR="00F83CF5" w:rsidRPr="00EC1862" w:rsidRDefault="00F83CF5" w:rsidP="00F83CF5">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126.9.</w:t>
      </w:r>
      <w:r>
        <w:rPr>
          <w:sz w:val="24"/>
          <w:szCs w:val="24"/>
        </w:rPr>
        <w:tab/>
        <w:t>jei Tiekėjas nepateikia naujo (pratęsto) galiojančio Sutarties įvykdymo užtikrinimo, kai tai yra privaloma vadovaujantis Sutarties sąlygomis arba tuo atveju;</w:t>
      </w:r>
    </w:p>
    <w:p w14:paraId="22617803" w14:textId="77777777" w:rsidR="00F83CF5" w:rsidRPr="00EC1862" w:rsidRDefault="00F83CF5" w:rsidP="00F83CF5">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Pr>
          <w:sz w:val="24"/>
          <w:szCs w:val="24"/>
        </w:rPr>
        <w:t>126.10</w:t>
      </w:r>
      <w:r w:rsidRPr="00EC1862">
        <w:rPr>
          <w:sz w:val="24"/>
          <w:szCs w:val="24"/>
        </w:rPr>
        <w:t>.</w:t>
      </w:r>
      <w:r w:rsidRPr="00EC1862">
        <w:rPr>
          <w:sz w:val="24"/>
          <w:szCs w:val="24"/>
        </w:rPr>
        <w:tab/>
        <w:t xml:space="preserve">dėl kitų </w:t>
      </w:r>
      <w:r>
        <w:rPr>
          <w:sz w:val="24"/>
          <w:szCs w:val="24"/>
        </w:rPr>
        <w:t>Tiekėjo</w:t>
      </w:r>
      <w:r w:rsidRPr="00EC1862">
        <w:rPr>
          <w:sz w:val="24"/>
          <w:szCs w:val="24"/>
        </w:rPr>
        <w:t xml:space="preserve"> ir / ar Pirkėjo padarytų Sutarties pažeidimų, dėl kurių Sutarties vykdymas tampa neįmanomas.</w:t>
      </w:r>
    </w:p>
    <w:p w14:paraId="1045D0A0" w14:textId="77777777" w:rsidR="00F83CF5" w:rsidRPr="00EC1862" w:rsidRDefault="00F83CF5" w:rsidP="00F83CF5">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6161532E"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XX</w:t>
      </w:r>
      <w:r w:rsidRPr="00EC1862">
        <w:rPr>
          <w:b/>
          <w:sz w:val="24"/>
          <w:szCs w:val="24"/>
        </w:rPr>
        <w:t xml:space="preserve"> SKYRIUS</w:t>
      </w:r>
    </w:p>
    <w:p w14:paraId="6DC0E95E"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p>
    <w:p w14:paraId="1CC5BD4D"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68FBFA14" w14:textId="77777777" w:rsidR="00F83CF5" w:rsidRPr="00EC1862" w:rsidRDefault="00F83CF5" w:rsidP="00F83CF5">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Pr>
          <w:sz w:val="24"/>
          <w:szCs w:val="24"/>
        </w:rPr>
        <w:t>127</w:t>
      </w:r>
      <w:r w:rsidRPr="00EC1862">
        <w:rPr>
          <w:sz w:val="24"/>
          <w:szCs w:val="24"/>
        </w:rPr>
        <w:t>.</w:t>
      </w:r>
      <w:r w:rsidRPr="00EC1862">
        <w:rPr>
          <w:sz w:val="24"/>
          <w:szCs w:val="24"/>
        </w:rPr>
        <w:tab/>
        <w:t xml:space="preserve">Pirkėjas, prieš 10 (dešimt) darbo dienų įspėjęs </w:t>
      </w:r>
      <w:r>
        <w:rPr>
          <w:sz w:val="24"/>
          <w:szCs w:val="24"/>
        </w:rPr>
        <w:t>Tiekėją</w:t>
      </w:r>
      <w:r w:rsidRPr="00EC1862">
        <w:rPr>
          <w:sz w:val="24"/>
          <w:szCs w:val="24"/>
        </w:rPr>
        <w:t>, turi teisę vienašališkai nutraukti Sutartį, jei:</w:t>
      </w:r>
    </w:p>
    <w:p w14:paraId="25B5B991" w14:textId="77777777" w:rsidR="00F83CF5" w:rsidRPr="00EC1862" w:rsidRDefault="00F83CF5" w:rsidP="00F83CF5">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.1.</w:t>
      </w:r>
      <w:r w:rsidRPr="00EC1862">
        <w:rPr>
          <w:sz w:val="24"/>
          <w:szCs w:val="24"/>
        </w:rPr>
        <w:tab/>
        <w:t>Sutartis buvo pakeista pažeidžiant Viešųjų pirkimų įstatyme nustatytą pirkimo sutarties keitimo jos galiojimo laikotarpiu tvarką;</w:t>
      </w:r>
    </w:p>
    <w:p w14:paraId="479CC385"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w:t>
      </w:r>
      <w:r w:rsidRPr="00EC1862">
        <w:rPr>
          <w:sz w:val="24"/>
          <w:szCs w:val="24"/>
        </w:rPr>
        <w:tab/>
        <w:t xml:space="preserve">paaiškėjo, kad </w:t>
      </w:r>
      <w:r>
        <w:rPr>
          <w:sz w:val="24"/>
          <w:szCs w:val="24"/>
        </w:rPr>
        <w:t>Tiekėjas</w:t>
      </w:r>
      <w:r w:rsidRPr="00EC1862">
        <w:rPr>
          <w:sz w:val="24"/>
          <w:szCs w:val="24"/>
        </w:rPr>
        <w:t xml:space="preserve"> ar jo atsakingas asmuo turėjo būti pašalintas iš pirkimo procedūros dėl:</w:t>
      </w:r>
    </w:p>
    <w:p w14:paraId="6405A8F8"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.2.1.</w:t>
      </w:r>
      <w:r w:rsidRPr="00EC1862">
        <w:rPr>
          <w:sz w:val="24"/>
          <w:szCs w:val="24"/>
        </w:rPr>
        <w:tab/>
        <w:t>dalyvavimo nusikalstamame susivienijime, jo organizavimo ar vadovavimo jam;</w:t>
      </w:r>
    </w:p>
    <w:p w14:paraId="48302243"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.2.2.</w:t>
      </w:r>
      <w:r w:rsidRPr="00EC1862">
        <w:rPr>
          <w:sz w:val="24"/>
          <w:szCs w:val="24"/>
        </w:rPr>
        <w:tab/>
        <w:t>kyšininkavimo, prekybos poveikiu, papirkimo;</w:t>
      </w:r>
    </w:p>
    <w:p w14:paraId="799F3AF4"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6CA5A1F1"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.2.4.</w:t>
      </w:r>
      <w:r w:rsidRPr="00EC1862">
        <w:rPr>
          <w:sz w:val="24"/>
          <w:szCs w:val="24"/>
        </w:rPr>
        <w:tab/>
        <w:t>nusikalstamo bankroto;</w:t>
      </w:r>
    </w:p>
    <w:p w14:paraId="29428BC5"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.2.5.</w:t>
      </w:r>
      <w:r w:rsidRPr="00EC1862">
        <w:rPr>
          <w:sz w:val="24"/>
          <w:szCs w:val="24"/>
        </w:rPr>
        <w:tab/>
        <w:t>teroristinio ir su teroristine veikla susijusio nusikaltimo;</w:t>
      </w:r>
    </w:p>
    <w:p w14:paraId="78F8C9B9"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.2.6.</w:t>
      </w:r>
      <w:r w:rsidRPr="00EC1862">
        <w:rPr>
          <w:sz w:val="24"/>
          <w:szCs w:val="24"/>
        </w:rPr>
        <w:tab/>
        <w:t>nusikalstamu būdu gauto turto legalizavimo;</w:t>
      </w:r>
    </w:p>
    <w:p w14:paraId="7B5FB125"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.2.7.</w:t>
      </w:r>
      <w:r w:rsidRPr="00EC1862">
        <w:rPr>
          <w:sz w:val="24"/>
          <w:szCs w:val="24"/>
        </w:rPr>
        <w:tab/>
        <w:t>prekybos žmonėmis, vaiko pirkimo arba pardavimo;</w:t>
      </w:r>
    </w:p>
    <w:p w14:paraId="211BCADC"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.2.8.</w:t>
      </w:r>
      <w:r w:rsidRPr="00EC1862">
        <w:rPr>
          <w:sz w:val="24"/>
          <w:szCs w:val="24"/>
        </w:rPr>
        <w:tab/>
        <w:t xml:space="preserve">kitos valstybės </w:t>
      </w:r>
      <w:r>
        <w:rPr>
          <w:sz w:val="24"/>
          <w:szCs w:val="24"/>
        </w:rPr>
        <w:t>Tiekėjo</w:t>
      </w:r>
      <w:r w:rsidRPr="00EC1862">
        <w:rPr>
          <w:sz w:val="24"/>
          <w:szCs w:val="24"/>
        </w:rPr>
        <w:t xml:space="preserve"> atlikto nusikaltimo, apibrėžto Direktyvos 2014/24/ES 57 straipsnio 1 dalyje išvardytus Europos Sąjungos teisės aktus įgyvendinančiuose kitų valstybių teisės aktuose</w:t>
      </w:r>
      <w:r>
        <w:rPr>
          <w:sz w:val="24"/>
          <w:szCs w:val="24"/>
        </w:rPr>
        <w:t>;</w:t>
      </w:r>
    </w:p>
    <w:p w14:paraId="42421B7C" w14:textId="77777777" w:rsidR="00F83CF5" w:rsidRDefault="00F83CF5" w:rsidP="00F83CF5">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.3.</w:t>
      </w:r>
      <w:r w:rsidRPr="00EC1862">
        <w:rPr>
          <w:sz w:val="24"/>
          <w:szCs w:val="24"/>
        </w:rPr>
        <w:tab/>
        <w:t xml:space="preserve">paaiškėjo, kad Sutartis su </w:t>
      </w:r>
      <w:r>
        <w:rPr>
          <w:sz w:val="24"/>
          <w:szCs w:val="24"/>
        </w:rPr>
        <w:t>Tiekėju</w:t>
      </w:r>
      <w:r w:rsidRPr="00EC1862">
        <w:rPr>
          <w:sz w:val="24"/>
          <w:szCs w:val="24"/>
        </w:rPr>
        <w:t xml:space="preserve">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7D253B69" w14:textId="77777777" w:rsidR="00F83CF5" w:rsidRPr="00EC1862" w:rsidRDefault="00F83CF5" w:rsidP="00F83CF5">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C159A6">
        <w:rPr>
          <w:sz w:val="24"/>
          <w:szCs w:val="24"/>
        </w:rPr>
        <w:t xml:space="preserve">127.4. </w:t>
      </w:r>
      <w:r w:rsidRPr="00C159A6">
        <w:rPr>
          <w:color w:val="000000"/>
          <w:sz w:val="24"/>
          <w:szCs w:val="24"/>
        </w:rPr>
        <w:t>paaiškėjo Lietuvos Respublikos viešųjų pirkimų įstatymo 45 straipsnio 2</w:t>
      </w:r>
      <w:r w:rsidRPr="00C159A6">
        <w:rPr>
          <w:color w:val="000000"/>
          <w:sz w:val="24"/>
          <w:szCs w:val="24"/>
          <w:vertAlign w:val="superscript"/>
        </w:rPr>
        <w:t>1</w:t>
      </w:r>
      <w:r w:rsidRPr="00C159A6">
        <w:rPr>
          <w:color w:val="000000"/>
          <w:sz w:val="24"/>
          <w:szCs w:val="24"/>
        </w:rPr>
        <w:t> dalyje nurodytos aplinkybės.</w:t>
      </w:r>
    </w:p>
    <w:p w14:paraId="18652368" w14:textId="77777777" w:rsidR="00F83CF5" w:rsidRPr="00EC1862" w:rsidRDefault="00F83CF5" w:rsidP="00F83CF5">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 xml:space="preserve">. Taip pat Pirkėjas, prieš 10 (dešimt) darbo dienų įspėjęs </w:t>
      </w:r>
      <w:r>
        <w:rPr>
          <w:sz w:val="24"/>
          <w:szCs w:val="24"/>
        </w:rPr>
        <w:t>Tiekėją</w:t>
      </w:r>
      <w:r w:rsidRPr="00EC1862">
        <w:rPr>
          <w:sz w:val="24"/>
          <w:szCs w:val="24"/>
        </w:rPr>
        <w:t>, turi teisę vienašališkai nutraukti Sutartį:</w:t>
      </w:r>
    </w:p>
    <w:p w14:paraId="7B0C14C9" w14:textId="77777777" w:rsidR="00F83CF5" w:rsidRPr="00EC1862" w:rsidRDefault="00F83CF5" w:rsidP="00F83CF5">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.1.</w:t>
      </w:r>
      <w:r w:rsidRPr="00EC1862">
        <w:rPr>
          <w:sz w:val="24"/>
          <w:szCs w:val="24"/>
        </w:rPr>
        <w:tab/>
        <w:t xml:space="preserve">kai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19865237" w14:textId="77777777" w:rsidR="00F83CF5" w:rsidRPr="00EC1862" w:rsidRDefault="00F83CF5" w:rsidP="00F83CF5">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.2.</w:t>
      </w:r>
      <w:r w:rsidRPr="00EC1862">
        <w:rPr>
          <w:sz w:val="24"/>
          <w:szCs w:val="24"/>
        </w:rPr>
        <w:tab/>
        <w:t xml:space="preserve">kai </w:t>
      </w:r>
      <w:r>
        <w:rPr>
          <w:sz w:val="24"/>
          <w:szCs w:val="24"/>
        </w:rPr>
        <w:t>Tiekėjas</w:t>
      </w:r>
      <w:r w:rsidRPr="00EC1862">
        <w:rPr>
          <w:sz w:val="24"/>
          <w:szCs w:val="24"/>
        </w:rPr>
        <w:t xml:space="preserve"> iki perdavimo–priėmimo akto pasirašymo per pagrįstai nustatytą laikotarpį neįvykdo Pirkėjo nurodymo ištaisyti netinkamai įvykdytus arba neįvykdytus sutartinius įsipareigojimus;</w:t>
      </w:r>
    </w:p>
    <w:p w14:paraId="510CD0BC" w14:textId="77777777" w:rsidR="00F83CF5" w:rsidRPr="00EC1862" w:rsidRDefault="00F83CF5" w:rsidP="00F83CF5">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.3.</w:t>
      </w:r>
      <w:r w:rsidRPr="00EC1862">
        <w:rPr>
          <w:sz w:val="24"/>
          <w:szCs w:val="24"/>
        </w:rPr>
        <w:tab/>
        <w:t xml:space="preserve">kai </w:t>
      </w:r>
      <w:r>
        <w:rPr>
          <w:sz w:val="24"/>
          <w:szCs w:val="24"/>
        </w:rPr>
        <w:t>Tiekėjas specialisto</w:t>
      </w:r>
      <w:r w:rsidRPr="00EC1862">
        <w:rPr>
          <w:sz w:val="24"/>
          <w:szCs w:val="24"/>
        </w:rPr>
        <w:t xml:space="preserve"> ke</w:t>
      </w:r>
      <w:r>
        <w:rPr>
          <w:sz w:val="24"/>
          <w:szCs w:val="24"/>
        </w:rPr>
        <w:t>itimo atveju negali rasti kito specialisto</w:t>
      </w:r>
      <w:r w:rsidRPr="00EC1862">
        <w:rPr>
          <w:sz w:val="24"/>
          <w:szCs w:val="24"/>
        </w:rPr>
        <w:t xml:space="preserve"> su analogiška kvalifikacija ir / ar patirtimi;</w:t>
      </w:r>
    </w:p>
    <w:p w14:paraId="73B0A472" w14:textId="77777777" w:rsidR="00F83CF5" w:rsidRPr="00EC1862" w:rsidRDefault="00F83CF5" w:rsidP="00F83CF5">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.4.</w:t>
      </w:r>
      <w:r w:rsidRPr="00EC1862">
        <w:rPr>
          <w:sz w:val="24"/>
          <w:szCs w:val="24"/>
        </w:rPr>
        <w:tab/>
        <w:t xml:space="preserve">kai </w:t>
      </w:r>
      <w:r>
        <w:rPr>
          <w:sz w:val="24"/>
          <w:szCs w:val="24"/>
        </w:rPr>
        <w:t>Tiekėjas</w:t>
      </w:r>
      <w:r w:rsidRPr="00EC1862">
        <w:rPr>
          <w:sz w:val="24"/>
          <w:szCs w:val="24"/>
        </w:rPr>
        <w:t xml:space="preserve"> pakeičia sub</w:t>
      </w:r>
      <w:r>
        <w:rPr>
          <w:sz w:val="24"/>
          <w:szCs w:val="24"/>
        </w:rPr>
        <w:t>tiekėją</w:t>
      </w:r>
      <w:r w:rsidRPr="00EC1862">
        <w:rPr>
          <w:sz w:val="24"/>
          <w:szCs w:val="24"/>
        </w:rPr>
        <w:t xml:space="preserve"> ar sudaro naują subtiekimo sutartį nesilaikydamas Sutartyje nustatytos tvarkos;</w:t>
      </w:r>
    </w:p>
    <w:p w14:paraId="5AA195AF" w14:textId="77777777" w:rsidR="00F83CF5" w:rsidRPr="00EC1862" w:rsidRDefault="00F83CF5" w:rsidP="00F83CF5">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.5.</w:t>
      </w:r>
      <w:r w:rsidRPr="00EC1862">
        <w:rPr>
          <w:sz w:val="24"/>
          <w:szCs w:val="24"/>
        </w:rPr>
        <w:tab/>
        <w:t xml:space="preserve">kai </w:t>
      </w:r>
      <w:r>
        <w:rPr>
          <w:sz w:val="24"/>
          <w:szCs w:val="24"/>
        </w:rPr>
        <w:t>Tiekėjas</w:t>
      </w:r>
      <w:r w:rsidRPr="00EC1862">
        <w:rPr>
          <w:sz w:val="24"/>
          <w:szCs w:val="24"/>
        </w:rPr>
        <w:t xml:space="preserve"> Pirkėjo reikalavimu nepakeičia ar atsisako pakeisti sub</w:t>
      </w:r>
      <w:r>
        <w:rPr>
          <w:sz w:val="24"/>
          <w:szCs w:val="24"/>
        </w:rPr>
        <w:t xml:space="preserve">tiekėją </w:t>
      </w:r>
      <w:r w:rsidRPr="00EC1862">
        <w:rPr>
          <w:sz w:val="24"/>
          <w:szCs w:val="24"/>
        </w:rPr>
        <w:t>Sutartyje nustatytais atvejais;</w:t>
      </w:r>
    </w:p>
    <w:p w14:paraId="03F8468D" w14:textId="77777777" w:rsidR="00F83CF5" w:rsidRPr="00EC1862" w:rsidRDefault="00F83CF5" w:rsidP="00F83CF5">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.6.</w:t>
      </w:r>
      <w:r w:rsidRPr="00EC1862">
        <w:rPr>
          <w:sz w:val="24"/>
          <w:szCs w:val="24"/>
        </w:rPr>
        <w:tab/>
        <w:t xml:space="preserve">kai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66B738E1" w14:textId="77777777" w:rsidR="00F83CF5" w:rsidRPr="00EC1862" w:rsidRDefault="00F83CF5" w:rsidP="00F83CF5">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.7.</w:t>
      </w:r>
      <w:r w:rsidRPr="00EC1862">
        <w:rPr>
          <w:sz w:val="24"/>
          <w:szCs w:val="24"/>
        </w:rPr>
        <w:tab/>
        <w:t xml:space="preserve">kai </w:t>
      </w:r>
      <w:r>
        <w:rPr>
          <w:sz w:val="24"/>
          <w:szCs w:val="24"/>
        </w:rPr>
        <w:t>Tiekėjas</w:t>
      </w:r>
      <w:r w:rsidRPr="00EC1862">
        <w:rPr>
          <w:sz w:val="24"/>
          <w:szCs w:val="24"/>
        </w:rPr>
        <w:t xml:space="preserve"> bankrutuoja arba yra likviduojamas, kai sustabdo ūkinę veiklą arba kai įstatymuose ir kituose teisės aktuose numatyta tvarka susidaro analogiška situacija;</w:t>
      </w:r>
    </w:p>
    <w:p w14:paraId="1E0E0FA5" w14:textId="77777777" w:rsidR="00F83CF5" w:rsidRPr="00EC1862" w:rsidRDefault="00F83CF5" w:rsidP="00F83CF5">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.8.</w:t>
      </w:r>
      <w:r w:rsidRPr="00EC1862">
        <w:rPr>
          <w:sz w:val="24"/>
          <w:szCs w:val="24"/>
        </w:rPr>
        <w:tab/>
        <w:t xml:space="preserve">kai keičiasi </w:t>
      </w:r>
      <w:r>
        <w:rPr>
          <w:sz w:val="24"/>
          <w:szCs w:val="24"/>
        </w:rPr>
        <w:t>Tiekėjo</w:t>
      </w:r>
      <w:r w:rsidRPr="00EC1862">
        <w:rPr>
          <w:sz w:val="24"/>
          <w:szCs w:val="24"/>
        </w:rPr>
        <w:t xml:space="preserve"> organizacinė struktūra – juridinis statusas, pobūdis ar valdymo struktūra ir tai gali turėti įtakos tinkamam Sutarties įvykdymui;</w:t>
      </w:r>
    </w:p>
    <w:p w14:paraId="1C7AE2BE" w14:textId="77777777" w:rsidR="00F83CF5" w:rsidRPr="00EC1862" w:rsidRDefault="00F83CF5" w:rsidP="00F83CF5">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.9.</w:t>
      </w:r>
      <w:r w:rsidRPr="00EC1862">
        <w:rPr>
          <w:sz w:val="24"/>
          <w:szCs w:val="24"/>
        </w:rPr>
        <w:tab/>
        <w:t xml:space="preserve">jei Sutarties įvykdymo užtikrinimą išdavęs subjektas negali įvykdyti savo įsipareigojimų ir Pirkėjui raštu pareikalavus </w:t>
      </w:r>
      <w:r>
        <w:rPr>
          <w:sz w:val="24"/>
          <w:szCs w:val="24"/>
        </w:rPr>
        <w:t>Tiekėjas</w:t>
      </w:r>
      <w:r w:rsidRPr="00EC1862">
        <w:rPr>
          <w:sz w:val="24"/>
          <w:szCs w:val="24"/>
        </w:rPr>
        <w:t xml:space="preserve"> per 10 (dešimt) darbo dienų nepateikia naujo užtikrinimo tomis pačiomis sąlygomis kaip ir ankstesnysis;</w:t>
      </w:r>
    </w:p>
    <w:p w14:paraId="31595689" w14:textId="77777777" w:rsidR="00F83CF5" w:rsidRPr="00EC1862" w:rsidRDefault="00F83CF5" w:rsidP="00F83CF5">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.10.</w:t>
      </w:r>
      <w:r w:rsidRPr="00EC1862">
        <w:rPr>
          <w:sz w:val="24"/>
          <w:szCs w:val="24"/>
        </w:rPr>
        <w:tab/>
        <w:t xml:space="preserve">kai pratęsus Sutarties galiojimo laikotarpį, </w:t>
      </w:r>
      <w:r>
        <w:rPr>
          <w:sz w:val="24"/>
          <w:szCs w:val="24"/>
        </w:rPr>
        <w:t>Tiekėjas</w:t>
      </w:r>
      <w:r w:rsidRPr="00EC1862">
        <w:rPr>
          <w:sz w:val="24"/>
          <w:szCs w:val="24"/>
        </w:rPr>
        <w:t xml:space="preserve"> nepateikia atitinkamai pratęsto Sutarties įvykdymo užtikrinimo;</w:t>
      </w:r>
    </w:p>
    <w:p w14:paraId="4B59927F" w14:textId="77777777" w:rsidR="00F83CF5" w:rsidRPr="00EC1862" w:rsidRDefault="00F83CF5" w:rsidP="00F83CF5">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.11.</w:t>
      </w:r>
      <w:r w:rsidRPr="00EC1862">
        <w:rPr>
          <w:sz w:val="24"/>
          <w:szCs w:val="24"/>
        </w:rPr>
        <w:tab/>
        <w:t xml:space="preserve">jei </w:t>
      </w:r>
      <w:r>
        <w:rPr>
          <w:sz w:val="24"/>
          <w:szCs w:val="24"/>
        </w:rPr>
        <w:t>Tiekėjo</w:t>
      </w:r>
      <w:r w:rsidRPr="00EC1862">
        <w:rPr>
          <w:sz w:val="24"/>
          <w:szCs w:val="24"/>
        </w:rPr>
        <w:t xml:space="preserve"> mokėtinų delspinigių suma viršija 10 (dešimt) procentų Sutarties kainos;</w:t>
      </w:r>
    </w:p>
    <w:p w14:paraId="4655EBFA" w14:textId="77777777" w:rsidR="00F83CF5" w:rsidRPr="00EC1862" w:rsidRDefault="00F83CF5" w:rsidP="00F83CF5">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.12.</w:t>
      </w:r>
      <w:r w:rsidRPr="00EC1862">
        <w:rPr>
          <w:sz w:val="24"/>
          <w:szCs w:val="24"/>
        </w:rPr>
        <w:tab/>
        <w:t xml:space="preserve">dėl kitų </w:t>
      </w:r>
      <w:r>
        <w:rPr>
          <w:sz w:val="24"/>
          <w:szCs w:val="24"/>
        </w:rPr>
        <w:t>Tiekėjo</w:t>
      </w:r>
      <w:r w:rsidRPr="00EC1862">
        <w:rPr>
          <w:sz w:val="24"/>
          <w:szCs w:val="24"/>
        </w:rPr>
        <w:t xml:space="preserve"> padarytų Sutarties pažeidimų, dėl kurių Sutarties vykdymas tampa neįmanomas.</w:t>
      </w:r>
    </w:p>
    <w:p w14:paraId="694AA77D" w14:textId="77777777" w:rsidR="00F83CF5" w:rsidRPr="00EC1862" w:rsidRDefault="00F83CF5" w:rsidP="00F83CF5">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Pr>
          <w:sz w:val="24"/>
          <w:szCs w:val="24"/>
        </w:rPr>
        <w:t>129</w:t>
      </w:r>
      <w:r w:rsidRPr="00EC1862">
        <w:rPr>
          <w:sz w:val="24"/>
          <w:szCs w:val="24"/>
        </w:rPr>
        <w:t>.</w:t>
      </w:r>
      <w:r w:rsidRPr="00EC1862">
        <w:rPr>
          <w:sz w:val="24"/>
          <w:szCs w:val="24"/>
        </w:rPr>
        <w:tab/>
      </w:r>
      <w:r>
        <w:rPr>
          <w:sz w:val="24"/>
          <w:szCs w:val="24"/>
        </w:rPr>
        <w:t>Tiekėja</w:t>
      </w:r>
      <w:r w:rsidRPr="00EC1862">
        <w:rPr>
          <w:sz w:val="24"/>
          <w:szCs w:val="24"/>
        </w:rPr>
        <w:t>s, prieš 10 (dešimt) darbo dienų įspėjęs Pirkėją, turi teisę vienašališkai nutraukti Sutartį:</w:t>
      </w:r>
    </w:p>
    <w:p w14:paraId="70086629" w14:textId="77777777" w:rsidR="00F83CF5" w:rsidRPr="00EC1862" w:rsidRDefault="00F83CF5" w:rsidP="00F83CF5">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.1.</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0D44277D" w14:textId="77777777" w:rsidR="00F83CF5" w:rsidRPr="00EC1862" w:rsidRDefault="00F83CF5" w:rsidP="00F83CF5">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.2.</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0AAB8BCE" w14:textId="77777777" w:rsidR="00F83CF5" w:rsidRPr="00EC1862" w:rsidRDefault="00F83CF5" w:rsidP="00F83CF5">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.3.</w:t>
      </w:r>
      <w:r w:rsidRPr="00EC1862">
        <w:rPr>
          <w:sz w:val="24"/>
          <w:szCs w:val="24"/>
        </w:rPr>
        <w:tab/>
        <w:t>dėl kitų Pirkėjo padarytų Sutarties pažeidimų, dėl kurių Sutarties vykdymas tampa neįmanomas.</w:t>
      </w:r>
    </w:p>
    <w:p w14:paraId="721F0372" w14:textId="77777777" w:rsidR="00F83CF5" w:rsidRPr="00EC1862" w:rsidRDefault="00F83CF5" w:rsidP="00F83CF5">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Pr>
          <w:sz w:val="24"/>
          <w:szCs w:val="24"/>
        </w:rPr>
        <w:t>130</w:t>
      </w:r>
      <w:r w:rsidRPr="00EC1862">
        <w:rPr>
          <w:sz w:val="24"/>
          <w:szCs w:val="24"/>
        </w:rPr>
        <w:t>.</w:t>
      </w:r>
      <w:r w:rsidRPr="00EC1862">
        <w:rPr>
          <w:sz w:val="24"/>
          <w:szCs w:val="24"/>
        </w:rPr>
        <w:tab/>
        <w:t xml:space="preserve">Prieš vienašališkai nutraukdamas Sutartį, Pirkėjas ar </w:t>
      </w:r>
      <w:r>
        <w:rPr>
          <w:sz w:val="24"/>
          <w:szCs w:val="24"/>
        </w:rPr>
        <w:t>Tiekėjas</w:t>
      </w:r>
      <w:r w:rsidRPr="00EC1862">
        <w:rPr>
          <w:sz w:val="24"/>
          <w:szCs w:val="24"/>
        </w:rPr>
        <w:t xml:space="preserve"> išsiunčia registruotą laišką su jo gavimo patvirtinimu, kuriame nustato naują terminą sutartiniams įsipareigojimams įvykdyti, ne trumpesnį kaip 10 kalendorinių dienų nuo laiško pristatymo dienos.</w:t>
      </w:r>
    </w:p>
    <w:p w14:paraId="2AD433A9" w14:textId="77777777" w:rsidR="00F83CF5" w:rsidRPr="00EC1862" w:rsidRDefault="00F83CF5" w:rsidP="00F83CF5">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Pr>
          <w:sz w:val="24"/>
          <w:szCs w:val="24"/>
        </w:rPr>
        <w:t>131</w:t>
      </w:r>
      <w:r w:rsidRPr="00EC1862">
        <w:rPr>
          <w:sz w:val="24"/>
          <w:szCs w:val="24"/>
        </w:rPr>
        <w:t>.</w:t>
      </w:r>
      <w:r w:rsidRPr="00EC1862">
        <w:rPr>
          <w:sz w:val="24"/>
          <w:szCs w:val="24"/>
        </w:rPr>
        <w:tab/>
        <w:t xml:space="preserve">Nutraukęs Sutartį, Pirkėjas teisės aktų nustatyta tvarka gali sudaryti Sutartį su trečiąja šalimi. Pirkėjas turi teisę reikalauti iš </w:t>
      </w:r>
      <w:r>
        <w:rPr>
          <w:sz w:val="24"/>
          <w:szCs w:val="24"/>
        </w:rPr>
        <w:t>Tiekėjo</w:t>
      </w:r>
      <w:r w:rsidRPr="00EC1862">
        <w:rPr>
          <w:sz w:val="24"/>
          <w:szCs w:val="24"/>
        </w:rPr>
        <w:t xml:space="preserve"> padengti papildomas išlaidas, atsiradusias dėl naujos Sutarties sudarymo su trečiąja šalimi, jei Sutartis buvo nutr</w:t>
      </w:r>
      <w:r w:rsidR="00B545E8">
        <w:rPr>
          <w:sz w:val="24"/>
          <w:szCs w:val="24"/>
        </w:rPr>
        <w:t>a</w:t>
      </w:r>
      <w:r w:rsidRPr="00EC1862">
        <w:rPr>
          <w:sz w:val="24"/>
          <w:szCs w:val="24"/>
        </w:rPr>
        <w:t xml:space="preserve">ukta dėl </w:t>
      </w:r>
      <w:r>
        <w:rPr>
          <w:sz w:val="24"/>
          <w:szCs w:val="24"/>
        </w:rPr>
        <w:t>Tiekėjo</w:t>
      </w:r>
      <w:r w:rsidRPr="00EC1862">
        <w:rPr>
          <w:sz w:val="24"/>
          <w:szCs w:val="24"/>
        </w:rPr>
        <w:t xml:space="preserve"> kaltės.</w:t>
      </w:r>
    </w:p>
    <w:p w14:paraId="29CEAEFE" w14:textId="77777777" w:rsidR="00F83CF5" w:rsidRPr="00EC1862" w:rsidRDefault="00F83CF5" w:rsidP="00F83CF5">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Pr>
          <w:sz w:val="24"/>
          <w:szCs w:val="24"/>
        </w:rPr>
        <w:t>132</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neturi teisės į kokių nors patirtų nuostolių ar žalos kompensaciją.</w:t>
      </w:r>
    </w:p>
    <w:p w14:paraId="791BFC85" w14:textId="77777777" w:rsidR="00F83CF5" w:rsidRPr="00EC1862" w:rsidRDefault="00F83CF5" w:rsidP="00F83CF5">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r>
      <w:r>
        <w:rPr>
          <w:sz w:val="24"/>
          <w:szCs w:val="24"/>
        </w:rPr>
        <w:t>Tiekėjas</w:t>
      </w:r>
      <w:r w:rsidRPr="00EC1862">
        <w:rPr>
          <w:sz w:val="24"/>
          <w:szCs w:val="24"/>
        </w:rPr>
        <w:t xml:space="preserve"> turi teisę reikalauti iš Pirkėjo padengti dėl Sutarties nutraukimo patirtus nuostolius, jei Sutartis yra nutra</w:t>
      </w:r>
      <w:r w:rsidR="00B545E8">
        <w:rPr>
          <w:sz w:val="24"/>
          <w:szCs w:val="24"/>
        </w:rPr>
        <w:t>u</w:t>
      </w:r>
      <w:r w:rsidRPr="00EC1862">
        <w:rPr>
          <w:sz w:val="24"/>
          <w:szCs w:val="24"/>
        </w:rPr>
        <w:t>kta dėl Pirkėjo kaltės ir tokie nuostoliai pagrįsti atitinkamais dokumentais. Šios žalos ar nuostolių atlyginimo dydis negali viršyti Sutarties kainos.</w:t>
      </w:r>
    </w:p>
    <w:p w14:paraId="41B367A3" w14:textId="77777777" w:rsidR="00F83CF5" w:rsidRPr="00EC1862" w:rsidRDefault="00F83CF5" w:rsidP="00F83CF5">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 xml:space="preserve">Sutartis gali būti nutraukiama Pirkėjo ir </w:t>
      </w:r>
      <w:r>
        <w:rPr>
          <w:sz w:val="24"/>
          <w:szCs w:val="24"/>
        </w:rPr>
        <w:t>Tiekėjo</w:t>
      </w:r>
      <w:r w:rsidRPr="00EC1862">
        <w:rPr>
          <w:sz w:val="24"/>
          <w:szCs w:val="24"/>
        </w:rPr>
        <w:t xml:space="preserve"> sutarimu. Viena Sutarties šalis, atsižvelgdama į susidariusias aplinkybes, dėl kurių Sutarties neįmanoma įvykdyti, gali inicijuoti Sutarties nutraukimą, pateikdama kitai Sutarties šaliai Sutarties nutraukimo būtinybę pagrindžiantį raštą.</w:t>
      </w:r>
    </w:p>
    <w:p w14:paraId="1A9BB2A8" w14:textId="77777777" w:rsidR="00F83CF5" w:rsidRPr="00EC1862" w:rsidRDefault="00F83CF5" w:rsidP="00F83CF5">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Pr>
          <w:sz w:val="24"/>
          <w:szCs w:val="24"/>
        </w:rPr>
        <w:t>135</w:t>
      </w:r>
      <w:r w:rsidRPr="00EC1862">
        <w:rPr>
          <w:sz w:val="24"/>
          <w:szCs w:val="24"/>
        </w:rPr>
        <w:t>.</w:t>
      </w:r>
      <w:r w:rsidRPr="00EC1862">
        <w:rPr>
          <w:sz w:val="24"/>
          <w:szCs w:val="24"/>
        </w:rPr>
        <w:tab/>
        <w:t xml:space="preserve">Sutarties nutraukimas atleidžia </w:t>
      </w:r>
      <w:r>
        <w:rPr>
          <w:sz w:val="24"/>
          <w:szCs w:val="24"/>
        </w:rPr>
        <w:t>Tiekėją</w:t>
      </w:r>
      <w:r w:rsidRPr="00EC1862">
        <w:rPr>
          <w:sz w:val="24"/>
          <w:szCs w:val="24"/>
        </w:rPr>
        <w:t xml:space="preserve"> ir Pirkėją nuo Sutarties vykdymo.</w:t>
      </w:r>
    </w:p>
    <w:p w14:paraId="622193B9" w14:textId="77777777" w:rsidR="00F83CF5" w:rsidRPr="00EC1862" w:rsidRDefault="00F83CF5" w:rsidP="00F83CF5">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Pr>
          <w:sz w:val="24"/>
          <w:szCs w:val="24"/>
        </w:rPr>
        <w:t>136</w:t>
      </w:r>
      <w:r w:rsidRPr="00EC1862">
        <w:rPr>
          <w:sz w:val="24"/>
          <w:szCs w:val="24"/>
        </w:rPr>
        <w:t>.</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3D2CFEFE" w14:textId="77777777" w:rsidR="00F83CF5" w:rsidRDefault="00F83CF5" w:rsidP="00F83CF5">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137</w:t>
      </w:r>
      <w:r w:rsidRPr="00EC1862">
        <w:rPr>
          <w:sz w:val="24"/>
          <w:szCs w:val="24"/>
        </w:rPr>
        <w:t>.</w:t>
      </w:r>
      <w:r w:rsidRPr="00EC1862">
        <w:rPr>
          <w:sz w:val="24"/>
          <w:szCs w:val="24"/>
        </w:rPr>
        <w:tab/>
        <w:t xml:space="preserve">Sutarties nutraukimo atveju </w:t>
      </w:r>
      <w:r>
        <w:rPr>
          <w:sz w:val="24"/>
          <w:szCs w:val="24"/>
        </w:rPr>
        <w:t>Tiekėjas</w:t>
      </w:r>
      <w:r w:rsidRPr="00EC1862">
        <w:rPr>
          <w:sz w:val="24"/>
          <w:szCs w:val="24"/>
        </w:rPr>
        <w:t xml:space="preserve"> gali reikalauti grąžinti jam viską, ką jis yra perdavęs Pirkėjui vykdydamas Sutartį, jeigu jis tuo pat metu grąžina Pirkėjui visa tai, ką buvo iš pastarojo gavęs. </w:t>
      </w:r>
    </w:p>
    <w:p w14:paraId="023F2780" w14:textId="77777777" w:rsidR="00F83CF5" w:rsidRDefault="00F83CF5" w:rsidP="00F83CF5">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 xml:space="preserve">138. </w:t>
      </w:r>
      <w:r w:rsidRPr="00EC1862">
        <w:rPr>
          <w:sz w:val="24"/>
          <w:szCs w:val="24"/>
        </w:rPr>
        <w:t>Kai grąžinimas natūra neįmanomas ar nepriimtinas dėl Sutarties dalyko pasikeitimo, atlyginama pagal to, kas buvo gauta, vertę pinigais, jeigu toks atlyginimas neprieštarauja protingumo, sąžiningumo ir teisingumo kriterijams.</w:t>
      </w:r>
    </w:p>
    <w:p w14:paraId="4BDB0914" w14:textId="77777777" w:rsidR="00F83CF5" w:rsidRDefault="00F83CF5" w:rsidP="00F83CF5">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 xml:space="preserve">139. </w:t>
      </w:r>
      <w:r w:rsidRPr="00EC1862">
        <w:rPr>
          <w:sz w:val="24"/>
          <w:szCs w:val="24"/>
        </w:rPr>
        <w:t xml:space="preserve">Jeigu Sutarties vykdymas yra tęstinis ir dalus, galima reikalauti grąžinti tik tai, kas buvo gauta po Sutarties nutraukimo. </w:t>
      </w:r>
    </w:p>
    <w:p w14:paraId="2CF82B39" w14:textId="77777777" w:rsidR="00F83CF5" w:rsidRPr="00EC1862" w:rsidRDefault="00F83CF5" w:rsidP="00F83CF5">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 xml:space="preserve">140. </w:t>
      </w:r>
      <w:r w:rsidRPr="00EC1862">
        <w:rPr>
          <w:sz w:val="24"/>
          <w:szCs w:val="24"/>
        </w:rPr>
        <w:t>Restitucija neturi įtakos sąžiningų trečiųjų asmenų teisėms ir pareigoms.</w:t>
      </w:r>
    </w:p>
    <w:p w14:paraId="479EE3DA" w14:textId="77777777" w:rsidR="00F83CF5" w:rsidRPr="00EC1862" w:rsidRDefault="00F83CF5" w:rsidP="00F83CF5">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3597FA3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highlight w:val="yellow"/>
        </w:rPr>
      </w:pPr>
      <w:r>
        <w:rPr>
          <w:b/>
          <w:sz w:val="24"/>
          <w:szCs w:val="24"/>
        </w:rPr>
        <w:t>XXI</w:t>
      </w:r>
      <w:r w:rsidRPr="00EC1862">
        <w:rPr>
          <w:b/>
          <w:sz w:val="24"/>
          <w:szCs w:val="24"/>
        </w:rPr>
        <w:t xml:space="preserve"> SKYRIUS</w:t>
      </w:r>
    </w:p>
    <w:p w14:paraId="2267BA0C"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w:t>
      </w:r>
      <w:r w:rsidRPr="00D16FFA">
        <w:rPr>
          <w:b/>
          <w:i/>
          <w:sz w:val="24"/>
          <w:szCs w:val="24"/>
        </w:rPr>
        <w:t>FORCE MAJEURE</w:t>
      </w:r>
      <w:r w:rsidRPr="00EC1862">
        <w:rPr>
          <w:b/>
          <w:sz w:val="24"/>
          <w:szCs w:val="24"/>
        </w:rPr>
        <w:t>)</w:t>
      </w:r>
    </w:p>
    <w:p w14:paraId="00592792" w14:textId="77777777" w:rsidR="00F83CF5" w:rsidRPr="00EC1862" w:rsidRDefault="00F83CF5" w:rsidP="00F83CF5">
      <w:pPr>
        <w:pStyle w:val="Temosantrat30"/>
        <w:widowControl w:val="0"/>
        <w:shd w:val="clear" w:color="auto" w:fill="auto"/>
        <w:suppressAutoHyphens/>
        <w:spacing w:before="0" w:line="240" w:lineRule="auto"/>
        <w:jc w:val="left"/>
        <w:rPr>
          <w:b/>
          <w:sz w:val="24"/>
          <w:szCs w:val="24"/>
        </w:rPr>
      </w:pPr>
    </w:p>
    <w:p w14:paraId="774FAAE8" w14:textId="77777777" w:rsidR="00F83CF5" w:rsidRPr="00EC1862" w:rsidRDefault="00F83CF5" w:rsidP="00F83CF5">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Šalis atleidžiama nuo atsakomybės už Sutarties neįvykdymą, jeigu ji įrodo, kad Sutartis neįvykdyta dėl aplinkybių, kurių ji negalėjo kontroliuoti bei protingai numatyti Sutarties sudarymo metu, ir kad negalėjo užkirsti kelio šių aplinkybių ar jų pasekmių atsiradimui. Nenugalima jėga (</w:t>
      </w:r>
      <w:r w:rsidRPr="00D16FFA">
        <w:rPr>
          <w:i/>
          <w:sz w:val="24"/>
          <w:szCs w:val="24"/>
        </w:rPr>
        <w:t>force majeure</w:t>
      </w:r>
      <w:r w:rsidRPr="00EC1862">
        <w:rPr>
          <w:sz w:val="24"/>
          <w:szCs w:val="24"/>
        </w:rPr>
        <w:t>) nelaikoma tai, kad rinkoje nėra reikalingų prievolei vykdyti prekių, Sutarties šalis neturi reikiamų finansinių išteklių arba skolininko kontrahentai pažeidžia savo prievoles.</w:t>
      </w:r>
    </w:p>
    <w:p w14:paraId="465C8031" w14:textId="77777777" w:rsidR="00F83CF5" w:rsidRPr="00EC1862" w:rsidRDefault="00F83CF5" w:rsidP="00F83CF5">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65AEAE0B" w14:textId="77777777" w:rsidR="00F83CF5" w:rsidRPr="00EC1862" w:rsidRDefault="00F83CF5" w:rsidP="00F83CF5">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 xml:space="preserve">Sutarties neįvykdžiusi šalis privalo pranešti kitai šaliai apie šiame skyriuje nurodytos aplinkybės atsiradimą </w:t>
      </w:r>
      <w:r w:rsidR="00B545E8">
        <w:rPr>
          <w:sz w:val="24"/>
          <w:szCs w:val="24"/>
        </w:rPr>
        <w:t>ir</w:t>
      </w:r>
      <w:r w:rsidRPr="00EC1862">
        <w:rPr>
          <w:sz w:val="24"/>
          <w:szCs w:val="24"/>
        </w:rPr>
        <w:t xml:space="preserve">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7957B874" w14:textId="77777777" w:rsidR="00F83CF5" w:rsidRPr="00EC1862" w:rsidRDefault="00F83CF5" w:rsidP="00F83CF5">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144</w:t>
      </w:r>
      <w:r w:rsidRPr="00EC1862">
        <w:rPr>
          <w:sz w:val="24"/>
          <w:szCs w:val="24"/>
        </w:rPr>
        <w:t>.</w:t>
      </w:r>
      <w:r w:rsidRPr="00EC1862">
        <w:rPr>
          <w:sz w:val="24"/>
          <w:szCs w:val="24"/>
        </w:rPr>
        <w:tab/>
        <w:t>Šio skyriaus nuostatos neatima iš kitos šalies teisės nutraukti Sutartį arba sustabdyti jos įvykdymą, arba reikalauti sumokėti palūkanas.</w:t>
      </w:r>
    </w:p>
    <w:p w14:paraId="354C3FE3" w14:textId="77777777" w:rsidR="00F83CF5" w:rsidRPr="00EC1862" w:rsidRDefault="00F83CF5" w:rsidP="00F83CF5">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Pr>
          <w:sz w:val="24"/>
          <w:szCs w:val="24"/>
        </w:rPr>
        <w:t>145</w:t>
      </w:r>
      <w:r w:rsidRPr="00EC1862">
        <w:rPr>
          <w:sz w:val="24"/>
          <w:szCs w:val="24"/>
        </w:rPr>
        <w:t>.</w:t>
      </w:r>
      <w:r w:rsidRPr="00EC1862">
        <w:rPr>
          <w:sz w:val="24"/>
          <w:szCs w:val="24"/>
        </w:rPr>
        <w:tab/>
        <w:t>Atleidžiant šalį nuo atsakomybės pagal Sutartį, turi būti vadovaujamasi Atleidimo nuo atsakomybės esant nenugalimos jėgos (</w:t>
      </w:r>
      <w:r w:rsidRPr="00BD7870">
        <w:rPr>
          <w:i/>
          <w:sz w:val="24"/>
          <w:szCs w:val="24"/>
        </w:rPr>
        <w:t>force majeure</w:t>
      </w:r>
      <w:r w:rsidRPr="00EC1862">
        <w:rPr>
          <w:sz w:val="24"/>
          <w:szCs w:val="24"/>
        </w:rPr>
        <w:t>) aplinkybėms taisyklėmis, patvirtintomis Lietuvos Respublikos Vyriausybės 1996 m. liepos 15 d. nutarimu Nr. 840.</w:t>
      </w:r>
    </w:p>
    <w:p w14:paraId="493BCA25" w14:textId="77777777" w:rsidR="00F83CF5" w:rsidRDefault="00F83CF5" w:rsidP="00F83CF5">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146</w:t>
      </w:r>
      <w:r w:rsidRPr="00EC1862">
        <w:rPr>
          <w:sz w:val="24"/>
          <w:szCs w:val="24"/>
        </w:rPr>
        <w:t>.</w:t>
      </w:r>
      <w:r w:rsidRPr="00EC1862">
        <w:rPr>
          <w:sz w:val="24"/>
          <w:szCs w:val="24"/>
        </w:rPr>
        <w:tab/>
      </w:r>
      <w:r>
        <w:rPr>
          <w:sz w:val="24"/>
          <w:szCs w:val="24"/>
        </w:rPr>
        <w:t>Tiekėjas</w:t>
      </w:r>
      <w:r w:rsidRPr="00EC1862">
        <w:rPr>
          <w:sz w:val="24"/>
          <w:szCs w:val="24"/>
        </w:rPr>
        <w:t xml:space="preserve"> nenaudoja alternatyvių būdų, dėl kurių gali atsirasti papildomų išlaidų, jei Pirkėjas nenurodo jam to daryti. Jei, vykdydamas Pirkėjo nurodymus arba naudodamas alternatyvius būdus, </w:t>
      </w:r>
      <w:r>
        <w:rPr>
          <w:sz w:val="24"/>
          <w:szCs w:val="24"/>
        </w:rPr>
        <w:t>Tiekėjas</w:t>
      </w:r>
      <w:r w:rsidRPr="00EC1862">
        <w:rPr>
          <w:sz w:val="24"/>
          <w:szCs w:val="24"/>
        </w:rPr>
        <w:t xml:space="preserve"> patiria papildomų išlaidų, jas turi atlyginti Pirkėjas.</w:t>
      </w:r>
    </w:p>
    <w:p w14:paraId="15C6CFC0" w14:textId="77777777" w:rsidR="00F83CF5" w:rsidRPr="00C159A6" w:rsidRDefault="00F83CF5" w:rsidP="00F83CF5">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071CB838" w14:textId="77777777" w:rsidR="00F83CF5" w:rsidRPr="00EC1862" w:rsidRDefault="00F83CF5" w:rsidP="00F83CF5">
      <w:pPr>
        <w:pStyle w:val="Pagrindinistekstas2"/>
        <w:widowControl w:val="0"/>
        <w:shd w:val="clear" w:color="auto" w:fill="auto"/>
        <w:tabs>
          <w:tab w:val="left" w:pos="558"/>
        </w:tabs>
        <w:suppressAutoHyphens/>
        <w:spacing w:before="0" w:after="0" w:line="240" w:lineRule="auto"/>
        <w:ind w:firstLine="0"/>
        <w:rPr>
          <w:b/>
          <w:sz w:val="24"/>
          <w:szCs w:val="24"/>
        </w:rPr>
      </w:pPr>
      <w:r>
        <w:rPr>
          <w:b/>
          <w:sz w:val="24"/>
          <w:szCs w:val="24"/>
        </w:rPr>
        <w:t>XXII</w:t>
      </w:r>
      <w:r w:rsidRPr="00EC1862">
        <w:rPr>
          <w:b/>
          <w:sz w:val="24"/>
          <w:szCs w:val="24"/>
        </w:rPr>
        <w:t xml:space="preserve"> SKYRIUS</w:t>
      </w:r>
    </w:p>
    <w:p w14:paraId="73D3EA0C"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p>
    <w:p w14:paraId="23C6C6EC"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1BCA0941" w14:textId="77777777" w:rsidR="00F83CF5" w:rsidRPr="00EC1862" w:rsidRDefault="00F83CF5" w:rsidP="00F83CF5">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147</w:t>
      </w:r>
      <w:r w:rsidRPr="00EC1862">
        <w:rPr>
          <w:sz w:val="24"/>
          <w:szCs w:val="24"/>
        </w:rPr>
        <w:t>.</w:t>
      </w:r>
      <w:r w:rsidRPr="00EC1862">
        <w:rPr>
          <w:sz w:val="24"/>
          <w:szCs w:val="24"/>
        </w:rPr>
        <w:tab/>
        <w:t>Ginčai tarp Sutarties šalių gali būti sprendžiami derybomis arba teisme.</w:t>
      </w:r>
    </w:p>
    <w:p w14:paraId="30D1BAF6"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148</w:t>
      </w:r>
      <w:r w:rsidRPr="00EC1862">
        <w:rPr>
          <w:sz w:val="24"/>
          <w:szCs w:val="24"/>
        </w:rPr>
        <w:t>.</w:t>
      </w:r>
      <w:r w:rsidRPr="00EC1862">
        <w:rPr>
          <w:sz w:val="24"/>
          <w:szCs w:val="24"/>
        </w:rPr>
        <w:tab/>
        <w:t>Sutarties šalys visus ginčus siekia išspręsti derybomis. Kilus ginčui</w:t>
      </w:r>
      <w:r>
        <w:rPr>
          <w:sz w:val="24"/>
          <w:szCs w:val="24"/>
        </w:rPr>
        <w:t>,</w:t>
      </w:r>
      <w:r w:rsidRPr="00EC1862">
        <w:rPr>
          <w:sz w:val="24"/>
          <w:szCs w:val="24"/>
        </w:rPr>
        <w:t xml:space="preserve"> viena Sutarties šalis raštu išdėsto savo nuomonę kitai šaliai ir pasiūlo ginčo sprendimą. Gavusi pasiūlymą ginčą sp</w:t>
      </w:r>
      <w:r>
        <w:rPr>
          <w:sz w:val="24"/>
          <w:szCs w:val="24"/>
        </w:rPr>
        <w:t>ręsti derybomis, šalis privalo į</w:t>
      </w:r>
      <w:r w:rsidRPr="00EC1862">
        <w:rPr>
          <w:sz w:val="24"/>
          <w:szCs w:val="24"/>
        </w:rPr>
        <w:t xml:space="preserve">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78FE399E" w14:textId="77777777" w:rsidR="00F83CF5" w:rsidRPr="00EC1862" w:rsidRDefault="00F83CF5" w:rsidP="00F83CF5">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149</w:t>
      </w:r>
      <w:r w:rsidRPr="00EC1862">
        <w:rPr>
          <w:sz w:val="24"/>
          <w:szCs w:val="24"/>
        </w:rPr>
        <w:t>.</w:t>
      </w:r>
      <w:r w:rsidRPr="00EC1862">
        <w:rPr>
          <w:sz w:val="24"/>
          <w:szCs w:val="24"/>
        </w:rPr>
        <w:tab/>
        <w:t>Visi ginčai, kylantys dėl šios Sutarties, nepavykus jų išspręsti derybomis, sprendžiami teisme pagal Pirkėjo buvimo vietą, jei įstatymai nenustato išimtinio bylų teismingumo.</w:t>
      </w:r>
    </w:p>
    <w:p w14:paraId="4BF562D3" w14:textId="77777777" w:rsidR="00F83CF5" w:rsidRPr="00EC1862" w:rsidRDefault="00F83CF5" w:rsidP="00F83CF5">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150</w:t>
      </w:r>
      <w:r w:rsidRPr="00EC1862">
        <w:rPr>
          <w:sz w:val="24"/>
          <w:szCs w:val="24"/>
        </w:rPr>
        <w:t>.</w:t>
      </w:r>
      <w:r w:rsidRPr="00EC1862">
        <w:rPr>
          <w:sz w:val="24"/>
          <w:szCs w:val="24"/>
        </w:rPr>
        <w:tab/>
      </w:r>
      <w:r>
        <w:rPr>
          <w:sz w:val="24"/>
          <w:szCs w:val="24"/>
        </w:rPr>
        <w:t>Tiekėjas</w:t>
      </w:r>
      <w:r w:rsidRPr="00EC1862">
        <w:rPr>
          <w:sz w:val="24"/>
          <w:szCs w:val="24"/>
        </w:rPr>
        <w:t>, manydamas, kad Pirkėjas nepagrįstai nutraukė Sutartį dėl esminio Sutarties pažeidimo, turi teisę pareikšti ieškinį teismui per 30 (trisdešimt) dienų nuo Sutarties nutraukimo.</w:t>
      </w:r>
    </w:p>
    <w:p w14:paraId="1FDD1F62" w14:textId="77777777" w:rsidR="00F83CF5" w:rsidRPr="00EC1862" w:rsidRDefault="00F83CF5" w:rsidP="00F83CF5">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0109A735"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XXIII</w:t>
      </w:r>
      <w:r w:rsidRPr="00EC1862">
        <w:rPr>
          <w:b/>
          <w:sz w:val="24"/>
          <w:szCs w:val="24"/>
        </w:rPr>
        <w:t xml:space="preserve"> SKYRIUS</w:t>
      </w:r>
    </w:p>
    <w:p w14:paraId="6A603CFF"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p>
    <w:p w14:paraId="0910EAF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6911D87E" w14:textId="77777777" w:rsidR="00F83CF5" w:rsidRPr="00EC1862" w:rsidRDefault="00F83CF5" w:rsidP="00F83CF5">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151</w:t>
      </w:r>
      <w:r w:rsidRPr="00EC1862">
        <w:rPr>
          <w:sz w:val="24"/>
          <w:szCs w:val="24"/>
        </w:rPr>
        <w:t>.</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6CAB5BC6" w14:textId="77777777" w:rsidR="00F83CF5" w:rsidRPr="00EC1862" w:rsidRDefault="00F83CF5" w:rsidP="00F83CF5">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Pr>
          <w:sz w:val="24"/>
          <w:szCs w:val="24"/>
        </w:rPr>
        <w:t>152</w:t>
      </w:r>
      <w:r w:rsidRPr="00EC1862">
        <w:rPr>
          <w:sz w:val="24"/>
          <w:szCs w:val="24"/>
        </w:rPr>
        <w:t>.</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w:t>
      </w:r>
      <w:r w:rsidR="00B545E8">
        <w:rPr>
          <w:sz w:val="24"/>
          <w:szCs w:val="24"/>
        </w:rPr>
        <w:t xml:space="preserve">ir </w:t>
      </w:r>
      <w:r w:rsidRPr="00EC1862">
        <w:rPr>
          <w:sz w:val="24"/>
          <w:szCs w:val="24"/>
        </w:rPr>
        <w:t>juos atitinkančiais teisiniais pagrindais.</w:t>
      </w:r>
    </w:p>
    <w:p w14:paraId="04EC9A64" w14:textId="77777777" w:rsidR="00F83CF5" w:rsidRPr="00EC1862" w:rsidRDefault="00F83CF5" w:rsidP="00F83CF5">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153</w:t>
      </w:r>
      <w:r w:rsidRPr="00EC1862">
        <w:rPr>
          <w:sz w:val="24"/>
          <w:szCs w:val="24"/>
        </w:rPr>
        <w:t>.</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03EBB1B1" w14:textId="77777777" w:rsidR="00F83CF5" w:rsidRPr="00EC1862" w:rsidRDefault="00F83CF5" w:rsidP="00F83CF5">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Pr>
          <w:sz w:val="24"/>
          <w:szCs w:val="24"/>
        </w:rPr>
        <w:t>154</w:t>
      </w:r>
      <w:r w:rsidRPr="00EC1862">
        <w:rPr>
          <w:sz w:val="24"/>
          <w:szCs w:val="24"/>
        </w:rPr>
        <w:t>.</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040C9218"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155</w:t>
      </w:r>
      <w:r w:rsidRPr="00EC1862">
        <w:rPr>
          <w:sz w:val="24"/>
          <w:szCs w:val="24"/>
        </w:rPr>
        <w:t>.</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w:t>
      </w:r>
      <w:r w:rsidR="00B545E8">
        <w:rPr>
          <w:sz w:val="24"/>
          <w:szCs w:val="24"/>
        </w:rPr>
        <w:t>ir</w:t>
      </w:r>
      <w:r w:rsidRPr="00EC1862">
        <w:rPr>
          <w:sz w:val="24"/>
          <w:szCs w:val="24"/>
        </w:rPr>
        <w:t xml:space="preserve"> kiti asmenys, kuriems teikti asmens duomenis šalis įpareigoja teisės aktai; bankai; </w:t>
      </w:r>
      <w:r>
        <w:rPr>
          <w:sz w:val="24"/>
          <w:szCs w:val="24"/>
        </w:rPr>
        <w:t>š</w:t>
      </w:r>
      <w:r w:rsidRPr="00EC1862">
        <w:rPr>
          <w:sz w:val="24"/>
          <w:szCs w:val="24"/>
        </w:rPr>
        <w:t>alių pasitelkiami kiti asmenys, susiję su Sutarties vykdymu.</w:t>
      </w:r>
    </w:p>
    <w:p w14:paraId="714D5E6F" w14:textId="77777777" w:rsidR="00F83CF5" w:rsidRDefault="00F83CF5" w:rsidP="00F83CF5">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Pr>
          <w:sz w:val="24"/>
          <w:szCs w:val="24"/>
        </w:rPr>
        <w:t>156</w:t>
      </w:r>
      <w:r w:rsidRPr="00EC1862">
        <w:rPr>
          <w:sz w:val="24"/>
          <w:szCs w:val="24"/>
        </w:rPr>
        <w:t xml:space="preserve">. </w:t>
      </w:r>
      <w:r w:rsidRPr="00EC1862">
        <w:rPr>
          <w:sz w:val="24"/>
          <w:szCs w:val="24"/>
        </w:rPr>
        <w:tab/>
        <w:t xml:space="preserve">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w:t>
      </w:r>
      <w:r w:rsidR="008F2FA8">
        <w:rPr>
          <w:sz w:val="24"/>
          <w:szCs w:val="24"/>
        </w:rPr>
        <w:t>1</w:t>
      </w:r>
      <w:r w:rsidRPr="00EC1862">
        <w:rPr>
          <w:sz w:val="24"/>
          <w:szCs w:val="24"/>
        </w:rPr>
        <w:t xml:space="preserve"> punkte nurodytais tikslais; kur ir kiek laiko asmens duomenys bus saugomi, ir kas turės galimybę su jais susipažinti.</w:t>
      </w:r>
    </w:p>
    <w:p w14:paraId="402CBF9C" w14:textId="77777777" w:rsidR="00594257" w:rsidRPr="00EC1862" w:rsidRDefault="00594257" w:rsidP="00F83CF5">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p>
    <w:p w14:paraId="0FBFA41C"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XX</w:t>
      </w:r>
      <w:r>
        <w:rPr>
          <w:b/>
          <w:sz w:val="24"/>
          <w:szCs w:val="24"/>
        </w:rPr>
        <w:t>IV</w:t>
      </w:r>
      <w:r w:rsidRPr="00EC1862">
        <w:rPr>
          <w:b/>
          <w:sz w:val="24"/>
          <w:szCs w:val="24"/>
        </w:rPr>
        <w:t xml:space="preserve"> SKYRIUS</w:t>
      </w:r>
    </w:p>
    <w:p w14:paraId="460770E2"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p>
    <w:p w14:paraId="2682561C"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712E3900" w14:textId="77777777" w:rsidR="00F83CF5" w:rsidRPr="00EC1862" w:rsidRDefault="00F83CF5" w:rsidP="00F83CF5">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157</w:t>
      </w:r>
      <w:r w:rsidRPr="00EC1862">
        <w:rPr>
          <w:sz w:val="24"/>
          <w:szCs w:val="24"/>
        </w:rPr>
        <w:t>.</w:t>
      </w:r>
      <w:r w:rsidRPr="00EC1862">
        <w:rPr>
          <w:sz w:val="24"/>
          <w:szCs w:val="24"/>
        </w:rPr>
        <w:tab/>
        <w:t>Visi sąnaudas ir pajamas pagal Sutartį patvirtinantys dokumentai turi būti saugomi 10 (dešimt) metų nuo galutinio mokėjimo pagal Sutartį.</w:t>
      </w:r>
    </w:p>
    <w:p w14:paraId="154DA41F" w14:textId="77777777" w:rsidR="00F83CF5" w:rsidRPr="00EC1862" w:rsidRDefault="00F83CF5" w:rsidP="00F83CF5">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Pr>
          <w:sz w:val="24"/>
          <w:szCs w:val="24"/>
        </w:rPr>
        <w:t>158</w:t>
      </w:r>
      <w:r w:rsidRPr="00EC1862">
        <w:rPr>
          <w:sz w:val="24"/>
          <w:szCs w:val="24"/>
        </w:rPr>
        <w:t>.</w:t>
      </w:r>
      <w:r w:rsidRPr="00EC1862">
        <w:rPr>
          <w:sz w:val="24"/>
          <w:szCs w:val="24"/>
        </w:rPr>
        <w:tab/>
      </w:r>
      <w:r>
        <w:rPr>
          <w:sz w:val="24"/>
          <w:szCs w:val="24"/>
        </w:rPr>
        <w:t>Tiekėjas</w:t>
      </w:r>
      <w:r w:rsidRPr="00EC1862">
        <w:rPr>
          <w:sz w:val="24"/>
          <w:szCs w:val="24"/>
        </w:rPr>
        <w:t xml:space="preserve"> privalo suteikti sąlygas Pirkėjui </w:t>
      </w:r>
      <w:r w:rsidR="00B545E8">
        <w:rPr>
          <w:sz w:val="24"/>
          <w:szCs w:val="24"/>
        </w:rPr>
        <w:t>ir</w:t>
      </w:r>
      <w:r w:rsidRPr="00EC1862">
        <w:rPr>
          <w:sz w:val="24"/>
          <w:szCs w:val="24"/>
        </w:rPr>
        <w:t xml:space="preserve">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5E9DFB1F" w14:textId="77777777" w:rsidR="00F83CF5" w:rsidRDefault="00F83CF5" w:rsidP="00F83CF5">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Pr>
          <w:sz w:val="24"/>
          <w:szCs w:val="24"/>
        </w:rPr>
        <w:t>159</w:t>
      </w:r>
      <w:r w:rsidRPr="00EC1862">
        <w:rPr>
          <w:sz w:val="24"/>
          <w:szCs w:val="24"/>
        </w:rPr>
        <w:t>.</w:t>
      </w:r>
      <w:r w:rsidRPr="00EC1862">
        <w:rPr>
          <w:sz w:val="24"/>
          <w:szCs w:val="24"/>
        </w:rPr>
        <w:tab/>
        <w:t xml:space="preserve">Šiuo tikslu </w:t>
      </w:r>
      <w:r>
        <w:rPr>
          <w:sz w:val="24"/>
          <w:szCs w:val="24"/>
        </w:rPr>
        <w:t>Tiekėjas</w:t>
      </w:r>
      <w:r w:rsidRPr="00EC1862">
        <w:rPr>
          <w:sz w:val="24"/>
          <w:szCs w:val="24"/>
        </w:rPr>
        <w:t xml:space="preserve"> įsipareigoja sudaryti sąlygas kompetentingų institucijų darbuotojams atvy</w:t>
      </w:r>
      <w:r>
        <w:rPr>
          <w:sz w:val="24"/>
          <w:szCs w:val="24"/>
        </w:rPr>
        <w:t>kti į Sutarties vykdymo vietas,</w:t>
      </w:r>
      <w:r w:rsidRPr="00EC1862">
        <w:rPr>
          <w:sz w:val="24"/>
          <w:szCs w:val="24"/>
        </w:rPr>
        <w:t xml:space="preserve"> taip pat prieiti prie informacinių sistemų, duomenų bazių ir susipažinti su dokumentais, susijusiais su techniniu ir finansiniu projekto valdymu, ir stengtis jiems padėti.</w:t>
      </w:r>
    </w:p>
    <w:p w14:paraId="6DB7C780" w14:textId="77777777" w:rsidR="00594257" w:rsidRPr="00EC1862" w:rsidRDefault="00594257" w:rsidP="00F83CF5">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p>
    <w:p w14:paraId="3E6D614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XXV</w:t>
      </w:r>
      <w:r w:rsidRPr="00EC1862">
        <w:rPr>
          <w:b/>
          <w:sz w:val="24"/>
          <w:szCs w:val="24"/>
        </w:rPr>
        <w:t xml:space="preserve"> SKYRIUS</w:t>
      </w:r>
    </w:p>
    <w:p w14:paraId="0539AA4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p>
    <w:p w14:paraId="104706B8"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0FD983E8" w14:textId="77777777" w:rsidR="00F83CF5" w:rsidRPr="00EC1862" w:rsidRDefault="00F83CF5" w:rsidP="00F83CF5">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Pr>
          <w:sz w:val="24"/>
          <w:szCs w:val="24"/>
        </w:rPr>
        <w:t>160</w:t>
      </w:r>
      <w:r w:rsidRPr="00EC1862">
        <w:rPr>
          <w:sz w:val="24"/>
          <w:szCs w:val="24"/>
        </w:rPr>
        <w:t>.</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26A62490" w14:textId="77777777" w:rsidR="00F83CF5" w:rsidRPr="00EC1862" w:rsidRDefault="00F83CF5" w:rsidP="00F83CF5">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Pr>
          <w:sz w:val="24"/>
          <w:szCs w:val="24"/>
        </w:rPr>
        <w:t>161</w:t>
      </w:r>
      <w:r w:rsidRPr="00EC1862">
        <w:rPr>
          <w:sz w:val="24"/>
          <w:szCs w:val="24"/>
        </w:rPr>
        <w:t>.</w:t>
      </w:r>
      <w:r w:rsidRPr="00EC1862">
        <w:rPr>
          <w:sz w:val="24"/>
          <w:szCs w:val="24"/>
        </w:rPr>
        <w:tab/>
        <w:t>Kvalifikuotas elektroninis parašas priimamas šiomis sąlygomis:</w:t>
      </w:r>
    </w:p>
    <w:p w14:paraId="4ED57484" w14:textId="77777777" w:rsidR="00F83CF5" w:rsidRPr="00EC1862" w:rsidRDefault="00F83CF5" w:rsidP="00F83CF5">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Pr>
          <w:sz w:val="24"/>
          <w:szCs w:val="24"/>
        </w:rPr>
        <w:t>161</w:t>
      </w:r>
      <w:r w:rsidRPr="00EC1862">
        <w:rPr>
          <w:sz w:val="24"/>
          <w:szCs w:val="24"/>
        </w:rPr>
        <w:t>.1.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6DE3BB60" w14:textId="77777777" w:rsidR="00F83CF5" w:rsidRPr="00EC1862" w:rsidRDefault="00F83CF5" w:rsidP="00F83CF5">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Pr>
          <w:sz w:val="24"/>
          <w:szCs w:val="24"/>
        </w:rPr>
        <w:t>161</w:t>
      </w:r>
      <w:r w:rsidRPr="00EC1862">
        <w:rPr>
          <w:sz w:val="24"/>
          <w:szCs w:val="24"/>
        </w:rPr>
        <w:t>.2.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54984065" w14:textId="77777777" w:rsidR="00F83CF5" w:rsidRPr="00EC1862" w:rsidRDefault="00F83CF5" w:rsidP="00F83CF5">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Pr>
          <w:sz w:val="24"/>
          <w:szCs w:val="24"/>
        </w:rPr>
        <w:t>162</w:t>
      </w:r>
      <w:r w:rsidRPr="00EC1862">
        <w:rPr>
          <w:sz w:val="24"/>
          <w:szCs w:val="24"/>
        </w:rPr>
        <w:t>.</w:t>
      </w:r>
      <w:r w:rsidRPr="00EC1862">
        <w:rPr>
          <w:sz w:val="24"/>
          <w:szCs w:val="24"/>
        </w:rPr>
        <w:tab/>
        <w:t>Kvalifikuotu elektroniniu parašu turi būti pasirašyta visa Sutartį sudarančių dalių (dokumentų) elektroninė byla.</w:t>
      </w:r>
    </w:p>
    <w:p w14:paraId="6FEB3988" w14:textId="77777777" w:rsidR="00F83CF5" w:rsidRPr="00EC1862" w:rsidRDefault="00F83CF5" w:rsidP="00F83CF5">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2E0B044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XXVI</w:t>
      </w:r>
      <w:r w:rsidRPr="00EC1862">
        <w:rPr>
          <w:b/>
          <w:sz w:val="24"/>
          <w:szCs w:val="24"/>
        </w:rPr>
        <w:t xml:space="preserve"> SKYRIUS</w:t>
      </w:r>
    </w:p>
    <w:p w14:paraId="77AEF02D" w14:textId="77777777" w:rsidR="00253E06" w:rsidRPr="00253E06" w:rsidRDefault="00F83CF5" w:rsidP="00253E06">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p>
    <w:p w14:paraId="0D40E1E4" w14:textId="77777777" w:rsidR="00F83CF5" w:rsidRPr="00EC1862" w:rsidRDefault="00F83CF5" w:rsidP="00F83CF5">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Pr>
          <w:sz w:val="24"/>
          <w:szCs w:val="24"/>
        </w:rPr>
        <w:t>163</w:t>
      </w:r>
      <w:r w:rsidRPr="00EC1862">
        <w:rPr>
          <w:sz w:val="24"/>
          <w:szCs w:val="24"/>
        </w:rPr>
        <w:t>.</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0D269EE7" w14:textId="77777777" w:rsidR="00497070" w:rsidRDefault="00F83CF5" w:rsidP="00253E06">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Pr>
          <w:sz w:val="24"/>
          <w:szCs w:val="24"/>
        </w:rPr>
        <w:t>164</w:t>
      </w:r>
      <w:r w:rsidRPr="00EC1862">
        <w:rPr>
          <w:sz w:val="24"/>
          <w:szCs w:val="24"/>
        </w:rPr>
        <w:t>.</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1DAACACD" w14:textId="77777777" w:rsidR="00023112" w:rsidRDefault="00F83CF5"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3C32EDDE" w14:textId="77777777" w:rsidR="00023112" w:rsidRDefault="00023112"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08DC3DDC" w14:textId="77777777" w:rsidR="00023112" w:rsidRDefault="00023112"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043DDD18" w14:textId="77777777" w:rsidR="00023112" w:rsidRDefault="00023112"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54578FB9" w14:textId="77777777" w:rsidR="00023112" w:rsidRDefault="00023112"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3E319A47" w14:textId="77777777" w:rsidR="00023112" w:rsidRDefault="00023112"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0FF8691E" w14:textId="77777777" w:rsidR="00023112" w:rsidRDefault="00023112"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47E556C6" w14:textId="77777777" w:rsidR="00023112" w:rsidRDefault="00023112"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443ED095" w14:textId="77777777" w:rsidR="00023112" w:rsidRDefault="00023112"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p>
    <w:p w14:paraId="38D4B820" w14:textId="77777777" w:rsidR="00F83CF5" w:rsidRDefault="00F83CF5" w:rsidP="00023112">
      <w:pPr>
        <w:pStyle w:val="Pagrindinistekstas2"/>
        <w:widowControl w:val="0"/>
        <w:shd w:val="clear" w:color="auto" w:fill="auto"/>
        <w:tabs>
          <w:tab w:val="left" w:pos="553"/>
        </w:tabs>
        <w:suppressAutoHyphens/>
        <w:spacing w:before="0" w:after="0" w:line="240" w:lineRule="auto"/>
        <w:ind w:left="7797" w:firstLine="0"/>
        <w:jc w:val="both"/>
        <w:rPr>
          <w:sz w:val="24"/>
          <w:szCs w:val="24"/>
        </w:rPr>
      </w:pPr>
      <w:r>
        <w:rPr>
          <w:sz w:val="24"/>
          <w:szCs w:val="24"/>
        </w:rPr>
        <w:t xml:space="preserve">Specialiųjų sąlygų </w:t>
      </w:r>
    </w:p>
    <w:p w14:paraId="53A86EDA"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 priedas</w:t>
      </w:r>
    </w:p>
    <w:p w14:paraId="7FB1891E" w14:textId="77777777" w:rsidR="00F83CF5" w:rsidRPr="00EC1862" w:rsidRDefault="00F83CF5" w:rsidP="00F83CF5">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58E641A0" w14:textId="77777777" w:rsidR="00F83CF5" w:rsidRPr="00152C4C" w:rsidRDefault="00F83CF5" w:rsidP="00F83CF5">
      <w:pPr>
        <w:autoSpaceDN w:val="0"/>
        <w:jc w:val="center"/>
        <w:rPr>
          <w:b/>
          <w:bCs/>
          <w:iCs/>
          <w:lang w:val="lt-LT"/>
        </w:rPr>
      </w:pPr>
    </w:p>
    <w:p w14:paraId="14708F8A" w14:textId="77777777" w:rsidR="00F83CF5" w:rsidRPr="00152C4C" w:rsidRDefault="00F83CF5" w:rsidP="00F83CF5">
      <w:pPr>
        <w:autoSpaceDN w:val="0"/>
        <w:jc w:val="center"/>
        <w:rPr>
          <w:b/>
          <w:bCs/>
          <w:iCs/>
          <w:lang w:val="lt-LT"/>
        </w:rPr>
      </w:pPr>
      <w:r>
        <w:rPr>
          <w:b/>
          <w:bCs/>
          <w:iCs/>
          <w:lang w:val="lt-LT"/>
        </w:rPr>
        <w:t>PASLAUGŲ</w:t>
      </w:r>
      <w:r w:rsidRPr="00152C4C">
        <w:rPr>
          <w:b/>
          <w:bCs/>
          <w:iCs/>
          <w:lang w:val="lt-LT"/>
        </w:rPr>
        <w:t xml:space="preserve"> PRIĖMIMO–PERDAVIMO</w:t>
      </w:r>
      <w:r w:rsidR="00497070">
        <w:rPr>
          <w:b/>
          <w:bCs/>
          <w:iCs/>
          <w:lang w:val="lt-LT"/>
        </w:rPr>
        <w:t xml:space="preserve"> </w:t>
      </w:r>
      <w:r w:rsidRPr="00152C4C">
        <w:rPr>
          <w:b/>
          <w:bCs/>
          <w:iCs/>
          <w:lang w:val="lt-LT"/>
        </w:rPr>
        <w:t xml:space="preserve">AKTAS </w:t>
      </w:r>
    </w:p>
    <w:p w14:paraId="3D3F50A3" w14:textId="77777777" w:rsidR="00F83CF5" w:rsidRPr="00152C4C" w:rsidRDefault="00F83CF5" w:rsidP="00F83CF5">
      <w:pPr>
        <w:autoSpaceDN w:val="0"/>
        <w:jc w:val="center"/>
        <w:rPr>
          <w:lang w:val="lt-LT"/>
        </w:rPr>
      </w:pPr>
      <w:r w:rsidRPr="00152C4C">
        <w:rPr>
          <w:lang w:val="lt-LT"/>
        </w:rPr>
        <w:t>_______________Nr. ___________</w:t>
      </w:r>
    </w:p>
    <w:p w14:paraId="41055D33" w14:textId="77777777" w:rsidR="00F83CF5" w:rsidRPr="00152C4C" w:rsidRDefault="00F83CF5" w:rsidP="00F83CF5">
      <w:pPr>
        <w:autoSpaceDN w:val="0"/>
        <w:jc w:val="center"/>
        <w:rPr>
          <w:lang w:val="lt-LT"/>
        </w:rPr>
      </w:pPr>
      <w:r w:rsidRPr="00152C4C">
        <w:rPr>
          <w:lang w:val="lt-LT"/>
        </w:rPr>
        <w:t>(įrašoma data, numeris)</w:t>
      </w:r>
    </w:p>
    <w:p w14:paraId="05D53B28" w14:textId="77777777" w:rsidR="00F83CF5" w:rsidRPr="00152C4C" w:rsidRDefault="00F83CF5" w:rsidP="00F83CF5">
      <w:pPr>
        <w:autoSpaceDN w:val="0"/>
        <w:jc w:val="center"/>
        <w:rPr>
          <w:lang w:val="lt-LT"/>
        </w:rPr>
      </w:pPr>
      <w:r w:rsidRPr="00152C4C">
        <w:rPr>
          <w:lang w:val="lt-LT"/>
        </w:rPr>
        <w:t>_______________</w:t>
      </w:r>
    </w:p>
    <w:p w14:paraId="604B27E6" w14:textId="77777777" w:rsidR="00F83CF5" w:rsidRPr="00152C4C" w:rsidRDefault="00F83CF5" w:rsidP="00F83CF5">
      <w:pPr>
        <w:autoSpaceDN w:val="0"/>
        <w:jc w:val="center"/>
        <w:rPr>
          <w:bCs/>
          <w:iCs/>
          <w:lang w:val="lt-LT"/>
        </w:rPr>
      </w:pPr>
      <w:r w:rsidRPr="00152C4C">
        <w:rPr>
          <w:bCs/>
          <w:iCs/>
          <w:lang w:val="lt-LT"/>
        </w:rPr>
        <w:t>(įrašoma sudarymo vieta)</w:t>
      </w:r>
    </w:p>
    <w:p w14:paraId="3E468F80" w14:textId="77777777" w:rsidR="00F83CF5" w:rsidRPr="00152C4C" w:rsidRDefault="00F83CF5" w:rsidP="00F83CF5">
      <w:pPr>
        <w:autoSpaceDN w:val="0"/>
        <w:jc w:val="center"/>
        <w:rPr>
          <w:lang w:val="lt-LT"/>
        </w:rPr>
      </w:pPr>
    </w:p>
    <w:tbl>
      <w:tblPr>
        <w:tblW w:w="9356" w:type="dxa"/>
        <w:tblInd w:w="108" w:type="dxa"/>
        <w:tblCellMar>
          <w:left w:w="10" w:type="dxa"/>
          <w:right w:w="10" w:type="dxa"/>
        </w:tblCellMar>
        <w:tblLook w:val="04A0" w:firstRow="1" w:lastRow="0" w:firstColumn="1" w:lastColumn="0" w:noHBand="0" w:noVBand="1"/>
      </w:tblPr>
      <w:tblGrid>
        <w:gridCol w:w="9356"/>
      </w:tblGrid>
      <w:tr w:rsidR="00F83CF5" w:rsidRPr="00152C4C" w14:paraId="6581434B" w14:textId="77777777" w:rsidTr="00FF5135">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3FBFF63" w14:textId="77777777" w:rsidR="00F83CF5" w:rsidRPr="00152C4C" w:rsidRDefault="00F83CF5" w:rsidP="00FF5135">
            <w:pPr>
              <w:autoSpaceDN w:val="0"/>
              <w:ind w:firstLine="62"/>
              <w:rPr>
                <w:lang w:val="lt-LT"/>
              </w:rPr>
            </w:pPr>
            <w:r w:rsidRPr="00152C4C">
              <w:rPr>
                <w:b/>
                <w:lang w:val="lt-LT"/>
              </w:rPr>
              <w:t>Pirkėjas:</w:t>
            </w:r>
          </w:p>
        </w:tc>
      </w:tr>
      <w:tr w:rsidR="00F83CF5" w:rsidRPr="00152C4C" w14:paraId="1779EFA7" w14:textId="77777777" w:rsidTr="00FF5135">
        <w:trPr>
          <w:trHeight w:val="570"/>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AFF7548" w14:textId="77777777" w:rsidR="00F83CF5" w:rsidRPr="00152C4C" w:rsidRDefault="00F83CF5" w:rsidP="00FF5135">
            <w:pPr>
              <w:autoSpaceDN w:val="0"/>
              <w:ind w:firstLine="60"/>
              <w:rPr>
                <w:lang w:val="lt-LT"/>
              </w:rPr>
            </w:pPr>
            <w:r w:rsidRPr="00152C4C">
              <w:rPr>
                <w:b/>
                <w:lang w:val="lt-LT"/>
              </w:rPr>
              <w:t>Tiekėjas:</w:t>
            </w:r>
          </w:p>
          <w:p w14:paraId="25430740" w14:textId="77777777" w:rsidR="00F83CF5" w:rsidRPr="00152C4C" w:rsidRDefault="00F83CF5" w:rsidP="00FF5135">
            <w:pPr>
              <w:autoSpaceDN w:val="0"/>
              <w:ind w:firstLine="60"/>
              <w:jc w:val="both"/>
              <w:rPr>
                <w:lang w:val="lt-LT"/>
              </w:rPr>
            </w:pPr>
            <w:r w:rsidRPr="00152C4C">
              <w:rPr>
                <w:lang w:val="lt-LT"/>
              </w:rPr>
              <w:t xml:space="preserve">(jei tai tiekėjų grupė, nurodyti: (jungtinės veiklos sutarties pagrindu veikianti tiekėjų grupė, sudaryta iš: (nurodyti visų ūkio subjektų pavadinimus), atstovaujamas atsakingojo partnerio (nurodyti atsakingojo partnerio pavadinimą)  </w:t>
            </w:r>
          </w:p>
        </w:tc>
      </w:tr>
      <w:tr w:rsidR="00F83CF5" w:rsidRPr="00152C4C" w14:paraId="5A38CC15" w14:textId="77777777" w:rsidTr="00FF5135">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BEBA57F" w14:textId="77777777" w:rsidR="00F83CF5" w:rsidRPr="00152C4C" w:rsidRDefault="00F83CF5" w:rsidP="00FF5135">
            <w:pPr>
              <w:autoSpaceDN w:val="0"/>
              <w:ind w:firstLine="60"/>
              <w:rPr>
                <w:lang w:val="lt-LT"/>
              </w:rPr>
            </w:pPr>
            <w:r w:rsidRPr="00152C4C">
              <w:rPr>
                <w:b/>
                <w:lang w:val="lt-LT"/>
              </w:rPr>
              <w:t>Sutarties Nr.</w:t>
            </w:r>
          </w:p>
        </w:tc>
      </w:tr>
      <w:tr w:rsidR="00F83CF5" w:rsidRPr="00152C4C" w14:paraId="496CB739" w14:textId="77777777" w:rsidTr="00FF5135">
        <w:trPr>
          <w:trHeight w:val="382"/>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FFA1E64" w14:textId="77777777" w:rsidR="00F83CF5" w:rsidRPr="00152C4C" w:rsidRDefault="00F83CF5" w:rsidP="00FF5135">
            <w:pPr>
              <w:autoSpaceDN w:val="0"/>
              <w:ind w:firstLine="60"/>
              <w:rPr>
                <w:lang w:val="lt-LT"/>
              </w:rPr>
            </w:pPr>
            <w:r w:rsidRPr="00152C4C">
              <w:rPr>
                <w:b/>
                <w:lang w:val="lt-LT"/>
              </w:rPr>
              <w:t xml:space="preserve">Sutarties pavadinimas: </w:t>
            </w:r>
          </w:p>
        </w:tc>
      </w:tr>
    </w:tbl>
    <w:p w14:paraId="6ABDD7D3" w14:textId="77777777" w:rsidR="00F83CF5" w:rsidRPr="00152C4C" w:rsidRDefault="00F83CF5" w:rsidP="00F83CF5">
      <w:pPr>
        <w:tabs>
          <w:tab w:val="left" w:pos="993"/>
        </w:tabs>
        <w:autoSpaceDN w:val="0"/>
        <w:ind w:right="-129" w:firstLine="567"/>
        <w:jc w:val="both"/>
        <w:rPr>
          <w:b/>
          <w:lang w:val="lt-LT"/>
        </w:rPr>
      </w:pPr>
    </w:p>
    <w:p w14:paraId="100DBCDB" w14:textId="77777777" w:rsidR="00F83CF5" w:rsidRPr="00152C4C" w:rsidRDefault="00F83CF5" w:rsidP="0058437F">
      <w:pPr>
        <w:tabs>
          <w:tab w:val="left" w:pos="993"/>
        </w:tabs>
        <w:autoSpaceDN w:val="0"/>
        <w:ind w:right="141" w:firstLine="1134"/>
        <w:jc w:val="both"/>
        <w:rPr>
          <w:lang w:val="lt-LT"/>
        </w:rPr>
      </w:pPr>
      <w:r w:rsidRPr="00152C4C">
        <w:rPr>
          <w:b/>
          <w:lang w:val="lt-LT"/>
        </w:rPr>
        <w:t>Tiekėjas</w:t>
      </w:r>
      <w:r w:rsidRPr="00152C4C">
        <w:rPr>
          <w:lang w:val="lt-LT"/>
        </w:rPr>
        <w:t xml:space="preserve"> šiuo </w:t>
      </w:r>
      <w:r>
        <w:rPr>
          <w:lang w:val="lt-LT"/>
        </w:rPr>
        <w:t>Paslaugų</w:t>
      </w:r>
      <w:r w:rsidRPr="00152C4C">
        <w:rPr>
          <w:lang w:val="lt-LT"/>
        </w:rPr>
        <w:t xml:space="preserve"> perdavimo–priėmimo aktu patvirtina, kad jis </w:t>
      </w:r>
      <w:r>
        <w:rPr>
          <w:i/>
          <w:lang w:val="lt-LT"/>
        </w:rPr>
        <w:t>suteikė paslaugas</w:t>
      </w:r>
      <w:r w:rsidRPr="00152C4C">
        <w:rPr>
          <w:i/>
          <w:lang w:val="lt-LT"/>
        </w:rPr>
        <w:t xml:space="preserve"> ir kita (užpildyti)</w:t>
      </w:r>
      <w:r w:rsidRPr="00152C4C">
        <w:rPr>
          <w:lang w:val="lt-LT"/>
        </w:rPr>
        <w:t xml:space="preserve"> pagal Techninėje specifikacijoje nurodytus reikalavimus: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F83CF5" w:rsidRPr="00152C4C" w14:paraId="55D489DF" w14:textId="77777777" w:rsidTr="00FF5135">
        <w:tc>
          <w:tcPr>
            <w:tcW w:w="443" w:type="dxa"/>
          </w:tcPr>
          <w:p w14:paraId="7A12D30E" w14:textId="77777777" w:rsidR="00F83CF5" w:rsidRPr="00152C4C" w:rsidRDefault="00F83CF5" w:rsidP="00FF5135">
            <w:pPr>
              <w:jc w:val="center"/>
              <w:rPr>
                <w:lang w:val="lt-LT"/>
              </w:rPr>
            </w:pPr>
            <w:r w:rsidRPr="00152C4C">
              <w:rPr>
                <w:lang w:val="lt-LT"/>
              </w:rPr>
              <w:t>Eil. Nr.</w:t>
            </w:r>
          </w:p>
        </w:tc>
        <w:tc>
          <w:tcPr>
            <w:tcW w:w="3764" w:type="dxa"/>
          </w:tcPr>
          <w:p w14:paraId="3F37B473" w14:textId="77777777" w:rsidR="00F83CF5" w:rsidRPr="00152C4C" w:rsidRDefault="00F83CF5" w:rsidP="00FF5135">
            <w:pPr>
              <w:jc w:val="center"/>
              <w:rPr>
                <w:lang w:val="lt-LT"/>
              </w:rPr>
            </w:pPr>
            <w:r w:rsidRPr="00152C4C">
              <w:rPr>
                <w:lang w:val="lt-LT"/>
              </w:rPr>
              <w:t xml:space="preserve">Apibūdinimas, vieta </w:t>
            </w:r>
          </w:p>
        </w:tc>
        <w:tc>
          <w:tcPr>
            <w:tcW w:w="1080" w:type="dxa"/>
          </w:tcPr>
          <w:p w14:paraId="57127D10" w14:textId="77777777" w:rsidR="00F83CF5" w:rsidRPr="00152C4C" w:rsidRDefault="00F83CF5" w:rsidP="00FF5135">
            <w:pPr>
              <w:jc w:val="center"/>
              <w:rPr>
                <w:lang w:val="lt-LT"/>
              </w:rPr>
            </w:pPr>
            <w:r w:rsidRPr="00152C4C">
              <w:rPr>
                <w:lang w:val="lt-LT"/>
              </w:rPr>
              <w:t>Mato vnt.</w:t>
            </w:r>
          </w:p>
        </w:tc>
        <w:tc>
          <w:tcPr>
            <w:tcW w:w="1080" w:type="dxa"/>
          </w:tcPr>
          <w:p w14:paraId="7B54AE1E" w14:textId="77777777" w:rsidR="00F83CF5" w:rsidRPr="00152C4C" w:rsidRDefault="00F83CF5" w:rsidP="00FF5135">
            <w:pPr>
              <w:jc w:val="center"/>
              <w:rPr>
                <w:lang w:val="lt-LT"/>
              </w:rPr>
            </w:pPr>
            <w:r w:rsidRPr="00152C4C">
              <w:rPr>
                <w:lang w:val="lt-LT"/>
              </w:rPr>
              <w:t xml:space="preserve">Kiekis </w:t>
            </w:r>
          </w:p>
        </w:tc>
        <w:tc>
          <w:tcPr>
            <w:tcW w:w="1620" w:type="dxa"/>
          </w:tcPr>
          <w:p w14:paraId="7AA8B6E5" w14:textId="77777777" w:rsidR="00F83CF5" w:rsidRPr="00152C4C" w:rsidRDefault="00F83CF5" w:rsidP="00FF5135">
            <w:pPr>
              <w:jc w:val="center"/>
              <w:rPr>
                <w:lang w:val="lt-LT"/>
              </w:rPr>
            </w:pPr>
            <w:r w:rsidRPr="00152C4C">
              <w:rPr>
                <w:lang w:val="lt-LT"/>
              </w:rPr>
              <w:t>Vieneto vertė (Eur be</w:t>
            </w:r>
          </w:p>
          <w:p w14:paraId="357D7517" w14:textId="77777777" w:rsidR="00F83CF5" w:rsidRPr="00152C4C" w:rsidRDefault="00F83CF5" w:rsidP="00FF5135">
            <w:pPr>
              <w:jc w:val="center"/>
              <w:rPr>
                <w:lang w:val="lt-LT"/>
              </w:rPr>
            </w:pPr>
            <w:r w:rsidRPr="00152C4C">
              <w:rPr>
                <w:lang w:val="lt-LT"/>
              </w:rPr>
              <w:t>PVM)</w:t>
            </w:r>
          </w:p>
        </w:tc>
        <w:tc>
          <w:tcPr>
            <w:tcW w:w="1398" w:type="dxa"/>
          </w:tcPr>
          <w:p w14:paraId="2901BD9C" w14:textId="77777777" w:rsidR="00F83CF5" w:rsidRPr="00152C4C" w:rsidRDefault="00497070" w:rsidP="00FF5135">
            <w:pPr>
              <w:jc w:val="center"/>
              <w:rPr>
                <w:lang w:val="lt-LT"/>
              </w:rPr>
            </w:pPr>
            <w:r>
              <w:rPr>
                <w:lang w:val="lt-LT"/>
              </w:rPr>
              <w:t>Iš v</w:t>
            </w:r>
            <w:r w:rsidR="00F83CF5" w:rsidRPr="00152C4C">
              <w:rPr>
                <w:lang w:val="lt-LT"/>
              </w:rPr>
              <w:t xml:space="preserve">iso vertė </w:t>
            </w:r>
          </w:p>
          <w:p w14:paraId="42D3E3BC" w14:textId="77777777" w:rsidR="00F83CF5" w:rsidRPr="00152C4C" w:rsidRDefault="00F83CF5" w:rsidP="00FF5135">
            <w:pPr>
              <w:jc w:val="center"/>
              <w:rPr>
                <w:lang w:val="lt-LT"/>
              </w:rPr>
            </w:pPr>
            <w:r w:rsidRPr="00152C4C">
              <w:rPr>
                <w:lang w:val="lt-LT"/>
              </w:rPr>
              <w:t>(Eur be PVM)</w:t>
            </w:r>
          </w:p>
        </w:tc>
      </w:tr>
      <w:tr w:rsidR="00F83CF5" w:rsidRPr="00152C4C" w14:paraId="6A2B7D18" w14:textId="77777777" w:rsidTr="00FF5135">
        <w:tc>
          <w:tcPr>
            <w:tcW w:w="443" w:type="dxa"/>
          </w:tcPr>
          <w:p w14:paraId="55BA2366" w14:textId="77777777" w:rsidR="00F83CF5" w:rsidRPr="00152C4C" w:rsidRDefault="00F83CF5" w:rsidP="00FF5135">
            <w:pPr>
              <w:jc w:val="center"/>
              <w:rPr>
                <w:lang w:val="lt-LT"/>
              </w:rPr>
            </w:pPr>
            <w:r w:rsidRPr="00152C4C">
              <w:rPr>
                <w:lang w:val="lt-LT"/>
              </w:rPr>
              <w:t>1.</w:t>
            </w:r>
          </w:p>
        </w:tc>
        <w:tc>
          <w:tcPr>
            <w:tcW w:w="3764" w:type="dxa"/>
            <w:shd w:val="clear" w:color="auto" w:fill="FFFFFF"/>
          </w:tcPr>
          <w:p w14:paraId="60ECF5C4" w14:textId="77777777" w:rsidR="00F83CF5" w:rsidRPr="00152C4C" w:rsidRDefault="00F83CF5" w:rsidP="00FF5135">
            <w:pPr>
              <w:jc w:val="both"/>
              <w:rPr>
                <w:rFonts w:eastAsia="Lucida Sans Unicode"/>
                <w:lang w:val="lt-LT"/>
              </w:rPr>
            </w:pPr>
          </w:p>
        </w:tc>
        <w:tc>
          <w:tcPr>
            <w:tcW w:w="1080" w:type="dxa"/>
            <w:shd w:val="clear" w:color="auto" w:fill="FFFFFF"/>
          </w:tcPr>
          <w:p w14:paraId="7D9D47C0" w14:textId="77777777" w:rsidR="00F83CF5" w:rsidRPr="00152C4C" w:rsidRDefault="00F83CF5" w:rsidP="00FF5135">
            <w:pPr>
              <w:widowControl w:val="0"/>
              <w:overflowPunct w:val="0"/>
              <w:autoSpaceDE w:val="0"/>
              <w:autoSpaceDN w:val="0"/>
              <w:jc w:val="center"/>
              <w:rPr>
                <w:rFonts w:eastAsia="Lucida Sans Unicode"/>
                <w:lang w:val="lt-LT"/>
              </w:rPr>
            </w:pPr>
          </w:p>
        </w:tc>
        <w:tc>
          <w:tcPr>
            <w:tcW w:w="1080" w:type="dxa"/>
            <w:shd w:val="clear" w:color="auto" w:fill="FFFFFF"/>
          </w:tcPr>
          <w:p w14:paraId="15D69201" w14:textId="77777777" w:rsidR="00F83CF5" w:rsidRPr="00152C4C" w:rsidRDefault="00F83CF5" w:rsidP="00FF5135">
            <w:pPr>
              <w:widowControl w:val="0"/>
              <w:overflowPunct w:val="0"/>
              <w:autoSpaceDE w:val="0"/>
              <w:autoSpaceDN w:val="0"/>
              <w:jc w:val="center"/>
              <w:rPr>
                <w:rFonts w:eastAsia="Lucida Sans Unicode"/>
                <w:lang w:val="lt-LT"/>
              </w:rPr>
            </w:pPr>
          </w:p>
        </w:tc>
        <w:tc>
          <w:tcPr>
            <w:tcW w:w="1620" w:type="dxa"/>
          </w:tcPr>
          <w:p w14:paraId="63ABF093" w14:textId="77777777" w:rsidR="00F83CF5" w:rsidRPr="00152C4C" w:rsidRDefault="00F83CF5" w:rsidP="00FF5135">
            <w:pPr>
              <w:jc w:val="center"/>
              <w:rPr>
                <w:lang w:val="lt-LT"/>
              </w:rPr>
            </w:pPr>
          </w:p>
        </w:tc>
        <w:tc>
          <w:tcPr>
            <w:tcW w:w="1398" w:type="dxa"/>
          </w:tcPr>
          <w:p w14:paraId="56392ACA" w14:textId="77777777" w:rsidR="00F83CF5" w:rsidRPr="00152C4C" w:rsidRDefault="00F83CF5" w:rsidP="00FF5135">
            <w:pPr>
              <w:jc w:val="center"/>
              <w:rPr>
                <w:lang w:val="lt-LT"/>
              </w:rPr>
            </w:pPr>
          </w:p>
        </w:tc>
      </w:tr>
      <w:tr w:rsidR="00F83CF5" w:rsidRPr="00152C4C" w14:paraId="65DA3524" w14:textId="77777777" w:rsidTr="00FF5135">
        <w:trPr>
          <w:cantSplit/>
        </w:trPr>
        <w:tc>
          <w:tcPr>
            <w:tcW w:w="7987" w:type="dxa"/>
            <w:gridSpan w:val="5"/>
          </w:tcPr>
          <w:p w14:paraId="216AE946" w14:textId="77777777" w:rsidR="00F83CF5" w:rsidRPr="00152C4C" w:rsidRDefault="00F83CF5" w:rsidP="00FF5135">
            <w:pPr>
              <w:jc w:val="right"/>
              <w:rPr>
                <w:lang w:val="lt-LT"/>
              </w:rPr>
            </w:pPr>
            <w:r w:rsidRPr="00152C4C">
              <w:rPr>
                <w:lang w:val="lt-LT"/>
              </w:rPr>
              <w:t>Iš viso</w:t>
            </w:r>
          </w:p>
        </w:tc>
        <w:tc>
          <w:tcPr>
            <w:tcW w:w="1398" w:type="dxa"/>
          </w:tcPr>
          <w:p w14:paraId="1D83D6F5" w14:textId="77777777" w:rsidR="00F83CF5" w:rsidRPr="00152C4C" w:rsidRDefault="00F83CF5" w:rsidP="00FF5135">
            <w:pPr>
              <w:jc w:val="center"/>
              <w:rPr>
                <w:lang w:val="lt-LT"/>
              </w:rPr>
            </w:pPr>
          </w:p>
        </w:tc>
      </w:tr>
      <w:tr w:rsidR="00F83CF5" w:rsidRPr="00152C4C" w14:paraId="11D2106C" w14:textId="77777777" w:rsidTr="00FF5135">
        <w:trPr>
          <w:cantSplit/>
        </w:trPr>
        <w:tc>
          <w:tcPr>
            <w:tcW w:w="7987" w:type="dxa"/>
            <w:gridSpan w:val="5"/>
          </w:tcPr>
          <w:p w14:paraId="7F35927F" w14:textId="77777777" w:rsidR="00F83CF5" w:rsidRPr="00152C4C" w:rsidRDefault="00F83CF5" w:rsidP="00FF5135">
            <w:pPr>
              <w:jc w:val="right"/>
              <w:rPr>
                <w:lang w:val="lt-LT"/>
              </w:rPr>
            </w:pPr>
            <w:r w:rsidRPr="00152C4C">
              <w:rPr>
                <w:lang w:val="lt-LT"/>
              </w:rPr>
              <w:t>PVM %</w:t>
            </w:r>
          </w:p>
        </w:tc>
        <w:tc>
          <w:tcPr>
            <w:tcW w:w="1398" w:type="dxa"/>
          </w:tcPr>
          <w:p w14:paraId="45420BF8" w14:textId="77777777" w:rsidR="00F83CF5" w:rsidRPr="00152C4C" w:rsidRDefault="00F83CF5" w:rsidP="00FF5135">
            <w:pPr>
              <w:jc w:val="center"/>
              <w:rPr>
                <w:lang w:val="lt-LT"/>
              </w:rPr>
            </w:pPr>
          </w:p>
        </w:tc>
      </w:tr>
      <w:tr w:rsidR="00F83CF5" w:rsidRPr="00152C4C" w14:paraId="323766C4" w14:textId="77777777" w:rsidTr="00FF5135">
        <w:trPr>
          <w:cantSplit/>
        </w:trPr>
        <w:tc>
          <w:tcPr>
            <w:tcW w:w="7987" w:type="dxa"/>
            <w:gridSpan w:val="5"/>
          </w:tcPr>
          <w:p w14:paraId="42CCC538" w14:textId="77777777" w:rsidR="00F83CF5" w:rsidRPr="00152C4C" w:rsidRDefault="00F83CF5" w:rsidP="00FF5135">
            <w:pPr>
              <w:jc w:val="right"/>
              <w:rPr>
                <w:lang w:val="lt-LT"/>
              </w:rPr>
            </w:pPr>
            <w:r w:rsidRPr="00152C4C">
              <w:rPr>
                <w:lang w:val="lt-LT"/>
              </w:rPr>
              <w:t>Iš viso</w:t>
            </w:r>
          </w:p>
        </w:tc>
        <w:tc>
          <w:tcPr>
            <w:tcW w:w="1398" w:type="dxa"/>
          </w:tcPr>
          <w:p w14:paraId="44B6C1D8" w14:textId="77777777" w:rsidR="00F83CF5" w:rsidRPr="00152C4C" w:rsidRDefault="00F83CF5" w:rsidP="00FF5135">
            <w:pPr>
              <w:jc w:val="center"/>
              <w:rPr>
                <w:lang w:val="lt-LT"/>
              </w:rPr>
            </w:pPr>
          </w:p>
        </w:tc>
      </w:tr>
    </w:tbl>
    <w:p w14:paraId="126E4B3E" w14:textId="77777777" w:rsidR="00F83CF5" w:rsidRPr="00152C4C" w:rsidRDefault="00F83CF5" w:rsidP="0058437F">
      <w:pPr>
        <w:tabs>
          <w:tab w:val="left" w:pos="993"/>
        </w:tabs>
        <w:autoSpaceDN w:val="0"/>
        <w:ind w:right="-129" w:firstLine="1134"/>
        <w:jc w:val="both"/>
        <w:rPr>
          <w:lang w:val="lt-LT"/>
        </w:rPr>
      </w:pPr>
      <w:r w:rsidRPr="00152C4C">
        <w:rPr>
          <w:b/>
          <w:lang w:val="lt-LT"/>
        </w:rPr>
        <w:t xml:space="preserve">Pirkėjas: </w:t>
      </w:r>
    </w:p>
    <w:p w14:paraId="2C493B6D" w14:textId="77777777" w:rsidR="00F83CF5" w:rsidRPr="00152C4C" w:rsidRDefault="00F83CF5" w:rsidP="0058437F">
      <w:pPr>
        <w:tabs>
          <w:tab w:val="left" w:pos="993"/>
        </w:tabs>
        <w:autoSpaceDN w:val="0"/>
        <w:ind w:right="141" w:firstLine="1134"/>
        <w:jc w:val="both"/>
        <w:rPr>
          <w:lang w:val="lt-LT"/>
        </w:rPr>
      </w:pPr>
      <w:r w:rsidRPr="00152C4C">
        <w:rPr>
          <w:lang w:val="lt-LT"/>
        </w:rPr>
        <w:t xml:space="preserve">Priima ir patvirtina, kad </w:t>
      </w:r>
      <w:r>
        <w:rPr>
          <w:i/>
          <w:lang w:val="lt-LT"/>
        </w:rPr>
        <w:t>paslaugos suteiktos</w:t>
      </w:r>
      <w:r w:rsidRPr="00152C4C">
        <w:rPr>
          <w:i/>
          <w:lang w:val="lt-LT"/>
        </w:rPr>
        <w:t xml:space="preserve"> ir kita (užpildyti)</w:t>
      </w:r>
      <w:r w:rsidRPr="00152C4C">
        <w:rPr>
          <w:lang w:val="lt-LT"/>
        </w:rPr>
        <w:t xml:space="preserve"> laiku </w:t>
      </w:r>
      <w:r w:rsidR="00497070">
        <w:rPr>
          <w:lang w:val="lt-LT"/>
        </w:rPr>
        <w:t>ir</w:t>
      </w:r>
      <w:r w:rsidRPr="00152C4C">
        <w:rPr>
          <w:lang w:val="lt-LT"/>
        </w:rPr>
        <w:t xml:space="preserve"> atitinka Sutartyje ir jos prieduose nustatytus reikalavimus; yra pateikti reikalingi dokumentai, suteikta naudojimo ir priežiūros informacija ir pan. Tiekėjui</w:t>
      </w:r>
      <w:r w:rsidRPr="00152C4C">
        <w:rPr>
          <w:rFonts w:eastAsia="ヒラギノ角ゴ Pro W3"/>
          <w:kern w:val="2"/>
          <w:lang w:val="lt-LT"/>
        </w:rPr>
        <w:t xml:space="preserve"> pretenzijų dėl </w:t>
      </w:r>
      <w:r w:rsidRPr="009F6A8D">
        <w:rPr>
          <w:rFonts w:eastAsia="ヒラギノ角ゴ Pro W3"/>
          <w:i/>
          <w:kern w:val="2"/>
          <w:lang w:val="lt-LT"/>
        </w:rPr>
        <w:t>suteiktų paslaugų ir</w:t>
      </w:r>
      <w:r>
        <w:rPr>
          <w:rFonts w:eastAsia="ヒラギノ角ゴ Pro W3"/>
          <w:kern w:val="2"/>
          <w:lang w:val="lt-LT"/>
        </w:rPr>
        <w:t xml:space="preserve"> </w:t>
      </w:r>
      <w:r w:rsidRPr="00152C4C">
        <w:rPr>
          <w:i/>
          <w:lang w:val="lt-LT"/>
        </w:rPr>
        <w:t>kita (užpildyti)</w:t>
      </w:r>
      <w:r w:rsidRPr="00152C4C">
        <w:rPr>
          <w:lang w:val="lt-LT"/>
        </w:rPr>
        <w:t xml:space="preserve"> </w:t>
      </w:r>
      <w:r w:rsidRPr="00152C4C">
        <w:rPr>
          <w:rFonts w:eastAsia="ヒラギノ角ゴ Pro W3"/>
          <w:kern w:val="2"/>
          <w:lang w:val="lt-LT"/>
        </w:rPr>
        <w:t xml:space="preserve">nėra. </w:t>
      </w:r>
    </w:p>
    <w:p w14:paraId="10799D64" w14:textId="77777777" w:rsidR="00F83CF5" w:rsidRDefault="00F83CF5" w:rsidP="0058437F">
      <w:pPr>
        <w:tabs>
          <w:tab w:val="left" w:pos="993"/>
        </w:tabs>
        <w:autoSpaceDN w:val="0"/>
        <w:ind w:right="141" w:firstLine="1134"/>
        <w:jc w:val="both"/>
        <w:rPr>
          <w:lang w:val="lt-LT"/>
        </w:rPr>
      </w:pPr>
      <w:r w:rsidRPr="00152C4C">
        <w:rPr>
          <w:rFonts w:eastAsia="ヒラギノ角ゴ Pro W3"/>
          <w:kern w:val="2"/>
          <w:lang w:val="lt-LT"/>
        </w:rPr>
        <w:t xml:space="preserve">Už </w:t>
      </w:r>
      <w:r w:rsidRPr="009F6A8D">
        <w:rPr>
          <w:rFonts w:eastAsia="ヒラギノ角ゴ Pro W3"/>
          <w:i/>
          <w:kern w:val="2"/>
          <w:lang w:val="lt-LT"/>
        </w:rPr>
        <w:t>suteiktas paslaugas</w:t>
      </w:r>
      <w:r w:rsidRPr="00152C4C">
        <w:rPr>
          <w:rFonts w:eastAsia="ヒラギノ角ゴ Pro W3"/>
          <w:kern w:val="2"/>
          <w:lang w:val="lt-LT"/>
        </w:rPr>
        <w:t xml:space="preserve"> </w:t>
      </w:r>
      <w:r w:rsidRPr="009F6A8D">
        <w:rPr>
          <w:rFonts w:eastAsia="ヒラギノ角ゴ Pro W3"/>
          <w:i/>
          <w:kern w:val="2"/>
          <w:lang w:val="lt-LT"/>
        </w:rPr>
        <w:t>ir</w:t>
      </w:r>
      <w:r>
        <w:rPr>
          <w:rFonts w:eastAsia="ヒラギノ角ゴ Pro W3"/>
          <w:kern w:val="2"/>
          <w:lang w:val="lt-LT"/>
        </w:rPr>
        <w:t xml:space="preserve"> </w:t>
      </w:r>
      <w:r w:rsidRPr="00152C4C">
        <w:rPr>
          <w:i/>
          <w:lang w:val="lt-LT"/>
        </w:rPr>
        <w:t>kita (užpildyti)</w:t>
      </w:r>
      <w:r w:rsidRPr="00152C4C">
        <w:rPr>
          <w:lang w:val="lt-LT"/>
        </w:rPr>
        <w:t xml:space="preserve"> </w:t>
      </w:r>
      <w:r w:rsidRPr="00152C4C">
        <w:rPr>
          <w:rFonts w:eastAsia="ヒラギノ角ゴ Pro W3"/>
          <w:kern w:val="2"/>
          <w:lang w:val="lt-LT"/>
        </w:rPr>
        <w:t>Pirkėjas įsipareigoja sumokėti Tiekėjui [nurodoma suma su PVM] Eur ([nurodoma suma žodžiais] eurų) sumą Šalių sudarytoje Sutartyje nustatyta tvarka.</w:t>
      </w:r>
    </w:p>
    <w:p w14:paraId="2497C22C" w14:textId="77777777" w:rsidR="00F83CF5" w:rsidRPr="009F6A8D" w:rsidRDefault="00F83CF5" w:rsidP="0058437F">
      <w:pPr>
        <w:tabs>
          <w:tab w:val="left" w:pos="993"/>
        </w:tabs>
        <w:autoSpaceDN w:val="0"/>
        <w:ind w:right="141" w:firstLine="1134"/>
        <w:jc w:val="both"/>
        <w:rPr>
          <w:lang w:val="lt-LT"/>
        </w:rPr>
      </w:pPr>
      <w:r w:rsidRPr="00152C4C">
        <w:rPr>
          <w:bCs/>
          <w:iCs/>
          <w:lang w:val="lt-LT"/>
        </w:rPr>
        <w:t xml:space="preserve">Šis aktas pasirašytas dviem vienodą teisinę galią turinčiais egzemplioriais po vieną kiekvienai Šaliai. </w:t>
      </w:r>
    </w:p>
    <w:p w14:paraId="6D00D857" w14:textId="77777777" w:rsidR="00F83CF5" w:rsidRPr="00152C4C" w:rsidRDefault="00F83CF5" w:rsidP="00F83CF5">
      <w:pPr>
        <w:autoSpaceDN w:val="0"/>
        <w:ind w:right="12"/>
        <w:rPr>
          <w:lang w:val="lt-LT"/>
        </w:rPr>
      </w:pPr>
    </w:p>
    <w:tbl>
      <w:tblPr>
        <w:tblW w:w="9639" w:type="dxa"/>
        <w:tblInd w:w="108" w:type="dxa"/>
        <w:tblCellMar>
          <w:left w:w="10" w:type="dxa"/>
          <w:right w:w="10" w:type="dxa"/>
        </w:tblCellMar>
        <w:tblLook w:val="04A0" w:firstRow="1" w:lastRow="0" w:firstColumn="1" w:lastColumn="0" w:noHBand="0" w:noVBand="1"/>
      </w:tblPr>
      <w:tblGrid>
        <w:gridCol w:w="5129"/>
        <w:gridCol w:w="4510"/>
      </w:tblGrid>
      <w:tr w:rsidR="00F83CF5" w:rsidRPr="00152C4C" w14:paraId="18DBF9BF" w14:textId="77777777" w:rsidTr="00FF5135">
        <w:trPr>
          <w:trHeight w:val="270"/>
        </w:trPr>
        <w:tc>
          <w:tcPr>
            <w:tcW w:w="5129" w:type="dxa"/>
            <w:tcBorders>
              <w:top w:val="single" w:sz="4" w:space="0" w:color="auto"/>
              <w:left w:val="single" w:sz="4" w:space="0" w:color="auto"/>
              <w:right w:val="single" w:sz="6" w:space="0" w:color="000000"/>
            </w:tcBorders>
            <w:shd w:val="clear" w:color="auto" w:fill="auto"/>
            <w:tcMar>
              <w:top w:w="0" w:type="dxa"/>
              <w:left w:w="108" w:type="dxa"/>
              <w:bottom w:w="0" w:type="dxa"/>
              <w:right w:w="108" w:type="dxa"/>
            </w:tcMar>
          </w:tcPr>
          <w:p w14:paraId="547870F3" w14:textId="77777777" w:rsidR="00F83CF5" w:rsidRPr="00152C4C" w:rsidRDefault="00F83CF5" w:rsidP="00FF5135">
            <w:pPr>
              <w:autoSpaceDN w:val="0"/>
              <w:jc w:val="center"/>
              <w:rPr>
                <w:lang w:val="lt-LT"/>
              </w:rPr>
            </w:pPr>
            <w:r w:rsidRPr="00152C4C">
              <w:rPr>
                <w:lang w:val="lt-LT"/>
              </w:rPr>
              <w:t xml:space="preserve">Tiekėjas  </w:t>
            </w:r>
          </w:p>
        </w:tc>
        <w:tc>
          <w:tcPr>
            <w:tcW w:w="4510" w:type="dxa"/>
            <w:tcBorders>
              <w:top w:val="single" w:sz="4" w:space="0" w:color="auto"/>
              <w:left w:val="single" w:sz="6" w:space="0" w:color="000000"/>
              <w:right w:val="single" w:sz="4" w:space="0" w:color="auto"/>
            </w:tcBorders>
            <w:shd w:val="clear" w:color="auto" w:fill="auto"/>
            <w:tcMar>
              <w:top w:w="0" w:type="dxa"/>
              <w:left w:w="108" w:type="dxa"/>
              <w:bottom w:w="0" w:type="dxa"/>
              <w:right w:w="108" w:type="dxa"/>
            </w:tcMar>
          </w:tcPr>
          <w:p w14:paraId="2B91F11F" w14:textId="77777777" w:rsidR="00F83CF5" w:rsidRPr="00152C4C" w:rsidRDefault="00F83CF5" w:rsidP="00FF5135">
            <w:pPr>
              <w:autoSpaceDN w:val="0"/>
              <w:ind w:right="343" w:firstLine="34"/>
              <w:jc w:val="center"/>
              <w:rPr>
                <w:strike/>
                <w:lang w:val="lt-LT"/>
              </w:rPr>
            </w:pPr>
            <w:r w:rsidRPr="00152C4C">
              <w:rPr>
                <w:lang w:val="lt-LT"/>
              </w:rPr>
              <w:t xml:space="preserve">Pirkėjas </w:t>
            </w:r>
          </w:p>
        </w:tc>
      </w:tr>
      <w:tr w:rsidR="00F83CF5" w:rsidRPr="00152C4C" w14:paraId="4553066E" w14:textId="77777777" w:rsidTr="00FF5135">
        <w:trPr>
          <w:trHeight w:val="375"/>
        </w:trPr>
        <w:tc>
          <w:tcPr>
            <w:tcW w:w="5129" w:type="dxa"/>
            <w:tcBorders>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14:paraId="4A08D2CD" w14:textId="77777777" w:rsidR="00F83CF5" w:rsidRPr="00152C4C" w:rsidRDefault="00F83CF5" w:rsidP="00FF5135">
            <w:pPr>
              <w:autoSpaceDN w:val="0"/>
              <w:jc w:val="center"/>
              <w:rPr>
                <w:lang w:val="lt-LT"/>
              </w:rPr>
            </w:pPr>
          </w:p>
        </w:tc>
        <w:tc>
          <w:tcPr>
            <w:tcW w:w="4510" w:type="dxa"/>
            <w:tcBorders>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14:paraId="4F8BE813" w14:textId="77777777" w:rsidR="00F83CF5" w:rsidRPr="00152C4C" w:rsidRDefault="00F83CF5" w:rsidP="00FF5135">
            <w:pPr>
              <w:autoSpaceDN w:val="0"/>
              <w:ind w:firstLine="34"/>
              <w:jc w:val="center"/>
              <w:rPr>
                <w:lang w:val="lt-LT"/>
              </w:rPr>
            </w:pPr>
          </w:p>
        </w:tc>
      </w:tr>
      <w:tr w:rsidR="00F83CF5" w:rsidRPr="00152C4C" w14:paraId="19CB70F2" w14:textId="77777777" w:rsidTr="00FF5135">
        <w:trPr>
          <w:trHeight w:val="285"/>
        </w:trPr>
        <w:tc>
          <w:tcPr>
            <w:tcW w:w="5129" w:type="dxa"/>
            <w:tcBorders>
              <w:left w:val="single" w:sz="4" w:space="0" w:color="auto"/>
            </w:tcBorders>
            <w:tcMar>
              <w:top w:w="0" w:type="dxa"/>
              <w:left w:w="108" w:type="dxa"/>
              <w:bottom w:w="0" w:type="dxa"/>
              <w:right w:w="108" w:type="dxa"/>
            </w:tcMar>
          </w:tcPr>
          <w:p w14:paraId="1D2A8886" w14:textId="77777777" w:rsidR="00F83CF5" w:rsidRPr="00152C4C" w:rsidRDefault="00F83CF5" w:rsidP="00FF5135">
            <w:pPr>
              <w:rPr>
                <w:kern w:val="2"/>
                <w:lang w:val="lt-LT"/>
              </w:rPr>
            </w:pPr>
            <w:r w:rsidRPr="00152C4C">
              <w:rPr>
                <w:kern w:val="2"/>
                <w:lang w:val="lt-LT"/>
              </w:rPr>
              <w:t xml:space="preserve">[Pavadinimas] </w:t>
            </w:r>
          </w:p>
        </w:tc>
        <w:tc>
          <w:tcPr>
            <w:tcW w:w="4510" w:type="dxa"/>
            <w:tcBorders>
              <w:top w:val="single" w:sz="6" w:space="0" w:color="000000"/>
              <w:left w:val="single" w:sz="4" w:space="0" w:color="auto"/>
              <w:right w:val="single" w:sz="4" w:space="0" w:color="auto"/>
            </w:tcBorders>
            <w:tcMar>
              <w:top w:w="0" w:type="dxa"/>
              <w:left w:w="108" w:type="dxa"/>
              <w:bottom w:w="0" w:type="dxa"/>
              <w:right w:w="108" w:type="dxa"/>
            </w:tcMar>
          </w:tcPr>
          <w:p w14:paraId="03C43900" w14:textId="77777777" w:rsidR="00F83CF5" w:rsidRPr="00152C4C" w:rsidRDefault="00F83CF5" w:rsidP="00FF5135">
            <w:pPr>
              <w:rPr>
                <w:kern w:val="2"/>
                <w:lang w:val="lt-LT"/>
              </w:rPr>
            </w:pPr>
            <w:r w:rsidRPr="00152C4C">
              <w:rPr>
                <w:kern w:val="2"/>
                <w:lang w:val="lt-LT"/>
              </w:rPr>
              <w:t xml:space="preserve">[Pavadinimas] </w:t>
            </w:r>
          </w:p>
        </w:tc>
      </w:tr>
      <w:tr w:rsidR="00F83CF5" w:rsidRPr="00152C4C" w14:paraId="0A02FCE6" w14:textId="77777777" w:rsidTr="00FF5135">
        <w:trPr>
          <w:trHeight w:val="285"/>
        </w:trPr>
        <w:tc>
          <w:tcPr>
            <w:tcW w:w="5129" w:type="dxa"/>
            <w:tcBorders>
              <w:left w:val="single" w:sz="4" w:space="0" w:color="auto"/>
            </w:tcBorders>
            <w:tcMar>
              <w:top w:w="0" w:type="dxa"/>
              <w:left w:w="108" w:type="dxa"/>
              <w:bottom w:w="0" w:type="dxa"/>
              <w:right w:w="108" w:type="dxa"/>
            </w:tcMar>
          </w:tcPr>
          <w:p w14:paraId="2CB8B361" w14:textId="77777777" w:rsidR="00F83CF5" w:rsidRPr="00152C4C" w:rsidRDefault="00F83CF5" w:rsidP="00FF5135">
            <w:pPr>
              <w:rPr>
                <w:kern w:val="2"/>
                <w:lang w:val="lt-LT"/>
              </w:rPr>
            </w:pPr>
            <w:r w:rsidRPr="00152C4C">
              <w:rPr>
                <w:kern w:val="2"/>
                <w:lang w:val="lt-LT"/>
              </w:rPr>
              <w:t>[Buveinės adresas]</w:t>
            </w:r>
          </w:p>
        </w:tc>
        <w:tc>
          <w:tcPr>
            <w:tcW w:w="4510" w:type="dxa"/>
            <w:tcBorders>
              <w:left w:val="single" w:sz="4" w:space="0" w:color="auto"/>
              <w:right w:val="single" w:sz="4" w:space="0" w:color="auto"/>
            </w:tcBorders>
            <w:tcMar>
              <w:top w:w="0" w:type="dxa"/>
              <w:left w:w="108" w:type="dxa"/>
              <w:bottom w:w="0" w:type="dxa"/>
              <w:right w:w="108" w:type="dxa"/>
            </w:tcMar>
          </w:tcPr>
          <w:p w14:paraId="44C6644F" w14:textId="77777777" w:rsidR="00F83CF5" w:rsidRPr="00152C4C" w:rsidRDefault="00F83CF5" w:rsidP="00FF5135">
            <w:pPr>
              <w:rPr>
                <w:kern w:val="2"/>
                <w:lang w:val="lt-LT"/>
              </w:rPr>
            </w:pPr>
            <w:r w:rsidRPr="00152C4C">
              <w:rPr>
                <w:kern w:val="2"/>
                <w:lang w:val="lt-LT"/>
              </w:rPr>
              <w:t>[Buveinės adresas]</w:t>
            </w:r>
          </w:p>
        </w:tc>
      </w:tr>
      <w:tr w:rsidR="00F83CF5" w:rsidRPr="00152C4C" w14:paraId="491E2D9D" w14:textId="77777777" w:rsidTr="00FF5135">
        <w:trPr>
          <w:trHeight w:val="310"/>
        </w:trPr>
        <w:tc>
          <w:tcPr>
            <w:tcW w:w="5129" w:type="dxa"/>
            <w:tcBorders>
              <w:left w:val="single" w:sz="4" w:space="0" w:color="auto"/>
            </w:tcBorders>
            <w:tcMar>
              <w:top w:w="0" w:type="dxa"/>
              <w:left w:w="108" w:type="dxa"/>
              <w:bottom w:w="0" w:type="dxa"/>
              <w:right w:w="108" w:type="dxa"/>
            </w:tcMar>
          </w:tcPr>
          <w:p w14:paraId="2FACC0FF" w14:textId="77777777" w:rsidR="00F83CF5" w:rsidRPr="00152C4C" w:rsidRDefault="00F83CF5" w:rsidP="00FF5135">
            <w:pPr>
              <w:rPr>
                <w:kern w:val="2"/>
                <w:lang w:val="lt-LT"/>
              </w:rPr>
            </w:pPr>
            <w:r w:rsidRPr="00152C4C">
              <w:rPr>
                <w:kern w:val="2"/>
                <w:lang w:val="lt-LT"/>
              </w:rPr>
              <w:t>[Telefonas, el. paštas]</w:t>
            </w:r>
          </w:p>
        </w:tc>
        <w:tc>
          <w:tcPr>
            <w:tcW w:w="4510" w:type="dxa"/>
            <w:tcBorders>
              <w:left w:val="single" w:sz="4" w:space="0" w:color="auto"/>
              <w:right w:val="single" w:sz="4" w:space="0" w:color="auto"/>
            </w:tcBorders>
            <w:tcMar>
              <w:top w:w="0" w:type="dxa"/>
              <w:left w:w="108" w:type="dxa"/>
              <w:bottom w:w="0" w:type="dxa"/>
              <w:right w:w="108" w:type="dxa"/>
            </w:tcMar>
          </w:tcPr>
          <w:p w14:paraId="1174CE62" w14:textId="77777777" w:rsidR="00F83CF5" w:rsidRPr="00152C4C" w:rsidRDefault="00F83CF5" w:rsidP="00FF5135">
            <w:pPr>
              <w:rPr>
                <w:kern w:val="2"/>
                <w:lang w:val="lt-LT"/>
              </w:rPr>
            </w:pPr>
            <w:r w:rsidRPr="00152C4C">
              <w:rPr>
                <w:kern w:val="2"/>
                <w:lang w:val="lt-LT"/>
              </w:rPr>
              <w:t>[Telefonas, el. paštas]</w:t>
            </w:r>
          </w:p>
        </w:tc>
      </w:tr>
      <w:tr w:rsidR="00F83CF5" w:rsidRPr="00152C4C" w14:paraId="633C09F7" w14:textId="77777777" w:rsidTr="00FF5135">
        <w:trPr>
          <w:trHeight w:val="310"/>
        </w:trPr>
        <w:tc>
          <w:tcPr>
            <w:tcW w:w="5129" w:type="dxa"/>
            <w:tcBorders>
              <w:left w:val="single" w:sz="4" w:space="0" w:color="auto"/>
            </w:tcBorders>
            <w:tcMar>
              <w:top w:w="0" w:type="dxa"/>
              <w:left w:w="108" w:type="dxa"/>
              <w:bottom w:w="0" w:type="dxa"/>
              <w:right w:w="108" w:type="dxa"/>
            </w:tcMar>
          </w:tcPr>
          <w:p w14:paraId="25C8B9BA" w14:textId="77777777" w:rsidR="00F83CF5" w:rsidRPr="00152C4C" w:rsidRDefault="00F83CF5" w:rsidP="00FF5135">
            <w:pPr>
              <w:rPr>
                <w:kern w:val="2"/>
                <w:lang w:val="lt-LT"/>
              </w:rPr>
            </w:pPr>
            <w:r w:rsidRPr="00152C4C">
              <w:rPr>
                <w:kern w:val="2"/>
                <w:lang w:val="lt-LT"/>
              </w:rPr>
              <w:t>[Įstaigos kodas]</w:t>
            </w:r>
          </w:p>
        </w:tc>
        <w:tc>
          <w:tcPr>
            <w:tcW w:w="4510" w:type="dxa"/>
            <w:tcBorders>
              <w:left w:val="single" w:sz="4" w:space="0" w:color="auto"/>
              <w:right w:val="single" w:sz="4" w:space="0" w:color="auto"/>
            </w:tcBorders>
            <w:tcMar>
              <w:top w:w="0" w:type="dxa"/>
              <w:left w:w="108" w:type="dxa"/>
              <w:bottom w:w="0" w:type="dxa"/>
              <w:right w:w="108" w:type="dxa"/>
            </w:tcMar>
          </w:tcPr>
          <w:p w14:paraId="2089D84F" w14:textId="77777777" w:rsidR="00F83CF5" w:rsidRPr="00152C4C" w:rsidRDefault="00F83CF5" w:rsidP="00FF5135">
            <w:pPr>
              <w:rPr>
                <w:kern w:val="2"/>
                <w:lang w:val="lt-LT"/>
              </w:rPr>
            </w:pPr>
            <w:r w:rsidRPr="00152C4C">
              <w:rPr>
                <w:kern w:val="2"/>
                <w:lang w:val="lt-LT"/>
              </w:rPr>
              <w:t>[Įstaigos kodas]</w:t>
            </w:r>
          </w:p>
        </w:tc>
      </w:tr>
      <w:tr w:rsidR="00F83CF5" w:rsidRPr="00152C4C" w14:paraId="66240391" w14:textId="77777777" w:rsidTr="00FF5135">
        <w:trPr>
          <w:trHeight w:val="310"/>
        </w:trPr>
        <w:tc>
          <w:tcPr>
            <w:tcW w:w="5129" w:type="dxa"/>
            <w:tcBorders>
              <w:left w:val="single" w:sz="4" w:space="0" w:color="auto"/>
            </w:tcBorders>
            <w:tcMar>
              <w:top w:w="0" w:type="dxa"/>
              <w:left w:w="108" w:type="dxa"/>
              <w:bottom w:w="0" w:type="dxa"/>
              <w:right w:w="108" w:type="dxa"/>
            </w:tcMar>
          </w:tcPr>
          <w:p w14:paraId="11573C93" w14:textId="77777777" w:rsidR="00F83CF5" w:rsidRPr="00152C4C" w:rsidRDefault="00F83CF5" w:rsidP="00FF5135">
            <w:pPr>
              <w:rPr>
                <w:kern w:val="2"/>
                <w:lang w:val="lt-LT"/>
              </w:rPr>
            </w:pPr>
            <w:r w:rsidRPr="00152C4C">
              <w:rPr>
                <w:kern w:val="2"/>
                <w:lang w:val="lt-LT"/>
              </w:rPr>
              <w:t>[Bankas, banko kodas]</w:t>
            </w:r>
          </w:p>
        </w:tc>
        <w:tc>
          <w:tcPr>
            <w:tcW w:w="4510" w:type="dxa"/>
            <w:tcBorders>
              <w:left w:val="single" w:sz="4" w:space="0" w:color="auto"/>
              <w:right w:val="single" w:sz="4" w:space="0" w:color="auto"/>
            </w:tcBorders>
            <w:tcMar>
              <w:top w:w="0" w:type="dxa"/>
              <w:left w:w="108" w:type="dxa"/>
              <w:bottom w:w="0" w:type="dxa"/>
              <w:right w:w="108" w:type="dxa"/>
            </w:tcMar>
          </w:tcPr>
          <w:p w14:paraId="5ABB7FD5" w14:textId="77777777" w:rsidR="00F83CF5" w:rsidRPr="00152C4C" w:rsidRDefault="00F83CF5" w:rsidP="00FF5135">
            <w:pPr>
              <w:rPr>
                <w:kern w:val="2"/>
                <w:lang w:val="lt-LT"/>
              </w:rPr>
            </w:pPr>
            <w:r w:rsidRPr="00152C4C">
              <w:rPr>
                <w:kern w:val="2"/>
                <w:lang w:val="lt-LT"/>
              </w:rPr>
              <w:t>[Bankas, banko kodas]</w:t>
            </w:r>
          </w:p>
        </w:tc>
      </w:tr>
      <w:tr w:rsidR="00F83CF5" w:rsidRPr="00152C4C" w14:paraId="1C42DEB5" w14:textId="77777777" w:rsidTr="00FF5135">
        <w:trPr>
          <w:trHeight w:val="310"/>
        </w:trPr>
        <w:tc>
          <w:tcPr>
            <w:tcW w:w="5129" w:type="dxa"/>
            <w:tcBorders>
              <w:left w:val="single" w:sz="4" w:space="0" w:color="auto"/>
            </w:tcBorders>
            <w:tcMar>
              <w:top w:w="0" w:type="dxa"/>
              <w:left w:w="108" w:type="dxa"/>
              <w:bottom w:w="0" w:type="dxa"/>
              <w:right w:w="108" w:type="dxa"/>
            </w:tcMar>
          </w:tcPr>
          <w:p w14:paraId="0EA9AED1" w14:textId="77777777" w:rsidR="00F83CF5" w:rsidRPr="00152C4C" w:rsidRDefault="00F83CF5" w:rsidP="00FF5135">
            <w:pPr>
              <w:rPr>
                <w:kern w:val="2"/>
                <w:lang w:val="lt-LT"/>
              </w:rPr>
            </w:pPr>
            <w:r w:rsidRPr="00152C4C">
              <w:rPr>
                <w:kern w:val="2"/>
                <w:lang w:val="lt-LT"/>
              </w:rPr>
              <w:t>[Atsiskaitomoji sąskaita]</w:t>
            </w:r>
          </w:p>
        </w:tc>
        <w:tc>
          <w:tcPr>
            <w:tcW w:w="4510" w:type="dxa"/>
            <w:tcBorders>
              <w:left w:val="single" w:sz="4" w:space="0" w:color="auto"/>
              <w:right w:val="single" w:sz="4" w:space="0" w:color="auto"/>
            </w:tcBorders>
            <w:tcMar>
              <w:top w:w="0" w:type="dxa"/>
              <w:left w:w="108" w:type="dxa"/>
              <w:bottom w:w="0" w:type="dxa"/>
              <w:right w:w="108" w:type="dxa"/>
            </w:tcMar>
          </w:tcPr>
          <w:p w14:paraId="1EA432F0" w14:textId="77777777" w:rsidR="00F83CF5" w:rsidRPr="00152C4C" w:rsidRDefault="00F83CF5" w:rsidP="00FF5135">
            <w:pPr>
              <w:rPr>
                <w:kern w:val="2"/>
                <w:lang w:val="lt-LT"/>
              </w:rPr>
            </w:pPr>
            <w:r w:rsidRPr="00152C4C">
              <w:rPr>
                <w:kern w:val="2"/>
                <w:lang w:val="lt-LT"/>
              </w:rPr>
              <w:t>[Atsiskaitomoji sąskaita]</w:t>
            </w:r>
          </w:p>
        </w:tc>
      </w:tr>
      <w:tr w:rsidR="00F83CF5" w:rsidRPr="00152C4C" w14:paraId="367AB3DA" w14:textId="77777777" w:rsidTr="00FF5135">
        <w:trPr>
          <w:trHeight w:val="310"/>
        </w:trPr>
        <w:tc>
          <w:tcPr>
            <w:tcW w:w="5129" w:type="dxa"/>
            <w:tcBorders>
              <w:left w:val="single" w:sz="4" w:space="0" w:color="auto"/>
            </w:tcBorders>
            <w:tcMar>
              <w:top w:w="0" w:type="dxa"/>
              <w:left w:w="108" w:type="dxa"/>
              <w:bottom w:w="0" w:type="dxa"/>
              <w:right w:w="108" w:type="dxa"/>
            </w:tcMar>
          </w:tcPr>
          <w:p w14:paraId="4C667E19" w14:textId="77777777" w:rsidR="00F83CF5" w:rsidRPr="00152C4C" w:rsidRDefault="00F83CF5" w:rsidP="00FF5135">
            <w:pPr>
              <w:rPr>
                <w:kern w:val="2"/>
                <w:lang w:val="lt-LT"/>
              </w:rPr>
            </w:pPr>
            <w:r w:rsidRPr="00152C4C">
              <w:rPr>
                <w:kern w:val="2"/>
                <w:lang w:val="lt-LT"/>
              </w:rPr>
              <w:t>_____________________________</w:t>
            </w:r>
          </w:p>
          <w:p w14:paraId="130075B4" w14:textId="77777777" w:rsidR="00F83CF5" w:rsidRPr="00152C4C" w:rsidRDefault="00F83CF5" w:rsidP="00FF5135">
            <w:pPr>
              <w:rPr>
                <w:kern w:val="2"/>
                <w:lang w:val="lt-LT"/>
              </w:rPr>
            </w:pPr>
            <w:r w:rsidRPr="00152C4C">
              <w:rPr>
                <w:kern w:val="2"/>
                <w:lang w:val="lt-LT"/>
              </w:rPr>
              <w:t>Parašas  [Pareigos, vardas ir pavardė]</w:t>
            </w:r>
          </w:p>
        </w:tc>
        <w:tc>
          <w:tcPr>
            <w:tcW w:w="4510" w:type="dxa"/>
            <w:tcBorders>
              <w:left w:val="single" w:sz="4" w:space="0" w:color="auto"/>
              <w:right w:val="single" w:sz="4" w:space="0" w:color="auto"/>
            </w:tcBorders>
            <w:tcMar>
              <w:top w:w="0" w:type="dxa"/>
              <w:left w:w="108" w:type="dxa"/>
              <w:bottom w:w="0" w:type="dxa"/>
              <w:right w:w="108" w:type="dxa"/>
            </w:tcMar>
          </w:tcPr>
          <w:p w14:paraId="13B02E18" w14:textId="77777777" w:rsidR="00F83CF5" w:rsidRPr="00152C4C" w:rsidRDefault="00F83CF5" w:rsidP="00FF5135">
            <w:pPr>
              <w:rPr>
                <w:kern w:val="2"/>
                <w:lang w:val="lt-LT"/>
              </w:rPr>
            </w:pPr>
            <w:r w:rsidRPr="00152C4C">
              <w:rPr>
                <w:kern w:val="2"/>
                <w:lang w:val="lt-LT"/>
              </w:rPr>
              <w:t>______________________________</w:t>
            </w:r>
          </w:p>
          <w:p w14:paraId="68E50EEE" w14:textId="77777777" w:rsidR="00F83CF5" w:rsidRPr="00152C4C" w:rsidRDefault="00F83CF5" w:rsidP="00FF5135">
            <w:pPr>
              <w:rPr>
                <w:kern w:val="2"/>
                <w:lang w:val="lt-LT"/>
              </w:rPr>
            </w:pPr>
            <w:r w:rsidRPr="00152C4C">
              <w:rPr>
                <w:kern w:val="2"/>
                <w:lang w:val="lt-LT"/>
              </w:rPr>
              <w:t>Parašas [Pareigos, vardas ir pavardė]</w:t>
            </w:r>
          </w:p>
        </w:tc>
      </w:tr>
    </w:tbl>
    <w:p w14:paraId="1C52818C" w14:textId="77777777" w:rsidR="00F83CF5" w:rsidRPr="00152C4C" w:rsidRDefault="00F83CF5" w:rsidP="00F83CF5">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440990D"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rPr>
          <w:sz w:val="24"/>
          <w:szCs w:val="24"/>
        </w:rPr>
      </w:pPr>
      <w:r>
        <w:rPr>
          <w:sz w:val="24"/>
          <w:szCs w:val="24"/>
        </w:rPr>
        <w:t>_______</w:t>
      </w:r>
    </w:p>
    <w:p w14:paraId="5D3C3C3F"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6AE02363"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Specialiųjų sąlygų </w:t>
      </w:r>
    </w:p>
    <w:p w14:paraId="33BA7963"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4 priedas</w:t>
      </w:r>
    </w:p>
    <w:p w14:paraId="13CF9E83"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1F00CF60" w14:textId="77777777" w:rsidR="00F83CF5" w:rsidRPr="00EC1862" w:rsidRDefault="00F83CF5"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7D2049CC" w14:textId="77777777" w:rsidR="00F83CF5" w:rsidRPr="00594257" w:rsidRDefault="00F83CF5" w:rsidP="00F83CF5">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sidRPr="00594257">
        <w:rPr>
          <w:rStyle w:val="Temosantrat320"/>
          <w:rFonts w:ascii="Times New Roman" w:hAnsi="Times New Roman" w:cs="Times New Roman"/>
          <w:b/>
          <w:sz w:val="24"/>
          <w:szCs w:val="24"/>
        </w:rPr>
        <w:t>(Trišalės atsiskaitymo sutarties forma)</w:t>
      </w:r>
    </w:p>
    <w:p w14:paraId="5ABC1297" w14:textId="77777777" w:rsidR="00F83CF5" w:rsidRPr="00EC1862" w:rsidRDefault="00F83CF5" w:rsidP="00F83CF5">
      <w:pPr>
        <w:pStyle w:val="Pagrindinistekstas2"/>
        <w:widowControl w:val="0"/>
        <w:shd w:val="clear" w:color="auto" w:fill="auto"/>
        <w:tabs>
          <w:tab w:val="left" w:pos="553"/>
        </w:tabs>
        <w:suppressAutoHyphens/>
        <w:spacing w:before="0" w:after="0" w:line="240" w:lineRule="auto"/>
        <w:ind w:firstLine="0"/>
        <w:rPr>
          <w:rStyle w:val="Temosantrat320"/>
          <w:sz w:val="24"/>
          <w:szCs w:val="24"/>
        </w:rPr>
      </w:pPr>
    </w:p>
    <w:p w14:paraId="7C2211E1" w14:textId="77777777" w:rsidR="00F83CF5" w:rsidRPr="00EC1862" w:rsidRDefault="00F83CF5" w:rsidP="00F83CF5">
      <w:pPr>
        <w:pStyle w:val="Pagrindinistekstas30"/>
        <w:widowControl w:val="0"/>
        <w:shd w:val="clear" w:color="auto" w:fill="auto"/>
        <w:suppressAutoHyphens/>
        <w:spacing w:after="0" w:line="240" w:lineRule="auto"/>
        <w:jc w:val="center"/>
        <w:rPr>
          <w:rStyle w:val="Pagrindinistekstas316tkPusjuodis"/>
          <w:sz w:val="24"/>
          <w:szCs w:val="24"/>
        </w:rPr>
      </w:pPr>
      <w:r w:rsidRPr="00EC52A6">
        <w:rPr>
          <w:rStyle w:val="Pagrindinistekstas316tkPusjuodis"/>
          <w:sz w:val="24"/>
          <w:szCs w:val="24"/>
        </w:rPr>
        <w:t>TRIŠALĖ ATSISKAITYMO SUTARTIS</w:t>
      </w:r>
    </w:p>
    <w:p w14:paraId="4214DB93" w14:textId="77777777" w:rsidR="00F83CF5" w:rsidRPr="00EC1862" w:rsidRDefault="00F83CF5" w:rsidP="00F83CF5">
      <w:pPr>
        <w:pStyle w:val="Pagrindinistekstas30"/>
        <w:widowControl w:val="0"/>
        <w:shd w:val="clear" w:color="auto" w:fill="auto"/>
        <w:suppressAutoHyphens/>
        <w:spacing w:after="0" w:line="240" w:lineRule="auto"/>
        <w:jc w:val="center"/>
        <w:rPr>
          <w:rStyle w:val="Pagrindinistekstas316tkPusjuodis"/>
          <w:sz w:val="24"/>
          <w:szCs w:val="24"/>
        </w:rPr>
      </w:pPr>
    </w:p>
    <w:p w14:paraId="3538738A" w14:textId="77777777" w:rsidR="00F83CF5" w:rsidRPr="00EC1862" w:rsidRDefault="00F83CF5" w:rsidP="00F83CF5">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51B54681" w14:textId="77777777" w:rsidR="00F83CF5" w:rsidRPr="00EC1862" w:rsidRDefault="00F83CF5" w:rsidP="00F83CF5">
      <w:pPr>
        <w:pStyle w:val="Pagrindinistekstas30"/>
        <w:widowControl w:val="0"/>
        <w:shd w:val="clear" w:color="auto" w:fill="auto"/>
        <w:suppressAutoHyphens/>
        <w:spacing w:after="0" w:line="240" w:lineRule="auto"/>
        <w:jc w:val="center"/>
        <w:rPr>
          <w:b/>
          <w:sz w:val="24"/>
          <w:szCs w:val="24"/>
        </w:rPr>
      </w:pPr>
    </w:p>
    <w:p w14:paraId="325EA6BE" w14:textId="77777777" w:rsidR="00F83CF5" w:rsidRPr="00EC1862" w:rsidRDefault="00F83CF5" w:rsidP="00F83CF5">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Perkančiosios organizacijos pavadinimas</w:t>
      </w:r>
    </w:p>
    <w:p w14:paraId="742FA5BB"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62F5E78D"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0EC0E65D"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195244F8"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oliau – Pirkėjas</w:t>
      </w:r>
      <w:r>
        <w:rPr>
          <w:sz w:val="24"/>
          <w:szCs w:val="24"/>
        </w:rPr>
        <w:t>)</w:t>
      </w:r>
      <w:r w:rsidRPr="00EC1862">
        <w:rPr>
          <w:sz w:val="24"/>
          <w:szCs w:val="24"/>
        </w:rPr>
        <w:t xml:space="preserve"> </w:t>
      </w:r>
    </w:p>
    <w:p w14:paraId="042CA701" w14:textId="77777777" w:rsidR="00F83CF5" w:rsidRPr="00EC1862" w:rsidRDefault="00F83CF5" w:rsidP="00F83CF5">
      <w:pPr>
        <w:pStyle w:val="Pagrindinistekstas13"/>
        <w:widowControl w:val="0"/>
        <w:shd w:val="clear" w:color="auto" w:fill="auto"/>
        <w:suppressAutoHyphens/>
        <w:spacing w:before="0" w:line="240" w:lineRule="auto"/>
        <w:ind w:firstLine="0"/>
        <w:rPr>
          <w:rStyle w:val="PagrindinistekstasPusjuodis"/>
          <w:sz w:val="24"/>
          <w:szCs w:val="24"/>
        </w:rPr>
      </w:pPr>
    </w:p>
    <w:p w14:paraId="400F7AB9"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rStyle w:val="PagrindinistekstasPusjuodis"/>
          <w:sz w:val="24"/>
          <w:szCs w:val="24"/>
        </w:rPr>
        <w:t>Tiekėjo</w:t>
      </w:r>
      <w:r w:rsidRPr="00EC1862">
        <w:rPr>
          <w:rStyle w:val="PagrindinistekstasPusjuodis"/>
          <w:sz w:val="24"/>
          <w:szCs w:val="24"/>
        </w:rPr>
        <w:t xml:space="preserve"> pavadinimas</w:t>
      </w:r>
    </w:p>
    <w:p w14:paraId="2CE3EF3D"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3F5DBD71"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0A39806E"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5B00B069"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447C8BAE"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 xml:space="preserve">toliau – </w:t>
      </w:r>
      <w:r>
        <w:rPr>
          <w:sz w:val="24"/>
          <w:szCs w:val="24"/>
        </w:rPr>
        <w:t>Tiekėjas)</w:t>
      </w:r>
    </w:p>
    <w:p w14:paraId="79075C63" w14:textId="77777777" w:rsidR="00F83CF5" w:rsidRPr="00EC1862" w:rsidRDefault="00F83CF5" w:rsidP="00F83CF5">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2A703B6D"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p>
    <w:p w14:paraId="2EA48902" w14:textId="77777777" w:rsidR="00F83CF5" w:rsidRPr="00EC1862" w:rsidRDefault="00F83CF5" w:rsidP="00F83CF5">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Su</w:t>
      </w:r>
      <w:r w:rsidR="00497070">
        <w:rPr>
          <w:b/>
          <w:sz w:val="24"/>
          <w:szCs w:val="24"/>
        </w:rPr>
        <w:t>b</w:t>
      </w:r>
      <w:r>
        <w:rPr>
          <w:b/>
          <w:sz w:val="24"/>
          <w:szCs w:val="24"/>
        </w:rPr>
        <w:t>tiekėjo</w:t>
      </w:r>
      <w:r w:rsidRPr="00EC1862">
        <w:rPr>
          <w:b/>
          <w:sz w:val="24"/>
          <w:szCs w:val="24"/>
        </w:rPr>
        <w:t xml:space="preserve"> pavadinimas</w:t>
      </w:r>
    </w:p>
    <w:p w14:paraId="7928E558" w14:textId="77777777" w:rsidR="00F83CF5" w:rsidRPr="00EC1862" w:rsidRDefault="00F83CF5" w:rsidP="00F83CF5">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30F35615" w14:textId="77777777" w:rsidR="00F83CF5" w:rsidRPr="00EC1862" w:rsidRDefault="00F83CF5" w:rsidP="00F83CF5">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023A39E0" w14:textId="77777777" w:rsidR="00F83CF5" w:rsidRPr="00EC1862" w:rsidRDefault="00F83CF5" w:rsidP="00F83CF5">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0ECAFC7A"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1C448D58"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toliau – Sub</w:t>
      </w:r>
      <w:r>
        <w:rPr>
          <w:sz w:val="24"/>
          <w:szCs w:val="24"/>
        </w:rPr>
        <w:t>tiekėjas)</w:t>
      </w:r>
    </w:p>
    <w:p w14:paraId="0CEF3C38" w14:textId="77777777" w:rsidR="00F83CF5" w:rsidRPr="00EC1862" w:rsidRDefault="00F83CF5" w:rsidP="00F83CF5">
      <w:pPr>
        <w:pStyle w:val="Pagrindinistekstas13"/>
        <w:widowControl w:val="0"/>
        <w:shd w:val="clear" w:color="auto" w:fill="auto"/>
        <w:suppressAutoHyphens/>
        <w:spacing w:before="0" w:line="240" w:lineRule="auto"/>
        <w:ind w:firstLine="0"/>
        <w:rPr>
          <w:sz w:val="24"/>
          <w:szCs w:val="24"/>
        </w:rPr>
      </w:pPr>
    </w:p>
    <w:p w14:paraId="50E5DC40"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 xml:space="preserve">oliau kiekviena </w:t>
      </w:r>
      <w:r>
        <w:rPr>
          <w:sz w:val="24"/>
          <w:szCs w:val="24"/>
        </w:rPr>
        <w:t xml:space="preserve">šalis </w:t>
      </w:r>
      <w:r w:rsidRPr="00EC1862">
        <w:rPr>
          <w:sz w:val="24"/>
          <w:szCs w:val="24"/>
        </w:rPr>
        <w:t xml:space="preserve">atskirai vadinama </w:t>
      </w:r>
      <w:r>
        <w:rPr>
          <w:sz w:val="24"/>
          <w:szCs w:val="24"/>
        </w:rPr>
        <w:t>š</w:t>
      </w:r>
      <w:r w:rsidRPr="00EC1862">
        <w:rPr>
          <w:sz w:val="24"/>
          <w:szCs w:val="24"/>
        </w:rPr>
        <w:t xml:space="preserve">alimi, o visos kartu vadinamos </w:t>
      </w:r>
      <w:r>
        <w:rPr>
          <w:sz w:val="24"/>
          <w:szCs w:val="24"/>
        </w:rPr>
        <w:t>š</w:t>
      </w:r>
      <w:r w:rsidRPr="00EC1862">
        <w:rPr>
          <w:sz w:val="24"/>
          <w:szCs w:val="24"/>
        </w:rPr>
        <w:t xml:space="preserve">alimis, atsižvelgdamos </w:t>
      </w:r>
      <w:r>
        <w:rPr>
          <w:sz w:val="24"/>
          <w:szCs w:val="24"/>
        </w:rPr>
        <w:t>į</w:t>
      </w:r>
      <w:r w:rsidRPr="00EC1862">
        <w:rPr>
          <w:sz w:val="24"/>
          <w:szCs w:val="24"/>
        </w:rPr>
        <w:t xml:space="preserve"> tai, kad </w:t>
      </w:r>
      <w:r w:rsidRPr="00EC1862">
        <w:rPr>
          <w:rStyle w:val="PagrindinistekstasKursyvas"/>
          <w:sz w:val="24"/>
          <w:szCs w:val="24"/>
        </w:rPr>
        <w:t xml:space="preserve">[Pirkėjas ir </w:t>
      </w:r>
      <w:r>
        <w:rPr>
          <w:rStyle w:val="PagrindinistekstasKursyvas"/>
          <w:sz w:val="24"/>
          <w:szCs w:val="24"/>
        </w:rPr>
        <w:t>Tiekėjas</w:t>
      </w:r>
      <w:r w:rsidRPr="00EC1862">
        <w:rPr>
          <w:rStyle w:val="PagrindinistekstasKursyvas"/>
          <w:sz w:val="24"/>
          <w:szCs w:val="24"/>
        </w:rPr>
        <w:t>] [įrašyti datą</w:t>
      </w:r>
      <w:r w:rsidRPr="00EC1862">
        <w:rPr>
          <w:i/>
          <w:sz w:val="24"/>
          <w:szCs w:val="24"/>
        </w:rPr>
        <w:t>]</w:t>
      </w:r>
      <w:r w:rsidRPr="00EC1862">
        <w:rPr>
          <w:sz w:val="24"/>
          <w:szCs w:val="24"/>
        </w:rPr>
        <w:t xml:space="preserve"> sudarė viešojo pirkimo</w:t>
      </w:r>
      <w:r>
        <w:rPr>
          <w:sz w:val="24"/>
          <w:szCs w:val="24"/>
        </w:rPr>
        <w:t>–</w:t>
      </w:r>
      <w:r w:rsidRPr="00EC1862">
        <w:rPr>
          <w:sz w:val="24"/>
          <w:szCs w:val="24"/>
        </w:rPr>
        <w:t>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w:t>
      </w:r>
      <w:r>
        <w:rPr>
          <w:rStyle w:val="PagrindinistekstasKursyvas"/>
          <w:sz w:val="24"/>
          <w:szCs w:val="24"/>
        </w:rPr>
        <w:t>ų</w:t>
      </w:r>
      <w:r w:rsidRPr="00EC1862">
        <w:rPr>
          <w:rStyle w:val="PagrindinistekstasKursyvas"/>
          <w:sz w:val="24"/>
          <w:szCs w:val="24"/>
        </w:rPr>
        <w:t xml:space="preserve"> [įrašyti punkto numerį</w:t>
      </w:r>
      <w:r w:rsidRPr="00EC1862">
        <w:rPr>
          <w:i/>
          <w:sz w:val="24"/>
          <w:szCs w:val="24"/>
        </w:rPr>
        <w:t>]</w:t>
      </w:r>
      <w:r w:rsidRPr="00EC1862">
        <w:rPr>
          <w:sz w:val="24"/>
          <w:szCs w:val="24"/>
        </w:rPr>
        <w:t xml:space="preserve"> punktą, sudarė šią trišalę atsiskaitymo sutartį (toliau – Trišalė sutartis).</w:t>
      </w:r>
    </w:p>
    <w:p w14:paraId="1D3F6E06" w14:textId="77777777" w:rsidR="00F83CF5" w:rsidRPr="00EC1862" w:rsidRDefault="00F83CF5" w:rsidP="00F83CF5">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256CAFCD" w14:textId="77777777" w:rsidR="00F83CF5" w:rsidRPr="00EC1862" w:rsidRDefault="00F83CF5" w:rsidP="00F83CF5">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55A11A39" w14:textId="77777777" w:rsidR="00F83CF5" w:rsidRPr="00EC1862" w:rsidRDefault="00F83CF5" w:rsidP="00F83CF5">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2077D2E0" w14:textId="77777777" w:rsidR="00F83CF5" w:rsidRPr="00EC1862" w:rsidRDefault="00F83CF5" w:rsidP="00F83CF5">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2FE1B0DF"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1. Trišalės sutarties dalykas yra tiesioginio atsiskaitymo su Sub</w:t>
      </w:r>
      <w:r>
        <w:rPr>
          <w:sz w:val="24"/>
          <w:szCs w:val="24"/>
        </w:rPr>
        <w:t>tiekėju</w:t>
      </w:r>
      <w:r w:rsidRPr="00EC1862">
        <w:rPr>
          <w:sz w:val="24"/>
          <w:szCs w:val="24"/>
        </w:rPr>
        <w:t xml:space="preserve"> tvarka ir sąlygos.</w:t>
      </w:r>
    </w:p>
    <w:p w14:paraId="004B1828" w14:textId="77777777" w:rsidR="00F83CF5" w:rsidRPr="00EC1862" w:rsidRDefault="00F83CF5" w:rsidP="00F83CF5">
      <w:pPr>
        <w:pStyle w:val="Pagrindinistekstas13"/>
        <w:widowControl w:val="0"/>
        <w:shd w:val="clear" w:color="auto" w:fill="auto"/>
        <w:suppressAutoHyphens/>
        <w:spacing w:before="0" w:line="240" w:lineRule="auto"/>
        <w:ind w:firstLine="0"/>
        <w:rPr>
          <w:sz w:val="24"/>
          <w:szCs w:val="24"/>
        </w:rPr>
      </w:pPr>
    </w:p>
    <w:p w14:paraId="5BEA7266"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4C3391EA"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7171A495"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p>
    <w:p w14:paraId="2FC3DB85" w14:textId="77777777" w:rsidR="00F83CF5" w:rsidRPr="00EC1862" w:rsidRDefault="00F83CF5" w:rsidP="00F83CF5">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07C94CAB" w14:textId="77777777" w:rsidR="00F83CF5" w:rsidRPr="00497070" w:rsidRDefault="00F83CF5" w:rsidP="00F83CF5">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spacing w:val="0"/>
          <w:sz w:val="24"/>
          <w:szCs w:val="24"/>
        </w:rPr>
      </w:pPr>
      <w:r w:rsidRPr="00497070">
        <w:rPr>
          <w:rStyle w:val="Pagrindinistekstas12Nekursyvas"/>
          <w:rFonts w:eastAsia="Arial"/>
          <w:i w:val="0"/>
          <w:sz w:val="24"/>
          <w:szCs w:val="24"/>
        </w:rPr>
        <w:t xml:space="preserve">3. Kiekvieno tarpinio mokėjimo suma nustatoma pagal </w:t>
      </w:r>
      <w:r w:rsidRPr="00497070">
        <w:rPr>
          <w:rFonts w:ascii="Times New Roman" w:hAnsi="Times New Roman" w:cs="Times New Roman"/>
          <w:spacing w:val="0"/>
          <w:sz w:val="24"/>
          <w:szCs w:val="24"/>
        </w:rPr>
        <w:t>suteiktų paslaugų apimtį ir jos vertę.</w:t>
      </w:r>
    </w:p>
    <w:p w14:paraId="508EFD4F" w14:textId="77777777" w:rsidR="00F83CF5" w:rsidRPr="00EC1862" w:rsidRDefault="00F83CF5" w:rsidP="00F83CF5">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4. Sub</w:t>
      </w:r>
      <w:r>
        <w:rPr>
          <w:sz w:val="24"/>
          <w:szCs w:val="24"/>
        </w:rPr>
        <w:t>tiekėjas,</w:t>
      </w:r>
      <w:r w:rsidRPr="00EC1862">
        <w:rPr>
          <w:sz w:val="24"/>
          <w:szCs w:val="24"/>
        </w:rPr>
        <w:t xml:space="preserve"> prieš teikdamas mokėjimo dokumentus Pirkėjui</w:t>
      </w:r>
      <w:r>
        <w:rPr>
          <w:sz w:val="24"/>
          <w:szCs w:val="24"/>
        </w:rPr>
        <w:t>,</w:t>
      </w:r>
      <w:r w:rsidRPr="00EC1862">
        <w:rPr>
          <w:sz w:val="24"/>
          <w:szCs w:val="24"/>
        </w:rPr>
        <w:t xml:space="preserve"> pateikia </w:t>
      </w:r>
      <w:r>
        <w:rPr>
          <w:sz w:val="24"/>
          <w:szCs w:val="24"/>
        </w:rPr>
        <w:t>Tiekėjui</w:t>
      </w:r>
      <w:r w:rsidRPr="00EC1862">
        <w:rPr>
          <w:sz w:val="24"/>
          <w:szCs w:val="24"/>
        </w:rPr>
        <w:t xml:space="preserve"> pasirašy</w:t>
      </w:r>
      <w:r>
        <w:rPr>
          <w:sz w:val="24"/>
          <w:szCs w:val="24"/>
        </w:rPr>
        <w:t>ti</w:t>
      </w:r>
      <w:r w:rsidRPr="00EC1862">
        <w:rPr>
          <w:sz w:val="24"/>
          <w:szCs w:val="24"/>
        </w:rPr>
        <w:t xml:space="preserve"> ir patvirtin</w:t>
      </w:r>
      <w:r>
        <w:rPr>
          <w:sz w:val="24"/>
          <w:szCs w:val="24"/>
        </w:rPr>
        <w:t>t</w:t>
      </w:r>
      <w:r w:rsidRPr="00EC1862">
        <w:rPr>
          <w:sz w:val="24"/>
          <w:szCs w:val="24"/>
        </w:rPr>
        <w:t xml:space="preserve">i tinkamai įformintus Pirkimo sutarties vykdymo dokumentus (po 3 (tris) egzempliorius): </w:t>
      </w:r>
      <w:r>
        <w:rPr>
          <w:sz w:val="24"/>
          <w:szCs w:val="24"/>
        </w:rPr>
        <w:t>suteiktų paslaugų</w:t>
      </w:r>
      <w:r w:rsidRPr="00EC1862">
        <w:rPr>
          <w:rStyle w:val="PagrindinistekstasKursyvas"/>
          <w:sz w:val="24"/>
          <w:szCs w:val="24"/>
        </w:rPr>
        <w:t xml:space="preserve"> </w:t>
      </w:r>
      <w:r w:rsidRPr="00EC1862">
        <w:rPr>
          <w:sz w:val="24"/>
          <w:szCs w:val="24"/>
        </w:rPr>
        <w:t>aktą ir Pirkimo sutarties įgyvendinimo ataskaitą (jeigu taikoma).</w:t>
      </w:r>
    </w:p>
    <w:p w14:paraId="18989A97" w14:textId="77777777" w:rsidR="00F83CF5" w:rsidRPr="00387191" w:rsidRDefault="00F83CF5" w:rsidP="00F83CF5">
      <w:pPr>
        <w:pStyle w:val="Pagrindinistekstas13"/>
        <w:widowControl w:val="0"/>
        <w:shd w:val="clear" w:color="auto" w:fill="auto"/>
        <w:tabs>
          <w:tab w:val="left" w:pos="510"/>
        </w:tabs>
        <w:suppressAutoHyphens/>
        <w:spacing w:before="0" w:line="240" w:lineRule="auto"/>
        <w:ind w:firstLine="1134"/>
        <w:rPr>
          <w:sz w:val="24"/>
          <w:szCs w:val="24"/>
        </w:rPr>
      </w:pPr>
      <w:r w:rsidRPr="00387191">
        <w:rPr>
          <w:sz w:val="24"/>
          <w:szCs w:val="24"/>
        </w:rPr>
        <w:t xml:space="preserve">5. Sutarties šalys susitaria, jog Subtiekėjo pateikti Pirkimo sutarties vykdymo dokumentai laikomi tinkamai įformintais ir pateiktais, jeigu nurodytuose dokumentuose pateikta informacija apie Subtiekėjo </w:t>
      </w:r>
      <w:r>
        <w:rPr>
          <w:rStyle w:val="PagrindinistekstasKursyvas"/>
          <w:sz w:val="24"/>
          <w:szCs w:val="24"/>
        </w:rPr>
        <w:t>suteiktas paslaugas</w:t>
      </w:r>
      <w:r w:rsidRPr="00387191">
        <w:rPr>
          <w:rStyle w:val="PagrindinistekstasKursyvas"/>
          <w:sz w:val="24"/>
          <w:szCs w:val="24"/>
        </w:rPr>
        <w:t xml:space="preserve"> </w:t>
      </w:r>
      <w:r w:rsidRPr="00387191">
        <w:rPr>
          <w:sz w:val="24"/>
          <w:szCs w:val="24"/>
        </w:rPr>
        <w:t>yra teisinga,</w:t>
      </w:r>
      <w:r w:rsidRPr="00387191">
        <w:rPr>
          <w:rStyle w:val="PagrindinistekstasKursyvas"/>
          <w:sz w:val="24"/>
          <w:szCs w:val="24"/>
        </w:rPr>
        <w:t xml:space="preserve"> </w:t>
      </w:r>
      <w:r>
        <w:rPr>
          <w:rStyle w:val="PagrindinistekstasKursyvas"/>
          <w:sz w:val="24"/>
          <w:szCs w:val="24"/>
        </w:rPr>
        <w:t>suteiktos paslaugos</w:t>
      </w:r>
      <w:r w:rsidRPr="00387191">
        <w:rPr>
          <w:sz w:val="24"/>
          <w:szCs w:val="24"/>
        </w:rPr>
        <w:t xml:space="preserve"> </w:t>
      </w:r>
      <w:r w:rsidR="00497070">
        <w:rPr>
          <w:sz w:val="24"/>
          <w:szCs w:val="24"/>
        </w:rPr>
        <w:t>ir</w:t>
      </w:r>
      <w:r w:rsidRPr="00387191">
        <w:rPr>
          <w:sz w:val="24"/>
          <w:szCs w:val="24"/>
        </w:rPr>
        <w:t>dokumentų įforminimas atitinka Pirkimo sutarties sąlygas.</w:t>
      </w:r>
    </w:p>
    <w:p w14:paraId="316F52FF" w14:textId="77777777" w:rsidR="00F83CF5" w:rsidRPr="00387191" w:rsidRDefault="00F83CF5" w:rsidP="00F83CF5">
      <w:pPr>
        <w:pStyle w:val="Pagrindinistekstas13"/>
        <w:widowControl w:val="0"/>
        <w:shd w:val="clear" w:color="auto" w:fill="auto"/>
        <w:tabs>
          <w:tab w:val="left" w:pos="453"/>
        </w:tabs>
        <w:suppressAutoHyphens/>
        <w:spacing w:before="0" w:line="240" w:lineRule="auto"/>
        <w:ind w:firstLine="1134"/>
        <w:rPr>
          <w:sz w:val="24"/>
          <w:szCs w:val="24"/>
        </w:rPr>
      </w:pPr>
      <w:r w:rsidRPr="00387191">
        <w:rPr>
          <w:sz w:val="24"/>
          <w:szCs w:val="24"/>
        </w:rPr>
        <w:t>6. Tiekėjas, gavęs iš Subtiekėjo Pirkimo sutarties vykdymo dokumentus, patikrina juos ir nustatęs, kad dokumentuose pateikta informacija apie Subtiekėjo</w:t>
      </w:r>
      <w:r w:rsidRPr="00387191">
        <w:rPr>
          <w:rStyle w:val="PagrindinistekstasKursyvas"/>
          <w:sz w:val="24"/>
          <w:szCs w:val="24"/>
        </w:rPr>
        <w:t xml:space="preserve"> </w:t>
      </w:r>
      <w:r>
        <w:rPr>
          <w:rStyle w:val="PagrindinistekstasKursyvas"/>
          <w:sz w:val="24"/>
          <w:szCs w:val="24"/>
        </w:rPr>
        <w:t>suteiktas paslaugas</w:t>
      </w:r>
      <w:r w:rsidRPr="00387191">
        <w:rPr>
          <w:sz w:val="24"/>
          <w:szCs w:val="24"/>
        </w:rPr>
        <w:t xml:space="preserve"> yra teisinga</w:t>
      </w:r>
      <w:r w:rsidRPr="00387191">
        <w:rPr>
          <w:rStyle w:val="PagrindinistekstasKursyvas"/>
          <w:sz w:val="24"/>
          <w:szCs w:val="24"/>
        </w:rPr>
        <w:t xml:space="preserve">, </w:t>
      </w:r>
      <w:r>
        <w:rPr>
          <w:rStyle w:val="PagrindinistekstasKursyvas"/>
          <w:sz w:val="24"/>
          <w:szCs w:val="24"/>
        </w:rPr>
        <w:t>suteiktos paslaugos</w:t>
      </w:r>
      <w:r w:rsidRPr="00387191">
        <w:rPr>
          <w:sz w:val="24"/>
          <w:szCs w:val="24"/>
        </w:rPr>
        <w:t xml:space="preserve"> atitinka Pirkimo sutarties sąlygas, pateikti dokumentai įforminti tinkamai, ne vėliau kaip per 3 (tris) darbo dienas nuo tokių dokumentų gavimo dienos:</w:t>
      </w:r>
    </w:p>
    <w:p w14:paraId="16CFC6B3" w14:textId="77777777" w:rsidR="00F83CF5" w:rsidRPr="00387191" w:rsidRDefault="00F83CF5" w:rsidP="00F83CF5">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6.1. pasirašo ir patvirtina</w:t>
      </w:r>
      <w:r w:rsidRPr="00387191">
        <w:rPr>
          <w:rStyle w:val="PagrindinistekstasKursyvas"/>
          <w:sz w:val="24"/>
          <w:szCs w:val="24"/>
        </w:rPr>
        <w:t xml:space="preserve"> </w:t>
      </w:r>
      <w:r>
        <w:rPr>
          <w:rStyle w:val="PagrindinistekstasKursyvas"/>
          <w:sz w:val="24"/>
          <w:szCs w:val="24"/>
        </w:rPr>
        <w:t>suteiktų paslaugų</w:t>
      </w:r>
      <w:r w:rsidRPr="00387191">
        <w:rPr>
          <w:rStyle w:val="PagrindinistekstasKursyvas"/>
          <w:sz w:val="24"/>
          <w:szCs w:val="24"/>
        </w:rPr>
        <w:t xml:space="preserve"> </w:t>
      </w:r>
      <w:r w:rsidRPr="00387191">
        <w:rPr>
          <w:sz w:val="24"/>
          <w:szCs w:val="24"/>
        </w:rPr>
        <w:t>aktą;</w:t>
      </w:r>
    </w:p>
    <w:p w14:paraId="3C066E22" w14:textId="77777777" w:rsidR="00F83CF5" w:rsidRPr="00387191" w:rsidRDefault="00F83CF5" w:rsidP="00F83CF5">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6.2. pasirašo ir patvirtina Pirkimo sutarties įgyvendinimo ataskaitą (jeigu taikoma);</w:t>
      </w:r>
    </w:p>
    <w:p w14:paraId="5DBBF587" w14:textId="77777777" w:rsidR="00F83CF5" w:rsidRPr="00387191" w:rsidRDefault="00F83CF5" w:rsidP="00F83CF5">
      <w:pPr>
        <w:pStyle w:val="Pagrindinistekstas13"/>
        <w:widowControl w:val="0"/>
        <w:shd w:val="clear" w:color="auto" w:fill="auto"/>
        <w:tabs>
          <w:tab w:val="left" w:pos="1134"/>
        </w:tabs>
        <w:suppressAutoHyphens/>
        <w:spacing w:before="0" w:line="240" w:lineRule="auto"/>
        <w:ind w:firstLine="1134"/>
        <w:rPr>
          <w:sz w:val="24"/>
          <w:szCs w:val="24"/>
        </w:rPr>
      </w:pPr>
      <w:r w:rsidRPr="00387191">
        <w:rPr>
          <w:sz w:val="24"/>
          <w:szCs w:val="24"/>
        </w:rPr>
        <w:t>6.3. pateikia Pirkimo sutarties vykdymo dokumentus Pirkėjui.</w:t>
      </w:r>
    </w:p>
    <w:p w14:paraId="0EC71A75" w14:textId="77777777" w:rsidR="00F83CF5" w:rsidRPr="00EC1862" w:rsidRDefault="00F83CF5" w:rsidP="00F83CF5">
      <w:pPr>
        <w:pStyle w:val="Pagrindinistekstas13"/>
        <w:widowControl w:val="0"/>
        <w:shd w:val="clear" w:color="auto" w:fill="auto"/>
        <w:tabs>
          <w:tab w:val="left" w:pos="525"/>
        </w:tabs>
        <w:suppressAutoHyphens/>
        <w:spacing w:before="0" w:line="240" w:lineRule="auto"/>
        <w:ind w:firstLine="1134"/>
        <w:rPr>
          <w:sz w:val="24"/>
          <w:szCs w:val="24"/>
        </w:rPr>
      </w:pPr>
      <w:r w:rsidRPr="00387191">
        <w:rPr>
          <w:sz w:val="24"/>
          <w:szCs w:val="24"/>
        </w:rPr>
        <w:t>7. Jeigu Tiekėjas nustato, kad Subtiekėjo pateikti Pirkimo sutarties vykdymo dokumentai yra netinkamai įforminti, pateikti ne visi Pirkimo sutarties vykdymo išlaidas pagrindžiantys dokumentai, dokumentuose pateikta informacija apie</w:t>
      </w:r>
      <w:r w:rsidRPr="00387191">
        <w:rPr>
          <w:rStyle w:val="PagrindinistekstasKursyvas"/>
          <w:sz w:val="24"/>
          <w:szCs w:val="24"/>
        </w:rPr>
        <w:t xml:space="preserve"> </w:t>
      </w:r>
      <w:r>
        <w:rPr>
          <w:rStyle w:val="PagrindinistekstasKursyvas"/>
          <w:sz w:val="24"/>
          <w:szCs w:val="24"/>
        </w:rPr>
        <w:t>suteiktas paslaugas</w:t>
      </w:r>
      <w:r w:rsidRPr="00387191">
        <w:rPr>
          <w:sz w:val="24"/>
          <w:szCs w:val="24"/>
        </w:rPr>
        <w:t xml:space="preserve"> yra neteisinga, </w:t>
      </w:r>
      <w:r>
        <w:rPr>
          <w:rStyle w:val="PagrindinistekstasKursyvas"/>
          <w:sz w:val="24"/>
          <w:szCs w:val="24"/>
        </w:rPr>
        <w:t>suteiktos paslaugos</w:t>
      </w:r>
      <w:r w:rsidRPr="00387191">
        <w:rPr>
          <w:sz w:val="24"/>
          <w:szCs w:val="24"/>
        </w:rPr>
        <w:t xml:space="preserve"> neatitinka Pirkimo sutarties sąlygų ar esant kitų neatitikimų, Tiekėjas turi ne vėliau kaip per 5 (penkias) darbo dienas nuo tokio sprendimo priėmimo dienos raštu informuoti apie tai Subtiekėją</w:t>
      </w:r>
      <w:r w:rsidRPr="00EC1862">
        <w:rPr>
          <w:sz w:val="24"/>
          <w:szCs w:val="24"/>
        </w:rPr>
        <w:t>, nurodydamas trūkumus ir nustatydamas protingą terminą trūkumams pašalinti.</w:t>
      </w:r>
    </w:p>
    <w:p w14:paraId="074EA8E3" w14:textId="77777777" w:rsidR="00F83CF5" w:rsidRPr="00EC1862" w:rsidRDefault="00F83CF5" w:rsidP="00F83CF5">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8. Per </w:t>
      </w:r>
      <w:r>
        <w:rPr>
          <w:sz w:val="24"/>
          <w:szCs w:val="24"/>
        </w:rPr>
        <w:t>Tiekėjo</w:t>
      </w:r>
      <w:r w:rsidRPr="00EC1862">
        <w:rPr>
          <w:sz w:val="24"/>
          <w:szCs w:val="24"/>
        </w:rPr>
        <w:t xml:space="preserve"> nustatytą terminą Sub</w:t>
      </w:r>
      <w:r>
        <w:rPr>
          <w:sz w:val="24"/>
          <w:szCs w:val="24"/>
        </w:rPr>
        <w:t>tiekėjui</w:t>
      </w:r>
      <w:r w:rsidRPr="00EC1862">
        <w:rPr>
          <w:sz w:val="24"/>
          <w:szCs w:val="24"/>
        </w:rPr>
        <w:t xml:space="preserve"> pašalinus trūkumus, </w:t>
      </w:r>
      <w:r>
        <w:rPr>
          <w:sz w:val="24"/>
          <w:szCs w:val="24"/>
        </w:rPr>
        <w:t>Tiekėjas</w:t>
      </w:r>
      <w:r w:rsidRPr="00EC1862">
        <w:rPr>
          <w:sz w:val="24"/>
          <w:szCs w:val="24"/>
        </w:rPr>
        <w:t xml:space="preserve"> nustatyta tvarka pakartotinai patikrina dokumentus ir pateikia pasirašytus ir patvirtintus dokumentus Pirkėjui.</w:t>
      </w:r>
    </w:p>
    <w:p w14:paraId="6FB1D0A6" w14:textId="77777777" w:rsidR="00F83CF5" w:rsidRPr="00EC1862" w:rsidRDefault="00F83CF5" w:rsidP="00F83CF5">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Pr>
          <w:rStyle w:val="PagrindinistekstasKursyvas"/>
          <w:sz w:val="24"/>
          <w:szCs w:val="24"/>
        </w:rPr>
        <w:t>suteiktas paslaugas</w:t>
      </w:r>
      <w:r w:rsidRPr="00387191">
        <w:rPr>
          <w:sz w:val="24"/>
          <w:szCs w:val="24"/>
        </w:rPr>
        <w:t xml:space="preserve"> </w:t>
      </w:r>
      <w:r w:rsidRPr="00EC1862">
        <w:rPr>
          <w:sz w:val="24"/>
          <w:szCs w:val="24"/>
        </w:rPr>
        <w:t xml:space="preserve">yra teisinga, </w:t>
      </w:r>
      <w:r>
        <w:rPr>
          <w:rStyle w:val="PagrindinistekstasKursyvas"/>
          <w:sz w:val="24"/>
          <w:szCs w:val="24"/>
        </w:rPr>
        <w:t>suteiktos paslaugos</w:t>
      </w:r>
      <w:r w:rsidRPr="00387191">
        <w:rPr>
          <w:sz w:val="24"/>
          <w:szCs w:val="24"/>
        </w:rPr>
        <w:t xml:space="preserve"> </w:t>
      </w:r>
      <w:r w:rsidRPr="00EC1862">
        <w:rPr>
          <w:sz w:val="24"/>
          <w:szCs w:val="24"/>
        </w:rPr>
        <w:t xml:space="preserve">atitinka Pirkimo sutarties sąlygas, pasirašo </w:t>
      </w:r>
      <w:r>
        <w:rPr>
          <w:rStyle w:val="PagrindinistekstasKursyvas"/>
          <w:sz w:val="24"/>
          <w:szCs w:val="24"/>
        </w:rPr>
        <w:t>suteiktų paslaugų</w:t>
      </w:r>
      <w:r w:rsidRPr="00EC1862">
        <w:rPr>
          <w:sz w:val="24"/>
          <w:szCs w:val="24"/>
        </w:rPr>
        <w:t xml:space="preserve"> aktą ir kitus dokumentus, jei taikoma, </w:t>
      </w:r>
      <w:r w:rsidR="00497070">
        <w:rPr>
          <w:sz w:val="24"/>
          <w:szCs w:val="24"/>
        </w:rPr>
        <w:t>ir</w:t>
      </w:r>
      <w:r w:rsidRPr="00EC1862">
        <w:rPr>
          <w:sz w:val="24"/>
          <w:szCs w:val="24"/>
        </w:rPr>
        <w:t xml:space="preserve"> pateikia pasirašytus dokumentus (po 1 (vieną) egzempliorių) </w:t>
      </w:r>
      <w:r>
        <w:rPr>
          <w:sz w:val="24"/>
          <w:szCs w:val="24"/>
        </w:rPr>
        <w:t>Tiekėjui</w:t>
      </w:r>
      <w:r w:rsidRPr="00EC1862">
        <w:rPr>
          <w:sz w:val="24"/>
          <w:szCs w:val="24"/>
        </w:rPr>
        <w:t xml:space="preserve"> ir Sub</w:t>
      </w:r>
      <w:r>
        <w:rPr>
          <w:sz w:val="24"/>
          <w:szCs w:val="24"/>
        </w:rPr>
        <w:t>tiekėjui</w:t>
      </w:r>
      <w:r w:rsidRPr="00EC1862">
        <w:rPr>
          <w:sz w:val="24"/>
          <w:szCs w:val="24"/>
        </w:rPr>
        <w:t>.</w:t>
      </w:r>
    </w:p>
    <w:p w14:paraId="139E5563" w14:textId="77777777" w:rsidR="00F83CF5" w:rsidRPr="00EC1862" w:rsidRDefault="00F83CF5" w:rsidP="00F83CF5">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w:t>
      </w:r>
      <w:r>
        <w:rPr>
          <w:sz w:val="24"/>
          <w:szCs w:val="24"/>
        </w:rPr>
        <w:t>Tiekėjo</w:t>
      </w:r>
      <w:r w:rsidRPr="00EC1862">
        <w:rPr>
          <w:sz w:val="24"/>
          <w:szCs w:val="24"/>
        </w:rPr>
        <w:t xml:space="preserve"> pateikti dokumentai yra netinkamai įforminti arba pateikti ne visi Pirkimo sutarties vykdymo išlaidas pagrindžiantys dokumentai</w:t>
      </w:r>
      <w:r w:rsidR="00497070">
        <w:rPr>
          <w:sz w:val="24"/>
          <w:szCs w:val="24"/>
        </w:rPr>
        <w:t>,</w:t>
      </w:r>
      <w:r w:rsidRPr="00EC1862">
        <w:rPr>
          <w:sz w:val="24"/>
          <w:szCs w:val="24"/>
        </w:rPr>
        <w:t xml:space="preserve"> arba dokumentuose pateikta informacija apie </w:t>
      </w:r>
      <w:r>
        <w:rPr>
          <w:rStyle w:val="PagrindinistekstasKursyvas"/>
          <w:sz w:val="24"/>
          <w:szCs w:val="24"/>
        </w:rPr>
        <w:t>suteiktas paslaugas</w:t>
      </w:r>
      <w:r w:rsidRPr="00EC1862">
        <w:rPr>
          <w:sz w:val="24"/>
          <w:szCs w:val="24"/>
        </w:rPr>
        <w:t xml:space="preserve"> yra neteisinga,</w:t>
      </w:r>
      <w:r w:rsidRPr="00EC1862">
        <w:rPr>
          <w:rStyle w:val="PagrindinistekstasKursyvas"/>
          <w:sz w:val="24"/>
          <w:szCs w:val="24"/>
        </w:rPr>
        <w:t xml:space="preserve"> </w:t>
      </w:r>
      <w:r>
        <w:rPr>
          <w:rStyle w:val="PagrindinistekstasKursyvas"/>
          <w:sz w:val="24"/>
          <w:szCs w:val="24"/>
        </w:rPr>
        <w:t>suteiktos paslaugos</w:t>
      </w:r>
      <w:r w:rsidRPr="00EC1862">
        <w:rPr>
          <w:sz w:val="24"/>
          <w:szCs w:val="24"/>
        </w:rPr>
        <w:t xml:space="preserve"> neatitinka Pirkimo sutarties sąlygų ar esant kit</w:t>
      </w:r>
      <w:r>
        <w:rPr>
          <w:sz w:val="24"/>
          <w:szCs w:val="24"/>
        </w:rPr>
        <w:t>ų</w:t>
      </w:r>
      <w:r w:rsidRPr="00EC1862">
        <w:rPr>
          <w:sz w:val="24"/>
          <w:szCs w:val="24"/>
        </w:rPr>
        <w:t xml:space="preserve"> neatitikim</w:t>
      </w:r>
      <w:r>
        <w:rPr>
          <w:sz w:val="24"/>
          <w:szCs w:val="24"/>
        </w:rPr>
        <w:t>ų</w:t>
      </w:r>
      <w:r w:rsidRPr="00EC1862">
        <w:rPr>
          <w:sz w:val="24"/>
          <w:szCs w:val="24"/>
        </w:rPr>
        <w:t xml:space="preserve">, ne vėliau kaip per 5 (penkias) darbo dienas nuo tokio sprendimo priėmimo dienos raštu informuoja </w:t>
      </w:r>
      <w:r>
        <w:rPr>
          <w:sz w:val="24"/>
          <w:szCs w:val="24"/>
        </w:rPr>
        <w:t>Tiekėją</w:t>
      </w:r>
      <w:r w:rsidRPr="00EC1862">
        <w:rPr>
          <w:sz w:val="24"/>
          <w:szCs w:val="24"/>
        </w:rPr>
        <w:t>, nurodydamas trūkumus ir nustatydamas protingą terminą trūkumams pašalinti</w:t>
      </w:r>
      <w:r>
        <w:rPr>
          <w:sz w:val="24"/>
          <w:szCs w:val="24"/>
        </w:rPr>
        <w:t>.</w:t>
      </w:r>
    </w:p>
    <w:p w14:paraId="3C3E6BCA" w14:textId="77777777" w:rsidR="00F83CF5" w:rsidRPr="00EC1862" w:rsidRDefault="00F83CF5" w:rsidP="00F83CF5">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w:t>
      </w:r>
      <w:r>
        <w:rPr>
          <w:sz w:val="24"/>
          <w:szCs w:val="24"/>
        </w:rPr>
        <w:t>Tiekėjui</w:t>
      </w:r>
      <w:r w:rsidRPr="00EC1862">
        <w:rPr>
          <w:sz w:val="24"/>
          <w:szCs w:val="24"/>
        </w:rPr>
        <w:t xml:space="preserve"> pašalinus trūkumus ir pakoregavus dokumentus, Pirkėjas ne vėliau kaip per 3 (tris) darbo dienas nuo visų tinkamai įformintų dokumentų gavimo dienos pasirašo </w:t>
      </w:r>
      <w:r>
        <w:rPr>
          <w:rStyle w:val="PagrindinistekstasKursyvas"/>
          <w:sz w:val="24"/>
          <w:szCs w:val="24"/>
        </w:rPr>
        <w:t>suteiktų paslaugų</w:t>
      </w:r>
      <w:r w:rsidRPr="00EC1862">
        <w:rPr>
          <w:sz w:val="24"/>
          <w:szCs w:val="24"/>
        </w:rPr>
        <w:t xml:space="preserve"> aktą ir kitus dokumentus, jei taikoma, ir pateikia pasirašytus dokumentus </w:t>
      </w:r>
      <w:r>
        <w:rPr>
          <w:sz w:val="24"/>
          <w:szCs w:val="24"/>
        </w:rPr>
        <w:t>Tiekėjui</w:t>
      </w:r>
      <w:r w:rsidRPr="00EC1862">
        <w:rPr>
          <w:sz w:val="24"/>
          <w:szCs w:val="24"/>
        </w:rPr>
        <w:t xml:space="preserve"> ir Sub</w:t>
      </w:r>
      <w:r>
        <w:rPr>
          <w:sz w:val="24"/>
          <w:szCs w:val="24"/>
        </w:rPr>
        <w:t>tiekėjui</w:t>
      </w:r>
      <w:r w:rsidRPr="00EC1862">
        <w:rPr>
          <w:sz w:val="24"/>
          <w:szCs w:val="24"/>
        </w:rPr>
        <w:t>.</w:t>
      </w:r>
    </w:p>
    <w:p w14:paraId="41BA0065" w14:textId="77777777" w:rsidR="00F83CF5" w:rsidRPr="00EC1862" w:rsidRDefault="00F83CF5" w:rsidP="00F83CF5">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w:t>
      </w:r>
      <w:r>
        <w:rPr>
          <w:sz w:val="24"/>
          <w:szCs w:val="24"/>
        </w:rPr>
        <w:t>tiekėjas</w:t>
      </w:r>
      <w:r w:rsidRPr="00EC1862">
        <w:rPr>
          <w:sz w:val="24"/>
          <w:szCs w:val="24"/>
        </w:rPr>
        <w:t xml:space="preserve"> tik gavęs be išlygų visų </w:t>
      </w:r>
      <w:r>
        <w:rPr>
          <w:sz w:val="24"/>
          <w:szCs w:val="24"/>
        </w:rPr>
        <w:t>š</w:t>
      </w:r>
      <w:r w:rsidRPr="00EC1862">
        <w:rPr>
          <w:sz w:val="24"/>
          <w:szCs w:val="24"/>
        </w:rPr>
        <w:t>alių suderintą ir pasirašytą</w:t>
      </w:r>
      <w:r w:rsidRPr="00EC1862">
        <w:rPr>
          <w:rStyle w:val="PagrindinistekstasKursyvas"/>
          <w:sz w:val="24"/>
          <w:szCs w:val="24"/>
        </w:rPr>
        <w:t xml:space="preserve"> </w:t>
      </w:r>
      <w:r>
        <w:rPr>
          <w:rStyle w:val="PagrindinistekstasKursyvas"/>
          <w:sz w:val="24"/>
          <w:szCs w:val="24"/>
        </w:rPr>
        <w:t>suteiktų paslaugų</w:t>
      </w:r>
      <w:r w:rsidRPr="00EC1862">
        <w:rPr>
          <w:sz w:val="24"/>
          <w:szCs w:val="24"/>
        </w:rPr>
        <w:t xml:space="preserve"> aktą, suformuoja elektroninę sąskaitą</w:t>
      </w:r>
      <w:r>
        <w:rPr>
          <w:sz w:val="24"/>
          <w:szCs w:val="24"/>
        </w:rPr>
        <w:t xml:space="preserve"> </w:t>
      </w:r>
      <w:r w:rsidRPr="00EC1862">
        <w:rPr>
          <w:sz w:val="24"/>
          <w:szCs w:val="24"/>
        </w:rPr>
        <w:t>faktūrą</w:t>
      </w:r>
      <w:r>
        <w:rPr>
          <w:sz w:val="24"/>
          <w:szCs w:val="24"/>
        </w:rPr>
        <w:t xml:space="preserve"> </w:t>
      </w:r>
      <w:r w:rsidRPr="00EC1862">
        <w:rPr>
          <w:sz w:val="24"/>
          <w:szCs w:val="24"/>
        </w:rPr>
        <w:t>/</w:t>
      </w:r>
      <w:r>
        <w:rPr>
          <w:sz w:val="24"/>
          <w:szCs w:val="24"/>
        </w:rPr>
        <w:t xml:space="preserve"> P</w:t>
      </w:r>
      <w:r w:rsidRPr="00EC1862">
        <w:rPr>
          <w:sz w:val="24"/>
          <w:szCs w:val="24"/>
        </w:rPr>
        <w:t>VM sąskaitą</w:t>
      </w:r>
      <w:r>
        <w:rPr>
          <w:sz w:val="24"/>
          <w:szCs w:val="24"/>
        </w:rPr>
        <w:t xml:space="preserve"> </w:t>
      </w:r>
      <w:r w:rsidRPr="00EC1862">
        <w:rPr>
          <w:sz w:val="24"/>
          <w:szCs w:val="24"/>
        </w:rPr>
        <w:t xml:space="preserve">faktūrą (toliau – </w:t>
      </w:r>
      <w:r>
        <w:rPr>
          <w:sz w:val="24"/>
          <w:szCs w:val="24"/>
        </w:rPr>
        <w:t>e</w:t>
      </w:r>
      <w:r w:rsidRPr="00EC1862">
        <w:rPr>
          <w:sz w:val="24"/>
          <w:szCs w:val="24"/>
        </w:rPr>
        <w:t xml:space="preserve">lektroninė sąskaita) ir per sistemą „E. </w:t>
      </w:r>
      <w:r>
        <w:rPr>
          <w:sz w:val="24"/>
          <w:szCs w:val="24"/>
        </w:rPr>
        <w:t>s</w:t>
      </w:r>
      <w:r w:rsidRPr="00EC1862">
        <w:rPr>
          <w:sz w:val="24"/>
          <w:szCs w:val="24"/>
        </w:rPr>
        <w:t>ąskaita</w:t>
      </w:r>
      <w:r w:rsidRPr="00EC1862">
        <w:t>“</w:t>
      </w:r>
      <w:r w:rsidRPr="00EC1862">
        <w:rPr>
          <w:sz w:val="24"/>
          <w:szCs w:val="24"/>
        </w:rPr>
        <w:t xml:space="preserve"> pateikia ją Pirkėjui.</w:t>
      </w:r>
    </w:p>
    <w:p w14:paraId="17ADFEA2" w14:textId="77777777" w:rsidR="00F83CF5" w:rsidRPr="00EC1862" w:rsidRDefault="00F83CF5" w:rsidP="00F83CF5">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w:t>
      </w:r>
      <w:r>
        <w:rPr>
          <w:sz w:val="24"/>
          <w:szCs w:val="24"/>
        </w:rPr>
        <w:t>tiekėjas</w:t>
      </w:r>
      <w:r w:rsidRPr="00EC1862">
        <w:rPr>
          <w:sz w:val="24"/>
          <w:szCs w:val="24"/>
        </w:rPr>
        <w:t xml:space="preserve"> pateikia sąskaitą kitomis priemonėmis, Pirkėjas turi teisę tokios sąskaitos neapmokėti.</w:t>
      </w:r>
    </w:p>
    <w:p w14:paraId="090E3B76" w14:textId="77777777" w:rsidR="00F83CF5" w:rsidRPr="00EC1862" w:rsidRDefault="00F83CF5" w:rsidP="00F83CF5">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w:t>
      </w:r>
      <w:r>
        <w:rPr>
          <w:sz w:val="24"/>
          <w:szCs w:val="24"/>
        </w:rPr>
        <w:t>e</w:t>
      </w:r>
      <w:r w:rsidRPr="00EC1862">
        <w:rPr>
          <w:sz w:val="24"/>
          <w:szCs w:val="24"/>
        </w:rPr>
        <w:t xml:space="preserve">lektroninės sąskaitos gavimo dienos patikrina </w:t>
      </w:r>
      <w:r>
        <w:rPr>
          <w:sz w:val="24"/>
          <w:szCs w:val="24"/>
        </w:rPr>
        <w:t>e</w:t>
      </w:r>
      <w:r w:rsidRPr="00EC1862">
        <w:rPr>
          <w:sz w:val="24"/>
          <w:szCs w:val="24"/>
        </w:rPr>
        <w:t xml:space="preserve">lektroninę sąskaitą ir, jeigu pateikta </w:t>
      </w:r>
      <w:r>
        <w:rPr>
          <w:sz w:val="24"/>
          <w:szCs w:val="24"/>
        </w:rPr>
        <w:t>e</w:t>
      </w:r>
      <w:r w:rsidRPr="00EC1862">
        <w:rPr>
          <w:sz w:val="24"/>
          <w:szCs w:val="24"/>
        </w:rPr>
        <w:t>lektroninė sąskaita yra tinkamai įforminta</w:t>
      </w:r>
      <w:r>
        <w:rPr>
          <w:sz w:val="24"/>
          <w:szCs w:val="24"/>
        </w:rPr>
        <w:t>,</w:t>
      </w:r>
      <w:r w:rsidRPr="00EC1862">
        <w:rPr>
          <w:sz w:val="24"/>
          <w:szCs w:val="24"/>
        </w:rPr>
        <w:t xml:space="preserve"> perveda lėšas į Sub</w:t>
      </w:r>
      <w:r>
        <w:rPr>
          <w:sz w:val="24"/>
          <w:szCs w:val="24"/>
        </w:rPr>
        <w:t>tiekėjo</w:t>
      </w:r>
      <w:r w:rsidRPr="00EC1862">
        <w:rPr>
          <w:sz w:val="24"/>
          <w:szCs w:val="24"/>
        </w:rPr>
        <w:t xml:space="preserve"> nurodytą banko sąskaitą.</w:t>
      </w:r>
    </w:p>
    <w:p w14:paraId="020BD099" w14:textId="77777777" w:rsidR="00F83CF5" w:rsidRDefault="00F83CF5" w:rsidP="00F83CF5">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 xml:space="preserve">15. Ne vėliau kaip per 5 (penkias) darbo dienas po kiekvieno kalendorinio mėnesio pabaigos Pirkėjas raštu teikia informaciją </w:t>
      </w:r>
      <w:r>
        <w:rPr>
          <w:sz w:val="24"/>
          <w:szCs w:val="24"/>
        </w:rPr>
        <w:t>Tiekėjui</w:t>
      </w:r>
      <w:r w:rsidRPr="00EC1862">
        <w:rPr>
          <w:sz w:val="24"/>
          <w:szCs w:val="24"/>
        </w:rPr>
        <w:t xml:space="preserve"> apie per ataskaitin</w:t>
      </w:r>
      <w:r>
        <w:rPr>
          <w:sz w:val="24"/>
          <w:szCs w:val="24"/>
        </w:rPr>
        <w:t>į mėnesį atliktus mokėjimus Subtiekėjui</w:t>
      </w:r>
      <w:r w:rsidRPr="00EC1862">
        <w:rPr>
          <w:sz w:val="24"/>
          <w:szCs w:val="24"/>
        </w:rPr>
        <w:t>.</w:t>
      </w:r>
    </w:p>
    <w:p w14:paraId="1A4E2FF0" w14:textId="77777777" w:rsidR="00F83CF5" w:rsidRDefault="00F83CF5" w:rsidP="00F83CF5">
      <w:pPr>
        <w:pStyle w:val="Pagrindinistekstas13"/>
        <w:widowControl w:val="0"/>
        <w:shd w:val="clear" w:color="auto" w:fill="auto"/>
        <w:tabs>
          <w:tab w:val="left" w:pos="534"/>
        </w:tabs>
        <w:suppressAutoHyphens/>
        <w:spacing w:before="0" w:line="240" w:lineRule="auto"/>
        <w:ind w:firstLine="1134"/>
        <w:rPr>
          <w:sz w:val="24"/>
          <w:szCs w:val="24"/>
        </w:rPr>
      </w:pPr>
    </w:p>
    <w:p w14:paraId="4491C010" w14:textId="77777777" w:rsidR="00BB4668" w:rsidRDefault="00BB4668" w:rsidP="00F83CF5">
      <w:pPr>
        <w:pStyle w:val="Pagrindinistekstas13"/>
        <w:widowControl w:val="0"/>
        <w:shd w:val="clear" w:color="auto" w:fill="auto"/>
        <w:tabs>
          <w:tab w:val="left" w:pos="534"/>
        </w:tabs>
        <w:suppressAutoHyphens/>
        <w:spacing w:before="0" w:line="240" w:lineRule="auto"/>
        <w:ind w:firstLine="1134"/>
        <w:rPr>
          <w:sz w:val="24"/>
          <w:szCs w:val="24"/>
        </w:rPr>
      </w:pPr>
    </w:p>
    <w:p w14:paraId="2682074C"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655EAE26"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7C4BC2D7"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p>
    <w:p w14:paraId="017EA68C" w14:textId="77777777" w:rsidR="00F83CF5" w:rsidRPr="00EC1862" w:rsidRDefault="00F83CF5" w:rsidP="00F83CF5">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 xml:space="preserve">16. Visi Trišalės sutarties pakeitimai galioja tik tada, kai jie sudaryti raštu ir pasirašyti </w:t>
      </w:r>
      <w:r>
        <w:rPr>
          <w:sz w:val="24"/>
          <w:szCs w:val="24"/>
        </w:rPr>
        <w:t>š</w:t>
      </w:r>
      <w:r w:rsidRPr="00EC1862">
        <w:rPr>
          <w:sz w:val="24"/>
          <w:szCs w:val="24"/>
        </w:rPr>
        <w:t>alių įgaliotų atstovų. Tokie Trišalės sutarties pakeitimai yra neatskiriama Trišalės sutarties dalis.</w:t>
      </w:r>
    </w:p>
    <w:p w14:paraId="72C806D3" w14:textId="77777777" w:rsidR="00F83CF5" w:rsidRPr="00EC1862" w:rsidRDefault="00F83CF5" w:rsidP="00F83CF5">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 xml:space="preserve">17. Sutarties sąlygų keitimą gali inicijuoti kiekviena Sutarties </w:t>
      </w:r>
      <w:r>
        <w:rPr>
          <w:sz w:val="24"/>
          <w:szCs w:val="24"/>
        </w:rPr>
        <w:t>š</w:t>
      </w:r>
      <w:r w:rsidRPr="00EC1862">
        <w:rPr>
          <w:sz w:val="24"/>
          <w:szCs w:val="24"/>
        </w:rPr>
        <w:t xml:space="preserve">alis, pateikdama kitai </w:t>
      </w:r>
      <w:r>
        <w:rPr>
          <w:sz w:val="24"/>
          <w:szCs w:val="24"/>
        </w:rPr>
        <w:t>š</w:t>
      </w:r>
      <w:r w:rsidR="00497070">
        <w:rPr>
          <w:sz w:val="24"/>
          <w:szCs w:val="24"/>
        </w:rPr>
        <w:t>aliai atitinkamą prašymą ir</w:t>
      </w:r>
      <w:r w:rsidRPr="00EC1862">
        <w:rPr>
          <w:sz w:val="24"/>
          <w:szCs w:val="24"/>
        </w:rPr>
        <w:t xml:space="preserve"> jį pagrindžiančius dokumentus. Šalis, gavusi tokį prašymą, privalo jį išnagrinėti per 10 (dešimt) darbo dienų ir kitai </w:t>
      </w:r>
      <w:r>
        <w:rPr>
          <w:sz w:val="24"/>
          <w:szCs w:val="24"/>
        </w:rPr>
        <w:t>š</w:t>
      </w:r>
      <w:r w:rsidRPr="00EC1862">
        <w:rPr>
          <w:sz w:val="24"/>
          <w:szCs w:val="24"/>
        </w:rPr>
        <w:t>aliai pateikti motyvuotą raštišką atsakymą. Šalių nesutarimo atveju sprendimo teisė priklauso Pirkėjui.</w:t>
      </w:r>
    </w:p>
    <w:p w14:paraId="7EBAAECE" w14:textId="77777777" w:rsidR="00F83CF5" w:rsidRPr="00EC1862" w:rsidRDefault="00F83CF5" w:rsidP="00F83CF5">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5AD11EA1"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2390E1D4"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w:t>
      </w:r>
      <w:r>
        <w:rPr>
          <w:sz w:val="24"/>
          <w:szCs w:val="24"/>
        </w:rPr>
        <w:t>tiekimo</w:t>
      </w:r>
      <w:r w:rsidRPr="00EC1862">
        <w:rPr>
          <w:sz w:val="24"/>
          <w:szCs w:val="24"/>
        </w:rPr>
        <w:t xml:space="preserve"> sutarties sąlygos, turinčios įtakos Trišalės sutarties įgyvendinimui;</w:t>
      </w:r>
    </w:p>
    <w:p w14:paraId="0834459B"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585EF8A4"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19. Trišalė sutartis gali būti nutraukiama raštišku </w:t>
      </w:r>
      <w:r>
        <w:rPr>
          <w:sz w:val="24"/>
          <w:szCs w:val="24"/>
        </w:rPr>
        <w:t>š</w:t>
      </w:r>
      <w:r w:rsidRPr="00EC1862">
        <w:rPr>
          <w:sz w:val="24"/>
          <w:szCs w:val="24"/>
        </w:rPr>
        <w:t>alių susitarimu šiais atvejais:</w:t>
      </w:r>
    </w:p>
    <w:p w14:paraId="4E75814C"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0CEE12A9"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w:t>
      </w:r>
      <w:r>
        <w:rPr>
          <w:sz w:val="24"/>
          <w:szCs w:val="24"/>
        </w:rPr>
        <w:t>tiekimo</w:t>
      </w:r>
      <w:r w:rsidRPr="00EC1862">
        <w:rPr>
          <w:sz w:val="24"/>
          <w:szCs w:val="24"/>
        </w:rPr>
        <w:t xml:space="preserve"> sutartis;</w:t>
      </w:r>
    </w:p>
    <w:p w14:paraId="244E8CE7"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74803389"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p>
    <w:p w14:paraId="754602C1"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19E4AD36"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74D5B746"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p>
    <w:p w14:paraId="45E4DD48" w14:textId="77777777" w:rsidR="00F83CF5" w:rsidRPr="00EC1862" w:rsidRDefault="00F83CF5" w:rsidP="00F83CF5">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 xml:space="preserve">20. Šalių atsakomybė yra nustatoma pagal galiojančius Lietuvos Respublikos teisės aktus, šią Trišalę sutartį ir kitus su šios sutarties vykdymu susijusius dokumentus. Šalys įsipareigoja tinkamai vykdyti savo įsipareigojimus, prisiimtus sutartimi, ir susilaikyti nuo bet kokių veiksmų, kuriais galėtų padaryti žalos viena kitai ar apsunkintų kitos </w:t>
      </w:r>
      <w:r>
        <w:rPr>
          <w:sz w:val="24"/>
          <w:szCs w:val="24"/>
        </w:rPr>
        <w:t>š</w:t>
      </w:r>
      <w:r w:rsidRPr="00EC1862">
        <w:rPr>
          <w:sz w:val="24"/>
          <w:szCs w:val="24"/>
        </w:rPr>
        <w:t>alies prisiimtų įsipareigojimų įvykdymą.</w:t>
      </w:r>
    </w:p>
    <w:p w14:paraId="7809FFE0" w14:textId="77777777" w:rsidR="00F83CF5" w:rsidRPr="00EC1862" w:rsidRDefault="00F83CF5" w:rsidP="00F83CF5">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 xml:space="preserve">21. </w:t>
      </w:r>
      <w:r>
        <w:rPr>
          <w:sz w:val="24"/>
          <w:szCs w:val="24"/>
        </w:rPr>
        <w:t>Tiekėjas</w:t>
      </w:r>
      <w:r w:rsidRPr="00EC1862">
        <w:rPr>
          <w:sz w:val="24"/>
          <w:szCs w:val="24"/>
        </w:rPr>
        <w:t xml:space="preserve"> atsako Pirkėjui už Sub</w:t>
      </w:r>
      <w:r>
        <w:rPr>
          <w:sz w:val="24"/>
          <w:szCs w:val="24"/>
        </w:rPr>
        <w:t>tiekėjo</w:t>
      </w:r>
      <w:r w:rsidRPr="00EC1862">
        <w:rPr>
          <w:sz w:val="24"/>
          <w:szCs w:val="24"/>
        </w:rPr>
        <w:t xml:space="preserve"> prievolių neįvykdymą ar netinkamą įvykdymą, o Sub</w:t>
      </w:r>
      <w:r>
        <w:rPr>
          <w:sz w:val="24"/>
          <w:szCs w:val="24"/>
        </w:rPr>
        <w:t xml:space="preserve">tiekėjui – </w:t>
      </w:r>
      <w:r w:rsidRPr="00EC1862">
        <w:rPr>
          <w:sz w:val="24"/>
          <w:szCs w:val="24"/>
        </w:rPr>
        <w:t>už Pirkėjo prievolių neįvykdymą ar netinkamą įvykdymą.</w:t>
      </w:r>
    </w:p>
    <w:p w14:paraId="32AA23B8" w14:textId="77777777" w:rsidR="00F83CF5" w:rsidRPr="00EC1862" w:rsidRDefault="00F83CF5" w:rsidP="00F83CF5">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w:t>
      </w:r>
      <w:r>
        <w:rPr>
          <w:sz w:val="24"/>
          <w:szCs w:val="24"/>
        </w:rPr>
        <w:t>tiekėjas</w:t>
      </w:r>
      <w:r w:rsidRPr="00EC1862">
        <w:rPr>
          <w:sz w:val="24"/>
          <w:szCs w:val="24"/>
        </w:rPr>
        <w:t xml:space="preserve"> neturi teisės reikšti vienas kitam piniginių reikalavimų, susijusių su sutarčių, kiekvieno iš jų sudarytų su </w:t>
      </w:r>
      <w:r>
        <w:rPr>
          <w:sz w:val="24"/>
          <w:szCs w:val="24"/>
        </w:rPr>
        <w:t>Tiekėju</w:t>
      </w:r>
      <w:r w:rsidRPr="00EC1862">
        <w:rPr>
          <w:sz w:val="24"/>
          <w:szCs w:val="24"/>
        </w:rPr>
        <w:t>, pažeidimu.</w:t>
      </w:r>
    </w:p>
    <w:p w14:paraId="442920B0" w14:textId="77777777" w:rsidR="00F83CF5" w:rsidRPr="00EC1862" w:rsidRDefault="00F83CF5" w:rsidP="00F83CF5">
      <w:pPr>
        <w:pStyle w:val="Pagrindinistekstas13"/>
        <w:widowControl w:val="0"/>
        <w:shd w:val="clear" w:color="auto" w:fill="auto"/>
        <w:tabs>
          <w:tab w:val="left" w:pos="452"/>
        </w:tabs>
        <w:suppressAutoHyphens/>
        <w:spacing w:before="0" w:line="240" w:lineRule="auto"/>
        <w:ind w:firstLine="0"/>
        <w:rPr>
          <w:sz w:val="24"/>
          <w:szCs w:val="24"/>
        </w:rPr>
      </w:pPr>
    </w:p>
    <w:p w14:paraId="78D7C76A"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090A38A7"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682C1DFB"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p>
    <w:p w14:paraId="7F8712AD" w14:textId="77777777" w:rsidR="00F83CF5" w:rsidRPr="00EC1862" w:rsidRDefault="00F83CF5" w:rsidP="00F83CF5">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 xml:space="preserve">23. Nė viena </w:t>
      </w:r>
      <w:r>
        <w:rPr>
          <w:sz w:val="24"/>
          <w:szCs w:val="24"/>
        </w:rPr>
        <w:t>š</w:t>
      </w:r>
      <w:r w:rsidRPr="00EC1862">
        <w:rPr>
          <w:sz w:val="24"/>
          <w:szCs w:val="24"/>
        </w:rPr>
        <w:t>alis neturi teisės perleisti visų arba dalies teisių ir pareigų pagal šią Trišalę sutartį.</w:t>
      </w:r>
    </w:p>
    <w:p w14:paraId="7BE477A5" w14:textId="77777777" w:rsidR="00F83CF5" w:rsidRPr="00EC1862" w:rsidRDefault="00F83CF5" w:rsidP="00F83CF5">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 xml:space="preserve">24. Bet kokios nuostatos negaliojimas ar prieštaravimas Lietuvos Respublikos įstatymams ar kitiems norminiams teisės aktams šioje Sutartyje neatleidžia </w:t>
      </w:r>
      <w:r>
        <w:rPr>
          <w:sz w:val="24"/>
          <w:szCs w:val="24"/>
        </w:rPr>
        <w:t>š</w:t>
      </w:r>
      <w:r w:rsidRPr="00EC1862">
        <w:rPr>
          <w:sz w:val="24"/>
          <w:szCs w:val="24"/>
        </w:rPr>
        <w:t>alių nuo prisiimtų įsipareigojimų vykdymo, taip pat neturi įtakos kitų Sutarties nuostatų galiojimui</w:t>
      </w:r>
      <w:r>
        <w:rPr>
          <w:sz w:val="24"/>
          <w:szCs w:val="24"/>
        </w:rPr>
        <w:t>.</w:t>
      </w:r>
      <w:r w:rsidRPr="00EC1862">
        <w:rPr>
          <w:sz w:val="24"/>
          <w:szCs w:val="24"/>
        </w:rPr>
        <w:t xml:space="preserve"> Šiuo atveju tokia nuostata turi būti pakeista atitinkančia teisės aktų reikalavimus kiek įmanoma artimesne Trišalės sutarties tikslui </w:t>
      </w:r>
      <w:r w:rsidR="00497070">
        <w:rPr>
          <w:sz w:val="24"/>
          <w:szCs w:val="24"/>
        </w:rPr>
        <w:t>ir</w:t>
      </w:r>
      <w:r w:rsidRPr="00EC1862">
        <w:rPr>
          <w:sz w:val="24"/>
          <w:szCs w:val="24"/>
        </w:rPr>
        <w:t xml:space="preserve"> kitoms jos nuostatoms.</w:t>
      </w:r>
    </w:p>
    <w:p w14:paraId="06CEFE70" w14:textId="77777777" w:rsidR="00F83CF5" w:rsidRPr="00EC1862" w:rsidRDefault="00F83CF5" w:rsidP="00F83CF5">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 xml:space="preserve">25. Trišalės sutarties </w:t>
      </w:r>
      <w:r>
        <w:rPr>
          <w:sz w:val="24"/>
          <w:szCs w:val="24"/>
        </w:rPr>
        <w:t>š</w:t>
      </w:r>
      <w:r w:rsidRPr="00EC1862">
        <w:rPr>
          <w:sz w:val="24"/>
          <w:szCs w:val="24"/>
        </w:rPr>
        <w:t xml:space="preserve">alys susirašinėja lietuvių kalba. Visi pranešimai, sutikimai ir kitas susižinojimas, kuriuos </w:t>
      </w:r>
      <w:r>
        <w:rPr>
          <w:sz w:val="24"/>
          <w:szCs w:val="24"/>
        </w:rPr>
        <w:t>š</w:t>
      </w:r>
      <w:r w:rsidRPr="00EC1862">
        <w:rPr>
          <w:sz w:val="24"/>
          <w:szCs w:val="24"/>
        </w:rPr>
        <w:t xml:space="preserve">alis gali pateikti pagal šią sutartį, bus laikomi galiojančiais ir įteiktais tinkamai, jeigu yra asmeniškai pateikti kitai </w:t>
      </w:r>
      <w:r>
        <w:rPr>
          <w:sz w:val="24"/>
          <w:szCs w:val="24"/>
        </w:rPr>
        <w:t>š</w:t>
      </w:r>
      <w:r w:rsidRPr="00EC1862">
        <w:rPr>
          <w:sz w:val="24"/>
          <w:szCs w:val="24"/>
        </w:rPr>
        <w:t xml:space="preserve">aliai arba išsiųsti registruotu ar elektroniniu paštu preambulėje nurodytais adresais, kitais adresais, kuriuos nurodė viena </w:t>
      </w:r>
      <w:r>
        <w:rPr>
          <w:sz w:val="24"/>
          <w:szCs w:val="24"/>
        </w:rPr>
        <w:t>š</w:t>
      </w:r>
      <w:r w:rsidRPr="00EC1862">
        <w:rPr>
          <w:sz w:val="24"/>
          <w:szCs w:val="24"/>
        </w:rPr>
        <w:t>alis pateikdama pranešimą.</w:t>
      </w:r>
    </w:p>
    <w:p w14:paraId="4E03CE27" w14:textId="77777777" w:rsidR="00F83CF5" w:rsidRPr="00EC1862" w:rsidRDefault="00F83CF5" w:rsidP="00F83CF5">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 xml:space="preserve">26. Sutarties įsigaliojimo data laikoma sutarties pasirašymo diena,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alies parašo data.</w:t>
      </w:r>
    </w:p>
    <w:p w14:paraId="0308823E" w14:textId="77777777" w:rsidR="00F83CF5" w:rsidRPr="00EC1862" w:rsidRDefault="00F83CF5" w:rsidP="00F83CF5">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 xml:space="preserve">27. Sutartis sudaryta trimis egzemplioriais lietuvių kalba, turinčiais vienodą teisinę galią, kiekvienai </w:t>
      </w:r>
      <w:r>
        <w:rPr>
          <w:sz w:val="24"/>
          <w:szCs w:val="24"/>
        </w:rPr>
        <w:t>š</w:t>
      </w:r>
      <w:r w:rsidRPr="00EC1862">
        <w:rPr>
          <w:sz w:val="24"/>
          <w:szCs w:val="24"/>
        </w:rPr>
        <w:t>aliai po vieną egzempliorių.</w:t>
      </w:r>
    </w:p>
    <w:p w14:paraId="7879305A" w14:textId="77777777" w:rsidR="00F83CF5" w:rsidRDefault="00F83CF5" w:rsidP="00F83CF5">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Šalys patvirtina, kad Sutartį perskaitė, suprato jos turinį ir pasekmes, priėmė ją kaip atitinkančią jų tikslus ir pasirašė nurodyta data.</w:t>
      </w:r>
    </w:p>
    <w:p w14:paraId="5C40F6DD" w14:textId="77777777" w:rsidR="00F83CF5" w:rsidRDefault="00F83CF5" w:rsidP="00F83CF5">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F83CF5" w:rsidRPr="00EC1862" w14:paraId="19C6A301" w14:textId="77777777" w:rsidTr="00FF5135">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434B6B1B" w14:textId="77777777" w:rsidR="00F83CF5" w:rsidRPr="00EC1862" w:rsidRDefault="00F83CF5" w:rsidP="00FF5135">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3F58B716" w14:textId="77777777" w:rsidR="00F83CF5" w:rsidRPr="00EC1862" w:rsidRDefault="00F83CF5" w:rsidP="00FF5135">
            <w:pPr>
              <w:pStyle w:val="Pagrindinistekstas21"/>
              <w:widowControl w:val="0"/>
              <w:shd w:val="clear" w:color="auto" w:fill="auto"/>
              <w:suppressAutoHyphens/>
              <w:spacing w:after="0" w:line="240" w:lineRule="auto"/>
              <w:ind w:left="700" w:right="281"/>
              <w:rPr>
                <w:b/>
                <w:i/>
                <w:spacing w:val="0"/>
                <w:sz w:val="24"/>
                <w:szCs w:val="24"/>
              </w:rPr>
            </w:pPr>
            <w:r>
              <w:rPr>
                <w:b/>
                <w:spacing w:val="0"/>
                <w:sz w:val="24"/>
                <w:szCs w:val="24"/>
              </w:rPr>
              <w:t>Tiekėjo</w:t>
            </w:r>
            <w:r w:rsidRPr="00EC1862">
              <w:rPr>
                <w:b/>
                <w:spacing w:val="0"/>
                <w:sz w:val="24"/>
                <w:szCs w:val="24"/>
              </w:rPr>
              <w:t xml:space="preserve">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49749D62" w14:textId="77777777" w:rsidR="00F83CF5" w:rsidRPr="00EC1862" w:rsidRDefault="00F83CF5" w:rsidP="00FF5135">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w:t>
            </w:r>
            <w:r>
              <w:rPr>
                <w:b/>
                <w:spacing w:val="0"/>
                <w:sz w:val="24"/>
                <w:szCs w:val="24"/>
              </w:rPr>
              <w:t>tiekėjo</w:t>
            </w:r>
            <w:r w:rsidRPr="00EC1862">
              <w:rPr>
                <w:b/>
                <w:spacing w:val="0"/>
                <w:sz w:val="24"/>
                <w:szCs w:val="24"/>
              </w:rPr>
              <w:t xml:space="preserve"> atstovas</w:t>
            </w:r>
          </w:p>
        </w:tc>
      </w:tr>
      <w:tr w:rsidR="00F83CF5" w:rsidRPr="00EC1862" w14:paraId="69B5066B" w14:textId="77777777" w:rsidTr="00FF5135">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74680E24"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56F35E6F" w14:textId="77777777" w:rsidR="00F83CF5" w:rsidRPr="00EC1862" w:rsidRDefault="00F83CF5" w:rsidP="00FF5135">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517A9CC5"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67DD003D" w14:textId="77777777" w:rsidR="00F83CF5" w:rsidRPr="00EC1862" w:rsidRDefault="00F83CF5" w:rsidP="00FF5135">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245F19BA"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6F6AA7D2" w14:textId="77777777" w:rsidR="00F83CF5" w:rsidRPr="00EC1862" w:rsidRDefault="00F83CF5" w:rsidP="00FF5135">
            <w:pPr>
              <w:widowControl w:val="0"/>
              <w:ind w:right="281"/>
              <w:jc w:val="both"/>
            </w:pPr>
          </w:p>
        </w:tc>
      </w:tr>
      <w:tr w:rsidR="00F83CF5" w:rsidRPr="00EC1862" w14:paraId="13851B08" w14:textId="77777777" w:rsidTr="00FF5135">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60C41CB2"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5E8DD318" w14:textId="77777777" w:rsidR="00F83CF5" w:rsidRPr="00EC1862" w:rsidRDefault="00F83CF5" w:rsidP="00FF5135">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01E83848"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44C3DF99" w14:textId="77777777" w:rsidR="00F83CF5" w:rsidRPr="00EC1862" w:rsidRDefault="00F83CF5" w:rsidP="00FF5135">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2965C854"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40C2FD88" w14:textId="77777777" w:rsidR="00F83CF5" w:rsidRPr="00EC1862" w:rsidRDefault="00F83CF5" w:rsidP="00FF5135">
            <w:pPr>
              <w:widowControl w:val="0"/>
              <w:ind w:right="281"/>
              <w:jc w:val="both"/>
            </w:pPr>
          </w:p>
        </w:tc>
      </w:tr>
      <w:tr w:rsidR="00F83CF5" w:rsidRPr="00EC1862" w14:paraId="19D21BA2" w14:textId="77777777" w:rsidTr="00FF5135">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746AC676"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3F4CA4CA" w14:textId="77777777" w:rsidR="00F83CF5" w:rsidRPr="00EC1862" w:rsidRDefault="00F83CF5" w:rsidP="00FF5135">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7A5AA009"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01BA847E" w14:textId="77777777" w:rsidR="00F83CF5" w:rsidRPr="00EC1862" w:rsidRDefault="00F83CF5" w:rsidP="00FF5135">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B7975C4"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2DA7CF8D" w14:textId="77777777" w:rsidR="00F83CF5" w:rsidRPr="00EC1862" w:rsidRDefault="00F83CF5" w:rsidP="00FF5135">
            <w:pPr>
              <w:widowControl w:val="0"/>
              <w:ind w:right="281"/>
              <w:jc w:val="both"/>
            </w:pPr>
          </w:p>
        </w:tc>
      </w:tr>
      <w:tr w:rsidR="00F83CF5" w:rsidRPr="00EC1862" w14:paraId="51ED5A1D" w14:textId="77777777" w:rsidTr="00FF5135">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2C7ACD4D"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7E22C654" w14:textId="77777777" w:rsidR="00F83CF5" w:rsidRPr="00EC1862" w:rsidRDefault="00F83CF5" w:rsidP="00FF5135">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171F9009"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30E56523" w14:textId="77777777" w:rsidR="00F83CF5" w:rsidRPr="00EC1862" w:rsidRDefault="00F83CF5" w:rsidP="00FF5135">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6B65CE92"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3BB2B598" w14:textId="77777777" w:rsidR="00F83CF5" w:rsidRPr="00EC1862" w:rsidRDefault="00F83CF5" w:rsidP="00FF5135">
            <w:pPr>
              <w:widowControl w:val="0"/>
              <w:ind w:right="281"/>
              <w:jc w:val="both"/>
            </w:pPr>
          </w:p>
        </w:tc>
      </w:tr>
    </w:tbl>
    <w:p w14:paraId="19A6F8D5"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5A4C53E"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0D2FA867"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785C38D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04FD0CD0"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7AE13B56"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DAE3FCA"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0D1F171"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61283359"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E46B91E"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A38A14B"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49909B9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4BAD54BB"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3986D36"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9A2A44F"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0F862F90"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9DB580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ECC6DD7"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639EA985"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8DA3A0B"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46F192F5"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C9FAE7A"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4F54042"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FAEF7D2"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66616F1"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58B0BB8"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624D6876"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4EAD4FCE"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69DB82FA"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53C954D"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03874B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0E1ED0A"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664F75B1"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162F812"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CD38C2E"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7AB578AE"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EE39F5A"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D650827"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47F68C72" w14:textId="77777777" w:rsidR="00BB4668" w:rsidRDefault="00BB4668" w:rsidP="00F83CF5">
      <w:pPr>
        <w:pStyle w:val="Temosantrat40"/>
        <w:widowControl w:val="0"/>
        <w:shd w:val="clear" w:color="auto" w:fill="auto"/>
        <w:suppressAutoHyphens/>
        <w:spacing w:after="0" w:line="240" w:lineRule="auto"/>
        <w:jc w:val="center"/>
        <w:outlineLvl w:val="9"/>
        <w:rPr>
          <w:b/>
          <w:sz w:val="24"/>
          <w:szCs w:val="24"/>
        </w:rPr>
      </w:pPr>
    </w:p>
    <w:p w14:paraId="5876C7CE" w14:textId="77777777" w:rsidR="00BB4668" w:rsidRDefault="00BB4668" w:rsidP="00F83CF5">
      <w:pPr>
        <w:pStyle w:val="Temosantrat40"/>
        <w:widowControl w:val="0"/>
        <w:shd w:val="clear" w:color="auto" w:fill="auto"/>
        <w:suppressAutoHyphens/>
        <w:spacing w:after="0" w:line="240" w:lineRule="auto"/>
        <w:jc w:val="center"/>
        <w:outlineLvl w:val="9"/>
        <w:rPr>
          <w:b/>
          <w:sz w:val="24"/>
          <w:szCs w:val="24"/>
        </w:rPr>
      </w:pPr>
    </w:p>
    <w:p w14:paraId="5FDC143C"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90118F1"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A26928B"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4D0B2CB" w14:textId="77777777" w:rsidR="00023112" w:rsidRDefault="00023112" w:rsidP="00F83CF5">
      <w:pPr>
        <w:pStyle w:val="Temosantrat40"/>
        <w:widowControl w:val="0"/>
        <w:shd w:val="clear" w:color="auto" w:fill="auto"/>
        <w:suppressAutoHyphens/>
        <w:spacing w:after="0" w:line="240" w:lineRule="auto"/>
        <w:jc w:val="center"/>
        <w:outlineLvl w:val="9"/>
        <w:rPr>
          <w:b/>
          <w:sz w:val="24"/>
          <w:szCs w:val="24"/>
        </w:rPr>
      </w:pPr>
    </w:p>
    <w:p w14:paraId="2567D67C" w14:textId="77777777" w:rsidR="00023112" w:rsidRDefault="00023112" w:rsidP="00F83CF5">
      <w:pPr>
        <w:pStyle w:val="Temosantrat40"/>
        <w:widowControl w:val="0"/>
        <w:shd w:val="clear" w:color="auto" w:fill="auto"/>
        <w:suppressAutoHyphens/>
        <w:spacing w:after="0" w:line="240" w:lineRule="auto"/>
        <w:jc w:val="center"/>
        <w:outlineLvl w:val="9"/>
        <w:rPr>
          <w:b/>
          <w:sz w:val="24"/>
          <w:szCs w:val="24"/>
        </w:rPr>
      </w:pPr>
    </w:p>
    <w:p w14:paraId="1B9C2A7E" w14:textId="77777777" w:rsidR="00023112" w:rsidRDefault="00023112" w:rsidP="00F83CF5">
      <w:pPr>
        <w:pStyle w:val="Temosantrat40"/>
        <w:widowControl w:val="0"/>
        <w:shd w:val="clear" w:color="auto" w:fill="auto"/>
        <w:suppressAutoHyphens/>
        <w:spacing w:after="0" w:line="240" w:lineRule="auto"/>
        <w:jc w:val="center"/>
        <w:outlineLvl w:val="9"/>
        <w:rPr>
          <w:b/>
          <w:sz w:val="24"/>
          <w:szCs w:val="24"/>
        </w:rPr>
      </w:pPr>
    </w:p>
    <w:p w14:paraId="5116D646" w14:textId="77777777" w:rsidR="00023112" w:rsidRDefault="00023112" w:rsidP="00F83CF5">
      <w:pPr>
        <w:pStyle w:val="Temosantrat40"/>
        <w:widowControl w:val="0"/>
        <w:shd w:val="clear" w:color="auto" w:fill="auto"/>
        <w:suppressAutoHyphens/>
        <w:spacing w:after="0" w:line="240" w:lineRule="auto"/>
        <w:jc w:val="center"/>
        <w:outlineLvl w:val="9"/>
        <w:rPr>
          <w:b/>
          <w:sz w:val="24"/>
          <w:szCs w:val="24"/>
        </w:rPr>
      </w:pPr>
    </w:p>
    <w:p w14:paraId="7427259A" w14:textId="77777777" w:rsidR="00F83CF5" w:rsidRPr="00EC1862" w:rsidRDefault="00F83CF5" w:rsidP="00F83CF5">
      <w:pPr>
        <w:pStyle w:val="Temosantrat40"/>
        <w:widowControl w:val="0"/>
        <w:shd w:val="clear" w:color="auto" w:fill="auto"/>
        <w:suppressAutoHyphens/>
        <w:spacing w:after="0" w:line="240" w:lineRule="auto"/>
        <w:jc w:val="center"/>
        <w:outlineLvl w:val="9"/>
        <w:rPr>
          <w:b/>
          <w:sz w:val="24"/>
          <w:szCs w:val="24"/>
        </w:rPr>
      </w:pPr>
    </w:p>
    <w:p w14:paraId="1CDA6D8C" w14:textId="77777777" w:rsidR="00F83CF5" w:rsidRPr="00EC1862" w:rsidRDefault="00F83CF5" w:rsidP="00F83CF5">
      <w:pPr>
        <w:pStyle w:val="Temosantrat40"/>
        <w:widowControl w:val="0"/>
        <w:shd w:val="clear" w:color="auto" w:fill="auto"/>
        <w:suppressAutoHyphens/>
        <w:spacing w:after="0" w:line="240" w:lineRule="auto"/>
        <w:jc w:val="center"/>
        <w:outlineLvl w:val="9"/>
        <w:rPr>
          <w:b/>
          <w:sz w:val="24"/>
          <w:szCs w:val="24"/>
        </w:rPr>
      </w:pPr>
      <w:r>
        <w:rPr>
          <w:b/>
          <w:sz w:val="24"/>
          <w:szCs w:val="24"/>
        </w:rPr>
        <w:t>(T</w:t>
      </w:r>
      <w:r w:rsidRPr="00EC1862">
        <w:rPr>
          <w:b/>
          <w:sz w:val="24"/>
          <w:szCs w:val="24"/>
        </w:rPr>
        <w:t>ri</w:t>
      </w:r>
      <w:r>
        <w:rPr>
          <w:b/>
          <w:sz w:val="24"/>
          <w:szCs w:val="24"/>
        </w:rPr>
        <w:t>š</w:t>
      </w:r>
      <w:r w:rsidRPr="00EC1862">
        <w:rPr>
          <w:b/>
          <w:sz w:val="24"/>
          <w:szCs w:val="24"/>
        </w:rPr>
        <w:t>alės atsiskaitymo sutarties perdavimo–priėmimo akto forma</w:t>
      </w:r>
      <w:r>
        <w:rPr>
          <w:b/>
          <w:sz w:val="24"/>
          <w:szCs w:val="24"/>
        </w:rPr>
        <w:t>)</w:t>
      </w:r>
    </w:p>
    <w:p w14:paraId="02A95D38" w14:textId="77777777" w:rsidR="00F83CF5" w:rsidRDefault="00F83CF5" w:rsidP="00F83CF5">
      <w:pPr>
        <w:pStyle w:val="Temosantrat40"/>
        <w:widowControl w:val="0"/>
        <w:shd w:val="clear" w:color="auto" w:fill="auto"/>
        <w:suppressAutoHyphens/>
        <w:spacing w:after="0" w:line="240" w:lineRule="auto"/>
        <w:jc w:val="both"/>
        <w:outlineLvl w:val="9"/>
        <w:rPr>
          <w:sz w:val="24"/>
          <w:szCs w:val="24"/>
        </w:rPr>
      </w:pPr>
    </w:p>
    <w:p w14:paraId="3669DA27" w14:textId="77777777" w:rsidR="00F83CF5" w:rsidRPr="00EC1862" w:rsidRDefault="00F83CF5" w:rsidP="00F83CF5">
      <w:pPr>
        <w:pStyle w:val="Temosantrat40"/>
        <w:widowControl w:val="0"/>
        <w:shd w:val="clear" w:color="auto" w:fill="auto"/>
        <w:suppressAutoHyphens/>
        <w:spacing w:after="0" w:line="240" w:lineRule="auto"/>
        <w:jc w:val="both"/>
        <w:outlineLvl w:val="9"/>
        <w:rPr>
          <w:sz w:val="24"/>
          <w:szCs w:val="24"/>
        </w:rPr>
      </w:pPr>
    </w:p>
    <w:p w14:paraId="15E2D57A" w14:textId="77777777" w:rsidR="00F83CF5" w:rsidRDefault="00F83CF5" w:rsidP="00F83CF5">
      <w:pPr>
        <w:pStyle w:val="Temosantrat30"/>
        <w:widowControl w:val="0"/>
        <w:shd w:val="clear" w:color="auto" w:fill="auto"/>
        <w:suppressAutoHyphens/>
        <w:spacing w:before="0" w:line="260" w:lineRule="exact"/>
        <w:ind w:right="284"/>
        <w:jc w:val="center"/>
        <w:rPr>
          <w:b/>
          <w:sz w:val="24"/>
          <w:szCs w:val="24"/>
        </w:rPr>
      </w:pPr>
      <w:r>
        <w:rPr>
          <w:b/>
          <w:bCs/>
          <w:iCs/>
        </w:rPr>
        <w:t>PASLAUGŲ</w:t>
      </w:r>
      <w:r w:rsidRPr="007B117D">
        <w:rPr>
          <w:b/>
          <w:bCs/>
          <w:iCs/>
        </w:rPr>
        <w:t xml:space="preserve"> </w:t>
      </w:r>
      <w:r>
        <w:rPr>
          <w:b/>
          <w:bCs/>
          <w:iCs/>
        </w:rPr>
        <w:t>PRIĖMIMO</w:t>
      </w:r>
      <w:r w:rsidRPr="00CB558A">
        <w:rPr>
          <w:b/>
          <w:bCs/>
          <w:iCs/>
        </w:rPr>
        <w:t>–</w:t>
      </w:r>
      <w:r w:rsidRPr="007B117D">
        <w:rPr>
          <w:b/>
          <w:bCs/>
          <w:iCs/>
        </w:rPr>
        <w:t>PERDAV</w:t>
      </w:r>
      <w:r w:rsidRPr="00CB558A">
        <w:rPr>
          <w:b/>
          <w:bCs/>
          <w:iCs/>
        </w:rPr>
        <w:t>IMOAKTAS Nr.______</w:t>
      </w:r>
    </w:p>
    <w:p w14:paraId="3A24627E" w14:textId="77777777" w:rsidR="00F83CF5" w:rsidRDefault="00F83CF5" w:rsidP="00F83CF5">
      <w:pPr>
        <w:pStyle w:val="Temosantrat30"/>
        <w:widowControl w:val="0"/>
        <w:shd w:val="clear" w:color="auto" w:fill="auto"/>
        <w:suppressAutoHyphens/>
        <w:spacing w:before="0" w:line="260" w:lineRule="exact"/>
        <w:ind w:right="284"/>
        <w:jc w:val="center"/>
        <w:rPr>
          <w:b/>
          <w:sz w:val="24"/>
          <w:szCs w:val="24"/>
        </w:rPr>
      </w:pPr>
    </w:p>
    <w:p w14:paraId="20E345F4" w14:textId="77777777" w:rsidR="00F83CF5" w:rsidRDefault="00F83CF5" w:rsidP="00F83CF5">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49FF74BC" w14:textId="77777777" w:rsidR="00F83CF5" w:rsidRDefault="00F83CF5" w:rsidP="00F83CF5">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F83CF5" w:rsidRPr="00EC1862" w14:paraId="422F8AC1" w14:textId="77777777" w:rsidTr="00FF5135">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82E3AFE"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09A154A" w14:textId="77777777" w:rsidR="00F83CF5" w:rsidRPr="00EC1862" w:rsidRDefault="00F83CF5" w:rsidP="00FF5135">
            <w:pPr>
              <w:widowControl w:val="0"/>
              <w:ind w:right="281"/>
              <w:jc w:val="both"/>
            </w:pPr>
          </w:p>
        </w:tc>
      </w:tr>
      <w:tr w:rsidR="00F83CF5" w:rsidRPr="00EC1862" w14:paraId="5FB5795B" w14:textId="77777777" w:rsidTr="00FF5135">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4EAE3E8"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3236144C" w14:textId="77777777" w:rsidR="00F83CF5" w:rsidRPr="00EC1862" w:rsidRDefault="00F83CF5" w:rsidP="00FF5135">
            <w:pPr>
              <w:widowControl w:val="0"/>
              <w:ind w:right="281"/>
              <w:jc w:val="both"/>
            </w:pPr>
          </w:p>
        </w:tc>
      </w:tr>
      <w:tr w:rsidR="00F83CF5" w:rsidRPr="00EC1862" w14:paraId="3371C4F3" w14:textId="77777777" w:rsidTr="00FF5135">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4FFD786A"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A016AFA" w14:textId="77777777" w:rsidR="00F83CF5" w:rsidRPr="00EC1862" w:rsidRDefault="00F83CF5" w:rsidP="00FF5135">
            <w:pPr>
              <w:widowControl w:val="0"/>
              <w:ind w:right="281"/>
              <w:jc w:val="both"/>
            </w:pPr>
          </w:p>
        </w:tc>
      </w:tr>
      <w:tr w:rsidR="00F83CF5" w:rsidRPr="00EC1862" w14:paraId="75B80BCB" w14:textId="77777777" w:rsidTr="00FF5135">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2E9D66BC"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77B0692" w14:textId="77777777" w:rsidR="00F83CF5" w:rsidRPr="00EC1862" w:rsidRDefault="00F83CF5" w:rsidP="00FF5135">
            <w:pPr>
              <w:widowControl w:val="0"/>
              <w:ind w:right="281"/>
              <w:jc w:val="both"/>
            </w:pPr>
          </w:p>
        </w:tc>
      </w:tr>
      <w:tr w:rsidR="00F83CF5" w:rsidRPr="00EC1862" w14:paraId="4F118E7C" w14:textId="77777777" w:rsidTr="00FF5135">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0A95525"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B344395" w14:textId="77777777" w:rsidR="00F83CF5" w:rsidRPr="00EC1862" w:rsidRDefault="00F83CF5" w:rsidP="00FF5135">
            <w:pPr>
              <w:widowControl w:val="0"/>
              <w:ind w:right="281"/>
              <w:jc w:val="both"/>
            </w:pPr>
          </w:p>
        </w:tc>
      </w:tr>
      <w:tr w:rsidR="00F83CF5" w:rsidRPr="00EC1862" w14:paraId="49373220" w14:textId="77777777" w:rsidTr="00FF5135">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F93FF7D"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BBD5373" w14:textId="77777777" w:rsidR="00F83CF5" w:rsidRPr="00EC1862" w:rsidRDefault="00F83CF5" w:rsidP="00FF5135">
            <w:pPr>
              <w:widowControl w:val="0"/>
              <w:ind w:right="281"/>
              <w:jc w:val="both"/>
            </w:pPr>
          </w:p>
        </w:tc>
      </w:tr>
      <w:tr w:rsidR="00F83CF5" w:rsidRPr="00EC1862" w14:paraId="7C1AFE4C" w14:textId="77777777" w:rsidTr="00FF5135">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58ADD2D"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w:t>
            </w: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B53E23D" w14:textId="77777777" w:rsidR="00F83CF5" w:rsidRPr="00EC1862" w:rsidRDefault="00F83CF5" w:rsidP="00FF5135">
            <w:pPr>
              <w:widowControl w:val="0"/>
              <w:ind w:right="281"/>
              <w:jc w:val="both"/>
            </w:pPr>
          </w:p>
        </w:tc>
      </w:tr>
      <w:tr w:rsidR="00F83CF5" w:rsidRPr="00EC1862" w14:paraId="4A381DEC" w14:textId="77777777" w:rsidTr="00FF5135">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329A9608"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F7A8473" w14:textId="77777777" w:rsidR="00F83CF5" w:rsidRPr="00EC1862" w:rsidRDefault="00F83CF5" w:rsidP="00FF5135">
            <w:pPr>
              <w:widowControl w:val="0"/>
              <w:ind w:right="281"/>
              <w:jc w:val="both"/>
            </w:pPr>
          </w:p>
        </w:tc>
      </w:tr>
    </w:tbl>
    <w:p w14:paraId="65E0C12C" w14:textId="77777777" w:rsidR="00F83CF5" w:rsidRDefault="00F83CF5" w:rsidP="0058437F">
      <w:pPr>
        <w:pStyle w:val="Pagrindinistekstas13"/>
        <w:widowControl w:val="0"/>
        <w:shd w:val="clear" w:color="auto" w:fill="auto"/>
        <w:suppressAutoHyphens/>
        <w:spacing w:before="167" w:after="125" w:line="274" w:lineRule="exact"/>
        <w:ind w:right="281" w:firstLine="1134"/>
        <w:rPr>
          <w:sz w:val="24"/>
          <w:szCs w:val="24"/>
        </w:rPr>
      </w:pPr>
      <w:r w:rsidRPr="00EC1862">
        <w:rPr>
          <w:sz w:val="24"/>
          <w:szCs w:val="24"/>
        </w:rPr>
        <w:t xml:space="preserve">Šiuo aktu patvirtinama, kad sutarties vykdymo laikotarpiu </w:t>
      </w:r>
      <w:r>
        <w:rPr>
          <w:sz w:val="24"/>
          <w:szCs w:val="24"/>
        </w:rPr>
        <w:t>S</w:t>
      </w:r>
      <w:r w:rsidRPr="00EC1862">
        <w:rPr>
          <w:sz w:val="24"/>
          <w:szCs w:val="24"/>
        </w:rPr>
        <w:t>ub</w:t>
      </w:r>
      <w:r>
        <w:rPr>
          <w:sz w:val="24"/>
          <w:szCs w:val="24"/>
        </w:rPr>
        <w:t>tiekėjas</w:t>
      </w:r>
      <w:r w:rsidRPr="00EC1862">
        <w:rPr>
          <w:sz w:val="24"/>
          <w:szCs w:val="24"/>
        </w:rPr>
        <w:t xml:space="preserve"> įvykdė savo įsipareigojimus pagal nurodytą sutartį</w:t>
      </w:r>
      <w:r>
        <w:rPr>
          <w:sz w:val="24"/>
          <w:szCs w:val="24"/>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F83CF5" w:rsidRPr="00CB558A" w14:paraId="68B7C869" w14:textId="77777777" w:rsidTr="00FF5135">
        <w:tc>
          <w:tcPr>
            <w:tcW w:w="443" w:type="dxa"/>
          </w:tcPr>
          <w:p w14:paraId="7A5F9809" w14:textId="77777777" w:rsidR="00F83CF5" w:rsidRPr="00CB558A" w:rsidRDefault="00F83CF5" w:rsidP="00FF5135">
            <w:pPr>
              <w:jc w:val="center"/>
            </w:pPr>
            <w:r w:rsidRPr="00CB558A">
              <w:t>Eil. Nr.</w:t>
            </w:r>
          </w:p>
        </w:tc>
        <w:tc>
          <w:tcPr>
            <w:tcW w:w="3764" w:type="dxa"/>
          </w:tcPr>
          <w:p w14:paraId="4058966B" w14:textId="77777777" w:rsidR="00F83CF5" w:rsidRPr="00CB558A" w:rsidRDefault="00F83CF5" w:rsidP="00FF5135">
            <w:pPr>
              <w:jc w:val="center"/>
            </w:pPr>
            <w:r w:rsidRPr="00CB558A">
              <w:t xml:space="preserve">Apibūdinimas, vieta </w:t>
            </w:r>
          </w:p>
        </w:tc>
        <w:tc>
          <w:tcPr>
            <w:tcW w:w="1080" w:type="dxa"/>
          </w:tcPr>
          <w:p w14:paraId="218F582C" w14:textId="77777777" w:rsidR="00F83CF5" w:rsidRPr="00CB558A" w:rsidRDefault="00F83CF5" w:rsidP="00FF5135">
            <w:pPr>
              <w:jc w:val="center"/>
            </w:pPr>
            <w:r w:rsidRPr="00CB558A">
              <w:t>Mato vnt.</w:t>
            </w:r>
          </w:p>
        </w:tc>
        <w:tc>
          <w:tcPr>
            <w:tcW w:w="1080" w:type="dxa"/>
          </w:tcPr>
          <w:p w14:paraId="13364689" w14:textId="77777777" w:rsidR="00F83CF5" w:rsidRPr="00CB558A" w:rsidRDefault="00F83CF5" w:rsidP="00FF5135">
            <w:pPr>
              <w:jc w:val="center"/>
            </w:pPr>
            <w:r w:rsidRPr="00CB558A">
              <w:t xml:space="preserve">Kiekis </w:t>
            </w:r>
          </w:p>
        </w:tc>
        <w:tc>
          <w:tcPr>
            <w:tcW w:w="1620" w:type="dxa"/>
          </w:tcPr>
          <w:p w14:paraId="243CB23D" w14:textId="77777777" w:rsidR="00F83CF5" w:rsidRPr="00CB558A" w:rsidRDefault="00F83CF5" w:rsidP="00FF5135">
            <w:pPr>
              <w:jc w:val="center"/>
            </w:pPr>
            <w:r w:rsidRPr="00CB558A">
              <w:t>Vieneto vertė (Eur be</w:t>
            </w:r>
          </w:p>
          <w:p w14:paraId="478E980A" w14:textId="77777777" w:rsidR="00F83CF5" w:rsidRPr="00CB558A" w:rsidRDefault="00F83CF5" w:rsidP="00FF5135">
            <w:pPr>
              <w:jc w:val="center"/>
            </w:pPr>
            <w:r w:rsidRPr="00CB558A">
              <w:t>PVM)</w:t>
            </w:r>
          </w:p>
        </w:tc>
        <w:tc>
          <w:tcPr>
            <w:tcW w:w="1398" w:type="dxa"/>
          </w:tcPr>
          <w:p w14:paraId="446B9538" w14:textId="77777777" w:rsidR="00F83CF5" w:rsidRPr="00CB558A" w:rsidRDefault="00F83CF5" w:rsidP="00FF5135">
            <w:pPr>
              <w:jc w:val="center"/>
            </w:pPr>
            <w:r>
              <w:t>Iš v</w:t>
            </w:r>
            <w:r w:rsidRPr="00CB558A">
              <w:t xml:space="preserve">iso vertė </w:t>
            </w:r>
          </w:p>
          <w:p w14:paraId="6E485A29" w14:textId="77777777" w:rsidR="00F83CF5" w:rsidRPr="00CB558A" w:rsidRDefault="00F83CF5" w:rsidP="00FF5135">
            <w:pPr>
              <w:jc w:val="center"/>
            </w:pPr>
            <w:r w:rsidRPr="00CB558A">
              <w:t>(Eur be PVM)</w:t>
            </w:r>
          </w:p>
        </w:tc>
      </w:tr>
      <w:tr w:rsidR="00F83CF5" w:rsidRPr="00CB558A" w14:paraId="4A3B936C" w14:textId="77777777" w:rsidTr="00FF5135">
        <w:tc>
          <w:tcPr>
            <w:tcW w:w="443" w:type="dxa"/>
          </w:tcPr>
          <w:p w14:paraId="6D90452D" w14:textId="77777777" w:rsidR="00F83CF5" w:rsidRPr="00CB558A" w:rsidRDefault="00F83CF5" w:rsidP="00FF5135">
            <w:pPr>
              <w:jc w:val="center"/>
            </w:pPr>
            <w:r w:rsidRPr="00CB558A">
              <w:t>1.</w:t>
            </w:r>
          </w:p>
        </w:tc>
        <w:tc>
          <w:tcPr>
            <w:tcW w:w="3764" w:type="dxa"/>
            <w:shd w:val="clear" w:color="auto" w:fill="FFFFFF"/>
          </w:tcPr>
          <w:p w14:paraId="52BAB1CD" w14:textId="77777777" w:rsidR="00F83CF5" w:rsidRPr="00CB558A" w:rsidRDefault="00F83CF5" w:rsidP="00FF5135">
            <w:pPr>
              <w:jc w:val="both"/>
              <w:rPr>
                <w:rFonts w:eastAsia="Lucida Sans Unicode"/>
              </w:rPr>
            </w:pPr>
          </w:p>
        </w:tc>
        <w:tc>
          <w:tcPr>
            <w:tcW w:w="1080" w:type="dxa"/>
            <w:shd w:val="clear" w:color="auto" w:fill="FFFFFF"/>
          </w:tcPr>
          <w:p w14:paraId="5F43F963" w14:textId="77777777" w:rsidR="00F83CF5" w:rsidRPr="00CB558A" w:rsidRDefault="00F83CF5" w:rsidP="00FF5135">
            <w:pPr>
              <w:widowControl w:val="0"/>
              <w:overflowPunct w:val="0"/>
              <w:autoSpaceDE w:val="0"/>
              <w:autoSpaceDN w:val="0"/>
              <w:jc w:val="center"/>
              <w:rPr>
                <w:rFonts w:eastAsia="Lucida Sans Unicode"/>
              </w:rPr>
            </w:pPr>
          </w:p>
        </w:tc>
        <w:tc>
          <w:tcPr>
            <w:tcW w:w="1080" w:type="dxa"/>
            <w:shd w:val="clear" w:color="auto" w:fill="FFFFFF"/>
          </w:tcPr>
          <w:p w14:paraId="4DC324BA" w14:textId="77777777" w:rsidR="00F83CF5" w:rsidRPr="00CB558A" w:rsidRDefault="00F83CF5" w:rsidP="00FF5135">
            <w:pPr>
              <w:widowControl w:val="0"/>
              <w:overflowPunct w:val="0"/>
              <w:autoSpaceDE w:val="0"/>
              <w:autoSpaceDN w:val="0"/>
              <w:jc w:val="center"/>
              <w:rPr>
                <w:rFonts w:eastAsia="Lucida Sans Unicode"/>
              </w:rPr>
            </w:pPr>
          </w:p>
        </w:tc>
        <w:tc>
          <w:tcPr>
            <w:tcW w:w="1620" w:type="dxa"/>
          </w:tcPr>
          <w:p w14:paraId="5264E4A3" w14:textId="77777777" w:rsidR="00F83CF5" w:rsidRPr="00CB558A" w:rsidRDefault="00F83CF5" w:rsidP="00FF5135">
            <w:pPr>
              <w:jc w:val="center"/>
            </w:pPr>
          </w:p>
        </w:tc>
        <w:tc>
          <w:tcPr>
            <w:tcW w:w="1398" w:type="dxa"/>
          </w:tcPr>
          <w:p w14:paraId="03A41EBB" w14:textId="77777777" w:rsidR="00F83CF5" w:rsidRPr="00CB558A" w:rsidRDefault="00F83CF5" w:rsidP="00FF5135">
            <w:pPr>
              <w:jc w:val="center"/>
            </w:pPr>
          </w:p>
        </w:tc>
      </w:tr>
      <w:tr w:rsidR="00F83CF5" w:rsidRPr="00CB558A" w14:paraId="1DBA4036" w14:textId="77777777" w:rsidTr="00FF5135">
        <w:trPr>
          <w:cantSplit/>
        </w:trPr>
        <w:tc>
          <w:tcPr>
            <w:tcW w:w="7987" w:type="dxa"/>
            <w:gridSpan w:val="5"/>
          </w:tcPr>
          <w:p w14:paraId="6A936582" w14:textId="77777777" w:rsidR="00F83CF5" w:rsidRPr="00CB558A" w:rsidRDefault="00F83CF5" w:rsidP="00FF5135">
            <w:pPr>
              <w:jc w:val="right"/>
            </w:pPr>
            <w:r w:rsidRPr="00CB558A">
              <w:t>Iš viso</w:t>
            </w:r>
          </w:p>
        </w:tc>
        <w:tc>
          <w:tcPr>
            <w:tcW w:w="1398" w:type="dxa"/>
          </w:tcPr>
          <w:p w14:paraId="33AA0CCF" w14:textId="77777777" w:rsidR="00F83CF5" w:rsidRPr="00CB558A" w:rsidRDefault="00F83CF5" w:rsidP="00FF5135">
            <w:pPr>
              <w:jc w:val="center"/>
            </w:pPr>
          </w:p>
        </w:tc>
      </w:tr>
      <w:tr w:rsidR="00F83CF5" w:rsidRPr="00CB558A" w14:paraId="6DBFD0C9" w14:textId="77777777" w:rsidTr="00FF5135">
        <w:trPr>
          <w:cantSplit/>
        </w:trPr>
        <w:tc>
          <w:tcPr>
            <w:tcW w:w="7987" w:type="dxa"/>
            <w:gridSpan w:val="5"/>
          </w:tcPr>
          <w:p w14:paraId="0D3E1762" w14:textId="77777777" w:rsidR="00F83CF5" w:rsidRPr="00CB558A" w:rsidRDefault="00F83CF5" w:rsidP="00FF5135">
            <w:pPr>
              <w:jc w:val="right"/>
            </w:pPr>
            <w:r w:rsidRPr="00CB558A">
              <w:t>PVM %</w:t>
            </w:r>
          </w:p>
        </w:tc>
        <w:tc>
          <w:tcPr>
            <w:tcW w:w="1398" w:type="dxa"/>
          </w:tcPr>
          <w:p w14:paraId="2213D42F" w14:textId="77777777" w:rsidR="00F83CF5" w:rsidRPr="00CB558A" w:rsidRDefault="00F83CF5" w:rsidP="00FF5135">
            <w:pPr>
              <w:jc w:val="center"/>
            </w:pPr>
          </w:p>
        </w:tc>
      </w:tr>
      <w:tr w:rsidR="00F83CF5" w:rsidRPr="00CB558A" w14:paraId="33C4B6F5" w14:textId="77777777" w:rsidTr="00FF5135">
        <w:trPr>
          <w:cantSplit/>
        </w:trPr>
        <w:tc>
          <w:tcPr>
            <w:tcW w:w="7987" w:type="dxa"/>
            <w:gridSpan w:val="5"/>
          </w:tcPr>
          <w:p w14:paraId="72B99452" w14:textId="77777777" w:rsidR="00F83CF5" w:rsidRPr="00CB558A" w:rsidRDefault="00F83CF5" w:rsidP="00FF5135">
            <w:pPr>
              <w:jc w:val="right"/>
            </w:pPr>
            <w:r w:rsidRPr="00CB558A">
              <w:t>Iš viso</w:t>
            </w:r>
          </w:p>
        </w:tc>
        <w:tc>
          <w:tcPr>
            <w:tcW w:w="1398" w:type="dxa"/>
          </w:tcPr>
          <w:p w14:paraId="547BFDCE" w14:textId="77777777" w:rsidR="00F83CF5" w:rsidRPr="00CB558A" w:rsidRDefault="00F83CF5" w:rsidP="00FF5135">
            <w:pPr>
              <w:jc w:val="center"/>
            </w:pPr>
          </w:p>
        </w:tc>
      </w:tr>
    </w:tbl>
    <w:p w14:paraId="1CAB96CB" w14:textId="77777777" w:rsidR="00F83CF5" w:rsidRDefault="00F83CF5" w:rsidP="00F83CF5">
      <w:pPr>
        <w:pStyle w:val="Lentelsuraas0"/>
        <w:widowControl w:val="0"/>
        <w:shd w:val="clear" w:color="auto" w:fill="auto"/>
        <w:tabs>
          <w:tab w:val="left" w:leader="underscore" w:pos="9499"/>
        </w:tabs>
        <w:suppressAutoHyphens/>
        <w:spacing w:line="274" w:lineRule="exact"/>
        <w:ind w:right="281"/>
        <w:jc w:val="both"/>
        <w:rPr>
          <w:sz w:val="24"/>
          <w:szCs w:val="24"/>
        </w:rPr>
      </w:pPr>
    </w:p>
    <w:p w14:paraId="7DC4AFA7" w14:textId="77777777" w:rsidR="00F83CF5" w:rsidRDefault="00F83CF5" w:rsidP="0058437F">
      <w:pPr>
        <w:pStyle w:val="Lentelsuraas0"/>
        <w:widowControl w:val="0"/>
        <w:shd w:val="clear" w:color="auto" w:fill="auto"/>
        <w:tabs>
          <w:tab w:val="left" w:leader="underscore" w:pos="9499"/>
        </w:tabs>
        <w:suppressAutoHyphens/>
        <w:spacing w:line="274" w:lineRule="exact"/>
        <w:ind w:right="281" w:firstLine="1134"/>
        <w:jc w:val="both"/>
        <w:rPr>
          <w:sz w:val="24"/>
          <w:szCs w:val="24"/>
        </w:rPr>
      </w:pPr>
      <w:r w:rsidRPr="00EC1862">
        <w:rPr>
          <w:sz w:val="24"/>
          <w:szCs w:val="24"/>
        </w:rPr>
        <w:t xml:space="preserve">Šis aktas neatleidžia </w:t>
      </w:r>
      <w:r>
        <w:rPr>
          <w:sz w:val="24"/>
          <w:szCs w:val="24"/>
        </w:rPr>
        <w:t>Tiekėjo</w:t>
      </w:r>
      <w:r w:rsidRPr="00EC1862">
        <w:rPr>
          <w:sz w:val="24"/>
          <w:szCs w:val="24"/>
        </w:rPr>
        <w:t xml:space="preserve"> bei Pirkėjo nuo likusių jų sutartinių įsipareigojimų pagal nurodytą Sutartį vykdymo.</w:t>
      </w:r>
    </w:p>
    <w:p w14:paraId="7D938590" w14:textId="77777777" w:rsidR="00F83CF5" w:rsidRDefault="00F83CF5" w:rsidP="00F83CF5">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F83CF5" w:rsidRPr="00EC1862" w14:paraId="062013A7" w14:textId="77777777" w:rsidTr="00FF5135">
        <w:trPr>
          <w:trHeight w:val="20"/>
        </w:trPr>
        <w:tc>
          <w:tcPr>
            <w:tcW w:w="3072" w:type="dxa"/>
            <w:gridSpan w:val="2"/>
            <w:shd w:val="clear" w:color="auto" w:fill="FFFFFF"/>
          </w:tcPr>
          <w:p w14:paraId="1F77D4BC" w14:textId="77777777" w:rsidR="00F83CF5" w:rsidRPr="00EC1862" w:rsidRDefault="00F83CF5" w:rsidP="00FF5135">
            <w:pPr>
              <w:pStyle w:val="Pagrindinistekstas21"/>
              <w:widowControl w:val="0"/>
              <w:shd w:val="clear" w:color="auto" w:fill="auto"/>
              <w:suppressAutoHyphens/>
              <w:spacing w:after="0" w:line="240" w:lineRule="auto"/>
              <w:ind w:left="80" w:right="281"/>
              <w:jc w:val="left"/>
              <w:rPr>
                <w:spacing w:val="0"/>
                <w:sz w:val="24"/>
                <w:szCs w:val="24"/>
              </w:rPr>
            </w:pPr>
            <w:r w:rsidRPr="00EC1862">
              <w:rPr>
                <w:spacing w:val="0"/>
                <w:sz w:val="24"/>
                <w:szCs w:val="24"/>
              </w:rPr>
              <w:t>Perdavė Sub</w:t>
            </w:r>
            <w:r>
              <w:rPr>
                <w:spacing w:val="0"/>
                <w:sz w:val="24"/>
                <w:szCs w:val="24"/>
              </w:rPr>
              <w:t>tiekėjo</w:t>
            </w:r>
            <w:r w:rsidRPr="00EC1862">
              <w:rPr>
                <w:spacing w:val="0"/>
                <w:sz w:val="24"/>
                <w:szCs w:val="24"/>
              </w:rPr>
              <w:t xml:space="preserve"> atstovas</w:t>
            </w:r>
          </w:p>
        </w:tc>
        <w:tc>
          <w:tcPr>
            <w:tcW w:w="3240" w:type="dxa"/>
            <w:gridSpan w:val="2"/>
            <w:shd w:val="clear" w:color="auto" w:fill="FFFFFF"/>
          </w:tcPr>
          <w:p w14:paraId="5328E7AB" w14:textId="77777777" w:rsidR="00F83CF5" w:rsidRPr="00EC1862" w:rsidRDefault="00F83CF5" w:rsidP="00FF5135">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 xml:space="preserve">Patvirtino </w:t>
            </w:r>
            <w:r>
              <w:rPr>
                <w:spacing w:val="0"/>
                <w:sz w:val="24"/>
                <w:szCs w:val="24"/>
              </w:rPr>
              <w:t>Tiekėjo</w:t>
            </w:r>
            <w:r w:rsidRPr="00EC1862">
              <w:rPr>
                <w:spacing w:val="0"/>
                <w:sz w:val="24"/>
                <w:szCs w:val="24"/>
              </w:rPr>
              <w:t xml:space="preserve"> atstovas</w:t>
            </w:r>
          </w:p>
        </w:tc>
        <w:tc>
          <w:tcPr>
            <w:tcW w:w="3327" w:type="dxa"/>
            <w:gridSpan w:val="2"/>
            <w:shd w:val="clear" w:color="auto" w:fill="FFFFFF"/>
          </w:tcPr>
          <w:p w14:paraId="634C6DE0" w14:textId="77777777" w:rsidR="00F83CF5" w:rsidRPr="00EC1862" w:rsidRDefault="00F83CF5" w:rsidP="00FF5135">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F83CF5" w:rsidRPr="00EC1862" w14:paraId="0CFAA515" w14:textId="77777777" w:rsidTr="00FF5135">
        <w:trPr>
          <w:trHeight w:val="20"/>
        </w:trPr>
        <w:tc>
          <w:tcPr>
            <w:tcW w:w="1286" w:type="dxa"/>
            <w:shd w:val="clear" w:color="auto" w:fill="FFFFFF"/>
          </w:tcPr>
          <w:p w14:paraId="179EA904" w14:textId="77777777" w:rsidR="00F83CF5" w:rsidRPr="00EC1862" w:rsidRDefault="00F83CF5" w:rsidP="00FF5135">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3CC6AC89" w14:textId="77777777" w:rsidR="00F83CF5" w:rsidRPr="00EC1862" w:rsidRDefault="00F83CF5" w:rsidP="00FF5135">
            <w:pPr>
              <w:widowControl w:val="0"/>
              <w:ind w:right="281"/>
              <w:jc w:val="both"/>
            </w:pPr>
          </w:p>
        </w:tc>
        <w:tc>
          <w:tcPr>
            <w:tcW w:w="1333" w:type="dxa"/>
            <w:shd w:val="clear" w:color="auto" w:fill="FFFFFF"/>
          </w:tcPr>
          <w:p w14:paraId="2CD5D272"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21F72E9E" w14:textId="77777777" w:rsidR="00F83CF5" w:rsidRPr="00EC1862" w:rsidRDefault="00F83CF5" w:rsidP="00FF5135">
            <w:pPr>
              <w:widowControl w:val="0"/>
              <w:ind w:right="281"/>
              <w:jc w:val="both"/>
            </w:pPr>
          </w:p>
        </w:tc>
        <w:tc>
          <w:tcPr>
            <w:tcW w:w="1353" w:type="dxa"/>
            <w:shd w:val="clear" w:color="auto" w:fill="FFFFFF"/>
          </w:tcPr>
          <w:p w14:paraId="22C416A7"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57A5C16F" w14:textId="77777777" w:rsidR="00F83CF5" w:rsidRPr="00EC1862" w:rsidRDefault="00F83CF5" w:rsidP="00FF5135">
            <w:pPr>
              <w:widowControl w:val="0"/>
              <w:ind w:right="281"/>
              <w:jc w:val="both"/>
            </w:pPr>
          </w:p>
        </w:tc>
      </w:tr>
      <w:tr w:rsidR="00F83CF5" w:rsidRPr="00EC1862" w14:paraId="2D7F1AA0" w14:textId="77777777" w:rsidTr="00FF5135">
        <w:trPr>
          <w:trHeight w:val="20"/>
        </w:trPr>
        <w:tc>
          <w:tcPr>
            <w:tcW w:w="1286" w:type="dxa"/>
            <w:shd w:val="clear" w:color="auto" w:fill="FFFFFF"/>
          </w:tcPr>
          <w:p w14:paraId="069BBD5F"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1FBC9578" w14:textId="77777777" w:rsidR="00F83CF5" w:rsidRPr="00EC1862" w:rsidRDefault="00F83CF5" w:rsidP="00FF5135">
            <w:pPr>
              <w:widowControl w:val="0"/>
              <w:ind w:right="281"/>
              <w:jc w:val="both"/>
            </w:pPr>
          </w:p>
        </w:tc>
        <w:tc>
          <w:tcPr>
            <w:tcW w:w="1333" w:type="dxa"/>
            <w:shd w:val="clear" w:color="auto" w:fill="FFFFFF"/>
          </w:tcPr>
          <w:p w14:paraId="20BED9AA"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54B103A8" w14:textId="77777777" w:rsidR="00F83CF5" w:rsidRPr="00EC1862" w:rsidRDefault="00F83CF5" w:rsidP="00FF5135">
            <w:pPr>
              <w:widowControl w:val="0"/>
              <w:ind w:right="281"/>
              <w:jc w:val="both"/>
            </w:pPr>
          </w:p>
        </w:tc>
        <w:tc>
          <w:tcPr>
            <w:tcW w:w="1353" w:type="dxa"/>
            <w:shd w:val="clear" w:color="auto" w:fill="FFFFFF"/>
          </w:tcPr>
          <w:p w14:paraId="25E62703"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097375E9" w14:textId="77777777" w:rsidR="00F83CF5" w:rsidRPr="00EC1862" w:rsidRDefault="00F83CF5" w:rsidP="00FF5135">
            <w:pPr>
              <w:widowControl w:val="0"/>
              <w:ind w:right="281"/>
              <w:jc w:val="both"/>
            </w:pPr>
          </w:p>
        </w:tc>
      </w:tr>
      <w:tr w:rsidR="00F83CF5" w:rsidRPr="00EC1862" w14:paraId="3807EB7F" w14:textId="77777777" w:rsidTr="00FF5135">
        <w:trPr>
          <w:trHeight w:val="20"/>
        </w:trPr>
        <w:tc>
          <w:tcPr>
            <w:tcW w:w="1286" w:type="dxa"/>
            <w:shd w:val="clear" w:color="auto" w:fill="FFFFFF"/>
          </w:tcPr>
          <w:p w14:paraId="002D41B3"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633E0DC6" w14:textId="77777777" w:rsidR="00F83CF5" w:rsidRPr="00EC1862" w:rsidRDefault="00F83CF5" w:rsidP="00FF5135">
            <w:pPr>
              <w:widowControl w:val="0"/>
              <w:ind w:right="281"/>
              <w:jc w:val="both"/>
            </w:pPr>
          </w:p>
        </w:tc>
        <w:tc>
          <w:tcPr>
            <w:tcW w:w="1333" w:type="dxa"/>
            <w:shd w:val="clear" w:color="auto" w:fill="FFFFFF"/>
          </w:tcPr>
          <w:p w14:paraId="5EA3430A"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384FC441" w14:textId="77777777" w:rsidR="00F83CF5" w:rsidRPr="00EC1862" w:rsidRDefault="00F83CF5" w:rsidP="00FF5135">
            <w:pPr>
              <w:widowControl w:val="0"/>
              <w:ind w:right="281"/>
              <w:jc w:val="both"/>
            </w:pPr>
          </w:p>
        </w:tc>
        <w:tc>
          <w:tcPr>
            <w:tcW w:w="1353" w:type="dxa"/>
            <w:shd w:val="clear" w:color="auto" w:fill="FFFFFF"/>
          </w:tcPr>
          <w:p w14:paraId="6728C17C"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2193A404" w14:textId="77777777" w:rsidR="00F83CF5" w:rsidRPr="00EC1862" w:rsidRDefault="00F83CF5" w:rsidP="00FF5135">
            <w:pPr>
              <w:widowControl w:val="0"/>
              <w:ind w:right="281"/>
              <w:jc w:val="both"/>
            </w:pPr>
          </w:p>
        </w:tc>
      </w:tr>
      <w:tr w:rsidR="00F83CF5" w:rsidRPr="00EC1862" w14:paraId="4DA15116" w14:textId="77777777" w:rsidTr="00FF5135">
        <w:trPr>
          <w:trHeight w:val="20"/>
        </w:trPr>
        <w:tc>
          <w:tcPr>
            <w:tcW w:w="1286" w:type="dxa"/>
            <w:shd w:val="clear" w:color="auto" w:fill="FFFFFF"/>
          </w:tcPr>
          <w:p w14:paraId="22E229E6"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596E3053" w14:textId="77777777" w:rsidR="00F83CF5" w:rsidRPr="00EC1862" w:rsidRDefault="00F83CF5" w:rsidP="00FF5135">
            <w:pPr>
              <w:widowControl w:val="0"/>
              <w:ind w:right="281"/>
              <w:jc w:val="both"/>
            </w:pPr>
          </w:p>
        </w:tc>
        <w:tc>
          <w:tcPr>
            <w:tcW w:w="1333" w:type="dxa"/>
            <w:shd w:val="clear" w:color="auto" w:fill="FFFFFF"/>
          </w:tcPr>
          <w:p w14:paraId="7340BCD6"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15995209" w14:textId="77777777" w:rsidR="00F83CF5" w:rsidRPr="00EC1862" w:rsidRDefault="00F83CF5" w:rsidP="00FF5135">
            <w:pPr>
              <w:widowControl w:val="0"/>
              <w:ind w:right="281"/>
              <w:jc w:val="both"/>
            </w:pPr>
          </w:p>
        </w:tc>
        <w:tc>
          <w:tcPr>
            <w:tcW w:w="1353" w:type="dxa"/>
            <w:shd w:val="clear" w:color="auto" w:fill="FFFFFF"/>
          </w:tcPr>
          <w:p w14:paraId="35ECD326"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596D3544" w14:textId="77777777" w:rsidR="00F83CF5" w:rsidRPr="00EC1862" w:rsidRDefault="00F83CF5" w:rsidP="00FF5135">
            <w:pPr>
              <w:widowControl w:val="0"/>
              <w:ind w:right="281"/>
              <w:jc w:val="both"/>
            </w:pPr>
          </w:p>
        </w:tc>
      </w:tr>
    </w:tbl>
    <w:p w14:paraId="40B09B99" w14:textId="77777777" w:rsidR="00F83CF5" w:rsidRPr="00EC1862" w:rsidRDefault="00F83CF5" w:rsidP="00F83CF5">
      <w:pPr>
        <w:pStyle w:val="Lentelsuraas0"/>
        <w:widowControl w:val="0"/>
        <w:shd w:val="clear" w:color="auto" w:fill="auto"/>
        <w:tabs>
          <w:tab w:val="left" w:leader="underscore" w:pos="9499"/>
        </w:tabs>
        <w:suppressAutoHyphens/>
        <w:spacing w:line="274" w:lineRule="exact"/>
        <w:ind w:right="281"/>
        <w:jc w:val="both"/>
        <w:rPr>
          <w:sz w:val="24"/>
          <w:szCs w:val="24"/>
        </w:rPr>
      </w:pPr>
    </w:p>
    <w:p w14:paraId="524E17EB" w14:textId="77777777" w:rsidR="00F83CF5" w:rsidRPr="00EC1862" w:rsidRDefault="00F83CF5" w:rsidP="00F83CF5">
      <w:pPr>
        <w:widowControl w:val="0"/>
        <w:spacing w:line="180" w:lineRule="exact"/>
        <w:ind w:right="281"/>
        <w:jc w:val="both"/>
      </w:pPr>
    </w:p>
    <w:p w14:paraId="18F87C53" w14:textId="77777777" w:rsidR="00F83CF5" w:rsidRDefault="00F83CF5" w:rsidP="00F83CF5">
      <w:pPr>
        <w:pStyle w:val="Pagrindinistekstas"/>
        <w:widowControl w:val="0"/>
        <w:spacing w:after="0" w:line="259" w:lineRule="auto"/>
        <w:ind w:firstLine="4820"/>
        <w:rPr>
          <w:szCs w:val="24"/>
          <w:lang w:val="lt-LT"/>
        </w:rPr>
      </w:pPr>
    </w:p>
    <w:p w14:paraId="0FC6297D" w14:textId="77777777" w:rsidR="00F83CF5" w:rsidRDefault="00F83CF5" w:rsidP="00F83CF5">
      <w:pPr>
        <w:pStyle w:val="Pagrindinistekstas"/>
        <w:widowControl w:val="0"/>
        <w:spacing w:after="0" w:line="259" w:lineRule="auto"/>
        <w:jc w:val="center"/>
        <w:rPr>
          <w:szCs w:val="24"/>
          <w:lang w:val="lt-LT"/>
        </w:rPr>
      </w:pPr>
      <w:r>
        <w:rPr>
          <w:szCs w:val="24"/>
          <w:lang w:val="lt-LT"/>
        </w:rPr>
        <w:t>___________</w:t>
      </w:r>
    </w:p>
    <w:p w14:paraId="40324FC4" w14:textId="77777777" w:rsidR="00F83CF5" w:rsidRDefault="00F83CF5" w:rsidP="00F83CF5">
      <w:pPr>
        <w:pStyle w:val="Pagrindinistekstas"/>
        <w:widowControl w:val="0"/>
        <w:spacing w:after="0" w:line="259" w:lineRule="auto"/>
        <w:ind w:firstLine="4820"/>
        <w:rPr>
          <w:szCs w:val="24"/>
          <w:lang w:val="lt-LT"/>
        </w:rPr>
      </w:pPr>
    </w:p>
    <w:p w14:paraId="652AE43F" w14:textId="77777777" w:rsidR="00F83CF5" w:rsidRDefault="00F83CF5" w:rsidP="00F83CF5">
      <w:pPr>
        <w:pStyle w:val="Pagrindinistekstas"/>
        <w:widowControl w:val="0"/>
        <w:spacing w:after="0" w:line="259" w:lineRule="auto"/>
        <w:ind w:firstLine="4820"/>
        <w:rPr>
          <w:szCs w:val="24"/>
          <w:lang w:val="lt-LT"/>
        </w:rPr>
      </w:pPr>
    </w:p>
    <w:p w14:paraId="3983411E" w14:textId="77777777" w:rsidR="00F83CF5" w:rsidRDefault="00F83CF5" w:rsidP="00F83CF5">
      <w:pPr>
        <w:pStyle w:val="Pagrindinistekstas"/>
        <w:widowControl w:val="0"/>
        <w:spacing w:after="0" w:line="259" w:lineRule="auto"/>
        <w:ind w:firstLine="4820"/>
        <w:rPr>
          <w:szCs w:val="24"/>
          <w:lang w:val="lt-LT"/>
        </w:rPr>
      </w:pPr>
    </w:p>
    <w:p w14:paraId="7B65FBE1" w14:textId="77777777" w:rsidR="00F83CF5" w:rsidRDefault="00F83CF5" w:rsidP="00F83CF5">
      <w:pPr>
        <w:pStyle w:val="Pagrindinistekstas"/>
        <w:widowControl w:val="0"/>
        <w:spacing w:after="0" w:line="259" w:lineRule="auto"/>
        <w:ind w:firstLine="4820"/>
        <w:rPr>
          <w:szCs w:val="24"/>
          <w:lang w:val="lt-LT"/>
        </w:rPr>
      </w:pPr>
    </w:p>
    <w:p w14:paraId="127CDABB" w14:textId="77777777" w:rsidR="00F83CF5" w:rsidRDefault="00F83CF5" w:rsidP="00F83CF5">
      <w:pPr>
        <w:pStyle w:val="Pagrindinistekstas"/>
        <w:widowControl w:val="0"/>
        <w:spacing w:after="0" w:line="259" w:lineRule="auto"/>
        <w:ind w:firstLine="4820"/>
        <w:rPr>
          <w:szCs w:val="24"/>
          <w:lang w:val="lt-LT"/>
        </w:rPr>
      </w:pPr>
    </w:p>
    <w:p w14:paraId="5ADFF24D" w14:textId="77777777" w:rsidR="00F83CF5" w:rsidRDefault="00F83CF5" w:rsidP="00F83CF5">
      <w:pPr>
        <w:pStyle w:val="Pagrindinistekstas"/>
        <w:widowControl w:val="0"/>
        <w:spacing w:after="0" w:line="259" w:lineRule="auto"/>
        <w:ind w:firstLine="4820"/>
        <w:rPr>
          <w:szCs w:val="24"/>
          <w:lang w:val="lt-LT"/>
        </w:rPr>
      </w:pPr>
    </w:p>
    <w:p w14:paraId="5C5F60EB" w14:textId="77777777" w:rsidR="00F83CF5" w:rsidRDefault="00F83CF5" w:rsidP="00F83CF5">
      <w:pPr>
        <w:pStyle w:val="Pagrindinistekstas"/>
        <w:widowControl w:val="0"/>
        <w:spacing w:after="0" w:line="259" w:lineRule="auto"/>
        <w:ind w:firstLine="4820"/>
        <w:rPr>
          <w:szCs w:val="24"/>
          <w:lang w:val="lt-LT"/>
        </w:rPr>
      </w:pPr>
    </w:p>
    <w:p w14:paraId="5215F541" w14:textId="77777777" w:rsidR="00F83CF5" w:rsidRDefault="00F83CF5" w:rsidP="00F83CF5">
      <w:pPr>
        <w:pStyle w:val="Pagrindinistekstas"/>
        <w:widowControl w:val="0"/>
        <w:spacing w:after="0" w:line="259" w:lineRule="auto"/>
        <w:ind w:firstLine="4820"/>
        <w:rPr>
          <w:szCs w:val="24"/>
          <w:lang w:val="lt-LT"/>
        </w:rPr>
      </w:pPr>
    </w:p>
    <w:p w14:paraId="2F6EAF4F" w14:textId="77777777" w:rsidR="00F83CF5" w:rsidRDefault="00F83CF5" w:rsidP="00F83CF5">
      <w:pPr>
        <w:pStyle w:val="Pagrindinistekstas"/>
        <w:widowControl w:val="0"/>
        <w:spacing w:after="0" w:line="259" w:lineRule="auto"/>
        <w:ind w:firstLine="4820"/>
        <w:rPr>
          <w:szCs w:val="24"/>
          <w:lang w:val="lt-LT"/>
        </w:rPr>
      </w:pPr>
    </w:p>
    <w:p w14:paraId="4448245E" w14:textId="77777777" w:rsidR="00F83CF5" w:rsidRPr="00EC1862" w:rsidRDefault="00F83CF5" w:rsidP="00F83CF5">
      <w:pPr>
        <w:pStyle w:val="Pagrindinistekstas"/>
        <w:widowControl w:val="0"/>
        <w:spacing w:after="0" w:line="259" w:lineRule="auto"/>
        <w:ind w:firstLine="4820"/>
        <w:rPr>
          <w:szCs w:val="24"/>
          <w:lang w:val="lt-LT"/>
        </w:rPr>
      </w:pPr>
      <w:r w:rsidRPr="00EC1862">
        <w:rPr>
          <w:szCs w:val="24"/>
          <w:lang w:val="lt-LT"/>
        </w:rPr>
        <w:t>PATVIRTINTA</w:t>
      </w:r>
    </w:p>
    <w:p w14:paraId="1EA80C9B" w14:textId="77777777" w:rsidR="00F83CF5" w:rsidRPr="00EC1862" w:rsidRDefault="00F83CF5" w:rsidP="00F83CF5">
      <w:pPr>
        <w:pStyle w:val="Pagrindinistekstas"/>
        <w:widowControl w:val="0"/>
        <w:spacing w:after="0" w:line="259" w:lineRule="auto"/>
        <w:ind w:left="4820"/>
        <w:jc w:val="both"/>
        <w:rPr>
          <w:rFonts w:eastAsia="Calibri"/>
          <w:szCs w:val="24"/>
          <w:lang w:val="lt-LT"/>
        </w:rPr>
      </w:pPr>
      <w:r w:rsidRPr="00EC1862">
        <w:rPr>
          <w:rFonts w:eastAsia="Calibri"/>
          <w:szCs w:val="24"/>
          <w:lang w:val="lt-LT"/>
        </w:rPr>
        <w:t>Ignalinos rajono savivaldybės administracijos direktoriaus 202</w:t>
      </w:r>
      <w:r w:rsidR="00253E06">
        <w:rPr>
          <w:rFonts w:eastAsia="Calibri"/>
          <w:szCs w:val="24"/>
          <w:lang w:val="lt-LT"/>
        </w:rPr>
        <w:t>3</w:t>
      </w:r>
      <w:r w:rsidRPr="00EC1862">
        <w:rPr>
          <w:rFonts w:eastAsia="Calibri"/>
          <w:szCs w:val="24"/>
          <w:lang w:val="lt-LT"/>
        </w:rPr>
        <w:t xml:space="preserve"> m.                   d. įsakymu Nr.</w:t>
      </w:r>
    </w:p>
    <w:p w14:paraId="2FF863B6" w14:textId="77777777" w:rsidR="00F83CF5" w:rsidRPr="00EC1862" w:rsidRDefault="00F83CF5" w:rsidP="00F83CF5">
      <w:pPr>
        <w:pStyle w:val="Pagrindinistekstas"/>
        <w:widowControl w:val="0"/>
        <w:spacing w:after="0" w:line="259" w:lineRule="auto"/>
        <w:ind w:left="4820"/>
        <w:jc w:val="both"/>
        <w:rPr>
          <w:rFonts w:eastAsia="Calibri"/>
          <w:szCs w:val="24"/>
          <w:lang w:val="lt-LT"/>
        </w:rPr>
      </w:pPr>
    </w:p>
    <w:p w14:paraId="671608F1" w14:textId="77777777" w:rsidR="00F83CF5" w:rsidRPr="00EC1862" w:rsidRDefault="00F83CF5" w:rsidP="00F83CF5">
      <w:pPr>
        <w:pStyle w:val="Temosantrat10"/>
        <w:widowControl w:val="0"/>
        <w:shd w:val="clear" w:color="auto" w:fill="auto"/>
        <w:suppressAutoHyphens/>
        <w:spacing w:after="0" w:line="240" w:lineRule="auto"/>
        <w:rPr>
          <w:b/>
          <w:sz w:val="24"/>
          <w:szCs w:val="24"/>
        </w:rPr>
      </w:pPr>
      <w:r>
        <w:rPr>
          <w:b/>
          <w:sz w:val="24"/>
          <w:szCs w:val="24"/>
        </w:rPr>
        <w:t>(</w:t>
      </w:r>
      <w:r w:rsidRPr="00EC1862">
        <w:rPr>
          <w:b/>
          <w:sz w:val="24"/>
          <w:szCs w:val="24"/>
        </w:rPr>
        <w:t xml:space="preserve">Tipinės </w:t>
      </w:r>
      <w:r>
        <w:rPr>
          <w:b/>
          <w:sz w:val="24"/>
          <w:szCs w:val="24"/>
        </w:rPr>
        <w:t xml:space="preserve">paslaugų fiksuoto įkainio </w:t>
      </w:r>
      <w:r w:rsidRPr="00EC1862">
        <w:rPr>
          <w:b/>
          <w:sz w:val="24"/>
          <w:szCs w:val="24"/>
        </w:rPr>
        <w:t>viešojo pirkimo–pardavimo sutarties forma*</w:t>
      </w:r>
      <w:r>
        <w:rPr>
          <w:b/>
          <w:sz w:val="24"/>
          <w:szCs w:val="24"/>
        </w:rPr>
        <w:t>)</w:t>
      </w:r>
    </w:p>
    <w:p w14:paraId="5361FEDC" w14:textId="77777777" w:rsidR="00F83CF5" w:rsidRPr="00EC1862" w:rsidRDefault="00F83CF5" w:rsidP="00F83CF5">
      <w:pPr>
        <w:pStyle w:val="Temosantrat10"/>
        <w:widowControl w:val="0"/>
        <w:shd w:val="clear" w:color="auto" w:fill="auto"/>
        <w:suppressAutoHyphens/>
        <w:spacing w:after="0" w:line="240" w:lineRule="auto"/>
        <w:ind w:firstLine="4678"/>
        <w:jc w:val="both"/>
        <w:rPr>
          <w:sz w:val="24"/>
          <w:szCs w:val="24"/>
        </w:rPr>
      </w:pPr>
    </w:p>
    <w:p w14:paraId="717B1AAE" w14:textId="77777777" w:rsidR="00F83CF5" w:rsidRPr="00EC1862" w:rsidRDefault="00F83CF5" w:rsidP="00F83CF5">
      <w:pPr>
        <w:pStyle w:val="Temosantrat10"/>
        <w:widowControl w:val="0"/>
        <w:shd w:val="clear" w:color="auto" w:fill="auto"/>
        <w:suppressAutoHyphens/>
        <w:spacing w:after="0" w:line="240" w:lineRule="auto"/>
        <w:jc w:val="both"/>
        <w:rPr>
          <w:i/>
          <w:sz w:val="24"/>
          <w:szCs w:val="24"/>
        </w:rPr>
      </w:pPr>
      <w:r w:rsidRPr="00EC1862">
        <w:rPr>
          <w:i/>
          <w:sz w:val="24"/>
          <w:szCs w:val="24"/>
        </w:rPr>
        <w:t>* Rengiant sutarties projektą</w:t>
      </w:r>
      <w:r w:rsidR="00782AD7">
        <w:rPr>
          <w:i/>
          <w:sz w:val="24"/>
          <w:szCs w:val="24"/>
        </w:rPr>
        <w:t>,</w:t>
      </w:r>
      <w:r w:rsidRPr="00EC1862">
        <w:rPr>
          <w:i/>
          <w:sz w:val="24"/>
          <w:szCs w:val="24"/>
        </w:rPr>
        <w:t xml:space="preserve"> pildomos tik </w:t>
      </w:r>
      <w:r w:rsidRPr="00EC1862">
        <w:rPr>
          <w:i/>
          <w:sz w:val="24"/>
          <w:szCs w:val="24"/>
          <w:highlight w:val="lightGray"/>
        </w:rPr>
        <w:t>pilka spalva</w:t>
      </w:r>
      <w:r w:rsidRPr="00EC1862">
        <w:rPr>
          <w:i/>
          <w:sz w:val="24"/>
          <w:szCs w:val="24"/>
        </w:rPr>
        <w:t xml:space="preserve"> pažymėtos sutarties nuostatos, kitos sutarties nuostatos nėra keičiamos. </w:t>
      </w:r>
      <w:r w:rsidRPr="00EC1862">
        <w:rPr>
          <w:i/>
          <w:color w:val="FF0000"/>
          <w:sz w:val="24"/>
          <w:szCs w:val="24"/>
        </w:rPr>
        <w:t>Raudonu šriftu</w:t>
      </w:r>
      <w:r w:rsidRPr="00EC1862">
        <w:rPr>
          <w:i/>
          <w:sz w:val="24"/>
          <w:szCs w:val="24"/>
        </w:rPr>
        <w:t xml:space="preserve"> išskirtos nuostatos pildomos rengiant sutartį pasirašymui po įvykusio pirkimo.</w:t>
      </w:r>
    </w:p>
    <w:p w14:paraId="1ABB8078" w14:textId="77777777" w:rsidR="00F83CF5" w:rsidRPr="00EC1862" w:rsidRDefault="00F83CF5" w:rsidP="00F83CF5">
      <w:pPr>
        <w:pStyle w:val="Temosantrat10"/>
        <w:widowControl w:val="0"/>
        <w:shd w:val="clear" w:color="auto" w:fill="auto"/>
        <w:suppressAutoHyphens/>
        <w:spacing w:after="0" w:line="240" w:lineRule="auto"/>
        <w:jc w:val="both"/>
        <w:rPr>
          <w:i/>
          <w:sz w:val="24"/>
          <w:szCs w:val="24"/>
        </w:rPr>
      </w:pPr>
    </w:p>
    <w:p w14:paraId="263C4DCB" w14:textId="77777777" w:rsidR="00F83CF5" w:rsidRPr="00EC1862" w:rsidRDefault="00F83CF5" w:rsidP="00F83CF5">
      <w:pPr>
        <w:pStyle w:val="Pagrindinistekstas2"/>
        <w:widowControl w:val="0"/>
        <w:shd w:val="clear" w:color="auto" w:fill="auto"/>
        <w:suppressAutoHyphens/>
        <w:spacing w:before="0" w:after="0" w:line="240" w:lineRule="auto"/>
        <w:ind w:firstLine="0"/>
        <w:rPr>
          <w:sz w:val="24"/>
          <w:szCs w:val="24"/>
        </w:rPr>
      </w:pPr>
    </w:p>
    <w:p w14:paraId="7281222F" w14:textId="77777777" w:rsidR="00F83CF5" w:rsidRPr="00EC1862" w:rsidRDefault="00F83CF5" w:rsidP="00F83CF5">
      <w:pPr>
        <w:pStyle w:val="Temosantrat20"/>
        <w:widowControl w:val="0"/>
        <w:shd w:val="clear" w:color="auto" w:fill="auto"/>
        <w:suppressAutoHyphens/>
        <w:spacing w:before="0" w:after="0" w:line="240" w:lineRule="auto"/>
        <w:rPr>
          <w:b/>
          <w:sz w:val="24"/>
          <w:szCs w:val="24"/>
        </w:rPr>
      </w:pPr>
      <w:r>
        <w:rPr>
          <w:b/>
          <w:sz w:val="24"/>
          <w:szCs w:val="24"/>
        </w:rPr>
        <w:t>PASLAUGŲ</w:t>
      </w:r>
      <w:r w:rsidRPr="00EC1862">
        <w:rPr>
          <w:b/>
          <w:sz w:val="24"/>
          <w:szCs w:val="24"/>
        </w:rPr>
        <w:t xml:space="preserve"> VIEŠOJO PIRKIMO–PARDAVIMO SUTARTIS </w:t>
      </w:r>
    </w:p>
    <w:p w14:paraId="5F09632D" w14:textId="77777777" w:rsidR="00F83CF5" w:rsidRPr="00594257" w:rsidRDefault="00F83CF5" w:rsidP="00F83CF5">
      <w:pPr>
        <w:pStyle w:val="Temosantrat20"/>
        <w:widowControl w:val="0"/>
        <w:shd w:val="clear" w:color="auto" w:fill="auto"/>
        <w:suppressAutoHyphens/>
        <w:spacing w:before="0" w:after="0" w:line="240" w:lineRule="auto"/>
        <w:rPr>
          <w:sz w:val="24"/>
          <w:szCs w:val="24"/>
        </w:rPr>
      </w:pPr>
    </w:p>
    <w:p w14:paraId="062EAA2A" w14:textId="77777777" w:rsidR="00F83CF5" w:rsidRPr="00594257" w:rsidRDefault="00F83CF5" w:rsidP="00F83CF5">
      <w:pPr>
        <w:pStyle w:val="Temosantrat20"/>
        <w:widowControl w:val="0"/>
        <w:shd w:val="clear" w:color="auto" w:fill="auto"/>
        <w:suppressAutoHyphens/>
        <w:spacing w:before="0" w:after="0" w:line="240" w:lineRule="auto"/>
        <w:rPr>
          <w:rStyle w:val="Temosantrat2Iretinimas-1tk"/>
          <w:spacing w:val="0"/>
          <w:sz w:val="24"/>
          <w:szCs w:val="24"/>
        </w:rPr>
      </w:pPr>
      <w:r w:rsidRPr="00594257">
        <w:rPr>
          <w:rStyle w:val="Temosantrat2Iretinimas-1tk"/>
          <w:spacing w:val="0"/>
          <w:sz w:val="24"/>
          <w:szCs w:val="24"/>
        </w:rPr>
        <w:t>202   m.                          d. Nr.</w:t>
      </w:r>
    </w:p>
    <w:p w14:paraId="4742C78D" w14:textId="77777777" w:rsidR="00F83CF5" w:rsidRPr="00EC1862" w:rsidRDefault="00F83CF5" w:rsidP="00F83CF5">
      <w:pPr>
        <w:pStyle w:val="Pagrindinistekstas2"/>
        <w:widowControl w:val="0"/>
        <w:shd w:val="clear" w:color="auto" w:fill="auto"/>
        <w:suppressAutoHyphens/>
        <w:spacing w:before="0" w:after="0" w:line="240" w:lineRule="auto"/>
        <w:ind w:firstLine="0"/>
        <w:rPr>
          <w:sz w:val="24"/>
          <w:szCs w:val="24"/>
        </w:rPr>
      </w:pPr>
    </w:p>
    <w:p w14:paraId="67EE5233" w14:textId="77777777" w:rsidR="00F83CF5" w:rsidRPr="00EC1862" w:rsidRDefault="00F83CF5" w:rsidP="00F83CF5">
      <w:pPr>
        <w:pStyle w:val="Pagrindinistekstas2"/>
        <w:widowControl w:val="0"/>
        <w:shd w:val="clear" w:color="auto" w:fill="auto"/>
        <w:suppressAutoHyphens/>
        <w:spacing w:before="0" w:after="0" w:line="240" w:lineRule="auto"/>
        <w:ind w:firstLine="0"/>
        <w:rPr>
          <w:sz w:val="24"/>
          <w:szCs w:val="24"/>
        </w:rPr>
      </w:pPr>
      <w:r w:rsidRPr="00EC1862">
        <w:rPr>
          <w:sz w:val="24"/>
          <w:szCs w:val="24"/>
        </w:rPr>
        <w:t xml:space="preserve">Pirkimo numeris </w:t>
      </w:r>
      <w:r w:rsidRPr="00EC1862">
        <w:rPr>
          <w:color w:val="FF0000"/>
          <w:sz w:val="24"/>
          <w:szCs w:val="24"/>
        </w:rPr>
        <w:t xml:space="preserve">įrašyti </w:t>
      </w:r>
    </w:p>
    <w:p w14:paraId="3CD45089" w14:textId="77777777" w:rsidR="00F83CF5" w:rsidRPr="00EC1862" w:rsidRDefault="00F83CF5" w:rsidP="00F83CF5">
      <w:pPr>
        <w:pStyle w:val="Pagrindinistekstas2"/>
        <w:widowControl w:val="0"/>
        <w:shd w:val="clear" w:color="auto" w:fill="auto"/>
        <w:suppressAutoHyphens/>
        <w:spacing w:before="0" w:after="0" w:line="240" w:lineRule="auto"/>
        <w:ind w:firstLine="0"/>
        <w:rPr>
          <w:color w:val="FF0000"/>
          <w:sz w:val="24"/>
          <w:szCs w:val="24"/>
        </w:rPr>
      </w:pPr>
      <w:r w:rsidRPr="00EC1862">
        <w:rPr>
          <w:sz w:val="24"/>
          <w:szCs w:val="24"/>
        </w:rPr>
        <w:t xml:space="preserve">Pirkimo pavadinimas </w:t>
      </w:r>
      <w:r w:rsidRPr="00EC1862">
        <w:rPr>
          <w:color w:val="FF0000"/>
          <w:sz w:val="24"/>
          <w:szCs w:val="24"/>
        </w:rPr>
        <w:t>įrašyti</w:t>
      </w:r>
    </w:p>
    <w:p w14:paraId="382261B9" w14:textId="77777777" w:rsidR="00F83CF5" w:rsidRPr="00EC1862" w:rsidRDefault="00F83CF5" w:rsidP="00F83CF5">
      <w:pPr>
        <w:pStyle w:val="Pagrindinistekstas2"/>
        <w:widowControl w:val="0"/>
        <w:shd w:val="clear" w:color="auto" w:fill="auto"/>
        <w:suppressAutoHyphens/>
        <w:spacing w:before="0" w:after="0" w:line="240" w:lineRule="auto"/>
        <w:ind w:firstLine="0"/>
        <w:rPr>
          <w:color w:val="000000" w:themeColor="text1"/>
          <w:sz w:val="24"/>
          <w:szCs w:val="24"/>
        </w:rPr>
      </w:pPr>
      <w:r w:rsidRPr="00EC1862">
        <w:rPr>
          <w:color w:val="000000" w:themeColor="text1"/>
          <w:sz w:val="24"/>
          <w:szCs w:val="24"/>
        </w:rPr>
        <w:t xml:space="preserve">Komisijos protokolo ar Pirkimo pažymos dėl laimėjusio pasiūlymo nustatymo data ir Nr. </w:t>
      </w:r>
      <w:r w:rsidRPr="00EC1862">
        <w:rPr>
          <w:color w:val="FF0000"/>
          <w:sz w:val="24"/>
          <w:szCs w:val="24"/>
        </w:rPr>
        <w:t>įrašyti</w:t>
      </w:r>
    </w:p>
    <w:p w14:paraId="1A0BDAC3" w14:textId="77777777" w:rsidR="00F83CF5" w:rsidRPr="00EC1862" w:rsidRDefault="00F83CF5" w:rsidP="00F83CF5">
      <w:pPr>
        <w:pStyle w:val="Pagrindinistekstas2"/>
        <w:widowControl w:val="0"/>
        <w:shd w:val="clear" w:color="auto" w:fill="auto"/>
        <w:suppressAutoHyphens/>
        <w:spacing w:before="0" w:after="0" w:line="240" w:lineRule="auto"/>
        <w:ind w:firstLine="0"/>
        <w:rPr>
          <w:sz w:val="24"/>
          <w:szCs w:val="24"/>
        </w:rPr>
      </w:pPr>
    </w:p>
    <w:p w14:paraId="53D43B89" w14:textId="77777777" w:rsidR="00F83CF5" w:rsidRPr="00EC1862" w:rsidRDefault="00F83CF5" w:rsidP="00F83CF5">
      <w:pPr>
        <w:pStyle w:val="Temosantrat20"/>
        <w:widowControl w:val="0"/>
        <w:shd w:val="clear" w:color="auto" w:fill="auto"/>
        <w:suppressAutoHyphens/>
        <w:spacing w:before="0" w:after="0" w:line="240" w:lineRule="auto"/>
        <w:jc w:val="both"/>
        <w:rPr>
          <w:sz w:val="24"/>
          <w:szCs w:val="24"/>
        </w:rPr>
      </w:pPr>
    </w:p>
    <w:p w14:paraId="0FFCE8AA" w14:textId="77777777" w:rsidR="00F83CF5" w:rsidRPr="00EC1862" w:rsidRDefault="00F83CF5" w:rsidP="00F83CF5">
      <w:pPr>
        <w:pStyle w:val="Temosantrat30"/>
        <w:widowControl w:val="0"/>
        <w:shd w:val="clear" w:color="auto" w:fill="auto"/>
        <w:suppressAutoHyphens/>
        <w:spacing w:before="0" w:line="240" w:lineRule="auto"/>
        <w:ind w:firstLine="1134"/>
        <w:rPr>
          <w:b/>
          <w:sz w:val="24"/>
          <w:szCs w:val="24"/>
        </w:rPr>
      </w:pPr>
      <w:r w:rsidRPr="00EC1862">
        <w:rPr>
          <w:b/>
          <w:sz w:val="24"/>
          <w:szCs w:val="24"/>
        </w:rPr>
        <w:t>Perkančiosios organizacijos pavadinimas – Ignalinos rajono savivaldybės administracija (toliau – Pirkėjas)</w:t>
      </w:r>
    </w:p>
    <w:p w14:paraId="747678D4" w14:textId="77777777" w:rsidR="00F83CF5" w:rsidRPr="00EC1862" w:rsidRDefault="00F83CF5" w:rsidP="00F83CF5">
      <w:pPr>
        <w:pStyle w:val="Temosantrat30"/>
        <w:widowControl w:val="0"/>
        <w:shd w:val="clear" w:color="auto" w:fill="auto"/>
        <w:suppressAutoHyphens/>
        <w:spacing w:before="0" w:line="240" w:lineRule="auto"/>
        <w:ind w:firstLine="1134"/>
        <w:rPr>
          <w:sz w:val="24"/>
          <w:szCs w:val="24"/>
        </w:rPr>
      </w:pPr>
    </w:p>
    <w:p w14:paraId="00064A44"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Adresas: Laisvės a. 70, LT-30122 Ignalina</w:t>
      </w:r>
    </w:p>
    <w:p w14:paraId="0C5BBFE3"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Įmonės kodas 288768350</w:t>
      </w:r>
    </w:p>
    <w:p w14:paraId="36DD2F40"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PVM mokėtojo kodas: nėra PVM mokėtojas</w:t>
      </w:r>
    </w:p>
    <w:p w14:paraId="5E6A6BD4"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Atsiskaitomosios sąskaitos numeris LT067182200001130990</w:t>
      </w:r>
    </w:p>
    <w:p w14:paraId="33B799E1"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p>
    <w:p w14:paraId="25971BDD" w14:textId="77777777" w:rsidR="00F83CF5" w:rsidRPr="00EC1862" w:rsidRDefault="00F83CF5" w:rsidP="00F83CF5">
      <w:pPr>
        <w:pStyle w:val="Temosantrat30"/>
        <w:widowControl w:val="0"/>
        <w:shd w:val="clear" w:color="auto" w:fill="auto"/>
        <w:suppressAutoHyphens/>
        <w:spacing w:before="0" w:line="240" w:lineRule="auto"/>
        <w:ind w:firstLine="1134"/>
        <w:rPr>
          <w:b/>
          <w:sz w:val="24"/>
          <w:szCs w:val="24"/>
        </w:rPr>
      </w:pPr>
      <w:r>
        <w:rPr>
          <w:b/>
          <w:sz w:val="24"/>
          <w:szCs w:val="24"/>
        </w:rPr>
        <w:t>Tiekėjo</w:t>
      </w:r>
      <w:r w:rsidRPr="00EC1862">
        <w:rPr>
          <w:b/>
          <w:sz w:val="24"/>
          <w:szCs w:val="24"/>
        </w:rPr>
        <w:t xml:space="preserve"> pavadinimas – </w:t>
      </w:r>
      <w:r w:rsidRPr="00EC1862">
        <w:rPr>
          <w:b/>
          <w:color w:val="FF0000"/>
          <w:sz w:val="24"/>
          <w:szCs w:val="24"/>
        </w:rPr>
        <w:t>įrašyti</w:t>
      </w:r>
      <w:r w:rsidRPr="00EC1862">
        <w:rPr>
          <w:b/>
          <w:sz w:val="24"/>
          <w:szCs w:val="24"/>
        </w:rPr>
        <w:t xml:space="preserve"> (toliau – </w:t>
      </w:r>
      <w:r>
        <w:rPr>
          <w:b/>
          <w:sz w:val="24"/>
          <w:szCs w:val="24"/>
        </w:rPr>
        <w:t>Tiekėjas</w:t>
      </w:r>
      <w:r w:rsidRPr="00EC1862">
        <w:rPr>
          <w:b/>
          <w:sz w:val="24"/>
          <w:szCs w:val="24"/>
        </w:rPr>
        <w:t>)</w:t>
      </w:r>
    </w:p>
    <w:p w14:paraId="3114BFEF" w14:textId="77777777" w:rsidR="00F83CF5" w:rsidRPr="00EC1862" w:rsidRDefault="00F83CF5" w:rsidP="00F83CF5">
      <w:pPr>
        <w:pStyle w:val="Temosantrat30"/>
        <w:widowControl w:val="0"/>
        <w:shd w:val="clear" w:color="auto" w:fill="auto"/>
        <w:suppressAutoHyphens/>
        <w:spacing w:before="0" w:line="240" w:lineRule="auto"/>
        <w:ind w:firstLine="1134"/>
        <w:rPr>
          <w:sz w:val="24"/>
          <w:szCs w:val="24"/>
        </w:rPr>
      </w:pPr>
    </w:p>
    <w:p w14:paraId="0413F4B7"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Adresas: </w:t>
      </w:r>
      <w:r w:rsidRPr="00EC1862">
        <w:rPr>
          <w:color w:val="FF0000"/>
          <w:sz w:val="24"/>
          <w:szCs w:val="24"/>
        </w:rPr>
        <w:t>įrašyti</w:t>
      </w:r>
    </w:p>
    <w:p w14:paraId="0C9FCF80"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i/>
          <w:sz w:val="24"/>
          <w:szCs w:val="24"/>
        </w:rPr>
      </w:pPr>
      <w:r w:rsidRPr="00EC1862">
        <w:rPr>
          <w:sz w:val="24"/>
          <w:szCs w:val="24"/>
        </w:rPr>
        <w:t xml:space="preserve">Įmonės kodas </w:t>
      </w:r>
      <w:r w:rsidRPr="00EC1862">
        <w:rPr>
          <w:color w:val="FF0000"/>
          <w:sz w:val="24"/>
          <w:szCs w:val="24"/>
        </w:rPr>
        <w:t>įrašyti</w:t>
      </w:r>
    </w:p>
    <w:p w14:paraId="69E80BC2"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PVM mokėtojo kodas </w:t>
      </w:r>
      <w:r w:rsidRPr="00EC1862">
        <w:rPr>
          <w:color w:val="FF0000"/>
          <w:sz w:val="24"/>
          <w:szCs w:val="24"/>
        </w:rPr>
        <w:t>įrašyti</w:t>
      </w:r>
    </w:p>
    <w:p w14:paraId="0617FC67" w14:textId="77777777" w:rsidR="00F83CF5" w:rsidRPr="00EC1862" w:rsidRDefault="00F83CF5" w:rsidP="00F83CF5">
      <w:pPr>
        <w:pStyle w:val="Pagrindinistekstas2"/>
        <w:widowControl w:val="0"/>
        <w:shd w:val="clear" w:color="auto" w:fill="auto"/>
        <w:suppressAutoHyphens/>
        <w:spacing w:before="0" w:after="0" w:line="240" w:lineRule="auto"/>
        <w:ind w:firstLine="1134"/>
        <w:jc w:val="both"/>
        <w:rPr>
          <w:sz w:val="24"/>
          <w:szCs w:val="24"/>
        </w:rPr>
      </w:pPr>
      <w:r w:rsidRPr="00EC1862">
        <w:rPr>
          <w:sz w:val="24"/>
          <w:szCs w:val="24"/>
        </w:rPr>
        <w:t xml:space="preserve">Atsiskaitomosios (-ųjų) sąskaitos (-ų) numeris (-iai) mokėjimams vykdyti </w:t>
      </w:r>
      <w:r w:rsidRPr="00EC1862">
        <w:rPr>
          <w:color w:val="FF0000"/>
          <w:sz w:val="24"/>
          <w:szCs w:val="24"/>
        </w:rPr>
        <w:t>įrašyti</w:t>
      </w:r>
    </w:p>
    <w:p w14:paraId="613AB69C" w14:textId="77777777" w:rsidR="00F83CF5" w:rsidRPr="00EC1862" w:rsidRDefault="00F83CF5" w:rsidP="00F83CF5">
      <w:pPr>
        <w:pStyle w:val="Pagrindinistekstas21"/>
        <w:widowControl w:val="0"/>
        <w:shd w:val="clear" w:color="auto" w:fill="auto"/>
        <w:suppressAutoHyphens/>
        <w:spacing w:after="0" w:line="240" w:lineRule="auto"/>
        <w:ind w:firstLine="1134"/>
        <w:rPr>
          <w:spacing w:val="0"/>
          <w:sz w:val="24"/>
          <w:szCs w:val="24"/>
        </w:rPr>
      </w:pPr>
    </w:p>
    <w:p w14:paraId="247C6B8B" w14:textId="77777777" w:rsidR="00F83CF5" w:rsidRPr="00B44902" w:rsidRDefault="00F83CF5" w:rsidP="00F83CF5">
      <w:pPr>
        <w:pStyle w:val="Pagrindinistekstas21"/>
        <w:widowControl w:val="0"/>
        <w:shd w:val="clear" w:color="auto" w:fill="auto"/>
        <w:suppressAutoHyphens/>
        <w:spacing w:after="0" w:line="240" w:lineRule="auto"/>
        <w:ind w:firstLine="1134"/>
        <w:rPr>
          <w:i/>
          <w:color w:val="FF0000"/>
          <w:spacing w:val="0"/>
          <w:sz w:val="24"/>
          <w:szCs w:val="24"/>
        </w:rPr>
      </w:pPr>
      <w:r w:rsidRPr="00B44902">
        <w:rPr>
          <w:i/>
          <w:color w:val="FF0000"/>
          <w:spacing w:val="0"/>
          <w:sz w:val="24"/>
          <w:szCs w:val="24"/>
        </w:rPr>
        <w:t xml:space="preserve">(Jeigu tai jungtinės veiklos sutarties pagrindu veikianti ūkio subjektų grupė, nurodyti, iš kokių ūkio subjektų sudaryta, visų šių subjektų pavadinimus, įmonės ir PVM mokėtojo kodus, adresus, atsakingojo partnerio pavadinimą </w:t>
      </w:r>
      <w:r w:rsidR="00BB4668">
        <w:rPr>
          <w:i/>
          <w:color w:val="FF0000"/>
          <w:spacing w:val="0"/>
          <w:sz w:val="24"/>
          <w:szCs w:val="24"/>
        </w:rPr>
        <w:t>ir</w:t>
      </w:r>
      <w:r w:rsidRPr="00B44902">
        <w:rPr>
          <w:i/>
          <w:color w:val="FF0000"/>
          <w:spacing w:val="0"/>
          <w:sz w:val="24"/>
          <w:szCs w:val="24"/>
        </w:rPr>
        <w:t xml:space="preserve"> šiam partneriui atstovaujančio asmens pareigas, vardą, pavardę)</w:t>
      </w:r>
    </w:p>
    <w:p w14:paraId="54368A69" w14:textId="77777777" w:rsidR="00F83CF5" w:rsidRPr="00EC1862" w:rsidRDefault="00F83CF5" w:rsidP="00F83CF5">
      <w:pPr>
        <w:pStyle w:val="Pagrindinistekstas21"/>
        <w:widowControl w:val="0"/>
        <w:shd w:val="clear" w:color="auto" w:fill="auto"/>
        <w:suppressAutoHyphens/>
        <w:spacing w:after="0" w:line="240" w:lineRule="auto"/>
        <w:ind w:firstLine="1134"/>
        <w:rPr>
          <w:spacing w:val="0"/>
          <w:sz w:val="24"/>
          <w:szCs w:val="24"/>
        </w:rPr>
      </w:pPr>
    </w:p>
    <w:p w14:paraId="4B68D2F5" w14:textId="77777777" w:rsidR="00F83CF5" w:rsidRPr="00EC1862" w:rsidRDefault="00F83CF5" w:rsidP="00F83CF5">
      <w:pPr>
        <w:pStyle w:val="Temosantrat20"/>
        <w:widowControl w:val="0"/>
        <w:shd w:val="clear" w:color="auto" w:fill="auto"/>
        <w:suppressAutoHyphens/>
        <w:spacing w:before="0" w:after="0" w:line="240" w:lineRule="auto"/>
        <w:ind w:firstLine="1134"/>
        <w:jc w:val="both"/>
        <w:rPr>
          <w:b/>
          <w:sz w:val="24"/>
          <w:szCs w:val="24"/>
        </w:rPr>
      </w:pPr>
      <w:r w:rsidRPr="00EC1862">
        <w:rPr>
          <w:b/>
          <w:sz w:val="24"/>
          <w:szCs w:val="24"/>
        </w:rPr>
        <w:t xml:space="preserve">Pirkėjas ir </w:t>
      </w:r>
      <w:r>
        <w:rPr>
          <w:b/>
          <w:sz w:val="24"/>
          <w:szCs w:val="24"/>
        </w:rPr>
        <w:t>Tiekėjas</w:t>
      </w:r>
      <w:r w:rsidRPr="00EC1862">
        <w:rPr>
          <w:b/>
          <w:sz w:val="24"/>
          <w:szCs w:val="24"/>
        </w:rPr>
        <w:t xml:space="preserve"> sudarė šią viešojo pirkimo–pardavimo sutartį (toliau – Sutartis).</w:t>
      </w:r>
    </w:p>
    <w:p w14:paraId="0F71E1AA"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1EEAF660"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36FA7C85"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4287C445"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6D816F9E"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19A3F776" w14:textId="77777777" w:rsidR="00F83CF5"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42593578" w14:textId="77777777" w:rsidR="00F83CF5"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736520FF" w14:textId="77777777" w:rsidR="00F83CF5"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09AFBFC4" w14:textId="77777777" w:rsidR="00F83CF5"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365C6FAF" w14:textId="77777777" w:rsidR="00F83CF5" w:rsidRPr="00EC1862" w:rsidRDefault="00F83CF5" w:rsidP="00F83CF5">
      <w:pPr>
        <w:pStyle w:val="Temosantrat20"/>
        <w:widowControl w:val="0"/>
        <w:shd w:val="clear" w:color="auto" w:fill="auto"/>
        <w:suppressAutoHyphens/>
        <w:spacing w:before="0" w:after="0" w:line="240" w:lineRule="auto"/>
        <w:ind w:firstLine="1134"/>
        <w:jc w:val="left"/>
        <w:rPr>
          <w:sz w:val="24"/>
          <w:szCs w:val="24"/>
        </w:rPr>
      </w:pPr>
    </w:p>
    <w:p w14:paraId="1335703B" w14:textId="77777777" w:rsidR="00F83CF5" w:rsidRPr="00EC1862" w:rsidRDefault="00F83CF5" w:rsidP="00F83CF5">
      <w:pPr>
        <w:pStyle w:val="Temosantrat20"/>
        <w:widowControl w:val="0"/>
        <w:shd w:val="clear" w:color="auto" w:fill="auto"/>
        <w:suppressAutoHyphens/>
        <w:spacing w:before="0" w:after="0" w:line="240" w:lineRule="auto"/>
        <w:rPr>
          <w:b/>
          <w:sz w:val="24"/>
          <w:szCs w:val="24"/>
        </w:rPr>
      </w:pPr>
      <w:r w:rsidRPr="00EC1862">
        <w:rPr>
          <w:b/>
          <w:sz w:val="24"/>
          <w:szCs w:val="24"/>
        </w:rPr>
        <w:t>SPECIALIOSIOS SĄLYGOS</w:t>
      </w:r>
    </w:p>
    <w:p w14:paraId="041F513E" w14:textId="77777777" w:rsidR="00F83CF5" w:rsidRPr="00EC1862" w:rsidRDefault="00F83CF5" w:rsidP="00F83CF5">
      <w:pPr>
        <w:pStyle w:val="Temosantrat20"/>
        <w:widowControl w:val="0"/>
        <w:shd w:val="clear" w:color="auto" w:fill="auto"/>
        <w:suppressAutoHyphens/>
        <w:spacing w:before="0" w:after="0" w:line="240" w:lineRule="auto"/>
        <w:rPr>
          <w:sz w:val="24"/>
          <w:szCs w:val="24"/>
        </w:rPr>
      </w:pPr>
    </w:p>
    <w:p w14:paraId="407C67C7" w14:textId="77777777" w:rsidR="00F83CF5" w:rsidRPr="00EC1862" w:rsidRDefault="00F83CF5" w:rsidP="00F83CF5">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I SKYRIUS</w:t>
      </w:r>
    </w:p>
    <w:p w14:paraId="7FA6163B" w14:textId="77777777" w:rsidR="00F83CF5" w:rsidRPr="00EC1862" w:rsidRDefault="00F83CF5" w:rsidP="00F83CF5">
      <w:pPr>
        <w:pStyle w:val="Pagrindinistekstas2"/>
        <w:widowControl w:val="0"/>
        <w:shd w:val="clear" w:color="auto" w:fill="auto"/>
        <w:suppressAutoHyphens/>
        <w:spacing w:before="0" w:after="0" w:line="240" w:lineRule="auto"/>
        <w:ind w:firstLine="0"/>
        <w:rPr>
          <w:rStyle w:val="Pagrindinistekstas11tkPusjuodis"/>
          <w:sz w:val="24"/>
          <w:szCs w:val="24"/>
        </w:rPr>
      </w:pPr>
      <w:r w:rsidRPr="00EC1862">
        <w:rPr>
          <w:rStyle w:val="Pagrindinistekstas11tkPusjuodis"/>
          <w:sz w:val="24"/>
          <w:szCs w:val="24"/>
        </w:rPr>
        <w:t>SUTARTIES DALYKAS</w:t>
      </w:r>
    </w:p>
    <w:p w14:paraId="21AFC694" w14:textId="77777777" w:rsidR="00F83CF5" w:rsidRPr="00EC1862" w:rsidRDefault="00F83CF5" w:rsidP="00F83CF5">
      <w:pPr>
        <w:pStyle w:val="Pagrindinistekstas2"/>
        <w:widowControl w:val="0"/>
        <w:shd w:val="clear" w:color="auto" w:fill="auto"/>
        <w:suppressAutoHyphens/>
        <w:spacing w:before="0" w:after="0" w:line="240" w:lineRule="auto"/>
        <w:ind w:firstLine="0"/>
        <w:rPr>
          <w:rStyle w:val="Pagrindinistekstas11tkPusjuodis"/>
          <w:sz w:val="24"/>
          <w:szCs w:val="24"/>
        </w:rPr>
      </w:pPr>
    </w:p>
    <w:p w14:paraId="6F61DA07" w14:textId="77777777" w:rsidR="00F83CF5" w:rsidRPr="00EC1862" w:rsidRDefault="00F83CF5" w:rsidP="00F83CF5">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r>
      <w:r>
        <w:rPr>
          <w:sz w:val="24"/>
          <w:szCs w:val="24"/>
        </w:rPr>
        <w:t>Sutarties dalykas yra Sutarties specialiųjų sąlygų 4 skyriuje išvardytų paslaugų pirkimas (toliau vadinama – paslaugos).</w:t>
      </w:r>
    </w:p>
    <w:p w14:paraId="17F63C93" w14:textId="77777777" w:rsidR="00F83CF5" w:rsidRDefault="00F83CF5" w:rsidP="00F83CF5">
      <w:pPr>
        <w:pStyle w:val="Pagrindinistekstas30"/>
        <w:widowControl w:val="0"/>
        <w:shd w:val="clear" w:color="auto" w:fill="auto"/>
        <w:suppressAutoHyphens/>
        <w:spacing w:after="0" w:line="240" w:lineRule="auto"/>
        <w:jc w:val="center"/>
        <w:rPr>
          <w:b/>
          <w:sz w:val="24"/>
          <w:szCs w:val="24"/>
        </w:rPr>
      </w:pPr>
    </w:p>
    <w:p w14:paraId="5C7E9AF5" w14:textId="77777777" w:rsidR="00F83CF5" w:rsidRPr="00EC1862" w:rsidRDefault="00F83CF5" w:rsidP="00F83CF5">
      <w:pPr>
        <w:pStyle w:val="Pagrindinistekstas30"/>
        <w:widowControl w:val="0"/>
        <w:shd w:val="clear" w:color="auto" w:fill="auto"/>
        <w:suppressAutoHyphens/>
        <w:spacing w:after="0" w:line="240" w:lineRule="auto"/>
        <w:jc w:val="center"/>
        <w:rPr>
          <w:b/>
          <w:sz w:val="24"/>
          <w:szCs w:val="24"/>
        </w:rPr>
      </w:pPr>
      <w:r w:rsidRPr="00EC1862">
        <w:rPr>
          <w:b/>
          <w:sz w:val="24"/>
          <w:szCs w:val="24"/>
        </w:rPr>
        <w:t>II SKYRIUS</w:t>
      </w:r>
    </w:p>
    <w:p w14:paraId="000B94C1" w14:textId="77777777" w:rsidR="00F83CF5" w:rsidRPr="00EC1862" w:rsidRDefault="00F83CF5" w:rsidP="00F83CF5">
      <w:pPr>
        <w:pStyle w:val="Pagrindinistekstas30"/>
        <w:widowControl w:val="0"/>
        <w:shd w:val="clear" w:color="auto" w:fill="auto"/>
        <w:suppressAutoHyphens/>
        <w:spacing w:after="0" w:line="240" w:lineRule="auto"/>
        <w:jc w:val="center"/>
        <w:rPr>
          <w:b/>
          <w:sz w:val="24"/>
          <w:szCs w:val="24"/>
        </w:rPr>
      </w:pPr>
      <w:r>
        <w:rPr>
          <w:b/>
          <w:sz w:val="24"/>
          <w:szCs w:val="24"/>
        </w:rPr>
        <w:t>TIEKIMO</w:t>
      </w:r>
      <w:r w:rsidRPr="00EC1862">
        <w:rPr>
          <w:b/>
          <w:sz w:val="24"/>
          <w:szCs w:val="24"/>
        </w:rPr>
        <w:t xml:space="preserve"> SĄLYGOS IR TERMINAI</w:t>
      </w:r>
    </w:p>
    <w:p w14:paraId="57566B3B" w14:textId="77777777" w:rsidR="00F83CF5" w:rsidRPr="00EC1862" w:rsidRDefault="00F83CF5" w:rsidP="00F83CF5">
      <w:pPr>
        <w:pStyle w:val="Pagrindinistekstas30"/>
        <w:widowControl w:val="0"/>
        <w:shd w:val="clear" w:color="auto" w:fill="auto"/>
        <w:suppressAutoHyphens/>
        <w:spacing w:after="0" w:line="240" w:lineRule="auto"/>
        <w:jc w:val="center"/>
        <w:rPr>
          <w:sz w:val="24"/>
          <w:szCs w:val="24"/>
        </w:rPr>
      </w:pPr>
    </w:p>
    <w:p w14:paraId="295C9C57" w14:textId="77777777" w:rsidR="00F83CF5" w:rsidRDefault="00F83CF5" w:rsidP="00F83CF5">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Pr>
          <w:sz w:val="24"/>
          <w:szCs w:val="24"/>
        </w:rPr>
        <w:t>2.</w:t>
      </w:r>
      <w:r>
        <w:rPr>
          <w:sz w:val="24"/>
          <w:szCs w:val="24"/>
        </w:rPr>
        <w:tab/>
        <w:t>Paslaugos turi būti teikiamos</w:t>
      </w:r>
      <w:r w:rsidRPr="00EC1862">
        <w:rPr>
          <w:sz w:val="24"/>
          <w:szCs w:val="24"/>
        </w:rPr>
        <w:t xml:space="preserve"> šiuo adresu: </w:t>
      </w:r>
      <w:r w:rsidRPr="00EC1862">
        <w:rPr>
          <w:sz w:val="24"/>
          <w:szCs w:val="24"/>
          <w:highlight w:val="lightGray"/>
        </w:rPr>
        <w:t>įrašyti</w:t>
      </w:r>
      <w:r>
        <w:rPr>
          <w:sz w:val="24"/>
          <w:szCs w:val="24"/>
        </w:rPr>
        <w:t>.</w:t>
      </w:r>
    </w:p>
    <w:p w14:paraId="60E677EA" w14:textId="77777777" w:rsidR="00F83CF5" w:rsidRPr="00F767CB" w:rsidRDefault="00F83CF5" w:rsidP="00F83CF5">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rPr>
      </w:pPr>
      <w:r w:rsidRPr="00F767CB">
        <w:rPr>
          <w:sz w:val="24"/>
          <w:szCs w:val="24"/>
          <w:highlight w:val="lightGray"/>
        </w:rPr>
        <w:t>3.</w:t>
      </w:r>
      <w:r>
        <w:rPr>
          <w:sz w:val="24"/>
          <w:szCs w:val="24"/>
        </w:rPr>
        <w:tab/>
      </w:r>
      <w:r w:rsidRPr="0055650B">
        <w:rPr>
          <w:i/>
          <w:sz w:val="24"/>
          <w:szCs w:val="24"/>
          <w:highlight w:val="lightGray"/>
        </w:rPr>
        <w:t>(Daugkartinio užsakymo sutarti</w:t>
      </w:r>
      <w:r>
        <w:rPr>
          <w:i/>
          <w:sz w:val="24"/>
          <w:szCs w:val="24"/>
          <w:highlight w:val="lightGray"/>
        </w:rPr>
        <w:t>ms</w:t>
      </w:r>
      <w:r w:rsidRPr="0055650B">
        <w:rPr>
          <w:i/>
          <w:sz w:val="24"/>
          <w:szCs w:val="24"/>
          <w:highlight w:val="lightGray"/>
        </w:rPr>
        <w:t>)</w:t>
      </w:r>
      <w:r w:rsidRPr="00F767CB">
        <w:rPr>
          <w:sz w:val="24"/>
          <w:szCs w:val="24"/>
        </w:rPr>
        <w:t xml:space="preserve"> Bendra </w:t>
      </w:r>
      <w:r>
        <w:rPr>
          <w:sz w:val="24"/>
          <w:szCs w:val="24"/>
        </w:rPr>
        <w:t>paslaugų tei</w:t>
      </w:r>
      <w:r w:rsidRPr="00F767CB">
        <w:rPr>
          <w:sz w:val="24"/>
          <w:szCs w:val="24"/>
        </w:rPr>
        <w:t>kimo trukmė</w:t>
      </w:r>
      <w:r w:rsidR="00023112">
        <w:rPr>
          <w:sz w:val="24"/>
          <w:szCs w:val="24"/>
        </w:rPr>
        <w:t xml:space="preserve"> –</w:t>
      </w:r>
      <w:r w:rsidRPr="00F767CB">
        <w:rPr>
          <w:sz w:val="24"/>
          <w:szCs w:val="24"/>
        </w:rPr>
        <w:t xml:space="preserve"> </w:t>
      </w:r>
      <w:r w:rsidRPr="00F767CB">
        <w:rPr>
          <w:sz w:val="24"/>
          <w:szCs w:val="24"/>
          <w:highlight w:val="lightGray"/>
        </w:rPr>
        <w:t>365 kalendorinės dienos.</w:t>
      </w:r>
      <w:r w:rsidRPr="00F767CB">
        <w:rPr>
          <w:sz w:val="24"/>
          <w:szCs w:val="24"/>
        </w:rPr>
        <w:t xml:space="preserve"> Konkretaus </w:t>
      </w:r>
      <w:r>
        <w:rPr>
          <w:sz w:val="24"/>
          <w:szCs w:val="24"/>
        </w:rPr>
        <w:t>paslaugų</w:t>
      </w:r>
      <w:r w:rsidRPr="00F767CB">
        <w:rPr>
          <w:sz w:val="24"/>
          <w:szCs w:val="24"/>
        </w:rPr>
        <w:t xml:space="preserve"> t</w:t>
      </w:r>
      <w:r>
        <w:rPr>
          <w:sz w:val="24"/>
          <w:szCs w:val="24"/>
        </w:rPr>
        <w:t>eikimo</w:t>
      </w:r>
      <w:r w:rsidRPr="00F767CB">
        <w:rPr>
          <w:sz w:val="24"/>
          <w:szCs w:val="24"/>
        </w:rPr>
        <w:t xml:space="preserve"> užsakymo įvykdymo terminas (</w:t>
      </w:r>
      <w:r>
        <w:rPr>
          <w:sz w:val="24"/>
          <w:szCs w:val="24"/>
        </w:rPr>
        <w:t>paslaugų teikimo</w:t>
      </w:r>
      <w:r w:rsidRPr="00F767CB">
        <w:rPr>
          <w:sz w:val="24"/>
          <w:szCs w:val="24"/>
        </w:rPr>
        <w:t xml:space="preserve"> terminas)</w:t>
      </w:r>
      <w:r w:rsidR="00023112">
        <w:rPr>
          <w:sz w:val="24"/>
          <w:szCs w:val="24"/>
        </w:rPr>
        <w:t xml:space="preserve"> –</w:t>
      </w:r>
      <w:r w:rsidRPr="00F767CB">
        <w:rPr>
          <w:sz w:val="24"/>
          <w:szCs w:val="24"/>
        </w:rPr>
        <w:t xml:space="preserve"> </w:t>
      </w:r>
      <w:r w:rsidRPr="00F767CB">
        <w:rPr>
          <w:sz w:val="24"/>
          <w:szCs w:val="24"/>
          <w:highlight w:val="lightGray"/>
        </w:rPr>
        <w:t>ne ilgiau kaip per 60 (šešiasdešimt) kalendorinių dienų</w:t>
      </w:r>
      <w:r w:rsidRPr="00F767CB">
        <w:rPr>
          <w:sz w:val="24"/>
          <w:szCs w:val="24"/>
        </w:rPr>
        <w:t xml:space="preserve"> nuo užsakymo pateikimo. Užsakymas teikiamas </w:t>
      </w:r>
      <w:r w:rsidRPr="00F767CB">
        <w:rPr>
          <w:sz w:val="24"/>
          <w:szCs w:val="24"/>
          <w:highlight w:val="lightGray"/>
        </w:rPr>
        <w:t>raštu (el. paštu) ir/ arba žodžiu</w:t>
      </w:r>
      <w:r w:rsidRPr="00F767CB">
        <w:rPr>
          <w:sz w:val="24"/>
          <w:szCs w:val="24"/>
        </w:rPr>
        <w:t xml:space="preserve"> Sutarties specialiųjų sąlygų 6 skyriuje išvard</w:t>
      </w:r>
      <w:r w:rsidR="00BB4668">
        <w:rPr>
          <w:sz w:val="24"/>
          <w:szCs w:val="24"/>
        </w:rPr>
        <w:t>y</w:t>
      </w:r>
      <w:r w:rsidRPr="00F767CB">
        <w:rPr>
          <w:sz w:val="24"/>
          <w:szCs w:val="24"/>
        </w:rPr>
        <w:t>tais kontaktais.</w:t>
      </w:r>
    </w:p>
    <w:p w14:paraId="049342B3" w14:textId="77777777" w:rsidR="00F83CF5" w:rsidRDefault="00F83CF5" w:rsidP="00F83CF5">
      <w:pPr>
        <w:pStyle w:val="Pagrindinistekstas2"/>
        <w:widowControl w:val="0"/>
        <w:shd w:val="clear" w:color="auto" w:fill="auto"/>
        <w:tabs>
          <w:tab w:val="left" w:pos="414"/>
          <w:tab w:val="left" w:pos="1418"/>
        </w:tabs>
        <w:suppressAutoHyphens/>
        <w:spacing w:before="0" w:after="0" w:line="240" w:lineRule="auto"/>
        <w:ind w:left="1134" w:firstLine="0"/>
        <w:jc w:val="both"/>
        <w:rPr>
          <w:sz w:val="24"/>
          <w:szCs w:val="24"/>
        </w:rPr>
      </w:pPr>
      <w:r w:rsidRPr="007026AB">
        <w:rPr>
          <w:sz w:val="24"/>
          <w:szCs w:val="24"/>
          <w:highlight w:val="lightGray"/>
        </w:rPr>
        <w:t>arba</w:t>
      </w:r>
      <w:r>
        <w:rPr>
          <w:sz w:val="24"/>
          <w:szCs w:val="24"/>
          <w:highlight w:val="lightGray"/>
        </w:rPr>
        <w:t xml:space="preserve"> </w:t>
      </w:r>
      <w:r w:rsidRPr="00EC1862">
        <w:rPr>
          <w:sz w:val="24"/>
          <w:szCs w:val="24"/>
          <w:highlight w:val="lightGray"/>
        </w:rPr>
        <w:t xml:space="preserve">(nereikalingą </w:t>
      </w:r>
      <w:r>
        <w:rPr>
          <w:sz w:val="24"/>
          <w:szCs w:val="24"/>
          <w:highlight w:val="lightGray"/>
        </w:rPr>
        <w:t>3</w:t>
      </w:r>
      <w:r w:rsidRPr="00EC1862">
        <w:rPr>
          <w:sz w:val="24"/>
          <w:szCs w:val="24"/>
          <w:highlight w:val="lightGray"/>
        </w:rPr>
        <w:t xml:space="preserve"> p</w:t>
      </w:r>
      <w:r w:rsidR="00023112">
        <w:rPr>
          <w:sz w:val="24"/>
          <w:szCs w:val="24"/>
          <w:highlight w:val="lightGray"/>
        </w:rPr>
        <w:t>unkto</w:t>
      </w:r>
      <w:r w:rsidRPr="00EC1862">
        <w:rPr>
          <w:sz w:val="24"/>
          <w:szCs w:val="24"/>
          <w:highlight w:val="lightGray"/>
        </w:rPr>
        <w:t xml:space="preserve"> variantą išbraukti)</w:t>
      </w:r>
      <w:r w:rsidRPr="007026AB">
        <w:rPr>
          <w:sz w:val="24"/>
          <w:szCs w:val="24"/>
          <w:highlight w:val="lightGray"/>
        </w:rPr>
        <w:t>:</w:t>
      </w:r>
    </w:p>
    <w:p w14:paraId="207275B7" w14:textId="77777777" w:rsidR="00F83CF5" w:rsidRPr="00332E7B" w:rsidRDefault="00F83CF5" w:rsidP="00F83CF5">
      <w:pPr>
        <w:pStyle w:val="Pagrindinistekstas2"/>
        <w:widowControl w:val="0"/>
        <w:shd w:val="clear" w:color="auto" w:fill="auto"/>
        <w:tabs>
          <w:tab w:val="left" w:pos="414"/>
          <w:tab w:val="left" w:pos="1418"/>
        </w:tabs>
        <w:suppressAutoHyphens/>
        <w:spacing w:before="0" w:after="0" w:line="240" w:lineRule="auto"/>
        <w:ind w:firstLine="1134"/>
        <w:jc w:val="both"/>
        <w:rPr>
          <w:sz w:val="24"/>
          <w:szCs w:val="24"/>
          <w:highlight w:val="lightGray"/>
        </w:rPr>
      </w:pPr>
      <w:r w:rsidRPr="00EB57A6">
        <w:rPr>
          <w:sz w:val="24"/>
          <w:szCs w:val="24"/>
          <w:highlight w:val="lightGray"/>
        </w:rPr>
        <w:t>3.</w:t>
      </w:r>
      <w:r>
        <w:rPr>
          <w:sz w:val="24"/>
          <w:szCs w:val="24"/>
        </w:rPr>
        <w:tab/>
      </w:r>
      <w:r w:rsidRPr="0055650B">
        <w:rPr>
          <w:i/>
          <w:sz w:val="24"/>
          <w:szCs w:val="24"/>
          <w:highlight w:val="lightGray"/>
        </w:rPr>
        <w:t>(Vienkartinio užsakymo sutartims)</w:t>
      </w:r>
      <w:r w:rsidR="00023112">
        <w:rPr>
          <w:sz w:val="24"/>
          <w:szCs w:val="24"/>
        </w:rPr>
        <w:t xml:space="preserve"> Paslaugų teikimo terminas –</w:t>
      </w:r>
      <w:r>
        <w:rPr>
          <w:sz w:val="24"/>
          <w:szCs w:val="24"/>
        </w:rPr>
        <w:t xml:space="preserve"> </w:t>
      </w:r>
      <w:r>
        <w:rPr>
          <w:sz w:val="24"/>
          <w:szCs w:val="24"/>
          <w:highlight w:val="lightGray"/>
        </w:rPr>
        <w:t>ne ilgiau kaip</w:t>
      </w:r>
      <w:r w:rsidRPr="00332E7B">
        <w:rPr>
          <w:sz w:val="24"/>
          <w:szCs w:val="24"/>
          <w:highlight w:val="lightGray"/>
        </w:rPr>
        <w:t xml:space="preserve"> 60 (šešiasdešimt</w:t>
      </w:r>
      <w:r w:rsidRPr="007026AB">
        <w:rPr>
          <w:sz w:val="24"/>
          <w:szCs w:val="24"/>
          <w:highlight w:val="lightGray"/>
        </w:rPr>
        <w:t>) kalendorinių dienų</w:t>
      </w:r>
      <w:r w:rsidRPr="007026AB">
        <w:rPr>
          <w:sz w:val="24"/>
          <w:szCs w:val="24"/>
        </w:rPr>
        <w:t xml:space="preserve"> nuo </w:t>
      </w:r>
      <w:r>
        <w:rPr>
          <w:sz w:val="24"/>
          <w:szCs w:val="24"/>
        </w:rPr>
        <w:t>Sutarties įsigaliojimo dienos</w:t>
      </w:r>
      <w:r w:rsidRPr="00332E7B">
        <w:rPr>
          <w:sz w:val="24"/>
          <w:szCs w:val="24"/>
        </w:rPr>
        <w:t>.</w:t>
      </w:r>
    </w:p>
    <w:p w14:paraId="621AB928" w14:textId="77777777" w:rsidR="00F83CF5" w:rsidRPr="00EC1862" w:rsidRDefault="00F83CF5" w:rsidP="00F83CF5">
      <w:pPr>
        <w:pStyle w:val="Pagrindinistekstas2"/>
        <w:widowControl w:val="0"/>
        <w:shd w:val="clear" w:color="auto" w:fill="auto"/>
        <w:tabs>
          <w:tab w:val="left" w:pos="426"/>
          <w:tab w:val="left" w:pos="1418"/>
        </w:tabs>
        <w:suppressAutoHyphens/>
        <w:spacing w:before="0" w:after="0" w:line="240" w:lineRule="auto"/>
        <w:ind w:firstLine="1134"/>
        <w:jc w:val="both"/>
        <w:rPr>
          <w:sz w:val="24"/>
          <w:szCs w:val="24"/>
        </w:rPr>
      </w:pPr>
      <w:r>
        <w:rPr>
          <w:sz w:val="24"/>
          <w:szCs w:val="24"/>
        </w:rPr>
        <w:t>4.</w:t>
      </w:r>
      <w:r>
        <w:rPr>
          <w:sz w:val="24"/>
          <w:szCs w:val="24"/>
        </w:rPr>
        <w:tab/>
      </w:r>
      <w:r>
        <w:rPr>
          <w:sz w:val="24"/>
          <w:szCs w:val="24"/>
          <w:highlight w:val="lightGray"/>
        </w:rPr>
        <w:t>Paslaugų teikimo</w:t>
      </w:r>
      <w:r w:rsidRPr="00EE42BF">
        <w:rPr>
          <w:sz w:val="24"/>
          <w:szCs w:val="24"/>
          <w:highlight w:val="lightGray"/>
        </w:rPr>
        <w:t xml:space="preserve"> terminas, iškilus nenumatytoms aplinkybėms, Sutarties šalims raštu išreiškus sutikimą, gali būti pratęstas </w:t>
      </w:r>
      <w:r>
        <w:rPr>
          <w:sz w:val="24"/>
          <w:szCs w:val="24"/>
          <w:highlight w:val="lightGray"/>
        </w:rPr>
        <w:t>(</w:t>
      </w:r>
      <w:r w:rsidRPr="00EE42BF">
        <w:rPr>
          <w:sz w:val="24"/>
          <w:szCs w:val="24"/>
          <w:highlight w:val="lightGray"/>
        </w:rPr>
        <w:t>įrašyti kartą (-us)</w:t>
      </w:r>
      <w:r>
        <w:rPr>
          <w:sz w:val="24"/>
          <w:szCs w:val="24"/>
          <w:highlight w:val="lightGray"/>
        </w:rPr>
        <w:t>)</w:t>
      </w:r>
      <w:r w:rsidRPr="00EE42BF">
        <w:rPr>
          <w:sz w:val="24"/>
          <w:szCs w:val="24"/>
          <w:highlight w:val="lightGray"/>
        </w:rPr>
        <w:t xml:space="preserve"> kalendorinių dienų.</w:t>
      </w:r>
      <w:r>
        <w:rPr>
          <w:sz w:val="24"/>
          <w:szCs w:val="24"/>
        </w:rPr>
        <w:t xml:space="preserve"> Tiekėjas</w:t>
      </w:r>
      <w:r w:rsidRPr="00EC1862">
        <w:rPr>
          <w:sz w:val="24"/>
          <w:szCs w:val="24"/>
        </w:rPr>
        <w:t xml:space="preserve"> supranta, kad COVID-19 viruso sukelta pandemija nėra laikytina nenugalimos jėgos aplinkybe (force majeure) ir atitinkami pandemijos padariniai jam nesutrukdys įvykdyti Sutartį tinkamai.</w:t>
      </w:r>
    </w:p>
    <w:p w14:paraId="363E1EE8" w14:textId="77777777" w:rsidR="00F83CF5" w:rsidRPr="00EC1862" w:rsidRDefault="00F83CF5" w:rsidP="00F83CF5">
      <w:pPr>
        <w:pStyle w:val="Pagrindinistekstas2"/>
        <w:widowControl w:val="0"/>
        <w:shd w:val="clear" w:color="auto" w:fill="auto"/>
        <w:tabs>
          <w:tab w:val="left" w:pos="426"/>
        </w:tabs>
        <w:suppressAutoHyphens/>
        <w:spacing w:before="0" w:after="0" w:line="240" w:lineRule="auto"/>
        <w:ind w:firstLine="0"/>
        <w:jc w:val="both"/>
        <w:rPr>
          <w:sz w:val="24"/>
          <w:szCs w:val="24"/>
        </w:rPr>
      </w:pPr>
    </w:p>
    <w:p w14:paraId="083468ED" w14:textId="77777777" w:rsidR="00F83CF5" w:rsidRPr="00EC1862" w:rsidRDefault="00F83CF5" w:rsidP="00F83CF5">
      <w:pPr>
        <w:pStyle w:val="Pagrindinistekstas2"/>
        <w:widowControl w:val="0"/>
        <w:shd w:val="clear" w:color="auto" w:fill="auto"/>
        <w:tabs>
          <w:tab w:val="left" w:pos="426"/>
        </w:tabs>
        <w:suppressAutoHyphens/>
        <w:spacing w:before="0" w:after="0" w:line="240" w:lineRule="auto"/>
        <w:ind w:firstLine="0"/>
        <w:rPr>
          <w:b/>
          <w:sz w:val="24"/>
          <w:szCs w:val="24"/>
        </w:rPr>
      </w:pPr>
      <w:r w:rsidRPr="00EC1862">
        <w:rPr>
          <w:b/>
          <w:sz w:val="24"/>
          <w:szCs w:val="24"/>
        </w:rPr>
        <w:t>III SKYRIUS</w:t>
      </w:r>
    </w:p>
    <w:p w14:paraId="5DA9F9E1"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r w:rsidRPr="00EC1862">
        <w:rPr>
          <w:b/>
          <w:sz w:val="24"/>
          <w:szCs w:val="24"/>
        </w:rPr>
        <w:t>SUTARTIES GALIOJIMO TERMINAS IR VYKDYMO PRADŽIA</w:t>
      </w:r>
    </w:p>
    <w:p w14:paraId="5CE405E7" w14:textId="77777777" w:rsidR="00F83CF5" w:rsidRPr="00EC1862" w:rsidRDefault="00F83CF5" w:rsidP="00F83CF5">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32C34E9A" w14:textId="77777777" w:rsidR="00F83CF5" w:rsidRDefault="00F83CF5" w:rsidP="00F83CF5">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5</w:t>
      </w:r>
      <w:r w:rsidRPr="00EC1862">
        <w:rPr>
          <w:sz w:val="24"/>
          <w:szCs w:val="24"/>
        </w:rPr>
        <w:t>.</w:t>
      </w:r>
      <w:r w:rsidRPr="00EC1862">
        <w:rPr>
          <w:sz w:val="24"/>
          <w:szCs w:val="24"/>
        </w:rPr>
        <w:tab/>
        <w:t>Sutartis įsigalioja</w:t>
      </w:r>
      <w:r>
        <w:rPr>
          <w:sz w:val="24"/>
          <w:szCs w:val="24"/>
        </w:rPr>
        <w:t>,</w:t>
      </w:r>
      <w:r w:rsidRPr="00EC1862">
        <w:rPr>
          <w:sz w:val="24"/>
          <w:szCs w:val="24"/>
        </w:rPr>
        <w:t xml:space="preserve"> kai Sutartį pasirašo abi Sutarties </w:t>
      </w:r>
      <w:r>
        <w:rPr>
          <w:sz w:val="24"/>
          <w:szCs w:val="24"/>
        </w:rPr>
        <w:t>š</w:t>
      </w:r>
      <w:r w:rsidRPr="00EC1862">
        <w:rPr>
          <w:sz w:val="24"/>
          <w:szCs w:val="24"/>
        </w:rPr>
        <w:t xml:space="preserve">alys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 xml:space="preserve">alies parašo data) ir </w:t>
      </w:r>
      <w:r>
        <w:rPr>
          <w:sz w:val="24"/>
          <w:szCs w:val="24"/>
        </w:rPr>
        <w:t>Tiekėjas</w:t>
      </w:r>
      <w:r w:rsidRPr="00EC1862">
        <w:rPr>
          <w:rFonts w:eastAsia="Arial Unicode MS"/>
          <w:color w:val="367DA2"/>
          <w:sz w:val="24"/>
          <w:szCs w:val="24"/>
        </w:rPr>
        <w:t xml:space="preserve"> </w:t>
      </w:r>
      <w:r w:rsidRPr="00EC1862">
        <w:rPr>
          <w:rFonts w:eastAsia="Arial Unicode MS"/>
          <w:sz w:val="24"/>
          <w:szCs w:val="24"/>
        </w:rPr>
        <w:t>pateikia Sutarties įvykdymo užtikrinimą</w:t>
      </w:r>
      <w:r w:rsidRPr="00EC1862">
        <w:rPr>
          <w:sz w:val="24"/>
          <w:szCs w:val="24"/>
        </w:rPr>
        <w:t xml:space="preserve"> po užtikrinimo pateikimo dienos einančią dieną (jei taikoma).</w:t>
      </w:r>
    </w:p>
    <w:p w14:paraId="09AB4211" w14:textId="77777777" w:rsidR="00F83CF5" w:rsidRDefault="00F83CF5" w:rsidP="00F83CF5">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6.</w:t>
      </w:r>
      <w:r>
        <w:rPr>
          <w:sz w:val="24"/>
          <w:szCs w:val="24"/>
        </w:rPr>
        <w:tab/>
      </w:r>
      <w:r w:rsidRPr="00EC1862">
        <w:rPr>
          <w:sz w:val="24"/>
          <w:szCs w:val="24"/>
        </w:rPr>
        <w:t xml:space="preserve">Sutartis galioja iki visiško Sutartyje numatytų įsipareigojimų įvykdymo, tačiau visais atvejais </w:t>
      </w:r>
      <w:r>
        <w:rPr>
          <w:sz w:val="24"/>
          <w:szCs w:val="24"/>
        </w:rPr>
        <w:t xml:space="preserve">prekių tiekimo, </w:t>
      </w:r>
      <w:r w:rsidRPr="00EC1862">
        <w:rPr>
          <w:sz w:val="24"/>
          <w:szCs w:val="24"/>
        </w:rPr>
        <w:t>darbų</w:t>
      </w:r>
      <w:r>
        <w:rPr>
          <w:sz w:val="24"/>
          <w:szCs w:val="24"/>
        </w:rPr>
        <w:t xml:space="preserve"> atlikimo, paslaugų teikimo </w:t>
      </w:r>
      <w:r w:rsidRPr="00EC1862">
        <w:rPr>
          <w:sz w:val="24"/>
          <w:szCs w:val="24"/>
        </w:rPr>
        <w:t>terminas negali būti ilgesnis nei 3 (treji) metai nuo Sutarties įsigaliojimo dienos.</w:t>
      </w:r>
    </w:p>
    <w:p w14:paraId="0A122AAB" w14:textId="77777777" w:rsidR="00F83CF5" w:rsidRPr="00EC1862" w:rsidRDefault="00F83CF5" w:rsidP="00F83CF5">
      <w:pPr>
        <w:pStyle w:val="Pagrindinistekstas2"/>
        <w:widowControl w:val="0"/>
        <w:shd w:val="clear" w:color="auto" w:fill="auto"/>
        <w:tabs>
          <w:tab w:val="left" w:pos="418"/>
          <w:tab w:val="left" w:pos="1418"/>
        </w:tabs>
        <w:suppressAutoHyphens/>
        <w:spacing w:before="0" w:after="0" w:line="240" w:lineRule="auto"/>
        <w:ind w:firstLine="1134"/>
        <w:jc w:val="both"/>
        <w:rPr>
          <w:sz w:val="24"/>
          <w:szCs w:val="24"/>
        </w:rPr>
      </w:pPr>
      <w:r>
        <w:rPr>
          <w:sz w:val="24"/>
          <w:szCs w:val="24"/>
        </w:rPr>
        <w:t>7.</w:t>
      </w:r>
      <w:r>
        <w:rPr>
          <w:sz w:val="24"/>
          <w:szCs w:val="24"/>
        </w:rPr>
        <w:tab/>
      </w:r>
      <w:r w:rsidRPr="00EC1862">
        <w:rPr>
          <w:sz w:val="24"/>
          <w:szCs w:val="24"/>
        </w:rPr>
        <w:t xml:space="preserve">Sutartis gali būti pradėta vykdyti tik </w:t>
      </w:r>
      <w:r w:rsidR="00BB4668">
        <w:rPr>
          <w:sz w:val="24"/>
          <w:szCs w:val="24"/>
        </w:rPr>
        <w:t>tada</w:t>
      </w:r>
      <w:r w:rsidRPr="00EC1862">
        <w:rPr>
          <w:sz w:val="24"/>
          <w:szCs w:val="24"/>
        </w:rPr>
        <w:t xml:space="preserve">, kai </w:t>
      </w:r>
      <w:r>
        <w:rPr>
          <w:sz w:val="24"/>
          <w:szCs w:val="24"/>
        </w:rPr>
        <w:t>Tiekėjas</w:t>
      </w:r>
      <w:r w:rsidRPr="00EC1862">
        <w:rPr>
          <w:sz w:val="24"/>
          <w:szCs w:val="24"/>
        </w:rPr>
        <w:t xml:space="preserve"> Sutarties bendrųjų sąlygų nustatyta tvarka raštu pateikia Pirkėjui informaciją apie </w:t>
      </w:r>
      <w:r w:rsidRPr="00EC1862">
        <w:rPr>
          <w:rFonts w:eastAsia="Arial Unicode MS"/>
          <w:sz w:val="24"/>
          <w:szCs w:val="24"/>
        </w:rPr>
        <w:t>tuo metu žinomų subtiekėjų pavadinimus, kontaktinius duomenis ir jų atstovus,</w:t>
      </w:r>
      <w:r w:rsidRPr="00EC1862">
        <w:rPr>
          <w:rFonts w:asciiTheme="minorHAnsi" w:eastAsia="Arial Unicode MS" w:hAnsiTheme="minorHAnsi" w:cstheme="minorHAnsi"/>
        </w:rPr>
        <w:t xml:space="preserve"> </w:t>
      </w:r>
      <w:r w:rsidRPr="00EC1862">
        <w:rPr>
          <w:sz w:val="24"/>
          <w:szCs w:val="24"/>
        </w:rPr>
        <w:t>arba informuoja Pirkėją, kad sub</w:t>
      </w:r>
      <w:r>
        <w:rPr>
          <w:sz w:val="24"/>
          <w:szCs w:val="24"/>
        </w:rPr>
        <w:t>tiekėjai</w:t>
      </w:r>
      <w:r w:rsidRPr="00EC1862">
        <w:rPr>
          <w:sz w:val="24"/>
          <w:szCs w:val="24"/>
        </w:rPr>
        <w:t xml:space="preserve"> nebus pasitelkiami. Informacija Pirkėjui turi būti pateikta per 5 (penkias) darbo dienas nuo Sutarties įsigaliojimo dienos, jei per nustatytą terminą informacija nėra pateikiama</w:t>
      </w:r>
      <w:r>
        <w:rPr>
          <w:sz w:val="24"/>
          <w:szCs w:val="24"/>
        </w:rPr>
        <w:t>,</w:t>
      </w:r>
      <w:r w:rsidRPr="00EC1862">
        <w:rPr>
          <w:sz w:val="24"/>
          <w:szCs w:val="24"/>
        </w:rPr>
        <w:t xml:space="preserve"> laikoma, kad sub</w:t>
      </w:r>
      <w:r>
        <w:rPr>
          <w:sz w:val="24"/>
          <w:szCs w:val="24"/>
        </w:rPr>
        <w:t>tiekėjai</w:t>
      </w:r>
      <w:r w:rsidRPr="00EC1862">
        <w:rPr>
          <w:sz w:val="24"/>
          <w:szCs w:val="24"/>
        </w:rPr>
        <w:t xml:space="preserve"> nebus pasitelkiami. </w:t>
      </w:r>
    </w:p>
    <w:p w14:paraId="75FBA734" w14:textId="77777777" w:rsidR="00F83CF5" w:rsidRPr="00EC1862" w:rsidRDefault="00F83CF5" w:rsidP="00F83CF5">
      <w:pPr>
        <w:pStyle w:val="Pagrindinistekstas2"/>
        <w:widowControl w:val="0"/>
        <w:shd w:val="clear" w:color="auto" w:fill="auto"/>
        <w:tabs>
          <w:tab w:val="left" w:pos="418"/>
        </w:tabs>
        <w:suppressAutoHyphens/>
        <w:spacing w:before="0" w:after="0" w:line="240" w:lineRule="auto"/>
        <w:ind w:firstLine="0"/>
        <w:jc w:val="both"/>
        <w:rPr>
          <w:sz w:val="24"/>
          <w:szCs w:val="24"/>
        </w:rPr>
      </w:pPr>
    </w:p>
    <w:p w14:paraId="524A61D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0A992B63"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KAINA IR MOKĖJIMO SĄLYGOS</w:t>
      </w:r>
    </w:p>
    <w:p w14:paraId="31222F1C"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07761D37"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8.</w:t>
      </w:r>
      <w:r>
        <w:rPr>
          <w:sz w:val="24"/>
          <w:szCs w:val="24"/>
        </w:rPr>
        <w:tab/>
        <w:t>Ši Sutartis yra fiksuoto</w:t>
      </w:r>
      <w:r w:rsidRPr="00EC1862">
        <w:rPr>
          <w:sz w:val="24"/>
          <w:szCs w:val="24"/>
        </w:rPr>
        <w:t xml:space="preserve"> </w:t>
      </w:r>
      <w:r>
        <w:rPr>
          <w:sz w:val="24"/>
          <w:szCs w:val="24"/>
        </w:rPr>
        <w:t>įkainio</w:t>
      </w:r>
      <w:r w:rsidRPr="00EC1862">
        <w:rPr>
          <w:sz w:val="24"/>
          <w:szCs w:val="24"/>
        </w:rPr>
        <w:t xml:space="preserve"> Sutartis. </w:t>
      </w:r>
      <w:r>
        <w:rPr>
          <w:sz w:val="24"/>
          <w:szCs w:val="24"/>
        </w:rPr>
        <w:t>Vieneto įkainis, toliau vadinamas įkainiu, Sutarties vykdymo metu</w:t>
      </w:r>
      <w:r w:rsidRPr="00EC1862">
        <w:rPr>
          <w:sz w:val="24"/>
          <w:szCs w:val="24"/>
        </w:rPr>
        <w:t>, išskyrus Sutarties specialiosiose sąlygose numa</w:t>
      </w:r>
      <w:r>
        <w:rPr>
          <w:sz w:val="24"/>
          <w:szCs w:val="24"/>
        </w:rPr>
        <w:t xml:space="preserve">tytą PVM tarifo perskaičiavimą </w:t>
      </w:r>
      <w:r w:rsidRPr="00EC1862">
        <w:rPr>
          <w:sz w:val="24"/>
          <w:szCs w:val="24"/>
        </w:rPr>
        <w:t>ir kitus Sutartyje numatytus atvejus, negali būti keičiama</w:t>
      </w:r>
      <w:r>
        <w:rPr>
          <w:sz w:val="24"/>
          <w:szCs w:val="24"/>
        </w:rPr>
        <w:t>s</w:t>
      </w:r>
      <w:r w:rsidRPr="00EC1862">
        <w:rPr>
          <w:sz w:val="24"/>
          <w:szCs w:val="24"/>
        </w:rPr>
        <w:t xml:space="preserve">. </w:t>
      </w:r>
    </w:p>
    <w:p w14:paraId="594B8ADD" w14:textId="77777777" w:rsidR="00F83CF5" w:rsidRDefault="00F83CF5" w:rsidP="00F83CF5">
      <w:pPr>
        <w:pStyle w:val="Pagrindinistekstas2"/>
        <w:widowControl w:val="0"/>
        <w:shd w:val="clear" w:color="auto" w:fill="auto"/>
        <w:tabs>
          <w:tab w:val="left" w:pos="394"/>
          <w:tab w:val="left" w:pos="1560"/>
        </w:tabs>
        <w:suppressAutoHyphens/>
        <w:spacing w:before="0" w:after="0" w:line="240" w:lineRule="auto"/>
        <w:ind w:firstLine="1134"/>
        <w:jc w:val="both"/>
        <w:rPr>
          <w:sz w:val="24"/>
          <w:szCs w:val="24"/>
        </w:rPr>
      </w:pPr>
      <w:r>
        <w:rPr>
          <w:sz w:val="24"/>
          <w:szCs w:val="24"/>
        </w:rPr>
        <w:t>9</w:t>
      </w:r>
      <w:r w:rsidRPr="00EC1862">
        <w:rPr>
          <w:sz w:val="24"/>
          <w:szCs w:val="24"/>
        </w:rPr>
        <w:t>.</w:t>
      </w:r>
      <w:r w:rsidRPr="00EC1862">
        <w:rPr>
          <w:sz w:val="24"/>
          <w:szCs w:val="24"/>
        </w:rPr>
        <w:tab/>
      </w:r>
      <w:r>
        <w:rPr>
          <w:sz w:val="24"/>
          <w:szCs w:val="24"/>
        </w:rPr>
        <w:t>Teikiamos šios paslaugos</w:t>
      </w:r>
      <w:r w:rsidRPr="00EC1862">
        <w:rPr>
          <w:sz w:val="24"/>
          <w:szCs w:val="24"/>
        </w:rPr>
        <w:t>:</w:t>
      </w:r>
    </w:p>
    <w:tbl>
      <w:tblPr>
        <w:tblW w:w="0" w:type="auto"/>
        <w:tblLayout w:type="fixed"/>
        <w:tblCellMar>
          <w:left w:w="10" w:type="dxa"/>
          <w:right w:w="10" w:type="dxa"/>
        </w:tblCellMar>
        <w:tblLook w:val="04A0" w:firstRow="1" w:lastRow="0" w:firstColumn="1" w:lastColumn="0" w:noHBand="0" w:noVBand="1"/>
      </w:tblPr>
      <w:tblGrid>
        <w:gridCol w:w="861"/>
        <w:gridCol w:w="3118"/>
        <w:gridCol w:w="1417"/>
        <w:gridCol w:w="1418"/>
        <w:gridCol w:w="1418"/>
        <w:gridCol w:w="1418"/>
      </w:tblGrid>
      <w:tr w:rsidR="00F83CF5" w:rsidRPr="00EC1862" w14:paraId="4909A44A" w14:textId="77777777" w:rsidTr="00FF5135">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421B2FDB" w14:textId="77777777" w:rsidR="00F83CF5" w:rsidRPr="00EC1862" w:rsidRDefault="00F83CF5" w:rsidP="00C31798">
            <w:pPr>
              <w:pStyle w:val="Pagrindinistekstas2"/>
              <w:widowControl w:val="0"/>
              <w:shd w:val="clear" w:color="auto" w:fill="auto"/>
              <w:suppressAutoHyphens/>
              <w:spacing w:before="0" w:after="0" w:line="240" w:lineRule="auto"/>
              <w:ind w:firstLine="0"/>
              <w:rPr>
                <w:b/>
                <w:sz w:val="24"/>
                <w:szCs w:val="24"/>
              </w:rPr>
            </w:pPr>
            <w:r w:rsidRPr="00EC1862">
              <w:rPr>
                <w:b/>
                <w:sz w:val="24"/>
                <w:szCs w:val="24"/>
              </w:rPr>
              <w:t>Valiuta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807A9CB" w14:textId="77777777" w:rsidR="00F83CF5" w:rsidRPr="00EC1862" w:rsidRDefault="00F83CF5" w:rsidP="00C31798">
            <w:pPr>
              <w:pStyle w:val="Pagrindinistekstas2"/>
              <w:widowControl w:val="0"/>
              <w:shd w:val="clear" w:color="auto" w:fill="auto"/>
              <w:suppressAutoHyphens/>
              <w:spacing w:before="0" w:after="0" w:line="240" w:lineRule="auto"/>
              <w:ind w:firstLine="0"/>
              <w:rPr>
                <w:b/>
                <w:sz w:val="24"/>
                <w:szCs w:val="24"/>
              </w:rPr>
            </w:pPr>
            <w:r w:rsidRPr="00EC1862">
              <w:rPr>
                <w:b/>
                <w:sz w:val="24"/>
                <w:szCs w:val="24"/>
              </w:rPr>
              <w:t>Eurai</w:t>
            </w:r>
          </w:p>
        </w:tc>
      </w:tr>
      <w:tr w:rsidR="00F83CF5" w:rsidRPr="00EC1862" w14:paraId="033AB82D" w14:textId="77777777" w:rsidTr="00FF5135">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11F09908" w14:textId="77777777" w:rsidR="00F83CF5" w:rsidRPr="00EC1862" w:rsidRDefault="00F83CF5" w:rsidP="00C31798">
            <w:pPr>
              <w:pStyle w:val="Pagrindinistekstas30"/>
              <w:widowControl w:val="0"/>
              <w:shd w:val="clear" w:color="auto" w:fill="auto"/>
              <w:suppressAutoHyphens/>
              <w:spacing w:after="0" w:line="240" w:lineRule="auto"/>
              <w:jc w:val="center"/>
              <w:rPr>
                <w:b/>
                <w:sz w:val="24"/>
                <w:szCs w:val="24"/>
              </w:rPr>
            </w:pPr>
            <w:r w:rsidRPr="00EC1862">
              <w:rPr>
                <w:b/>
                <w:sz w:val="24"/>
                <w:szCs w:val="24"/>
              </w:rPr>
              <w:t>Eil. Nr.</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562B7BD5" w14:textId="77777777" w:rsidR="00F83CF5" w:rsidRPr="00EC1862" w:rsidRDefault="00F83CF5" w:rsidP="00C31798">
            <w:pPr>
              <w:pStyle w:val="Pagrindinistekstas30"/>
              <w:widowControl w:val="0"/>
              <w:shd w:val="clear" w:color="auto" w:fill="auto"/>
              <w:suppressAutoHyphens/>
              <w:spacing w:after="0" w:line="240" w:lineRule="auto"/>
              <w:jc w:val="center"/>
              <w:rPr>
                <w:b/>
                <w:sz w:val="24"/>
                <w:szCs w:val="24"/>
              </w:rPr>
            </w:pPr>
            <w:r>
              <w:rPr>
                <w:b/>
                <w:sz w:val="24"/>
                <w:szCs w:val="24"/>
              </w:rPr>
              <w:t>Paslaugos</w:t>
            </w:r>
            <w:r w:rsidRPr="00EC1862">
              <w:rPr>
                <w:b/>
                <w:sz w:val="24"/>
                <w:szCs w:val="24"/>
              </w:rPr>
              <w:t xml:space="preserve"> pavadinimas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D3A6F7F" w14:textId="77777777" w:rsidR="00F83CF5" w:rsidRPr="00EC1862" w:rsidRDefault="00F83CF5" w:rsidP="00C31798">
            <w:pPr>
              <w:pStyle w:val="Pagrindinistekstas30"/>
              <w:widowControl w:val="0"/>
              <w:shd w:val="clear" w:color="auto" w:fill="auto"/>
              <w:suppressAutoHyphens/>
              <w:spacing w:after="0" w:line="240" w:lineRule="auto"/>
              <w:jc w:val="center"/>
              <w:rPr>
                <w:b/>
                <w:sz w:val="24"/>
                <w:szCs w:val="24"/>
              </w:rPr>
            </w:pPr>
            <w:r>
              <w:rPr>
                <w:b/>
                <w:sz w:val="24"/>
                <w:szCs w:val="24"/>
              </w:rPr>
              <w:t>Mato vnt.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5D4422A" w14:textId="77777777" w:rsidR="00F83CF5" w:rsidRPr="00A139D7" w:rsidRDefault="00F83CF5" w:rsidP="00C31798">
            <w:pPr>
              <w:pStyle w:val="Pagrindinistekstas30"/>
              <w:widowControl w:val="0"/>
              <w:shd w:val="clear" w:color="auto" w:fill="auto"/>
              <w:suppressAutoHyphens/>
              <w:spacing w:after="0" w:line="240" w:lineRule="auto"/>
              <w:jc w:val="center"/>
              <w:rPr>
                <w:b/>
                <w:sz w:val="24"/>
                <w:szCs w:val="24"/>
                <w:vertAlign w:val="superscript"/>
              </w:rPr>
            </w:pPr>
            <w:r>
              <w:rPr>
                <w:b/>
                <w:sz w:val="24"/>
                <w:szCs w:val="24"/>
              </w:rPr>
              <w:t>Vieneto kaina be PVM</w:t>
            </w:r>
            <w:r w:rsidRPr="00A139D7">
              <w:rPr>
                <w:b/>
                <w:sz w:val="24"/>
                <w:szCs w:val="24"/>
                <w:vertAlign w:val="superscript"/>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AFB15BB" w14:textId="77777777" w:rsidR="00F83CF5" w:rsidRPr="00EC1862" w:rsidRDefault="00F83CF5" w:rsidP="00C31798">
            <w:pPr>
              <w:pStyle w:val="Pagrindinistekstas30"/>
              <w:widowControl w:val="0"/>
              <w:shd w:val="clear" w:color="auto" w:fill="auto"/>
              <w:suppressAutoHyphens/>
              <w:spacing w:after="0" w:line="240" w:lineRule="auto"/>
              <w:jc w:val="center"/>
              <w:rPr>
                <w:b/>
                <w:sz w:val="24"/>
                <w:szCs w:val="24"/>
              </w:rPr>
            </w:pPr>
            <w:r>
              <w:rPr>
                <w:b/>
                <w:sz w:val="24"/>
                <w:szCs w:val="24"/>
              </w:rPr>
              <w:t>Preliminaruskiekis</w:t>
            </w:r>
            <w:r w:rsidRPr="002F33A4">
              <w:rPr>
                <w:b/>
                <w:sz w:val="24"/>
                <w:szCs w:val="24"/>
                <w:vertAlign w:val="superscript"/>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7D83EB" w14:textId="77777777" w:rsidR="00F83CF5" w:rsidRPr="00EC1862" w:rsidRDefault="00F83CF5" w:rsidP="00C31798">
            <w:pPr>
              <w:pStyle w:val="Pagrindinistekstas30"/>
              <w:widowControl w:val="0"/>
              <w:shd w:val="clear" w:color="auto" w:fill="auto"/>
              <w:suppressAutoHyphens/>
              <w:spacing w:after="0" w:line="240" w:lineRule="auto"/>
              <w:jc w:val="center"/>
              <w:rPr>
                <w:b/>
                <w:sz w:val="24"/>
                <w:szCs w:val="24"/>
              </w:rPr>
            </w:pPr>
            <w:r w:rsidRPr="00EC1862">
              <w:rPr>
                <w:b/>
                <w:sz w:val="24"/>
                <w:szCs w:val="24"/>
              </w:rPr>
              <w:t>Suma be PVM</w:t>
            </w:r>
            <w:r>
              <w:rPr>
                <w:b/>
                <w:sz w:val="24"/>
                <w:szCs w:val="24"/>
                <w:vertAlign w:val="superscript"/>
              </w:rPr>
              <w:t>1</w:t>
            </w:r>
          </w:p>
        </w:tc>
      </w:tr>
      <w:tr w:rsidR="00F83CF5" w:rsidRPr="00EC1862" w14:paraId="6982F24F" w14:textId="77777777" w:rsidTr="00FF5135">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7EB835BD"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BF297FC" w14:textId="77777777" w:rsidR="00F83CF5" w:rsidRPr="00EC1862" w:rsidRDefault="00F83CF5" w:rsidP="00FF5135">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24BD86ED"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5EDE6A0"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2B54843"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FA21EC2" w14:textId="77777777" w:rsidR="00F83CF5" w:rsidRPr="00EC1862" w:rsidRDefault="00F83CF5" w:rsidP="00FF5135">
            <w:pPr>
              <w:widowControl w:val="0"/>
              <w:rPr>
                <w:color w:val="FF0000"/>
              </w:rPr>
            </w:pPr>
            <w:r w:rsidRPr="00EC1862">
              <w:rPr>
                <w:color w:val="FF0000"/>
              </w:rPr>
              <w:t>įrašyti</w:t>
            </w:r>
          </w:p>
        </w:tc>
      </w:tr>
      <w:tr w:rsidR="00F83CF5" w:rsidRPr="00EC1862" w14:paraId="353ABB16" w14:textId="77777777" w:rsidTr="00FF5135">
        <w:trPr>
          <w:trHeight w:val="20"/>
        </w:trPr>
        <w:tc>
          <w:tcPr>
            <w:tcW w:w="861" w:type="dxa"/>
            <w:tcBorders>
              <w:top w:val="single" w:sz="4" w:space="0" w:color="auto"/>
              <w:left w:val="single" w:sz="4" w:space="0" w:color="auto"/>
              <w:bottom w:val="single" w:sz="4" w:space="0" w:color="auto"/>
              <w:right w:val="single" w:sz="4" w:space="0" w:color="auto"/>
            </w:tcBorders>
            <w:shd w:val="clear" w:color="auto" w:fill="auto"/>
          </w:tcPr>
          <w:p w14:paraId="5F96A7E0"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31B31AC9" w14:textId="77777777" w:rsidR="00F83CF5" w:rsidRPr="00EC1862" w:rsidRDefault="00F83CF5" w:rsidP="00FF5135">
            <w:pPr>
              <w:widowControl w:val="0"/>
              <w:rPr>
                <w:color w:val="FF0000"/>
              </w:rPr>
            </w:pPr>
            <w:r w:rsidRPr="00EC1862">
              <w:rPr>
                <w:color w:val="FF0000"/>
              </w:rPr>
              <w:t>įrašyti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1765C4"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FA7D462"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48BBF0B" w14:textId="77777777" w:rsidR="00F83CF5" w:rsidRDefault="00F83CF5" w:rsidP="00FF5135">
            <w:r w:rsidRPr="00C23DD8">
              <w:rPr>
                <w:color w:val="FF0000"/>
              </w:rPr>
              <w:t>įrašyti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02CE42F" w14:textId="77777777" w:rsidR="00F83CF5" w:rsidRPr="00EC1862" w:rsidRDefault="00F83CF5" w:rsidP="00FF5135">
            <w:pPr>
              <w:widowControl w:val="0"/>
              <w:rPr>
                <w:color w:val="FF0000"/>
              </w:rPr>
            </w:pPr>
            <w:r w:rsidRPr="00EC1862">
              <w:rPr>
                <w:color w:val="FF0000"/>
              </w:rPr>
              <w:t>įrašyti</w:t>
            </w:r>
          </w:p>
        </w:tc>
      </w:tr>
      <w:tr w:rsidR="00F83CF5" w:rsidRPr="00EC1862" w14:paraId="014CBE0E" w14:textId="77777777" w:rsidTr="00FF5135">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292816EE" w14:textId="77777777" w:rsidR="00F83CF5" w:rsidRPr="00EC1862" w:rsidRDefault="00F83CF5" w:rsidP="00FF5135">
            <w:pPr>
              <w:pStyle w:val="Pagrindinistekstas30"/>
              <w:widowControl w:val="0"/>
              <w:shd w:val="clear" w:color="auto" w:fill="auto"/>
              <w:suppressAutoHyphens/>
              <w:spacing w:after="0" w:line="240" w:lineRule="auto"/>
              <w:jc w:val="right"/>
              <w:rPr>
                <w:b/>
                <w:sz w:val="24"/>
                <w:szCs w:val="24"/>
              </w:rPr>
            </w:pPr>
            <w:r w:rsidRPr="00EC1862">
              <w:rPr>
                <w:b/>
                <w:sz w:val="24"/>
                <w:szCs w:val="24"/>
              </w:rPr>
              <w:t>Sutarties kaina be PVM</w:t>
            </w:r>
            <w:r>
              <w:rPr>
                <w:b/>
                <w:sz w:val="24"/>
                <w:szCs w:val="24"/>
                <w:vertAlign w:val="superscript"/>
              </w:rPr>
              <w:t>1</w:t>
            </w:r>
            <w:r w:rsidRPr="00EC1862">
              <w:rPr>
                <w:b/>
                <w:sz w:val="24"/>
                <w:szCs w:val="24"/>
                <w:vertAlign w:val="superscript"/>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047D6F" w14:textId="77777777" w:rsidR="00F83CF5" w:rsidRPr="00EC1862" w:rsidRDefault="00F83CF5" w:rsidP="00FF5135">
            <w:pPr>
              <w:widowControl w:val="0"/>
              <w:rPr>
                <w:color w:val="FF0000"/>
              </w:rPr>
            </w:pPr>
            <w:r w:rsidRPr="004F7676">
              <w:rPr>
                <w:color w:val="FF0000"/>
                <w:highlight w:val="lightGray"/>
              </w:rPr>
              <w:t>įrašyti*</w:t>
            </w:r>
          </w:p>
        </w:tc>
      </w:tr>
      <w:tr w:rsidR="00F83CF5" w:rsidRPr="00EC1862" w14:paraId="132B3A7B" w14:textId="77777777" w:rsidTr="00FF5135">
        <w:trPr>
          <w:trHeight w:val="20"/>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7823D170" w14:textId="77777777" w:rsidR="00F83CF5" w:rsidRPr="00EC1862" w:rsidRDefault="00F83CF5" w:rsidP="00FF5135">
            <w:pPr>
              <w:widowControl w:val="0"/>
              <w:jc w:val="right"/>
              <w:rPr>
                <w:b/>
                <w:szCs w:val="24"/>
              </w:rPr>
            </w:pPr>
            <w:r w:rsidRPr="00EC1862">
              <w:rPr>
                <w:rStyle w:val="Pagrindinistekstas4Nekursyvas"/>
                <w:b/>
                <w:szCs w:val="24"/>
              </w:rPr>
              <w:t>PVM</w:t>
            </w:r>
            <w:r w:rsidRPr="00EC1862">
              <w:rPr>
                <w:b/>
                <w:i/>
                <w:szCs w:val="24"/>
              </w:rPr>
              <w:t xml:space="preserve"> </w:t>
            </w:r>
            <w:r w:rsidRPr="00EC1862">
              <w:rPr>
                <w:b/>
                <w:color w:val="FF0000"/>
                <w:szCs w:val="24"/>
              </w:rPr>
              <w:t>(</w:t>
            </w:r>
            <w:r w:rsidRPr="00EC1862">
              <w:rPr>
                <w:rStyle w:val="Pagrindinistekstas40"/>
                <w:b/>
                <w:color w:val="FF0000"/>
                <w:szCs w:val="24"/>
              </w:rPr>
              <w:t>įrašykite tarifą</w:t>
            </w:r>
            <w:r w:rsidRPr="00EC1862">
              <w:rPr>
                <w:rStyle w:val="Pagrindinistekstas4Nekursyvas"/>
                <w:b/>
                <w:color w:val="FF0000"/>
                <w:szCs w:val="24"/>
              </w:rPr>
              <w:t>)</w:t>
            </w:r>
            <w:r w:rsidRPr="00EC1862">
              <w:rPr>
                <w:rStyle w:val="Pagrindinistekstas4Nekursyvas"/>
                <w:b/>
                <w:szCs w:val="24"/>
              </w:rPr>
              <w:t xml:space="preserve"> kaina</w:t>
            </w:r>
            <w:r>
              <w:rPr>
                <w:rStyle w:val="Pagrindinistekstas4Nekursyvas"/>
                <w:b/>
                <w:szCs w:val="24"/>
                <w:vertAlign w:val="superscript"/>
              </w:rPr>
              <w:t>2</w:t>
            </w:r>
            <w:r w:rsidRPr="00EC1862">
              <w:rPr>
                <w:rStyle w:val="Pagrindinistekstas4Nekursyvas"/>
                <w:b/>
                <w:szCs w:val="24"/>
                <w:vertAlign w:val="superscript"/>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126A8ED" w14:textId="77777777" w:rsidR="00F83CF5" w:rsidRPr="00EC1862" w:rsidRDefault="00F83CF5" w:rsidP="00FF5135">
            <w:pPr>
              <w:widowControl w:val="0"/>
              <w:rPr>
                <w:color w:val="FF0000"/>
              </w:rPr>
            </w:pPr>
            <w:r w:rsidRPr="00EC1862">
              <w:rPr>
                <w:color w:val="FF0000"/>
              </w:rPr>
              <w:t>įrašyti</w:t>
            </w:r>
          </w:p>
        </w:tc>
      </w:tr>
      <w:tr w:rsidR="00F83CF5" w:rsidRPr="00EC1862" w14:paraId="6E61057C" w14:textId="77777777" w:rsidTr="00FF5135">
        <w:trPr>
          <w:trHeight w:val="264"/>
        </w:trPr>
        <w:tc>
          <w:tcPr>
            <w:tcW w:w="8232" w:type="dxa"/>
            <w:gridSpan w:val="5"/>
            <w:tcBorders>
              <w:top w:val="single" w:sz="4" w:space="0" w:color="auto"/>
              <w:left w:val="single" w:sz="4" w:space="0" w:color="auto"/>
              <w:bottom w:val="single" w:sz="4" w:space="0" w:color="auto"/>
              <w:right w:val="single" w:sz="4" w:space="0" w:color="auto"/>
            </w:tcBorders>
            <w:shd w:val="clear" w:color="auto" w:fill="auto"/>
          </w:tcPr>
          <w:p w14:paraId="7C6F44DD" w14:textId="77777777" w:rsidR="00F83CF5" w:rsidRPr="00EC1862" w:rsidRDefault="00F83CF5" w:rsidP="00FF5135">
            <w:pPr>
              <w:pStyle w:val="Pagrindinistekstas30"/>
              <w:widowControl w:val="0"/>
              <w:shd w:val="clear" w:color="auto" w:fill="auto"/>
              <w:suppressAutoHyphens/>
              <w:spacing w:after="0" w:line="240" w:lineRule="auto"/>
              <w:jc w:val="right"/>
              <w:rPr>
                <w:b/>
                <w:sz w:val="24"/>
                <w:szCs w:val="24"/>
                <w:vertAlign w:val="superscript"/>
              </w:rPr>
            </w:pPr>
            <w:r w:rsidRPr="00EC1862">
              <w:rPr>
                <w:b/>
                <w:sz w:val="24"/>
                <w:szCs w:val="24"/>
              </w:rPr>
              <w:t>Sutarties kaina su PVM</w:t>
            </w:r>
            <w:r>
              <w:rPr>
                <w:b/>
                <w:sz w:val="24"/>
                <w:szCs w:val="24"/>
                <w:vertAlign w:val="superscript"/>
              </w:rPr>
              <w:t>1</w:t>
            </w:r>
            <w:r w:rsidRPr="00EC1862">
              <w:rPr>
                <w:b/>
                <w:sz w:val="24"/>
                <w:szCs w:val="24"/>
                <w:vertAlign w:val="superscript"/>
              </w:rPr>
              <w:t>:</w:t>
            </w:r>
          </w:p>
          <w:p w14:paraId="53B1DDBA" w14:textId="77777777" w:rsidR="00F83CF5" w:rsidRPr="00EC1862" w:rsidRDefault="00F83CF5" w:rsidP="00FF5135">
            <w:pPr>
              <w:pStyle w:val="Pagrindinistekstas30"/>
              <w:widowControl w:val="0"/>
              <w:shd w:val="clear" w:color="auto" w:fill="auto"/>
              <w:suppressAutoHyphens/>
              <w:spacing w:after="0" w:line="240" w:lineRule="auto"/>
              <w:jc w:val="right"/>
              <w:rPr>
                <w:b/>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9403C1" w14:textId="77777777" w:rsidR="00F83CF5" w:rsidRPr="00EC1862" w:rsidRDefault="00F83CF5" w:rsidP="00FF5135">
            <w:pPr>
              <w:widowControl w:val="0"/>
              <w:rPr>
                <w:color w:val="FF0000"/>
              </w:rPr>
            </w:pPr>
            <w:r w:rsidRPr="00EC1862">
              <w:rPr>
                <w:color w:val="FF0000"/>
              </w:rPr>
              <w:t>įrašyti</w:t>
            </w:r>
          </w:p>
        </w:tc>
      </w:tr>
      <w:tr w:rsidR="00F83CF5" w:rsidRPr="00EC1862" w14:paraId="2BDBF361" w14:textId="77777777" w:rsidTr="00FF5135">
        <w:trPr>
          <w:trHeight w:val="20"/>
        </w:trPr>
        <w:tc>
          <w:tcPr>
            <w:tcW w:w="9650" w:type="dxa"/>
            <w:gridSpan w:val="6"/>
            <w:tcBorders>
              <w:top w:val="single" w:sz="4" w:space="0" w:color="auto"/>
              <w:left w:val="single" w:sz="4" w:space="0" w:color="auto"/>
              <w:bottom w:val="single" w:sz="4" w:space="0" w:color="auto"/>
              <w:right w:val="single" w:sz="4" w:space="0" w:color="auto"/>
            </w:tcBorders>
            <w:shd w:val="clear" w:color="auto" w:fill="auto"/>
          </w:tcPr>
          <w:p w14:paraId="1B1C685A" w14:textId="77777777" w:rsidR="00F83CF5" w:rsidRPr="00EC1862" w:rsidRDefault="00F83CF5" w:rsidP="00FF5135">
            <w:pPr>
              <w:pStyle w:val="Pagrindinistekstas30"/>
              <w:widowControl w:val="0"/>
              <w:shd w:val="clear" w:color="auto" w:fill="auto"/>
              <w:suppressAutoHyphens/>
              <w:spacing w:after="0" w:line="240" w:lineRule="auto"/>
              <w:rPr>
                <w:b/>
                <w:color w:val="FF0000"/>
              </w:rPr>
            </w:pPr>
            <w:r w:rsidRPr="00EC1862">
              <w:rPr>
                <w:b/>
                <w:sz w:val="24"/>
                <w:szCs w:val="24"/>
              </w:rPr>
              <w:t>Bendra kaina su PVM žodžiais:</w:t>
            </w:r>
            <w:r w:rsidRPr="00EC1862">
              <w:rPr>
                <w:b/>
                <w:i/>
                <w:sz w:val="24"/>
                <w:szCs w:val="24"/>
              </w:rPr>
              <w:t xml:space="preserve"> </w:t>
            </w:r>
            <w:r w:rsidRPr="00EC1862">
              <w:rPr>
                <w:b/>
                <w:color w:val="FF0000"/>
                <w:sz w:val="24"/>
                <w:szCs w:val="24"/>
              </w:rPr>
              <w:t>įrašyti</w:t>
            </w:r>
          </w:p>
        </w:tc>
      </w:tr>
    </w:tbl>
    <w:p w14:paraId="301489EF"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Jei suma skaičiais neatitinka sumos žodžiais, teisinga laikoma suma žodžiais.</w:t>
      </w:r>
    </w:p>
    <w:p w14:paraId="1EFC6A6C" w14:textId="77777777" w:rsidR="00F83CF5" w:rsidRDefault="00F83CF5" w:rsidP="00F83CF5">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1</w:t>
      </w:r>
      <w:r w:rsidR="00C31798">
        <w:rPr>
          <w:sz w:val="20"/>
          <w:szCs w:val="20"/>
        </w:rPr>
        <w:t>.</w:t>
      </w:r>
      <w:r>
        <w:rPr>
          <w:sz w:val="20"/>
          <w:szCs w:val="20"/>
        </w:rPr>
        <w:tab/>
      </w:r>
      <w:r w:rsidR="00C31798">
        <w:rPr>
          <w:sz w:val="20"/>
          <w:szCs w:val="20"/>
        </w:rPr>
        <w:t>K</w:t>
      </w:r>
      <w:r w:rsidRPr="00EC1862">
        <w:rPr>
          <w:sz w:val="20"/>
          <w:szCs w:val="20"/>
        </w:rPr>
        <w:t>ainos nurodomos suapvalintos, pali</w:t>
      </w:r>
      <w:r>
        <w:rPr>
          <w:sz w:val="20"/>
          <w:szCs w:val="20"/>
        </w:rPr>
        <w:t>ekant du skaitmenis po kablelio.</w:t>
      </w:r>
    </w:p>
    <w:p w14:paraId="548B677B" w14:textId="77777777" w:rsidR="00F83CF5" w:rsidRDefault="00F83CF5" w:rsidP="00F83CF5">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Pr>
          <w:sz w:val="20"/>
          <w:szCs w:val="20"/>
        </w:rPr>
        <w:t>2.</w:t>
      </w:r>
      <w:r>
        <w:rPr>
          <w:sz w:val="20"/>
          <w:szCs w:val="20"/>
        </w:rPr>
        <w:tab/>
      </w:r>
      <w:r w:rsidR="00C31798">
        <w:rPr>
          <w:sz w:val="20"/>
          <w:szCs w:val="20"/>
        </w:rPr>
        <w:t>T</w:t>
      </w:r>
      <w:r w:rsidRPr="00645A58">
        <w:rPr>
          <w:sz w:val="20"/>
          <w:szCs w:val="20"/>
        </w:rPr>
        <w:t>ais atvejais, kai pagal galiojančius teisės aktus tiekėjui nereikia mokėti PVM, jis atitinkamų skilčių nepildo ir nurodo priežastis, dėl kurių PVM nemoka.</w:t>
      </w:r>
    </w:p>
    <w:p w14:paraId="030DC702" w14:textId="77777777" w:rsidR="00F83CF5" w:rsidRPr="00C31798" w:rsidRDefault="00F83CF5" w:rsidP="00F83CF5">
      <w:pPr>
        <w:pStyle w:val="Pagrindinistekstas2"/>
        <w:widowControl w:val="0"/>
        <w:shd w:val="clear" w:color="auto" w:fill="auto"/>
        <w:tabs>
          <w:tab w:val="left" w:pos="188"/>
          <w:tab w:val="left" w:pos="1701"/>
        </w:tabs>
        <w:suppressAutoHyphens/>
        <w:spacing w:before="0" w:after="0" w:line="240" w:lineRule="auto"/>
        <w:ind w:firstLine="1134"/>
        <w:jc w:val="both"/>
        <w:rPr>
          <w:sz w:val="20"/>
          <w:szCs w:val="20"/>
        </w:rPr>
      </w:pPr>
      <w:r w:rsidRPr="00C31798">
        <w:rPr>
          <w:sz w:val="20"/>
          <w:szCs w:val="20"/>
        </w:rPr>
        <w:t>3.</w:t>
      </w:r>
      <w:r w:rsidRPr="00C31798">
        <w:rPr>
          <w:sz w:val="20"/>
          <w:szCs w:val="20"/>
        </w:rPr>
        <w:tab/>
      </w:r>
      <w:r w:rsidR="00C31798" w:rsidRPr="00C31798">
        <w:rPr>
          <w:sz w:val="20"/>
          <w:szCs w:val="20"/>
        </w:rPr>
        <w:t>K</w:t>
      </w:r>
      <w:r w:rsidRPr="00C31798">
        <w:rPr>
          <w:sz w:val="20"/>
          <w:szCs w:val="20"/>
        </w:rPr>
        <w:t xml:space="preserve">iekvienoje pozicijoje nurodytas paslaugų kiekis </w:t>
      </w:r>
      <w:r w:rsidRPr="00C31798">
        <w:rPr>
          <w:sz w:val="20"/>
          <w:szCs w:val="20"/>
          <w:highlight w:val="lightGray"/>
        </w:rPr>
        <w:t>gali kisti ±... procentų arba yra maksimalus, arba yra preliminarus ir nėra laikomas maksimaliu</w:t>
      </w:r>
      <w:r w:rsidRPr="00C31798">
        <w:rPr>
          <w:sz w:val="20"/>
          <w:szCs w:val="20"/>
        </w:rPr>
        <w:t>.</w:t>
      </w:r>
    </w:p>
    <w:p w14:paraId="42984BBA" w14:textId="77777777" w:rsidR="00F83CF5" w:rsidRPr="00C31798" w:rsidRDefault="00F83CF5" w:rsidP="00F83CF5">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679DFAA8" w14:textId="77777777" w:rsidR="00F83CF5" w:rsidRPr="00C31798" w:rsidRDefault="00F83CF5" w:rsidP="00F83CF5">
      <w:pPr>
        <w:ind w:firstLine="1134"/>
        <w:jc w:val="both"/>
        <w:rPr>
          <w:i/>
          <w:sz w:val="20"/>
          <w:highlight w:val="lightGray"/>
          <w:lang w:val="lt-LT"/>
        </w:rPr>
      </w:pPr>
      <w:r w:rsidRPr="00C31798">
        <w:rPr>
          <w:i/>
          <w:sz w:val="20"/>
          <w:highlight w:val="lightGray"/>
          <w:lang w:val="lt-LT"/>
        </w:rPr>
        <w:t xml:space="preserve">* (1) Jei pirkimo vykdytojas gali nustatyti tikslesnį paslaugų kiekį – Sutarties kaina yra Tiekėjo pasiūlymo kaina ir įrašoma po laimėtojo nustatymo. Tuomet lentelės 3 išnašoje aktuali yra ši informacija pasirinktinai: </w:t>
      </w:r>
      <w:r w:rsidRPr="00C31798">
        <w:rPr>
          <w:i/>
          <w:sz w:val="20"/>
          <w:highlight w:val="lightGray"/>
          <w:u w:val="single"/>
          <w:lang w:val="lt-LT"/>
        </w:rPr>
        <w:t>gali kisti ±... procentų arba yra maksimalus</w:t>
      </w:r>
      <w:r w:rsidRPr="00C31798">
        <w:rPr>
          <w:i/>
          <w:sz w:val="20"/>
          <w:highlight w:val="lightGray"/>
          <w:lang w:val="lt-LT"/>
        </w:rPr>
        <w:t xml:space="preserve">; (2) Jei pirkimo vykdytojas negali nustatyti tikslesnio paslaugų kiekio – Sutarties kaina yra įrašoma iš karto rengiant sutarties projektą ir yra lygi maksimaliai pirkimui skirtai lėšų sumai. Tuomet lentelės 3 išnašoje aktuali yra ši informacija: </w:t>
      </w:r>
      <w:r w:rsidRPr="00C31798">
        <w:rPr>
          <w:i/>
          <w:sz w:val="20"/>
          <w:highlight w:val="lightGray"/>
          <w:u w:val="single"/>
          <w:lang w:val="lt-LT"/>
        </w:rPr>
        <w:t>yra preliminarus ir nėra laikomas maksimaliu</w:t>
      </w:r>
      <w:r w:rsidRPr="00C31798">
        <w:rPr>
          <w:i/>
          <w:sz w:val="20"/>
          <w:highlight w:val="lightGray"/>
          <w:lang w:val="lt-LT"/>
        </w:rPr>
        <w:t>.</w:t>
      </w:r>
    </w:p>
    <w:p w14:paraId="32A5F8F1" w14:textId="77777777" w:rsidR="00F83CF5" w:rsidRPr="00C31798" w:rsidRDefault="00F83CF5" w:rsidP="00F83CF5">
      <w:pPr>
        <w:pStyle w:val="Pagrindinistekstas2"/>
        <w:widowControl w:val="0"/>
        <w:shd w:val="clear" w:color="auto" w:fill="auto"/>
        <w:tabs>
          <w:tab w:val="left" w:pos="188"/>
          <w:tab w:val="left" w:pos="1701"/>
        </w:tabs>
        <w:suppressAutoHyphens/>
        <w:spacing w:before="0" w:after="0" w:line="240" w:lineRule="auto"/>
        <w:ind w:left="1134" w:firstLine="0"/>
        <w:jc w:val="both"/>
        <w:rPr>
          <w:sz w:val="20"/>
          <w:szCs w:val="20"/>
        </w:rPr>
      </w:pPr>
    </w:p>
    <w:p w14:paraId="244BFD56" w14:textId="77777777" w:rsidR="00F83CF5" w:rsidRPr="00EC1862" w:rsidRDefault="00F83CF5" w:rsidP="00F83CF5">
      <w:pPr>
        <w:pStyle w:val="Pagrindinistekstas2"/>
        <w:widowControl w:val="0"/>
        <w:shd w:val="clear" w:color="auto" w:fill="auto"/>
        <w:tabs>
          <w:tab w:val="left" w:pos="414"/>
          <w:tab w:val="left" w:pos="1701"/>
        </w:tabs>
        <w:suppressAutoHyphens/>
        <w:spacing w:before="0" w:after="0" w:line="240" w:lineRule="auto"/>
        <w:ind w:firstLine="1134"/>
        <w:jc w:val="both"/>
        <w:rPr>
          <w:sz w:val="24"/>
          <w:szCs w:val="24"/>
        </w:rPr>
      </w:pPr>
      <w:r>
        <w:rPr>
          <w:sz w:val="24"/>
          <w:szCs w:val="24"/>
        </w:rPr>
        <w:t>10</w:t>
      </w:r>
      <w:r w:rsidRPr="00EC1862">
        <w:rPr>
          <w:sz w:val="24"/>
          <w:szCs w:val="24"/>
        </w:rPr>
        <w:t>.</w:t>
      </w:r>
      <w:r w:rsidRPr="00EC1862">
        <w:rPr>
          <w:sz w:val="24"/>
          <w:szCs w:val="24"/>
        </w:rPr>
        <w:tab/>
        <w:t xml:space="preserve">Į </w:t>
      </w:r>
      <w:r>
        <w:rPr>
          <w:sz w:val="24"/>
          <w:szCs w:val="24"/>
        </w:rPr>
        <w:t>kiekvieną įkainį</w:t>
      </w:r>
      <w:r w:rsidRPr="00EC1862">
        <w:rPr>
          <w:sz w:val="24"/>
          <w:szCs w:val="24"/>
        </w:rPr>
        <w:t xml:space="preserve"> yra įskaityti visi mokesčiai ir visos su Sutarti</w:t>
      </w:r>
      <w:r>
        <w:rPr>
          <w:sz w:val="24"/>
          <w:szCs w:val="24"/>
        </w:rPr>
        <w:t>es vykdymu susijusios išlaidos.</w:t>
      </w:r>
    </w:p>
    <w:p w14:paraId="1242802C" w14:textId="77777777" w:rsidR="00F83CF5" w:rsidRPr="000A3BD4" w:rsidRDefault="00F83CF5" w:rsidP="00F83CF5">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11.</w:t>
      </w:r>
      <w:r w:rsidRPr="000A3BD4">
        <w:rPr>
          <w:sz w:val="24"/>
          <w:szCs w:val="24"/>
        </w:rPr>
        <w:tab/>
        <w:t>Sutarties kaina ir įkainis peržiūrimi:</w:t>
      </w:r>
    </w:p>
    <w:p w14:paraId="1C3BC6BE" w14:textId="77777777" w:rsidR="00F83CF5" w:rsidRPr="00EC1862" w:rsidRDefault="00F83CF5" w:rsidP="00F83CF5">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rPr>
      </w:pPr>
      <w:r w:rsidRPr="000A3BD4">
        <w:rPr>
          <w:sz w:val="24"/>
          <w:szCs w:val="24"/>
        </w:rPr>
        <w:t>11.1. Dėl PVM tarifo pokyčio</w:t>
      </w:r>
      <w:r>
        <w:rPr>
          <w:sz w:val="24"/>
          <w:szCs w:val="24"/>
        </w:rPr>
        <w:t>: j</w:t>
      </w:r>
      <w:r w:rsidRPr="00EC1862">
        <w:rPr>
          <w:sz w:val="24"/>
          <w:szCs w:val="24"/>
        </w:rPr>
        <w:t>ei Sutarties vykdymo metu pasikeičia (padidėja ar sumažėja) PVM tarifas, Sutarties kaina</w:t>
      </w:r>
      <w:r>
        <w:rPr>
          <w:sz w:val="24"/>
          <w:szCs w:val="24"/>
        </w:rPr>
        <w:t xml:space="preserve"> ir įkainiai su PVM</w:t>
      </w:r>
      <w:r w:rsidRPr="00EC1862">
        <w:rPr>
          <w:sz w:val="24"/>
          <w:szCs w:val="24"/>
        </w:rPr>
        <w:t xml:space="preserve"> atitinkamai didinam</w:t>
      </w:r>
      <w:r>
        <w:rPr>
          <w:sz w:val="24"/>
          <w:szCs w:val="24"/>
        </w:rPr>
        <w:t>i</w:t>
      </w:r>
      <w:r w:rsidRPr="00EC1862">
        <w:rPr>
          <w:sz w:val="24"/>
          <w:szCs w:val="24"/>
        </w:rPr>
        <w:t xml:space="preserve"> arba mažinam</w:t>
      </w:r>
      <w:r>
        <w:rPr>
          <w:sz w:val="24"/>
          <w:szCs w:val="24"/>
        </w:rPr>
        <w:t>i</w:t>
      </w:r>
      <w:r w:rsidRPr="00EC1862">
        <w:rPr>
          <w:sz w:val="24"/>
          <w:szCs w:val="24"/>
        </w:rPr>
        <w:t xml:space="preserve">, jei pagal galiojančius teisės aktus </w:t>
      </w:r>
      <w:r>
        <w:rPr>
          <w:sz w:val="24"/>
          <w:szCs w:val="24"/>
        </w:rPr>
        <w:t>Tiekėjui</w:t>
      </w:r>
      <w:r w:rsidRPr="00EC1862">
        <w:rPr>
          <w:sz w:val="24"/>
          <w:szCs w:val="24"/>
        </w:rPr>
        <w:t xml:space="preserve"> reikia mokėti PVM. Sutarties kainos perskaičiavimo formulė pasikeitus PVM tarifui:</w:t>
      </w:r>
    </w:p>
    <w:p w14:paraId="3C4427B0" w14:textId="77777777" w:rsidR="00F83CF5" w:rsidRPr="00EC1862" w:rsidRDefault="00F83CF5" w:rsidP="00F83CF5">
      <w:pPr>
        <w:pStyle w:val="Pagrindinistekstas2"/>
        <w:widowControl w:val="0"/>
        <w:shd w:val="clear" w:color="auto" w:fill="auto"/>
        <w:tabs>
          <w:tab w:val="left" w:pos="423"/>
          <w:tab w:val="left" w:pos="1701"/>
        </w:tabs>
        <w:suppressAutoHyphens/>
        <w:spacing w:before="0" w:after="0" w:line="240" w:lineRule="auto"/>
        <w:ind w:firstLine="1134"/>
        <w:jc w:val="both"/>
        <w:rPr>
          <w:sz w:val="24"/>
          <w:szCs w:val="24"/>
          <w:lang w:val="en-US"/>
        </w:rPr>
      </w:pPr>
      <w:r w:rsidRPr="00EC1862">
        <w:rPr>
          <w:sz w:val="24"/>
          <w:szCs w:val="24"/>
        </w:rPr>
        <w:t>Sn</w:t>
      </w:r>
      <w:r w:rsidRPr="00EC1862">
        <w:rPr>
          <w:sz w:val="24"/>
          <w:szCs w:val="24"/>
          <w:vertAlign w:val="subscript"/>
        </w:rPr>
        <w:t xml:space="preserve"> </w:t>
      </w:r>
      <w:r w:rsidRPr="00EC1862">
        <w:rPr>
          <w:sz w:val="24"/>
          <w:szCs w:val="24"/>
          <w:lang w:val="en-US"/>
        </w:rPr>
        <w:t xml:space="preserve">= A + </w:t>
      </w:r>
      <m:oMath>
        <m:f>
          <m:fPr>
            <m:ctrlPr>
              <w:rPr>
                <w:rFonts w:ascii="Cambria Math" w:hAnsi="Cambria Math"/>
                <w:sz w:val="24"/>
                <w:szCs w:val="24"/>
                <w:lang w:val="en-US"/>
              </w:rPr>
            </m:ctrlPr>
          </m:fPr>
          <m:num>
            <m:r>
              <m:rPr>
                <m:sty m:val="p"/>
              </m:rPr>
              <w:rPr>
                <w:rFonts w:ascii="Cambria Math" w:hAnsi="Cambria Math"/>
                <w:sz w:val="24"/>
                <w:szCs w:val="24"/>
                <w:lang w:val="en-US"/>
              </w:rPr>
              <m:t>Ss</m:t>
            </m:r>
            <m:r>
              <m:rPr>
                <m:sty m:val="p"/>
              </m:rPr>
              <w:rPr>
                <w:rFonts w:ascii="Cambria Math"/>
                <w:sz w:val="24"/>
                <w:szCs w:val="24"/>
                <w:lang w:val="en-US"/>
              </w:rPr>
              <m:t xml:space="preserve"> </m:t>
            </m:r>
            <m:r>
              <m:rPr>
                <m:sty m:val="p"/>
              </m:rPr>
              <w:rPr>
                <w:rFonts w:ascii="Cambria Math" w:hAnsi="Cambria Math"/>
                <w:sz w:val="24"/>
                <w:szCs w:val="24"/>
                <w:lang w:val="en-US"/>
              </w:rPr>
              <m:t>-</m:t>
            </m:r>
            <m:r>
              <m:rPr>
                <m:sty m:val="p"/>
              </m:rPr>
              <w:rPr>
                <w:rFonts w:ascii="Cambria Math"/>
                <w:sz w:val="24"/>
                <w:szCs w:val="24"/>
                <w:lang w:val="en-US"/>
              </w:rPr>
              <m:t xml:space="preserve"> A</m:t>
            </m:r>
          </m:num>
          <m:den>
            <m:r>
              <m:rPr>
                <m:sty m:val="p"/>
              </m:rPr>
              <w:rPr>
                <w:rFonts w:ascii="Cambria Math"/>
                <w:sz w:val="24"/>
                <w:szCs w:val="24"/>
                <w:lang w:val="en-US"/>
              </w:rPr>
              <m:t xml:space="preserve">1 + </m:t>
            </m:r>
            <m:f>
              <m:fPr>
                <m:ctrlPr>
                  <w:rPr>
                    <w:rFonts w:ascii="Cambria Math" w:hAnsi="Cambria Math"/>
                    <w:sz w:val="24"/>
                    <w:szCs w:val="24"/>
                    <w:lang w:val="en-US"/>
                  </w:rPr>
                </m:ctrlPr>
              </m:fPr>
              <m:num>
                <m:r>
                  <m:rPr>
                    <m:sty m:val="p"/>
                  </m:rPr>
                  <w:rPr>
                    <w:rFonts w:ascii="Cambria Math"/>
                    <w:sz w:val="24"/>
                    <w:szCs w:val="24"/>
                    <w:lang w:val="en-US"/>
                  </w:rPr>
                  <m:t>Ts</m:t>
                </m:r>
              </m:num>
              <m:den>
                <m:r>
                  <m:rPr>
                    <m:sty m:val="p"/>
                  </m:rPr>
                  <w:rPr>
                    <w:rFonts w:ascii="Cambria Math"/>
                    <w:sz w:val="24"/>
                    <w:szCs w:val="24"/>
                    <w:lang w:val="en-US"/>
                  </w:rPr>
                  <m:t>100</m:t>
                </m:r>
              </m:den>
            </m:f>
            <m:r>
              <m:rPr>
                <m:sty m:val="p"/>
              </m:rPr>
              <w:rPr>
                <w:rFonts w:ascii="Cambria Math"/>
                <w:sz w:val="24"/>
                <w:szCs w:val="24"/>
                <w:lang w:val="en-US"/>
              </w:rPr>
              <m:t xml:space="preserve"> </m:t>
            </m:r>
          </m:den>
        </m:f>
      </m:oMath>
      <w:r w:rsidRPr="00EC1862">
        <w:rPr>
          <w:sz w:val="24"/>
          <w:szCs w:val="24"/>
          <w:lang w:val="en-US"/>
        </w:rPr>
        <w:t xml:space="preserve"> × ( 1 + </w:t>
      </w:r>
      <m:oMath>
        <m:f>
          <m:fPr>
            <m:ctrlPr>
              <w:rPr>
                <w:rFonts w:ascii="Cambria Math" w:hAnsi="Cambria Math"/>
                <w:i/>
                <w:sz w:val="24"/>
                <w:szCs w:val="24"/>
                <w:lang w:val="en-US"/>
              </w:rPr>
            </m:ctrlPr>
          </m:fPr>
          <m:num>
            <m:r>
              <w:rPr>
                <w:rFonts w:ascii="Cambria Math" w:hAnsi="Cambria Math"/>
                <w:sz w:val="24"/>
                <w:szCs w:val="24"/>
                <w:lang w:val="en-US"/>
              </w:rPr>
              <m:t>Tn</m:t>
            </m:r>
          </m:num>
          <m:den>
            <m:r>
              <w:rPr>
                <w:rFonts w:ascii="Cambria Math"/>
                <w:sz w:val="24"/>
                <w:szCs w:val="24"/>
                <w:lang w:val="en-US"/>
              </w:rPr>
              <m:t>100</m:t>
            </m:r>
          </m:den>
        </m:f>
      </m:oMath>
      <w:r w:rsidRPr="00EC1862">
        <w:rPr>
          <w:sz w:val="24"/>
          <w:szCs w:val="24"/>
          <w:lang w:val="en-US"/>
        </w:rPr>
        <w:t xml:space="preserve"> )</w:t>
      </w:r>
    </w:p>
    <w:p w14:paraId="1DB35B6A" w14:textId="77777777" w:rsidR="00F83CF5" w:rsidRPr="00EC1862" w:rsidRDefault="00F83CF5" w:rsidP="00F83CF5">
      <w:pPr>
        <w:widowControl w:val="0"/>
        <w:tabs>
          <w:tab w:val="left" w:pos="1701"/>
        </w:tabs>
        <w:ind w:firstLine="1134"/>
        <w:rPr>
          <w:sz w:val="20"/>
        </w:rPr>
      </w:pPr>
      <w:r w:rsidRPr="00EC1862">
        <w:rPr>
          <w:sz w:val="20"/>
        </w:rPr>
        <w:t xml:space="preserve">Sn – perskaičiuota Sutarties kaina; </w:t>
      </w:r>
    </w:p>
    <w:p w14:paraId="04C6A822" w14:textId="77777777" w:rsidR="00F83CF5" w:rsidRPr="00EC1862" w:rsidRDefault="00F83CF5" w:rsidP="00F83CF5">
      <w:pPr>
        <w:widowControl w:val="0"/>
        <w:tabs>
          <w:tab w:val="left" w:pos="1701"/>
        </w:tabs>
        <w:ind w:firstLine="1134"/>
        <w:rPr>
          <w:sz w:val="20"/>
        </w:rPr>
      </w:pPr>
      <w:r w:rsidRPr="00EC1862">
        <w:rPr>
          <w:sz w:val="20"/>
        </w:rPr>
        <w:t>Ss – Sutarties kaina iki perskaičiavimo;</w:t>
      </w:r>
    </w:p>
    <w:p w14:paraId="542CE3C9"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0"/>
          <w:szCs w:val="20"/>
        </w:rPr>
      </w:pPr>
      <w:r w:rsidRPr="00EC1862">
        <w:rPr>
          <w:sz w:val="20"/>
          <w:szCs w:val="20"/>
        </w:rPr>
        <w:t>A – įvykdytų sutartinių įsipareigojimų (pristatytų prekių, suteiktų paslaugų ir kt.) kaina (su PVM) iki</w:t>
      </w:r>
    </w:p>
    <w:p w14:paraId="592B8224"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0"/>
        <w:jc w:val="left"/>
        <w:rPr>
          <w:sz w:val="20"/>
          <w:szCs w:val="20"/>
        </w:rPr>
      </w:pPr>
      <w:r w:rsidRPr="00EC1862">
        <w:rPr>
          <w:sz w:val="20"/>
          <w:szCs w:val="20"/>
        </w:rPr>
        <w:t xml:space="preserve">perskaičiavimo; </w:t>
      </w:r>
    </w:p>
    <w:p w14:paraId="752C7D09"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 xml:space="preserve">Ts – senas PVM tarifas (procentais); </w:t>
      </w:r>
    </w:p>
    <w:p w14:paraId="46C5B9EE"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left"/>
        <w:rPr>
          <w:sz w:val="20"/>
          <w:szCs w:val="20"/>
        </w:rPr>
      </w:pPr>
      <w:r w:rsidRPr="00EC1862">
        <w:rPr>
          <w:sz w:val="20"/>
          <w:szCs w:val="20"/>
        </w:rPr>
        <w:t>Tn – naujas PVM tarifas (procentais).</w:t>
      </w:r>
    </w:p>
    <w:p w14:paraId="2A7ABC73" w14:textId="77777777" w:rsidR="00F83CF5" w:rsidRPr="00C31798" w:rsidRDefault="00F83CF5" w:rsidP="00F83CF5">
      <w:pPr>
        <w:ind w:firstLine="1134"/>
        <w:jc w:val="both"/>
        <w:textAlignment w:val="center"/>
        <w:rPr>
          <w:szCs w:val="24"/>
          <w:lang w:val="lt-LT" w:eastAsia="lt-LT"/>
        </w:rPr>
      </w:pPr>
    </w:p>
    <w:p w14:paraId="419C4B37" w14:textId="77777777" w:rsidR="005D22A8" w:rsidRPr="00B52B2A" w:rsidRDefault="005D22A8" w:rsidP="005D22A8">
      <w:pPr>
        <w:ind w:firstLine="1134"/>
        <w:jc w:val="both"/>
        <w:textAlignment w:val="center"/>
        <w:rPr>
          <w:i/>
          <w:color w:val="000000"/>
          <w:szCs w:val="24"/>
          <w:highlight w:val="lightGray"/>
          <w:lang w:val="lt-LT" w:eastAsia="lt-LT"/>
        </w:rPr>
      </w:pPr>
      <w:r w:rsidRPr="00B52B2A">
        <w:rPr>
          <w:szCs w:val="24"/>
          <w:highlight w:val="lightGray"/>
          <w:lang w:val="lt-LT"/>
        </w:rPr>
        <w:t>11.2.</w:t>
      </w:r>
      <w:r w:rsidRPr="00B52B2A">
        <w:rPr>
          <w:szCs w:val="24"/>
          <w:lang w:val="lt-LT"/>
        </w:rPr>
        <w:t xml:space="preserve"> </w:t>
      </w:r>
      <w:r w:rsidR="00023112">
        <w:rPr>
          <w:szCs w:val="24"/>
          <w:lang w:val="lt-LT"/>
        </w:rPr>
        <w:t>D</w:t>
      </w:r>
      <w:r w:rsidRPr="00B52B2A">
        <w:rPr>
          <w:szCs w:val="24"/>
          <w:lang w:val="lt-LT"/>
        </w:rPr>
        <w:t xml:space="preserve">ėl kainų lygio pokyčio: </w:t>
      </w:r>
      <w:r w:rsidR="00023112">
        <w:rPr>
          <w:i/>
          <w:iCs/>
          <w:color w:val="000000"/>
          <w:szCs w:val="24"/>
          <w:highlight w:val="lightGray"/>
          <w:lang w:val="lt-LT" w:eastAsia="lt-LT"/>
        </w:rPr>
        <w:t>p</w:t>
      </w:r>
      <w:r w:rsidRPr="00B52B2A">
        <w:rPr>
          <w:i/>
          <w:iCs/>
          <w:color w:val="000000"/>
          <w:szCs w:val="24"/>
          <w:highlight w:val="lightGray"/>
          <w:lang w:val="lt-LT" w:eastAsia="lt-LT"/>
        </w:rPr>
        <w:t xml:space="preserve">eržiūros taisykles sutarties rengėjas nustato vadovaudamasis </w:t>
      </w:r>
      <w:r w:rsidRPr="00B52B2A">
        <w:rPr>
          <w:i/>
          <w:color w:val="000000"/>
          <w:spacing w:val="1"/>
          <w:szCs w:val="24"/>
          <w:highlight w:val="lightGray"/>
          <w:lang w:val="lt-LT"/>
        </w:rPr>
        <w:t>Kainodaros taisyklių nustatymo</w:t>
      </w:r>
      <w:r w:rsidRPr="00B52B2A">
        <w:rPr>
          <w:i/>
          <w:color w:val="000000"/>
          <w:szCs w:val="24"/>
          <w:highlight w:val="lightGray"/>
          <w:lang w:val="lt-LT"/>
        </w:rPr>
        <w:t xml:space="preserve"> metodika, patvirtinta </w:t>
      </w:r>
      <w:r w:rsidRPr="00B52B2A">
        <w:rPr>
          <w:i/>
          <w:color w:val="000000"/>
          <w:szCs w:val="24"/>
          <w:highlight w:val="lightGray"/>
          <w:lang w:val="lt-LT" w:eastAsia="lt-LT"/>
        </w:rPr>
        <w:t xml:space="preserve">Viešųjų pirkimų tarnybos direktoriaus 2017 m. birželio 28 d. įsakymu Nr. 1S-95, Viešųjų pirkimų tarnybos rekomendacijomis </w:t>
      </w:r>
      <w:hyperlink r:id="rId26" w:tooltip="https://vpt.lrv.lt/lt/naujienos/del-kainu-perskaiciavimo-taisykliu-sutartyse" w:history="1">
        <w:r w:rsidRPr="00B52B2A">
          <w:rPr>
            <w:rStyle w:val="Hipersaitas"/>
            <w:i/>
            <w:szCs w:val="24"/>
            <w:highlight w:val="lightGray"/>
            <w:lang w:val="lt-LT"/>
          </w:rPr>
          <w:t>https://vpt.lrv.lt/lt/naujienos/del-kainu-perskaiciavimo-taisykliu-sutartyse</w:t>
        </w:r>
      </w:hyperlink>
      <w:r w:rsidRPr="00B52B2A">
        <w:rPr>
          <w:i/>
          <w:color w:val="000000"/>
          <w:szCs w:val="24"/>
          <w:highlight w:val="lightGray"/>
          <w:lang w:val="lt-LT"/>
        </w:rPr>
        <w:t>,</w:t>
      </w:r>
      <w:r w:rsidRPr="00B52B2A">
        <w:rPr>
          <w:i/>
          <w:iCs/>
          <w:color w:val="000000"/>
          <w:szCs w:val="24"/>
          <w:highlight w:val="lightGray"/>
          <w:lang w:val="lt-LT" w:eastAsia="lt-LT"/>
        </w:rPr>
        <w:t xml:space="preserve"> konsultuodamasis su Viešųjų pirkimų skyriumi;</w:t>
      </w:r>
    </w:p>
    <w:p w14:paraId="23FE42BE" w14:textId="77777777" w:rsidR="005D22A8" w:rsidRPr="00B52B2A" w:rsidRDefault="005D22A8" w:rsidP="005D22A8">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highlight w:val="lightGray"/>
        </w:rPr>
      </w:pPr>
      <w:r w:rsidRPr="00B52B2A">
        <w:rPr>
          <w:sz w:val="24"/>
          <w:szCs w:val="24"/>
          <w:highlight w:val="lightGray"/>
        </w:rPr>
        <w:t>arba (nereikalingą 11.2 p</w:t>
      </w:r>
      <w:r w:rsidR="00023112">
        <w:rPr>
          <w:sz w:val="24"/>
          <w:szCs w:val="24"/>
          <w:highlight w:val="lightGray"/>
        </w:rPr>
        <w:t>apunkčio</w:t>
      </w:r>
      <w:r w:rsidRPr="00B52B2A">
        <w:rPr>
          <w:sz w:val="24"/>
          <w:szCs w:val="24"/>
          <w:highlight w:val="lightGray"/>
        </w:rPr>
        <w:t xml:space="preserve"> variantą išbraukti)</w:t>
      </w:r>
    </w:p>
    <w:p w14:paraId="6C532A9E" w14:textId="77777777" w:rsidR="00F83CF5" w:rsidRPr="00C31798" w:rsidRDefault="005D22A8" w:rsidP="005D22A8">
      <w:pPr>
        <w:ind w:firstLine="1134"/>
        <w:jc w:val="both"/>
        <w:textAlignment w:val="center"/>
        <w:rPr>
          <w:szCs w:val="24"/>
          <w:highlight w:val="yellow"/>
          <w:lang w:val="lt-LT"/>
        </w:rPr>
      </w:pPr>
      <w:r w:rsidRPr="00B52B2A">
        <w:rPr>
          <w:szCs w:val="24"/>
          <w:highlight w:val="lightGray"/>
        </w:rPr>
        <w:t>11.2.</w:t>
      </w:r>
      <w:r w:rsidRPr="00B52B2A">
        <w:rPr>
          <w:szCs w:val="24"/>
        </w:rPr>
        <w:t xml:space="preserve"> Sutartyje nėra numatytos </w:t>
      </w:r>
      <w:r w:rsidRPr="00B52B2A">
        <w:rPr>
          <w:color w:val="000000"/>
          <w:spacing w:val="-2"/>
          <w:szCs w:val="24"/>
        </w:rPr>
        <w:t>kainos peržiūros sąlygos, nesusijusios su mokesčių pasikeitimu.</w:t>
      </w:r>
    </w:p>
    <w:p w14:paraId="4D96E70F" w14:textId="77777777" w:rsidR="00F83CF5" w:rsidRPr="00C31798" w:rsidRDefault="00F83CF5" w:rsidP="00F83CF5">
      <w:pPr>
        <w:pStyle w:val="Pagrindinistekstas2"/>
        <w:widowControl w:val="0"/>
        <w:shd w:val="clear" w:color="auto" w:fill="auto"/>
        <w:tabs>
          <w:tab w:val="left" w:pos="495"/>
          <w:tab w:val="left" w:pos="1701"/>
        </w:tabs>
        <w:suppressAutoHyphens/>
        <w:spacing w:before="0" w:after="0" w:line="240" w:lineRule="auto"/>
        <w:ind w:firstLine="1134"/>
        <w:jc w:val="both"/>
        <w:rPr>
          <w:sz w:val="24"/>
          <w:szCs w:val="24"/>
        </w:rPr>
      </w:pPr>
      <w:r w:rsidRPr="00C31798">
        <w:rPr>
          <w:sz w:val="24"/>
          <w:szCs w:val="24"/>
        </w:rPr>
        <w:t>12.</w:t>
      </w:r>
      <w:r w:rsidRPr="00C31798">
        <w:rPr>
          <w:sz w:val="24"/>
          <w:szCs w:val="24"/>
        </w:rPr>
        <w:tab/>
        <w:t>Sutarties kainos ir įkainių perskaičiavimas įforminamas šalių rašytiniu susitarimu, kuris tampa neatskiriama Sutarties dalimi. Perskaičiuojant kainą ir įkainius, jei reikia, šalių rašytiniu sutarimu yra koreguojama ir mokėjimų tvarka.</w:t>
      </w:r>
    </w:p>
    <w:p w14:paraId="312B0770" w14:textId="77777777" w:rsidR="00F83CF5" w:rsidRPr="00C31798" w:rsidRDefault="00F83CF5" w:rsidP="00F83CF5">
      <w:pPr>
        <w:pStyle w:val="Pagrindinistekstas2"/>
        <w:widowControl w:val="0"/>
        <w:shd w:val="clear" w:color="auto" w:fill="auto"/>
        <w:tabs>
          <w:tab w:val="left" w:pos="394"/>
          <w:tab w:val="left" w:pos="1701"/>
        </w:tabs>
        <w:suppressAutoHyphens/>
        <w:spacing w:before="0" w:after="0" w:line="240" w:lineRule="auto"/>
        <w:ind w:firstLine="1134"/>
        <w:jc w:val="both"/>
        <w:rPr>
          <w:sz w:val="24"/>
          <w:szCs w:val="24"/>
        </w:rPr>
      </w:pPr>
      <w:r w:rsidRPr="00C31798">
        <w:rPr>
          <w:sz w:val="24"/>
          <w:szCs w:val="24"/>
        </w:rPr>
        <w:t>13.</w:t>
      </w:r>
      <w:r w:rsidRPr="00C31798">
        <w:rPr>
          <w:sz w:val="24"/>
          <w:szCs w:val="24"/>
        </w:rPr>
        <w:tab/>
        <w:t>Apmokėjimas vykdomas tokia tvarka:</w:t>
      </w:r>
    </w:p>
    <w:p w14:paraId="5AC9171F" w14:textId="77777777" w:rsidR="00F83CF5" w:rsidRPr="00C31798" w:rsidRDefault="00F83CF5" w:rsidP="00F83CF5">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sidRPr="00C31798">
        <w:rPr>
          <w:sz w:val="24"/>
          <w:szCs w:val="24"/>
        </w:rPr>
        <w:t>13.1.</w:t>
      </w:r>
      <w:r w:rsidRPr="00C31798">
        <w:rPr>
          <w:sz w:val="24"/>
          <w:szCs w:val="24"/>
        </w:rPr>
        <w:tab/>
        <w:t>Avansinis mokėjimas Tiekėjui nemokamas.</w:t>
      </w:r>
    </w:p>
    <w:p w14:paraId="6F88EC61" w14:textId="77777777" w:rsidR="00F83CF5" w:rsidRPr="00EC1862" w:rsidRDefault="00F83CF5" w:rsidP="00F83CF5">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sidRPr="00C31798">
        <w:rPr>
          <w:sz w:val="24"/>
          <w:szCs w:val="24"/>
        </w:rPr>
        <w:t>13.2.</w:t>
      </w:r>
      <w:r w:rsidRPr="00C31798">
        <w:rPr>
          <w:sz w:val="24"/>
          <w:szCs w:val="24"/>
        </w:rPr>
        <w:tab/>
        <w:t xml:space="preserve">Mokėjimas atliekamas tik </w:t>
      </w:r>
      <w:r w:rsidR="003873EC">
        <w:rPr>
          <w:sz w:val="24"/>
          <w:szCs w:val="24"/>
        </w:rPr>
        <w:t>tada</w:t>
      </w:r>
      <w:r w:rsidRPr="00C31798">
        <w:rPr>
          <w:sz w:val="24"/>
          <w:szCs w:val="24"/>
        </w:rPr>
        <w:t>, kai Pirkėjas</w:t>
      </w:r>
      <w:r w:rsidRPr="00EC1862">
        <w:rPr>
          <w:sz w:val="24"/>
          <w:szCs w:val="24"/>
        </w:rPr>
        <w:t xml:space="preserve"> patikrina </w:t>
      </w:r>
      <w:r>
        <w:rPr>
          <w:sz w:val="24"/>
          <w:szCs w:val="24"/>
        </w:rPr>
        <w:t>paslaugų</w:t>
      </w:r>
      <w:r w:rsidRPr="00EC1862">
        <w:rPr>
          <w:sz w:val="24"/>
          <w:szCs w:val="24"/>
        </w:rPr>
        <w:t xml:space="preserve"> kokybę ir /ar kitus numatytus </w:t>
      </w:r>
      <w:r>
        <w:rPr>
          <w:sz w:val="24"/>
          <w:szCs w:val="24"/>
        </w:rPr>
        <w:t>Tiekėjo</w:t>
      </w:r>
      <w:r w:rsidRPr="00EC1862">
        <w:rPr>
          <w:sz w:val="24"/>
          <w:szCs w:val="24"/>
        </w:rPr>
        <w:t xml:space="preserve"> įsipareigojimus (jei buvo numatyta) ir abi šalys pasirašo </w:t>
      </w:r>
      <w:r>
        <w:rPr>
          <w:sz w:val="24"/>
          <w:szCs w:val="24"/>
        </w:rPr>
        <w:t>paslaugų</w:t>
      </w:r>
      <w:r w:rsidRPr="00EC1862">
        <w:rPr>
          <w:sz w:val="24"/>
          <w:szCs w:val="24"/>
        </w:rPr>
        <w:t xml:space="preserve"> perdavimo–priėmimo aktą.</w:t>
      </w:r>
      <w:r>
        <w:rPr>
          <w:sz w:val="24"/>
          <w:szCs w:val="24"/>
        </w:rPr>
        <w:t xml:space="preserve"> Paslaugų</w:t>
      </w:r>
      <w:r w:rsidRPr="00964695">
        <w:rPr>
          <w:sz w:val="24"/>
          <w:szCs w:val="24"/>
        </w:rPr>
        <w:t xml:space="preserve"> perdavimo</w:t>
      </w:r>
      <w:r>
        <w:rPr>
          <w:sz w:val="24"/>
          <w:szCs w:val="24"/>
        </w:rPr>
        <w:t xml:space="preserve">–priėmimo aktas turi būti pasirašomas ne vėliau kaip </w:t>
      </w:r>
      <w:r w:rsidRPr="002A69D9">
        <w:rPr>
          <w:sz w:val="24"/>
          <w:szCs w:val="24"/>
          <w:highlight w:val="lightGray"/>
        </w:rPr>
        <w:t>iki atsiskaitomojo mėnesio 20 dienos</w:t>
      </w:r>
      <w:r>
        <w:rPr>
          <w:sz w:val="24"/>
          <w:szCs w:val="24"/>
        </w:rPr>
        <w:t>.</w:t>
      </w:r>
    </w:p>
    <w:p w14:paraId="72E1498F" w14:textId="77777777" w:rsidR="00F83CF5" w:rsidRPr="00EC1862" w:rsidRDefault="00F83CF5" w:rsidP="00F83CF5">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t xml:space="preserve">Mokėjimas atliekamas remiantis </w:t>
      </w:r>
      <w:r>
        <w:rPr>
          <w:sz w:val="24"/>
          <w:szCs w:val="24"/>
        </w:rPr>
        <w:t>Tiekėjo</w:t>
      </w:r>
      <w:r w:rsidRPr="00EC1862">
        <w:rPr>
          <w:sz w:val="24"/>
          <w:szCs w:val="24"/>
        </w:rPr>
        <w:t xml:space="preserve"> pateikta elektronine sąskaita faktūra / PVM sąskaita faktūra (toliau – elektroninė sąskaita) už faktiškai įvykdytus </w:t>
      </w:r>
      <w:r>
        <w:rPr>
          <w:sz w:val="24"/>
          <w:szCs w:val="24"/>
        </w:rPr>
        <w:t>Tiekėjo</w:t>
      </w:r>
      <w:r w:rsidRPr="00EC1862">
        <w:rPr>
          <w:sz w:val="24"/>
          <w:szCs w:val="24"/>
        </w:rPr>
        <w:t xml:space="preserve"> įsipareigojimus. Elektroninė sąskaita turi atitikti perdavimo–priėmimo aktą pagal turinį.</w:t>
      </w:r>
    </w:p>
    <w:p w14:paraId="47CFEAC2" w14:textId="77777777" w:rsidR="00F83CF5" w:rsidRPr="00EC1862" w:rsidRDefault="00F83CF5" w:rsidP="00F83CF5">
      <w:pPr>
        <w:pStyle w:val="Pagrindinistekstas2"/>
        <w:widowControl w:val="0"/>
        <w:shd w:val="clear" w:color="auto" w:fill="auto"/>
        <w:tabs>
          <w:tab w:val="left" w:pos="702"/>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Tarpiniai mokėjimai atliekami ne dažniau kaip du kartus per kalendorinį mėnesį.</w:t>
      </w:r>
    </w:p>
    <w:p w14:paraId="0E6DFF67" w14:textId="77777777" w:rsidR="00F83CF5" w:rsidRPr="00EC1862" w:rsidRDefault="00F83CF5" w:rsidP="00F83CF5">
      <w:pPr>
        <w:pStyle w:val="Pagrindinistekstas2"/>
        <w:widowControl w:val="0"/>
        <w:shd w:val="clear" w:color="auto" w:fill="auto"/>
        <w:tabs>
          <w:tab w:val="left" w:pos="447"/>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 xml:space="preserve">Apmokėjimo tvarka gali būti keičiama Sutartyje numatytomis sąlygoms. Kai Sutartyje numatytais atvejais tarp </w:t>
      </w:r>
      <w:r>
        <w:rPr>
          <w:sz w:val="24"/>
          <w:szCs w:val="24"/>
        </w:rPr>
        <w:t>Tiekėjo</w:t>
      </w:r>
      <w:r w:rsidRPr="00EC1862">
        <w:rPr>
          <w:sz w:val="24"/>
          <w:szCs w:val="24"/>
        </w:rPr>
        <w:t>, Pirkėjo ir sub</w:t>
      </w:r>
      <w:r>
        <w:rPr>
          <w:sz w:val="24"/>
          <w:szCs w:val="24"/>
        </w:rPr>
        <w:t xml:space="preserve">tiekėjo </w:t>
      </w:r>
      <w:r w:rsidRPr="00EC1862">
        <w:rPr>
          <w:sz w:val="24"/>
          <w:szCs w:val="24"/>
        </w:rPr>
        <w:t>yra sudaroma trišalė sutartis:</w:t>
      </w:r>
    </w:p>
    <w:p w14:paraId="2CEBCD9D" w14:textId="77777777" w:rsidR="00F83CF5" w:rsidRPr="00EC1862" w:rsidRDefault="00F83CF5" w:rsidP="00F83CF5">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atlie</w:t>
      </w:r>
      <w:r>
        <w:rPr>
          <w:sz w:val="24"/>
          <w:szCs w:val="24"/>
        </w:rPr>
        <w:t>kant tiesioginius mokėjimus subtiekėjui</w:t>
      </w:r>
      <w:r w:rsidRPr="00EC1862">
        <w:rPr>
          <w:sz w:val="24"/>
          <w:szCs w:val="24"/>
        </w:rPr>
        <w:t>, turi būti vadovaujamasi trišalėje sutartyje nustatyta apmokėjimo tvarka;</w:t>
      </w:r>
    </w:p>
    <w:p w14:paraId="6D3BC68A" w14:textId="77777777" w:rsidR="00F83CF5" w:rsidRPr="00EC1862" w:rsidRDefault="00F83CF5" w:rsidP="00F83CF5">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 xml:space="preserve">atliekant mokėjimus </w:t>
      </w:r>
      <w:r>
        <w:rPr>
          <w:sz w:val="24"/>
          <w:szCs w:val="24"/>
        </w:rPr>
        <w:t>Tiekėjui,</w:t>
      </w:r>
      <w:r w:rsidRPr="00EC1862">
        <w:rPr>
          <w:sz w:val="24"/>
          <w:szCs w:val="24"/>
        </w:rPr>
        <w:t xml:space="preserve"> turi būti nustatyta nauja apmokėjimo </w:t>
      </w:r>
      <w:r>
        <w:rPr>
          <w:sz w:val="24"/>
          <w:szCs w:val="24"/>
        </w:rPr>
        <w:t>Tiekėjui</w:t>
      </w:r>
      <w:r w:rsidRPr="00EC1862">
        <w:rPr>
          <w:sz w:val="24"/>
          <w:szCs w:val="24"/>
        </w:rPr>
        <w:t xml:space="preserve"> tvarka, įforminta šalių rašytiniu susitarimu, atsižvelgiant į sub</w:t>
      </w:r>
      <w:r>
        <w:rPr>
          <w:sz w:val="24"/>
          <w:szCs w:val="24"/>
        </w:rPr>
        <w:t>tiekėjui</w:t>
      </w:r>
      <w:r w:rsidRPr="00EC1862">
        <w:rPr>
          <w:sz w:val="24"/>
          <w:szCs w:val="24"/>
        </w:rPr>
        <w:t xml:space="preserve"> pagal trišalę sutartį mokamą dalį;</w:t>
      </w:r>
    </w:p>
    <w:p w14:paraId="293C996A" w14:textId="77777777" w:rsidR="00F83CF5" w:rsidRPr="00EC1862" w:rsidRDefault="00F83CF5" w:rsidP="00F83CF5">
      <w:pPr>
        <w:pStyle w:val="Pagrindinistekstas2"/>
        <w:widowControl w:val="0"/>
        <w:shd w:val="clear" w:color="auto" w:fill="auto"/>
        <w:tabs>
          <w:tab w:val="left" w:pos="601"/>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negali būti keičiam</w:t>
      </w:r>
      <w:r>
        <w:rPr>
          <w:sz w:val="24"/>
          <w:szCs w:val="24"/>
        </w:rPr>
        <w:t xml:space="preserve">i </w:t>
      </w:r>
      <w:r w:rsidRPr="00EC1862">
        <w:rPr>
          <w:sz w:val="24"/>
          <w:szCs w:val="24"/>
        </w:rPr>
        <w:t>Sutart</w:t>
      </w:r>
      <w:r>
        <w:rPr>
          <w:sz w:val="24"/>
          <w:szCs w:val="24"/>
        </w:rPr>
        <w:t>yje nurodyti įkainiai</w:t>
      </w:r>
      <w:r w:rsidRPr="00EC1862">
        <w:rPr>
          <w:sz w:val="24"/>
          <w:szCs w:val="24"/>
        </w:rPr>
        <w:t>.</w:t>
      </w:r>
    </w:p>
    <w:p w14:paraId="14D645F6" w14:textId="77777777" w:rsidR="00F83CF5" w:rsidRPr="00EC1862" w:rsidRDefault="00F83CF5" w:rsidP="00F83CF5">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Mokėjimus Pirkėjas privalo įvykdyti ne vėliau kaip per </w:t>
      </w:r>
      <w:r w:rsidRPr="00EC1862">
        <w:rPr>
          <w:sz w:val="24"/>
          <w:szCs w:val="24"/>
          <w:highlight w:val="lightGray"/>
        </w:rPr>
        <w:t>30</w:t>
      </w:r>
      <w:r w:rsidRPr="00EC1862">
        <w:rPr>
          <w:sz w:val="24"/>
          <w:szCs w:val="24"/>
        </w:rPr>
        <w:t xml:space="preserve"> kalendorinių dienų </w:t>
      </w:r>
      <w:r w:rsidRPr="00EC1862">
        <w:rPr>
          <w:rFonts w:cstheme="minorHAnsi"/>
          <w:sz w:val="24"/>
          <w:szCs w:val="24"/>
        </w:rPr>
        <w:t>nuo perdavimo</w:t>
      </w:r>
      <w:r>
        <w:rPr>
          <w:rFonts w:cstheme="minorHAnsi"/>
          <w:sz w:val="24"/>
          <w:szCs w:val="24"/>
        </w:rPr>
        <w:t>–</w:t>
      </w:r>
      <w:r w:rsidRPr="00EC1862">
        <w:rPr>
          <w:rFonts w:cstheme="minorHAnsi"/>
          <w:sz w:val="24"/>
          <w:szCs w:val="24"/>
        </w:rPr>
        <w:t>priėmimo akto pasirašymo ir elektroninės sąskaitos gavimo</w:t>
      </w:r>
      <w:r>
        <w:rPr>
          <w:rFonts w:cstheme="minorHAnsi"/>
          <w:sz w:val="24"/>
          <w:szCs w:val="24"/>
        </w:rPr>
        <w:t>,</w:t>
      </w:r>
      <w:r w:rsidRPr="00EC1862">
        <w:rPr>
          <w:sz w:val="24"/>
          <w:szCs w:val="24"/>
        </w:rPr>
        <w:t xml:space="preserve"> kai </w:t>
      </w:r>
      <w:r>
        <w:rPr>
          <w:sz w:val="24"/>
          <w:szCs w:val="24"/>
        </w:rPr>
        <w:t xml:space="preserve">Tiekėjas </w:t>
      </w:r>
      <w:r w:rsidRPr="00EC1862">
        <w:rPr>
          <w:sz w:val="24"/>
          <w:szCs w:val="24"/>
        </w:rPr>
        <w:t xml:space="preserve">tinkamai </w:t>
      </w:r>
      <w:r>
        <w:rPr>
          <w:sz w:val="24"/>
          <w:szCs w:val="24"/>
        </w:rPr>
        <w:t>suteikė paslaugas ir įvykdė kitus numatytus Tiekėjo įsipareigojimus</w:t>
      </w:r>
      <w:r w:rsidRPr="00EC1862">
        <w:rPr>
          <w:sz w:val="24"/>
          <w:szCs w:val="24"/>
        </w:rPr>
        <w:t xml:space="preserve"> (jei buvo numatyta) </w:t>
      </w:r>
      <w:r w:rsidR="007C334F">
        <w:rPr>
          <w:sz w:val="24"/>
          <w:szCs w:val="24"/>
        </w:rPr>
        <w:t>ir</w:t>
      </w:r>
      <w:r w:rsidRPr="00EC1862">
        <w:rPr>
          <w:sz w:val="24"/>
          <w:szCs w:val="24"/>
        </w:rPr>
        <w:t xml:space="preserve"> pateikė Pirkėjui visus tinkamus dokumentus.</w:t>
      </w:r>
      <w:r>
        <w:rPr>
          <w:sz w:val="24"/>
          <w:szCs w:val="24"/>
        </w:rPr>
        <w:t xml:space="preserve"> Elektroninė sąskaita gali būti išrašoma tik po </w:t>
      </w:r>
      <w:r w:rsidRPr="00A12B83">
        <w:rPr>
          <w:rFonts w:cstheme="minorHAnsi"/>
          <w:sz w:val="24"/>
          <w:szCs w:val="24"/>
        </w:rPr>
        <w:t>perdavimo</w:t>
      </w:r>
      <w:r>
        <w:rPr>
          <w:rFonts w:cstheme="minorHAnsi"/>
          <w:sz w:val="24"/>
          <w:szCs w:val="24"/>
        </w:rPr>
        <w:t>–</w:t>
      </w:r>
      <w:r w:rsidRPr="00A12B83">
        <w:rPr>
          <w:rFonts w:cstheme="minorHAnsi"/>
          <w:sz w:val="24"/>
          <w:szCs w:val="24"/>
        </w:rPr>
        <w:t xml:space="preserve">priėmimo </w:t>
      </w:r>
      <w:r>
        <w:rPr>
          <w:rFonts w:cstheme="minorHAnsi"/>
          <w:sz w:val="24"/>
          <w:szCs w:val="24"/>
        </w:rPr>
        <w:t>akto</w:t>
      </w:r>
      <w:r w:rsidRPr="00A12B83">
        <w:rPr>
          <w:rFonts w:cstheme="minorHAnsi"/>
          <w:sz w:val="24"/>
          <w:szCs w:val="24"/>
        </w:rPr>
        <w:t xml:space="preserve"> </w:t>
      </w:r>
      <w:r w:rsidRPr="00241ADF">
        <w:rPr>
          <w:rFonts w:cstheme="minorHAnsi"/>
          <w:sz w:val="24"/>
          <w:szCs w:val="24"/>
        </w:rPr>
        <w:t>pasirašymo.</w:t>
      </w:r>
    </w:p>
    <w:p w14:paraId="7B46A8A8" w14:textId="77777777" w:rsidR="00F83CF5" w:rsidRPr="00EC1862" w:rsidRDefault="00F83CF5" w:rsidP="00F83CF5">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p>
    <w:p w14:paraId="60C1415F"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 xml:space="preserve">V SKYRIUS </w:t>
      </w:r>
    </w:p>
    <w:p w14:paraId="70F5BB9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55650B">
        <w:rPr>
          <w:b/>
          <w:sz w:val="24"/>
          <w:szCs w:val="24"/>
        </w:rPr>
        <w:t>PRIEVOLIŲ ĮVYKDYMO UŽTIKRINIMAS IR DELSPINIGIAI</w:t>
      </w:r>
    </w:p>
    <w:p w14:paraId="1E2A8725"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08F5082"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EC1862">
        <w:rPr>
          <w:sz w:val="24"/>
          <w:szCs w:val="24"/>
          <w:highlight w:val="lightGray"/>
        </w:rPr>
        <w:t>.</w:t>
      </w:r>
      <w:r w:rsidRPr="00EC1862">
        <w:rPr>
          <w:sz w:val="24"/>
          <w:szCs w:val="24"/>
        </w:rPr>
        <w:tab/>
      </w:r>
      <w:r>
        <w:rPr>
          <w:sz w:val="24"/>
          <w:szCs w:val="24"/>
        </w:rPr>
        <w:t>Tiekėjas</w:t>
      </w:r>
      <w:r w:rsidRPr="00EC1862">
        <w:rPr>
          <w:sz w:val="24"/>
          <w:szCs w:val="24"/>
        </w:rPr>
        <w:t xml:space="preserve">, nutraukus Sutartį dėl </w:t>
      </w:r>
      <w:r>
        <w:rPr>
          <w:sz w:val="24"/>
          <w:szCs w:val="24"/>
        </w:rPr>
        <w:t>Tiekėjo</w:t>
      </w:r>
      <w:r w:rsidRPr="00EC1862">
        <w:rPr>
          <w:sz w:val="24"/>
          <w:szCs w:val="24"/>
        </w:rPr>
        <w:t xml:space="preserve"> sutartinių įsipareigojimų pažeidimo, dalinio ar visiško jų nevykdymo arba netinkamo vykdymo, moka Pirkėjui </w:t>
      </w:r>
      <w:r w:rsidRPr="00EC1862">
        <w:rPr>
          <w:sz w:val="24"/>
          <w:szCs w:val="24"/>
          <w:highlight w:val="lightGray"/>
        </w:rPr>
        <w:t>10 (dešimt) procentų</w:t>
      </w:r>
      <w:r w:rsidRPr="00EC1862">
        <w:rPr>
          <w:sz w:val="24"/>
          <w:szCs w:val="24"/>
        </w:rPr>
        <w:t xml:space="preserve"> Sutarties kainos be PVM dydžio baudą </w:t>
      </w:r>
      <w:r w:rsidRPr="00EC1862">
        <w:rPr>
          <w:rFonts w:eastAsia="Arial Unicode MS"/>
          <w:sz w:val="24"/>
          <w:szCs w:val="24"/>
        </w:rPr>
        <w:t xml:space="preserve">per </w:t>
      </w:r>
      <w:r w:rsidRPr="00EC1862">
        <w:rPr>
          <w:rFonts w:eastAsia="Arial Unicode MS"/>
          <w:sz w:val="24"/>
          <w:szCs w:val="24"/>
          <w:highlight w:val="lightGray"/>
        </w:rPr>
        <w:t>5 (penkias) darbo</w:t>
      </w:r>
      <w:r w:rsidRPr="00EC1862">
        <w:rPr>
          <w:rFonts w:eastAsia="Arial Unicode MS"/>
          <w:sz w:val="24"/>
          <w:szCs w:val="24"/>
        </w:rPr>
        <w:t xml:space="preserve"> dienas nuo Pirkėjo pareikalavimo pateikimo dienos.</w:t>
      </w:r>
    </w:p>
    <w:p w14:paraId="751082A9"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highlight w:val="lightGray"/>
        </w:rPr>
        <w:t>arba (</w:t>
      </w:r>
      <w:r w:rsidRPr="003D2148">
        <w:rPr>
          <w:sz w:val="24"/>
          <w:szCs w:val="24"/>
          <w:highlight w:val="lightGray"/>
        </w:rPr>
        <w:t>nereikalingą 16</w:t>
      </w:r>
      <w:r>
        <w:rPr>
          <w:sz w:val="24"/>
          <w:szCs w:val="24"/>
          <w:highlight w:val="lightGray"/>
        </w:rPr>
        <w:t xml:space="preserve"> </w:t>
      </w:r>
      <w:r w:rsidRPr="003D2148">
        <w:rPr>
          <w:sz w:val="24"/>
          <w:szCs w:val="24"/>
          <w:highlight w:val="lightGray"/>
        </w:rPr>
        <w:t xml:space="preserve">punkto </w:t>
      </w:r>
      <w:r w:rsidRPr="00EC1862">
        <w:rPr>
          <w:sz w:val="24"/>
          <w:szCs w:val="24"/>
          <w:highlight w:val="lightGray"/>
        </w:rPr>
        <w:t>variantą išbraukti)</w:t>
      </w:r>
    </w:p>
    <w:p w14:paraId="15717BC4"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sidRPr="003D2148">
        <w:rPr>
          <w:sz w:val="24"/>
          <w:szCs w:val="24"/>
          <w:highlight w:val="lightGray"/>
        </w:rPr>
        <w:t>16.</w:t>
      </w:r>
      <w:r w:rsidRPr="00EC1862">
        <w:rPr>
          <w:sz w:val="24"/>
          <w:szCs w:val="24"/>
        </w:rPr>
        <w:t xml:space="preserve"> </w:t>
      </w:r>
      <w:r>
        <w:rPr>
          <w:sz w:val="24"/>
          <w:szCs w:val="24"/>
        </w:rPr>
        <w:t>Tiekėjas</w:t>
      </w:r>
      <w:r w:rsidRPr="00EC1862">
        <w:rPr>
          <w:sz w:val="24"/>
          <w:szCs w:val="24"/>
        </w:rPr>
        <w:t xml:space="preserve"> per 5 (penkia</w:t>
      </w:r>
      <w:r w:rsidRPr="00023112">
        <w:rPr>
          <w:iCs/>
          <w:sz w:val="24"/>
          <w:szCs w:val="24"/>
        </w:rPr>
        <w:t>s</w:t>
      </w:r>
      <w:r w:rsidRPr="00EC1862">
        <w:rPr>
          <w:sz w:val="24"/>
          <w:szCs w:val="24"/>
        </w:rPr>
        <w:t>) darbo dienas po Sutarties pasirašymo pateikia Pirkėjui Sutarties įvykdymo užtikrinimą – banko garantiją arba draudimo bendrovės laidavimą</w:t>
      </w:r>
      <w:r>
        <w:rPr>
          <w:sz w:val="24"/>
          <w:szCs w:val="24"/>
        </w:rPr>
        <w:t>,</w:t>
      </w:r>
      <w:r w:rsidRPr="00EC1862">
        <w:rPr>
          <w:sz w:val="24"/>
          <w:szCs w:val="24"/>
        </w:rPr>
        <w:t xml:space="preserve"> arba </w:t>
      </w:r>
      <w:r w:rsidRPr="00EC1862">
        <w:rPr>
          <w:rFonts w:eastAsia="Arial Unicode MS"/>
          <w:sz w:val="24"/>
          <w:szCs w:val="24"/>
        </w:rPr>
        <w:t xml:space="preserve">perveda Sutarties užtikrinimo sumą į Pirkėjo banko sąskaitą Nr. </w:t>
      </w:r>
      <w:r w:rsidRPr="00EC1862">
        <w:rPr>
          <w:sz w:val="24"/>
          <w:szCs w:val="24"/>
        </w:rPr>
        <w:t xml:space="preserve">LT197182200002130147. Sutarties užtikrinimo vertė turi būti ne mažesnė kaip </w:t>
      </w:r>
      <w:r w:rsidRPr="00EC1862">
        <w:rPr>
          <w:sz w:val="24"/>
          <w:szCs w:val="24"/>
          <w:highlight w:val="lightGray"/>
        </w:rPr>
        <w:t>10</w:t>
      </w:r>
      <w:r w:rsidRPr="00EC1862">
        <w:rPr>
          <w:sz w:val="24"/>
          <w:szCs w:val="24"/>
        </w:rPr>
        <w:t xml:space="preserve"> </w:t>
      </w:r>
      <w:r w:rsidRPr="00EC1862">
        <w:rPr>
          <w:sz w:val="24"/>
          <w:szCs w:val="24"/>
          <w:highlight w:val="lightGray"/>
        </w:rPr>
        <w:t>(dešimt) procentų</w:t>
      </w:r>
      <w:r w:rsidRPr="00EC1862">
        <w:rPr>
          <w:sz w:val="24"/>
          <w:szCs w:val="24"/>
        </w:rPr>
        <w:t xml:space="preserve"> Sutarties vertės</w:t>
      </w:r>
      <w:r>
        <w:rPr>
          <w:sz w:val="24"/>
          <w:szCs w:val="24"/>
        </w:rPr>
        <w:t xml:space="preserve"> be PVM</w:t>
      </w:r>
      <w:r w:rsidRPr="00EC1862">
        <w:rPr>
          <w:sz w:val="24"/>
          <w:szCs w:val="24"/>
        </w:rPr>
        <w:t>. Jei Tiekėjas nepateikia Sutarties užtikrinimo per šiame papunktyje nurodytą laikotarpį, laikoma, kad Tiekėjas atsisakė sudaryti Sutartį.</w:t>
      </w:r>
    </w:p>
    <w:p w14:paraId="3DA5D71C"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rFonts w:eastAsia="Arial Unicode MS"/>
          <w:sz w:val="24"/>
          <w:szCs w:val="24"/>
        </w:rPr>
      </w:pPr>
      <w:r w:rsidRPr="0007749A">
        <w:rPr>
          <w:sz w:val="24"/>
          <w:szCs w:val="24"/>
        </w:rPr>
        <w:t>16.1.</w:t>
      </w:r>
      <w:r w:rsidRPr="00EC1862">
        <w:rPr>
          <w:sz w:val="24"/>
          <w:szCs w:val="24"/>
        </w:rPr>
        <w:t xml:space="preserve"> Užtikrinimas turi galioti 1 (vienu) mėnesi</w:t>
      </w:r>
      <w:r>
        <w:rPr>
          <w:sz w:val="24"/>
          <w:szCs w:val="24"/>
        </w:rPr>
        <w:t>u ilgiau nei Sutartyje numatyta</w:t>
      </w:r>
      <w:r w:rsidRPr="00EC1862">
        <w:rPr>
          <w:sz w:val="24"/>
          <w:szCs w:val="24"/>
        </w:rPr>
        <w:t xml:space="preserve"> </w:t>
      </w:r>
      <w:r w:rsidRPr="008659E5">
        <w:rPr>
          <w:sz w:val="24"/>
          <w:szCs w:val="24"/>
          <w:highlight w:val="lightGray"/>
        </w:rPr>
        <w:t xml:space="preserve">bendra </w:t>
      </w:r>
      <w:r>
        <w:rPr>
          <w:sz w:val="24"/>
          <w:szCs w:val="24"/>
          <w:highlight w:val="lightGray"/>
        </w:rPr>
        <w:t>paslaugų</w:t>
      </w:r>
      <w:r w:rsidRPr="008659E5">
        <w:rPr>
          <w:sz w:val="24"/>
          <w:szCs w:val="24"/>
          <w:highlight w:val="lightGray"/>
        </w:rPr>
        <w:t xml:space="preserve"> </w:t>
      </w:r>
      <w:r>
        <w:rPr>
          <w:sz w:val="24"/>
          <w:szCs w:val="24"/>
          <w:highlight w:val="lightGray"/>
        </w:rPr>
        <w:t>teikimo trukmė (daugkartinio įvykdymo sutarčiai) /</w:t>
      </w:r>
      <w:r w:rsidRPr="008659E5">
        <w:rPr>
          <w:sz w:val="24"/>
          <w:szCs w:val="24"/>
          <w:highlight w:val="lightGray"/>
        </w:rPr>
        <w:t xml:space="preserve"> </w:t>
      </w:r>
      <w:r>
        <w:rPr>
          <w:sz w:val="24"/>
          <w:szCs w:val="24"/>
          <w:highlight w:val="lightGray"/>
        </w:rPr>
        <w:t>paslaugų tiekimo</w:t>
      </w:r>
      <w:r w:rsidRPr="008659E5">
        <w:rPr>
          <w:sz w:val="24"/>
          <w:szCs w:val="24"/>
          <w:highlight w:val="lightGray"/>
        </w:rPr>
        <w:t xml:space="preserve"> terminas (vienkartinio įvykdymo sutarčiai)</w:t>
      </w:r>
      <w:r w:rsidRPr="00EC1862">
        <w:rPr>
          <w:sz w:val="24"/>
          <w:szCs w:val="24"/>
        </w:rPr>
        <w:t xml:space="preserve">. </w:t>
      </w:r>
      <w:r w:rsidRPr="00EC1862">
        <w:rPr>
          <w:rFonts w:eastAsia="Arial Unicode MS"/>
          <w:sz w:val="24"/>
          <w:szCs w:val="24"/>
        </w:rPr>
        <w:t xml:space="preserve">Jei iki </w:t>
      </w:r>
      <w:r>
        <w:rPr>
          <w:rFonts w:eastAsia="Arial Unicode MS"/>
          <w:sz w:val="24"/>
          <w:szCs w:val="24"/>
        </w:rPr>
        <w:t>pastarojo</w:t>
      </w:r>
      <w:r w:rsidRPr="00EC1862">
        <w:rPr>
          <w:rFonts w:eastAsia="Arial Unicode MS"/>
          <w:sz w:val="24"/>
          <w:szCs w:val="24"/>
        </w:rPr>
        <w:t xml:space="preserve"> termino yra likę </w:t>
      </w:r>
      <w:r>
        <w:rPr>
          <w:rFonts w:eastAsia="Arial Unicode MS"/>
          <w:sz w:val="24"/>
          <w:szCs w:val="24"/>
        </w:rPr>
        <w:t>daugiau kaip 1 (vien</w:t>
      </w:r>
      <w:r w:rsidRPr="00EC1862">
        <w:rPr>
          <w:rFonts w:eastAsia="Arial Unicode MS"/>
          <w:sz w:val="24"/>
          <w:szCs w:val="24"/>
        </w:rPr>
        <w:t>i) metai</w:t>
      </w:r>
      <w:r>
        <w:rPr>
          <w:rFonts w:eastAsia="Arial Unicode MS"/>
          <w:sz w:val="24"/>
          <w:szCs w:val="24"/>
        </w:rPr>
        <w:t>,</w:t>
      </w:r>
      <w:r w:rsidRPr="00EC1862">
        <w:rPr>
          <w:rFonts w:eastAsia="Arial Unicode MS"/>
          <w:sz w:val="24"/>
          <w:szCs w:val="24"/>
        </w:rPr>
        <w:t xml:space="preserve"> </w:t>
      </w:r>
      <w:r>
        <w:rPr>
          <w:rFonts w:eastAsia="Arial Unicode MS"/>
          <w:sz w:val="24"/>
          <w:szCs w:val="24"/>
        </w:rPr>
        <w:t>Tiekėjas</w:t>
      </w:r>
      <w:r w:rsidRPr="00EC1862">
        <w:rPr>
          <w:rFonts w:eastAsia="Arial Unicode MS"/>
          <w:sz w:val="24"/>
          <w:szCs w:val="24"/>
        </w:rPr>
        <w:t xml:space="preserve"> gali pateikti u</w:t>
      </w:r>
      <w:r>
        <w:rPr>
          <w:rFonts w:eastAsia="Arial Unicode MS"/>
          <w:sz w:val="24"/>
          <w:szCs w:val="24"/>
        </w:rPr>
        <w:t>žtikrinimą, galiojantį 1 (vienus) metus, jei likus ne daugiau</w:t>
      </w:r>
      <w:r w:rsidRPr="00EC1862">
        <w:rPr>
          <w:rFonts w:eastAsia="Arial Unicode MS"/>
          <w:sz w:val="24"/>
          <w:szCs w:val="24"/>
        </w:rPr>
        <w:t xml:space="preserve"> kaip 30 (trisdešimt) kalendorinių dienų iki pateikto užtikrinimo galiojimo pabaigos bus pateikiamas naujas arba pratęstas užtikrinimas </w:t>
      </w:r>
      <w:r>
        <w:rPr>
          <w:rFonts w:eastAsia="Arial Unicode MS"/>
          <w:sz w:val="24"/>
          <w:szCs w:val="24"/>
        </w:rPr>
        <w:t>kitiems</w:t>
      </w:r>
      <w:r w:rsidRPr="00EC1862">
        <w:rPr>
          <w:rFonts w:eastAsia="Arial Unicode MS"/>
          <w:sz w:val="24"/>
          <w:szCs w:val="24"/>
        </w:rPr>
        <w:t xml:space="preserve"> Sutarties galiojimo metams. Šiuo atveju </w:t>
      </w:r>
      <w:r>
        <w:rPr>
          <w:rFonts w:eastAsia="Arial Unicode MS"/>
          <w:sz w:val="24"/>
          <w:szCs w:val="24"/>
        </w:rPr>
        <w:t>Tiekėjui</w:t>
      </w:r>
      <w:r w:rsidRPr="00EC1862">
        <w:rPr>
          <w:rFonts w:eastAsia="Arial Unicode MS"/>
          <w:sz w:val="24"/>
          <w:szCs w:val="24"/>
        </w:rPr>
        <w:t xml:space="preserve"> iki nurodyto termino nepateikus naujo arba pratęsto užtikrinimo, Pirkėjas, įspėjęs </w:t>
      </w:r>
      <w:r>
        <w:rPr>
          <w:rFonts w:eastAsia="Arial Unicode MS"/>
          <w:sz w:val="24"/>
          <w:szCs w:val="24"/>
        </w:rPr>
        <w:t>Tiekėją</w:t>
      </w:r>
      <w:r w:rsidRPr="00EC1862">
        <w:rPr>
          <w:rFonts w:eastAsia="Arial Unicode MS"/>
          <w:sz w:val="24"/>
          <w:szCs w:val="24"/>
        </w:rPr>
        <w:t xml:space="preserve"> prieš 3 (tris) darbo dienas, pareikalauja </w:t>
      </w:r>
      <w:r w:rsidRPr="00EC1862">
        <w:rPr>
          <w:sz w:val="24"/>
          <w:szCs w:val="24"/>
        </w:rPr>
        <w:t>garanto (laiduotojo)</w:t>
      </w:r>
      <w:r w:rsidRPr="00EC1862">
        <w:rPr>
          <w:rFonts w:eastAsia="Arial Unicode MS"/>
          <w:sz w:val="24"/>
          <w:szCs w:val="24"/>
        </w:rPr>
        <w:t xml:space="preserve"> sumokėti pagal galiojantį Sutarties užtikrinimą, kadangi </w:t>
      </w:r>
      <w:r>
        <w:rPr>
          <w:rFonts w:eastAsia="Arial Unicode MS"/>
          <w:sz w:val="24"/>
          <w:szCs w:val="24"/>
        </w:rPr>
        <w:t>Tiekėjas</w:t>
      </w:r>
      <w:r w:rsidRPr="00EC1862">
        <w:rPr>
          <w:rFonts w:eastAsia="Arial Unicode MS"/>
          <w:sz w:val="24"/>
          <w:szCs w:val="24"/>
        </w:rPr>
        <w:t xml:space="preserve"> laikomas neįvykdžiusiu šiame punkte nurodyto savo įsipareigojimo.</w:t>
      </w:r>
    </w:p>
    <w:p w14:paraId="1E3A1CE6"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rFonts w:eastAsia="Arial Unicode MS"/>
          <w:sz w:val="24"/>
          <w:szCs w:val="24"/>
        </w:rPr>
        <w:t xml:space="preserve">16.2. </w:t>
      </w:r>
      <w:r w:rsidRPr="00EC1862">
        <w:rPr>
          <w:sz w:val="24"/>
          <w:szCs w:val="24"/>
        </w:rPr>
        <w:t xml:space="preserve">Sutarties užtikrinimu garantas (laiduotojas) privalo neatšaukiamai ir besąlygiškai įsipareigoti ne vėliau kaip per 15 (penkiolika) kalendorinių dienų nuo raštiško pranešimo iš Pirkėjo gavimo apie </w:t>
      </w:r>
      <w:r>
        <w:rPr>
          <w:sz w:val="24"/>
          <w:szCs w:val="24"/>
        </w:rPr>
        <w:t>Tiekėjo</w:t>
      </w:r>
      <w:r w:rsidRPr="00EC1862">
        <w:rPr>
          <w:sz w:val="24"/>
          <w:szCs w:val="24"/>
        </w:rPr>
        <w:t xml:space="preserve"> Sutartyje nustatytų prievolių pažeidimą, dalinį ar visišką jų nevykdymą arba netinkamą vykdymą sumokėti Pirkėjui Sutarties užtikrinimo sumą, pinigus pervedant į Pirkėjo nurodytą sąskaitą. Negali būti nurodyta, kad garantas (laiduotojas) atsako tik už tiesioginių nuostolių atlyginimą. Garantas (laiduotojas) neturi teisės reikalauti, kad Pirkėjas pagrįstų savo reikalavimą. Pirkėjas pranešime garantui (laiduotojui) nurodys, kad Sutarties užtikrinimo suma jam priklauso dėl to, kad </w:t>
      </w:r>
      <w:r>
        <w:rPr>
          <w:sz w:val="24"/>
          <w:szCs w:val="24"/>
        </w:rPr>
        <w:t>Tiekėjas</w:t>
      </w:r>
      <w:r w:rsidRPr="00EC1862">
        <w:rPr>
          <w:sz w:val="24"/>
          <w:szCs w:val="24"/>
        </w:rPr>
        <w:t xml:space="preserve"> iš dalies ar visiškai neįvykdė Sutarties ir (arba) ji buvo nutraukta dėl </w:t>
      </w:r>
      <w:r>
        <w:rPr>
          <w:sz w:val="24"/>
          <w:szCs w:val="24"/>
        </w:rPr>
        <w:t>Tiekėjo</w:t>
      </w:r>
      <w:r w:rsidRPr="00EC1862">
        <w:rPr>
          <w:sz w:val="24"/>
          <w:szCs w:val="24"/>
        </w:rPr>
        <w:t xml:space="preserve"> kaltės. Sutarties užtikrinimas, neatitinkantis šiame Sutarties skyriuje nustatytų reikalavimų, nebus priimamas.</w:t>
      </w:r>
    </w:p>
    <w:p w14:paraId="36736139"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16.3.</w:t>
      </w:r>
      <w:r w:rsidRPr="00EC1862">
        <w:rPr>
          <w:sz w:val="24"/>
          <w:szCs w:val="24"/>
        </w:rPr>
        <w:t xml:space="preserve"> Jei Pirkėjas pasinaudoja Sutarties užtikrinimu, </w:t>
      </w:r>
      <w:r>
        <w:rPr>
          <w:sz w:val="24"/>
          <w:szCs w:val="24"/>
        </w:rPr>
        <w:t>Tiekėjas</w:t>
      </w:r>
      <w:r w:rsidRPr="00EC1862">
        <w:rPr>
          <w:sz w:val="24"/>
          <w:szCs w:val="24"/>
        </w:rPr>
        <w:t>, siekdamas toliau vykdyti Sutarties įsipareigojimus, privalo per 5 (penkias) darbo dienas nuo pranešimo, kad Pirkėjas pasinaudojo Sutarties užtikrinimu, gavimo pateikti naują Sutarties užtikrinimą šiame Sutarties skyriuje nurodytai sumai.</w:t>
      </w:r>
    </w:p>
    <w:p w14:paraId="03658DFE"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vėluoja vykdyti sutartinius įsipareigojimus, Pirkėjas skaičiuoja </w:t>
      </w:r>
      <w:r w:rsidRPr="00EC1862">
        <w:rPr>
          <w:sz w:val="24"/>
          <w:szCs w:val="24"/>
          <w:highlight w:val="lightGray"/>
        </w:rPr>
        <w:t>0,03 procento</w:t>
      </w:r>
      <w:r w:rsidRPr="00EC1862">
        <w:rPr>
          <w:sz w:val="24"/>
          <w:szCs w:val="24"/>
        </w:rPr>
        <w:t xml:space="preserve"> dydžio delspinigius Sutarties bendrosiose sąlygose nustatyta tvarka.</w:t>
      </w:r>
    </w:p>
    <w:p w14:paraId="6A050B48"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5E8ECA55"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VI SKYRIUS</w:t>
      </w:r>
    </w:p>
    <w:p w14:paraId="26F4FE6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1FD0F2B0"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2DFB1D09" w14:textId="77777777" w:rsidR="00F83CF5" w:rsidRPr="00EC1862" w:rsidRDefault="00F83CF5" w:rsidP="00F83CF5">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t xml:space="preserve">Susirašinėjimas tarp Sutarties </w:t>
      </w:r>
      <w:r>
        <w:rPr>
          <w:sz w:val="24"/>
          <w:szCs w:val="24"/>
        </w:rPr>
        <w:t>š</w:t>
      </w:r>
      <w:r w:rsidRPr="00EC1862">
        <w:rPr>
          <w:sz w:val="24"/>
          <w:szCs w:val="24"/>
        </w:rPr>
        <w:t>alių vykdomas lietuvių kalba.</w:t>
      </w:r>
    </w:p>
    <w:p w14:paraId="1595A69B" w14:textId="77777777" w:rsidR="00F83CF5" w:rsidRDefault="00F83CF5" w:rsidP="00F83CF5">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vienas kitam siunčiami pranešimai turi būti raštiški ir siunčiami už Sutarties vykdymą paskirtų atsakingų asmenų adresais.</w:t>
      </w:r>
    </w:p>
    <w:p w14:paraId="292554F6" w14:textId="77777777" w:rsidR="00F83CF5" w:rsidRDefault="00F83CF5" w:rsidP="00F83CF5">
      <w:pPr>
        <w:pStyle w:val="Lentelsuraas0"/>
        <w:widowControl w:val="0"/>
        <w:shd w:val="clear" w:color="auto" w:fill="auto"/>
        <w:tabs>
          <w:tab w:val="left" w:pos="426"/>
          <w:tab w:val="left" w:pos="1560"/>
        </w:tabs>
        <w:suppressAutoHyphens/>
        <w:spacing w:line="240" w:lineRule="auto"/>
        <w:ind w:firstLine="1134"/>
        <w:rPr>
          <w:sz w:val="24"/>
          <w:szCs w:val="24"/>
        </w:rPr>
      </w:pPr>
      <w:r>
        <w:rPr>
          <w:sz w:val="24"/>
          <w:szCs w:val="24"/>
        </w:rPr>
        <w:t>20</w:t>
      </w:r>
      <w:r w:rsidRPr="00EC1862">
        <w:rPr>
          <w:sz w:val="24"/>
          <w:szCs w:val="24"/>
        </w:rPr>
        <w:t>.</w:t>
      </w:r>
      <w:r w:rsidRPr="00EC1862">
        <w:rPr>
          <w:sz w:val="24"/>
          <w:szCs w:val="24"/>
        </w:rPr>
        <w:tab/>
        <w:t xml:space="preserve">Pirkėjo ir </w:t>
      </w:r>
      <w:r>
        <w:rPr>
          <w:sz w:val="24"/>
          <w:szCs w:val="24"/>
        </w:rPr>
        <w:t>Tiekėjo</w:t>
      </w:r>
      <w:r w:rsidRPr="00EC1862">
        <w:rPr>
          <w:sz w:val="24"/>
          <w:szCs w:val="24"/>
        </w:rPr>
        <w:t xml:space="preserve"> už Sutarties vykdymą paskirti atsakingi asmenys:</w:t>
      </w:r>
    </w:p>
    <w:tbl>
      <w:tblPr>
        <w:tblW w:w="0" w:type="auto"/>
        <w:tblLayout w:type="fixed"/>
        <w:tblCellMar>
          <w:left w:w="10" w:type="dxa"/>
          <w:right w:w="10" w:type="dxa"/>
        </w:tblCellMar>
        <w:tblLook w:val="04A0" w:firstRow="1" w:lastRow="0" w:firstColumn="1" w:lastColumn="0" w:noHBand="0" w:noVBand="1"/>
      </w:tblPr>
      <w:tblGrid>
        <w:gridCol w:w="2486"/>
        <w:gridCol w:w="3652"/>
        <w:gridCol w:w="3653"/>
      </w:tblGrid>
      <w:tr w:rsidR="00F83CF5" w:rsidRPr="00EC1862" w14:paraId="1B82A8C8" w14:textId="77777777" w:rsidTr="00FF5135">
        <w:trPr>
          <w:trHeight w:val="326"/>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1839343E" w14:textId="77777777" w:rsidR="00F83CF5" w:rsidRPr="00EC1862" w:rsidRDefault="00F83CF5" w:rsidP="00FF5135">
            <w:pPr>
              <w:widowControl w:val="0"/>
            </w:pP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595DDF3" w14:textId="77777777" w:rsidR="00F83CF5" w:rsidRPr="004D3F76" w:rsidRDefault="00F83CF5" w:rsidP="00FF5135">
            <w:pPr>
              <w:widowControl w:val="0"/>
              <w:rPr>
                <w:b/>
                <w:szCs w:val="24"/>
              </w:rPr>
            </w:pPr>
            <w:r w:rsidRPr="004D3F76">
              <w:rPr>
                <w:rStyle w:val="Pagrindinistekstas80"/>
                <w:rFonts w:ascii="Times New Roman" w:hAnsi="Times New Roman" w:cs="Times New Roman"/>
                <w:b/>
                <w:sz w:val="24"/>
                <w:szCs w:val="24"/>
              </w:rPr>
              <w:t>Tiekėjas</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4170B2A8" w14:textId="77777777" w:rsidR="00F83CF5" w:rsidRPr="004D3F76" w:rsidRDefault="00F83CF5" w:rsidP="00FF5135">
            <w:pPr>
              <w:widowControl w:val="0"/>
              <w:rPr>
                <w:b/>
                <w:szCs w:val="24"/>
              </w:rPr>
            </w:pPr>
            <w:r w:rsidRPr="004D3F76">
              <w:rPr>
                <w:rStyle w:val="Pagrindinistekstas80"/>
                <w:rFonts w:ascii="Times New Roman" w:hAnsi="Times New Roman" w:cs="Times New Roman"/>
                <w:b/>
                <w:sz w:val="24"/>
                <w:szCs w:val="24"/>
              </w:rPr>
              <w:t>Pirkėjas</w:t>
            </w:r>
          </w:p>
        </w:tc>
      </w:tr>
      <w:tr w:rsidR="00F83CF5" w:rsidRPr="00EC1862" w14:paraId="52B871C6" w14:textId="77777777" w:rsidTr="00FF5135">
        <w:trPr>
          <w:trHeight w:val="31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7E91BAA6"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37B262C6" w14:textId="77777777" w:rsidR="00F83CF5" w:rsidRPr="00EC1862" w:rsidRDefault="00F83CF5" w:rsidP="00FF5135">
            <w:pPr>
              <w:widowControl w:val="0"/>
              <w:rPr>
                <w:color w:val="FF0000"/>
              </w:rPr>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51841222" w14:textId="77777777" w:rsidR="00F83CF5" w:rsidRPr="00EC1862" w:rsidRDefault="00F83CF5" w:rsidP="00FF5135">
            <w:pPr>
              <w:widowControl w:val="0"/>
            </w:pPr>
            <w:r w:rsidRPr="00EC1862">
              <w:rPr>
                <w:color w:val="FF0000"/>
              </w:rPr>
              <w:t>įrašyti</w:t>
            </w:r>
          </w:p>
        </w:tc>
      </w:tr>
      <w:tr w:rsidR="00F83CF5" w:rsidRPr="00EC1862" w14:paraId="0034796A" w14:textId="77777777" w:rsidTr="00FF5135">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08F1A774"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39B1BD8C" w14:textId="77777777" w:rsidR="00F83CF5" w:rsidRPr="00EC1862" w:rsidRDefault="00F83CF5" w:rsidP="00FF5135">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72C1645F" w14:textId="77777777" w:rsidR="00F83CF5" w:rsidRPr="00EC1862" w:rsidRDefault="00F83CF5" w:rsidP="00FF5135">
            <w:pPr>
              <w:widowControl w:val="0"/>
            </w:pPr>
            <w:r w:rsidRPr="00EC1862">
              <w:rPr>
                <w:color w:val="FF0000"/>
              </w:rPr>
              <w:t>įrašyti</w:t>
            </w:r>
          </w:p>
        </w:tc>
      </w:tr>
      <w:tr w:rsidR="00F83CF5" w:rsidRPr="00EC1862" w14:paraId="009A5884" w14:textId="77777777" w:rsidTr="00FF5135">
        <w:trPr>
          <w:trHeight w:val="317"/>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7822965F"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Telefonas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61EFA390" w14:textId="77777777" w:rsidR="00F83CF5" w:rsidRPr="00EC1862" w:rsidRDefault="00F83CF5" w:rsidP="00FF5135">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4162A680" w14:textId="77777777" w:rsidR="00F83CF5" w:rsidRPr="00EC1862" w:rsidRDefault="00F83CF5" w:rsidP="00FF5135">
            <w:pPr>
              <w:widowControl w:val="0"/>
            </w:pPr>
            <w:r w:rsidRPr="00EC1862">
              <w:rPr>
                <w:color w:val="FF0000"/>
              </w:rPr>
              <w:t>įrašyti</w:t>
            </w:r>
          </w:p>
        </w:tc>
      </w:tr>
      <w:tr w:rsidR="00F83CF5" w:rsidRPr="00EC1862" w14:paraId="1761FEA4" w14:textId="77777777" w:rsidTr="00FF5135">
        <w:trPr>
          <w:trHeight w:val="322"/>
        </w:trPr>
        <w:tc>
          <w:tcPr>
            <w:tcW w:w="2486" w:type="dxa"/>
            <w:tcBorders>
              <w:top w:val="single" w:sz="4" w:space="0" w:color="auto"/>
              <w:left w:val="single" w:sz="4" w:space="0" w:color="auto"/>
              <w:bottom w:val="single" w:sz="4" w:space="0" w:color="auto"/>
              <w:right w:val="single" w:sz="4" w:space="0" w:color="auto"/>
            </w:tcBorders>
            <w:shd w:val="clear" w:color="auto" w:fill="FFFFFF"/>
          </w:tcPr>
          <w:p w14:paraId="3C427587"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El. paštas</w:t>
            </w:r>
          </w:p>
        </w:tc>
        <w:tc>
          <w:tcPr>
            <w:tcW w:w="3652" w:type="dxa"/>
            <w:tcBorders>
              <w:top w:val="single" w:sz="4" w:space="0" w:color="auto"/>
              <w:left w:val="single" w:sz="4" w:space="0" w:color="auto"/>
              <w:bottom w:val="single" w:sz="4" w:space="0" w:color="auto"/>
              <w:right w:val="single" w:sz="4" w:space="0" w:color="auto"/>
            </w:tcBorders>
            <w:shd w:val="clear" w:color="auto" w:fill="FFFFFF"/>
          </w:tcPr>
          <w:p w14:paraId="5CA39103" w14:textId="77777777" w:rsidR="00F83CF5" w:rsidRPr="00EC1862" w:rsidRDefault="00F83CF5" w:rsidP="00FF5135">
            <w:pPr>
              <w:widowControl w:val="0"/>
            </w:pPr>
            <w:r w:rsidRPr="00EC1862">
              <w:rPr>
                <w:color w:val="FF0000"/>
              </w:rPr>
              <w:t>įrašyti</w:t>
            </w:r>
          </w:p>
        </w:tc>
        <w:tc>
          <w:tcPr>
            <w:tcW w:w="3653" w:type="dxa"/>
            <w:tcBorders>
              <w:top w:val="single" w:sz="4" w:space="0" w:color="auto"/>
              <w:left w:val="single" w:sz="4" w:space="0" w:color="auto"/>
              <w:bottom w:val="single" w:sz="4" w:space="0" w:color="auto"/>
              <w:right w:val="single" w:sz="4" w:space="0" w:color="auto"/>
            </w:tcBorders>
            <w:shd w:val="clear" w:color="auto" w:fill="FFFFFF"/>
          </w:tcPr>
          <w:p w14:paraId="09FF04A6" w14:textId="77777777" w:rsidR="00F83CF5" w:rsidRPr="00EC1862" w:rsidRDefault="00F83CF5" w:rsidP="00FF5135">
            <w:pPr>
              <w:widowControl w:val="0"/>
            </w:pPr>
            <w:r w:rsidRPr="00EC1862">
              <w:rPr>
                <w:color w:val="FF0000"/>
              </w:rPr>
              <w:t>įrašyti</w:t>
            </w:r>
          </w:p>
        </w:tc>
      </w:tr>
    </w:tbl>
    <w:p w14:paraId="2572A51C" w14:textId="77777777" w:rsidR="00F83CF5" w:rsidRPr="00EC1862" w:rsidRDefault="00F83CF5" w:rsidP="00F83CF5">
      <w:pPr>
        <w:widowControl w:val="0"/>
      </w:pPr>
    </w:p>
    <w:p w14:paraId="3A34DA3F"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18A569C6"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KITOS NUOSTATOS</w:t>
      </w:r>
    </w:p>
    <w:p w14:paraId="1CD77DF7"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12082694" w14:textId="77777777" w:rsidR="00F83CF5" w:rsidRPr="00EC1862" w:rsidRDefault="00F83CF5" w:rsidP="00F83CF5">
      <w:pPr>
        <w:pStyle w:val="Pagrindinistekstas2"/>
        <w:widowControl w:val="0"/>
        <w:shd w:val="clear" w:color="auto" w:fill="auto"/>
        <w:tabs>
          <w:tab w:val="left" w:pos="418"/>
        </w:tabs>
        <w:suppressAutoHyphens/>
        <w:spacing w:before="0" w:after="0" w:line="240" w:lineRule="auto"/>
        <w:ind w:firstLine="1134"/>
        <w:jc w:val="both"/>
        <w:rPr>
          <w:sz w:val="24"/>
          <w:szCs w:val="24"/>
        </w:rPr>
      </w:pPr>
      <w:r>
        <w:rPr>
          <w:sz w:val="24"/>
          <w:szCs w:val="24"/>
        </w:rPr>
        <w:t>21</w:t>
      </w:r>
      <w:r w:rsidRPr="00EC1862">
        <w:rPr>
          <w:sz w:val="24"/>
          <w:szCs w:val="24"/>
        </w:rPr>
        <w:t>. Ši Sutartis sudaroma lietuvių kalba.</w:t>
      </w:r>
    </w:p>
    <w:p w14:paraId="5DBCB7EE" w14:textId="77777777" w:rsidR="00F83CF5" w:rsidRPr="00EC1862" w:rsidRDefault="00F83CF5" w:rsidP="00F83CF5">
      <w:pPr>
        <w:pStyle w:val="Pagrindinistekstas2"/>
        <w:widowControl w:val="0"/>
        <w:shd w:val="clear" w:color="auto" w:fill="auto"/>
        <w:tabs>
          <w:tab w:val="left" w:pos="471"/>
        </w:tabs>
        <w:suppressAutoHyphens/>
        <w:spacing w:before="0" w:after="0" w:line="240" w:lineRule="auto"/>
        <w:ind w:firstLine="1134"/>
        <w:jc w:val="both"/>
        <w:rPr>
          <w:sz w:val="24"/>
          <w:szCs w:val="24"/>
        </w:rPr>
      </w:pPr>
      <w:r>
        <w:rPr>
          <w:sz w:val="24"/>
          <w:szCs w:val="24"/>
        </w:rPr>
        <w:t>22</w:t>
      </w:r>
      <w:r w:rsidRPr="00EC1862">
        <w:rPr>
          <w:sz w:val="24"/>
          <w:szCs w:val="24"/>
        </w:rPr>
        <w:t xml:space="preserve">. Sutartis sudaryta dviem vienodą juridinę galią turinčiais egzemplioriais – po vieną kiekvienai šaliai. Sutarties lapai su priedais turi būti sunumeruoti vientisa numeracija, susiūti taip, kad nepažeidžiant susiuvimo nebūtų galima į Sutartį įdėti naujų lapų arba juos pakeisti. Sutarties paskutinio lapo antroje pusėje turi būti patvirtinimas </w:t>
      </w:r>
      <w:r>
        <w:rPr>
          <w:sz w:val="24"/>
          <w:szCs w:val="24"/>
        </w:rPr>
        <w:t>Tiekėj</w:t>
      </w:r>
      <w:r w:rsidRPr="00EC1862">
        <w:rPr>
          <w:sz w:val="24"/>
          <w:szCs w:val="24"/>
        </w:rPr>
        <w:t>o ir Pirkėjo arba jų įgaliotųjų asmenų parašais, nurodytas pasirašiusiojo asmens vardas, pavardė ir Sutartį sudarančių lapų skaičius. Šie reikalavimai netaikomi, jei Sutartis pasirašoma kvalifikuotu elektroniniu parašu, atitinkančiu Sutarties bendrosiose sąlygose nustatytus reikalavimus.</w:t>
      </w:r>
    </w:p>
    <w:p w14:paraId="2BE92032" w14:textId="77777777" w:rsidR="00F83CF5" w:rsidRPr="00B912AF" w:rsidRDefault="00F83CF5" w:rsidP="00F83CF5">
      <w:pPr>
        <w:pStyle w:val="Pagrindinistekstas2"/>
        <w:widowControl w:val="0"/>
        <w:shd w:val="clear" w:color="auto" w:fill="auto"/>
        <w:tabs>
          <w:tab w:val="left" w:pos="471"/>
        </w:tabs>
        <w:suppressAutoHyphens/>
        <w:spacing w:before="0" w:after="0" w:line="240" w:lineRule="auto"/>
        <w:ind w:firstLine="1134"/>
        <w:jc w:val="both"/>
        <w:rPr>
          <w:i/>
          <w:color w:val="000000"/>
          <w:sz w:val="24"/>
          <w:szCs w:val="24"/>
          <w:shd w:val="clear" w:color="auto" w:fill="C0C0C0"/>
        </w:rPr>
      </w:pPr>
      <w:r>
        <w:rPr>
          <w:i/>
          <w:color w:val="000000"/>
          <w:sz w:val="24"/>
          <w:szCs w:val="24"/>
          <w:highlight w:val="lightGray"/>
          <w:shd w:val="clear" w:color="auto" w:fill="C0C0C0"/>
        </w:rPr>
        <w:t>Prireikus</w:t>
      </w:r>
      <w:r w:rsidRPr="00B912AF">
        <w:rPr>
          <w:i/>
          <w:color w:val="000000"/>
          <w:sz w:val="24"/>
          <w:szCs w:val="24"/>
          <w:highlight w:val="lightGray"/>
          <w:shd w:val="clear" w:color="auto" w:fill="C0C0C0"/>
        </w:rPr>
        <w:t xml:space="preserve"> šis skyrius gali būti papildomas nuostatomis, kurios nėra aptartos tipinėse specialiosiose sąlygose arba kurios patikslina ar koreguoja tipines bendrųjų sąlygų nuostatas.</w:t>
      </w:r>
    </w:p>
    <w:p w14:paraId="2984E5DF" w14:textId="77777777" w:rsidR="00F83CF5" w:rsidRPr="00EC1862" w:rsidRDefault="00F83CF5" w:rsidP="00F83CF5">
      <w:pPr>
        <w:pStyle w:val="Pagrindinistekstas2"/>
        <w:widowControl w:val="0"/>
        <w:shd w:val="clear" w:color="auto" w:fill="auto"/>
        <w:tabs>
          <w:tab w:val="left" w:pos="471"/>
        </w:tabs>
        <w:suppressAutoHyphens/>
        <w:spacing w:before="0" w:after="0" w:line="240" w:lineRule="auto"/>
        <w:ind w:firstLine="1134"/>
        <w:jc w:val="both"/>
        <w:rPr>
          <w:sz w:val="24"/>
          <w:szCs w:val="24"/>
        </w:rPr>
      </w:pPr>
    </w:p>
    <w:p w14:paraId="6A736F54"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VIII SKYRIUS</w:t>
      </w:r>
    </w:p>
    <w:p w14:paraId="6982E91E"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DOKUMENTŲ PIRMUMAS</w:t>
      </w:r>
    </w:p>
    <w:p w14:paraId="5E360A8C"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5A3F9737" w14:textId="77777777" w:rsidR="00F83CF5" w:rsidRDefault="00F83CF5" w:rsidP="00F83CF5">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t xml:space="preserve">Sutartį sudaro specialiosios sąlygos, jų priedai ir Sutarties bendrosios sąlygos. Jeigu Sutarties specialiųjų sąlygų ir /ar jų priedų nuostatos neatitinka Sutarties bendrųjų sąlygų nuostatų, pirmenybė yra teikiama Sutarties specialiųjų sąlygų </w:t>
      </w:r>
      <w:r w:rsidR="007C334F">
        <w:rPr>
          <w:sz w:val="24"/>
          <w:szCs w:val="24"/>
        </w:rPr>
        <w:t>ir</w:t>
      </w:r>
      <w:r w:rsidRPr="00EC1862">
        <w:rPr>
          <w:sz w:val="24"/>
          <w:szCs w:val="24"/>
        </w:rPr>
        <w:t xml:space="preserve"> jų priedų nuostatoms. Sutarties specialiųjų sąlygų priedai:</w:t>
      </w:r>
    </w:p>
    <w:p w14:paraId="54990A92" w14:textId="77777777" w:rsidR="00F83CF5" w:rsidRDefault="007C334F" w:rsidP="007C334F">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sz w:val="24"/>
          <w:szCs w:val="24"/>
        </w:rPr>
      </w:pPr>
      <w:r>
        <w:rPr>
          <w:sz w:val="24"/>
          <w:szCs w:val="24"/>
        </w:rPr>
        <w:t xml:space="preserve">23.1. </w:t>
      </w:r>
      <w:r w:rsidR="00F83CF5">
        <w:rPr>
          <w:sz w:val="24"/>
          <w:szCs w:val="24"/>
        </w:rPr>
        <w:t>1</w:t>
      </w:r>
      <w:r w:rsidR="00F83CF5">
        <w:rPr>
          <w:sz w:val="24"/>
          <w:szCs w:val="24"/>
        </w:rPr>
        <w:tab/>
      </w:r>
      <w:r w:rsidR="00F83CF5" w:rsidRPr="00EC1862">
        <w:rPr>
          <w:sz w:val="24"/>
          <w:szCs w:val="24"/>
        </w:rPr>
        <w:t xml:space="preserve">priedas. </w:t>
      </w:r>
      <w:r w:rsidR="00F83CF5" w:rsidRPr="00F84B79">
        <w:rPr>
          <w:sz w:val="24"/>
          <w:szCs w:val="24"/>
        </w:rPr>
        <w:t>Techninė specifikacija</w:t>
      </w:r>
      <w:r w:rsidR="00F83CF5" w:rsidRPr="00EC1862">
        <w:rPr>
          <w:sz w:val="24"/>
          <w:szCs w:val="24"/>
        </w:rPr>
        <w:t xml:space="preserve"> ir perkančiosios organizacijos iki pasiūlymų pateikimo termino išsiųsti paaiškinimai</w:t>
      </w:r>
      <w:r w:rsidR="00F83CF5" w:rsidRPr="00EC1862">
        <w:rPr>
          <w:rStyle w:val="PagrindinistekstasKursyvas"/>
          <w:sz w:val="24"/>
          <w:szCs w:val="24"/>
        </w:rPr>
        <w:t xml:space="preserve"> (jei jų bus).</w:t>
      </w:r>
    </w:p>
    <w:p w14:paraId="0E376AF8" w14:textId="77777777" w:rsidR="00F83CF5" w:rsidRDefault="007C334F" w:rsidP="007C334F">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sz w:val="24"/>
          <w:szCs w:val="24"/>
        </w:rPr>
      </w:pPr>
      <w:r>
        <w:rPr>
          <w:sz w:val="24"/>
          <w:szCs w:val="24"/>
        </w:rPr>
        <w:t xml:space="preserve">23.2. </w:t>
      </w:r>
      <w:r w:rsidR="00F83CF5">
        <w:rPr>
          <w:sz w:val="24"/>
          <w:szCs w:val="24"/>
        </w:rPr>
        <w:t>2</w:t>
      </w:r>
      <w:r w:rsidR="00F83CF5">
        <w:rPr>
          <w:sz w:val="24"/>
          <w:szCs w:val="24"/>
        </w:rPr>
        <w:tab/>
      </w:r>
      <w:r w:rsidR="00F83CF5" w:rsidRPr="00EC1862">
        <w:rPr>
          <w:sz w:val="24"/>
          <w:szCs w:val="24"/>
        </w:rPr>
        <w:t xml:space="preserve">priedas. </w:t>
      </w:r>
      <w:r w:rsidR="00F83CF5">
        <w:rPr>
          <w:sz w:val="24"/>
          <w:szCs w:val="24"/>
        </w:rPr>
        <w:t>Tiekėjo</w:t>
      </w:r>
      <w:r w:rsidR="00F83CF5" w:rsidRPr="00EC1862">
        <w:rPr>
          <w:sz w:val="24"/>
          <w:szCs w:val="24"/>
        </w:rPr>
        <w:t xml:space="preserve"> pasiūlymas, perkančiosios organizacijos prašymai paaiškinti pasiūlymą bei </w:t>
      </w:r>
      <w:r w:rsidR="00F83CF5">
        <w:rPr>
          <w:sz w:val="24"/>
          <w:szCs w:val="24"/>
        </w:rPr>
        <w:t>Tiekėjo</w:t>
      </w:r>
      <w:r w:rsidR="00F83CF5" w:rsidRPr="00EC1862">
        <w:rPr>
          <w:sz w:val="24"/>
          <w:szCs w:val="24"/>
        </w:rPr>
        <w:t xml:space="preserve"> paaiškinimai, pateikti pirkimo procedūros metu </w:t>
      </w:r>
      <w:r w:rsidR="00F83CF5" w:rsidRPr="00EC1862">
        <w:rPr>
          <w:i/>
          <w:sz w:val="24"/>
          <w:szCs w:val="24"/>
        </w:rPr>
        <w:t>(jei jų bus)</w:t>
      </w:r>
      <w:r w:rsidR="00F83CF5" w:rsidRPr="00EC1862">
        <w:rPr>
          <w:sz w:val="24"/>
          <w:szCs w:val="24"/>
        </w:rPr>
        <w:t>.</w:t>
      </w:r>
    </w:p>
    <w:p w14:paraId="7F0F5D18" w14:textId="77777777" w:rsidR="00F83CF5" w:rsidRDefault="007C334F" w:rsidP="007C334F">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sz w:val="24"/>
          <w:szCs w:val="24"/>
        </w:rPr>
      </w:pPr>
      <w:r>
        <w:rPr>
          <w:sz w:val="24"/>
          <w:szCs w:val="24"/>
        </w:rPr>
        <w:t xml:space="preserve">23.3. </w:t>
      </w:r>
      <w:r w:rsidR="00F83CF5">
        <w:rPr>
          <w:sz w:val="24"/>
          <w:szCs w:val="24"/>
        </w:rPr>
        <w:t>3</w:t>
      </w:r>
      <w:r w:rsidR="00F83CF5">
        <w:rPr>
          <w:sz w:val="24"/>
          <w:szCs w:val="24"/>
        </w:rPr>
        <w:tab/>
      </w:r>
      <w:r w:rsidR="00F83CF5" w:rsidRPr="00EC1862">
        <w:rPr>
          <w:sz w:val="24"/>
          <w:szCs w:val="24"/>
        </w:rPr>
        <w:t xml:space="preserve">priedas. </w:t>
      </w:r>
      <w:r w:rsidR="00F83CF5">
        <w:rPr>
          <w:sz w:val="24"/>
          <w:szCs w:val="24"/>
        </w:rPr>
        <w:t>Paslaugų</w:t>
      </w:r>
      <w:r w:rsidR="00F83CF5" w:rsidRPr="00EC1862">
        <w:rPr>
          <w:sz w:val="24"/>
          <w:szCs w:val="24"/>
        </w:rPr>
        <w:t xml:space="preserve"> priėmimo–perdavimo akto forma.</w:t>
      </w:r>
    </w:p>
    <w:p w14:paraId="0B7359FB" w14:textId="77777777" w:rsidR="00F83CF5" w:rsidRPr="00594257" w:rsidRDefault="007C334F" w:rsidP="007C334F">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rStyle w:val="Temosantrat320"/>
          <w:rFonts w:ascii="Times New Roman" w:hAnsi="Times New Roman" w:cs="Times New Roman"/>
          <w:sz w:val="24"/>
          <w:szCs w:val="24"/>
        </w:rPr>
      </w:pPr>
      <w:r>
        <w:rPr>
          <w:sz w:val="24"/>
          <w:szCs w:val="24"/>
        </w:rPr>
        <w:t xml:space="preserve">23.4. </w:t>
      </w:r>
      <w:r w:rsidR="00F83CF5" w:rsidRPr="00594257">
        <w:rPr>
          <w:sz w:val="24"/>
          <w:szCs w:val="24"/>
        </w:rPr>
        <w:t>4</w:t>
      </w:r>
      <w:r w:rsidR="00F83CF5" w:rsidRPr="00594257">
        <w:rPr>
          <w:sz w:val="24"/>
          <w:szCs w:val="24"/>
        </w:rPr>
        <w:tab/>
      </w:r>
      <w:r w:rsidR="00F83CF5" w:rsidRPr="00594257">
        <w:rPr>
          <w:rStyle w:val="Temosantrat320"/>
          <w:rFonts w:ascii="Times New Roman" w:hAnsi="Times New Roman" w:cs="Times New Roman"/>
          <w:sz w:val="24"/>
          <w:szCs w:val="24"/>
        </w:rPr>
        <w:t>priedas. Trišalės atsiskaitymo sutarties forma.</w:t>
      </w:r>
    </w:p>
    <w:p w14:paraId="634FBA30" w14:textId="77777777" w:rsidR="00F83CF5" w:rsidRPr="00594257" w:rsidRDefault="007C334F" w:rsidP="007C334F">
      <w:pPr>
        <w:pStyle w:val="Pagrindinistekstas2"/>
        <w:widowControl w:val="0"/>
        <w:shd w:val="clear" w:color="auto" w:fill="auto"/>
        <w:tabs>
          <w:tab w:val="left" w:pos="418"/>
          <w:tab w:val="left" w:pos="1560"/>
          <w:tab w:val="left" w:pos="1843"/>
        </w:tabs>
        <w:suppressAutoHyphens/>
        <w:spacing w:before="0" w:after="0" w:line="240" w:lineRule="auto"/>
        <w:ind w:firstLine="1134"/>
        <w:jc w:val="both"/>
        <w:rPr>
          <w:sz w:val="24"/>
          <w:szCs w:val="24"/>
        </w:rPr>
      </w:pPr>
      <w:r>
        <w:rPr>
          <w:rStyle w:val="Temosantrat320"/>
          <w:rFonts w:ascii="Times New Roman" w:hAnsi="Times New Roman" w:cs="Times New Roman"/>
          <w:sz w:val="24"/>
          <w:szCs w:val="24"/>
          <w:highlight w:val="lightGray"/>
        </w:rPr>
        <w:t xml:space="preserve">23.5. </w:t>
      </w:r>
      <w:r w:rsidR="00F83CF5" w:rsidRPr="00594257">
        <w:rPr>
          <w:rStyle w:val="Temosantrat320"/>
          <w:rFonts w:ascii="Times New Roman" w:hAnsi="Times New Roman" w:cs="Times New Roman"/>
          <w:sz w:val="24"/>
          <w:szCs w:val="24"/>
          <w:highlight w:val="lightGray"/>
        </w:rPr>
        <w:t>5</w:t>
      </w:r>
      <w:r w:rsidR="00F83CF5" w:rsidRPr="00594257">
        <w:rPr>
          <w:rStyle w:val="Temosantrat320"/>
          <w:rFonts w:ascii="Times New Roman" w:hAnsi="Times New Roman" w:cs="Times New Roman"/>
          <w:sz w:val="24"/>
          <w:szCs w:val="24"/>
        </w:rPr>
        <w:tab/>
      </w:r>
      <w:r w:rsidR="00F83CF5" w:rsidRPr="00594257">
        <w:rPr>
          <w:rStyle w:val="Temosantrat320"/>
          <w:rFonts w:ascii="Times New Roman" w:hAnsi="Times New Roman" w:cs="Times New Roman"/>
          <w:sz w:val="24"/>
          <w:szCs w:val="24"/>
          <w:highlight w:val="lightGray"/>
        </w:rPr>
        <w:t>priedas. Papildyti pagal poreikį.</w:t>
      </w:r>
    </w:p>
    <w:p w14:paraId="04A6B2A3" w14:textId="77777777" w:rsidR="00253E06" w:rsidRDefault="00F83CF5" w:rsidP="00253E06">
      <w:pPr>
        <w:pStyle w:val="Pagrindinistekstas2"/>
        <w:widowControl w:val="0"/>
        <w:shd w:val="clear" w:color="auto" w:fill="auto"/>
        <w:tabs>
          <w:tab w:val="left" w:pos="486"/>
          <w:tab w:val="left" w:pos="1560"/>
          <w:tab w:val="left" w:pos="1843"/>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t>Laikoma, kad Sutartį sudarantys dokumentai vienas kitą paaiškina. Kiekvienas paskesn</w:t>
      </w:r>
      <w:r>
        <w:rPr>
          <w:sz w:val="24"/>
          <w:szCs w:val="24"/>
        </w:rPr>
        <w:t>ė</w:t>
      </w:r>
      <w:r w:rsidRPr="00EC1862">
        <w:rPr>
          <w:sz w:val="24"/>
          <w:szCs w:val="24"/>
        </w:rPr>
        <w:t>s eilės dokumentas turi žemesnę juridinę galią nei prieš jį nurodytas dokumentas. Neaiškumo ar prieštaravimo atveju jais vadovaujamasi šiame skyriuje nurodyta eilės tvarka.</w:t>
      </w:r>
    </w:p>
    <w:p w14:paraId="0A1FB99C" w14:textId="77777777" w:rsidR="00253E06" w:rsidRDefault="00253E06" w:rsidP="00253E06">
      <w:pPr>
        <w:pStyle w:val="Pagrindinistekstas2"/>
        <w:widowControl w:val="0"/>
        <w:shd w:val="clear" w:color="auto" w:fill="auto"/>
        <w:tabs>
          <w:tab w:val="left" w:pos="486"/>
          <w:tab w:val="left" w:pos="1560"/>
          <w:tab w:val="left" w:pos="1843"/>
        </w:tabs>
        <w:suppressAutoHyphens/>
        <w:spacing w:before="0" w:after="0" w:line="240" w:lineRule="auto"/>
        <w:ind w:firstLine="1134"/>
        <w:jc w:val="both"/>
        <w:rPr>
          <w:sz w:val="24"/>
          <w:szCs w:val="24"/>
        </w:rPr>
      </w:pPr>
    </w:p>
    <w:p w14:paraId="7E205775" w14:textId="77777777" w:rsidR="00253E06" w:rsidRDefault="00253E06" w:rsidP="00253E06">
      <w:pPr>
        <w:pStyle w:val="Pagrindinistekstas2"/>
        <w:widowControl w:val="0"/>
        <w:shd w:val="clear" w:color="auto" w:fill="auto"/>
        <w:tabs>
          <w:tab w:val="left" w:pos="486"/>
          <w:tab w:val="left" w:pos="1560"/>
          <w:tab w:val="left" w:pos="1843"/>
        </w:tabs>
        <w:suppressAutoHyphens/>
        <w:spacing w:before="0" w:after="0" w:line="240" w:lineRule="auto"/>
        <w:ind w:firstLine="1134"/>
        <w:jc w:val="both"/>
        <w:rPr>
          <w:sz w:val="24"/>
          <w:szCs w:val="24"/>
        </w:rPr>
      </w:pPr>
    </w:p>
    <w:p w14:paraId="39C80FC7" w14:textId="77777777" w:rsidR="00253E06" w:rsidRPr="00EC1862" w:rsidRDefault="00253E06" w:rsidP="00253E06">
      <w:pPr>
        <w:pStyle w:val="Pagrindinistekstas2"/>
        <w:widowControl w:val="0"/>
        <w:shd w:val="clear" w:color="auto" w:fill="auto"/>
        <w:tabs>
          <w:tab w:val="left" w:pos="486"/>
          <w:tab w:val="left" w:pos="1560"/>
          <w:tab w:val="left" w:pos="1843"/>
        </w:tabs>
        <w:suppressAutoHyphens/>
        <w:spacing w:before="0" w:after="0" w:line="240" w:lineRule="auto"/>
        <w:ind w:firstLine="1134"/>
        <w:jc w:val="both"/>
        <w:rPr>
          <w:sz w:val="24"/>
          <w:szCs w:val="24"/>
        </w:rPr>
      </w:pPr>
    </w:p>
    <w:p w14:paraId="4B120AE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IX SKYRIUS</w:t>
      </w:r>
    </w:p>
    <w:p w14:paraId="0E390FF2" w14:textId="77777777" w:rsidR="00F83CF5"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BAIGIAMOSIOS NUOSTATOS</w:t>
      </w:r>
    </w:p>
    <w:p w14:paraId="3E256A17" w14:textId="77777777" w:rsidR="00253E06" w:rsidRPr="00253E06" w:rsidRDefault="00253E06" w:rsidP="00F83CF5">
      <w:pPr>
        <w:pStyle w:val="Temosantrat30"/>
        <w:widowControl w:val="0"/>
        <w:shd w:val="clear" w:color="auto" w:fill="auto"/>
        <w:suppressAutoHyphens/>
        <w:spacing w:before="0" w:line="240" w:lineRule="auto"/>
        <w:jc w:val="center"/>
        <w:rPr>
          <w:b/>
          <w:sz w:val="24"/>
          <w:szCs w:val="24"/>
        </w:rPr>
      </w:pPr>
    </w:p>
    <w:p w14:paraId="3C63D085" w14:textId="77777777" w:rsidR="00F83CF5" w:rsidRPr="00EC1862" w:rsidRDefault="00F83CF5" w:rsidP="00F83CF5">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25</w:t>
      </w:r>
      <w:r w:rsidRPr="00EC1862">
        <w:rPr>
          <w:sz w:val="24"/>
          <w:szCs w:val="24"/>
        </w:rPr>
        <w:t xml:space="preserve">. Pirkėjo už Sutarties ir jos pakeitimų viešinimą atsakingu paskirtas asmuo: </w:t>
      </w:r>
      <w:r w:rsidRPr="00EC1862">
        <w:rPr>
          <w:color w:val="FF0000"/>
          <w:sz w:val="24"/>
          <w:szCs w:val="24"/>
        </w:rPr>
        <w:t>įrašyti</w:t>
      </w:r>
      <w:r w:rsidRPr="00EC1862">
        <w:rPr>
          <w:sz w:val="24"/>
          <w:szCs w:val="24"/>
        </w:rPr>
        <w:t xml:space="preserve"> </w:t>
      </w:r>
      <w:r w:rsidRPr="00EC1862">
        <w:rPr>
          <w:color w:val="FF0000"/>
          <w:sz w:val="24"/>
          <w:szCs w:val="24"/>
        </w:rPr>
        <w:t>vardas pavardė, pareigos, kontaktiniai duomenys ir kt</w:t>
      </w:r>
      <w:r w:rsidRPr="00EC1862">
        <w:rPr>
          <w:sz w:val="24"/>
          <w:szCs w:val="24"/>
        </w:rPr>
        <w:t>.</w:t>
      </w:r>
    </w:p>
    <w:p w14:paraId="5C4341D3" w14:textId="77777777" w:rsidR="00F83CF5" w:rsidRDefault="00F83CF5" w:rsidP="00F83CF5">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t>Šalys patvirtina, kad Sutartį perskaitė, suprato jos turinį ir pasekmes, priėmė ją kaip atitinkančią jų tikslus ir pasirašė toliau nurodyta data.</w:t>
      </w:r>
    </w:p>
    <w:p w14:paraId="1B412EBF" w14:textId="77777777" w:rsidR="00F83CF5" w:rsidRDefault="00F83CF5" w:rsidP="00F83CF5">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tbl>
      <w:tblPr>
        <w:tblW w:w="0" w:type="auto"/>
        <w:tblLayout w:type="fixed"/>
        <w:tblCellMar>
          <w:left w:w="10" w:type="dxa"/>
          <w:right w:w="10" w:type="dxa"/>
        </w:tblCellMar>
        <w:tblLook w:val="04A0" w:firstRow="1" w:lastRow="0" w:firstColumn="1" w:lastColumn="0" w:noHBand="0" w:noVBand="1"/>
      </w:tblPr>
      <w:tblGrid>
        <w:gridCol w:w="1915"/>
        <w:gridCol w:w="2851"/>
        <w:gridCol w:w="1906"/>
        <w:gridCol w:w="2842"/>
      </w:tblGrid>
      <w:tr w:rsidR="00F83CF5" w:rsidRPr="00EC1862" w14:paraId="2D8CAB65" w14:textId="77777777" w:rsidTr="00FF5135">
        <w:trPr>
          <w:trHeight w:val="298"/>
        </w:trPr>
        <w:tc>
          <w:tcPr>
            <w:tcW w:w="4766" w:type="dxa"/>
            <w:gridSpan w:val="2"/>
            <w:tcBorders>
              <w:top w:val="single" w:sz="4" w:space="0" w:color="auto"/>
              <w:left w:val="single" w:sz="4" w:space="0" w:color="auto"/>
              <w:bottom w:val="single" w:sz="4" w:space="0" w:color="auto"/>
              <w:right w:val="single" w:sz="4" w:space="0" w:color="auto"/>
            </w:tcBorders>
            <w:shd w:val="clear" w:color="auto" w:fill="FFFFFF"/>
          </w:tcPr>
          <w:p w14:paraId="2EAB08DD" w14:textId="77777777" w:rsidR="00F83CF5" w:rsidRPr="00EC1862" w:rsidRDefault="00F83CF5" w:rsidP="00FF5135">
            <w:pPr>
              <w:widowControl w:val="0"/>
              <w:rPr>
                <w:b/>
                <w:szCs w:val="24"/>
              </w:rPr>
            </w:pPr>
            <w:r>
              <w:rPr>
                <w:rStyle w:val="Pagrindinistekstas90"/>
                <w:rFonts w:ascii="Times New Roman" w:hAnsi="Times New Roman" w:cs="Times New Roman"/>
                <w:b/>
                <w:sz w:val="24"/>
                <w:szCs w:val="24"/>
              </w:rPr>
              <w:t>Tiekėjas</w:t>
            </w:r>
          </w:p>
        </w:tc>
        <w:tc>
          <w:tcPr>
            <w:tcW w:w="4748" w:type="dxa"/>
            <w:gridSpan w:val="2"/>
            <w:tcBorders>
              <w:top w:val="single" w:sz="4" w:space="0" w:color="auto"/>
              <w:left w:val="single" w:sz="4" w:space="0" w:color="auto"/>
              <w:bottom w:val="single" w:sz="4" w:space="0" w:color="auto"/>
              <w:right w:val="single" w:sz="4" w:space="0" w:color="auto"/>
            </w:tcBorders>
            <w:shd w:val="clear" w:color="auto" w:fill="FFFFFF"/>
          </w:tcPr>
          <w:p w14:paraId="727FD7F4" w14:textId="77777777" w:rsidR="00F83CF5" w:rsidRPr="00EC1862" w:rsidRDefault="00F83CF5" w:rsidP="00FF5135">
            <w:pPr>
              <w:widowControl w:val="0"/>
              <w:rPr>
                <w:b/>
                <w:szCs w:val="24"/>
              </w:rPr>
            </w:pPr>
            <w:r w:rsidRPr="00EC1862">
              <w:rPr>
                <w:rStyle w:val="Pagrindinistekstas90"/>
                <w:rFonts w:ascii="Times New Roman" w:hAnsi="Times New Roman" w:cs="Times New Roman"/>
                <w:b/>
                <w:sz w:val="24"/>
                <w:szCs w:val="24"/>
              </w:rPr>
              <w:t>Pirkėjas</w:t>
            </w:r>
          </w:p>
        </w:tc>
      </w:tr>
      <w:tr w:rsidR="00F83CF5" w:rsidRPr="00EC1862" w14:paraId="4FD4F1E7" w14:textId="77777777" w:rsidTr="00FF5135">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08980FFF"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4CAA55FE" w14:textId="77777777" w:rsidR="00F83CF5" w:rsidRPr="00EC1862" w:rsidRDefault="00F83CF5" w:rsidP="00FF5135">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3DB1DF7E"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Vardas, Pavardė</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6BD7C607" w14:textId="77777777" w:rsidR="00F83CF5" w:rsidRPr="00EC1862" w:rsidRDefault="00F83CF5" w:rsidP="00FF5135">
            <w:pPr>
              <w:widowControl w:val="0"/>
            </w:pPr>
            <w:r w:rsidRPr="00EC1862">
              <w:rPr>
                <w:color w:val="FF0000"/>
              </w:rPr>
              <w:t>įrašyti</w:t>
            </w:r>
          </w:p>
        </w:tc>
      </w:tr>
      <w:tr w:rsidR="00F83CF5" w:rsidRPr="00EC1862" w14:paraId="41FC5C3D" w14:textId="77777777" w:rsidTr="00FF5135">
        <w:trPr>
          <w:trHeight w:val="317"/>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37511265"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3C3B809D" w14:textId="77777777" w:rsidR="00F83CF5" w:rsidRPr="00EC1862" w:rsidRDefault="00F83CF5" w:rsidP="00FF5135">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51C1CB4B"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Pareigos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12A0E84C" w14:textId="77777777" w:rsidR="00F83CF5" w:rsidRPr="00EC1862" w:rsidRDefault="00F83CF5" w:rsidP="00FF5135">
            <w:pPr>
              <w:widowControl w:val="0"/>
            </w:pPr>
            <w:r w:rsidRPr="00EC1862">
              <w:rPr>
                <w:color w:val="FF0000"/>
              </w:rPr>
              <w:t>įrašyti</w:t>
            </w:r>
          </w:p>
        </w:tc>
      </w:tr>
      <w:tr w:rsidR="00F83CF5" w:rsidRPr="00EC1862" w14:paraId="419FF5AB" w14:textId="77777777" w:rsidTr="00FF5135">
        <w:trPr>
          <w:trHeight w:val="312"/>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096B6595"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7824BB4D" w14:textId="77777777" w:rsidR="00F83CF5" w:rsidRPr="00EC1862" w:rsidRDefault="00F83CF5" w:rsidP="00FF5135">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34325F53"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Parašas</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0B7FD1CA" w14:textId="77777777" w:rsidR="00F83CF5" w:rsidRPr="00EC1862" w:rsidRDefault="00F83CF5" w:rsidP="00FF5135">
            <w:pPr>
              <w:widowControl w:val="0"/>
            </w:pPr>
            <w:r w:rsidRPr="00EC1862">
              <w:rPr>
                <w:color w:val="FF0000"/>
              </w:rPr>
              <w:t>įrašyti</w:t>
            </w:r>
          </w:p>
        </w:tc>
      </w:tr>
      <w:tr w:rsidR="00F83CF5" w:rsidRPr="00EC1862" w14:paraId="4F0276EF" w14:textId="77777777" w:rsidTr="00FF5135">
        <w:trPr>
          <w:trHeight w:val="326"/>
        </w:trPr>
        <w:tc>
          <w:tcPr>
            <w:tcW w:w="1915" w:type="dxa"/>
            <w:tcBorders>
              <w:top w:val="single" w:sz="4" w:space="0" w:color="auto"/>
              <w:left w:val="single" w:sz="4" w:space="0" w:color="auto"/>
              <w:bottom w:val="single" w:sz="4" w:space="0" w:color="auto"/>
              <w:right w:val="single" w:sz="4" w:space="0" w:color="auto"/>
            </w:tcBorders>
            <w:shd w:val="clear" w:color="auto" w:fill="FFFFFF"/>
          </w:tcPr>
          <w:p w14:paraId="30A07F4F"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51" w:type="dxa"/>
            <w:tcBorders>
              <w:top w:val="single" w:sz="4" w:space="0" w:color="auto"/>
              <w:left w:val="single" w:sz="4" w:space="0" w:color="auto"/>
              <w:bottom w:val="single" w:sz="4" w:space="0" w:color="auto"/>
              <w:right w:val="single" w:sz="4" w:space="0" w:color="auto"/>
            </w:tcBorders>
            <w:shd w:val="clear" w:color="auto" w:fill="FFFFFF"/>
          </w:tcPr>
          <w:p w14:paraId="1840B98A" w14:textId="77777777" w:rsidR="00F83CF5" w:rsidRPr="00EC1862" w:rsidRDefault="00F83CF5" w:rsidP="00FF5135">
            <w:pPr>
              <w:widowControl w:val="0"/>
            </w:pPr>
            <w:r w:rsidRPr="00EC1862">
              <w:rPr>
                <w:color w:val="FF0000"/>
              </w:rPr>
              <w:t>įrašyti</w:t>
            </w:r>
          </w:p>
        </w:tc>
        <w:tc>
          <w:tcPr>
            <w:tcW w:w="1906" w:type="dxa"/>
            <w:tcBorders>
              <w:top w:val="single" w:sz="4" w:space="0" w:color="auto"/>
              <w:left w:val="single" w:sz="4" w:space="0" w:color="auto"/>
              <w:bottom w:val="single" w:sz="4" w:space="0" w:color="auto"/>
              <w:right w:val="single" w:sz="4" w:space="0" w:color="auto"/>
            </w:tcBorders>
            <w:shd w:val="clear" w:color="auto" w:fill="FFFFFF"/>
          </w:tcPr>
          <w:p w14:paraId="061AB3AF" w14:textId="77777777" w:rsidR="00F83CF5" w:rsidRPr="00EC1862" w:rsidRDefault="00F83CF5" w:rsidP="00FF5135">
            <w:pPr>
              <w:pStyle w:val="Pagrindinistekstas2"/>
              <w:widowControl w:val="0"/>
              <w:shd w:val="clear" w:color="auto" w:fill="auto"/>
              <w:suppressAutoHyphens/>
              <w:spacing w:before="0" w:after="0" w:line="240" w:lineRule="auto"/>
              <w:ind w:firstLine="0"/>
              <w:jc w:val="left"/>
              <w:rPr>
                <w:sz w:val="24"/>
                <w:szCs w:val="24"/>
              </w:rPr>
            </w:pPr>
            <w:r w:rsidRPr="00EC1862">
              <w:rPr>
                <w:sz w:val="24"/>
                <w:szCs w:val="24"/>
              </w:rPr>
              <w:t>Data</w:t>
            </w:r>
          </w:p>
        </w:tc>
        <w:tc>
          <w:tcPr>
            <w:tcW w:w="2842" w:type="dxa"/>
            <w:tcBorders>
              <w:top w:val="single" w:sz="4" w:space="0" w:color="auto"/>
              <w:left w:val="single" w:sz="4" w:space="0" w:color="auto"/>
              <w:bottom w:val="single" w:sz="4" w:space="0" w:color="auto"/>
              <w:right w:val="single" w:sz="4" w:space="0" w:color="auto"/>
            </w:tcBorders>
            <w:shd w:val="clear" w:color="auto" w:fill="FFFFFF"/>
          </w:tcPr>
          <w:p w14:paraId="496BFE2A" w14:textId="77777777" w:rsidR="00F83CF5" w:rsidRPr="00EC1862" w:rsidRDefault="00F83CF5" w:rsidP="00FF5135">
            <w:pPr>
              <w:widowControl w:val="0"/>
            </w:pPr>
            <w:r w:rsidRPr="00EC1862">
              <w:rPr>
                <w:color w:val="FF0000"/>
              </w:rPr>
              <w:t>įrašyti</w:t>
            </w:r>
          </w:p>
        </w:tc>
      </w:tr>
    </w:tbl>
    <w:p w14:paraId="2C999B52" w14:textId="77777777" w:rsidR="00F83CF5" w:rsidRDefault="00F83CF5" w:rsidP="00F83CF5">
      <w:pPr>
        <w:pStyle w:val="Pagrindinistekstas2"/>
        <w:widowControl w:val="0"/>
        <w:shd w:val="clear" w:color="auto" w:fill="auto"/>
        <w:tabs>
          <w:tab w:val="left" w:pos="426"/>
          <w:tab w:val="left" w:pos="1560"/>
        </w:tabs>
        <w:suppressAutoHyphens/>
        <w:spacing w:before="0" w:after="0" w:line="240" w:lineRule="auto"/>
        <w:ind w:firstLine="1134"/>
        <w:jc w:val="both"/>
        <w:rPr>
          <w:sz w:val="24"/>
          <w:szCs w:val="24"/>
        </w:rPr>
      </w:pPr>
    </w:p>
    <w:p w14:paraId="1BE8733B" w14:textId="77777777" w:rsidR="00F83CF5" w:rsidRDefault="00F83CF5" w:rsidP="00F83CF5">
      <w:pPr>
        <w:pStyle w:val="Pagrindinistekstas"/>
        <w:widowControl w:val="0"/>
        <w:spacing w:after="0" w:line="259" w:lineRule="auto"/>
        <w:ind w:firstLine="4820"/>
        <w:rPr>
          <w:szCs w:val="24"/>
          <w:lang w:val="lt-LT"/>
        </w:rPr>
      </w:pPr>
    </w:p>
    <w:p w14:paraId="3F995B20" w14:textId="77777777" w:rsidR="00F83CF5" w:rsidRDefault="00F83CF5" w:rsidP="00F83CF5">
      <w:pPr>
        <w:widowControl w:val="0"/>
      </w:pPr>
    </w:p>
    <w:p w14:paraId="7949B968" w14:textId="77777777" w:rsidR="00F83CF5" w:rsidRPr="00EC1862" w:rsidRDefault="00F83CF5" w:rsidP="00F83CF5">
      <w:pPr>
        <w:widowControl w:val="0"/>
        <w:sectPr w:rsidR="00F83CF5" w:rsidRPr="00EC1862" w:rsidSect="00FF5135">
          <w:headerReference w:type="default" r:id="rId27"/>
          <w:footerReference w:type="default" r:id="rId28"/>
          <w:type w:val="continuous"/>
          <w:pgSz w:w="11905" w:h="16837"/>
          <w:pgMar w:top="1134" w:right="567" w:bottom="1134" w:left="1701" w:header="340" w:footer="6" w:gutter="0"/>
          <w:cols w:space="720"/>
          <w:noEndnote/>
          <w:docGrid w:linePitch="360"/>
        </w:sectPr>
      </w:pPr>
    </w:p>
    <w:p w14:paraId="1C5AC25F" w14:textId="77777777" w:rsidR="00F83CF5" w:rsidRPr="000465A2" w:rsidRDefault="00F83CF5" w:rsidP="00F83CF5">
      <w:pPr>
        <w:pStyle w:val="Pagrindinistekstas100"/>
        <w:widowControl w:val="0"/>
        <w:shd w:val="clear" w:color="auto" w:fill="auto"/>
        <w:suppressAutoHyphens/>
        <w:spacing w:after="0" w:line="240" w:lineRule="auto"/>
        <w:jc w:val="center"/>
        <w:rPr>
          <w:b/>
          <w:sz w:val="24"/>
          <w:szCs w:val="24"/>
        </w:rPr>
      </w:pPr>
      <w:r w:rsidRPr="000465A2">
        <w:rPr>
          <w:b/>
          <w:sz w:val="24"/>
          <w:szCs w:val="24"/>
        </w:rPr>
        <w:t>BENDROSIOS SĄLYGOS</w:t>
      </w:r>
    </w:p>
    <w:p w14:paraId="60DF6617" w14:textId="77777777" w:rsidR="00F83CF5" w:rsidRPr="000465A2" w:rsidRDefault="00F83CF5" w:rsidP="00F83CF5">
      <w:pPr>
        <w:pStyle w:val="Temosantrat30"/>
        <w:widowControl w:val="0"/>
        <w:shd w:val="clear" w:color="auto" w:fill="auto"/>
        <w:suppressAutoHyphens/>
        <w:spacing w:before="0" w:line="240" w:lineRule="auto"/>
        <w:jc w:val="center"/>
        <w:rPr>
          <w:b/>
          <w:sz w:val="24"/>
          <w:szCs w:val="24"/>
        </w:rPr>
      </w:pPr>
    </w:p>
    <w:p w14:paraId="755C674E" w14:textId="77777777" w:rsidR="00F83CF5" w:rsidRPr="000465A2" w:rsidRDefault="00F83CF5" w:rsidP="00F83CF5">
      <w:pPr>
        <w:pStyle w:val="Temosantrat30"/>
        <w:widowControl w:val="0"/>
        <w:shd w:val="clear" w:color="auto" w:fill="auto"/>
        <w:suppressAutoHyphens/>
        <w:spacing w:before="0" w:line="240" w:lineRule="auto"/>
        <w:jc w:val="center"/>
        <w:rPr>
          <w:b/>
          <w:sz w:val="24"/>
          <w:szCs w:val="24"/>
        </w:rPr>
      </w:pPr>
      <w:r w:rsidRPr="000465A2">
        <w:rPr>
          <w:b/>
          <w:sz w:val="24"/>
          <w:szCs w:val="24"/>
        </w:rPr>
        <w:t>I SKYRIUS</w:t>
      </w:r>
    </w:p>
    <w:p w14:paraId="74F40B33"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0465A2">
        <w:rPr>
          <w:b/>
          <w:sz w:val="24"/>
          <w:szCs w:val="24"/>
        </w:rPr>
        <w:t>SUTARTIES AIŠKINIMAS</w:t>
      </w:r>
    </w:p>
    <w:p w14:paraId="515EAB12"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37D5C202" w14:textId="77777777" w:rsidR="00F83CF5" w:rsidRPr="00EC1862" w:rsidRDefault="00F83CF5" w:rsidP="00F83CF5">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1.</w:t>
      </w:r>
      <w:r w:rsidRPr="00EC1862">
        <w:rPr>
          <w:sz w:val="24"/>
          <w:szCs w:val="24"/>
        </w:rPr>
        <w:tab/>
        <w:t>Sutarties antraštės ir skyrių pavadinimai negali būti naudojami jai aiškinti.</w:t>
      </w:r>
    </w:p>
    <w:p w14:paraId="1E8092DB" w14:textId="77777777" w:rsidR="00F83CF5" w:rsidRPr="00EC1862" w:rsidRDefault="00F83CF5" w:rsidP="00F83CF5">
      <w:pPr>
        <w:pStyle w:val="Pagrindinistekstas2"/>
        <w:widowControl w:val="0"/>
        <w:shd w:val="clear" w:color="auto" w:fill="auto"/>
        <w:tabs>
          <w:tab w:val="left" w:pos="476"/>
          <w:tab w:val="left" w:pos="1418"/>
        </w:tabs>
        <w:suppressAutoHyphens/>
        <w:spacing w:before="0" w:after="0" w:line="240" w:lineRule="auto"/>
        <w:ind w:firstLine="1134"/>
        <w:jc w:val="both"/>
        <w:rPr>
          <w:sz w:val="24"/>
          <w:szCs w:val="24"/>
        </w:rPr>
      </w:pPr>
      <w:r w:rsidRPr="00EC1862">
        <w:rPr>
          <w:sz w:val="24"/>
          <w:szCs w:val="24"/>
        </w:rPr>
        <w:t>2.</w:t>
      </w:r>
      <w:r w:rsidRPr="00EC1862">
        <w:rPr>
          <w:sz w:val="24"/>
          <w:szCs w:val="24"/>
        </w:rPr>
        <w:tab/>
        <w:t>Priklausomai nuo konteksto, žodžiai, vartojami vienaskaita, gali reikšti daugiskaitą ir atvirkščiai, o vyriškosios giminės žodžiai gali reikšti moteriškąją ir atvirkščiai.</w:t>
      </w:r>
    </w:p>
    <w:p w14:paraId="458EA404" w14:textId="77777777" w:rsidR="00F83CF5" w:rsidRPr="00EC1862" w:rsidRDefault="00F83CF5" w:rsidP="00F83CF5">
      <w:pPr>
        <w:pStyle w:val="Pagrindinistekstas2"/>
        <w:widowControl w:val="0"/>
        <w:shd w:val="clear" w:color="auto" w:fill="auto"/>
        <w:tabs>
          <w:tab w:val="left" w:pos="390"/>
          <w:tab w:val="left" w:pos="1418"/>
        </w:tabs>
        <w:suppressAutoHyphens/>
        <w:spacing w:before="0" w:after="0" w:line="240" w:lineRule="auto"/>
        <w:ind w:firstLine="1134"/>
        <w:jc w:val="both"/>
        <w:rPr>
          <w:sz w:val="24"/>
          <w:szCs w:val="24"/>
        </w:rPr>
      </w:pPr>
      <w:r w:rsidRPr="00EC1862">
        <w:rPr>
          <w:sz w:val="24"/>
          <w:szCs w:val="24"/>
        </w:rPr>
        <w:t>3.</w:t>
      </w:r>
      <w:r w:rsidRPr="00EC1862">
        <w:rPr>
          <w:sz w:val="24"/>
          <w:szCs w:val="24"/>
        </w:rPr>
        <w:tab/>
        <w:t>Kai tam tikra reikšmė yra skirtinga tarp nurodytų skaičiais ir žodžiais, vadovaujamasi žodine reikšme.</w:t>
      </w:r>
    </w:p>
    <w:p w14:paraId="0C36F9BC" w14:textId="77777777" w:rsidR="00F83CF5" w:rsidRPr="00EC1862" w:rsidRDefault="00F83CF5" w:rsidP="00F83CF5">
      <w:pPr>
        <w:pStyle w:val="Pagrindinistekstas2"/>
        <w:widowControl w:val="0"/>
        <w:shd w:val="clear" w:color="auto" w:fill="auto"/>
        <w:tabs>
          <w:tab w:val="left" w:pos="399"/>
          <w:tab w:val="left" w:pos="1418"/>
        </w:tabs>
        <w:suppressAutoHyphens/>
        <w:spacing w:before="0" w:after="0" w:line="240" w:lineRule="auto"/>
        <w:ind w:firstLine="1134"/>
        <w:jc w:val="both"/>
        <w:rPr>
          <w:sz w:val="24"/>
          <w:szCs w:val="24"/>
        </w:rPr>
      </w:pPr>
      <w:r w:rsidRPr="00EC1862">
        <w:rPr>
          <w:sz w:val="24"/>
          <w:szCs w:val="24"/>
        </w:rPr>
        <w:t>4.</w:t>
      </w:r>
      <w:r w:rsidRPr="00EC1862">
        <w:rPr>
          <w:sz w:val="24"/>
          <w:szCs w:val="24"/>
        </w:rPr>
        <w:tab/>
        <w:t>Sutarties trukmė ir kiti terminai yra skaičiuojami darbo dienomis, jei Sutartyje nenurodyta kitaip.</w:t>
      </w:r>
    </w:p>
    <w:p w14:paraId="34175154"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7D97C78C"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II SKYRIUS</w:t>
      </w:r>
    </w:p>
    <w:p w14:paraId="42CF435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TAIKYTINA TEISĖ IR SUTARTIES KALBA</w:t>
      </w:r>
    </w:p>
    <w:p w14:paraId="24582A38"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5585B3E" w14:textId="77777777" w:rsidR="00F83CF5" w:rsidRPr="00EC1862" w:rsidRDefault="00F83CF5" w:rsidP="00F83CF5">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sidRPr="00EC1862">
        <w:rPr>
          <w:sz w:val="24"/>
          <w:szCs w:val="24"/>
        </w:rPr>
        <w:t>5.</w:t>
      </w:r>
      <w:r w:rsidRPr="00EC1862">
        <w:rPr>
          <w:sz w:val="24"/>
          <w:szCs w:val="24"/>
        </w:rPr>
        <w:tab/>
        <w:t>Sutarčiai ir visoms iš Sutarties atsirandančioms teisėms ir pareigoms taikomi Lietuvos Respublikos įstatymai, įstatymų įgyvendinamieji teisės aktai.</w:t>
      </w:r>
    </w:p>
    <w:p w14:paraId="09B13C82" w14:textId="77777777" w:rsidR="00F83CF5" w:rsidRPr="00EC1862" w:rsidRDefault="00F83CF5" w:rsidP="00F83CF5">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6.</w:t>
      </w:r>
      <w:r w:rsidRPr="00EC1862">
        <w:rPr>
          <w:sz w:val="24"/>
          <w:szCs w:val="24"/>
        </w:rPr>
        <w:tab/>
        <w:t>Sutartis sudaryta ir turi būti aiškinama pagal Lietuvos Respublikos teisę.</w:t>
      </w:r>
    </w:p>
    <w:p w14:paraId="6F6AF8AD" w14:textId="77777777" w:rsidR="00F83CF5" w:rsidRPr="00EC1862" w:rsidRDefault="00F83CF5" w:rsidP="00F83CF5">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sidRPr="00EC1862">
        <w:rPr>
          <w:sz w:val="24"/>
          <w:szCs w:val="24"/>
        </w:rPr>
        <w:t>7.</w:t>
      </w:r>
      <w:r w:rsidRPr="00EC1862">
        <w:rPr>
          <w:sz w:val="24"/>
          <w:szCs w:val="24"/>
        </w:rPr>
        <w:tab/>
        <w:t>Sutarties kalba apibrėžiama Sutarties specialiosiose sąlygose.</w:t>
      </w:r>
    </w:p>
    <w:p w14:paraId="75D3008D"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3AC91D3B"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III SKYRIUS</w:t>
      </w:r>
    </w:p>
    <w:p w14:paraId="50732B96"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SUSIRAŠINĖJIMAS</w:t>
      </w:r>
    </w:p>
    <w:p w14:paraId="6D5BFA72"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7CA3E943" w14:textId="77777777" w:rsidR="00F83CF5" w:rsidRPr="00EC1862" w:rsidRDefault="00F83CF5" w:rsidP="00F83CF5">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8.</w:t>
      </w:r>
      <w:r w:rsidRPr="00EC1862">
        <w:rPr>
          <w:sz w:val="24"/>
          <w:szCs w:val="24"/>
        </w:rPr>
        <w:tab/>
        <w:t>Su Sutarties įgyvendinimu susijusiais klausimais Sutarties šalys susirašinėja Sutarties specialiosiose sąlygose numatyta kalba bei nurodytais adresais.</w:t>
      </w:r>
    </w:p>
    <w:p w14:paraId="3738A74D" w14:textId="77777777" w:rsidR="00F83CF5" w:rsidRPr="00EC1862" w:rsidRDefault="00F83CF5" w:rsidP="00F83CF5">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sidRPr="00EC1862">
        <w:rPr>
          <w:sz w:val="24"/>
          <w:szCs w:val="24"/>
        </w:rPr>
        <w:t>9.</w:t>
      </w:r>
      <w:r w:rsidRPr="00EC1862">
        <w:rPr>
          <w:sz w:val="24"/>
          <w:szCs w:val="24"/>
        </w:rPr>
        <w:tab/>
        <w:t xml:space="preserve">Sutarties šalių viena kitai siunčiami pranešimai turi būti raštiški. Jei Sutartyje nenustatyta kitaip, šalims pranešimai turi būti siunčiami paštu, elektroniniu paštu arba įteikiami asmeniškai. Pasikeitus Sutarties šalių adresams, telefonų numeriams ar kitiems rekvizitams, </w:t>
      </w:r>
      <w:r>
        <w:rPr>
          <w:sz w:val="24"/>
          <w:szCs w:val="24"/>
        </w:rPr>
        <w:t>š</w:t>
      </w:r>
      <w:r w:rsidRPr="00EC1862">
        <w:rPr>
          <w:sz w:val="24"/>
          <w:szCs w:val="24"/>
        </w:rPr>
        <w:t>alys ne vėliau kaip per 5 (penkias) darbo dienas nuo pakeitimų dienos raštu informuoja viena kitą apie pakeitimus. Šalis, neįvykdžiusi šio reikalavimo, negali pareikšti pretenzijų ar atsikirtimų, kad kitos šalies veiksmai, atlikti pagal paskutinius jai žinomus duomenis, neatitinka Sutarties sąlygų arba ji negavo pranešimų, siųstų pagal šiuos duomenis.</w:t>
      </w:r>
    </w:p>
    <w:p w14:paraId="13770779" w14:textId="77777777" w:rsidR="00F83CF5" w:rsidRPr="00EC1862" w:rsidRDefault="00F83CF5" w:rsidP="00F83CF5">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sidRPr="00EC1862">
        <w:rPr>
          <w:sz w:val="24"/>
          <w:szCs w:val="24"/>
        </w:rPr>
        <w:t>10.</w:t>
      </w:r>
      <w:r w:rsidRPr="00EC1862">
        <w:rPr>
          <w:sz w:val="24"/>
          <w:szCs w:val="24"/>
        </w:rPr>
        <w:tab/>
        <w:t>Jei siuntėjui reikia gavimo patvirtinimo, jis nurodo tokį reikalavimą pranešime. Jei yra nustatytas atsakymo į raštišką pranešimą gavimo terminas, siuntėjas pranešime turėtų nurodyti reikalavimą patvirtinti raštiško pranešimo gavimą. Bet kuriuo atveju siuntėjas imasi priemonių, būtinų jo pranešimo gavimui užtikrinti.</w:t>
      </w:r>
    </w:p>
    <w:p w14:paraId="58665FE8" w14:textId="77777777" w:rsidR="00F83CF5" w:rsidRPr="00EC1862" w:rsidRDefault="00F83CF5" w:rsidP="00F83CF5">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sidRPr="00EC1862">
        <w:rPr>
          <w:sz w:val="24"/>
          <w:szCs w:val="24"/>
        </w:rPr>
        <w:t>11.</w:t>
      </w:r>
      <w:r w:rsidRPr="00EC1862">
        <w:rPr>
          <w:sz w:val="24"/>
          <w:szCs w:val="24"/>
        </w:rPr>
        <w:tab/>
        <w:t>Pranešimai neturi būti nepagrįstai sulaikomi arba delsiami išsiųsti.</w:t>
      </w:r>
    </w:p>
    <w:p w14:paraId="6A7A34E6" w14:textId="77777777" w:rsidR="00F83CF5" w:rsidRPr="00EC1862" w:rsidRDefault="00F83CF5" w:rsidP="00F83CF5">
      <w:pPr>
        <w:pStyle w:val="Pagrindinistekstas2"/>
        <w:widowControl w:val="0"/>
        <w:shd w:val="clear" w:color="auto" w:fill="auto"/>
        <w:tabs>
          <w:tab w:val="left" w:pos="409"/>
          <w:tab w:val="left" w:pos="1701"/>
        </w:tabs>
        <w:suppressAutoHyphens/>
        <w:spacing w:before="0" w:after="0" w:line="240" w:lineRule="auto"/>
        <w:ind w:firstLine="1134"/>
        <w:jc w:val="both"/>
        <w:rPr>
          <w:sz w:val="24"/>
          <w:szCs w:val="24"/>
        </w:rPr>
      </w:pPr>
    </w:p>
    <w:p w14:paraId="6D4C51C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IV SKYRIUS</w:t>
      </w:r>
    </w:p>
    <w:p w14:paraId="23EAA45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PIRKĖJO TEISĖS IR PAREIGOS</w:t>
      </w:r>
    </w:p>
    <w:p w14:paraId="7BAFCECF"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229DCB4B"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sidRPr="00EC1862">
        <w:rPr>
          <w:sz w:val="24"/>
          <w:szCs w:val="24"/>
        </w:rPr>
        <w:t>12.</w:t>
      </w:r>
      <w:r w:rsidRPr="00EC1862">
        <w:rPr>
          <w:sz w:val="24"/>
          <w:szCs w:val="24"/>
        </w:rPr>
        <w:tab/>
        <w:t xml:space="preserve">Pirkėjas bendradarbiauja su </w:t>
      </w:r>
      <w:r>
        <w:rPr>
          <w:sz w:val="24"/>
          <w:szCs w:val="24"/>
        </w:rPr>
        <w:t>Tiekėju</w:t>
      </w:r>
      <w:r w:rsidRPr="00EC1862">
        <w:rPr>
          <w:sz w:val="24"/>
          <w:szCs w:val="24"/>
        </w:rPr>
        <w:t xml:space="preserve"> ir suteikia jam informaciją, reikalingą tinkamam Sutarties įvykdymui.</w:t>
      </w:r>
    </w:p>
    <w:p w14:paraId="1A8CCBE6" w14:textId="77777777" w:rsidR="00F83CF5" w:rsidRPr="00EC1862" w:rsidRDefault="00F83CF5" w:rsidP="00F83CF5">
      <w:pPr>
        <w:pStyle w:val="Pagrindinistekstas2"/>
        <w:widowControl w:val="0"/>
        <w:shd w:val="clear" w:color="auto" w:fill="auto"/>
        <w:tabs>
          <w:tab w:val="left" w:pos="438"/>
          <w:tab w:val="left" w:pos="1701"/>
        </w:tabs>
        <w:suppressAutoHyphens/>
        <w:spacing w:before="0" w:after="0" w:line="240" w:lineRule="auto"/>
        <w:ind w:firstLine="1134"/>
        <w:jc w:val="both"/>
        <w:rPr>
          <w:sz w:val="24"/>
          <w:szCs w:val="24"/>
        </w:rPr>
      </w:pPr>
      <w:r>
        <w:rPr>
          <w:sz w:val="24"/>
          <w:szCs w:val="24"/>
        </w:rPr>
        <w:t>13</w:t>
      </w:r>
      <w:r w:rsidRPr="00EC1862">
        <w:rPr>
          <w:sz w:val="24"/>
          <w:szCs w:val="24"/>
        </w:rPr>
        <w:t>.</w:t>
      </w:r>
      <w:r w:rsidRPr="00EC1862">
        <w:rPr>
          <w:sz w:val="24"/>
          <w:szCs w:val="24"/>
        </w:rPr>
        <w:tab/>
        <w:t xml:space="preserve">Jei reikia, per 5 darbo dienas nuo Sutarties sudarymo Pirkėjas </w:t>
      </w:r>
      <w:r>
        <w:rPr>
          <w:sz w:val="24"/>
          <w:szCs w:val="24"/>
        </w:rPr>
        <w:t>Tiekėjui</w:t>
      </w:r>
      <w:r w:rsidRPr="00EC1862">
        <w:rPr>
          <w:sz w:val="24"/>
          <w:szCs w:val="24"/>
        </w:rPr>
        <w:t xml:space="preserve"> nemokamai pateikia brėžinių, reikalingų Sutarčiai vykdyti, kopijas, taip pat specifikacijų ir kitų Sutarčiai vykdyti reikalingų dokumentų kopijas.</w:t>
      </w:r>
    </w:p>
    <w:p w14:paraId="2676ED41" w14:textId="77777777" w:rsidR="00F83CF5" w:rsidRPr="00EC1862" w:rsidRDefault="00F83CF5" w:rsidP="00F83CF5">
      <w:pPr>
        <w:pStyle w:val="Pagrindinistekstas2"/>
        <w:widowControl w:val="0"/>
        <w:shd w:val="clear" w:color="auto" w:fill="auto"/>
        <w:tabs>
          <w:tab w:val="left" w:pos="462"/>
          <w:tab w:val="left" w:pos="1701"/>
        </w:tabs>
        <w:suppressAutoHyphens/>
        <w:spacing w:before="0" w:after="0" w:line="240" w:lineRule="auto"/>
        <w:ind w:firstLine="1134"/>
        <w:jc w:val="both"/>
        <w:rPr>
          <w:sz w:val="24"/>
          <w:szCs w:val="24"/>
        </w:rPr>
      </w:pPr>
      <w:r>
        <w:rPr>
          <w:sz w:val="24"/>
          <w:szCs w:val="24"/>
        </w:rPr>
        <w:t>14</w:t>
      </w:r>
      <w:r w:rsidRPr="00EC1862">
        <w:rPr>
          <w:sz w:val="24"/>
          <w:szCs w:val="24"/>
        </w:rPr>
        <w:t>.</w:t>
      </w:r>
      <w:r w:rsidRPr="00EC1862">
        <w:rPr>
          <w:sz w:val="24"/>
          <w:szCs w:val="24"/>
        </w:rPr>
        <w:tab/>
        <w:t>Pirkėjas turi teisę duoti nurodymus ir pateikti papildomus dokumentus ar instrukcijas, jei tai būtina tinkamam Sutarties įvykdymui.</w:t>
      </w:r>
    </w:p>
    <w:p w14:paraId="3B78A105" w14:textId="77777777" w:rsidR="00F83CF5" w:rsidRPr="00EC1862" w:rsidRDefault="00F83CF5" w:rsidP="00F83CF5">
      <w:pPr>
        <w:pStyle w:val="Pagrindinistekstas2"/>
        <w:widowControl w:val="0"/>
        <w:shd w:val="clear" w:color="auto" w:fill="auto"/>
        <w:tabs>
          <w:tab w:val="left" w:pos="457"/>
          <w:tab w:val="left" w:pos="1701"/>
        </w:tabs>
        <w:suppressAutoHyphens/>
        <w:spacing w:before="0" w:after="0" w:line="240" w:lineRule="auto"/>
        <w:ind w:firstLine="1134"/>
        <w:jc w:val="both"/>
        <w:rPr>
          <w:sz w:val="24"/>
          <w:szCs w:val="24"/>
        </w:rPr>
      </w:pPr>
      <w:r>
        <w:rPr>
          <w:sz w:val="24"/>
          <w:szCs w:val="24"/>
        </w:rPr>
        <w:t>15</w:t>
      </w:r>
      <w:r w:rsidRPr="00EC1862">
        <w:rPr>
          <w:sz w:val="24"/>
          <w:szCs w:val="24"/>
        </w:rPr>
        <w:t>.</w:t>
      </w:r>
      <w:r w:rsidRPr="00EC1862">
        <w:rPr>
          <w:sz w:val="24"/>
          <w:szCs w:val="24"/>
        </w:rPr>
        <w:tab/>
        <w:t xml:space="preserve">Pirkėjas turi teisę bet kuriuo metu tikrinti </w:t>
      </w:r>
      <w:r>
        <w:rPr>
          <w:sz w:val="24"/>
          <w:szCs w:val="24"/>
        </w:rPr>
        <w:t>paslaugų teikimo</w:t>
      </w:r>
      <w:r w:rsidRPr="00EC1862">
        <w:rPr>
          <w:sz w:val="24"/>
          <w:szCs w:val="24"/>
        </w:rPr>
        <w:t xml:space="preserve"> eigą ir kokybę, o pastebėjęs nukrypimų nuo Sutarties sąlygų, bloginančių </w:t>
      </w:r>
      <w:r>
        <w:rPr>
          <w:sz w:val="24"/>
          <w:szCs w:val="24"/>
        </w:rPr>
        <w:t>paslaugų</w:t>
      </w:r>
      <w:r w:rsidRPr="00EC1862">
        <w:rPr>
          <w:sz w:val="24"/>
          <w:szCs w:val="24"/>
        </w:rPr>
        <w:t xml:space="preserve"> kokybę, ar kitų trūkumų, nedelsdamas apie tai pranešti </w:t>
      </w:r>
      <w:r>
        <w:rPr>
          <w:sz w:val="24"/>
          <w:szCs w:val="24"/>
        </w:rPr>
        <w:t>Tiekėjui</w:t>
      </w:r>
      <w:r w:rsidRPr="00EC1862">
        <w:rPr>
          <w:sz w:val="24"/>
          <w:szCs w:val="24"/>
        </w:rPr>
        <w:t xml:space="preserve"> ir reikalauti ištaisyti pažeidimus. Jeigu </w:t>
      </w:r>
      <w:r>
        <w:rPr>
          <w:sz w:val="24"/>
          <w:szCs w:val="24"/>
        </w:rPr>
        <w:t>paslaugų tiekimo</w:t>
      </w:r>
      <w:r w:rsidRPr="00EC1862">
        <w:rPr>
          <w:sz w:val="24"/>
          <w:szCs w:val="24"/>
        </w:rPr>
        <w:t xml:space="preserve"> metu paaiškėja, kad </w:t>
      </w:r>
      <w:r>
        <w:rPr>
          <w:sz w:val="24"/>
          <w:szCs w:val="24"/>
        </w:rPr>
        <w:t>paslaugos nėra tiekiamos tinkamai</w:t>
      </w:r>
      <w:r w:rsidRPr="00EC1862">
        <w:rPr>
          <w:sz w:val="24"/>
          <w:szCs w:val="24"/>
        </w:rPr>
        <w:t xml:space="preserve">, Pirkėjas turi teisę nustatyti </w:t>
      </w:r>
      <w:r>
        <w:rPr>
          <w:sz w:val="24"/>
          <w:szCs w:val="24"/>
        </w:rPr>
        <w:t>Tiekėjui</w:t>
      </w:r>
      <w:r w:rsidRPr="00EC1862">
        <w:rPr>
          <w:sz w:val="24"/>
          <w:szCs w:val="24"/>
        </w:rPr>
        <w:t xml:space="preserve"> protingą terminą trūkumams pašalinti, o jeigu </w:t>
      </w:r>
      <w:r>
        <w:rPr>
          <w:sz w:val="24"/>
          <w:szCs w:val="24"/>
        </w:rPr>
        <w:t>Tiekėjas</w:t>
      </w:r>
      <w:r w:rsidRPr="00EC1862">
        <w:rPr>
          <w:sz w:val="24"/>
          <w:szCs w:val="24"/>
        </w:rPr>
        <w:t xml:space="preserve"> per nustatytą terminą šio reikalavimo neįvykdo – nutraukti Sutartį ir reikalauti atlyginti nuostolius.</w:t>
      </w:r>
    </w:p>
    <w:p w14:paraId="1DC5FE75" w14:textId="77777777" w:rsidR="00F83CF5" w:rsidRPr="00EC1862" w:rsidRDefault="00F83CF5" w:rsidP="00F83CF5">
      <w:pPr>
        <w:pStyle w:val="Pagrindinistekstas2"/>
        <w:widowControl w:val="0"/>
        <w:shd w:val="clear" w:color="auto" w:fill="auto"/>
        <w:tabs>
          <w:tab w:val="left" w:pos="476"/>
          <w:tab w:val="left" w:pos="1701"/>
        </w:tabs>
        <w:suppressAutoHyphens/>
        <w:spacing w:before="0" w:after="0" w:line="240" w:lineRule="auto"/>
        <w:ind w:firstLine="1134"/>
        <w:jc w:val="both"/>
        <w:rPr>
          <w:sz w:val="24"/>
          <w:szCs w:val="24"/>
        </w:rPr>
      </w:pPr>
      <w:r>
        <w:rPr>
          <w:sz w:val="24"/>
          <w:szCs w:val="24"/>
        </w:rPr>
        <w:t>16</w:t>
      </w:r>
      <w:r w:rsidRPr="00EC1862">
        <w:rPr>
          <w:sz w:val="24"/>
          <w:szCs w:val="24"/>
        </w:rPr>
        <w:t>.</w:t>
      </w:r>
      <w:r w:rsidRPr="00EC1862">
        <w:rPr>
          <w:sz w:val="24"/>
          <w:szCs w:val="24"/>
        </w:rPr>
        <w:tab/>
        <w:t xml:space="preserve">Pirkėjas privalo Sutartyje nustatytomis sąlygomis laiku apmokėti </w:t>
      </w:r>
      <w:r>
        <w:rPr>
          <w:sz w:val="24"/>
          <w:szCs w:val="24"/>
        </w:rPr>
        <w:t>Tiekėjo</w:t>
      </w:r>
      <w:r w:rsidRPr="00EC1862">
        <w:rPr>
          <w:sz w:val="24"/>
          <w:szCs w:val="24"/>
        </w:rPr>
        <w:t xml:space="preserve"> pateiktas ir patvirtintas sąskaitas.</w:t>
      </w:r>
    </w:p>
    <w:p w14:paraId="4FBF867A" w14:textId="77777777" w:rsidR="00F83CF5" w:rsidRPr="00EC1862" w:rsidRDefault="00F83CF5" w:rsidP="00F83CF5">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17</w:t>
      </w:r>
      <w:r w:rsidRPr="00EC1862">
        <w:rPr>
          <w:sz w:val="24"/>
          <w:szCs w:val="24"/>
        </w:rPr>
        <w:t>.</w:t>
      </w:r>
      <w:r w:rsidRPr="00EC1862">
        <w:rPr>
          <w:sz w:val="24"/>
          <w:szCs w:val="24"/>
        </w:rPr>
        <w:tab/>
        <w:t>Pirkėjas gali turėti ir kitų teisių ir pareigų, jei jos numatytos Sutartyje ir jos prieduose.</w:t>
      </w:r>
    </w:p>
    <w:p w14:paraId="0196C41A"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0FEDBB64" w14:textId="77777777" w:rsidR="00F83CF5" w:rsidRPr="000F03A9" w:rsidRDefault="00F83CF5" w:rsidP="00F83CF5">
      <w:pPr>
        <w:pStyle w:val="Temosantrat30"/>
        <w:widowControl w:val="0"/>
        <w:shd w:val="clear" w:color="auto" w:fill="auto"/>
        <w:suppressAutoHyphens/>
        <w:spacing w:before="0" w:line="240" w:lineRule="auto"/>
        <w:jc w:val="center"/>
        <w:rPr>
          <w:b/>
          <w:sz w:val="24"/>
          <w:szCs w:val="24"/>
        </w:rPr>
      </w:pPr>
      <w:r w:rsidRPr="000F03A9">
        <w:rPr>
          <w:b/>
          <w:sz w:val="24"/>
          <w:szCs w:val="24"/>
        </w:rPr>
        <w:t>V SKYRIUS</w:t>
      </w:r>
    </w:p>
    <w:p w14:paraId="2E3AA9AC"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0F03A9">
        <w:rPr>
          <w:b/>
          <w:sz w:val="24"/>
          <w:szCs w:val="24"/>
        </w:rPr>
        <w:t>TIEKĖJO TEISĖS IR PAREIGOS</w:t>
      </w:r>
    </w:p>
    <w:p w14:paraId="1B8BEF42"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26688E9" w14:textId="77777777" w:rsidR="00F83CF5" w:rsidRPr="00EC1862" w:rsidRDefault="00F83CF5" w:rsidP="00F83CF5">
      <w:pPr>
        <w:pStyle w:val="Pagrindinistekstas2"/>
        <w:widowControl w:val="0"/>
        <w:shd w:val="clear" w:color="auto" w:fill="auto"/>
        <w:tabs>
          <w:tab w:val="left" w:pos="457"/>
          <w:tab w:val="left" w:pos="1560"/>
        </w:tabs>
        <w:suppressAutoHyphens/>
        <w:spacing w:before="0" w:after="0" w:line="240" w:lineRule="auto"/>
        <w:ind w:firstLine="1134"/>
        <w:jc w:val="both"/>
        <w:rPr>
          <w:sz w:val="24"/>
          <w:szCs w:val="24"/>
        </w:rPr>
      </w:pPr>
      <w:r>
        <w:rPr>
          <w:sz w:val="24"/>
          <w:szCs w:val="24"/>
        </w:rPr>
        <w:t>18</w:t>
      </w:r>
      <w:r w:rsidRPr="00EC1862">
        <w:rPr>
          <w:sz w:val="24"/>
          <w:szCs w:val="24"/>
        </w:rPr>
        <w:t>.</w:t>
      </w:r>
      <w:r w:rsidRPr="00EC1862">
        <w:rPr>
          <w:sz w:val="24"/>
          <w:szCs w:val="24"/>
        </w:rPr>
        <w:tab/>
      </w:r>
      <w:r>
        <w:rPr>
          <w:sz w:val="24"/>
          <w:szCs w:val="24"/>
        </w:rPr>
        <w:t>Tiekėjas</w:t>
      </w:r>
      <w:r w:rsidRPr="00EC1862">
        <w:rPr>
          <w:sz w:val="24"/>
          <w:szCs w:val="24"/>
        </w:rPr>
        <w:t xml:space="preserve"> visą Sutarties vykdymo laikotarpį turi užtikrinti pirkimo, kurį įvykdžius buvo sudaryta ši Sutartis, dokumentuose nustatytų jo pašalinimo pagrindų nebuvimą.</w:t>
      </w:r>
    </w:p>
    <w:p w14:paraId="129F313F" w14:textId="77777777" w:rsidR="00F83CF5" w:rsidRPr="00EC1862" w:rsidRDefault="00F83CF5" w:rsidP="00F83CF5">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19</w:t>
      </w:r>
      <w:r w:rsidRPr="00EC1862">
        <w:rPr>
          <w:sz w:val="24"/>
          <w:szCs w:val="24"/>
        </w:rPr>
        <w:t>.</w:t>
      </w:r>
      <w:r w:rsidRPr="00EC1862">
        <w:rPr>
          <w:sz w:val="24"/>
          <w:szCs w:val="24"/>
        </w:rPr>
        <w:tab/>
      </w:r>
      <w:r>
        <w:rPr>
          <w:sz w:val="24"/>
          <w:szCs w:val="24"/>
        </w:rPr>
        <w:t>Tiekėjas</w:t>
      </w:r>
      <w:r w:rsidRPr="00EC1862">
        <w:rPr>
          <w:sz w:val="24"/>
          <w:szCs w:val="24"/>
        </w:rPr>
        <w:t xml:space="preserve"> patvirtina, kad yra gavęs visą būtiną informaciją, kurią </w:t>
      </w:r>
      <w:r>
        <w:rPr>
          <w:sz w:val="24"/>
          <w:szCs w:val="24"/>
        </w:rPr>
        <w:t>Tiekėjas</w:t>
      </w:r>
      <w:r w:rsidRPr="00EC1862">
        <w:rPr>
          <w:sz w:val="24"/>
          <w:szCs w:val="24"/>
        </w:rPr>
        <w:t xml:space="preserve">, panaudodamas visas savo žinias ir rūpestingumą, galėjo gauti iki Sutarties pasirašymo, ir kuri gali turėti įtakos Sutarties kainai arba </w:t>
      </w:r>
      <w:r>
        <w:rPr>
          <w:sz w:val="24"/>
          <w:szCs w:val="24"/>
        </w:rPr>
        <w:t>paslaugų teikimui</w:t>
      </w:r>
      <w:r w:rsidRPr="00EC1862">
        <w:rPr>
          <w:sz w:val="24"/>
          <w:szCs w:val="24"/>
        </w:rPr>
        <w:t>.</w:t>
      </w:r>
    </w:p>
    <w:p w14:paraId="0030EA8C" w14:textId="77777777" w:rsidR="00F83CF5" w:rsidRPr="00EC1862" w:rsidRDefault="00F83CF5" w:rsidP="00F83CF5">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20</w:t>
      </w:r>
      <w:r w:rsidRPr="00EC1862">
        <w:rPr>
          <w:sz w:val="24"/>
          <w:szCs w:val="24"/>
        </w:rPr>
        <w:t>.</w:t>
      </w:r>
      <w:r w:rsidRPr="00EC1862">
        <w:rPr>
          <w:sz w:val="24"/>
          <w:szCs w:val="24"/>
        </w:rPr>
        <w:tab/>
        <w:t>Turi būti laikoma, kad Sutartyje nurodyt</w:t>
      </w:r>
      <w:r>
        <w:rPr>
          <w:sz w:val="24"/>
          <w:szCs w:val="24"/>
        </w:rPr>
        <w:t>i</w:t>
      </w:r>
      <w:r w:rsidRPr="00EC1862">
        <w:rPr>
          <w:sz w:val="24"/>
          <w:szCs w:val="24"/>
        </w:rPr>
        <w:t xml:space="preserve"> </w:t>
      </w:r>
      <w:r>
        <w:rPr>
          <w:sz w:val="24"/>
          <w:szCs w:val="24"/>
        </w:rPr>
        <w:t>įkainiai</w:t>
      </w:r>
      <w:r w:rsidRPr="00EC1862">
        <w:rPr>
          <w:sz w:val="24"/>
          <w:szCs w:val="24"/>
        </w:rPr>
        <w:t xml:space="preserve"> apima visus </w:t>
      </w:r>
      <w:r>
        <w:rPr>
          <w:sz w:val="24"/>
          <w:szCs w:val="24"/>
        </w:rPr>
        <w:t>Tiekėjo</w:t>
      </w:r>
      <w:r w:rsidRPr="00EC1862">
        <w:rPr>
          <w:sz w:val="24"/>
          <w:szCs w:val="24"/>
        </w:rPr>
        <w:t xml:space="preserve"> sutartinius įsipareigojimus ir visa, kas būtina tinkamai vykdyti ir užbaigti </w:t>
      </w:r>
      <w:r>
        <w:rPr>
          <w:sz w:val="24"/>
          <w:szCs w:val="24"/>
        </w:rPr>
        <w:t>paslaugų teikimą</w:t>
      </w:r>
      <w:r w:rsidRPr="00EC1862">
        <w:rPr>
          <w:sz w:val="24"/>
          <w:szCs w:val="24"/>
        </w:rPr>
        <w:t xml:space="preserve">. </w:t>
      </w:r>
    </w:p>
    <w:p w14:paraId="6FA2BA39" w14:textId="77777777" w:rsidR="00F83CF5" w:rsidRPr="00EC1862" w:rsidRDefault="00F83CF5" w:rsidP="00F83CF5">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21</w:t>
      </w:r>
      <w:r w:rsidRPr="00EC1862">
        <w:rPr>
          <w:sz w:val="24"/>
          <w:szCs w:val="24"/>
        </w:rPr>
        <w:t>.</w:t>
      </w:r>
      <w:r w:rsidRPr="00EC1862">
        <w:rPr>
          <w:sz w:val="24"/>
          <w:szCs w:val="24"/>
        </w:rPr>
        <w:tab/>
      </w:r>
      <w:r>
        <w:rPr>
          <w:sz w:val="24"/>
          <w:szCs w:val="24"/>
        </w:rPr>
        <w:t>Tiekėjas</w:t>
      </w:r>
      <w:r w:rsidRPr="00EC1862">
        <w:rPr>
          <w:sz w:val="24"/>
          <w:szCs w:val="24"/>
        </w:rPr>
        <w:t xml:space="preserve"> įsipareigoja tinkamai vykdyti Sutartį, nustatytu terminu vykdyti sutartinius įsipareigojimus pagal Sutarties, pasiūlymo, techninės </w:t>
      </w:r>
      <w:r>
        <w:rPr>
          <w:sz w:val="24"/>
          <w:szCs w:val="24"/>
        </w:rPr>
        <w:t>specifikacijos</w:t>
      </w:r>
      <w:r w:rsidRPr="00EC1862">
        <w:rPr>
          <w:sz w:val="24"/>
          <w:szCs w:val="24"/>
        </w:rPr>
        <w:t xml:space="preserve"> sąlygas ir Pirkėjo pateiktus užsakymus</w:t>
      </w:r>
      <w:r>
        <w:rPr>
          <w:sz w:val="24"/>
          <w:szCs w:val="24"/>
        </w:rPr>
        <w:t xml:space="preserve"> (jei taikoma)</w:t>
      </w:r>
      <w:r w:rsidRPr="00EC1862">
        <w:rPr>
          <w:sz w:val="24"/>
          <w:szCs w:val="24"/>
        </w:rPr>
        <w:t xml:space="preserve"> už ne didesnę nei šioje Sutartyje nurodytą </w:t>
      </w:r>
      <w:r>
        <w:rPr>
          <w:sz w:val="24"/>
          <w:szCs w:val="24"/>
        </w:rPr>
        <w:t>įkainį</w:t>
      </w:r>
      <w:r w:rsidRPr="00EC1862">
        <w:rPr>
          <w:sz w:val="24"/>
          <w:szCs w:val="24"/>
        </w:rPr>
        <w:t xml:space="preserve">, vykdyti kitus Sutartyje nustatytus įsipareigojimus, savo rizika bei pajėgumais kaip įmanoma rūpestingai </w:t>
      </w:r>
      <w:r w:rsidR="007C334F">
        <w:rPr>
          <w:sz w:val="24"/>
          <w:szCs w:val="24"/>
        </w:rPr>
        <w:t>ir</w:t>
      </w:r>
      <w:r w:rsidRPr="00EC1862">
        <w:rPr>
          <w:sz w:val="24"/>
          <w:szCs w:val="24"/>
        </w:rPr>
        <w:t xml:space="preserve"> efektyviai,</w:t>
      </w:r>
      <w:r>
        <w:rPr>
          <w:sz w:val="24"/>
          <w:szCs w:val="24"/>
        </w:rPr>
        <w:t xml:space="preserve"> įskaitant, bet neapsiribojant </w:t>
      </w:r>
      <w:r w:rsidRPr="00EC1862">
        <w:rPr>
          <w:sz w:val="24"/>
          <w:szCs w:val="24"/>
        </w:rPr>
        <w:t>pagal geriausius visuotinai pripažįstamus profesinius, techninius standartus ir praktiką, panaudodamas visus reikiamus įgūdžius, žinias.</w:t>
      </w:r>
    </w:p>
    <w:p w14:paraId="50CF13D8" w14:textId="77777777" w:rsidR="00F83CF5" w:rsidRPr="00EC1862" w:rsidRDefault="00F83CF5" w:rsidP="00F83CF5">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22</w:t>
      </w:r>
      <w:r w:rsidRPr="00EC1862">
        <w:rPr>
          <w:sz w:val="24"/>
          <w:szCs w:val="24"/>
        </w:rPr>
        <w:t>.</w:t>
      </w:r>
      <w:r w:rsidRPr="00EC1862">
        <w:rPr>
          <w:sz w:val="24"/>
          <w:szCs w:val="24"/>
        </w:rPr>
        <w:tab/>
        <w:t xml:space="preserve">Jei Sutartyje nenustatyta kitaip, </w:t>
      </w:r>
      <w:r>
        <w:rPr>
          <w:sz w:val="24"/>
          <w:szCs w:val="24"/>
        </w:rPr>
        <w:t>Tiekėjas</w:t>
      </w:r>
      <w:r w:rsidRPr="00EC1862">
        <w:rPr>
          <w:sz w:val="24"/>
          <w:szCs w:val="24"/>
        </w:rPr>
        <w:t xml:space="preserve"> turi pasirūpinti visa Sutarčiai vykdyti būtina įranga, įrankiais, priemonėmis, medžiagomis, </w:t>
      </w:r>
      <w:r>
        <w:rPr>
          <w:sz w:val="24"/>
          <w:szCs w:val="24"/>
        </w:rPr>
        <w:t>paslaugų tiekimo</w:t>
      </w:r>
      <w:r w:rsidRPr="00EC1862">
        <w:rPr>
          <w:sz w:val="24"/>
          <w:szCs w:val="24"/>
        </w:rPr>
        <w:t xml:space="preserve"> priežiūra ir darbo jėga.</w:t>
      </w:r>
    </w:p>
    <w:p w14:paraId="3339265A"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23</w:t>
      </w:r>
      <w:r w:rsidRPr="00EC1862">
        <w:rPr>
          <w:sz w:val="24"/>
          <w:szCs w:val="24"/>
        </w:rPr>
        <w:t>.</w:t>
      </w:r>
      <w:r w:rsidRPr="00EC1862">
        <w:rPr>
          <w:sz w:val="24"/>
          <w:szCs w:val="24"/>
        </w:rPr>
        <w:tab/>
      </w:r>
      <w:r>
        <w:rPr>
          <w:sz w:val="24"/>
          <w:szCs w:val="24"/>
        </w:rPr>
        <w:t>Tiekėjas</w:t>
      </w:r>
      <w:r w:rsidRPr="00EC1862">
        <w:rPr>
          <w:sz w:val="24"/>
          <w:szCs w:val="24"/>
        </w:rPr>
        <w:t xml:space="preserve"> privalo užtikrinti, kad jis ir bet kurie asmenys, veikiantys jo vardu, yra gavę visus būtinus leidimus, kvalifikacijos atestacijos pažymėjimus ar kitokius dokumentus, leidžiančius užsiimti šioje Sutartyje nustatyta veikla, kuri yra </w:t>
      </w:r>
      <w:r>
        <w:rPr>
          <w:sz w:val="24"/>
          <w:szCs w:val="24"/>
        </w:rPr>
        <w:t>Tiekėjo</w:t>
      </w:r>
      <w:r w:rsidRPr="00EC1862">
        <w:rPr>
          <w:sz w:val="24"/>
          <w:szCs w:val="24"/>
        </w:rPr>
        <w:t xml:space="preserve"> sutartinių įsipareigojimų dalis.</w:t>
      </w:r>
    </w:p>
    <w:p w14:paraId="32811F37" w14:textId="77777777" w:rsidR="00F83CF5" w:rsidRPr="00EC1862" w:rsidRDefault="00F83CF5" w:rsidP="00F83CF5">
      <w:pPr>
        <w:pStyle w:val="Pagrindinistekstas2"/>
        <w:widowControl w:val="0"/>
        <w:shd w:val="clear" w:color="auto" w:fill="auto"/>
        <w:tabs>
          <w:tab w:val="left" w:pos="423"/>
          <w:tab w:val="left" w:pos="1560"/>
        </w:tabs>
        <w:suppressAutoHyphens/>
        <w:spacing w:before="0" w:after="0" w:line="240" w:lineRule="auto"/>
        <w:ind w:firstLine="1134"/>
        <w:jc w:val="both"/>
        <w:rPr>
          <w:sz w:val="24"/>
          <w:szCs w:val="24"/>
        </w:rPr>
      </w:pPr>
      <w:r>
        <w:rPr>
          <w:sz w:val="24"/>
          <w:szCs w:val="24"/>
        </w:rPr>
        <w:t>24</w:t>
      </w:r>
      <w:r w:rsidRPr="00EC1862">
        <w:rPr>
          <w:sz w:val="24"/>
          <w:szCs w:val="24"/>
        </w:rPr>
        <w:t>.</w:t>
      </w:r>
      <w:r w:rsidRPr="00EC1862">
        <w:rPr>
          <w:sz w:val="24"/>
          <w:szCs w:val="24"/>
        </w:rPr>
        <w:tab/>
      </w:r>
      <w:r>
        <w:rPr>
          <w:sz w:val="24"/>
          <w:szCs w:val="24"/>
        </w:rPr>
        <w:t>Tiekėjas</w:t>
      </w:r>
      <w:r w:rsidRPr="00EC1862">
        <w:rPr>
          <w:sz w:val="24"/>
          <w:szCs w:val="24"/>
        </w:rPr>
        <w:t xml:space="preserve"> yra vienintelis atsakingas asmuo, jei trečiosios šalys pateiktų reikalavimus dėl jų patirtos žalos turtui ar asmeniui, padarytos </w:t>
      </w:r>
      <w:r>
        <w:rPr>
          <w:sz w:val="24"/>
          <w:szCs w:val="24"/>
        </w:rPr>
        <w:t>Tiekėj</w:t>
      </w:r>
      <w:r w:rsidRPr="00EC1862">
        <w:rPr>
          <w:sz w:val="24"/>
          <w:szCs w:val="24"/>
        </w:rPr>
        <w:t>o ir / ar sub</w:t>
      </w:r>
      <w:r>
        <w:rPr>
          <w:sz w:val="24"/>
          <w:szCs w:val="24"/>
        </w:rPr>
        <w:t>tiekėjų</w:t>
      </w:r>
      <w:r w:rsidRPr="00EC1862">
        <w:rPr>
          <w:sz w:val="24"/>
          <w:szCs w:val="24"/>
        </w:rPr>
        <w:t xml:space="preserve">. </w:t>
      </w:r>
      <w:r>
        <w:rPr>
          <w:sz w:val="24"/>
          <w:szCs w:val="24"/>
        </w:rPr>
        <w:t>Tiekėjas</w:t>
      </w:r>
      <w:r w:rsidRPr="00EC1862">
        <w:rPr>
          <w:sz w:val="24"/>
          <w:szCs w:val="24"/>
        </w:rPr>
        <w:t xml:space="preserve"> garantuoja dėl tokių reikalavimų galimų nuostolių atlyginimą Pirkėjui.</w:t>
      </w:r>
    </w:p>
    <w:p w14:paraId="1E9756A0" w14:textId="77777777" w:rsidR="00F83CF5" w:rsidRPr="00EC1862" w:rsidRDefault="00F83CF5" w:rsidP="00F83CF5">
      <w:pPr>
        <w:pStyle w:val="Pagrindinistekstas2"/>
        <w:widowControl w:val="0"/>
        <w:shd w:val="clear" w:color="auto" w:fill="auto"/>
        <w:tabs>
          <w:tab w:val="left" w:pos="409"/>
          <w:tab w:val="left" w:pos="1560"/>
        </w:tabs>
        <w:suppressAutoHyphens/>
        <w:spacing w:before="0" w:after="0" w:line="240" w:lineRule="auto"/>
        <w:ind w:firstLine="1134"/>
        <w:jc w:val="both"/>
        <w:rPr>
          <w:sz w:val="24"/>
          <w:szCs w:val="24"/>
        </w:rPr>
      </w:pPr>
      <w:r>
        <w:rPr>
          <w:sz w:val="24"/>
          <w:szCs w:val="24"/>
        </w:rPr>
        <w:t>25</w:t>
      </w:r>
      <w:r w:rsidRPr="00EC1862">
        <w:rPr>
          <w:sz w:val="24"/>
          <w:szCs w:val="24"/>
        </w:rPr>
        <w:t>.</w:t>
      </w:r>
      <w:r w:rsidRPr="00EC1862">
        <w:rPr>
          <w:sz w:val="24"/>
          <w:szCs w:val="24"/>
        </w:rPr>
        <w:tab/>
      </w:r>
      <w:r>
        <w:rPr>
          <w:sz w:val="24"/>
          <w:szCs w:val="24"/>
        </w:rPr>
        <w:t>Tiekėjas</w:t>
      </w:r>
      <w:r w:rsidRPr="00EC1862">
        <w:rPr>
          <w:sz w:val="24"/>
          <w:szCs w:val="24"/>
        </w:rPr>
        <w:t xml:space="preserve"> turi vykdyti Pirkėjo teisėtus nurodymus, susijusius su Sutarties vykdymu.</w:t>
      </w:r>
    </w:p>
    <w:p w14:paraId="2EE30334"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26</w:t>
      </w:r>
      <w:r w:rsidRPr="00EC1862">
        <w:rPr>
          <w:sz w:val="24"/>
          <w:szCs w:val="24"/>
        </w:rPr>
        <w:t>.</w:t>
      </w:r>
      <w:r w:rsidRPr="00EC1862">
        <w:rPr>
          <w:sz w:val="24"/>
          <w:szCs w:val="24"/>
        </w:rPr>
        <w:tab/>
      </w:r>
      <w:r>
        <w:rPr>
          <w:sz w:val="24"/>
          <w:szCs w:val="24"/>
        </w:rPr>
        <w:t>Tiekėjas</w:t>
      </w:r>
      <w:r w:rsidRPr="00EC1862">
        <w:rPr>
          <w:sz w:val="24"/>
          <w:szCs w:val="24"/>
        </w:rPr>
        <w:t xml:space="preserve"> įsipareigoja laikytis visų Lietuvos Respublikoje galiojančių įstatymų, kitų teisės aktų nuostatų ir garantuoja Pirkėjui nuostolių atlyginimą, jei </w:t>
      </w:r>
      <w:r>
        <w:rPr>
          <w:sz w:val="24"/>
          <w:szCs w:val="24"/>
        </w:rPr>
        <w:t>Tiekėjas</w:t>
      </w:r>
      <w:r w:rsidRPr="00EC1862">
        <w:rPr>
          <w:sz w:val="24"/>
          <w:szCs w:val="24"/>
        </w:rPr>
        <w:t xml:space="preserve"> nesilaikytų minėtųjų įstatymų, kitų teisės aktų ir dėl to būtų pateikti kokie nors reikalavimai ar pradėti procesiniai veiksmai.</w:t>
      </w:r>
    </w:p>
    <w:p w14:paraId="55FEBBE1" w14:textId="77777777" w:rsidR="00F83CF5" w:rsidRPr="00EC1862" w:rsidRDefault="00F83CF5" w:rsidP="00F83CF5">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27</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yra </w:t>
      </w:r>
      <w:r>
        <w:rPr>
          <w:sz w:val="24"/>
          <w:szCs w:val="24"/>
        </w:rPr>
        <w:t>tiekėjų</w:t>
      </w:r>
      <w:r w:rsidRPr="00EC1862">
        <w:rPr>
          <w:sz w:val="24"/>
          <w:szCs w:val="24"/>
        </w:rPr>
        <w:t xml:space="preserve"> grupė, visi tokios grupės nariai yra solidariai atsakingi Pirkėjui už Sutarties vykdymą. </w:t>
      </w:r>
      <w:r>
        <w:rPr>
          <w:sz w:val="24"/>
          <w:szCs w:val="24"/>
        </w:rPr>
        <w:t>Tiekėjas</w:t>
      </w:r>
      <w:r w:rsidRPr="00EC1862">
        <w:rPr>
          <w:sz w:val="24"/>
          <w:szCs w:val="24"/>
        </w:rPr>
        <w:t xml:space="preserve"> privalo paskirti vieną iš grupės atsakinguoju </w:t>
      </w:r>
      <w:r>
        <w:rPr>
          <w:sz w:val="24"/>
          <w:szCs w:val="24"/>
        </w:rPr>
        <w:t>tiekėju</w:t>
      </w:r>
      <w:r w:rsidRPr="00EC1862">
        <w:rPr>
          <w:sz w:val="24"/>
          <w:szCs w:val="24"/>
        </w:rPr>
        <w:t xml:space="preserve"> atstovauti santykiuose su Pirkėju.</w:t>
      </w:r>
    </w:p>
    <w:p w14:paraId="287A8659"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28</w:t>
      </w:r>
      <w:r w:rsidRPr="00EC1862">
        <w:rPr>
          <w:sz w:val="24"/>
          <w:szCs w:val="24"/>
        </w:rPr>
        <w:t>.</w:t>
      </w:r>
      <w:r w:rsidRPr="00EC1862">
        <w:rPr>
          <w:sz w:val="24"/>
          <w:szCs w:val="24"/>
        </w:rPr>
        <w:tab/>
      </w:r>
      <w:r>
        <w:rPr>
          <w:sz w:val="24"/>
          <w:szCs w:val="24"/>
        </w:rPr>
        <w:t>Tiekėjas</w:t>
      </w:r>
      <w:r w:rsidRPr="00EC1862">
        <w:rPr>
          <w:sz w:val="24"/>
          <w:szCs w:val="24"/>
        </w:rPr>
        <w:t xml:space="preserve"> privalo atlyginti nuostolius ir apsaugoti Pirkėją nuo visų pretenzijų, kompensacijų, susijusių su:</w:t>
      </w:r>
    </w:p>
    <w:p w14:paraId="7F80D57A" w14:textId="77777777" w:rsidR="00F83CF5" w:rsidRPr="00EC1862" w:rsidRDefault="00F83CF5" w:rsidP="00F83CF5">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.1.</w:t>
      </w:r>
      <w:r w:rsidRPr="00EC1862">
        <w:rPr>
          <w:sz w:val="24"/>
          <w:szCs w:val="24"/>
        </w:rPr>
        <w:tab/>
        <w:t xml:space="preserve">bet kurio asmens sužalojimu, negalavimu, liga ar mirtimi, kylančių arba atsiradusių dėl </w:t>
      </w:r>
      <w:r>
        <w:rPr>
          <w:sz w:val="24"/>
          <w:szCs w:val="24"/>
        </w:rPr>
        <w:t>Tiekėjo</w:t>
      </w:r>
      <w:r w:rsidRPr="00EC1862">
        <w:rPr>
          <w:sz w:val="24"/>
          <w:szCs w:val="24"/>
        </w:rPr>
        <w:t xml:space="preserve"> veiksmų vykdant </w:t>
      </w:r>
      <w:r>
        <w:rPr>
          <w:sz w:val="24"/>
          <w:szCs w:val="24"/>
        </w:rPr>
        <w:t>Tiekėjo sutartinius įsipareigojimus</w:t>
      </w:r>
      <w:r w:rsidRPr="00EC1862">
        <w:rPr>
          <w:sz w:val="24"/>
          <w:szCs w:val="24"/>
        </w:rPr>
        <w:t>;</w:t>
      </w:r>
    </w:p>
    <w:p w14:paraId="0C8A9EA9" w14:textId="77777777" w:rsidR="00F83CF5" w:rsidRPr="00EC1862" w:rsidRDefault="00F83CF5" w:rsidP="00F83CF5">
      <w:pPr>
        <w:pStyle w:val="Pagrindinistekstas2"/>
        <w:widowControl w:val="0"/>
        <w:shd w:val="clear" w:color="auto" w:fill="auto"/>
        <w:tabs>
          <w:tab w:val="left" w:pos="1326"/>
          <w:tab w:val="left" w:pos="1701"/>
        </w:tabs>
        <w:suppressAutoHyphens/>
        <w:spacing w:before="0" w:after="0" w:line="240" w:lineRule="auto"/>
        <w:ind w:firstLine="1134"/>
        <w:jc w:val="both"/>
        <w:rPr>
          <w:sz w:val="24"/>
          <w:szCs w:val="24"/>
        </w:rPr>
      </w:pPr>
      <w:r>
        <w:rPr>
          <w:sz w:val="24"/>
          <w:szCs w:val="24"/>
        </w:rPr>
        <w:t>28</w:t>
      </w:r>
      <w:r w:rsidRPr="00EC1862">
        <w:rPr>
          <w:sz w:val="24"/>
          <w:szCs w:val="24"/>
        </w:rPr>
        <w:t>.2.</w:t>
      </w:r>
      <w:r w:rsidRPr="00EC1862">
        <w:rPr>
          <w:sz w:val="24"/>
          <w:szCs w:val="24"/>
        </w:rPr>
        <w:tab/>
        <w:t xml:space="preserve">bet kurios nuosavybės (kitos nei </w:t>
      </w:r>
      <w:r>
        <w:rPr>
          <w:sz w:val="24"/>
          <w:szCs w:val="24"/>
        </w:rPr>
        <w:t>paslaugos</w:t>
      </w:r>
      <w:r w:rsidRPr="00EC1862">
        <w:rPr>
          <w:sz w:val="24"/>
          <w:szCs w:val="24"/>
        </w:rPr>
        <w:t xml:space="preserve">) nuostoliais, praradimais, susijusiais arba atsiradusiais dėl </w:t>
      </w:r>
      <w:r>
        <w:rPr>
          <w:sz w:val="24"/>
          <w:szCs w:val="24"/>
        </w:rPr>
        <w:t>Tiekėjo</w:t>
      </w:r>
      <w:r w:rsidRPr="00EC1862">
        <w:rPr>
          <w:sz w:val="24"/>
          <w:szCs w:val="24"/>
        </w:rPr>
        <w:t xml:space="preserve"> arba jo personalo veiksmų, aplaidumo, tyčinio veiksmo ar Sutarties pažeidimo.</w:t>
      </w:r>
    </w:p>
    <w:p w14:paraId="3CF57E41" w14:textId="77777777" w:rsidR="00F83CF5" w:rsidRPr="00EC1862" w:rsidRDefault="00F83CF5" w:rsidP="00F83CF5">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29</w:t>
      </w:r>
      <w:r w:rsidRPr="00EC1862">
        <w:rPr>
          <w:sz w:val="24"/>
          <w:szCs w:val="24"/>
        </w:rPr>
        <w:t>.</w:t>
      </w:r>
      <w:r w:rsidRPr="00EC1862">
        <w:rPr>
          <w:sz w:val="24"/>
          <w:szCs w:val="24"/>
        </w:rPr>
        <w:tab/>
      </w:r>
      <w:r>
        <w:rPr>
          <w:sz w:val="24"/>
          <w:szCs w:val="24"/>
        </w:rPr>
        <w:t>Tiekėjas</w:t>
      </w:r>
      <w:r w:rsidRPr="00EC1862">
        <w:rPr>
          <w:sz w:val="24"/>
          <w:szCs w:val="24"/>
        </w:rPr>
        <w:t xml:space="preserve"> atsako už pateiktų įmonės rekvizitų, įskaitant banko sąskaitą, teisingumą.</w:t>
      </w:r>
    </w:p>
    <w:p w14:paraId="30F95AAE" w14:textId="77777777" w:rsidR="00F83CF5" w:rsidRPr="00EC1862" w:rsidRDefault="00F83CF5" w:rsidP="00F83CF5">
      <w:pPr>
        <w:pStyle w:val="Pagrindinistekstas2"/>
        <w:widowControl w:val="0"/>
        <w:shd w:val="clear" w:color="auto" w:fill="auto"/>
        <w:tabs>
          <w:tab w:val="left" w:pos="586"/>
          <w:tab w:val="left" w:pos="1560"/>
        </w:tabs>
        <w:suppressAutoHyphens/>
        <w:spacing w:before="0" w:after="0" w:line="240" w:lineRule="auto"/>
        <w:ind w:firstLine="1134"/>
        <w:jc w:val="both"/>
        <w:rPr>
          <w:sz w:val="24"/>
          <w:szCs w:val="24"/>
        </w:rPr>
      </w:pPr>
      <w:r>
        <w:rPr>
          <w:sz w:val="24"/>
          <w:szCs w:val="24"/>
        </w:rPr>
        <w:t>30</w:t>
      </w:r>
      <w:r w:rsidRPr="00EC1862">
        <w:rPr>
          <w:sz w:val="24"/>
          <w:szCs w:val="24"/>
        </w:rPr>
        <w:t>.</w:t>
      </w:r>
      <w:r w:rsidRPr="00EC1862">
        <w:rPr>
          <w:sz w:val="24"/>
          <w:szCs w:val="24"/>
        </w:rPr>
        <w:tab/>
      </w:r>
      <w:r>
        <w:rPr>
          <w:sz w:val="24"/>
          <w:szCs w:val="24"/>
        </w:rPr>
        <w:t>Tiekėjas</w:t>
      </w:r>
      <w:r w:rsidRPr="00EC1862">
        <w:rPr>
          <w:sz w:val="24"/>
          <w:szCs w:val="24"/>
        </w:rPr>
        <w:t xml:space="preserve"> įsipareigoja Pirkėjui raštu paprašius grąžinti visus iš Pirkėjo gautus Sutarčiai vykdyti reikalingus dokumentus.</w:t>
      </w:r>
    </w:p>
    <w:p w14:paraId="6918A198" w14:textId="77777777" w:rsidR="00F83CF5" w:rsidRPr="00EC1862" w:rsidRDefault="00F83CF5" w:rsidP="00F83CF5">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31</w:t>
      </w:r>
      <w:r w:rsidRPr="00EC1862">
        <w:rPr>
          <w:sz w:val="24"/>
          <w:szCs w:val="24"/>
        </w:rPr>
        <w:t>.</w:t>
      </w:r>
      <w:r w:rsidRPr="00EC1862">
        <w:rPr>
          <w:sz w:val="24"/>
          <w:szCs w:val="24"/>
        </w:rPr>
        <w:tab/>
      </w:r>
      <w:r>
        <w:rPr>
          <w:sz w:val="24"/>
          <w:szCs w:val="24"/>
        </w:rPr>
        <w:t>Tiekėjas</w:t>
      </w:r>
      <w:r w:rsidRPr="00EC1862">
        <w:rPr>
          <w:sz w:val="24"/>
          <w:szCs w:val="24"/>
        </w:rPr>
        <w:t xml:space="preserve"> gali turėti ir kitų teisių bei pareigų, jei jos numatytos Sutartyje ir jos prieduose.</w:t>
      </w:r>
    </w:p>
    <w:p w14:paraId="70FC42FF"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18A3175E" w14:textId="77777777" w:rsidR="00F83CF5" w:rsidRPr="00064109" w:rsidRDefault="00F83CF5" w:rsidP="00F83CF5">
      <w:pPr>
        <w:pStyle w:val="Temosantrat30"/>
        <w:widowControl w:val="0"/>
        <w:shd w:val="clear" w:color="auto" w:fill="auto"/>
        <w:suppressAutoHyphens/>
        <w:spacing w:before="0" w:line="240" w:lineRule="auto"/>
        <w:jc w:val="center"/>
        <w:rPr>
          <w:b/>
          <w:sz w:val="24"/>
          <w:szCs w:val="24"/>
        </w:rPr>
      </w:pPr>
      <w:r w:rsidRPr="00064109">
        <w:rPr>
          <w:b/>
          <w:sz w:val="24"/>
          <w:szCs w:val="24"/>
        </w:rPr>
        <w:t>VI SKYRIUS</w:t>
      </w:r>
    </w:p>
    <w:p w14:paraId="43C425D3"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064109">
        <w:rPr>
          <w:b/>
          <w:sz w:val="24"/>
          <w:szCs w:val="24"/>
        </w:rPr>
        <w:t>SUBTIEKIMAS</w:t>
      </w:r>
    </w:p>
    <w:p w14:paraId="56EBDDBA" w14:textId="77777777" w:rsidR="00F83CF5" w:rsidRPr="00EC1862" w:rsidRDefault="00F83CF5" w:rsidP="00F83CF5">
      <w:pPr>
        <w:pStyle w:val="Temosantrat30"/>
        <w:widowControl w:val="0"/>
        <w:shd w:val="clear" w:color="auto" w:fill="auto"/>
        <w:tabs>
          <w:tab w:val="left" w:pos="1843"/>
        </w:tabs>
        <w:suppressAutoHyphens/>
        <w:spacing w:before="0" w:line="240" w:lineRule="auto"/>
        <w:ind w:firstLine="1134"/>
        <w:jc w:val="center"/>
        <w:rPr>
          <w:sz w:val="24"/>
          <w:szCs w:val="24"/>
        </w:rPr>
      </w:pPr>
    </w:p>
    <w:p w14:paraId="31A60CC0" w14:textId="77777777" w:rsidR="00F83CF5" w:rsidRPr="00EC1862" w:rsidRDefault="00F83CF5" w:rsidP="00F83CF5">
      <w:pPr>
        <w:pStyle w:val="Pagrindinistekstas2"/>
        <w:widowControl w:val="0"/>
        <w:shd w:val="clear" w:color="auto" w:fill="auto"/>
        <w:tabs>
          <w:tab w:val="left" w:pos="466"/>
          <w:tab w:val="left" w:pos="1560"/>
        </w:tabs>
        <w:suppressAutoHyphens/>
        <w:spacing w:before="0" w:after="0" w:line="240" w:lineRule="auto"/>
        <w:ind w:firstLine="1134"/>
        <w:jc w:val="both"/>
        <w:rPr>
          <w:sz w:val="24"/>
          <w:szCs w:val="24"/>
        </w:rPr>
      </w:pPr>
      <w:r>
        <w:rPr>
          <w:sz w:val="24"/>
          <w:szCs w:val="24"/>
        </w:rPr>
        <w:t>32</w:t>
      </w:r>
      <w:r w:rsidRPr="00EC1862">
        <w:rPr>
          <w:sz w:val="24"/>
          <w:szCs w:val="24"/>
        </w:rPr>
        <w:t>.</w:t>
      </w:r>
      <w:r w:rsidRPr="00EC1862">
        <w:rPr>
          <w:sz w:val="24"/>
          <w:szCs w:val="24"/>
        </w:rPr>
        <w:tab/>
      </w:r>
      <w:r>
        <w:rPr>
          <w:sz w:val="24"/>
          <w:szCs w:val="24"/>
        </w:rPr>
        <w:t>Tiekėjas</w:t>
      </w:r>
      <w:r w:rsidRPr="00EC1862">
        <w:rPr>
          <w:sz w:val="24"/>
          <w:szCs w:val="24"/>
        </w:rPr>
        <w:t xml:space="preserve"> įsipareigoja užtikrinti, kad Sutartį vykdys Sutarties 2 priede nurodyti </w:t>
      </w:r>
      <w:r w:rsidRPr="00EC1862">
        <w:rPr>
          <w:rFonts w:eastAsia="Arial Unicode MS"/>
          <w:sz w:val="24"/>
          <w:szCs w:val="24"/>
        </w:rPr>
        <w:t>ir (ar) kvalifikacinius reikalavimus (jei taikoma sub</w:t>
      </w:r>
      <w:r>
        <w:rPr>
          <w:rFonts w:eastAsia="Arial Unicode MS"/>
          <w:sz w:val="24"/>
          <w:szCs w:val="24"/>
        </w:rPr>
        <w:t>tiekėjui</w:t>
      </w:r>
      <w:r w:rsidRPr="00EC1862">
        <w:rPr>
          <w:rFonts w:eastAsia="Arial Unicode MS"/>
          <w:sz w:val="24"/>
          <w:szCs w:val="24"/>
        </w:rPr>
        <w:t>) atitinkantys sub</w:t>
      </w:r>
      <w:r>
        <w:rPr>
          <w:rFonts w:eastAsia="Arial Unicode MS"/>
          <w:sz w:val="24"/>
          <w:szCs w:val="24"/>
        </w:rPr>
        <w:t>tiekėjai</w:t>
      </w:r>
      <w:r w:rsidRPr="00EC1862">
        <w:rPr>
          <w:sz w:val="24"/>
          <w:szCs w:val="24"/>
        </w:rPr>
        <w:t xml:space="preserve">. Susitarimas, pagal kurį </w:t>
      </w:r>
      <w:r>
        <w:rPr>
          <w:sz w:val="24"/>
          <w:szCs w:val="24"/>
        </w:rPr>
        <w:t>Tiekėjas</w:t>
      </w:r>
      <w:r w:rsidRPr="00EC1862">
        <w:rPr>
          <w:sz w:val="24"/>
          <w:szCs w:val="24"/>
        </w:rPr>
        <w:t xml:space="preserve"> daliai įsipareigojimų, numatytų šioje Sutartyje, vykdyti pasitelkia trečiąjį asmenį, yra laikomas sub</w:t>
      </w:r>
      <w:r>
        <w:rPr>
          <w:sz w:val="24"/>
          <w:szCs w:val="24"/>
        </w:rPr>
        <w:t>tiekimu</w:t>
      </w:r>
      <w:r w:rsidRPr="00EC1862">
        <w:rPr>
          <w:sz w:val="24"/>
          <w:szCs w:val="24"/>
        </w:rPr>
        <w:t>. Toks susitarimas galioja, jei jis sudarytas raštu.</w:t>
      </w:r>
    </w:p>
    <w:p w14:paraId="4A43F5F8" w14:textId="77777777" w:rsidR="00F83CF5" w:rsidRPr="00EC1862" w:rsidRDefault="00F83CF5" w:rsidP="00F83CF5">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33</w:t>
      </w:r>
      <w:r w:rsidRPr="00EC1862">
        <w:rPr>
          <w:sz w:val="24"/>
          <w:szCs w:val="24"/>
        </w:rPr>
        <w:t>.</w:t>
      </w:r>
      <w:r w:rsidRPr="00EC1862">
        <w:rPr>
          <w:sz w:val="24"/>
          <w:szCs w:val="24"/>
        </w:rPr>
        <w:tab/>
      </w:r>
      <w:r>
        <w:rPr>
          <w:sz w:val="24"/>
          <w:szCs w:val="24"/>
        </w:rPr>
        <w:t>Tiekėjas</w:t>
      </w:r>
      <w:r w:rsidRPr="00EC1862">
        <w:rPr>
          <w:sz w:val="24"/>
          <w:szCs w:val="24"/>
        </w:rPr>
        <w:t xml:space="preserve"> per 5 (penkias) darbo dienas nuo Sutarties įsigaliojimo dienos, bet ne vėliau negu Sutartis pradedama vykdyti įsipareigoja Pirkėjui pranešti visus sub</w:t>
      </w:r>
      <w:r>
        <w:rPr>
          <w:sz w:val="24"/>
          <w:szCs w:val="24"/>
        </w:rPr>
        <w:t>tiekėjų</w:t>
      </w:r>
      <w:r w:rsidRPr="00EC1862">
        <w:rPr>
          <w:sz w:val="24"/>
          <w:szCs w:val="24"/>
        </w:rPr>
        <w:t xml:space="preserve"> pavadinimus, pateikti sub</w:t>
      </w:r>
      <w:r>
        <w:rPr>
          <w:sz w:val="24"/>
          <w:szCs w:val="24"/>
        </w:rPr>
        <w:t>tiekėjų</w:t>
      </w:r>
      <w:r w:rsidRPr="00EC1862">
        <w:rPr>
          <w:sz w:val="24"/>
          <w:szCs w:val="24"/>
        </w:rPr>
        <w:t xml:space="preserve"> ir jų atstovų kontaktinius duomenis.</w:t>
      </w:r>
    </w:p>
    <w:p w14:paraId="2C400B3A" w14:textId="77777777" w:rsidR="00F83CF5" w:rsidRPr="00EC1862" w:rsidRDefault="00F83CF5" w:rsidP="00F83CF5">
      <w:pPr>
        <w:pStyle w:val="Pagrindinistekstas2"/>
        <w:widowControl w:val="0"/>
        <w:shd w:val="clear" w:color="auto" w:fill="auto"/>
        <w:tabs>
          <w:tab w:val="left" w:pos="442"/>
          <w:tab w:val="left" w:pos="1560"/>
        </w:tabs>
        <w:suppressAutoHyphens/>
        <w:spacing w:before="0" w:after="0" w:line="240" w:lineRule="auto"/>
        <w:ind w:firstLine="1134"/>
        <w:jc w:val="both"/>
        <w:rPr>
          <w:sz w:val="24"/>
          <w:szCs w:val="24"/>
        </w:rPr>
      </w:pPr>
      <w:r>
        <w:rPr>
          <w:sz w:val="24"/>
          <w:szCs w:val="24"/>
        </w:rPr>
        <w:t>34</w:t>
      </w:r>
      <w:r w:rsidRPr="00EC1862">
        <w:rPr>
          <w:sz w:val="24"/>
          <w:szCs w:val="24"/>
        </w:rPr>
        <w:t>.</w:t>
      </w:r>
      <w:r w:rsidRPr="00EC1862">
        <w:rPr>
          <w:sz w:val="24"/>
          <w:szCs w:val="24"/>
        </w:rPr>
        <w:tab/>
      </w:r>
      <w:r>
        <w:rPr>
          <w:sz w:val="24"/>
          <w:szCs w:val="24"/>
        </w:rPr>
        <w:t>Tiekėjas</w:t>
      </w:r>
      <w:r w:rsidRPr="00EC1862">
        <w:rPr>
          <w:sz w:val="24"/>
          <w:szCs w:val="24"/>
        </w:rPr>
        <w:t xml:space="preserve"> privalo nedelsdamas, bet ne vėliau kaip per 3 (tris) darbo dienas pranešti Pirkėjui apie esamų sub</w:t>
      </w:r>
      <w:r>
        <w:rPr>
          <w:sz w:val="24"/>
          <w:szCs w:val="24"/>
        </w:rPr>
        <w:t>tiekėjų</w:t>
      </w:r>
      <w:r w:rsidRPr="00EC1862">
        <w:rPr>
          <w:sz w:val="24"/>
          <w:szCs w:val="24"/>
        </w:rPr>
        <w:t xml:space="preserve"> arba jų kontaktinių duomenų pasikeitimą visu Sutarties galiojimo laikotarpiu.</w:t>
      </w:r>
    </w:p>
    <w:p w14:paraId="2FFB8BA2" w14:textId="77777777" w:rsidR="00F83CF5" w:rsidRPr="00EC1862" w:rsidRDefault="00F83CF5" w:rsidP="00F83CF5">
      <w:pPr>
        <w:pStyle w:val="Pagrindinistekstas2"/>
        <w:widowControl w:val="0"/>
        <w:shd w:val="clear" w:color="auto" w:fill="auto"/>
        <w:tabs>
          <w:tab w:val="left" w:pos="486"/>
          <w:tab w:val="left" w:pos="1560"/>
        </w:tabs>
        <w:suppressAutoHyphens/>
        <w:spacing w:before="0" w:after="0" w:line="240" w:lineRule="auto"/>
        <w:ind w:firstLine="1134"/>
        <w:jc w:val="both"/>
        <w:rPr>
          <w:sz w:val="24"/>
          <w:szCs w:val="24"/>
        </w:rPr>
      </w:pPr>
      <w:r>
        <w:rPr>
          <w:sz w:val="24"/>
          <w:szCs w:val="24"/>
        </w:rPr>
        <w:t>35</w:t>
      </w:r>
      <w:r w:rsidRPr="00EC1862">
        <w:rPr>
          <w:sz w:val="24"/>
          <w:szCs w:val="24"/>
        </w:rPr>
        <w:t>.</w:t>
      </w:r>
      <w:r w:rsidRPr="00EC1862">
        <w:rPr>
          <w:sz w:val="24"/>
          <w:szCs w:val="24"/>
        </w:rPr>
        <w:tab/>
        <w:t>Pirkė</w:t>
      </w:r>
      <w:r>
        <w:rPr>
          <w:sz w:val="24"/>
          <w:szCs w:val="24"/>
        </w:rPr>
        <w:t>jas, gavęs informaciją apie subtiekėjus</w:t>
      </w:r>
      <w:r w:rsidRPr="00EC1862">
        <w:rPr>
          <w:sz w:val="24"/>
          <w:szCs w:val="24"/>
        </w:rPr>
        <w:t>, ne vėliau kaip per 3 (tris) darbo dienas juos informuoja apie tiesioginio apmokėjimo už jų pristatytas prekes, suteiktas paslaugas ar atliktus darbus galimybę.</w:t>
      </w:r>
    </w:p>
    <w:p w14:paraId="60289E57" w14:textId="77777777" w:rsidR="00F83CF5" w:rsidRPr="00EC1862" w:rsidRDefault="00F83CF5" w:rsidP="00F83CF5">
      <w:pPr>
        <w:pStyle w:val="Pagrindinistekstas2"/>
        <w:widowControl w:val="0"/>
        <w:shd w:val="clear" w:color="auto" w:fill="auto"/>
        <w:tabs>
          <w:tab w:val="left" w:pos="476"/>
          <w:tab w:val="left" w:pos="1560"/>
        </w:tabs>
        <w:suppressAutoHyphens/>
        <w:spacing w:before="0" w:after="0" w:line="240" w:lineRule="auto"/>
        <w:ind w:firstLine="1134"/>
        <w:jc w:val="both"/>
        <w:rPr>
          <w:sz w:val="24"/>
          <w:szCs w:val="24"/>
        </w:rPr>
      </w:pPr>
      <w:r>
        <w:rPr>
          <w:sz w:val="24"/>
          <w:szCs w:val="24"/>
        </w:rPr>
        <w:t>36</w:t>
      </w:r>
      <w:r w:rsidRPr="00EC1862">
        <w:rPr>
          <w:sz w:val="24"/>
          <w:szCs w:val="24"/>
        </w:rPr>
        <w:t>.</w:t>
      </w:r>
      <w:r w:rsidRPr="00EC1862">
        <w:rPr>
          <w:sz w:val="24"/>
          <w:szCs w:val="24"/>
        </w:rPr>
        <w:tab/>
        <w:t>Jei sub</w:t>
      </w:r>
      <w:r>
        <w:rPr>
          <w:sz w:val="24"/>
          <w:szCs w:val="24"/>
        </w:rPr>
        <w:t>tiekėjas</w:t>
      </w:r>
      <w:r w:rsidRPr="00EC1862">
        <w:rPr>
          <w:sz w:val="24"/>
          <w:szCs w:val="24"/>
        </w:rPr>
        <w:t xml:space="preserve"> išreiškia norą pasinaudoti tiesioginio atsiskaitymo galimybe, </w:t>
      </w:r>
      <w:r>
        <w:rPr>
          <w:sz w:val="24"/>
          <w:szCs w:val="24"/>
        </w:rPr>
        <w:t>Tiekėjas</w:t>
      </w:r>
      <w:r w:rsidRPr="00EC1862">
        <w:rPr>
          <w:sz w:val="24"/>
          <w:szCs w:val="24"/>
        </w:rPr>
        <w:t xml:space="preserve"> įsipareigoja sudaryti trišalę sutartį tarp jo, Pirkėjo ir sub</w:t>
      </w:r>
      <w:r>
        <w:rPr>
          <w:sz w:val="24"/>
          <w:szCs w:val="24"/>
        </w:rPr>
        <w:t>tiekėjo</w:t>
      </w:r>
      <w:r w:rsidRPr="00EC1862">
        <w:rPr>
          <w:sz w:val="24"/>
          <w:szCs w:val="24"/>
        </w:rPr>
        <w:t>, kurioje bus nustatyta tiesioginio atsiskaitymo su sub</w:t>
      </w:r>
      <w:r>
        <w:rPr>
          <w:sz w:val="24"/>
          <w:szCs w:val="24"/>
        </w:rPr>
        <w:t>tiekėju</w:t>
      </w:r>
      <w:r w:rsidRPr="00EC1862">
        <w:rPr>
          <w:sz w:val="24"/>
          <w:szCs w:val="24"/>
        </w:rPr>
        <w:t xml:space="preserve"> tvarka, atsižvelgiant į šios Sutarties ir sub</w:t>
      </w:r>
      <w:r>
        <w:rPr>
          <w:sz w:val="24"/>
          <w:szCs w:val="24"/>
        </w:rPr>
        <w:t>tiekimo</w:t>
      </w:r>
      <w:r w:rsidRPr="00EC1862">
        <w:rPr>
          <w:sz w:val="24"/>
          <w:szCs w:val="24"/>
        </w:rPr>
        <w:t xml:space="preserve"> sutartyje nustatytus reikalavimus.</w:t>
      </w:r>
    </w:p>
    <w:p w14:paraId="114F5D4E" w14:textId="77777777" w:rsidR="00F83CF5" w:rsidRPr="00EC1862" w:rsidRDefault="00F83CF5" w:rsidP="00F83CF5">
      <w:pPr>
        <w:pStyle w:val="Pagrindinistekstas2"/>
        <w:widowControl w:val="0"/>
        <w:shd w:val="clear" w:color="auto" w:fill="auto"/>
        <w:tabs>
          <w:tab w:val="left" w:pos="462"/>
          <w:tab w:val="left" w:pos="1560"/>
        </w:tabs>
        <w:suppressAutoHyphens/>
        <w:spacing w:before="0" w:after="0" w:line="240" w:lineRule="auto"/>
        <w:ind w:firstLine="1134"/>
        <w:jc w:val="both"/>
        <w:rPr>
          <w:sz w:val="24"/>
          <w:szCs w:val="24"/>
        </w:rPr>
      </w:pPr>
      <w:r>
        <w:rPr>
          <w:sz w:val="24"/>
          <w:szCs w:val="24"/>
        </w:rPr>
        <w:t>37</w:t>
      </w:r>
      <w:r w:rsidRPr="00EC1862">
        <w:rPr>
          <w:sz w:val="24"/>
          <w:szCs w:val="24"/>
        </w:rPr>
        <w:t>.</w:t>
      </w:r>
      <w:r w:rsidRPr="00EC1862">
        <w:rPr>
          <w:sz w:val="24"/>
          <w:szCs w:val="24"/>
        </w:rPr>
        <w:tab/>
      </w:r>
      <w:r>
        <w:rPr>
          <w:sz w:val="24"/>
          <w:szCs w:val="24"/>
        </w:rPr>
        <w:t>Tiekėjas</w:t>
      </w:r>
      <w:r w:rsidRPr="00EC1862">
        <w:rPr>
          <w:sz w:val="24"/>
          <w:szCs w:val="24"/>
        </w:rPr>
        <w:t xml:space="preserve"> atsako už sub</w:t>
      </w:r>
      <w:r>
        <w:rPr>
          <w:sz w:val="24"/>
          <w:szCs w:val="24"/>
        </w:rPr>
        <w:t>tiekėjų</w:t>
      </w:r>
      <w:r w:rsidRPr="00EC1862">
        <w:rPr>
          <w:sz w:val="24"/>
          <w:szCs w:val="24"/>
        </w:rPr>
        <w:t xml:space="preserve">, jų atstovų ir darbuotojų veiksmus, įsipareigojimų nevykdymą </w:t>
      </w:r>
      <w:r w:rsidR="007C334F">
        <w:rPr>
          <w:sz w:val="24"/>
          <w:szCs w:val="24"/>
        </w:rPr>
        <w:t>ir</w:t>
      </w:r>
      <w:r w:rsidRPr="00EC1862">
        <w:rPr>
          <w:sz w:val="24"/>
          <w:szCs w:val="24"/>
        </w:rPr>
        <w:t xml:space="preserve"> aplaidumą taip, lyg šiuos veiksmus atliktų ar įsipareigojimų nevykdytų ar aplaidus būtų jis pats ar jo atstovai ar darbuotojai. Tai, kad kuri nors Sutarties dalis bus vykdoma pagal sub</w:t>
      </w:r>
      <w:r>
        <w:rPr>
          <w:sz w:val="24"/>
          <w:szCs w:val="24"/>
        </w:rPr>
        <w:t>tiekimo</w:t>
      </w:r>
      <w:r w:rsidRPr="00EC1862">
        <w:rPr>
          <w:sz w:val="24"/>
          <w:szCs w:val="24"/>
        </w:rPr>
        <w:t xml:space="preserve"> sutartį </w:t>
      </w:r>
      <w:r w:rsidR="007C334F">
        <w:rPr>
          <w:sz w:val="24"/>
          <w:szCs w:val="24"/>
        </w:rPr>
        <w:t>ir</w:t>
      </w:r>
      <w:r w:rsidRPr="00EC1862">
        <w:rPr>
          <w:sz w:val="24"/>
          <w:szCs w:val="24"/>
        </w:rPr>
        <w:t xml:space="preserve"> kad Pirkėjas su sub</w:t>
      </w:r>
      <w:r>
        <w:rPr>
          <w:sz w:val="24"/>
          <w:szCs w:val="24"/>
        </w:rPr>
        <w:t>tiekėjais</w:t>
      </w:r>
      <w:r w:rsidRPr="00EC1862">
        <w:rPr>
          <w:sz w:val="24"/>
          <w:szCs w:val="24"/>
        </w:rPr>
        <w:t xml:space="preserve"> atsiskaito tiesiogiai, neatleidžia </w:t>
      </w:r>
      <w:r>
        <w:rPr>
          <w:sz w:val="24"/>
          <w:szCs w:val="24"/>
        </w:rPr>
        <w:t>Tiekėjo</w:t>
      </w:r>
      <w:r w:rsidRPr="00EC1862">
        <w:rPr>
          <w:sz w:val="24"/>
          <w:szCs w:val="24"/>
        </w:rPr>
        <w:t xml:space="preserve"> nuo jokių jo įsipareigojimų pagal Sutartį ir </w:t>
      </w:r>
      <w:r>
        <w:rPr>
          <w:sz w:val="24"/>
          <w:szCs w:val="24"/>
        </w:rPr>
        <w:t>Tiekėjas</w:t>
      </w:r>
      <w:r w:rsidRPr="00EC1862">
        <w:rPr>
          <w:sz w:val="24"/>
          <w:szCs w:val="24"/>
        </w:rPr>
        <w:t xml:space="preserve"> lieka atsakingas už Sutarties įvykdymą.</w:t>
      </w:r>
    </w:p>
    <w:p w14:paraId="2CBB29D1" w14:textId="77777777" w:rsidR="00F83CF5" w:rsidRPr="00EC1862" w:rsidRDefault="00F83CF5" w:rsidP="00F83CF5">
      <w:pPr>
        <w:pStyle w:val="Pagrindinistekstas2"/>
        <w:widowControl w:val="0"/>
        <w:shd w:val="clear" w:color="auto" w:fill="auto"/>
        <w:tabs>
          <w:tab w:val="left" w:pos="438"/>
          <w:tab w:val="left" w:pos="1560"/>
          <w:tab w:val="left" w:pos="1843"/>
        </w:tabs>
        <w:suppressAutoHyphens/>
        <w:spacing w:before="0" w:after="0" w:line="240" w:lineRule="auto"/>
        <w:ind w:firstLine="1134"/>
        <w:jc w:val="both"/>
        <w:rPr>
          <w:sz w:val="24"/>
          <w:szCs w:val="24"/>
        </w:rPr>
      </w:pPr>
      <w:r>
        <w:rPr>
          <w:sz w:val="24"/>
          <w:szCs w:val="24"/>
        </w:rPr>
        <w:t>38</w:t>
      </w:r>
      <w:r w:rsidRPr="00EC1862">
        <w:rPr>
          <w:sz w:val="24"/>
          <w:szCs w:val="24"/>
        </w:rPr>
        <w:t>.</w:t>
      </w:r>
      <w:r w:rsidRPr="00EC1862">
        <w:rPr>
          <w:sz w:val="24"/>
          <w:szCs w:val="24"/>
        </w:rPr>
        <w:tab/>
        <w:t>Pirkėjas, turėdamas duomenų, kad sub</w:t>
      </w:r>
      <w:r>
        <w:rPr>
          <w:sz w:val="24"/>
          <w:szCs w:val="24"/>
        </w:rPr>
        <w:t>tiekėjas</w:t>
      </w:r>
      <w:r w:rsidRPr="00EC1862">
        <w:rPr>
          <w:sz w:val="24"/>
          <w:szCs w:val="24"/>
        </w:rPr>
        <w:t xml:space="preserve"> nesilaiko aplinkos apsaugos, socialinės ir darbo teisės įpareigojimų, nustatytų Europos Sąjungos ir nacionalinėje teisėje, kolektyvinėse sutartyse ir Viešųjų pirkimų įstatyme, tarptautinėse konvencijose, gali patikrinti, ar nėra tokio sub</w:t>
      </w:r>
      <w:r>
        <w:rPr>
          <w:sz w:val="24"/>
          <w:szCs w:val="24"/>
        </w:rPr>
        <w:t>tiekėjo</w:t>
      </w:r>
      <w:r w:rsidRPr="00EC1862">
        <w:rPr>
          <w:sz w:val="24"/>
          <w:szCs w:val="24"/>
        </w:rPr>
        <w:t xml:space="preserve"> pašalinimo pagrindų, kurie buvo nustatyti pirkimo, kurį įvykdžius buvo sudaryta ši Sutartis, dokumentuose net ir tais atvejais, kai </w:t>
      </w:r>
      <w:r>
        <w:rPr>
          <w:sz w:val="24"/>
          <w:szCs w:val="24"/>
        </w:rPr>
        <w:t>Tiekėjas</w:t>
      </w:r>
      <w:r w:rsidRPr="00EC1862">
        <w:rPr>
          <w:sz w:val="24"/>
          <w:szCs w:val="24"/>
        </w:rPr>
        <w:t xml:space="preserve"> nesiremia sub</w:t>
      </w:r>
      <w:r>
        <w:rPr>
          <w:sz w:val="24"/>
          <w:szCs w:val="24"/>
        </w:rPr>
        <w:t>tiekėjo</w:t>
      </w:r>
      <w:r w:rsidRPr="00EC1862">
        <w:rPr>
          <w:sz w:val="24"/>
          <w:szCs w:val="24"/>
        </w:rPr>
        <w:t>, su kuriuo sudaroma sub</w:t>
      </w:r>
      <w:r>
        <w:rPr>
          <w:sz w:val="24"/>
          <w:szCs w:val="24"/>
        </w:rPr>
        <w:t>tiekimo</w:t>
      </w:r>
      <w:r w:rsidRPr="00EC1862">
        <w:rPr>
          <w:sz w:val="24"/>
          <w:szCs w:val="24"/>
        </w:rPr>
        <w:t xml:space="preserve"> sutartis pagal šią Sutartį numatytų įsipareigojimų daliai vykdyti, pajėgumais.</w:t>
      </w:r>
    </w:p>
    <w:p w14:paraId="233FFE69" w14:textId="77777777" w:rsidR="00F83CF5" w:rsidRPr="00EC1862" w:rsidRDefault="00F83CF5" w:rsidP="00F83CF5">
      <w:pPr>
        <w:pStyle w:val="Pagrindinistekstas2"/>
        <w:widowControl w:val="0"/>
        <w:shd w:val="clear" w:color="auto" w:fill="auto"/>
        <w:tabs>
          <w:tab w:val="left" w:pos="447"/>
          <w:tab w:val="left" w:pos="1560"/>
        </w:tabs>
        <w:suppressAutoHyphens/>
        <w:spacing w:before="0" w:after="0" w:line="240" w:lineRule="auto"/>
        <w:ind w:firstLine="1134"/>
        <w:jc w:val="both"/>
        <w:rPr>
          <w:sz w:val="24"/>
          <w:szCs w:val="24"/>
        </w:rPr>
      </w:pPr>
      <w:r>
        <w:rPr>
          <w:sz w:val="24"/>
          <w:szCs w:val="24"/>
        </w:rPr>
        <w:t>39</w:t>
      </w:r>
      <w:r w:rsidRPr="00EC1862">
        <w:rPr>
          <w:sz w:val="24"/>
          <w:szCs w:val="24"/>
        </w:rPr>
        <w:t>.</w:t>
      </w:r>
      <w:r w:rsidRPr="00EC1862">
        <w:rPr>
          <w:sz w:val="24"/>
          <w:szCs w:val="24"/>
        </w:rPr>
        <w:tab/>
        <w:t>Jeigu sub</w:t>
      </w:r>
      <w:r>
        <w:rPr>
          <w:sz w:val="24"/>
          <w:szCs w:val="24"/>
        </w:rPr>
        <w:t>tiekėjo</w:t>
      </w:r>
      <w:r w:rsidRPr="00EC1862">
        <w:rPr>
          <w:sz w:val="24"/>
          <w:szCs w:val="24"/>
        </w:rPr>
        <w:t xml:space="preserve"> padėtis atitinka bent vieną pašalinimo pagrindą, kuris buvo nustatytas pirkimo, kurį įvykdžius buvo sudaryta ši Sutartis, ir / ar jei Pirkėjas turi pagrįstų įtarimų, kad sub</w:t>
      </w:r>
      <w:r>
        <w:rPr>
          <w:sz w:val="24"/>
          <w:szCs w:val="24"/>
        </w:rPr>
        <w:t>tiekėjas</w:t>
      </w:r>
      <w:r w:rsidRPr="00EC1862">
        <w:rPr>
          <w:sz w:val="24"/>
          <w:szCs w:val="24"/>
        </w:rPr>
        <w:t xml:space="preserve"> yra nekompetentingas vykdyti nustatytų įsipareigojimų, jis turi teisę reikalauti </w:t>
      </w:r>
      <w:r>
        <w:rPr>
          <w:sz w:val="24"/>
          <w:szCs w:val="24"/>
        </w:rPr>
        <w:t>Tiekėjo</w:t>
      </w:r>
      <w:r w:rsidRPr="00EC1862">
        <w:rPr>
          <w:sz w:val="24"/>
          <w:szCs w:val="24"/>
        </w:rPr>
        <w:t xml:space="preserve"> nedelsiant, bet ne vėliau kaip per 10 (dešimt) darbo dienų pakeisti sub</w:t>
      </w:r>
      <w:r>
        <w:rPr>
          <w:sz w:val="24"/>
          <w:szCs w:val="24"/>
        </w:rPr>
        <w:t>tiekėją</w:t>
      </w:r>
      <w:r w:rsidRPr="00EC1862">
        <w:rPr>
          <w:sz w:val="24"/>
          <w:szCs w:val="24"/>
        </w:rPr>
        <w:t xml:space="preserve"> arba reikalauti, kad </w:t>
      </w:r>
      <w:r>
        <w:rPr>
          <w:sz w:val="24"/>
          <w:szCs w:val="24"/>
        </w:rPr>
        <w:t>Tiekėjas</w:t>
      </w:r>
      <w:r w:rsidRPr="00EC1862">
        <w:rPr>
          <w:sz w:val="24"/>
          <w:szCs w:val="24"/>
        </w:rPr>
        <w:t xml:space="preserve"> pats vykdytų sub</w:t>
      </w:r>
      <w:r>
        <w:rPr>
          <w:sz w:val="24"/>
          <w:szCs w:val="24"/>
        </w:rPr>
        <w:t>tiekimui</w:t>
      </w:r>
      <w:r w:rsidRPr="00EC1862">
        <w:rPr>
          <w:sz w:val="24"/>
          <w:szCs w:val="24"/>
        </w:rPr>
        <w:t xml:space="preserve"> perduotus sutartinius įsipareigojimus. Pirkėjui paprašius, </w:t>
      </w:r>
      <w:r>
        <w:rPr>
          <w:sz w:val="24"/>
          <w:szCs w:val="24"/>
        </w:rPr>
        <w:t>Tiekėjas</w:t>
      </w:r>
      <w:r w:rsidRPr="00EC1862">
        <w:rPr>
          <w:sz w:val="24"/>
          <w:szCs w:val="24"/>
        </w:rPr>
        <w:t xml:space="preserve"> privalo pateikti visų sub</w:t>
      </w:r>
      <w:r>
        <w:rPr>
          <w:sz w:val="24"/>
          <w:szCs w:val="24"/>
        </w:rPr>
        <w:t>tiekėjų</w:t>
      </w:r>
      <w:r w:rsidRPr="00EC1862">
        <w:rPr>
          <w:sz w:val="24"/>
          <w:szCs w:val="24"/>
        </w:rPr>
        <w:t xml:space="preserve"> pašalinimo pagrindų nebuvimą patvirtinančius dokumentus.</w:t>
      </w:r>
    </w:p>
    <w:p w14:paraId="690FC08F" w14:textId="77777777" w:rsidR="00F83CF5" w:rsidRPr="00EC1862" w:rsidRDefault="00F83CF5" w:rsidP="00F83CF5">
      <w:pPr>
        <w:pStyle w:val="Pagrindinistekstas2"/>
        <w:widowControl w:val="0"/>
        <w:shd w:val="clear" w:color="auto" w:fill="auto"/>
        <w:tabs>
          <w:tab w:val="left" w:pos="428"/>
          <w:tab w:val="left" w:pos="1560"/>
        </w:tabs>
        <w:suppressAutoHyphens/>
        <w:spacing w:before="0" w:after="0" w:line="240" w:lineRule="auto"/>
        <w:ind w:firstLine="1134"/>
        <w:jc w:val="both"/>
        <w:rPr>
          <w:sz w:val="24"/>
          <w:szCs w:val="24"/>
        </w:rPr>
      </w:pPr>
      <w:r>
        <w:rPr>
          <w:sz w:val="24"/>
          <w:szCs w:val="24"/>
        </w:rPr>
        <w:t>40</w:t>
      </w:r>
      <w:r w:rsidRPr="00EC1862">
        <w:rPr>
          <w:sz w:val="24"/>
          <w:szCs w:val="24"/>
        </w:rPr>
        <w:t>.</w:t>
      </w:r>
      <w:r w:rsidRPr="00EC1862">
        <w:rPr>
          <w:sz w:val="24"/>
          <w:szCs w:val="24"/>
        </w:rPr>
        <w:tab/>
      </w:r>
      <w:r>
        <w:rPr>
          <w:sz w:val="24"/>
          <w:szCs w:val="24"/>
        </w:rPr>
        <w:t>Tiekėjas</w:t>
      </w:r>
      <w:r w:rsidRPr="00EC1862">
        <w:rPr>
          <w:sz w:val="24"/>
          <w:szCs w:val="24"/>
        </w:rPr>
        <w:t>, gavęs Pirkėjo rašytinį pritarimą, gali pakeisti sub</w:t>
      </w:r>
      <w:r>
        <w:rPr>
          <w:sz w:val="24"/>
          <w:szCs w:val="24"/>
        </w:rPr>
        <w:t>tiekėją</w:t>
      </w:r>
      <w:r w:rsidRPr="00EC1862">
        <w:rPr>
          <w:sz w:val="24"/>
          <w:szCs w:val="24"/>
        </w:rPr>
        <w:t xml:space="preserve"> arba pasitelkti naują sub</w:t>
      </w:r>
      <w:r>
        <w:rPr>
          <w:sz w:val="24"/>
          <w:szCs w:val="24"/>
        </w:rPr>
        <w:t>tiekėją</w:t>
      </w:r>
      <w:r w:rsidRPr="00EC1862">
        <w:rPr>
          <w:sz w:val="24"/>
          <w:szCs w:val="24"/>
        </w:rPr>
        <w:t xml:space="preserve"> šiais atvejais:</w:t>
      </w:r>
    </w:p>
    <w:p w14:paraId="1C5B138E" w14:textId="77777777" w:rsidR="00F83CF5" w:rsidRPr="00EC1862" w:rsidRDefault="00F83CF5" w:rsidP="00F83CF5">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.1.</w:t>
      </w:r>
      <w:r w:rsidRPr="00EC1862">
        <w:rPr>
          <w:sz w:val="24"/>
          <w:szCs w:val="24"/>
        </w:rPr>
        <w:tab/>
        <w:t xml:space="preserve">kai Pirkėjas Sutartyje nustatytais atvejais paprašo </w:t>
      </w:r>
      <w:r>
        <w:rPr>
          <w:sz w:val="24"/>
          <w:szCs w:val="24"/>
        </w:rPr>
        <w:t>Tiekėjo</w:t>
      </w:r>
      <w:r w:rsidRPr="00EC1862">
        <w:rPr>
          <w:sz w:val="24"/>
          <w:szCs w:val="24"/>
        </w:rPr>
        <w:t xml:space="preserve"> pakeisti sub</w:t>
      </w:r>
      <w:r>
        <w:rPr>
          <w:sz w:val="24"/>
          <w:szCs w:val="24"/>
        </w:rPr>
        <w:t>tiekėją</w:t>
      </w:r>
      <w:r w:rsidRPr="00EC1862">
        <w:rPr>
          <w:sz w:val="24"/>
          <w:szCs w:val="24"/>
        </w:rPr>
        <w:t>;</w:t>
      </w:r>
    </w:p>
    <w:p w14:paraId="6D09EDC0" w14:textId="77777777" w:rsidR="00F83CF5" w:rsidRPr="00EC1862" w:rsidRDefault="00F83CF5" w:rsidP="00F83CF5">
      <w:pPr>
        <w:pStyle w:val="Pagrindinistekstas2"/>
        <w:widowControl w:val="0"/>
        <w:shd w:val="clear" w:color="auto" w:fill="auto"/>
        <w:tabs>
          <w:tab w:val="left" w:pos="1182"/>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.2.</w:t>
      </w:r>
      <w:r w:rsidRPr="00EC1862">
        <w:rPr>
          <w:sz w:val="24"/>
          <w:szCs w:val="24"/>
        </w:rPr>
        <w:tab/>
        <w:t>kai Sutarties vykdymo metu sub</w:t>
      </w:r>
      <w:r>
        <w:rPr>
          <w:sz w:val="24"/>
          <w:szCs w:val="24"/>
        </w:rPr>
        <w:t>tiekėjas</w:t>
      </w:r>
      <w:r w:rsidRPr="00EC1862">
        <w:rPr>
          <w:sz w:val="24"/>
          <w:szCs w:val="24"/>
        </w:rPr>
        <w:t xml:space="preserve"> netinkamai vykdo įsipareigojimus </w:t>
      </w:r>
      <w:r>
        <w:rPr>
          <w:sz w:val="24"/>
          <w:szCs w:val="24"/>
        </w:rPr>
        <w:t>Tiekėjui</w:t>
      </w:r>
      <w:r w:rsidRPr="00EC1862">
        <w:rPr>
          <w:sz w:val="24"/>
          <w:szCs w:val="24"/>
        </w:rPr>
        <w:t>;</w:t>
      </w:r>
    </w:p>
    <w:p w14:paraId="30F2BD50" w14:textId="77777777" w:rsidR="00F83CF5" w:rsidRPr="00EC1862" w:rsidRDefault="00F83CF5" w:rsidP="00F83CF5">
      <w:pPr>
        <w:pStyle w:val="Pagrindinistekstas2"/>
        <w:widowControl w:val="0"/>
        <w:shd w:val="clear" w:color="auto" w:fill="auto"/>
        <w:tabs>
          <w:tab w:val="left" w:pos="1264"/>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.3.</w:t>
      </w:r>
      <w:r w:rsidRPr="00EC1862">
        <w:rPr>
          <w:sz w:val="24"/>
          <w:szCs w:val="24"/>
        </w:rPr>
        <w:tab/>
        <w:t>kai sub</w:t>
      </w:r>
      <w:r>
        <w:rPr>
          <w:sz w:val="24"/>
          <w:szCs w:val="24"/>
        </w:rPr>
        <w:t>tiekėjas</w:t>
      </w:r>
      <w:r w:rsidRPr="00EC1862">
        <w:rPr>
          <w:sz w:val="24"/>
          <w:szCs w:val="24"/>
        </w:rPr>
        <w:t xml:space="preserve"> nepajėgus vykdyti įsipareigojimų </w:t>
      </w:r>
      <w:r>
        <w:rPr>
          <w:sz w:val="24"/>
          <w:szCs w:val="24"/>
        </w:rPr>
        <w:t>Tiekėjui</w:t>
      </w:r>
      <w:r w:rsidRPr="00EC1862">
        <w:rPr>
          <w:sz w:val="24"/>
          <w:szCs w:val="24"/>
        </w:rPr>
        <w:t xml:space="preserve"> dėl iškeltos restruktūrizavimo, bankroto bylos, bankroto proceso vykdymo ne teismo tvarka, priverstinio likvidavimo procedūros arba vykdomų analogiškų procedūrų;</w:t>
      </w:r>
    </w:p>
    <w:p w14:paraId="6B556287" w14:textId="77777777" w:rsidR="00F83CF5" w:rsidRPr="00EC1862" w:rsidRDefault="00F83CF5" w:rsidP="00F83CF5">
      <w:pPr>
        <w:pStyle w:val="Pagrindinistekstas2"/>
        <w:widowControl w:val="0"/>
        <w:shd w:val="clear" w:color="auto" w:fill="auto"/>
        <w:tabs>
          <w:tab w:val="left" w:pos="1283"/>
          <w:tab w:val="left" w:pos="1560"/>
          <w:tab w:val="left" w:pos="1701"/>
        </w:tabs>
        <w:suppressAutoHyphens/>
        <w:spacing w:before="0" w:after="0" w:line="240" w:lineRule="auto"/>
        <w:ind w:firstLine="1134"/>
        <w:jc w:val="both"/>
        <w:rPr>
          <w:sz w:val="24"/>
          <w:szCs w:val="24"/>
        </w:rPr>
      </w:pPr>
      <w:r>
        <w:rPr>
          <w:sz w:val="24"/>
          <w:szCs w:val="24"/>
        </w:rPr>
        <w:t>40</w:t>
      </w:r>
      <w:r w:rsidRPr="00EC1862">
        <w:rPr>
          <w:sz w:val="24"/>
          <w:szCs w:val="24"/>
        </w:rPr>
        <w:t>.4.</w:t>
      </w:r>
      <w:r w:rsidRPr="00EC1862">
        <w:rPr>
          <w:sz w:val="24"/>
          <w:szCs w:val="24"/>
        </w:rPr>
        <w:tab/>
        <w:t xml:space="preserve">esant kitų nuo </w:t>
      </w:r>
      <w:r>
        <w:rPr>
          <w:sz w:val="24"/>
          <w:szCs w:val="24"/>
        </w:rPr>
        <w:t>Tiekėjo</w:t>
      </w:r>
      <w:r w:rsidRPr="00EC1862">
        <w:rPr>
          <w:sz w:val="24"/>
          <w:szCs w:val="24"/>
        </w:rPr>
        <w:t xml:space="preserve"> nepriklausančių aplinkybių, kurių atsakingas ir apdairus </w:t>
      </w:r>
      <w:r>
        <w:rPr>
          <w:sz w:val="24"/>
          <w:szCs w:val="24"/>
        </w:rPr>
        <w:t>Tiekėjas</w:t>
      </w:r>
      <w:r w:rsidRPr="00EC1862">
        <w:rPr>
          <w:sz w:val="24"/>
          <w:szCs w:val="24"/>
        </w:rPr>
        <w:t xml:space="preserve"> negalėjo numatyti iki Sutarties sudarymo.</w:t>
      </w:r>
    </w:p>
    <w:p w14:paraId="45B1C549" w14:textId="77777777" w:rsidR="00F83CF5" w:rsidRPr="00EC1862"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41</w:t>
      </w:r>
      <w:r w:rsidRPr="00EC1862">
        <w:rPr>
          <w:sz w:val="24"/>
          <w:szCs w:val="24"/>
        </w:rPr>
        <w:t>.</w:t>
      </w:r>
      <w:r w:rsidRPr="00EC1862">
        <w:rPr>
          <w:sz w:val="24"/>
          <w:szCs w:val="24"/>
        </w:rPr>
        <w:tab/>
        <w:t xml:space="preserve">Pirkėjas per 10 (dešimt) darbo dienų </w:t>
      </w:r>
      <w:r>
        <w:rPr>
          <w:sz w:val="24"/>
          <w:szCs w:val="24"/>
        </w:rPr>
        <w:t>nuo pranešimo apie keičiamą subtiekėją</w:t>
      </w:r>
      <w:r w:rsidRPr="00EC1862">
        <w:rPr>
          <w:sz w:val="24"/>
          <w:szCs w:val="24"/>
        </w:rPr>
        <w:t xml:space="preserve"> gavimo dienos turi raštu pranešti </w:t>
      </w:r>
      <w:r>
        <w:rPr>
          <w:sz w:val="24"/>
          <w:szCs w:val="24"/>
        </w:rPr>
        <w:t>Tiekėjui</w:t>
      </w:r>
      <w:r w:rsidRPr="00EC1862">
        <w:rPr>
          <w:sz w:val="24"/>
          <w:szCs w:val="24"/>
        </w:rPr>
        <w:t xml:space="preserve"> apie savo pritarimą arba nepritarimą sub</w:t>
      </w:r>
      <w:r>
        <w:rPr>
          <w:sz w:val="24"/>
          <w:szCs w:val="24"/>
        </w:rPr>
        <w:t>tiekėjo</w:t>
      </w:r>
      <w:r w:rsidRPr="00EC1862">
        <w:rPr>
          <w:sz w:val="24"/>
          <w:szCs w:val="24"/>
        </w:rPr>
        <w:t xml:space="preserve"> keitimui, nurodydamas nepritarimo priežastis.</w:t>
      </w:r>
    </w:p>
    <w:p w14:paraId="4FEA5F41" w14:textId="77777777" w:rsidR="00F83CF5" w:rsidRPr="00EC1862"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42</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be raštiško Pirkėjo sutikimo sudaro subtiekimo sutartį su sub</w:t>
      </w:r>
      <w:r>
        <w:rPr>
          <w:sz w:val="24"/>
          <w:szCs w:val="24"/>
        </w:rPr>
        <w:t>tiekėju</w:t>
      </w:r>
      <w:r w:rsidRPr="00EC1862">
        <w:rPr>
          <w:sz w:val="24"/>
          <w:szCs w:val="24"/>
        </w:rPr>
        <w:t xml:space="preserve">, kurio </w:t>
      </w:r>
      <w:r>
        <w:rPr>
          <w:sz w:val="24"/>
          <w:szCs w:val="24"/>
        </w:rPr>
        <w:t>Tiekėjas</w:t>
      </w:r>
      <w:r w:rsidRPr="00EC1862">
        <w:rPr>
          <w:sz w:val="24"/>
          <w:szCs w:val="24"/>
        </w:rPr>
        <w:t xml:space="preserve"> nenurodė savo pasiūlyme, pateiktame Sutarties 2 priede, Pirkėjas turi teisę be jokio oficialaus įspėjimo taikyti Sutartyje numatytas sankcijas dėl Sutarties pažeidimo.</w:t>
      </w:r>
    </w:p>
    <w:p w14:paraId="6D55235E" w14:textId="77777777" w:rsidR="00F83CF5" w:rsidRPr="00EC1862" w:rsidRDefault="00F83CF5" w:rsidP="00F83CF5">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763AB66B"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VII SKYRIUS</w:t>
      </w:r>
    </w:p>
    <w:p w14:paraId="45752F04"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SPECIALISTAI</w:t>
      </w:r>
    </w:p>
    <w:p w14:paraId="3B9987F1"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0C00FA14" w14:textId="77777777" w:rsidR="00F83CF5" w:rsidRPr="00EC1862" w:rsidRDefault="00F83CF5" w:rsidP="00F83CF5">
      <w:pPr>
        <w:pStyle w:val="Pagrindinistekstas2"/>
        <w:widowControl w:val="0"/>
        <w:shd w:val="clear" w:color="auto" w:fill="auto"/>
        <w:tabs>
          <w:tab w:val="left" w:pos="452"/>
          <w:tab w:val="left" w:pos="1701"/>
        </w:tabs>
        <w:suppressAutoHyphens/>
        <w:spacing w:before="0" w:after="0" w:line="240" w:lineRule="auto"/>
        <w:ind w:firstLine="1134"/>
        <w:jc w:val="both"/>
        <w:rPr>
          <w:sz w:val="24"/>
          <w:szCs w:val="24"/>
        </w:rPr>
      </w:pPr>
      <w:r>
        <w:rPr>
          <w:sz w:val="24"/>
          <w:szCs w:val="24"/>
        </w:rPr>
        <w:t>43</w:t>
      </w:r>
      <w:r w:rsidRPr="00EC1862">
        <w:rPr>
          <w:sz w:val="24"/>
          <w:szCs w:val="24"/>
        </w:rPr>
        <w:t xml:space="preserve">. </w:t>
      </w:r>
      <w:r>
        <w:rPr>
          <w:sz w:val="24"/>
          <w:szCs w:val="24"/>
        </w:rPr>
        <w:t>Tiekėjas</w:t>
      </w:r>
      <w:r w:rsidRPr="00EC1862">
        <w:rPr>
          <w:sz w:val="24"/>
          <w:szCs w:val="24"/>
        </w:rPr>
        <w:t xml:space="preserve"> negali keisti specialistų, kuriuos jis nurodė savo pasiūlyme, pateiktame Sutarties priede, išskyrus šiuos atvejus:</w:t>
      </w:r>
    </w:p>
    <w:p w14:paraId="1C86765C" w14:textId="77777777" w:rsidR="00F83CF5" w:rsidRPr="00EC1862" w:rsidRDefault="00F83CF5" w:rsidP="00F83CF5">
      <w:pPr>
        <w:pStyle w:val="Pagrindinistekstas2"/>
        <w:widowControl w:val="0"/>
        <w:shd w:val="clear" w:color="auto" w:fill="auto"/>
        <w:tabs>
          <w:tab w:val="left" w:pos="1192"/>
          <w:tab w:val="left" w:pos="1701"/>
        </w:tabs>
        <w:suppressAutoHyphens/>
        <w:spacing w:before="0" w:after="0" w:line="240" w:lineRule="auto"/>
        <w:ind w:firstLine="1134"/>
        <w:jc w:val="both"/>
        <w:rPr>
          <w:sz w:val="24"/>
          <w:szCs w:val="24"/>
        </w:rPr>
      </w:pPr>
      <w:r>
        <w:rPr>
          <w:sz w:val="24"/>
          <w:szCs w:val="24"/>
        </w:rPr>
        <w:t>43</w:t>
      </w:r>
      <w:r w:rsidRPr="00EC1862">
        <w:rPr>
          <w:sz w:val="24"/>
          <w:szCs w:val="24"/>
        </w:rPr>
        <w:t>.1.</w:t>
      </w:r>
      <w:r w:rsidRPr="00EC1862">
        <w:rPr>
          <w:sz w:val="24"/>
          <w:szCs w:val="24"/>
        </w:rPr>
        <w:tab/>
        <w:t>specialisto mirties, ligos arba nelaimingo atsitikimo atveju;</w:t>
      </w:r>
    </w:p>
    <w:p w14:paraId="6D775786" w14:textId="77777777" w:rsidR="00F83CF5" w:rsidRPr="00EC1862" w:rsidRDefault="00F83CF5" w:rsidP="00F83CF5">
      <w:pPr>
        <w:pStyle w:val="Pagrindinistekstas2"/>
        <w:widowControl w:val="0"/>
        <w:shd w:val="clear" w:color="auto" w:fill="auto"/>
        <w:tabs>
          <w:tab w:val="left" w:pos="1216"/>
          <w:tab w:val="left" w:pos="1701"/>
        </w:tabs>
        <w:suppressAutoHyphens/>
        <w:spacing w:before="0" w:after="0" w:line="240" w:lineRule="auto"/>
        <w:ind w:firstLine="1134"/>
        <w:jc w:val="both"/>
        <w:rPr>
          <w:sz w:val="24"/>
          <w:szCs w:val="24"/>
        </w:rPr>
      </w:pPr>
      <w:r>
        <w:rPr>
          <w:sz w:val="24"/>
          <w:szCs w:val="24"/>
        </w:rPr>
        <w:t>43</w:t>
      </w:r>
      <w:r w:rsidRPr="00EC1862">
        <w:rPr>
          <w:sz w:val="24"/>
          <w:szCs w:val="24"/>
        </w:rPr>
        <w:t>.2.</w:t>
      </w:r>
      <w:r w:rsidRPr="00EC1862">
        <w:rPr>
          <w:sz w:val="24"/>
          <w:szCs w:val="24"/>
        </w:rPr>
        <w:tab/>
        <w:t xml:space="preserve">jei specialistą būtina keisti dėl nuo </w:t>
      </w:r>
      <w:r>
        <w:rPr>
          <w:sz w:val="24"/>
          <w:szCs w:val="24"/>
        </w:rPr>
        <w:t>Tiekėjo</w:t>
      </w:r>
      <w:r w:rsidRPr="00EC1862">
        <w:rPr>
          <w:sz w:val="24"/>
          <w:szCs w:val="24"/>
        </w:rPr>
        <w:t xml:space="preserve"> nepriklausančių priežasčių, pavyzdžiui, kai specialistas vienašališkai nutraukia sutartį (darbo) su </w:t>
      </w:r>
      <w:r>
        <w:rPr>
          <w:sz w:val="24"/>
          <w:szCs w:val="24"/>
        </w:rPr>
        <w:t>Tiekėju</w:t>
      </w:r>
      <w:r w:rsidRPr="00EC1862">
        <w:rPr>
          <w:sz w:val="24"/>
          <w:szCs w:val="24"/>
        </w:rPr>
        <w:t xml:space="preserve">, kai specialistas ne dėl </w:t>
      </w:r>
      <w:r>
        <w:rPr>
          <w:sz w:val="24"/>
          <w:szCs w:val="24"/>
        </w:rPr>
        <w:t>Tiekėjo</w:t>
      </w:r>
      <w:r w:rsidRPr="00EC1862">
        <w:rPr>
          <w:sz w:val="24"/>
          <w:szCs w:val="24"/>
        </w:rPr>
        <w:t xml:space="preserve"> kaltės praranda teisę vykdyti jam paskirtas užduotis, ir panašiai.</w:t>
      </w:r>
    </w:p>
    <w:p w14:paraId="1665A10D" w14:textId="77777777" w:rsidR="00F83CF5" w:rsidRPr="00EC1862" w:rsidRDefault="00F83CF5" w:rsidP="00F83CF5">
      <w:pPr>
        <w:pStyle w:val="Pagrindinistekstas2"/>
        <w:widowControl w:val="0"/>
        <w:shd w:val="clear" w:color="auto" w:fill="auto"/>
        <w:tabs>
          <w:tab w:val="left" w:pos="418"/>
          <w:tab w:val="left" w:pos="1701"/>
        </w:tabs>
        <w:suppressAutoHyphens/>
        <w:spacing w:before="0" w:after="0" w:line="240" w:lineRule="auto"/>
        <w:ind w:firstLine="1134"/>
        <w:jc w:val="both"/>
        <w:rPr>
          <w:sz w:val="24"/>
          <w:szCs w:val="24"/>
        </w:rPr>
      </w:pPr>
      <w:r>
        <w:rPr>
          <w:sz w:val="24"/>
          <w:szCs w:val="24"/>
        </w:rPr>
        <w:t>44</w:t>
      </w:r>
      <w:r w:rsidRPr="00EC1862">
        <w:rPr>
          <w:sz w:val="24"/>
          <w:szCs w:val="24"/>
        </w:rPr>
        <w:t>.</w:t>
      </w:r>
      <w:r w:rsidRPr="00EC1862">
        <w:rPr>
          <w:sz w:val="24"/>
          <w:szCs w:val="24"/>
        </w:rPr>
        <w:tab/>
      </w:r>
      <w:r>
        <w:rPr>
          <w:sz w:val="24"/>
          <w:szCs w:val="24"/>
        </w:rPr>
        <w:t>Tiekėjas</w:t>
      </w:r>
      <w:r w:rsidRPr="00EC1862">
        <w:rPr>
          <w:sz w:val="24"/>
          <w:szCs w:val="24"/>
        </w:rPr>
        <w:t xml:space="preserve"> apie aplinkybes, dėl kurių reikia keisti specialistus, nurodytus </w:t>
      </w:r>
      <w:r>
        <w:rPr>
          <w:sz w:val="24"/>
          <w:szCs w:val="24"/>
        </w:rPr>
        <w:t>Tiekėjo</w:t>
      </w:r>
      <w:r w:rsidRPr="00EC1862">
        <w:rPr>
          <w:sz w:val="24"/>
          <w:szCs w:val="24"/>
        </w:rPr>
        <w:t xml:space="preserve"> pasiūlyme, nedelsdamas, bet ne vėliau kaip per 5 (penkias) darbo dienas privalo informuoti Pirkėją raštu ir gauti jo pritarimą.</w:t>
      </w:r>
    </w:p>
    <w:p w14:paraId="53E01C74" w14:textId="77777777" w:rsidR="00F83CF5" w:rsidRPr="00EC1862" w:rsidRDefault="00F83CF5" w:rsidP="00F83CF5">
      <w:pPr>
        <w:pStyle w:val="Pagrindinistekstas2"/>
        <w:widowControl w:val="0"/>
        <w:shd w:val="clear" w:color="auto" w:fill="auto"/>
        <w:tabs>
          <w:tab w:val="left" w:pos="466"/>
          <w:tab w:val="left" w:pos="1701"/>
        </w:tabs>
        <w:suppressAutoHyphens/>
        <w:spacing w:before="0" w:after="0" w:line="240" w:lineRule="auto"/>
        <w:ind w:firstLine="1134"/>
        <w:jc w:val="both"/>
        <w:rPr>
          <w:sz w:val="24"/>
          <w:szCs w:val="24"/>
        </w:rPr>
      </w:pPr>
      <w:r>
        <w:rPr>
          <w:sz w:val="24"/>
          <w:szCs w:val="24"/>
        </w:rPr>
        <w:t>45</w:t>
      </w:r>
      <w:r w:rsidRPr="00EC1862">
        <w:rPr>
          <w:sz w:val="24"/>
          <w:szCs w:val="24"/>
        </w:rPr>
        <w:t>.</w:t>
      </w:r>
      <w:r w:rsidRPr="00EC1862">
        <w:rPr>
          <w:sz w:val="24"/>
          <w:szCs w:val="24"/>
        </w:rPr>
        <w:tab/>
        <w:t xml:space="preserve">Jei tenka keisti specialistą, kandidatas į jo vietą privalo turėti ne žemesnę kvalifikaciją ir patirtį nei keičiamo specialisto kvalifikacija ir patirtis. Jei </w:t>
      </w:r>
      <w:r>
        <w:rPr>
          <w:sz w:val="24"/>
          <w:szCs w:val="24"/>
        </w:rPr>
        <w:t>Tiekėjas</w:t>
      </w:r>
      <w:r w:rsidRPr="00EC1862">
        <w:rPr>
          <w:sz w:val="24"/>
          <w:szCs w:val="24"/>
        </w:rPr>
        <w:t xml:space="preserve"> neranda naujo specialisto su analogiška kvalifikacija ir (arba) patirtimi, Pirkėjas turi teisę nutraukti Sutartį.</w:t>
      </w:r>
    </w:p>
    <w:p w14:paraId="57B078D6" w14:textId="77777777" w:rsidR="00F83CF5" w:rsidRPr="00EC1862" w:rsidRDefault="00F83CF5" w:rsidP="00F83CF5">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r>
        <w:rPr>
          <w:sz w:val="24"/>
          <w:szCs w:val="24"/>
        </w:rPr>
        <w:t>46</w:t>
      </w:r>
      <w:r w:rsidRPr="00EC1862">
        <w:rPr>
          <w:sz w:val="24"/>
          <w:szCs w:val="24"/>
        </w:rPr>
        <w:t>.</w:t>
      </w:r>
      <w:r w:rsidRPr="00EC1862">
        <w:rPr>
          <w:sz w:val="24"/>
          <w:szCs w:val="24"/>
        </w:rPr>
        <w:tab/>
        <w:t xml:space="preserve">Papildomas išlaidas, patirtas dėl specialistų keitimo, atlygina </w:t>
      </w:r>
      <w:r>
        <w:rPr>
          <w:sz w:val="24"/>
          <w:szCs w:val="24"/>
        </w:rPr>
        <w:t>Tiekėjas</w:t>
      </w:r>
      <w:r w:rsidRPr="00EC1862">
        <w:rPr>
          <w:sz w:val="24"/>
          <w:szCs w:val="24"/>
        </w:rPr>
        <w:t xml:space="preserve">. Jei specialistas pakeičiamas ne iš karto, Pirkėjas gali paprašyti </w:t>
      </w:r>
      <w:r>
        <w:rPr>
          <w:sz w:val="24"/>
          <w:szCs w:val="24"/>
        </w:rPr>
        <w:t>Tiekėjo</w:t>
      </w:r>
      <w:r w:rsidRPr="00EC1862">
        <w:rPr>
          <w:sz w:val="24"/>
          <w:szCs w:val="24"/>
        </w:rPr>
        <w:t xml:space="preserve"> paskirti laikiną specialistą arba imtis kitų prie</w:t>
      </w:r>
      <w:r>
        <w:rPr>
          <w:sz w:val="24"/>
          <w:szCs w:val="24"/>
        </w:rPr>
        <w:t>monių kompensuoti laikiną naujo</w:t>
      </w:r>
      <w:r w:rsidRPr="00EC1862">
        <w:rPr>
          <w:sz w:val="24"/>
          <w:szCs w:val="24"/>
        </w:rPr>
        <w:t xml:space="preserve"> specialisto nebuvimą.</w:t>
      </w:r>
    </w:p>
    <w:p w14:paraId="28189CC2" w14:textId="77777777" w:rsidR="00F83CF5" w:rsidRPr="00EC1862" w:rsidRDefault="00F83CF5" w:rsidP="00F83CF5">
      <w:pPr>
        <w:pStyle w:val="Pagrindinistekstas2"/>
        <w:widowControl w:val="0"/>
        <w:shd w:val="clear" w:color="auto" w:fill="auto"/>
        <w:tabs>
          <w:tab w:val="left" w:pos="433"/>
          <w:tab w:val="left" w:pos="1701"/>
        </w:tabs>
        <w:suppressAutoHyphens/>
        <w:spacing w:before="0" w:after="0" w:line="240" w:lineRule="auto"/>
        <w:ind w:firstLine="1134"/>
        <w:jc w:val="both"/>
        <w:rPr>
          <w:sz w:val="24"/>
          <w:szCs w:val="24"/>
        </w:rPr>
      </w:pPr>
    </w:p>
    <w:p w14:paraId="53429159" w14:textId="77777777" w:rsidR="00F83CF5" w:rsidRPr="00835A48" w:rsidRDefault="00F83CF5" w:rsidP="00F83CF5">
      <w:pPr>
        <w:pStyle w:val="Temosantrat30"/>
        <w:widowControl w:val="0"/>
        <w:shd w:val="clear" w:color="auto" w:fill="auto"/>
        <w:suppressAutoHyphens/>
        <w:spacing w:before="0" w:line="240" w:lineRule="auto"/>
        <w:jc w:val="center"/>
        <w:rPr>
          <w:b/>
          <w:sz w:val="24"/>
          <w:szCs w:val="24"/>
        </w:rPr>
      </w:pPr>
      <w:r w:rsidRPr="00835A48">
        <w:rPr>
          <w:b/>
          <w:sz w:val="24"/>
          <w:szCs w:val="24"/>
        </w:rPr>
        <w:t>VIII SKYRIUS</w:t>
      </w:r>
    </w:p>
    <w:p w14:paraId="3BCED920"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835A48">
        <w:rPr>
          <w:b/>
          <w:sz w:val="24"/>
          <w:szCs w:val="24"/>
        </w:rPr>
        <w:t xml:space="preserve">SUTARTIES </w:t>
      </w:r>
      <w:r>
        <w:rPr>
          <w:b/>
          <w:sz w:val="24"/>
          <w:szCs w:val="24"/>
        </w:rPr>
        <w:t>ĮKAINIS</w:t>
      </w:r>
    </w:p>
    <w:p w14:paraId="096C79A5" w14:textId="77777777" w:rsidR="00F83CF5" w:rsidRPr="00EC1862" w:rsidRDefault="00F83CF5" w:rsidP="00F83CF5">
      <w:pPr>
        <w:pStyle w:val="Temosantrat30"/>
        <w:widowControl w:val="0"/>
        <w:shd w:val="clear" w:color="auto" w:fill="auto"/>
        <w:suppressAutoHyphens/>
        <w:spacing w:before="0" w:line="240" w:lineRule="auto"/>
        <w:rPr>
          <w:sz w:val="24"/>
          <w:szCs w:val="24"/>
        </w:rPr>
      </w:pPr>
    </w:p>
    <w:p w14:paraId="21835A54" w14:textId="77777777" w:rsidR="00F83CF5" w:rsidRPr="00EC1862" w:rsidRDefault="00F83CF5" w:rsidP="00F83CF5">
      <w:pPr>
        <w:pStyle w:val="Pagrindinistekstas2"/>
        <w:widowControl w:val="0"/>
        <w:shd w:val="clear" w:color="auto" w:fill="auto"/>
        <w:tabs>
          <w:tab w:val="left" w:pos="418"/>
          <w:tab w:val="left" w:pos="1560"/>
        </w:tabs>
        <w:suppressAutoHyphens/>
        <w:spacing w:before="0" w:after="0" w:line="240" w:lineRule="auto"/>
        <w:ind w:firstLine="1134"/>
        <w:jc w:val="both"/>
        <w:rPr>
          <w:sz w:val="24"/>
          <w:szCs w:val="24"/>
        </w:rPr>
      </w:pPr>
      <w:r>
        <w:rPr>
          <w:sz w:val="24"/>
          <w:szCs w:val="24"/>
        </w:rPr>
        <w:t>47</w:t>
      </w:r>
      <w:r w:rsidRPr="00EC1862">
        <w:rPr>
          <w:sz w:val="24"/>
          <w:szCs w:val="24"/>
        </w:rPr>
        <w:t>.</w:t>
      </w:r>
      <w:r w:rsidRPr="00EC1862">
        <w:rPr>
          <w:sz w:val="24"/>
          <w:szCs w:val="24"/>
        </w:rPr>
        <w:tab/>
      </w:r>
      <w:r>
        <w:rPr>
          <w:sz w:val="24"/>
          <w:szCs w:val="24"/>
        </w:rPr>
        <w:t>Tiekėjas</w:t>
      </w:r>
      <w:r w:rsidRPr="00EC1862">
        <w:rPr>
          <w:sz w:val="24"/>
          <w:szCs w:val="24"/>
        </w:rPr>
        <w:t xml:space="preserve"> į Sutarties </w:t>
      </w:r>
      <w:r>
        <w:rPr>
          <w:sz w:val="24"/>
          <w:szCs w:val="24"/>
        </w:rPr>
        <w:t>įkainį</w:t>
      </w:r>
      <w:r w:rsidRPr="00EC1862">
        <w:rPr>
          <w:sz w:val="24"/>
          <w:szCs w:val="24"/>
        </w:rPr>
        <w:t xml:space="preserve"> privalo įskaičiuoti visus su Sutarties vykdymu susijusius kaštus, įskaitant bet neapsiribojant:</w:t>
      </w:r>
    </w:p>
    <w:p w14:paraId="472D0283" w14:textId="77777777" w:rsidR="00F83CF5" w:rsidRPr="00EC1862" w:rsidRDefault="00F83CF5" w:rsidP="00F83CF5">
      <w:pPr>
        <w:pStyle w:val="Pagrindinistekstas2"/>
        <w:widowControl w:val="0"/>
        <w:shd w:val="clear" w:color="auto" w:fill="auto"/>
        <w:tabs>
          <w:tab w:val="left" w:pos="1206"/>
          <w:tab w:val="left" w:pos="1701"/>
        </w:tabs>
        <w:suppressAutoHyphens/>
        <w:spacing w:before="0" w:after="0" w:line="240" w:lineRule="auto"/>
        <w:ind w:firstLine="1134"/>
        <w:jc w:val="both"/>
        <w:rPr>
          <w:sz w:val="24"/>
          <w:szCs w:val="24"/>
        </w:rPr>
      </w:pPr>
      <w:r>
        <w:rPr>
          <w:sz w:val="24"/>
          <w:szCs w:val="24"/>
        </w:rPr>
        <w:t>47.1. pakavimo, krovimo, tranzito, iškrovimo, išpakavimo, tikrinimo, draudimo ir kitas susijusias administracines išlaidas, įskaitant vidaus fiskalinius mokesčius, muito, importo ir / ar kitus mokesčius;</w:t>
      </w:r>
    </w:p>
    <w:p w14:paraId="24C625B2" w14:textId="77777777" w:rsidR="00F83CF5" w:rsidRPr="00EC1862" w:rsidRDefault="00F83CF5" w:rsidP="00F83CF5">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2</w:t>
      </w:r>
      <w:r w:rsidRPr="00EC1862">
        <w:rPr>
          <w:sz w:val="24"/>
          <w:szCs w:val="24"/>
        </w:rPr>
        <w:t>.</w:t>
      </w:r>
      <w:r w:rsidRPr="00EC1862">
        <w:rPr>
          <w:sz w:val="24"/>
          <w:szCs w:val="24"/>
        </w:rPr>
        <w:tab/>
        <w:t>visas su dokumentų, kurių reikalauja Pirkėjas, rengimu, vertimu ir pateikimu susijusias išlaidas;</w:t>
      </w:r>
    </w:p>
    <w:p w14:paraId="60A0E9CA" w14:textId="77777777" w:rsidR="00F83CF5" w:rsidRPr="00EC1862" w:rsidRDefault="00F83CF5" w:rsidP="00F83CF5">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3</w:t>
      </w:r>
      <w:r w:rsidRPr="00EC1862">
        <w:rPr>
          <w:sz w:val="24"/>
          <w:szCs w:val="24"/>
        </w:rPr>
        <w:t>.</w:t>
      </w:r>
      <w:r w:rsidRPr="00EC1862">
        <w:rPr>
          <w:sz w:val="24"/>
          <w:szCs w:val="24"/>
        </w:rPr>
        <w:tab/>
        <w:t>aprūpinimo medžiagomis, priemonėmis, įrankiais ir įrenginiais, reikalingais Sutarčiai vykdyti, išlaidas;</w:t>
      </w:r>
    </w:p>
    <w:p w14:paraId="1835D934" w14:textId="77777777" w:rsidR="00F83CF5" w:rsidRPr="00EC1862" w:rsidRDefault="00F83CF5" w:rsidP="00F83CF5">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4</w:t>
      </w:r>
      <w:r w:rsidRPr="00EC1862">
        <w:rPr>
          <w:sz w:val="24"/>
          <w:szCs w:val="24"/>
        </w:rPr>
        <w:t>.</w:t>
      </w:r>
      <w:r w:rsidRPr="00EC1862">
        <w:rPr>
          <w:sz w:val="24"/>
          <w:szCs w:val="24"/>
        </w:rPr>
        <w:tab/>
        <w:t>naudojimo ir priežiūros instrukcijų, jei tokios numatomos, pateikimo išlaidas;</w:t>
      </w:r>
    </w:p>
    <w:p w14:paraId="64DA6C2A" w14:textId="77777777" w:rsidR="00F83CF5" w:rsidRPr="00EC1862" w:rsidRDefault="00F83CF5" w:rsidP="00F83CF5">
      <w:pPr>
        <w:pStyle w:val="Pagrindinistekstas2"/>
        <w:widowControl w:val="0"/>
        <w:shd w:val="clear" w:color="auto" w:fill="auto"/>
        <w:tabs>
          <w:tab w:val="left" w:pos="1162"/>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5</w:t>
      </w:r>
      <w:r w:rsidRPr="00EC1862">
        <w:rPr>
          <w:sz w:val="24"/>
          <w:szCs w:val="24"/>
        </w:rPr>
        <w:t>.</w:t>
      </w:r>
      <w:r w:rsidRPr="00EC1862">
        <w:rPr>
          <w:sz w:val="24"/>
          <w:szCs w:val="24"/>
        </w:rPr>
        <w:tab/>
        <w:t>garantinės priežiūros išlaidas, numatomas Sutartyje nurodytam laikotarpiui;</w:t>
      </w:r>
    </w:p>
    <w:p w14:paraId="2A748404" w14:textId="77777777" w:rsidR="00F83CF5" w:rsidRPr="00EC1862" w:rsidRDefault="00F83CF5" w:rsidP="00F83CF5">
      <w:pPr>
        <w:pStyle w:val="Pagrindinistekstas2"/>
        <w:widowControl w:val="0"/>
        <w:shd w:val="clear" w:color="auto" w:fill="auto"/>
        <w:tabs>
          <w:tab w:val="left" w:pos="1196"/>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6</w:t>
      </w:r>
      <w:r w:rsidRPr="00EC1862">
        <w:rPr>
          <w:sz w:val="24"/>
          <w:szCs w:val="24"/>
        </w:rPr>
        <w:t>.</w:t>
      </w:r>
      <w:r w:rsidRPr="00EC1862">
        <w:rPr>
          <w:sz w:val="24"/>
          <w:szCs w:val="24"/>
        </w:rPr>
        <w:tab/>
        <w:t xml:space="preserve">Pirkėjo darbuotojų apmokymo </w:t>
      </w:r>
      <w:r>
        <w:rPr>
          <w:sz w:val="24"/>
          <w:szCs w:val="24"/>
        </w:rPr>
        <w:t>Tiekėjo</w:t>
      </w:r>
      <w:r w:rsidRPr="00EC1862">
        <w:rPr>
          <w:sz w:val="24"/>
          <w:szCs w:val="24"/>
        </w:rPr>
        <w:t xml:space="preserve"> įmonėje ir / ar kitoje vietoje, jei tai nustatyta Sutartyje, išlaidas;</w:t>
      </w:r>
    </w:p>
    <w:p w14:paraId="52F9517D" w14:textId="77777777" w:rsidR="00F83CF5" w:rsidRPr="00EC1862" w:rsidRDefault="00F83CF5" w:rsidP="00F83CF5">
      <w:pPr>
        <w:pStyle w:val="Pagrindinistekstas2"/>
        <w:widowControl w:val="0"/>
        <w:shd w:val="clear" w:color="auto" w:fill="auto"/>
        <w:tabs>
          <w:tab w:val="left" w:pos="1158"/>
          <w:tab w:val="left" w:pos="1701"/>
        </w:tabs>
        <w:suppressAutoHyphens/>
        <w:spacing w:before="0" w:after="0" w:line="240" w:lineRule="auto"/>
        <w:ind w:firstLine="1134"/>
        <w:jc w:val="both"/>
        <w:rPr>
          <w:sz w:val="24"/>
          <w:szCs w:val="24"/>
        </w:rPr>
      </w:pPr>
      <w:r>
        <w:rPr>
          <w:sz w:val="24"/>
          <w:szCs w:val="24"/>
        </w:rPr>
        <w:t>47</w:t>
      </w:r>
      <w:r w:rsidRPr="00EC1862">
        <w:rPr>
          <w:sz w:val="24"/>
          <w:szCs w:val="24"/>
        </w:rPr>
        <w:t>.</w:t>
      </w:r>
      <w:r>
        <w:rPr>
          <w:sz w:val="24"/>
          <w:szCs w:val="24"/>
        </w:rPr>
        <w:t>7</w:t>
      </w:r>
      <w:r w:rsidRPr="00EC1862">
        <w:rPr>
          <w:sz w:val="24"/>
          <w:szCs w:val="24"/>
        </w:rPr>
        <w:t>.</w:t>
      </w:r>
      <w:r w:rsidRPr="00EC1862">
        <w:rPr>
          <w:sz w:val="24"/>
          <w:szCs w:val="24"/>
        </w:rPr>
        <w:tab/>
        <w:t>kitas susijusias išlaidas.</w:t>
      </w:r>
    </w:p>
    <w:p w14:paraId="41B7FF8D" w14:textId="77777777" w:rsidR="00F83CF5" w:rsidRPr="00EC1862" w:rsidRDefault="00F83CF5" w:rsidP="00F83CF5">
      <w:pPr>
        <w:pStyle w:val="Pagrindinistekstas2"/>
        <w:widowControl w:val="0"/>
        <w:shd w:val="clear" w:color="auto" w:fill="auto"/>
        <w:tabs>
          <w:tab w:val="left" w:pos="438"/>
          <w:tab w:val="left" w:pos="1560"/>
        </w:tabs>
        <w:suppressAutoHyphens/>
        <w:spacing w:before="0" w:after="0" w:line="240" w:lineRule="auto"/>
        <w:ind w:firstLine="1134"/>
        <w:jc w:val="both"/>
        <w:rPr>
          <w:sz w:val="24"/>
          <w:szCs w:val="24"/>
        </w:rPr>
      </w:pPr>
      <w:r>
        <w:rPr>
          <w:sz w:val="24"/>
          <w:szCs w:val="24"/>
        </w:rPr>
        <w:t>48</w:t>
      </w:r>
      <w:r w:rsidRPr="00EC1862">
        <w:rPr>
          <w:sz w:val="24"/>
          <w:szCs w:val="24"/>
        </w:rPr>
        <w:t>.</w:t>
      </w:r>
      <w:r w:rsidRPr="00EC1862">
        <w:rPr>
          <w:sz w:val="24"/>
          <w:szCs w:val="24"/>
        </w:rPr>
        <w:tab/>
        <w:t xml:space="preserve">Mokesčiai ar išlaidos, kurių </w:t>
      </w:r>
      <w:r>
        <w:rPr>
          <w:sz w:val="24"/>
          <w:szCs w:val="24"/>
        </w:rPr>
        <w:t>Tiekėjas</w:t>
      </w:r>
      <w:r w:rsidRPr="00EC1862">
        <w:rPr>
          <w:sz w:val="24"/>
          <w:szCs w:val="24"/>
        </w:rPr>
        <w:t xml:space="preserve"> neįtraukė į pasiūlymo, kuris pateikiamas Sutarties priede, </w:t>
      </w:r>
      <w:r>
        <w:rPr>
          <w:sz w:val="24"/>
          <w:szCs w:val="24"/>
        </w:rPr>
        <w:t>įkainį</w:t>
      </w:r>
      <w:r w:rsidRPr="00EC1862">
        <w:rPr>
          <w:sz w:val="24"/>
          <w:szCs w:val="24"/>
        </w:rPr>
        <w:t>, nebus atlyginami.</w:t>
      </w:r>
    </w:p>
    <w:p w14:paraId="4AD3A794" w14:textId="77777777" w:rsidR="00F83CF5" w:rsidRPr="00EC1862" w:rsidRDefault="00F83CF5" w:rsidP="00F83CF5">
      <w:pPr>
        <w:pStyle w:val="Temosantrat30"/>
        <w:widowControl w:val="0"/>
        <w:shd w:val="clear" w:color="auto" w:fill="auto"/>
        <w:tabs>
          <w:tab w:val="left" w:pos="1560"/>
        </w:tabs>
        <w:suppressAutoHyphens/>
        <w:spacing w:before="0" w:line="240" w:lineRule="auto"/>
        <w:ind w:firstLine="1134"/>
        <w:jc w:val="left"/>
        <w:rPr>
          <w:sz w:val="24"/>
          <w:szCs w:val="24"/>
        </w:rPr>
      </w:pPr>
    </w:p>
    <w:p w14:paraId="34D0AD10" w14:textId="77777777" w:rsidR="00F83CF5" w:rsidRPr="00EE42BF"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I</w:t>
      </w:r>
      <w:r w:rsidRPr="00EC1862">
        <w:rPr>
          <w:b/>
          <w:sz w:val="24"/>
          <w:szCs w:val="24"/>
        </w:rPr>
        <w:t xml:space="preserve">X </w:t>
      </w:r>
      <w:r w:rsidRPr="00EE42BF">
        <w:rPr>
          <w:b/>
          <w:sz w:val="24"/>
          <w:szCs w:val="24"/>
        </w:rPr>
        <w:t>SKYRIUS</w:t>
      </w:r>
    </w:p>
    <w:p w14:paraId="448BFF8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E42BF">
        <w:rPr>
          <w:b/>
          <w:sz w:val="24"/>
          <w:szCs w:val="24"/>
        </w:rPr>
        <w:t>MOKĖJIMŲ ATLIKIMAS</w:t>
      </w:r>
    </w:p>
    <w:p w14:paraId="49D79BAA"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F7BA19F"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49</w:t>
      </w:r>
      <w:r w:rsidRPr="00EC1862">
        <w:rPr>
          <w:sz w:val="24"/>
          <w:szCs w:val="24"/>
        </w:rPr>
        <w:t>.</w:t>
      </w:r>
      <w:r w:rsidRPr="00EC1862">
        <w:rPr>
          <w:sz w:val="24"/>
          <w:szCs w:val="24"/>
        </w:rPr>
        <w:tab/>
        <w:t>Mokėjimai atliekami eurais.</w:t>
      </w:r>
    </w:p>
    <w:p w14:paraId="74F43AEF"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50</w:t>
      </w:r>
      <w:r w:rsidRPr="00EC1862">
        <w:rPr>
          <w:sz w:val="24"/>
          <w:szCs w:val="24"/>
        </w:rPr>
        <w:t>.</w:t>
      </w:r>
      <w:r w:rsidRPr="00EC1862">
        <w:rPr>
          <w:sz w:val="24"/>
          <w:szCs w:val="24"/>
        </w:rPr>
        <w:tab/>
        <w:t xml:space="preserve">Pirkėjas visas mokėtinas sumas moka pavedimu į Sutarties specialiųjų sąlygų preambulėje nurodytą </w:t>
      </w:r>
      <w:r w:rsidRPr="00EC1862">
        <w:rPr>
          <w:sz w:val="24"/>
          <w:szCs w:val="24"/>
          <w:lang w:val="en-US"/>
        </w:rPr>
        <w:t>(</w:t>
      </w:r>
      <w:r w:rsidRPr="00EC1862">
        <w:rPr>
          <w:sz w:val="24"/>
          <w:szCs w:val="24"/>
          <w:lang w:val="en-US"/>
        </w:rPr>
        <w:softHyphen/>
        <w:t>as)</w:t>
      </w:r>
      <w:r w:rsidRPr="00EC1862">
        <w:rPr>
          <w:sz w:val="24"/>
          <w:szCs w:val="24"/>
        </w:rPr>
        <w:t xml:space="preserve"> atsiskaitomąją (-ąsias) banko sąskaitą (-as). </w:t>
      </w:r>
      <w:r>
        <w:rPr>
          <w:sz w:val="24"/>
          <w:szCs w:val="24"/>
        </w:rPr>
        <w:t>Tiekėjas</w:t>
      </w:r>
      <w:r w:rsidRPr="00EC1862">
        <w:rPr>
          <w:sz w:val="24"/>
          <w:szCs w:val="24"/>
        </w:rPr>
        <w:t xml:space="preserve"> raštu privalo informuoti Pirkėją apie atsiskaitomosios (-ųjų) sąskaitos (-ų) pasikeitimą. </w:t>
      </w:r>
      <w:r>
        <w:rPr>
          <w:sz w:val="24"/>
          <w:szCs w:val="24"/>
        </w:rPr>
        <w:t>Tiekėjas</w:t>
      </w:r>
      <w:r w:rsidRPr="00EC1862">
        <w:rPr>
          <w:sz w:val="24"/>
          <w:szCs w:val="24"/>
        </w:rPr>
        <w:t xml:space="preserve"> prisiima su tokiu nepranešimu susijusią ir iš to kylančią riziką.</w:t>
      </w:r>
    </w:p>
    <w:p w14:paraId="5885CB7F"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51</w:t>
      </w:r>
      <w:r w:rsidRPr="00EC1862">
        <w:rPr>
          <w:sz w:val="24"/>
          <w:szCs w:val="24"/>
        </w:rPr>
        <w:t>.</w:t>
      </w:r>
      <w:r w:rsidRPr="00EC1862">
        <w:rPr>
          <w:sz w:val="24"/>
          <w:szCs w:val="24"/>
        </w:rPr>
        <w:tab/>
        <w:t>Mokėjimai atliekami Sutarties specialiosiose sąlygose nustatyta tvarka ir terminais.</w:t>
      </w:r>
    </w:p>
    <w:p w14:paraId="1FDCBDE6" w14:textId="77777777" w:rsidR="00F83CF5" w:rsidRPr="00EC1862" w:rsidRDefault="00F83CF5" w:rsidP="00F83CF5">
      <w:pPr>
        <w:pStyle w:val="Pagrindinistekstas2"/>
        <w:widowControl w:val="0"/>
        <w:shd w:val="clear" w:color="auto" w:fill="auto"/>
        <w:tabs>
          <w:tab w:val="left" w:pos="601"/>
          <w:tab w:val="left" w:pos="1560"/>
        </w:tabs>
        <w:suppressAutoHyphens/>
        <w:spacing w:before="0" w:after="0" w:line="240" w:lineRule="auto"/>
        <w:ind w:firstLine="1134"/>
        <w:jc w:val="both"/>
        <w:rPr>
          <w:sz w:val="24"/>
          <w:szCs w:val="24"/>
        </w:rPr>
      </w:pPr>
      <w:r>
        <w:rPr>
          <w:sz w:val="24"/>
          <w:szCs w:val="24"/>
        </w:rPr>
        <w:t>52</w:t>
      </w:r>
      <w:r w:rsidRPr="00EC1862">
        <w:rPr>
          <w:sz w:val="24"/>
          <w:szCs w:val="24"/>
        </w:rPr>
        <w:t>.</w:t>
      </w:r>
      <w:r w:rsidRPr="00EC1862">
        <w:rPr>
          <w:sz w:val="24"/>
          <w:szCs w:val="24"/>
        </w:rPr>
        <w:tab/>
        <w:t>Pirkėjas turi teisę neatlikti mokėjimo, jei mokėjimo dokumentai neatitinka Sutartyje nustatytų reikalavimų.</w:t>
      </w:r>
    </w:p>
    <w:p w14:paraId="726DF692" w14:textId="77777777" w:rsidR="00F83CF5" w:rsidRPr="00EC1862" w:rsidRDefault="00F83CF5" w:rsidP="00F83CF5">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53</w:t>
      </w:r>
      <w:r w:rsidRPr="00EC1862">
        <w:rPr>
          <w:sz w:val="24"/>
          <w:szCs w:val="24"/>
        </w:rPr>
        <w:t>.</w:t>
      </w:r>
      <w:r w:rsidRPr="00EC1862">
        <w:rPr>
          <w:sz w:val="24"/>
          <w:szCs w:val="24"/>
        </w:rPr>
        <w:tab/>
        <w:t xml:space="preserve">Elektroninės sąskaitos teikiamos per sistemą „E. sąskaita“ adresu </w:t>
      </w:r>
      <w:hyperlink r:id="rId29" w:history="1">
        <w:r w:rsidRPr="00FE465D">
          <w:rPr>
            <w:rStyle w:val="Hipersaitas"/>
            <w:sz w:val="24"/>
            <w:szCs w:val="24"/>
            <w:lang w:val="en-US"/>
          </w:rPr>
          <w:t>https://www.esaskaita.eu/</w:t>
        </w:r>
      </w:hyperlink>
      <w:r w:rsidRPr="00EC1862">
        <w:rPr>
          <w:sz w:val="24"/>
          <w:szCs w:val="24"/>
          <w:lang w:val="en-US"/>
        </w:rPr>
        <w:t xml:space="preserve">. </w:t>
      </w:r>
      <w:r w:rsidRPr="00EC1862">
        <w:rPr>
          <w:sz w:val="24"/>
          <w:szCs w:val="24"/>
        </w:rPr>
        <w:t xml:space="preserve">Jei </w:t>
      </w:r>
      <w:r>
        <w:rPr>
          <w:sz w:val="24"/>
          <w:szCs w:val="24"/>
        </w:rPr>
        <w:t>Tiekėjas</w:t>
      </w:r>
      <w:r w:rsidRPr="00EC1862">
        <w:rPr>
          <w:sz w:val="24"/>
          <w:szCs w:val="24"/>
        </w:rPr>
        <w:t xml:space="preserve"> pateikia popierinę sąskaitą arba sąskaitą pateikia kitomis priemonėmis, laikoma, kad sąskaita Pirkėjui nepateikta</w:t>
      </w:r>
      <w:r>
        <w:rPr>
          <w:sz w:val="24"/>
          <w:szCs w:val="24"/>
        </w:rPr>
        <w:t>,</w:t>
      </w:r>
      <w:r w:rsidRPr="00EC1862">
        <w:rPr>
          <w:sz w:val="24"/>
          <w:szCs w:val="24"/>
        </w:rPr>
        <w:t xml:space="preserve"> ir Pirkėjas turi teisę tokios sąskaitos neapmokėti.</w:t>
      </w:r>
    </w:p>
    <w:p w14:paraId="7F992CF5" w14:textId="77777777" w:rsidR="00F83CF5" w:rsidRPr="00EC1862" w:rsidRDefault="00F83CF5" w:rsidP="00F83CF5">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54</w:t>
      </w:r>
      <w:r w:rsidRPr="00EC1862">
        <w:rPr>
          <w:sz w:val="24"/>
          <w:szCs w:val="24"/>
        </w:rPr>
        <w:t>.</w:t>
      </w:r>
      <w:r w:rsidRPr="00EC1862">
        <w:rPr>
          <w:sz w:val="24"/>
          <w:szCs w:val="24"/>
        </w:rPr>
        <w:tab/>
        <w:t>Elektroninė sąskaita rengiama vadovaujantis Lietuvos Respublikos pridėtinės vertės mokesčio įstatymo nuostatomis.</w:t>
      </w:r>
    </w:p>
    <w:p w14:paraId="325E9ED4" w14:textId="77777777" w:rsidR="00F83CF5" w:rsidRPr="00EC1862" w:rsidRDefault="00F83CF5" w:rsidP="00F83CF5">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55</w:t>
      </w:r>
      <w:r w:rsidRPr="00EC1862">
        <w:rPr>
          <w:sz w:val="24"/>
          <w:szCs w:val="24"/>
        </w:rPr>
        <w:t>.</w:t>
      </w:r>
      <w:r w:rsidRPr="00EC1862">
        <w:rPr>
          <w:sz w:val="24"/>
          <w:szCs w:val="24"/>
        </w:rPr>
        <w:tab/>
        <w:t xml:space="preserve">Mokėtinos lėšos pervedamos į </w:t>
      </w:r>
      <w:r>
        <w:rPr>
          <w:sz w:val="24"/>
          <w:szCs w:val="24"/>
        </w:rPr>
        <w:t>Tiekėjo</w:t>
      </w:r>
      <w:r w:rsidRPr="00EC1862">
        <w:rPr>
          <w:sz w:val="24"/>
          <w:szCs w:val="24"/>
        </w:rPr>
        <w:t xml:space="preserve"> nurodytą sąskaitą ne vėliau kaip per nustatytą terminą nuo tos dienos, kai Pirkėjas gavo visus reikalavimus atitinkančius dokumentus. Sumokėjimo diena – tai diena, kai lėšos pervedamos iš Pirkėjo sąskaitos.</w:t>
      </w:r>
    </w:p>
    <w:p w14:paraId="72FFED2D" w14:textId="77777777" w:rsidR="00F83CF5" w:rsidRPr="00EC1862" w:rsidRDefault="00F83CF5" w:rsidP="00F83CF5">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56</w:t>
      </w:r>
      <w:r w:rsidRPr="00EC1862">
        <w:rPr>
          <w:sz w:val="24"/>
          <w:szCs w:val="24"/>
        </w:rPr>
        <w:t>.</w:t>
      </w:r>
      <w:r w:rsidRPr="00EC1862">
        <w:rPr>
          <w:sz w:val="24"/>
          <w:szCs w:val="24"/>
        </w:rPr>
        <w:tab/>
        <w:t xml:space="preserve">Be pateisinamų priežasčių Pirkėjui nesumokėjus iki Sutartyje nustatyto termino, </w:t>
      </w:r>
      <w:r>
        <w:rPr>
          <w:sz w:val="24"/>
          <w:szCs w:val="24"/>
        </w:rPr>
        <w:t>Tiekėjas gali pareikalauti sumokėti 0,03</w:t>
      </w:r>
      <w:r w:rsidRPr="00EC1862">
        <w:rPr>
          <w:sz w:val="24"/>
          <w:szCs w:val="24"/>
        </w:rPr>
        <w:t xml:space="preserve"> procento vėluojamos sumokėti sumos dydžio delspinigius už kiekvieną uždelstą dieną. Delspinigiai skaičiuojami nuo mokėjimo termino pasibaigimo dienos (ši diena neįskaitoma) iki dienos, kurią lėšos nurašomos nuo Pirkėjo sąskaitos (ši diena neįskaitoma).</w:t>
      </w:r>
    </w:p>
    <w:p w14:paraId="5F3AC019" w14:textId="77777777" w:rsidR="00F83CF5" w:rsidRPr="00EC1862" w:rsidRDefault="00F83CF5" w:rsidP="00F83CF5">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57</w:t>
      </w:r>
      <w:r w:rsidRPr="00EC1862">
        <w:rPr>
          <w:sz w:val="24"/>
          <w:szCs w:val="24"/>
        </w:rPr>
        <w:t>.</w:t>
      </w:r>
      <w:r w:rsidRPr="00EC1862">
        <w:rPr>
          <w:sz w:val="24"/>
          <w:szCs w:val="24"/>
        </w:rPr>
        <w:tab/>
        <w:t xml:space="preserve">Jei ne dėl </w:t>
      </w:r>
      <w:r>
        <w:rPr>
          <w:sz w:val="24"/>
          <w:szCs w:val="24"/>
        </w:rPr>
        <w:t>Tiekėjo</w:t>
      </w:r>
      <w:r w:rsidRPr="00EC1862">
        <w:rPr>
          <w:sz w:val="24"/>
          <w:szCs w:val="24"/>
        </w:rPr>
        <w:t xml:space="preserve"> kaltės vėluojama sumokėti daugiau nei 90 (devyniasdešimt) kalendorinių dienų nuo Sutartyje nurodyto sumokėjimo termino pabaigos, </w:t>
      </w:r>
      <w:r>
        <w:rPr>
          <w:sz w:val="24"/>
          <w:szCs w:val="24"/>
        </w:rPr>
        <w:t>Tiekėjas</w:t>
      </w:r>
      <w:r w:rsidRPr="00EC1862">
        <w:rPr>
          <w:sz w:val="24"/>
          <w:szCs w:val="24"/>
        </w:rPr>
        <w:t xml:space="preserve"> turi teisę nutraukti Sutartį Sutartyje nustatyta tvarka.</w:t>
      </w:r>
    </w:p>
    <w:p w14:paraId="6BE85685" w14:textId="77777777" w:rsidR="00F83CF5" w:rsidRPr="00EC1862" w:rsidRDefault="00F83CF5" w:rsidP="00F83CF5">
      <w:pPr>
        <w:pStyle w:val="Pagrindinistekstas2"/>
        <w:widowControl w:val="0"/>
        <w:shd w:val="clear" w:color="auto" w:fill="auto"/>
        <w:tabs>
          <w:tab w:val="left" w:pos="654"/>
          <w:tab w:val="left" w:pos="1560"/>
        </w:tabs>
        <w:suppressAutoHyphens/>
        <w:spacing w:before="0" w:after="0" w:line="240" w:lineRule="auto"/>
        <w:ind w:firstLine="1134"/>
        <w:jc w:val="both"/>
        <w:rPr>
          <w:sz w:val="24"/>
          <w:szCs w:val="24"/>
        </w:rPr>
      </w:pPr>
      <w:r>
        <w:rPr>
          <w:sz w:val="24"/>
          <w:szCs w:val="24"/>
        </w:rPr>
        <w:t>58</w:t>
      </w:r>
      <w:r w:rsidRPr="00EC1862">
        <w:rPr>
          <w:sz w:val="24"/>
          <w:szCs w:val="24"/>
        </w:rPr>
        <w:t>.</w:t>
      </w:r>
      <w:r w:rsidRPr="00EC1862">
        <w:rPr>
          <w:sz w:val="24"/>
          <w:szCs w:val="24"/>
        </w:rPr>
        <w:tab/>
        <w:t xml:space="preserve">Jei Pirkėjas </w:t>
      </w:r>
      <w:r>
        <w:rPr>
          <w:sz w:val="24"/>
          <w:szCs w:val="24"/>
        </w:rPr>
        <w:t>Tiekėjui</w:t>
      </w:r>
      <w:r w:rsidRPr="00EC1862">
        <w:rPr>
          <w:sz w:val="24"/>
          <w:szCs w:val="24"/>
        </w:rPr>
        <w:t xml:space="preserve"> sumokėjo daugiau nei jam priklauso pagal Sutartį, </w:t>
      </w:r>
      <w:r>
        <w:rPr>
          <w:sz w:val="24"/>
          <w:szCs w:val="24"/>
        </w:rPr>
        <w:t>Tiekėjas</w:t>
      </w:r>
      <w:r w:rsidRPr="00EC1862">
        <w:rPr>
          <w:sz w:val="24"/>
          <w:szCs w:val="24"/>
        </w:rPr>
        <w:t xml:space="preserve"> permokėtą sumą</w:t>
      </w:r>
      <w:r>
        <w:rPr>
          <w:sz w:val="24"/>
          <w:szCs w:val="24"/>
        </w:rPr>
        <w:t xml:space="preserve"> privalo grąžinti Pirkėjui per 30</w:t>
      </w:r>
      <w:r w:rsidRPr="00EC1862">
        <w:rPr>
          <w:sz w:val="24"/>
          <w:szCs w:val="24"/>
        </w:rPr>
        <w:t xml:space="preserve"> (</w:t>
      </w:r>
      <w:r>
        <w:rPr>
          <w:sz w:val="24"/>
          <w:szCs w:val="24"/>
        </w:rPr>
        <w:t>trisdešimt</w:t>
      </w:r>
      <w:r w:rsidRPr="00EC1862">
        <w:rPr>
          <w:sz w:val="24"/>
          <w:szCs w:val="24"/>
        </w:rPr>
        <w:t>) ka</w:t>
      </w:r>
      <w:r>
        <w:rPr>
          <w:sz w:val="24"/>
          <w:szCs w:val="24"/>
        </w:rPr>
        <w:t>lendorinių dienų</w:t>
      </w:r>
      <w:r w:rsidRPr="00EC1862">
        <w:rPr>
          <w:sz w:val="24"/>
          <w:szCs w:val="24"/>
        </w:rPr>
        <w:t xml:space="preserve"> nuo reikalavimo grąžinti permoką gavimo.</w:t>
      </w:r>
    </w:p>
    <w:p w14:paraId="4B4C2B8B" w14:textId="77777777" w:rsidR="00F83CF5" w:rsidRPr="00EC1862" w:rsidRDefault="00F83CF5" w:rsidP="00F83CF5">
      <w:pPr>
        <w:pStyle w:val="Pagrindinistekstas2"/>
        <w:widowControl w:val="0"/>
        <w:shd w:val="clear" w:color="auto" w:fill="auto"/>
        <w:tabs>
          <w:tab w:val="left" w:pos="658"/>
          <w:tab w:val="left" w:pos="1560"/>
        </w:tabs>
        <w:suppressAutoHyphens/>
        <w:spacing w:before="0" w:after="0" w:line="240" w:lineRule="auto"/>
        <w:ind w:firstLine="1134"/>
        <w:jc w:val="both"/>
        <w:rPr>
          <w:sz w:val="24"/>
          <w:szCs w:val="24"/>
        </w:rPr>
      </w:pPr>
      <w:r>
        <w:rPr>
          <w:sz w:val="24"/>
          <w:szCs w:val="24"/>
        </w:rPr>
        <w:t>59</w:t>
      </w:r>
      <w:r w:rsidRPr="00EC1862">
        <w:rPr>
          <w:sz w:val="24"/>
          <w:szCs w:val="24"/>
        </w:rPr>
        <w:t>.</w:t>
      </w:r>
      <w:r w:rsidRPr="00EC1862">
        <w:rPr>
          <w:sz w:val="24"/>
          <w:szCs w:val="24"/>
        </w:rPr>
        <w:tab/>
        <w:t xml:space="preserve">Pirkėjui grąžintinos sumos gali būti išskaičiuojamos iš bet kokių mokėjimų, kuriuos Pirkėjas turi sumokėti </w:t>
      </w:r>
      <w:r>
        <w:rPr>
          <w:sz w:val="24"/>
          <w:szCs w:val="24"/>
        </w:rPr>
        <w:t>Tiekėjui</w:t>
      </w:r>
      <w:r w:rsidRPr="00EC1862">
        <w:rPr>
          <w:sz w:val="24"/>
          <w:szCs w:val="24"/>
        </w:rPr>
        <w:t xml:space="preserve">. Šiuo atveju </w:t>
      </w:r>
      <w:r>
        <w:rPr>
          <w:sz w:val="24"/>
          <w:szCs w:val="24"/>
        </w:rPr>
        <w:t>Tiekėjas</w:t>
      </w:r>
      <w:r w:rsidRPr="00EC1862">
        <w:rPr>
          <w:sz w:val="24"/>
          <w:szCs w:val="24"/>
        </w:rPr>
        <w:t xml:space="preserve"> ir Pirkėjas gali pasinaudoti savo teise susitarti dėl grąžinimo dalimis.</w:t>
      </w:r>
    </w:p>
    <w:p w14:paraId="442F5DD2"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82F1176"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w:t>
      </w:r>
      <w:r w:rsidRPr="00EC1862">
        <w:rPr>
          <w:b/>
          <w:sz w:val="24"/>
          <w:szCs w:val="24"/>
        </w:rPr>
        <w:t xml:space="preserve"> SKYRIUS</w:t>
      </w:r>
    </w:p>
    <w:p w14:paraId="70BDC35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VYKDYMAS</w:t>
      </w:r>
    </w:p>
    <w:p w14:paraId="3AFBDAE4"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B092116"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60</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(jei Sutarties ir jos priedų sąlygose nenustatyta kitaip) nuo reikalavimo gavimo dienos turi surengti įvadinį susirinkimą, kuriame aptariami organizaciniai Sutarties vykdymo klausimai.</w:t>
      </w:r>
    </w:p>
    <w:p w14:paraId="5847350A" w14:textId="77777777" w:rsidR="00F83CF5" w:rsidRPr="00EC1862" w:rsidRDefault="00F83CF5" w:rsidP="00F83CF5">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61</w:t>
      </w:r>
      <w:r w:rsidRPr="00EC1862">
        <w:rPr>
          <w:sz w:val="24"/>
          <w:szCs w:val="24"/>
        </w:rPr>
        <w:t>.</w:t>
      </w:r>
      <w:r w:rsidRPr="00EC1862">
        <w:rPr>
          <w:sz w:val="24"/>
          <w:szCs w:val="24"/>
        </w:rPr>
        <w:tab/>
      </w:r>
      <w:r>
        <w:rPr>
          <w:sz w:val="24"/>
          <w:szCs w:val="24"/>
        </w:rPr>
        <w:t>Tiekėjas</w:t>
      </w:r>
      <w:r w:rsidRPr="00EC1862">
        <w:rPr>
          <w:sz w:val="24"/>
          <w:szCs w:val="24"/>
        </w:rPr>
        <w:t xml:space="preserve"> gali paprašyti pratęsti sutartinių įsipareigojimų įvykdymo terminą, jei atsiranda priežasčių, dėl kurių Sutarties įvykdymas laiku tampa neįmanomas:</w:t>
      </w:r>
    </w:p>
    <w:p w14:paraId="3ECA97C6" w14:textId="77777777" w:rsidR="00F83CF5" w:rsidRPr="00EC1862" w:rsidRDefault="00F83CF5" w:rsidP="00F83CF5">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.1.</w:t>
      </w:r>
      <w:r w:rsidRPr="00EC1862">
        <w:rPr>
          <w:sz w:val="24"/>
          <w:szCs w:val="24"/>
        </w:rPr>
        <w:tab/>
        <w:t>kai Pirkėjas nevykdo savo įsipareigojimų pagal Sutartį;</w:t>
      </w:r>
    </w:p>
    <w:p w14:paraId="7D2D6A48" w14:textId="77777777" w:rsidR="00F83CF5" w:rsidRPr="00EC1862" w:rsidRDefault="00F83CF5" w:rsidP="00F83CF5">
      <w:pPr>
        <w:pStyle w:val="Pagrindinistekstas2"/>
        <w:widowControl w:val="0"/>
        <w:shd w:val="clear" w:color="auto" w:fill="auto"/>
        <w:tabs>
          <w:tab w:val="left" w:pos="1254"/>
          <w:tab w:val="left" w:pos="1701"/>
        </w:tabs>
        <w:suppressAutoHyphens/>
        <w:spacing w:before="0" w:after="0" w:line="240" w:lineRule="auto"/>
        <w:ind w:firstLine="1134"/>
        <w:jc w:val="left"/>
        <w:rPr>
          <w:sz w:val="24"/>
          <w:szCs w:val="24"/>
        </w:rPr>
      </w:pPr>
      <w:r>
        <w:rPr>
          <w:sz w:val="24"/>
          <w:szCs w:val="24"/>
        </w:rPr>
        <w:t>61</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Sutartis yra sustabdyta;</w:t>
      </w:r>
    </w:p>
    <w:p w14:paraId="525346D0" w14:textId="77777777" w:rsidR="00F83CF5" w:rsidRPr="00EC1862" w:rsidRDefault="00F83CF5" w:rsidP="00F83CF5">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.3.</w:t>
      </w:r>
      <w:r w:rsidRPr="00EC1862">
        <w:rPr>
          <w:sz w:val="24"/>
          <w:szCs w:val="24"/>
        </w:rPr>
        <w:tab/>
        <w:t>dėl nenugalimos jėgos (force majeure) aplinkybių;</w:t>
      </w:r>
    </w:p>
    <w:p w14:paraId="5FD080BD" w14:textId="77777777" w:rsidR="00F83CF5" w:rsidRPr="00EC1862" w:rsidRDefault="00F83CF5" w:rsidP="00F83CF5">
      <w:pPr>
        <w:pStyle w:val="Pagrindinistekstas2"/>
        <w:widowControl w:val="0"/>
        <w:shd w:val="clear" w:color="auto" w:fill="auto"/>
        <w:tabs>
          <w:tab w:val="left" w:pos="1264"/>
          <w:tab w:val="left" w:pos="1701"/>
        </w:tabs>
        <w:suppressAutoHyphens/>
        <w:spacing w:before="0" w:after="0" w:line="240" w:lineRule="auto"/>
        <w:ind w:firstLine="1134"/>
        <w:jc w:val="left"/>
        <w:rPr>
          <w:sz w:val="24"/>
          <w:szCs w:val="24"/>
        </w:rPr>
      </w:pPr>
      <w:r>
        <w:rPr>
          <w:sz w:val="24"/>
          <w:szCs w:val="24"/>
        </w:rPr>
        <w:t>61</w:t>
      </w:r>
      <w:r w:rsidRPr="00EC1862">
        <w:rPr>
          <w:sz w:val="24"/>
          <w:szCs w:val="24"/>
        </w:rPr>
        <w:t>.4.</w:t>
      </w:r>
      <w:r w:rsidRPr="00EC1862">
        <w:rPr>
          <w:sz w:val="24"/>
          <w:szCs w:val="24"/>
        </w:rPr>
        <w:tab/>
        <w:t xml:space="preserve">dėl kitų priežasčių, kurios atsirado ne dėl </w:t>
      </w:r>
      <w:r>
        <w:rPr>
          <w:sz w:val="24"/>
          <w:szCs w:val="24"/>
        </w:rPr>
        <w:t>Tiekėjo</w:t>
      </w:r>
      <w:r w:rsidRPr="00EC1862">
        <w:rPr>
          <w:sz w:val="24"/>
          <w:szCs w:val="24"/>
        </w:rPr>
        <w:t xml:space="preserve"> kaltės.</w:t>
      </w:r>
    </w:p>
    <w:p w14:paraId="5CE7B112"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62</w:t>
      </w:r>
      <w:r w:rsidRPr="00EC1862">
        <w:rPr>
          <w:sz w:val="24"/>
          <w:szCs w:val="24"/>
        </w:rPr>
        <w:t>.</w:t>
      </w:r>
      <w:r w:rsidRPr="00EC1862">
        <w:rPr>
          <w:sz w:val="24"/>
          <w:szCs w:val="24"/>
        </w:rPr>
        <w:tab/>
        <w:t xml:space="preserve">Jei atsirado priežasčių, dėl kurių Sutarties įvykdymas laiku tampa neįmanomas, </w:t>
      </w:r>
      <w:r>
        <w:rPr>
          <w:sz w:val="24"/>
          <w:szCs w:val="24"/>
        </w:rPr>
        <w:t>Tiekėjas</w:t>
      </w:r>
      <w:r w:rsidRPr="00EC1862">
        <w:rPr>
          <w:sz w:val="24"/>
          <w:szCs w:val="24"/>
        </w:rPr>
        <w:t xml:space="preserve"> nedelsdamas kreipiasi į Pirkėją, pateikdamas motyvuotą prašymą dėl nustatyto termino pratęsimo.</w:t>
      </w:r>
    </w:p>
    <w:p w14:paraId="3F80D449" w14:textId="77777777" w:rsidR="00F83CF5" w:rsidRPr="00EC1862" w:rsidRDefault="00F83CF5" w:rsidP="00F83CF5">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63</w:t>
      </w:r>
      <w:r w:rsidRPr="00EC1862">
        <w:rPr>
          <w:sz w:val="24"/>
          <w:szCs w:val="24"/>
        </w:rPr>
        <w:t>.</w:t>
      </w:r>
      <w:r w:rsidRPr="00EC1862">
        <w:rPr>
          <w:sz w:val="24"/>
          <w:szCs w:val="24"/>
        </w:rPr>
        <w:tab/>
        <w:t xml:space="preserve">Pirkėjas raštu išreiškia sutikimą pratęsti sutartinių įsipareigojimų įvykdymo terminą arba informuoja </w:t>
      </w:r>
      <w:r>
        <w:rPr>
          <w:sz w:val="24"/>
          <w:szCs w:val="24"/>
        </w:rPr>
        <w:t>Tiekėją</w:t>
      </w:r>
      <w:r w:rsidRPr="00EC1862">
        <w:rPr>
          <w:sz w:val="24"/>
          <w:szCs w:val="24"/>
        </w:rPr>
        <w:t>, kad šis terminas nebus pratęstas.</w:t>
      </w:r>
    </w:p>
    <w:p w14:paraId="4C5CB8B4"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64</w:t>
      </w:r>
      <w:r w:rsidRPr="00EC1862">
        <w:rPr>
          <w:sz w:val="24"/>
          <w:szCs w:val="24"/>
        </w:rPr>
        <w:t>.</w:t>
      </w:r>
      <w:r w:rsidRPr="00EC1862">
        <w:rPr>
          <w:sz w:val="24"/>
          <w:szCs w:val="24"/>
        </w:rPr>
        <w:tab/>
        <w:t xml:space="preserve">Pirkėjas, esant svarbioms aplinkybėms, turi teisę pareikalauti sustabdyti Sutarties vykdymą ir / ar atidėti bet kokių Sutartyje numatytų įsipareigojimų įvykdymą, įskaitant </w:t>
      </w:r>
      <w:r>
        <w:rPr>
          <w:sz w:val="24"/>
          <w:szCs w:val="24"/>
        </w:rPr>
        <w:t>paslaugų tiekimo</w:t>
      </w:r>
      <w:r w:rsidRPr="00EC1862">
        <w:rPr>
          <w:sz w:val="24"/>
          <w:szCs w:val="24"/>
        </w:rPr>
        <w:t xml:space="preserve"> ar bet kurio </w:t>
      </w:r>
      <w:r>
        <w:rPr>
          <w:sz w:val="24"/>
          <w:szCs w:val="24"/>
        </w:rPr>
        <w:t>jo</w:t>
      </w:r>
      <w:r w:rsidRPr="00EC1862">
        <w:rPr>
          <w:sz w:val="24"/>
          <w:szCs w:val="24"/>
        </w:rPr>
        <w:t xml:space="preserve"> etapo atlikimą.</w:t>
      </w:r>
    </w:p>
    <w:p w14:paraId="1C26B679"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65</w:t>
      </w:r>
      <w:r w:rsidRPr="00EC1862">
        <w:rPr>
          <w:sz w:val="24"/>
          <w:szCs w:val="24"/>
        </w:rPr>
        <w:t>.</w:t>
      </w:r>
      <w:r w:rsidRPr="00EC1862">
        <w:rPr>
          <w:sz w:val="24"/>
          <w:szCs w:val="24"/>
        </w:rPr>
        <w:tab/>
        <w:t>Svarbiomis aplinkybėmis visais atvejais gali būti laikoma:</w:t>
      </w:r>
    </w:p>
    <w:p w14:paraId="1432F4B6"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.1</w:t>
      </w:r>
      <w:r w:rsidR="002F362D">
        <w:rPr>
          <w:sz w:val="24"/>
          <w:szCs w:val="24"/>
        </w:rPr>
        <w:t>.</w:t>
      </w:r>
      <w:r w:rsidRPr="00EC1862">
        <w:rPr>
          <w:sz w:val="24"/>
          <w:szCs w:val="24"/>
        </w:rPr>
        <w:tab/>
        <w:t>teisinio reglamentavimo pasikeitimas ir / ar valstybės lygmens sprendimai, turintys įtakos tinkamam Sutarties vykdymui (pvz., karantino, nepaprastosios padėties ar kt. paskelbimo atvejai);</w:t>
      </w:r>
    </w:p>
    <w:p w14:paraId="01E298CD"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.2.</w:t>
      </w:r>
      <w:r w:rsidRPr="00EC1862">
        <w:rPr>
          <w:sz w:val="24"/>
          <w:szCs w:val="24"/>
        </w:rPr>
        <w:tab/>
        <w:t xml:space="preserve">Sutarties vykdymui įtaką turinčių trečiųjų šalių, nepriklausančių nuo </w:t>
      </w:r>
      <w:r>
        <w:rPr>
          <w:sz w:val="24"/>
          <w:szCs w:val="24"/>
        </w:rPr>
        <w:t>Tiekėjo</w:t>
      </w:r>
      <w:r w:rsidRPr="00EC1862">
        <w:rPr>
          <w:sz w:val="24"/>
          <w:szCs w:val="24"/>
        </w:rPr>
        <w:t xml:space="preserve"> ir / ar Pirkėjo valios, sprendimai, veikimas ir / ar neveikimas;</w:t>
      </w:r>
    </w:p>
    <w:p w14:paraId="6D0CAA2A"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65</w:t>
      </w:r>
      <w:r w:rsidRPr="00EC1862">
        <w:rPr>
          <w:sz w:val="24"/>
          <w:szCs w:val="24"/>
        </w:rPr>
        <w:t>.3.</w:t>
      </w:r>
      <w:r w:rsidRPr="00EC1862">
        <w:rPr>
          <w:sz w:val="24"/>
          <w:szCs w:val="24"/>
        </w:rPr>
        <w:tab/>
        <w:t>kitos objektyvios, abiejų Sutarties šalių vienodai pripažįstamos aplinkybės, kurios nepriklauso nuo Sutarties šalių valios ir, kurioms esant, tinkamas Sutarties vykdymas nėra įmanomas.</w:t>
      </w:r>
    </w:p>
    <w:p w14:paraId="19E90838" w14:textId="77777777" w:rsidR="00F83CF5" w:rsidRPr="00EC1862" w:rsidRDefault="00F83CF5" w:rsidP="00F83CF5">
      <w:pPr>
        <w:pStyle w:val="Pagrindinistekstas2"/>
        <w:widowControl w:val="0"/>
        <w:shd w:val="clear" w:color="auto" w:fill="auto"/>
        <w:tabs>
          <w:tab w:val="left" w:pos="1701"/>
        </w:tabs>
        <w:suppressAutoHyphens/>
        <w:spacing w:before="0" w:after="0" w:line="240" w:lineRule="auto"/>
        <w:ind w:firstLine="1134"/>
        <w:jc w:val="both"/>
        <w:rPr>
          <w:sz w:val="24"/>
          <w:szCs w:val="24"/>
        </w:rPr>
      </w:pPr>
      <w:r>
        <w:rPr>
          <w:sz w:val="24"/>
          <w:szCs w:val="24"/>
        </w:rPr>
        <w:t>66</w:t>
      </w:r>
      <w:r w:rsidRPr="00EC1862">
        <w:rPr>
          <w:sz w:val="24"/>
          <w:szCs w:val="24"/>
        </w:rPr>
        <w:t>.</w:t>
      </w:r>
      <w:r w:rsidRPr="00EC1862">
        <w:rPr>
          <w:sz w:val="24"/>
          <w:szCs w:val="24"/>
        </w:rPr>
        <w:tab/>
      </w:r>
      <w:r>
        <w:rPr>
          <w:sz w:val="24"/>
          <w:szCs w:val="24"/>
        </w:rPr>
        <w:t>Tiekėjas</w:t>
      </w:r>
      <w:r w:rsidRPr="00EC1862">
        <w:rPr>
          <w:sz w:val="24"/>
          <w:szCs w:val="24"/>
        </w:rPr>
        <w:t xml:space="preserve"> gali reikalauti atlyginti jo nuostolius, patirtus dėl Pirkėjo inicijuoto Sutarties sustabdymo, išskyrus, jei sustabdymas:</w:t>
      </w:r>
    </w:p>
    <w:p w14:paraId="1BED1999" w14:textId="77777777" w:rsidR="00F83CF5" w:rsidRPr="00EC1862" w:rsidRDefault="00F83CF5" w:rsidP="00F83CF5">
      <w:pPr>
        <w:pStyle w:val="Pagrindinistekstas2"/>
        <w:widowControl w:val="0"/>
        <w:shd w:val="clear" w:color="auto" w:fill="auto"/>
        <w:tabs>
          <w:tab w:val="left" w:pos="1234"/>
          <w:tab w:val="left" w:pos="1701"/>
        </w:tabs>
        <w:suppressAutoHyphens/>
        <w:spacing w:before="0" w:after="0" w:line="240" w:lineRule="auto"/>
        <w:ind w:firstLine="1134"/>
        <w:jc w:val="left"/>
        <w:rPr>
          <w:sz w:val="24"/>
          <w:szCs w:val="24"/>
        </w:rPr>
      </w:pPr>
      <w:r>
        <w:rPr>
          <w:sz w:val="24"/>
          <w:szCs w:val="24"/>
        </w:rPr>
        <w:t>66</w:t>
      </w:r>
      <w:r w:rsidRPr="00EC1862">
        <w:rPr>
          <w:sz w:val="24"/>
          <w:szCs w:val="24"/>
        </w:rPr>
        <w:t>.1.</w:t>
      </w:r>
      <w:r w:rsidRPr="00EC1862">
        <w:rPr>
          <w:sz w:val="24"/>
          <w:szCs w:val="24"/>
        </w:rPr>
        <w:tab/>
        <w:t xml:space="preserve">būtinas dėl kurios nors </w:t>
      </w:r>
      <w:r>
        <w:rPr>
          <w:sz w:val="24"/>
          <w:szCs w:val="24"/>
        </w:rPr>
        <w:t>Tiekėjo</w:t>
      </w:r>
      <w:r w:rsidRPr="00EC1862">
        <w:rPr>
          <w:sz w:val="24"/>
          <w:szCs w:val="24"/>
        </w:rPr>
        <w:t xml:space="preserve"> prievolės nevykdymo;</w:t>
      </w:r>
    </w:p>
    <w:p w14:paraId="71FBC078" w14:textId="77777777" w:rsidR="00F83CF5" w:rsidRPr="00EC1862" w:rsidRDefault="00F83CF5" w:rsidP="00F83CF5">
      <w:pPr>
        <w:pStyle w:val="Pagrindinistekstas2"/>
        <w:widowControl w:val="0"/>
        <w:shd w:val="clear" w:color="auto" w:fill="auto"/>
        <w:tabs>
          <w:tab w:val="left" w:pos="1287"/>
          <w:tab w:val="left" w:pos="1701"/>
        </w:tabs>
        <w:suppressAutoHyphens/>
        <w:spacing w:before="0" w:after="0" w:line="240" w:lineRule="auto"/>
        <w:ind w:firstLine="1134"/>
        <w:jc w:val="both"/>
        <w:rPr>
          <w:sz w:val="24"/>
          <w:szCs w:val="24"/>
        </w:rPr>
      </w:pPr>
      <w:r>
        <w:rPr>
          <w:sz w:val="24"/>
          <w:szCs w:val="24"/>
        </w:rPr>
        <w:t>66</w:t>
      </w:r>
      <w:r w:rsidRPr="00EC1862">
        <w:rPr>
          <w:sz w:val="24"/>
          <w:szCs w:val="24"/>
        </w:rPr>
        <w:t>.2.</w:t>
      </w:r>
      <w:r w:rsidRPr="00EC1862">
        <w:rPr>
          <w:sz w:val="24"/>
          <w:szCs w:val="24"/>
        </w:rPr>
        <w:tab/>
        <w:t>būtinas dėl svarbių aplinkybių, saugumo ar tinkamo Sutarties ar bet kurios jos dalies vykdymo, jei tik ši būtinybė neatsiranda dėl Pirkėjo veiksmų ar neveikimo.</w:t>
      </w:r>
    </w:p>
    <w:p w14:paraId="6213BD25" w14:textId="77777777" w:rsidR="00F83CF5" w:rsidRPr="00EC1862" w:rsidRDefault="00F83CF5" w:rsidP="00F83CF5">
      <w:pPr>
        <w:pStyle w:val="Pagrindinistekstas2"/>
        <w:widowControl w:val="0"/>
        <w:shd w:val="clear" w:color="auto" w:fill="auto"/>
        <w:tabs>
          <w:tab w:val="left" w:pos="514"/>
          <w:tab w:val="left" w:pos="1701"/>
        </w:tabs>
        <w:suppressAutoHyphens/>
        <w:spacing w:before="0" w:after="0" w:line="240" w:lineRule="auto"/>
        <w:ind w:firstLine="1134"/>
        <w:jc w:val="both"/>
        <w:rPr>
          <w:sz w:val="24"/>
          <w:szCs w:val="24"/>
        </w:rPr>
      </w:pPr>
      <w:r>
        <w:rPr>
          <w:sz w:val="24"/>
          <w:szCs w:val="24"/>
        </w:rPr>
        <w:t>67</w:t>
      </w:r>
      <w:r w:rsidRPr="00EC1862">
        <w:rPr>
          <w:sz w:val="24"/>
          <w:szCs w:val="24"/>
        </w:rPr>
        <w:t>.</w:t>
      </w:r>
      <w:r w:rsidRPr="00EC1862">
        <w:rPr>
          <w:sz w:val="24"/>
          <w:szCs w:val="24"/>
        </w:rPr>
        <w:tab/>
        <w:t xml:space="preserve">Jei per 30 kalendorinių dienų nuo Pirkėjo reikalavimo sustabdyti Sutartį ir / ar atidėti bet kokių Sutartyje numatytų įsipareigojimų įvykdymą gavimo </w:t>
      </w:r>
      <w:r>
        <w:rPr>
          <w:sz w:val="24"/>
          <w:szCs w:val="24"/>
        </w:rPr>
        <w:t>Tiekėjas</w:t>
      </w:r>
      <w:r w:rsidRPr="00EC1862">
        <w:rPr>
          <w:sz w:val="24"/>
          <w:szCs w:val="24"/>
        </w:rPr>
        <w:t xml:space="preserve"> neįspėja Pirkėjo apie ketinimą pareikalauti dėl Sutarties sustabdymo patirtų nuostolių atlyginimo, jis šios teisės netenka.</w:t>
      </w:r>
    </w:p>
    <w:p w14:paraId="2A4C1088"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68</w:t>
      </w:r>
      <w:r w:rsidRPr="00EC1862">
        <w:rPr>
          <w:sz w:val="24"/>
          <w:szCs w:val="24"/>
        </w:rPr>
        <w:t>.</w:t>
      </w:r>
      <w:r w:rsidRPr="00EC1862">
        <w:rPr>
          <w:sz w:val="24"/>
          <w:szCs w:val="24"/>
        </w:rPr>
        <w:tab/>
      </w:r>
      <w:r>
        <w:rPr>
          <w:sz w:val="24"/>
          <w:szCs w:val="24"/>
        </w:rPr>
        <w:t>Tiekėjo</w:t>
      </w:r>
      <w:r w:rsidRPr="00EC1862">
        <w:rPr>
          <w:sz w:val="24"/>
          <w:szCs w:val="24"/>
        </w:rPr>
        <w:t xml:space="preserve"> reikalavimai atlyginti nuostolius dėl Sutarties sustabdymo turi būti pagrįsti atitinkamais nuostolius patvirtinančiais dokumentais.</w:t>
      </w:r>
    </w:p>
    <w:p w14:paraId="4322EDF3"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69</w:t>
      </w:r>
      <w:r w:rsidRPr="00EC1862">
        <w:rPr>
          <w:sz w:val="24"/>
          <w:szCs w:val="24"/>
        </w:rPr>
        <w:t>.</w:t>
      </w:r>
      <w:r w:rsidRPr="00EC1862">
        <w:rPr>
          <w:sz w:val="24"/>
          <w:szCs w:val="24"/>
        </w:rPr>
        <w:tab/>
      </w:r>
      <w:r w:rsidRPr="00EC1862">
        <w:rPr>
          <w:rFonts w:eastAsia="Arial Unicode MS"/>
          <w:sz w:val="24"/>
          <w:szCs w:val="24"/>
        </w:rPr>
        <w:t>Jeigu Sutartyje numatytų prievolių įvykdymo terminai buvo sustabdyti Sutartyje nustatytais pagrindais, jie atnaujinami pasibaigus sustabdymą lėmusioms aplinkybėms, atsižvelgiant į šalių gebėjimą toliau vykdyti Sutartį ir, jeigu Sutarties vykdymas buvo sustabdytas ilgiau nei 180 kalendorinių dienų – į kitos šalies norą, nepriklausomai nuo vėlavimo, gauti veiklos rezultatus. Atnaujinus Sutarties vykdymą, neįvykdytų prievolių įvykdymo terminai pratęsiami tokiam terminui, kiek buvo likę laiko jiems įvykdyti jų sustabdymo metu.</w:t>
      </w:r>
      <w:r w:rsidRPr="00EC1862">
        <w:rPr>
          <w:sz w:val="24"/>
          <w:szCs w:val="24"/>
        </w:rPr>
        <w:t xml:space="preserve"> Jei Sutarties vykdymas stabdomas daugiau nei 180 kalendorinių dienų, ir tai daroma ne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gali pranešimu Pirkėjui pareikalauti atnaujinti Sutarties vykdymą per 30 kalendorinių dienų arba nutraukti Sutartį.</w:t>
      </w:r>
    </w:p>
    <w:p w14:paraId="2E0F5420" w14:textId="77777777" w:rsidR="00F83CF5" w:rsidRPr="00EC1862" w:rsidRDefault="00F83CF5" w:rsidP="00F83CF5">
      <w:pPr>
        <w:pStyle w:val="Pagrindinistekstas2"/>
        <w:widowControl w:val="0"/>
        <w:shd w:val="clear" w:color="auto" w:fill="auto"/>
        <w:tabs>
          <w:tab w:val="left" w:pos="639"/>
          <w:tab w:val="left" w:pos="1701"/>
        </w:tabs>
        <w:suppressAutoHyphens/>
        <w:spacing w:before="0" w:after="0" w:line="240" w:lineRule="auto"/>
        <w:ind w:firstLine="1134"/>
        <w:jc w:val="both"/>
        <w:rPr>
          <w:sz w:val="24"/>
          <w:szCs w:val="24"/>
        </w:rPr>
      </w:pPr>
      <w:r>
        <w:rPr>
          <w:sz w:val="24"/>
          <w:szCs w:val="24"/>
        </w:rPr>
        <w:t>70</w:t>
      </w:r>
      <w:r w:rsidRPr="00EC1862">
        <w:rPr>
          <w:sz w:val="24"/>
          <w:szCs w:val="24"/>
        </w:rPr>
        <w:t>.</w:t>
      </w:r>
      <w:r w:rsidRPr="00EC1862">
        <w:rPr>
          <w:sz w:val="24"/>
          <w:szCs w:val="24"/>
        </w:rPr>
        <w:tab/>
        <w:t>Įtaręs pažeidimą, Pirkėjas stabdo Sutarties vykdymą. Pažeidimas – Lietuvos Respublikos ir / arba Europos Sąjungos teisės aktų bei Sutarties nuostatų pažeidimas veikimu arba neveikimu. Sutarties vykdymas stabdomas, siekiant atlikti pažeidimo tyrimą. Jei įtarimai nepasitvirtina, Sutartis vėl pradedama vykdyti. Jei pažeidimas nustatytas, Pirkėjas turi teisę nutraukti Sutartį.</w:t>
      </w:r>
    </w:p>
    <w:p w14:paraId="1D1B2918" w14:textId="77777777" w:rsidR="00F83CF5" w:rsidRPr="00EC1862" w:rsidRDefault="00F83CF5" w:rsidP="00F83CF5">
      <w:pPr>
        <w:pStyle w:val="Pagrindinistekstas2"/>
        <w:widowControl w:val="0"/>
        <w:shd w:val="clear" w:color="auto" w:fill="auto"/>
        <w:tabs>
          <w:tab w:val="left" w:pos="639"/>
        </w:tabs>
        <w:suppressAutoHyphens/>
        <w:spacing w:before="0" w:after="0" w:line="240" w:lineRule="auto"/>
        <w:ind w:firstLine="0"/>
        <w:rPr>
          <w:sz w:val="24"/>
          <w:szCs w:val="24"/>
        </w:rPr>
      </w:pPr>
    </w:p>
    <w:p w14:paraId="36042C8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XI</w:t>
      </w:r>
      <w:r w:rsidRPr="00EC1862">
        <w:rPr>
          <w:b/>
          <w:sz w:val="24"/>
          <w:szCs w:val="24"/>
        </w:rPr>
        <w:t xml:space="preserve"> SKYRIUS</w:t>
      </w:r>
    </w:p>
    <w:p w14:paraId="592DE4D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PRIEVOLIŲ ĮVYKDYMO UŽTIKRINIMAS IR DELSPINIGIŲ APSKAIČIAVIMAS</w:t>
      </w:r>
    </w:p>
    <w:p w14:paraId="50B171E9" w14:textId="77777777" w:rsidR="00F83CF5" w:rsidRPr="00EC1862" w:rsidRDefault="00F83CF5" w:rsidP="00F83CF5">
      <w:pPr>
        <w:pStyle w:val="Temosantrat30"/>
        <w:widowControl w:val="0"/>
        <w:shd w:val="clear" w:color="auto" w:fill="auto"/>
        <w:suppressAutoHyphens/>
        <w:spacing w:before="0" w:line="240" w:lineRule="auto"/>
        <w:jc w:val="left"/>
        <w:rPr>
          <w:b/>
          <w:sz w:val="24"/>
          <w:szCs w:val="24"/>
        </w:rPr>
      </w:pPr>
    </w:p>
    <w:p w14:paraId="426BD501"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71</w:t>
      </w:r>
      <w:r w:rsidRPr="00EC1862">
        <w:rPr>
          <w:sz w:val="24"/>
          <w:szCs w:val="24"/>
        </w:rPr>
        <w:t>.</w:t>
      </w:r>
      <w:r w:rsidRPr="00EC1862">
        <w:rPr>
          <w:sz w:val="24"/>
          <w:szCs w:val="24"/>
        </w:rPr>
        <w:tab/>
      </w:r>
      <w:r>
        <w:rPr>
          <w:sz w:val="24"/>
          <w:szCs w:val="24"/>
        </w:rPr>
        <w:t>Tiekėjas</w:t>
      </w:r>
      <w:r w:rsidRPr="00EC1862">
        <w:rPr>
          <w:sz w:val="24"/>
          <w:szCs w:val="24"/>
        </w:rPr>
        <w:t xml:space="preserve"> viso Sutarties galiojimo metu privalo užtikrinti sutartinių prievolių įvykdymą.</w:t>
      </w:r>
    </w:p>
    <w:p w14:paraId="3DD76DA4" w14:textId="77777777" w:rsidR="00F83CF5" w:rsidRPr="00EC1862" w:rsidRDefault="00F83CF5" w:rsidP="00F83CF5">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72</w:t>
      </w:r>
      <w:r w:rsidRPr="00EC1862">
        <w:rPr>
          <w:sz w:val="24"/>
          <w:szCs w:val="24"/>
        </w:rPr>
        <w:t>.</w:t>
      </w:r>
      <w:r w:rsidRPr="00EC1862">
        <w:rPr>
          <w:sz w:val="24"/>
          <w:szCs w:val="24"/>
        </w:rPr>
        <w:tab/>
        <w:t xml:space="preserve">Jeigu </w:t>
      </w:r>
      <w:r>
        <w:rPr>
          <w:sz w:val="24"/>
          <w:szCs w:val="24"/>
        </w:rPr>
        <w:t>Tiekėjas</w:t>
      </w:r>
      <w:r w:rsidRPr="00EC1862">
        <w:rPr>
          <w:sz w:val="24"/>
          <w:szCs w:val="24"/>
        </w:rPr>
        <w:t xml:space="preserve"> Sutarties įvykdymo užtikrinimui pateikia laidavimo raštą, kartu turi būti pateiktas laidavimo draudimo liudijimas (polisas) su nuoroda į taisykles, kurių pagrindu buvo nustatytos draudimo sąlygos </w:t>
      </w:r>
      <w:r w:rsidR="009D3B9A">
        <w:rPr>
          <w:sz w:val="24"/>
          <w:szCs w:val="24"/>
        </w:rPr>
        <w:t>ir</w:t>
      </w:r>
      <w:r w:rsidRPr="00EC1862">
        <w:rPr>
          <w:sz w:val="24"/>
          <w:szCs w:val="24"/>
        </w:rPr>
        <w:t xml:space="preserve"> mokestinio pavedimo, patvirtinančio draudimo polise nurodytos draudimo įmokos apmokėjimą, kopija.</w:t>
      </w:r>
    </w:p>
    <w:p w14:paraId="0C960419" w14:textId="77777777" w:rsidR="00F83CF5" w:rsidRPr="00EC1862" w:rsidRDefault="00F83CF5" w:rsidP="00F83CF5">
      <w:pPr>
        <w:pStyle w:val="Pagrindinistekstas2"/>
        <w:widowControl w:val="0"/>
        <w:shd w:val="clear" w:color="auto" w:fill="auto"/>
        <w:tabs>
          <w:tab w:val="left" w:pos="577"/>
          <w:tab w:val="left" w:pos="1560"/>
        </w:tabs>
        <w:suppressAutoHyphens/>
        <w:spacing w:before="0" w:after="0" w:line="240" w:lineRule="auto"/>
        <w:ind w:firstLine="1134"/>
        <w:jc w:val="both"/>
        <w:rPr>
          <w:sz w:val="24"/>
          <w:szCs w:val="24"/>
        </w:rPr>
      </w:pPr>
      <w:r>
        <w:rPr>
          <w:sz w:val="24"/>
          <w:szCs w:val="24"/>
        </w:rPr>
        <w:t>73</w:t>
      </w:r>
      <w:r w:rsidRPr="00EC1862">
        <w:rPr>
          <w:sz w:val="24"/>
          <w:szCs w:val="24"/>
        </w:rPr>
        <w:t>.</w:t>
      </w:r>
      <w:r w:rsidRPr="00EC1862">
        <w:rPr>
          <w:sz w:val="24"/>
          <w:szCs w:val="24"/>
        </w:rPr>
        <w:tab/>
      </w:r>
      <w:r w:rsidRPr="00EC1862">
        <w:rPr>
          <w:rFonts w:cstheme="minorHAnsi"/>
          <w:sz w:val="24"/>
          <w:szCs w:val="24"/>
        </w:rPr>
        <w:t xml:space="preserve">Jeigu Sutartyje nustatytomis sąlygomis yra pratęsiamas </w:t>
      </w:r>
      <w:r>
        <w:rPr>
          <w:rFonts w:cstheme="minorHAnsi"/>
          <w:sz w:val="24"/>
          <w:szCs w:val="24"/>
        </w:rPr>
        <w:t>paslaugų teikimo</w:t>
      </w:r>
      <w:r w:rsidRPr="00EC1862">
        <w:rPr>
          <w:rFonts w:cstheme="minorHAnsi"/>
          <w:sz w:val="24"/>
          <w:szCs w:val="24"/>
        </w:rPr>
        <w:t xml:space="preserve"> terminas, </w:t>
      </w:r>
      <w:r>
        <w:rPr>
          <w:rFonts w:cstheme="minorHAnsi"/>
          <w:sz w:val="24"/>
          <w:szCs w:val="24"/>
        </w:rPr>
        <w:t>Tiekėjas</w:t>
      </w:r>
      <w:r w:rsidRPr="00EC1862">
        <w:rPr>
          <w:rFonts w:cstheme="minorHAnsi"/>
          <w:sz w:val="24"/>
          <w:szCs w:val="24"/>
        </w:rPr>
        <w:t xml:space="preserve"> per 5 (penkias) darbo dienas po susitarimo dėl </w:t>
      </w:r>
      <w:r>
        <w:rPr>
          <w:rFonts w:cstheme="minorHAnsi"/>
          <w:sz w:val="24"/>
          <w:szCs w:val="24"/>
        </w:rPr>
        <w:t>paslaugų teikimo</w:t>
      </w:r>
      <w:r w:rsidRPr="00EC1862">
        <w:rPr>
          <w:rFonts w:cstheme="minorHAnsi"/>
          <w:sz w:val="24"/>
          <w:szCs w:val="24"/>
        </w:rPr>
        <w:t xml:space="preserve"> termino pratęsimo pasirašymo privalo Pirkėjui pateikti naują arba pratęstą užtikrinimą 1 (vienu) mėnesiu ilgesniam nei pratęsiamam </w:t>
      </w:r>
      <w:r>
        <w:rPr>
          <w:rFonts w:cstheme="minorHAnsi"/>
          <w:sz w:val="24"/>
          <w:szCs w:val="24"/>
        </w:rPr>
        <w:t>paslaugų tiekimo</w:t>
      </w:r>
      <w:r w:rsidRPr="00EC1862">
        <w:rPr>
          <w:rFonts w:cstheme="minorHAnsi"/>
          <w:sz w:val="24"/>
          <w:szCs w:val="24"/>
        </w:rPr>
        <w:t xml:space="preserve"> laikotarpiui. Susitarimas dėl </w:t>
      </w:r>
      <w:r>
        <w:rPr>
          <w:rFonts w:cstheme="minorHAnsi"/>
          <w:sz w:val="24"/>
          <w:szCs w:val="24"/>
        </w:rPr>
        <w:t>paslaugų teikimo</w:t>
      </w:r>
      <w:r w:rsidRPr="00EC1862">
        <w:rPr>
          <w:rFonts w:cstheme="minorHAnsi"/>
          <w:sz w:val="24"/>
          <w:szCs w:val="24"/>
        </w:rPr>
        <w:t xml:space="preserve"> termino pratęsimo įsigalioja tik pateikus naują užtikrinimą (arba jo pratęsimą). </w:t>
      </w:r>
      <w:r>
        <w:rPr>
          <w:sz w:val="24"/>
          <w:szCs w:val="24"/>
        </w:rPr>
        <w:t>Tiekėjas</w:t>
      </w:r>
      <w:r w:rsidRPr="00EC1862">
        <w:rPr>
          <w:sz w:val="24"/>
          <w:szCs w:val="24"/>
        </w:rPr>
        <w:t xml:space="preserve"> turi pratęsti Sutarties įvykdymo užtikrinimo galiojimo terminą taip pat ir tuo atveju, jeigu pasibaigia </w:t>
      </w:r>
      <w:r>
        <w:rPr>
          <w:sz w:val="24"/>
          <w:szCs w:val="24"/>
        </w:rPr>
        <w:t>Tiekėjo</w:t>
      </w:r>
      <w:r w:rsidRPr="00EC1862">
        <w:rPr>
          <w:sz w:val="24"/>
          <w:szCs w:val="24"/>
        </w:rPr>
        <w:t xml:space="preserve"> pateikto užtikrinimo galiojimo terminas, tačiau </w:t>
      </w:r>
      <w:r>
        <w:rPr>
          <w:sz w:val="24"/>
          <w:szCs w:val="24"/>
        </w:rPr>
        <w:t>Tiekėjo sutartiniai įsipareigojimai dar nėra įvykdyti</w:t>
      </w:r>
      <w:r w:rsidRPr="00EC1862">
        <w:rPr>
          <w:sz w:val="24"/>
          <w:szCs w:val="24"/>
        </w:rPr>
        <w:t>.</w:t>
      </w:r>
    </w:p>
    <w:p w14:paraId="7227EC8D" w14:textId="77777777" w:rsidR="00F83CF5" w:rsidRPr="00EC1862" w:rsidRDefault="00F83CF5" w:rsidP="00F83CF5">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74</w:t>
      </w:r>
      <w:r w:rsidRPr="00EC1862">
        <w:rPr>
          <w:sz w:val="24"/>
          <w:szCs w:val="24"/>
        </w:rPr>
        <w:t>.</w:t>
      </w:r>
      <w:r w:rsidRPr="00EC1862">
        <w:rPr>
          <w:sz w:val="24"/>
          <w:szCs w:val="24"/>
        </w:rPr>
        <w:tab/>
        <w:t>Perskaičiavus Sutarties kainą, atitinkamai padidinama ar sumažinama Sutarties įvykdymo užtikrinimo suma.</w:t>
      </w:r>
    </w:p>
    <w:p w14:paraId="00AAC347" w14:textId="77777777" w:rsidR="00F83CF5" w:rsidRPr="00EC1862" w:rsidRDefault="00F83CF5" w:rsidP="00F83CF5">
      <w:pPr>
        <w:pStyle w:val="Pagrindinistekstas2"/>
        <w:widowControl w:val="0"/>
        <w:shd w:val="clear" w:color="auto" w:fill="auto"/>
        <w:tabs>
          <w:tab w:val="left" w:pos="519"/>
          <w:tab w:val="left" w:pos="1560"/>
        </w:tabs>
        <w:suppressAutoHyphens/>
        <w:spacing w:before="0" w:after="0" w:line="240" w:lineRule="auto"/>
        <w:ind w:firstLine="1134"/>
        <w:jc w:val="both"/>
        <w:rPr>
          <w:sz w:val="24"/>
          <w:szCs w:val="24"/>
        </w:rPr>
      </w:pPr>
      <w:r>
        <w:rPr>
          <w:sz w:val="24"/>
          <w:szCs w:val="24"/>
        </w:rPr>
        <w:t>75</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nevykdo savo sutartinių įsipareigojimų, Pirkėjas pareikalauja sumokėti visas sumas, kurias užtikrinimą išdavęs asmuo įsipareigojo sumokėti. Prieš pateikdamas reikalavimą sumokėti pagal Sutarties įvykdymo užtikrinimą, Pirkėjas įspėja apie tai </w:t>
      </w:r>
      <w:r>
        <w:rPr>
          <w:sz w:val="24"/>
          <w:szCs w:val="24"/>
        </w:rPr>
        <w:t>Tiekėją</w:t>
      </w:r>
      <w:r w:rsidRPr="00EC1862">
        <w:rPr>
          <w:sz w:val="24"/>
          <w:szCs w:val="24"/>
        </w:rPr>
        <w:t xml:space="preserve"> ir nurodo, dėl kokio pažeidimo pateikia šį reikalavimą.</w:t>
      </w:r>
    </w:p>
    <w:p w14:paraId="32123D8E" w14:textId="77777777" w:rsidR="00F83CF5" w:rsidRPr="00EC1862" w:rsidRDefault="00F83CF5" w:rsidP="00F83CF5">
      <w:pPr>
        <w:pStyle w:val="Pagrindinistekstas2"/>
        <w:widowControl w:val="0"/>
        <w:shd w:val="clear" w:color="auto" w:fill="auto"/>
        <w:tabs>
          <w:tab w:val="left" w:pos="562"/>
          <w:tab w:val="left" w:pos="1560"/>
        </w:tabs>
        <w:suppressAutoHyphens/>
        <w:spacing w:before="0" w:after="0" w:line="240" w:lineRule="auto"/>
        <w:ind w:firstLine="1134"/>
        <w:jc w:val="both"/>
        <w:rPr>
          <w:sz w:val="24"/>
          <w:szCs w:val="24"/>
        </w:rPr>
      </w:pPr>
      <w:r>
        <w:rPr>
          <w:sz w:val="24"/>
          <w:szCs w:val="24"/>
        </w:rPr>
        <w:t>76</w:t>
      </w:r>
      <w:r w:rsidRPr="00EC1862">
        <w:rPr>
          <w:sz w:val="24"/>
          <w:szCs w:val="24"/>
        </w:rPr>
        <w:t>.</w:t>
      </w:r>
      <w:r w:rsidRPr="00EC1862">
        <w:rPr>
          <w:sz w:val="24"/>
          <w:szCs w:val="24"/>
        </w:rPr>
        <w:tab/>
      </w:r>
      <w:r>
        <w:rPr>
          <w:sz w:val="24"/>
          <w:szCs w:val="24"/>
        </w:rPr>
        <w:t>Tiekėjui</w:t>
      </w:r>
      <w:r w:rsidRPr="00EC1862">
        <w:rPr>
          <w:sz w:val="24"/>
          <w:szCs w:val="24"/>
        </w:rPr>
        <w:t xml:space="preserve"> pateikus raštišką prašymą, Sutarties įvykdymo užtikrinimas grąžinamas </w:t>
      </w:r>
      <w:r>
        <w:rPr>
          <w:sz w:val="24"/>
          <w:szCs w:val="24"/>
        </w:rPr>
        <w:t>Tiekėjui</w:t>
      </w:r>
      <w:r w:rsidRPr="00EC1862">
        <w:rPr>
          <w:sz w:val="24"/>
          <w:szCs w:val="24"/>
        </w:rPr>
        <w:t xml:space="preserve"> per 30 (trisdešimt) kalendorinių dienų nuo </w:t>
      </w:r>
      <w:r>
        <w:rPr>
          <w:sz w:val="24"/>
          <w:szCs w:val="24"/>
        </w:rPr>
        <w:t>Tiekėj</w:t>
      </w:r>
      <w:r w:rsidRPr="00EC1862">
        <w:rPr>
          <w:sz w:val="24"/>
          <w:szCs w:val="24"/>
        </w:rPr>
        <w:t>o prašymo gavimo dienos, jei jis laiku ir tinkamai įvykdė visus sutartinius įsipareigojimus arba jei užtikrinimo galiojimo terminas pasibaigė.</w:t>
      </w:r>
    </w:p>
    <w:p w14:paraId="00D0445C" w14:textId="77777777" w:rsidR="00F83CF5" w:rsidRPr="00EC1862" w:rsidRDefault="00F83CF5" w:rsidP="00F83CF5">
      <w:pPr>
        <w:pStyle w:val="Pagrindinistekstas2"/>
        <w:widowControl w:val="0"/>
        <w:shd w:val="clear" w:color="auto" w:fill="auto"/>
        <w:tabs>
          <w:tab w:val="left" w:pos="558"/>
          <w:tab w:val="left" w:pos="1560"/>
        </w:tabs>
        <w:suppressAutoHyphens/>
        <w:spacing w:before="0" w:after="0" w:line="240" w:lineRule="auto"/>
        <w:ind w:firstLine="1134"/>
        <w:jc w:val="both"/>
        <w:rPr>
          <w:sz w:val="24"/>
          <w:szCs w:val="24"/>
        </w:rPr>
      </w:pPr>
      <w:r>
        <w:rPr>
          <w:sz w:val="24"/>
          <w:szCs w:val="24"/>
        </w:rPr>
        <w:t>77</w:t>
      </w:r>
      <w:r w:rsidRPr="00EC1862">
        <w:rPr>
          <w:sz w:val="24"/>
          <w:szCs w:val="24"/>
        </w:rPr>
        <w:t>.</w:t>
      </w:r>
      <w:r w:rsidRPr="00EC1862">
        <w:rPr>
          <w:sz w:val="24"/>
          <w:szCs w:val="24"/>
        </w:rPr>
        <w:tab/>
        <w:t xml:space="preserve">Jei Sutarties įvykdymo metu užtikrinimą išdavęs juridinis asmuo negali įvykdyti savo įsipareigojimų, Pirkėjas raštu pareikalauja </w:t>
      </w:r>
      <w:r>
        <w:rPr>
          <w:sz w:val="24"/>
          <w:szCs w:val="24"/>
        </w:rPr>
        <w:t>Tiekėjo</w:t>
      </w:r>
      <w:r w:rsidRPr="00EC1862">
        <w:rPr>
          <w:sz w:val="24"/>
          <w:szCs w:val="24"/>
        </w:rPr>
        <w:t xml:space="preserve"> per 14 kalendorinių dienų pateikti naują užtikrinimą tomis pačiomis sąlygomis, kaip ir ankstesnysis. Jei </w:t>
      </w:r>
      <w:r>
        <w:rPr>
          <w:sz w:val="24"/>
          <w:szCs w:val="24"/>
        </w:rPr>
        <w:t>Tiekėjas</w:t>
      </w:r>
      <w:r w:rsidRPr="00EC1862">
        <w:rPr>
          <w:sz w:val="24"/>
          <w:szCs w:val="24"/>
        </w:rPr>
        <w:t xml:space="preserve"> nepateikia naujo užtikrinimo, Pirkėjas turi teisę nutraukti Sutartį.</w:t>
      </w:r>
    </w:p>
    <w:p w14:paraId="50DB3F3F" w14:textId="77777777" w:rsidR="00F83CF5" w:rsidRPr="00EC1862" w:rsidRDefault="00F83CF5" w:rsidP="00F83CF5">
      <w:pPr>
        <w:pStyle w:val="Pagrindinistekstas2"/>
        <w:widowControl w:val="0"/>
        <w:shd w:val="clear" w:color="auto" w:fill="auto"/>
        <w:tabs>
          <w:tab w:val="left" w:pos="543"/>
          <w:tab w:val="left" w:pos="1560"/>
        </w:tabs>
        <w:suppressAutoHyphens/>
        <w:spacing w:before="0" w:after="0" w:line="240" w:lineRule="auto"/>
        <w:ind w:firstLine="1134"/>
        <w:jc w:val="both"/>
        <w:rPr>
          <w:sz w:val="24"/>
          <w:szCs w:val="24"/>
        </w:rPr>
      </w:pPr>
      <w:r>
        <w:rPr>
          <w:sz w:val="24"/>
          <w:szCs w:val="24"/>
        </w:rPr>
        <w:t>78</w:t>
      </w:r>
      <w:r w:rsidRPr="00EC1862">
        <w:rPr>
          <w:sz w:val="24"/>
          <w:szCs w:val="24"/>
        </w:rPr>
        <w:t>.</w:t>
      </w:r>
      <w:r w:rsidRPr="00EC1862">
        <w:rPr>
          <w:sz w:val="24"/>
          <w:szCs w:val="24"/>
        </w:rPr>
        <w:tab/>
        <w:t xml:space="preserve">Tuo atveju, jeigu Sutarties įvykdymas užtikrinamas netesybomis, </w:t>
      </w:r>
      <w:r>
        <w:rPr>
          <w:sz w:val="24"/>
          <w:szCs w:val="24"/>
        </w:rPr>
        <w:t>Tiekėjas</w:t>
      </w:r>
      <w:r w:rsidRPr="00EC1862">
        <w:rPr>
          <w:sz w:val="24"/>
          <w:szCs w:val="24"/>
        </w:rPr>
        <w:t>, Pirkėjui pareikalavus, moka Pirkėjui Sutarties specialiosiose sąlygose nustatyto dydžio baudą dėl Sutarties nevykdymo ar netinkamo vykdymo.</w:t>
      </w:r>
    </w:p>
    <w:p w14:paraId="06163077" w14:textId="77777777" w:rsidR="00F83CF5" w:rsidRPr="00EC1862" w:rsidRDefault="00F83CF5" w:rsidP="00F83CF5">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79</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ne dėl Pirkėjo kaltės nevykdo sutartinių įsipareigojimų ar jų dalies Sutartyje nustatytais terminais, Pirkėjas turi teisę be oficialaus įspėjimo ir neapribodamas kitų savo teisių gynimo būdų pradėti skaičiuoti Sutarties specialiosiose sąlygose nustatyto dydžio neįvykdytų ir / ar netinkamai įvykdytų sutartinių įsipareigojimų ar jų dalies kainos delspinigius už kiekvieną termino praleidimo dieną, nevirš</w:t>
      </w:r>
      <w:r w:rsidR="009D3B9A">
        <w:rPr>
          <w:sz w:val="24"/>
          <w:szCs w:val="24"/>
        </w:rPr>
        <w:t>ydamas</w:t>
      </w:r>
      <w:r w:rsidRPr="00EC1862">
        <w:rPr>
          <w:sz w:val="24"/>
          <w:szCs w:val="24"/>
        </w:rPr>
        <w:t xml:space="preserve"> 10 (dešimt) procentų bendros Sutarties kainos.</w:t>
      </w:r>
    </w:p>
    <w:p w14:paraId="1C4E0107" w14:textId="77777777" w:rsidR="00F83CF5" w:rsidRPr="00EC1862" w:rsidRDefault="00F83CF5" w:rsidP="00F83CF5">
      <w:pPr>
        <w:pStyle w:val="Pagrindinistekstas2"/>
        <w:widowControl w:val="0"/>
        <w:shd w:val="clear" w:color="auto" w:fill="auto"/>
        <w:tabs>
          <w:tab w:val="left" w:pos="630"/>
          <w:tab w:val="left" w:pos="1560"/>
        </w:tabs>
        <w:suppressAutoHyphens/>
        <w:spacing w:before="0" w:after="0" w:line="240" w:lineRule="auto"/>
        <w:ind w:firstLine="1134"/>
        <w:jc w:val="both"/>
        <w:rPr>
          <w:sz w:val="24"/>
          <w:szCs w:val="24"/>
        </w:rPr>
      </w:pPr>
      <w:r>
        <w:rPr>
          <w:sz w:val="24"/>
          <w:szCs w:val="24"/>
        </w:rPr>
        <w:t>80</w:t>
      </w:r>
      <w:r w:rsidRPr="00EC1862">
        <w:rPr>
          <w:sz w:val="24"/>
          <w:szCs w:val="24"/>
        </w:rPr>
        <w:t>.</w:t>
      </w:r>
      <w:r w:rsidRPr="00EC1862">
        <w:rPr>
          <w:sz w:val="24"/>
          <w:szCs w:val="24"/>
        </w:rPr>
        <w:tab/>
        <w:t>Jei pagal Sutartį ir jos priedus nėra galimybės nustatyti neįvykdytų ir / ar netinkamai įvykdytų sutartinių įsipareigojimų ar jų dalies kainos, arba Sutarties objektas yra nedalomas, tai yra objekto dalis ar įvykdytų įsipareigojimų dalis negali atlikti Pirkėjui reikalingų funkcijų, delspinigiai skaičiuojami nuo bendros Sutarties kainos.</w:t>
      </w:r>
    </w:p>
    <w:p w14:paraId="778A1B11" w14:textId="77777777" w:rsidR="00F83CF5" w:rsidRPr="00EC1862" w:rsidRDefault="00F83CF5" w:rsidP="00F83CF5">
      <w:pPr>
        <w:pStyle w:val="Pagrindinistekstas2"/>
        <w:widowControl w:val="0"/>
        <w:shd w:val="clear" w:color="auto" w:fill="auto"/>
        <w:tabs>
          <w:tab w:val="left" w:pos="606"/>
          <w:tab w:val="left" w:pos="1560"/>
        </w:tabs>
        <w:suppressAutoHyphens/>
        <w:spacing w:before="0" w:after="0" w:line="240" w:lineRule="auto"/>
        <w:ind w:firstLine="1134"/>
        <w:jc w:val="both"/>
        <w:rPr>
          <w:sz w:val="24"/>
          <w:szCs w:val="24"/>
        </w:rPr>
      </w:pPr>
      <w:r>
        <w:rPr>
          <w:sz w:val="24"/>
          <w:szCs w:val="24"/>
        </w:rPr>
        <w:t>81</w:t>
      </w:r>
      <w:r w:rsidRPr="00EC1862">
        <w:rPr>
          <w:sz w:val="24"/>
          <w:szCs w:val="24"/>
        </w:rPr>
        <w:t>.</w:t>
      </w:r>
      <w:r w:rsidRPr="00EC1862">
        <w:rPr>
          <w:sz w:val="24"/>
          <w:szCs w:val="24"/>
        </w:rPr>
        <w:tab/>
        <w:t xml:space="preserve">Jei apskaičiuoti delspinigiai viršija 10 (dešimt) procentų bendros Sutarties kainos, Pirkėjas gali prieš tai raštu įspėjęs </w:t>
      </w:r>
      <w:r>
        <w:rPr>
          <w:sz w:val="24"/>
          <w:szCs w:val="24"/>
        </w:rPr>
        <w:t xml:space="preserve">Tiekėją </w:t>
      </w:r>
      <w:r w:rsidRPr="00EC1862">
        <w:rPr>
          <w:sz w:val="24"/>
          <w:szCs w:val="24"/>
        </w:rPr>
        <w:t xml:space="preserve">ir be atskiro </w:t>
      </w:r>
      <w:r>
        <w:rPr>
          <w:sz w:val="24"/>
          <w:szCs w:val="24"/>
        </w:rPr>
        <w:t>Tiekėjo</w:t>
      </w:r>
      <w:r w:rsidRPr="00EC1862">
        <w:rPr>
          <w:sz w:val="24"/>
          <w:szCs w:val="24"/>
        </w:rPr>
        <w:t xml:space="preserve"> sutikimo:</w:t>
      </w:r>
    </w:p>
    <w:p w14:paraId="083D5DDB" w14:textId="77777777" w:rsidR="00F83CF5" w:rsidRPr="00EC1862" w:rsidRDefault="00F83CF5" w:rsidP="00F83CF5">
      <w:pPr>
        <w:pStyle w:val="Pagrindinistekstas2"/>
        <w:widowControl w:val="0"/>
        <w:shd w:val="clear" w:color="auto" w:fill="auto"/>
        <w:tabs>
          <w:tab w:val="left" w:pos="1350"/>
          <w:tab w:val="left" w:pos="1701"/>
        </w:tabs>
        <w:suppressAutoHyphens/>
        <w:spacing w:before="0" w:after="0" w:line="240" w:lineRule="auto"/>
        <w:ind w:firstLine="1134"/>
        <w:jc w:val="left"/>
        <w:rPr>
          <w:sz w:val="24"/>
          <w:szCs w:val="24"/>
        </w:rPr>
      </w:pPr>
      <w:r>
        <w:rPr>
          <w:sz w:val="24"/>
          <w:szCs w:val="24"/>
        </w:rPr>
        <w:t>81</w:t>
      </w:r>
      <w:r w:rsidRPr="00EC1862">
        <w:rPr>
          <w:sz w:val="24"/>
          <w:szCs w:val="24"/>
        </w:rPr>
        <w:t>.1.</w:t>
      </w:r>
      <w:r w:rsidRPr="00EC1862">
        <w:rPr>
          <w:sz w:val="24"/>
          <w:szCs w:val="24"/>
        </w:rPr>
        <w:tab/>
        <w:t xml:space="preserve">išskaičiuoti delspinigių sumą iš </w:t>
      </w:r>
      <w:r>
        <w:rPr>
          <w:sz w:val="24"/>
          <w:szCs w:val="24"/>
        </w:rPr>
        <w:t>Tiekėjui</w:t>
      </w:r>
      <w:r w:rsidRPr="00EC1862">
        <w:rPr>
          <w:sz w:val="24"/>
          <w:szCs w:val="24"/>
        </w:rPr>
        <w:t xml:space="preserve"> mokėtinų sumų ir / arba;</w:t>
      </w:r>
    </w:p>
    <w:p w14:paraId="354645A5" w14:textId="77777777" w:rsidR="00F83CF5" w:rsidRPr="00EC1862" w:rsidRDefault="00F83CF5" w:rsidP="00F83CF5">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.2.</w:t>
      </w:r>
      <w:r w:rsidRPr="00EC1862">
        <w:rPr>
          <w:sz w:val="24"/>
          <w:szCs w:val="24"/>
        </w:rPr>
        <w:tab/>
        <w:t>pasinaudoti Sutarties įvykdymo užtikrinimu ir / arba;</w:t>
      </w:r>
    </w:p>
    <w:p w14:paraId="63EA8F6D" w14:textId="77777777" w:rsidR="00F83CF5" w:rsidRPr="00EC1862" w:rsidRDefault="00F83CF5" w:rsidP="00F83CF5">
      <w:pPr>
        <w:pStyle w:val="Pagrindinistekstas2"/>
        <w:widowControl w:val="0"/>
        <w:shd w:val="clear" w:color="auto" w:fill="auto"/>
        <w:tabs>
          <w:tab w:val="left" w:pos="1340"/>
          <w:tab w:val="left" w:pos="1701"/>
        </w:tabs>
        <w:suppressAutoHyphens/>
        <w:spacing w:before="0" w:after="0" w:line="240" w:lineRule="auto"/>
        <w:ind w:firstLine="1134"/>
        <w:jc w:val="left"/>
        <w:rPr>
          <w:sz w:val="24"/>
          <w:szCs w:val="24"/>
        </w:rPr>
      </w:pPr>
      <w:r>
        <w:rPr>
          <w:sz w:val="24"/>
          <w:szCs w:val="24"/>
        </w:rPr>
        <w:t>81</w:t>
      </w:r>
      <w:r w:rsidRPr="00EC1862">
        <w:rPr>
          <w:sz w:val="24"/>
          <w:szCs w:val="24"/>
        </w:rPr>
        <w:t>.3.</w:t>
      </w:r>
      <w:r w:rsidRPr="00EC1862">
        <w:rPr>
          <w:sz w:val="24"/>
          <w:szCs w:val="24"/>
        </w:rPr>
        <w:tab/>
        <w:t>nutraukti Sutartį.</w:t>
      </w:r>
    </w:p>
    <w:p w14:paraId="388D2330" w14:textId="77777777" w:rsidR="00F83CF5" w:rsidRPr="00EC1862" w:rsidRDefault="00F83CF5" w:rsidP="00F83CF5">
      <w:pPr>
        <w:pStyle w:val="Pagrindinistekstas2"/>
        <w:widowControl w:val="0"/>
        <w:shd w:val="clear" w:color="auto" w:fill="auto"/>
        <w:tabs>
          <w:tab w:val="left" w:pos="706"/>
          <w:tab w:val="left" w:pos="1701"/>
        </w:tabs>
        <w:suppressAutoHyphens/>
        <w:spacing w:before="0" w:after="0" w:line="240" w:lineRule="auto"/>
        <w:ind w:firstLine="1134"/>
        <w:jc w:val="both"/>
        <w:rPr>
          <w:sz w:val="24"/>
          <w:szCs w:val="24"/>
        </w:rPr>
      </w:pPr>
      <w:r>
        <w:rPr>
          <w:sz w:val="24"/>
          <w:szCs w:val="24"/>
        </w:rPr>
        <w:t>82</w:t>
      </w:r>
      <w:r w:rsidRPr="00EC1862">
        <w:rPr>
          <w:sz w:val="24"/>
          <w:szCs w:val="24"/>
        </w:rPr>
        <w:t>.</w:t>
      </w:r>
      <w:r w:rsidRPr="00EC1862">
        <w:rPr>
          <w:sz w:val="24"/>
          <w:szCs w:val="24"/>
        </w:rPr>
        <w:tab/>
        <w:t xml:space="preserve">Delspinigių sumokėjimas neatleidžia </w:t>
      </w:r>
      <w:r>
        <w:rPr>
          <w:sz w:val="24"/>
          <w:szCs w:val="24"/>
        </w:rPr>
        <w:t>Tiekėjo</w:t>
      </w:r>
      <w:r w:rsidRPr="00EC1862">
        <w:rPr>
          <w:sz w:val="24"/>
          <w:szCs w:val="24"/>
        </w:rPr>
        <w:t xml:space="preserve"> nuo pareigos vykdyti šioje Sutartyje numatytus įsipareigojimus.</w:t>
      </w:r>
    </w:p>
    <w:p w14:paraId="198BB312" w14:textId="77777777" w:rsidR="00F83CF5" w:rsidRPr="00EC1862" w:rsidRDefault="00F83CF5" w:rsidP="00F83CF5">
      <w:pPr>
        <w:pStyle w:val="Pagrindinistekstas2"/>
        <w:widowControl w:val="0"/>
        <w:shd w:val="clear" w:color="auto" w:fill="auto"/>
        <w:tabs>
          <w:tab w:val="left" w:pos="706"/>
        </w:tabs>
        <w:suppressAutoHyphens/>
        <w:spacing w:before="0" w:after="0" w:line="240" w:lineRule="auto"/>
        <w:ind w:firstLine="0"/>
        <w:jc w:val="both"/>
        <w:rPr>
          <w:sz w:val="24"/>
          <w:szCs w:val="24"/>
        </w:rPr>
      </w:pPr>
    </w:p>
    <w:p w14:paraId="1F6169B8"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XII</w:t>
      </w:r>
      <w:r w:rsidRPr="00EC1862">
        <w:rPr>
          <w:b/>
          <w:sz w:val="24"/>
          <w:szCs w:val="24"/>
        </w:rPr>
        <w:t xml:space="preserve"> SKYRIUS</w:t>
      </w:r>
    </w:p>
    <w:p w14:paraId="772189D0"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VYKDYMO GRAFIKAS</w:t>
      </w:r>
    </w:p>
    <w:p w14:paraId="5CB0E5D3"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096DB3D6" w14:textId="77777777" w:rsidR="00F83CF5" w:rsidRPr="00EC1862" w:rsidRDefault="00F83CF5" w:rsidP="00F83CF5">
      <w:pPr>
        <w:pStyle w:val="Pagrindinistekstas2"/>
        <w:widowControl w:val="0"/>
        <w:shd w:val="clear" w:color="auto" w:fill="auto"/>
        <w:tabs>
          <w:tab w:val="left" w:pos="534"/>
          <w:tab w:val="left" w:pos="1560"/>
        </w:tabs>
        <w:suppressAutoHyphens/>
        <w:spacing w:before="0" w:after="0" w:line="240" w:lineRule="auto"/>
        <w:ind w:firstLine="1134"/>
        <w:jc w:val="both"/>
        <w:rPr>
          <w:sz w:val="24"/>
          <w:szCs w:val="24"/>
        </w:rPr>
      </w:pPr>
      <w:r>
        <w:rPr>
          <w:sz w:val="24"/>
          <w:szCs w:val="24"/>
        </w:rPr>
        <w:t>83</w:t>
      </w:r>
      <w:r w:rsidRPr="00EC1862">
        <w:rPr>
          <w:sz w:val="24"/>
          <w:szCs w:val="24"/>
        </w:rPr>
        <w:t>.</w:t>
      </w:r>
      <w:r w:rsidRPr="00EC1862">
        <w:rPr>
          <w:sz w:val="24"/>
          <w:szCs w:val="24"/>
        </w:rPr>
        <w:tab/>
        <w:t xml:space="preserve">Pirkėjui raštu pareikalavus, </w:t>
      </w:r>
      <w:r>
        <w:rPr>
          <w:sz w:val="24"/>
          <w:szCs w:val="24"/>
        </w:rPr>
        <w:t>Tiekėjas</w:t>
      </w:r>
      <w:r w:rsidRPr="00EC1862">
        <w:rPr>
          <w:sz w:val="24"/>
          <w:szCs w:val="24"/>
        </w:rPr>
        <w:t xml:space="preserve"> per 10 (dešimt) darbo dienų nuo reikalavimo gavimo dienos (jei Sutarties ir jos priedų sąlygose nenustatyta kitaip) turi pateikti ir su Pirkėju suderinti Sutarties vykdymo grafiką. Grafike turi būti numatyta tvarka ir terminai, kuriais </w:t>
      </w:r>
      <w:r>
        <w:rPr>
          <w:sz w:val="24"/>
          <w:szCs w:val="24"/>
        </w:rPr>
        <w:t>Tiekėjas</w:t>
      </w:r>
      <w:r w:rsidRPr="00EC1862">
        <w:rPr>
          <w:sz w:val="24"/>
          <w:szCs w:val="24"/>
        </w:rPr>
        <w:t xml:space="preserve"> siūlo vykdyti Sutartį, įskaitant šias dalis:</w:t>
      </w:r>
    </w:p>
    <w:p w14:paraId="5098C699" w14:textId="77777777" w:rsidR="00F83CF5" w:rsidRPr="00EC1862" w:rsidRDefault="00F83CF5" w:rsidP="00F83CF5">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83</w:t>
      </w:r>
      <w:r w:rsidRPr="00EC1862">
        <w:rPr>
          <w:sz w:val="24"/>
          <w:szCs w:val="24"/>
        </w:rPr>
        <w:t>.1.</w:t>
      </w:r>
      <w:r w:rsidRPr="00EC1862">
        <w:rPr>
          <w:sz w:val="24"/>
          <w:szCs w:val="24"/>
        </w:rPr>
        <w:tab/>
        <w:t>veiksmų plano sudarymas, svarbiausių etapų identifikavimas ir laiko sąnaudų, būtinų Sutarčiai vykdyti, nustatymas;</w:t>
      </w:r>
    </w:p>
    <w:p w14:paraId="1007BBB8"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.2.</w:t>
      </w:r>
      <w:r w:rsidRPr="00EC1862">
        <w:rPr>
          <w:sz w:val="24"/>
          <w:szCs w:val="24"/>
        </w:rPr>
        <w:tab/>
        <w:t xml:space="preserve">trumpas metodų, kuriais </w:t>
      </w:r>
      <w:r>
        <w:rPr>
          <w:sz w:val="24"/>
          <w:szCs w:val="24"/>
        </w:rPr>
        <w:t>Tiekėjas</w:t>
      </w:r>
      <w:r w:rsidRPr="00EC1862">
        <w:rPr>
          <w:sz w:val="24"/>
          <w:szCs w:val="24"/>
        </w:rPr>
        <w:t xml:space="preserve"> siūlo vykdyti Sutartį, aprašymas (jei taikoma);</w:t>
      </w:r>
    </w:p>
    <w:p w14:paraId="13B9370C"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83.3.</w:t>
      </w:r>
      <w:r>
        <w:rPr>
          <w:sz w:val="24"/>
          <w:szCs w:val="24"/>
        </w:rPr>
        <w:tab/>
        <w:t>subtiekėjų, pagrindinių specialistų</w:t>
      </w:r>
      <w:r w:rsidRPr="00EC1862">
        <w:rPr>
          <w:sz w:val="24"/>
          <w:szCs w:val="24"/>
        </w:rPr>
        <w:t xml:space="preserve"> ir kitų </w:t>
      </w:r>
      <w:r>
        <w:rPr>
          <w:sz w:val="24"/>
          <w:szCs w:val="24"/>
        </w:rPr>
        <w:t>specialistų</w:t>
      </w:r>
      <w:r w:rsidRPr="00EC1862">
        <w:rPr>
          <w:sz w:val="24"/>
          <w:szCs w:val="24"/>
        </w:rPr>
        <w:t xml:space="preserve"> darbo organizavimo grafikas;</w:t>
      </w:r>
    </w:p>
    <w:p w14:paraId="4381797D"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83</w:t>
      </w:r>
      <w:r w:rsidRPr="00EC1862">
        <w:rPr>
          <w:sz w:val="24"/>
          <w:szCs w:val="24"/>
        </w:rPr>
        <w:t>.4.</w:t>
      </w:r>
      <w:r w:rsidRPr="00EC1862">
        <w:rPr>
          <w:sz w:val="24"/>
          <w:szCs w:val="24"/>
        </w:rPr>
        <w:tab/>
        <w:t>kiti duomenys ir informacija, kurios Pirkėjas gali pagrįstai pareikalauti, ir / ar kurie yra nustatyti kitose Sutarties ir jos priedų sąlygose.</w:t>
      </w:r>
    </w:p>
    <w:p w14:paraId="591E77BE" w14:textId="77777777" w:rsidR="00F83CF5" w:rsidRPr="00EC1862" w:rsidRDefault="00F83CF5" w:rsidP="00F83CF5">
      <w:pPr>
        <w:pStyle w:val="Pagrindinistekstas2"/>
        <w:widowControl w:val="0"/>
        <w:shd w:val="clear" w:color="auto" w:fill="auto"/>
        <w:tabs>
          <w:tab w:val="left" w:pos="495"/>
          <w:tab w:val="left" w:pos="1560"/>
        </w:tabs>
        <w:suppressAutoHyphens/>
        <w:spacing w:before="0" w:after="0" w:line="240" w:lineRule="auto"/>
        <w:ind w:firstLine="1134"/>
        <w:jc w:val="both"/>
        <w:rPr>
          <w:sz w:val="24"/>
          <w:szCs w:val="24"/>
        </w:rPr>
      </w:pPr>
      <w:r>
        <w:rPr>
          <w:sz w:val="24"/>
          <w:szCs w:val="24"/>
        </w:rPr>
        <w:t>84</w:t>
      </w:r>
      <w:r w:rsidRPr="00EC1862">
        <w:rPr>
          <w:sz w:val="24"/>
          <w:szCs w:val="24"/>
        </w:rPr>
        <w:t>.</w:t>
      </w:r>
      <w:r w:rsidRPr="00EC1862">
        <w:rPr>
          <w:sz w:val="24"/>
          <w:szCs w:val="24"/>
        </w:rPr>
        <w:tab/>
        <w:t>Be Pirkėjo raštiško sutikimo negalimas joks Sutarties vykdymo grafiko keitimas.</w:t>
      </w:r>
    </w:p>
    <w:p w14:paraId="00E48ADF" w14:textId="77777777" w:rsidR="00F83CF5" w:rsidRPr="00EC1862" w:rsidRDefault="00F83CF5" w:rsidP="00F83CF5">
      <w:pPr>
        <w:pStyle w:val="Pagrindinistekstas2"/>
        <w:widowControl w:val="0"/>
        <w:shd w:val="clear" w:color="auto" w:fill="auto"/>
        <w:tabs>
          <w:tab w:val="left" w:pos="582"/>
          <w:tab w:val="left" w:pos="1560"/>
        </w:tabs>
        <w:suppressAutoHyphens/>
        <w:spacing w:before="0" w:after="0" w:line="240" w:lineRule="auto"/>
        <w:ind w:firstLine="1134"/>
        <w:jc w:val="both"/>
        <w:rPr>
          <w:sz w:val="24"/>
          <w:szCs w:val="24"/>
        </w:rPr>
      </w:pPr>
      <w:r>
        <w:rPr>
          <w:sz w:val="24"/>
          <w:szCs w:val="24"/>
        </w:rPr>
        <w:t>85</w:t>
      </w:r>
      <w:r w:rsidRPr="00EC1862">
        <w:rPr>
          <w:sz w:val="24"/>
          <w:szCs w:val="24"/>
        </w:rPr>
        <w:t>.</w:t>
      </w:r>
      <w:r w:rsidRPr="00EC1862">
        <w:rPr>
          <w:sz w:val="24"/>
          <w:szCs w:val="24"/>
        </w:rPr>
        <w:tab/>
        <w:t xml:space="preserve">Pirkėjas, gavęs iš </w:t>
      </w:r>
      <w:r>
        <w:rPr>
          <w:sz w:val="24"/>
          <w:szCs w:val="24"/>
        </w:rPr>
        <w:t>Tiekėjo</w:t>
      </w:r>
      <w:r w:rsidRPr="00EC1862">
        <w:rPr>
          <w:sz w:val="24"/>
          <w:szCs w:val="24"/>
        </w:rPr>
        <w:t xml:space="preserve"> derinti Sutarties vykdymo grafiką, gali nustatyti kitokį jo derinimo terminą, nei nustatytas šiame skyriuje, tačiau ne didesnį negu 20 (dvidešimt) darbo dienų.</w:t>
      </w:r>
    </w:p>
    <w:p w14:paraId="5AB02E21" w14:textId="77777777" w:rsidR="00F83CF5" w:rsidRDefault="00F83CF5" w:rsidP="00F83CF5">
      <w:pPr>
        <w:pStyle w:val="Temosantrat30"/>
        <w:widowControl w:val="0"/>
        <w:shd w:val="clear" w:color="auto" w:fill="auto"/>
        <w:suppressAutoHyphens/>
        <w:spacing w:before="0" w:line="240" w:lineRule="auto"/>
        <w:jc w:val="center"/>
        <w:rPr>
          <w:sz w:val="24"/>
          <w:szCs w:val="24"/>
        </w:rPr>
      </w:pPr>
    </w:p>
    <w:p w14:paraId="33E68CC5"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XIII</w:t>
      </w:r>
      <w:r w:rsidRPr="00EC1862">
        <w:rPr>
          <w:b/>
          <w:sz w:val="24"/>
          <w:szCs w:val="24"/>
        </w:rPr>
        <w:t xml:space="preserve"> SKYRIUS</w:t>
      </w:r>
    </w:p>
    <w:p w14:paraId="2EB32C45" w14:textId="77777777" w:rsidR="00F83CF5"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PRISTATYMAS</w:t>
      </w:r>
    </w:p>
    <w:p w14:paraId="2AB63094" w14:textId="77777777" w:rsidR="00F83CF5" w:rsidRPr="00A241DA" w:rsidRDefault="00F83CF5" w:rsidP="00F83CF5">
      <w:pPr>
        <w:pStyle w:val="Temosantrat30"/>
        <w:widowControl w:val="0"/>
        <w:shd w:val="clear" w:color="auto" w:fill="auto"/>
        <w:suppressAutoHyphens/>
        <w:spacing w:before="0" w:line="240" w:lineRule="auto"/>
        <w:jc w:val="center"/>
        <w:rPr>
          <w:b/>
          <w:sz w:val="24"/>
          <w:szCs w:val="24"/>
        </w:rPr>
      </w:pPr>
    </w:p>
    <w:p w14:paraId="2A726B9E" w14:textId="77777777" w:rsidR="00F83CF5"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86</w:t>
      </w:r>
      <w:r w:rsidRPr="00EC1862">
        <w:rPr>
          <w:sz w:val="24"/>
          <w:szCs w:val="24"/>
        </w:rPr>
        <w:t>.</w:t>
      </w:r>
      <w:r w:rsidRPr="00EC1862">
        <w:rPr>
          <w:sz w:val="24"/>
          <w:szCs w:val="24"/>
        </w:rPr>
        <w:tab/>
      </w:r>
      <w:r w:rsidR="009D3B9A">
        <w:rPr>
          <w:sz w:val="24"/>
          <w:szCs w:val="24"/>
        </w:rPr>
        <w:t>J</w:t>
      </w:r>
      <w:r>
        <w:rPr>
          <w:sz w:val="24"/>
          <w:szCs w:val="24"/>
        </w:rPr>
        <w:t xml:space="preserve">eigu Sutarties sąlygose numatoma pristatyti prekes, jų pristatymo </w:t>
      </w:r>
      <w:r w:rsidRPr="00EC1862">
        <w:rPr>
          <w:sz w:val="24"/>
          <w:szCs w:val="24"/>
        </w:rPr>
        <w:t>vietos adresas, terminai ir tvarka nustatyta Sutarti</w:t>
      </w:r>
      <w:r>
        <w:rPr>
          <w:sz w:val="24"/>
          <w:szCs w:val="24"/>
        </w:rPr>
        <w:t xml:space="preserve">es specialiosiose sąlygose ir / </w:t>
      </w:r>
      <w:r w:rsidRPr="00EC1862">
        <w:rPr>
          <w:sz w:val="24"/>
          <w:szCs w:val="24"/>
        </w:rPr>
        <w:t>ar Sutarties prieduose.</w:t>
      </w:r>
    </w:p>
    <w:p w14:paraId="02975BAD" w14:textId="77777777" w:rsidR="00F83CF5" w:rsidRPr="00EC1862"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87.</w:t>
      </w:r>
      <w:r>
        <w:rPr>
          <w:sz w:val="24"/>
          <w:szCs w:val="24"/>
        </w:rPr>
        <w:tab/>
        <w:t>Prekių pristatymo data laikoma data, kada prekės su visais Sutartyje nurodytais tinkamais dokumentais pristatytos į Pirkėjo Sutarties specialiosiose sąlygose nurodytą vietą ir įvykdyti kiti Sutartyje numatyti įsipareigojimai (jei tokių buvo).</w:t>
      </w:r>
    </w:p>
    <w:p w14:paraId="03A4B612" w14:textId="77777777" w:rsidR="00F83CF5"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88</w:t>
      </w:r>
      <w:r w:rsidRPr="00EC1862">
        <w:rPr>
          <w:sz w:val="24"/>
          <w:szCs w:val="24"/>
        </w:rPr>
        <w:t>.</w:t>
      </w:r>
      <w:r w:rsidRPr="00EC1862">
        <w:rPr>
          <w:sz w:val="24"/>
          <w:szCs w:val="24"/>
        </w:rPr>
        <w:tab/>
        <w:t xml:space="preserve">Jei Sutartyje ir jos prieduose nenustatyta kitaip, </w:t>
      </w:r>
      <w:r>
        <w:rPr>
          <w:sz w:val="24"/>
          <w:szCs w:val="24"/>
        </w:rPr>
        <w:t>Tiekėjas</w:t>
      </w:r>
      <w:r w:rsidRPr="00EC1862">
        <w:rPr>
          <w:sz w:val="24"/>
          <w:szCs w:val="24"/>
        </w:rPr>
        <w:t xml:space="preserve"> pristato Sutarties sąlygose numatytas prekes pagal tarptautinių prekyb</w:t>
      </w:r>
      <w:r>
        <w:rPr>
          <w:sz w:val="24"/>
          <w:szCs w:val="24"/>
        </w:rPr>
        <w:t>os rūmų taisyklių „Incoterms 202</w:t>
      </w:r>
      <w:r w:rsidRPr="00EC1862">
        <w:rPr>
          <w:sz w:val="24"/>
          <w:szCs w:val="24"/>
        </w:rPr>
        <w:t>0“ pristatymo sąlygas DDP (pristatyta, muitas sumokėtas).</w:t>
      </w:r>
    </w:p>
    <w:p w14:paraId="60E9892F"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89.</w:t>
      </w:r>
      <w:r>
        <w:rPr>
          <w:sz w:val="24"/>
          <w:szCs w:val="24"/>
        </w:rPr>
        <w:tab/>
        <w:t>Apie tikslią prekių pristatymo datą Tiekėjas Pirkėjui praneša Sutarties Specialiųjų sąlygų 6 skyriuje nurodytu elektroninio pašto adresu arba telefonu.</w:t>
      </w:r>
    </w:p>
    <w:p w14:paraId="7A40CD31" w14:textId="77777777" w:rsidR="00F83CF5" w:rsidRPr="00EC1862" w:rsidRDefault="00F83CF5" w:rsidP="00F83CF5">
      <w:pPr>
        <w:pStyle w:val="Pagrindinistekstas2"/>
        <w:widowControl w:val="0"/>
        <w:shd w:val="clear" w:color="auto" w:fill="auto"/>
        <w:tabs>
          <w:tab w:val="left" w:pos="490"/>
          <w:tab w:val="left" w:pos="1560"/>
        </w:tabs>
        <w:suppressAutoHyphens/>
        <w:spacing w:before="0" w:after="0" w:line="240" w:lineRule="auto"/>
        <w:ind w:firstLine="1134"/>
        <w:jc w:val="both"/>
        <w:rPr>
          <w:sz w:val="24"/>
          <w:szCs w:val="24"/>
        </w:rPr>
      </w:pPr>
      <w:r>
        <w:rPr>
          <w:sz w:val="24"/>
          <w:szCs w:val="24"/>
        </w:rPr>
        <w:t>90</w:t>
      </w:r>
      <w:r w:rsidRPr="00EC1862">
        <w:rPr>
          <w:sz w:val="24"/>
          <w:szCs w:val="24"/>
        </w:rPr>
        <w:t>.</w:t>
      </w:r>
      <w:r w:rsidRPr="00EC1862">
        <w:rPr>
          <w:sz w:val="24"/>
          <w:szCs w:val="24"/>
        </w:rPr>
        <w:tab/>
        <w:t xml:space="preserve">Visa atsakomybė, iki Pirkėjas priims prekes, dėl prekių atsitiktinio žuvimo ar sugadinimo tenka </w:t>
      </w:r>
      <w:r>
        <w:rPr>
          <w:sz w:val="24"/>
          <w:szCs w:val="24"/>
        </w:rPr>
        <w:t>Tiekėjui</w:t>
      </w:r>
      <w:r w:rsidRPr="00EC1862">
        <w:rPr>
          <w:sz w:val="24"/>
          <w:szCs w:val="24"/>
        </w:rPr>
        <w:t>.</w:t>
      </w:r>
    </w:p>
    <w:p w14:paraId="230CCEC2" w14:textId="77777777" w:rsidR="00F83CF5" w:rsidRPr="00EC1862" w:rsidRDefault="00F83CF5" w:rsidP="00F83CF5">
      <w:pPr>
        <w:pStyle w:val="Pagrindinistekstas2"/>
        <w:widowControl w:val="0"/>
        <w:shd w:val="clear" w:color="auto" w:fill="auto"/>
        <w:tabs>
          <w:tab w:val="left" w:pos="505"/>
          <w:tab w:val="left" w:pos="1560"/>
        </w:tabs>
        <w:suppressAutoHyphens/>
        <w:spacing w:before="0" w:after="0" w:line="240" w:lineRule="auto"/>
        <w:ind w:firstLine="1134"/>
        <w:jc w:val="both"/>
        <w:rPr>
          <w:sz w:val="24"/>
          <w:szCs w:val="24"/>
        </w:rPr>
      </w:pPr>
      <w:r>
        <w:rPr>
          <w:sz w:val="24"/>
          <w:szCs w:val="24"/>
        </w:rPr>
        <w:t>91</w:t>
      </w:r>
      <w:r w:rsidRPr="00EC1862">
        <w:rPr>
          <w:sz w:val="24"/>
          <w:szCs w:val="24"/>
        </w:rPr>
        <w:t>.</w:t>
      </w:r>
      <w:r w:rsidRPr="00EC1862">
        <w:rPr>
          <w:sz w:val="24"/>
          <w:szCs w:val="24"/>
        </w:rPr>
        <w:tab/>
      </w:r>
      <w:r>
        <w:rPr>
          <w:sz w:val="24"/>
          <w:szCs w:val="24"/>
        </w:rPr>
        <w:t>Tiekėjas</w:t>
      </w:r>
      <w:r w:rsidRPr="00EC1862">
        <w:rPr>
          <w:sz w:val="24"/>
          <w:szCs w:val="24"/>
        </w:rPr>
        <w:t xml:space="preserve"> pasirūpina, kad prekės būtų </w:t>
      </w:r>
      <w:r>
        <w:rPr>
          <w:sz w:val="24"/>
          <w:szCs w:val="24"/>
        </w:rPr>
        <w:t>tiekiamos</w:t>
      </w:r>
      <w:r w:rsidRPr="00EC1862">
        <w:rPr>
          <w:sz w:val="24"/>
          <w:szCs w:val="24"/>
        </w:rPr>
        <w:t xml:space="preserve"> į priėmimo vietą, suderinęs su Pirkėju, kad šis galėtų įforminti prekių priėmimą. Daroma prielaida, kad apskaičiuodamas </w:t>
      </w:r>
      <w:r>
        <w:rPr>
          <w:sz w:val="24"/>
          <w:szCs w:val="24"/>
        </w:rPr>
        <w:t>tiekimo</w:t>
      </w:r>
      <w:r w:rsidRPr="00EC1862">
        <w:rPr>
          <w:sz w:val="24"/>
          <w:szCs w:val="24"/>
        </w:rPr>
        <w:t xml:space="preserve"> laiką </w:t>
      </w:r>
      <w:r>
        <w:rPr>
          <w:sz w:val="24"/>
          <w:szCs w:val="24"/>
        </w:rPr>
        <w:t>Tiekėjas</w:t>
      </w:r>
      <w:r w:rsidRPr="00EC1862">
        <w:rPr>
          <w:sz w:val="24"/>
          <w:szCs w:val="24"/>
        </w:rPr>
        <w:t xml:space="preserve"> įvertino visas galimas kliūtis, todėl nebus pateisinami jokie vėlavimai, atsiradę kitais, nei šioje Sutartyje numatytais pagrindais.</w:t>
      </w:r>
    </w:p>
    <w:p w14:paraId="3D64A8FE"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92</w:t>
      </w:r>
      <w:r w:rsidRPr="00EC1862">
        <w:rPr>
          <w:sz w:val="24"/>
          <w:szCs w:val="24"/>
        </w:rPr>
        <w:t>.</w:t>
      </w:r>
      <w:r w:rsidRPr="00EC1862">
        <w:rPr>
          <w:sz w:val="24"/>
          <w:szCs w:val="24"/>
        </w:rPr>
        <w:tab/>
        <w:t xml:space="preserve">Jei Sutartyje ir jos prieduose nenustatyta kitaip, pristatydamas prekes, </w:t>
      </w:r>
      <w:r>
        <w:rPr>
          <w:sz w:val="24"/>
          <w:szCs w:val="24"/>
        </w:rPr>
        <w:t>Tiekėjas</w:t>
      </w:r>
      <w:r w:rsidRPr="00EC1862">
        <w:rPr>
          <w:sz w:val="24"/>
          <w:szCs w:val="24"/>
        </w:rPr>
        <w:t xml:space="preserve"> privalo pateikti prekių gamintojo atitikties sertifikatą ir kitus dokumentus, patvirtinančius prekių atitiktį Sutarties reikalavimams.</w:t>
      </w:r>
    </w:p>
    <w:p w14:paraId="59B3DACF"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93</w:t>
      </w:r>
      <w:r w:rsidRPr="00EC1862">
        <w:rPr>
          <w:sz w:val="24"/>
          <w:szCs w:val="24"/>
        </w:rPr>
        <w:t>.</w:t>
      </w:r>
      <w:r w:rsidRPr="00EC1862">
        <w:rPr>
          <w:sz w:val="24"/>
          <w:szCs w:val="24"/>
        </w:rPr>
        <w:tab/>
        <w:t xml:space="preserve"> </w:t>
      </w:r>
      <w:r>
        <w:rPr>
          <w:sz w:val="24"/>
          <w:szCs w:val="24"/>
        </w:rPr>
        <w:t>Tiekėjas</w:t>
      </w:r>
      <w:r w:rsidRPr="00EC1862">
        <w:rPr>
          <w:sz w:val="24"/>
          <w:szCs w:val="24"/>
        </w:rPr>
        <w:t xml:space="preserve"> pasirūpina, kad prekės būtų supakuotos taip, kad jas gabenant į Sutartyje nurodytą vietą jos nebūtų apgadintos ir nepablogėtų jų kokybė. Planuojant pakuotės dydį ir svorį turi būti atsižvelgta, kai reikia, į atstumą iki paskirties vietos ir į tai, kad perkrovimo vietose gali nebūti tinkamos perkrovimo įrangos ir pastatų, į kuriuos reikės pristatyti prekes. Taip pat turi būti atsižvelgta į pastatų, į kuriuos bus kraunamos prekės, konstrukcinius ypatumus (praėjimo vietos laiptinėse, koridoriuose, liftų keliamoji galia, jei jie įrengti tame pastate, matmenys, pastato aukštas).</w:t>
      </w:r>
    </w:p>
    <w:p w14:paraId="63DE1C6D" w14:textId="77777777" w:rsidR="00F83CF5" w:rsidRPr="00EC1862" w:rsidRDefault="00F83CF5" w:rsidP="00F83CF5">
      <w:pPr>
        <w:pStyle w:val="Pagrindinistekstas2"/>
        <w:widowControl w:val="0"/>
        <w:shd w:val="clear" w:color="auto" w:fill="auto"/>
        <w:tabs>
          <w:tab w:val="left" w:pos="524"/>
          <w:tab w:val="left" w:pos="1560"/>
        </w:tabs>
        <w:suppressAutoHyphens/>
        <w:spacing w:before="0" w:after="0" w:line="240" w:lineRule="auto"/>
        <w:ind w:firstLine="1134"/>
        <w:jc w:val="both"/>
        <w:rPr>
          <w:sz w:val="24"/>
          <w:szCs w:val="24"/>
        </w:rPr>
      </w:pPr>
      <w:r>
        <w:rPr>
          <w:sz w:val="24"/>
          <w:szCs w:val="24"/>
        </w:rPr>
        <w:t>94</w:t>
      </w:r>
      <w:r w:rsidRPr="00EC1862">
        <w:rPr>
          <w:sz w:val="24"/>
          <w:szCs w:val="24"/>
        </w:rPr>
        <w:t>.</w:t>
      </w:r>
      <w:r w:rsidRPr="00EC1862">
        <w:rPr>
          <w:sz w:val="24"/>
          <w:szCs w:val="24"/>
        </w:rPr>
        <w:tab/>
        <w:t xml:space="preserve"> Pirkėjui raštu pareikalavus, </w:t>
      </w:r>
      <w:r>
        <w:rPr>
          <w:sz w:val="24"/>
          <w:szCs w:val="24"/>
        </w:rPr>
        <w:t>Tiekėjas</w:t>
      </w:r>
      <w:r w:rsidRPr="00EC1862">
        <w:rPr>
          <w:sz w:val="24"/>
          <w:szCs w:val="24"/>
        </w:rPr>
        <w:t xml:space="preserve"> turi suderinti prekių pristatymo kiekius, datą ir laiką. Nesutarimo atveju, sprendimo teisė priklauso Pirkėjui. </w:t>
      </w:r>
      <w:r>
        <w:rPr>
          <w:sz w:val="24"/>
          <w:szCs w:val="24"/>
        </w:rPr>
        <w:t>Tiekėjas</w:t>
      </w:r>
      <w:r w:rsidRPr="00EC1862">
        <w:rPr>
          <w:sz w:val="24"/>
          <w:szCs w:val="24"/>
        </w:rPr>
        <w:t xml:space="preserve"> atsako už visų prekių </w:t>
      </w:r>
      <w:r w:rsidR="00C74F07">
        <w:rPr>
          <w:sz w:val="24"/>
          <w:szCs w:val="24"/>
        </w:rPr>
        <w:t xml:space="preserve">ir </w:t>
      </w:r>
      <w:r>
        <w:rPr>
          <w:sz w:val="24"/>
          <w:szCs w:val="24"/>
        </w:rPr>
        <w:t>Tiekėjo</w:t>
      </w:r>
      <w:r w:rsidRPr="00EC1862">
        <w:rPr>
          <w:sz w:val="24"/>
          <w:szCs w:val="24"/>
        </w:rPr>
        <w:t xml:space="preserve"> įrangos, reikalingos Sutarčiai vykdyti, pristatymą nurodytu laiku į priėmimo vietą.</w:t>
      </w:r>
    </w:p>
    <w:p w14:paraId="5AF56AA5" w14:textId="77777777" w:rsidR="00F83CF5" w:rsidRPr="00EC1862" w:rsidRDefault="00F83CF5" w:rsidP="00F83CF5">
      <w:pPr>
        <w:pStyle w:val="Pagrindinistekstas2"/>
        <w:widowControl w:val="0"/>
        <w:shd w:val="clear" w:color="auto" w:fill="auto"/>
        <w:tabs>
          <w:tab w:val="left" w:pos="524"/>
        </w:tabs>
        <w:suppressAutoHyphens/>
        <w:spacing w:before="0" w:after="0" w:line="240" w:lineRule="auto"/>
        <w:ind w:firstLine="0"/>
        <w:jc w:val="both"/>
        <w:rPr>
          <w:sz w:val="24"/>
          <w:szCs w:val="24"/>
        </w:rPr>
      </w:pPr>
    </w:p>
    <w:p w14:paraId="14092F1C" w14:textId="77777777" w:rsidR="00F83CF5" w:rsidRPr="002D0ADE" w:rsidRDefault="00F83CF5" w:rsidP="00F83CF5">
      <w:pPr>
        <w:pStyle w:val="Temosantrat30"/>
        <w:widowControl w:val="0"/>
        <w:shd w:val="clear" w:color="auto" w:fill="auto"/>
        <w:suppressAutoHyphens/>
        <w:spacing w:before="0" w:line="240" w:lineRule="auto"/>
        <w:jc w:val="center"/>
        <w:rPr>
          <w:b/>
          <w:sz w:val="24"/>
          <w:szCs w:val="24"/>
        </w:rPr>
      </w:pPr>
      <w:r w:rsidRPr="002D0ADE">
        <w:rPr>
          <w:b/>
          <w:sz w:val="24"/>
          <w:szCs w:val="24"/>
        </w:rPr>
        <w:t>X</w:t>
      </w:r>
      <w:r>
        <w:rPr>
          <w:b/>
          <w:sz w:val="24"/>
          <w:szCs w:val="24"/>
        </w:rPr>
        <w:t>IV</w:t>
      </w:r>
      <w:r w:rsidRPr="002D0ADE">
        <w:rPr>
          <w:b/>
          <w:sz w:val="24"/>
          <w:szCs w:val="24"/>
        </w:rPr>
        <w:t xml:space="preserve"> SKYRIUS</w:t>
      </w:r>
    </w:p>
    <w:p w14:paraId="3F60FF9E"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2D0ADE">
        <w:rPr>
          <w:b/>
          <w:sz w:val="24"/>
          <w:szCs w:val="24"/>
        </w:rPr>
        <w:t>PRIĖMIMAS</w:t>
      </w:r>
    </w:p>
    <w:p w14:paraId="073B1DF4"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01F8CD0C"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95.</w:t>
      </w:r>
      <w:r>
        <w:rPr>
          <w:szCs w:val="24"/>
          <w:lang w:val="lt-LT" w:eastAsia="lt-LT"/>
        </w:rPr>
        <w:tab/>
      </w:r>
      <w:r w:rsidRPr="009124B3">
        <w:rPr>
          <w:szCs w:val="24"/>
          <w:lang w:val="lt-LT" w:eastAsia="lt-LT"/>
        </w:rPr>
        <w:t>Kai prekės</w:t>
      </w:r>
      <w:r>
        <w:rPr>
          <w:szCs w:val="24"/>
          <w:lang w:val="lt-LT" w:eastAsia="lt-LT"/>
        </w:rPr>
        <w:t xml:space="preserve"> ar paslaugos</w:t>
      </w:r>
      <w:r w:rsidRPr="009124B3">
        <w:rPr>
          <w:szCs w:val="24"/>
          <w:lang w:val="lt-LT" w:eastAsia="lt-LT"/>
        </w:rPr>
        <w:t xml:space="preserve"> parengtos priėmimui </w:t>
      </w:r>
      <w:r w:rsidR="00C74F07">
        <w:rPr>
          <w:szCs w:val="24"/>
          <w:lang w:val="lt-LT" w:eastAsia="lt-LT"/>
        </w:rPr>
        <w:t>ir</w:t>
      </w:r>
      <w:r w:rsidRPr="009124B3">
        <w:rPr>
          <w:szCs w:val="24"/>
          <w:lang w:val="lt-LT" w:eastAsia="lt-LT"/>
        </w:rPr>
        <w:t xml:space="preserve"> įvykdyti kiti sutartiniai įsipareigojimai (jei tokių</w:t>
      </w:r>
      <w:r>
        <w:rPr>
          <w:szCs w:val="24"/>
          <w:lang w:val="lt-LT" w:eastAsia="lt-LT"/>
        </w:rPr>
        <w:t xml:space="preserve"> numatyta), T</w:t>
      </w:r>
      <w:r w:rsidRPr="009124B3">
        <w:rPr>
          <w:szCs w:val="24"/>
          <w:lang w:val="lt-LT" w:eastAsia="lt-LT"/>
        </w:rPr>
        <w:t>iekėjas gali kreiptis į</w:t>
      </w:r>
      <w:r>
        <w:rPr>
          <w:szCs w:val="24"/>
          <w:lang w:val="lt-LT" w:eastAsia="lt-LT"/>
        </w:rPr>
        <w:t xml:space="preserve"> P</w:t>
      </w:r>
      <w:r w:rsidRPr="009124B3">
        <w:rPr>
          <w:szCs w:val="24"/>
          <w:lang w:val="lt-LT" w:eastAsia="lt-LT"/>
        </w:rPr>
        <w:t>irkėją dė</w:t>
      </w:r>
      <w:r>
        <w:rPr>
          <w:szCs w:val="24"/>
          <w:lang w:val="lt-LT" w:eastAsia="lt-LT"/>
        </w:rPr>
        <w:t>l perdavimo–</w:t>
      </w:r>
      <w:r w:rsidRPr="009124B3">
        <w:rPr>
          <w:szCs w:val="24"/>
          <w:lang w:val="lt-LT" w:eastAsia="lt-LT"/>
        </w:rPr>
        <w:t>priėmimo akto pasirašymo.</w:t>
      </w:r>
    </w:p>
    <w:p w14:paraId="40DEE9B3"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96.</w:t>
      </w:r>
      <w:r>
        <w:rPr>
          <w:szCs w:val="24"/>
          <w:lang w:val="lt-LT" w:eastAsia="lt-LT"/>
        </w:rPr>
        <w:tab/>
      </w:r>
      <w:r w:rsidRPr="009124B3">
        <w:rPr>
          <w:szCs w:val="24"/>
          <w:lang w:val="lt-LT" w:eastAsia="lt-LT"/>
        </w:rPr>
        <w:t>Prieš pasirašydamas perdavimo</w:t>
      </w:r>
      <w:r>
        <w:rPr>
          <w:szCs w:val="24"/>
          <w:lang w:val="lt-LT" w:eastAsia="lt-LT"/>
        </w:rPr>
        <w:t>–</w:t>
      </w:r>
      <w:r w:rsidRPr="009124B3">
        <w:rPr>
          <w:szCs w:val="24"/>
          <w:lang w:val="lt-LT" w:eastAsia="lt-LT"/>
        </w:rPr>
        <w:t>priėmimo aktą</w:t>
      </w:r>
      <w:r>
        <w:rPr>
          <w:szCs w:val="24"/>
          <w:lang w:val="lt-LT" w:eastAsia="lt-LT"/>
        </w:rPr>
        <w:t>, P</w:t>
      </w:r>
      <w:r w:rsidRPr="009124B3">
        <w:rPr>
          <w:szCs w:val="24"/>
          <w:lang w:val="lt-LT" w:eastAsia="lt-LT"/>
        </w:rPr>
        <w:t>irkėjas patikrina pristatytas pre</w:t>
      </w:r>
      <w:r>
        <w:rPr>
          <w:szCs w:val="24"/>
          <w:lang w:val="lt-LT" w:eastAsia="lt-LT"/>
        </w:rPr>
        <w:t xml:space="preserve">kes </w:t>
      </w:r>
      <w:r w:rsidRPr="009124B3">
        <w:rPr>
          <w:szCs w:val="24"/>
          <w:lang w:val="lt-LT" w:eastAsia="lt-LT"/>
        </w:rPr>
        <w:t>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 į</w:t>
      </w:r>
      <w:r>
        <w:rPr>
          <w:szCs w:val="24"/>
          <w:lang w:val="lt-LT" w:eastAsia="lt-LT"/>
        </w:rPr>
        <w:t>vykdytus kitus numatytus T</w:t>
      </w:r>
      <w:r w:rsidRPr="009124B3">
        <w:rPr>
          <w:szCs w:val="24"/>
          <w:lang w:val="lt-LT" w:eastAsia="lt-LT"/>
        </w:rPr>
        <w:t>iekėjo įsipareigojimus.</w:t>
      </w:r>
    </w:p>
    <w:p w14:paraId="42B8558A"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97. </w:t>
      </w:r>
      <w:r w:rsidRPr="009124B3">
        <w:rPr>
          <w:szCs w:val="24"/>
          <w:lang w:val="lt-LT" w:eastAsia="lt-LT"/>
        </w:rPr>
        <w:t xml:space="preserve">Jei prekės </w:t>
      </w:r>
      <w:r>
        <w:rPr>
          <w:szCs w:val="24"/>
          <w:lang w:val="lt-LT" w:eastAsia="lt-LT"/>
        </w:rPr>
        <w:t xml:space="preserve">ir paslaugos </w:t>
      </w:r>
      <w:r w:rsidRPr="009124B3">
        <w:rPr>
          <w:szCs w:val="24"/>
          <w:lang w:val="lt-LT" w:eastAsia="lt-LT"/>
        </w:rPr>
        <w:t>atitinka Sutarties reikalavimus, prekės yra tinkamai prista</w:t>
      </w:r>
      <w:r>
        <w:rPr>
          <w:szCs w:val="24"/>
          <w:lang w:val="lt-LT" w:eastAsia="lt-LT"/>
        </w:rPr>
        <w:t>tytos, pas</w:t>
      </w:r>
      <w:r w:rsidR="00C74F07">
        <w:rPr>
          <w:szCs w:val="24"/>
          <w:lang w:val="lt-LT" w:eastAsia="lt-LT"/>
        </w:rPr>
        <w:t xml:space="preserve">laugos yra tinkamai suteiktos ir </w:t>
      </w:r>
      <w:r w:rsidRPr="009124B3">
        <w:rPr>
          <w:szCs w:val="24"/>
          <w:lang w:val="lt-LT" w:eastAsia="lt-LT"/>
        </w:rPr>
        <w:t>įvykdyti kiti sutartiniai įsipareigojimai (jei tokių</w:t>
      </w:r>
      <w:r>
        <w:rPr>
          <w:szCs w:val="24"/>
          <w:lang w:val="lt-LT" w:eastAsia="lt-LT"/>
        </w:rPr>
        <w:t xml:space="preserve"> numatyta), P</w:t>
      </w:r>
      <w:r w:rsidRPr="009124B3">
        <w:rPr>
          <w:szCs w:val="24"/>
          <w:lang w:val="lt-LT" w:eastAsia="lt-LT"/>
        </w:rPr>
        <w:t>irkėjas pasirašo perdavimo</w:t>
      </w:r>
      <w:r>
        <w:rPr>
          <w:szCs w:val="24"/>
          <w:lang w:val="lt-LT" w:eastAsia="lt-LT"/>
        </w:rPr>
        <w:t>–</w:t>
      </w:r>
      <w:r w:rsidRPr="009124B3">
        <w:rPr>
          <w:szCs w:val="24"/>
          <w:lang w:val="lt-LT" w:eastAsia="lt-LT"/>
        </w:rPr>
        <w:t>priėmimo aktą.</w:t>
      </w:r>
    </w:p>
    <w:p w14:paraId="34B673FD"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98. </w:t>
      </w:r>
      <w:r w:rsidRPr="009124B3">
        <w:rPr>
          <w:szCs w:val="24"/>
          <w:lang w:val="lt-LT" w:eastAsia="lt-LT"/>
        </w:rPr>
        <w:t>Jei</w:t>
      </w:r>
      <w:r>
        <w:rPr>
          <w:szCs w:val="24"/>
          <w:lang w:val="lt-LT" w:eastAsia="lt-LT"/>
        </w:rPr>
        <w:t xml:space="preserve"> Sutartyje nenustatyta kitaip, P</w:t>
      </w:r>
      <w:r w:rsidRPr="009124B3">
        <w:rPr>
          <w:szCs w:val="24"/>
          <w:lang w:val="lt-LT" w:eastAsia="lt-LT"/>
        </w:rPr>
        <w:t>irkėjas per 30 (trisdešimt) kalendorinių dienų</w:t>
      </w:r>
      <w:r>
        <w:rPr>
          <w:szCs w:val="24"/>
          <w:lang w:val="lt-LT" w:eastAsia="lt-LT"/>
        </w:rPr>
        <w:t xml:space="preserve"> nuo T</w:t>
      </w:r>
      <w:r w:rsidRPr="009124B3">
        <w:rPr>
          <w:szCs w:val="24"/>
          <w:lang w:val="lt-LT" w:eastAsia="lt-LT"/>
        </w:rPr>
        <w:t>iekėjo kreipimosi</w:t>
      </w:r>
      <w:r>
        <w:rPr>
          <w:szCs w:val="24"/>
          <w:lang w:val="lt-LT" w:eastAsia="lt-LT"/>
        </w:rPr>
        <w:t xml:space="preserve"> </w:t>
      </w:r>
      <w:r w:rsidRPr="009124B3">
        <w:rPr>
          <w:szCs w:val="24"/>
          <w:lang w:val="lt-LT" w:eastAsia="lt-LT"/>
        </w:rPr>
        <w:t>privalo:</w:t>
      </w:r>
    </w:p>
    <w:p w14:paraId="568C771E"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98.1.</w:t>
      </w:r>
      <w:r>
        <w:rPr>
          <w:szCs w:val="24"/>
          <w:lang w:val="lt-LT" w:eastAsia="lt-LT"/>
        </w:rPr>
        <w:tab/>
      </w:r>
      <w:r w:rsidRPr="009124B3">
        <w:rPr>
          <w:szCs w:val="24"/>
          <w:lang w:val="lt-LT" w:eastAsia="lt-LT"/>
        </w:rPr>
        <w:t>dviem vienodą teisinę galią turinčiais egzemplioriais (jei pasirašoma elektroniniu parašu – vienu)</w:t>
      </w:r>
      <w:r>
        <w:rPr>
          <w:szCs w:val="24"/>
          <w:lang w:val="lt-LT" w:eastAsia="lt-LT"/>
        </w:rPr>
        <w:t xml:space="preserve"> </w:t>
      </w:r>
      <w:r w:rsidRPr="009124B3">
        <w:rPr>
          <w:szCs w:val="24"/>
          <w:lang w:val="lt-LT" w:eastAsia="lt-LT"/>
        </w:rPr>
        <w:t>pasiraš</w:t>
      </w:r>
      <w:r>
        <w:rPr>
          <w:szCs w:val="24"/>
          <w:lang w:val="lt-LT" w:eastAsia="lt-LT"/>
        </w:rPr>
        <w:t>yti perdavimo–</w:t>
      </w:r>
      <w:r w:rsidRPr="009124B3">
        <w:rPr>
          <w:szCs w:val="24"/>
          <w:lang w:val="lt-LT" w:eastAsia="lt-LT"/>
        </w:rPr>
        <w:t>priėmimo aktą ir vieną akto egzempliorių</w:t>
      </w:r>
      <w:r>
        <w:rPr>
          <w:szCs w:val="24"/>
          <w:lang w:val="lt-LT" w:eastAsia="lt-LT"/>
        </w:rPr>
        <w:t xml:space="preserve"> pateikti T</w:t>
      </w:r>
      <w:r w:rsidRPr="009124B3">
        <w:rPr>
          <w:szCs w:val="24"/>
          <w:lang w:val="lt-LT" w:eastAsia="lt-LT"/>
        </w:rPr>
        <w:t>iekė</w:t>
      </w:r>
      <w:r>
        <w:rPr>
          <w:szCs w:val="24"/>
          <w:lang w:val="lt-LT" w:eastAsia="lt-LT"/>
        </w:rPr>
        <w:t xml:space="preserve">jui </w:t>
      </w:r>
      <w:r w:rsidRPr="009124B3">
        <w:rPr>
          <w:szCs w:val="24"/>
          <w:lang w:val="lt-LT" w:eastAsia="lt-LT"/>
        </w:rPr>
        <w:t>arba</w:t>
      </w:r>
    </w:p>
    <w:p w14:paraId="65C29B4E"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98.2.</w:t>
      </w:r>
      <w:r>
        <w:rPr>
          <w:szCs w:val="24"/>
          <w:lang w:val="lt-LT" w:eastAsia="lt-LT"/>
        </w:rPr>
        <w:tab/>
      </w:r>
      <w:r w:rsidRPr="009124B3">
        <w:rPr>
          <w:szCs w:val="24"/>
          <w:lang w:val="lt-LT" w:eastAsia="lt-LT"/>
        </w:rPr>
        <w:t>atmesti prašymą, nurodydamas tokio sprendimo priežastis ir priemones, kurių</w:t>
      </w:r>
      <w:r>
        <w:rPr>
          <w:szCs w:val="24"/>
          <w:lang w:val="lt-LT" w:eastAsia="lt-LT"/>
        </w:rPr>
        <w:t>, T</w:t>
      </w:r>
      <w:r w:rsidRPr="009124B3">
        <w:rPr>
          <w:szCs w:val="24"/>
          <w:lang w:val="lt-LT" w:eastAsia="lt-LT"/>
        </w:rPr>
        <w:t>iekėjas privalo imtis,</w:t>
      </w:r>
      <w:r>
        <w:rPr>
          <w:szCs w:val="24"/>
          <w:lang w:val="lt-LT" w:eastAsia="lt-LT"/>
        </w:rPr>
        <w:t xml:space="preserve"> </w:t>
      </w:r>
      <w:r w:rsidRPr="009124B3">
        <w:rPr>
          <w:szCs w:val="24"/>
          <w:lang w:val="lt-LT" w:eastAsia="lt-LT"/>
        </w:rPr>
        <w:t>kad aktas būtų pasirašytas.</w:t>
      </w:r>
    </w:p>
    <w:p w14:paraId="75CCDE44"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99.</w:t>
      </w:r>
      <w:r>
        <w:rPr>
          <w:szCs w:val="24"/>
          <w:lang w:val="lt-LT" w:eastAsia="lt-LT"/>
        </w:rPr>
        <w:tab/>
      </w:r>
      <w:r w:rsidRPr="009124B3">
        <w:rPr>
          <w:szCs w:val="24"/>
          <w:lang w:val="lt-LT" w:eastAsia="lt-LT"/>
        </w:rPr>
        <w:t>Jei dėl ypatingų aplinkybių per nustatytą laikotarpį prekių</w:t>
      </w:r>
      <w:r>
        <w:rPr>
          <w:szCs w:val="24"/>
          <w:lang w:val="lt-LT" w:eastAsia="lt-LT"/>
        </w:rPr>
        <w:t xml:space="preserve"> ar paslaugų</w:t>
      </w:r>
      <w:r w:rsidRPr="009124B3">
        <w:rPr>
          <w:szCs w:val="24"/>
          <w:lang w:val="lt-LT" w:eastAsia="lt-LT"/>
        </w:rPr>
        <w:t xml:space="preserve"> priimti neį</w:t>
      </w:r>
      <w:r>
        <w:rPr>
          <w:szCs w:val="24"/>
          <w:lang w:val="lt-LT" w:eastAsia="lt-LT"/>
        </w:rPr>
        <w:t>manoma, P</w:t>
      </w:r>
      <w:r w:rsidRPr="009124B3">
        <w:rPr>
          <w:szCs w:val="24"/>
          <w:lang w:val="lt-LT" w:eastAsia="lt-LT"/>
        </w:rPr>
        <w:t>irkėjas, suderinęs su</w:t>
      </w:r>
      <w:r>
        <w:rPr>
          <w:szCs w:val="24"/>
          <w:lang w:val="lt-LT" w:eastAsia="lt-LT"/>
        </w:rPr>
        <w:t xml:space="preserve"> T</w:t>
      </w:r>
      <w:r w:rsidRPr="009124B3">
        <w:rPr>
          <w:szCs w:val="24"/>
          <w:lang w:val="lt-LT" w:eastAsia="lt-LT"/>
        </w:rPr>
        <w:t>iekėju, surašo tai patvirtinantį aktą</w:t>
      </w:r>
      <w:r>
        <w:rPr>
          <w:szCs w:val="24"/>
          <w:lang w:val="lt-LT" w:eastAsia="lt-LT"/>
        </w:rPr>
        <w:t>. Jei P</w:t>
      </w:r>
      <w:r w:rsidRPr="009124B3">
        <w:rPr>
          <w:szCs w:val="24"/>
          <w:lang w:val="lt-LT" w:eastAsia="lt-LT"/>
        </w:rPr>
        <w:t>irkėjas per 30 (trisdešimt) kalendorinių dienų ar per kitą Sutartyje</w:t>
      </w:r>
      <w:r>
        <w:rPr>
          <w:szCs w:val="24"/>
          <w:lang w:val="lt-LT" w:eastAsia="lt-LT"/>
        </w:rPr>
        <w:t xml:space="preserve"> </w:t>
      </w:r>
      <w:r w:rsidRPr="009124B3">
        <w:rPr>
          <w:szCs w:val="24"/>
          <w:lang w:val="lt-LT" w:eastAsia="lt-LT"/>
        </w:rPr>
        <w:t>nustatytą laikotarpį nepasiraš</w:t>
      </w:r>
      <w:r>
        <w:rPr>
          <w:szCs w:val="24"/>
          <w:lang w:val="lt-LT" w:eastAsia="lt-LT"/>
        </w:rPr>
        <w:t>o perdavimo–</w:t>
      </w:r>
      <w:r w:rsidRPr="009124B3">
        <w:rPr>
          <w:szCs w:val="24"/>
          <w:lang w:val="lt-LT" w:eastAsia="lt-LT"/>
        </w:rPr>
        <w:t>priėmimo akto arba nepateikia motyvuoto atsisakymo priimti</w:t>
      </w:r>
      <w:r>
        <w:rPr>
          <w:szCs w:val="24"/>
          <w:lang w:val="lt-LT" w:eastAsia="lt-LT"/>
        </w:rPr>
        <w:t xml:space="preserve"> </w:t>
      </w:r>
      <w:r w:rsidRPr="009124B3">
        <w:rPr>
          <w:szCs w:val="24"/>
          <w:lang w:val="lt-LT" w:eastAsia="lt-LT"/>
        </w:rPr>
        <w:t>prekes</w:t>
      </w:r>
      <w:r>
        <w:rPr>
          <w:szCs w:val="24"/>
          <w:lang w:val="lt-LT" w:eastAsia="lt-LT"/>
        </w:rPr>
        <w:t xml:space="preserve"> ar paslaugas</w:t>
      </w:r>
      <w:r w:rsidRPr="009124B3">
        <w:rPr>
          <w:szCs w:val="24"/>
          <w:lang w:val="lt-LT" w:eastAsia="lt-LT"/>
        </w:rPr>
        <w:t xml:space="preserve"> laikoma, kad jis pasirašė</w:t>
      </w:r>
      <w:r>
        <w:rPr>
          <w:szCs w:val="24"/>
          <w:lang w:val="lt-LT" w:eastAsia="lt-LT"/>
        </w:rPr>
        <w:t xml:space="preserve"> perdavimo–</w:t>
      </w:r>
      <w:r w:rsidRPr="009124B3">
        <w:rPr>
          <w:szCs w:val="24"/>
          <w:lang w:val="lt-LT" w:eastAsia="lt-LT"/>
        </w:rPr>
        <w:t>priėmimo aktą paskutiniąją šio laikotarpio dieną.</w:t>
      </w:r>
    </w:p>
    <w:p w14:paraId="4F77DC3A"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100.</w:t>
      </w:r>
      <w:r>
        <w:rPr>
          <w:szCs w:val="24"/>
          <w:lang w:val="lt-LT" w:eastAsia="lt-LT"/>
        </w:rPr>
        <w:tab/>
      </w:r>
      <w:r w:rsidRPr="009124B3">
        <w:rPr>
          <w:szCs w:val="24"/>
          <w:lang w:val="lt-LT" w:eastAsia="lt-LT"/>
        </w:rPr>
        <w:t>Jei Sutarties vykdymo grafike (programoje) numatytas Sutarties įsipareigojimų vykdymas etapais,</w:t>
      </w:r>
      <w:r>
        <w:rPr>
          <w:szCs w:val="24"/>
          <w:lang w:val="lt-LT" w:eastAsia="lt-LT"/>
        </w:rPr>
        <w:t xml:space="preserve"> P</w:t>
      </w:r>
      <w:r w:rsidRPr="009124B3">
        <w:rPr>
          <w:szCs w:val="24"/>
          <w:lang w:val="lt-LT" w:eastAsia="lt-LT"/>
        </w:rPr>
        <w:t>irkėjas pasiraš</w:t>
      </w:r>
      <w:r>
        <w:rPr>
          <w:szCs w:val="24"/>
          <w:lang w:val="lt-LT" w:eastAsia="lt-LT"/>
        </w:rPr>
        <w:t>o perdavimo–</w:t>
      </w:r>
      <w:r w:rsidRPr="009124B3">
        <w:rPr>
          <w:szCs w:val="24"/>
          <w:lang w:val="lt-LT" w:eastAsia="lt-LT"/>
        </w:rPr>
        <w:t>priėmimo aktą po kiekvieno įvykdyto etapo.</w:t>
      </w:r>
    </w:p>
    <w:p w14:paraId="44486AEC"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101.</w:t>
      </w:r>
      <w:r>
        <w:rPr>
          <w:szCs w:val="24"/>
          <w:lang w:val="lt-LT" w:eastAsia="lt-LT"/>
        </w:rPr>
        <w:tab/>
      </w:r>
      <w:r w:rsidRPr="009124B3">
        <w:rPr>
          <w:szCs w:val="24"/>
          <w:lang w:val="lt-LT" w:eastAsia="lt-LT"/>
        </w:rPr>
        <w:t>Tiekėjas ne vėliau kaip per 5 (pen</w:t>
      </w:r>
      <w:r>
        <w:rPr>
          <w:szCs w:val="24"/>
          <w:lang w:val="lt-LT" w:eastAsia="lt-LT"/>
        </w:rPr>
        <w:t>kias) darbo dienas po perdavimo–</w:t>
      </w:r>
      <w:r w:rsidRPr="009124B3">
        <w:rPr>
          <w:szCs w:val="24"/>
          <w:lang w:val="lt-LT" w:eastAsia="lt-LT"/>
        </w:rPr>
        <w:t>priėmimo akto pasirašymo dienos</w:t>
      </w:r>
      <w:r>
        <w:rPr>
          <w:szCs w:val="24"/>
          <w:lang w:val="lt-LT" w:eastAsia="lt-LT"/>
        </w:rPr>
        <w:t xml:space="preserve"> </w:t>
      </w:r>
      <w:r w:rsidRPr="009124B3">
        <w:rPr>
          <w:szCs w:val="24"/>
          <w:lang w:val="lt-LT" w:eastAsia="lt-LT"/>
        </w:rPr>
        <w:t>išmontuoja ir išveža laikinąsias konstrukcijas ar kitas priemones, kurių reikėjo tinkamam Sutarties įvykdymui,</w:t>
      </w:r>
      <w:r>
        <w:rPr>
          <w:szCs w:val="24"/>
          <w:lang w:val="lt-LT" w:eastAsia="lt-LT"/>
        </w:rPr>
        <w:t xml:space="preserve"> </w:t>
      </w:r>
      <w:r w:rsidRPr="009124B3">
        <w:rPr>
          <w:szCs w:val="24"/>
          <w:lang w:val="lt-LT" w:eastAsia="lt-LT"/>
        </w:rPr>
        <w:t>taip pat medžiagas, kurių nebereikia Sutarties vykdymui.</w:t>
      </w:r>
    </w:p>
    <w:p w14:paraId="293AAF03"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w:t>
      </w:r>
      <w:r>
        <w:rPr>
          <w:szCs w:val="24"/>
          <w:lang w:val="lt-LT" w:eastAsia="lt-LT"/>
        </w:rPr>
        <w:tab/>
      </w:r>
      <w:r w:rsidRPr="009124B3">
        <w:rPr>
          <w:szCs w:val="24"/>
          <w:lang w:val="lt-LT" w:eastAsia="lt-LT"/>
        </w:rPr>
        <w:t>Pirkė</w:t>
      </w:r>
      <w:r>
        <w:rPr>
          <w:szCs w:val="24"/>
          <w:lang w:val="lt-LT" w:eastAsia="lt-LT"/>
        </w:rPr>
        <w:t>jas iki perdavimo–</w:t>
      </w:r>
      <w:r w:rsidRPr="009124B3">
        <w:rPr>
          <w:szCs w:val="24"/>
          <w:lang w:val="lt-LT" w:eastAsia="lt-LT"/>
        </w:rPr>
        <w:t>priėmimo akto pasirašymo turi teisę reikalauti:</w:t>
      </w:r>
    </w:p>
    <w:p w14:paraId="4B58C04F"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 xml:space="preserve">102.1. </w:t>
      </w:r>
      <w:r w:rsidRPr="009124B3">
        <w:rPr>
          <w:szCs w:val="24"/>
          <w:lang w:val="lt-LT" w:eastAsia="lt-LT"/>
        </w:rPr>
        <w:t>iki nurodyto termino iš priėmimo vietos išgabenti prekes, kurios neatitinka Sutarties reikalavimų;</w:t>
      </w:r>
    </w:p>
    <w:p w14:paraId="26D675B6"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sidRPr="00A02ABA">
        <w:rPr>
          <w:szCs w:val="24"/>
          <w:lang w:val="lt-LT" w:eastAsia="lt-LT"/>
        </w:rPr>
        <w:t>102.2.</w:t>
      </w:r>
      <w:r w:rsidRPr="009124B3">
        <w:rPr>
          <w:szCs w:val="24"/>
          <w:lang w:val="lt-LT" w:eastAsia="lt-LT"/>
        </w:rPr>
        <w:t xml:space="preserve"> pakeisti Sutarties reikalavimų neatitinkančias prekes</w:t>
      </w:r>
      <w:r>
        <w:rPr>
          <w:szCs w:val="24"/>
          <w:lang w:val="lt-LT" w:eastAsia="lt-LT"/>
        </w:rPr>
        <w:t xml:space="preserve"> ar paslaugas</w:t>
      </w:r>
      <w:r w:rsidRPr="009124B3">
        <w:rPr>
          <w:szCs w:val="24"/>
          <w:lang w:val="lt-LT" w:eastAsia="lt-LT"/>
        </w:rPr>
        <w:t xml:space="preserve"> tinkamomis pagal</w:t>
      </w:r>
      <w:r>
        <w:rPr>
          <w:szCs w:val="24"/>
          <w:lang w:val="lt-LT" w:eastAsia="lt-LT"/>
        </w:rPr>
        <w:t xml:space="preserve"> </w:t>
      </w:r>
      <w:r w:rsidRPr="009124B3">
        <w:rPr>
          <w:szCs w:val="24"/>
          <w:lang w:val="lt-LT" w:eastAsia="lt-LT"/>
        </w:rPr>
        <w:t>Sutarties reikalavimus;</w:t>
      </w:r>
    </w:p>
    <w:p w14:paraId="0C6E86E2" w14:textId="77777777" w:rsidR="00F83CF5" w:rsidRDefault="00F83CF5"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r>
        <w:rPr>
          <w:szCs w:val="24"/>
          <w:lang w:val="lt-LT" w:eastAsia="lt-LT"/>
        </w:rPr>
        <w:t>102.3. T</w:t>
      </w:r>
      <w:r w:rsidRPr="009124B3">
        <w:rPr>
          <w:szCs w:val="24"/>
          <w:lang w:val="lt-LT" w:eastAsia="lt-LT"/>
        </w:rPr>
        <w:t>iekėjo sąskaita ištaisyti nurodytus defektus ar neatitikimus.</w:t>
      </w:r>
    </w:p>
    <w:p w14:paraId="073955AF" w14:textId="77777777" w:rsidR="00C74F07" w:rsidRPr="009124B3" w:rsidRDefault="00C74F07" w:rsidP="00F83CF5">
      <w:pPr>
        <w:tabs>
          <w:tab w:val="clear" w:pos="1293"/>
          <w:tab w:val="left" w:pos="1701"/>
        </w:tabs>
        <w:suppressAutoHyphens w:val="0"/>
        <w:autoSpaceDE w:val="0"/>
        <w:autoSpaceDN w:val="0"/>
        <w:adjustRightInd w:val="0"/>
        <w:ind w:firstLine="1134"/>
        <w:jc w:val="both"/>
        <w:textAlignment w:val="auto"/>
        <w:rPr>
          <w:szCs w:val="24"/>
          <w:lang w:val="lt-LT" w:eastAsia="lt-LT"/>
        </w:rPr>
      </w:pPr>
    </w:p>
    <w:p w14:paraId="3D98DC49" w14:textId="77777777" w:rsidR="00F83CF5" w:rsidRDefault="00F83CF5" w:rsidP="00F83CF5">
      <w:pPr>
        <w:tabs>
          <w:tab w:val="clear" w:pos="1293"/>
        </w:tabs>
        <w:suppressAutoHyphens w:val="0"/>
        <w:autoSpaceDE w:val="0"/>
        <w:autoSpaceDN w:val="0"/>
        <w:adjustRightInd w:val="0"/>
        <w:jc w:val="center"/>
        <w:textAlignment w:val="auto"/>
        <w:rPr>
          <w:b/>
          <w:bCs/>
          <w:szCs w:val="24"/>
          <w:lang w:val="lt-LT" w:eastAsia="lt-LT"/>
        </w:rPr>
      </w:pPr>
      <w:r>
        <w:rPr>
          <w:b/>
          <w:bCs/>
          <w:szCs w:val="24"/>
          <w:lang w:val="lt-LT" w:eastAsia="lt-LT"/>
        </w:rPr>
        <w:t>XV SKYRIUS</w:t>
      </w:r>
    </w:p>
    <w:p w14:paraId="2C47C1D3" w14:textId="77777777" w:rsidR="00F83CF5" w:rsidRDefault="00F83CF5" w:rsidP="00F83CF5">
      <w:pPr>
        <w:tabs>
          <w:tab w:val="clear" w:pos="1293"/>
        </w:tabs>
        <w:suppressAutoHyphens w:val="0"/>
        <w:autoSpaceDE w:val="0"/>
        <w:autoSpaceDN w:val="0"/>
        <w:adjustRightInd w:val="0"/>
        <w:jc w:val="center"/>
        <w:textAlignment w:val="auto"/>
        <w:rPr>
          <w:b/>
          <w:bCs/>
          <w:szCs w:val="24"/>
          <w:lang w:val="lt-LT" w:eastAsia="lt-LT"/>
        </w:rPr>
      </w:pPr>
      <w:r w:rsidRPr="009124B3">
        <w:rPr>
          <w:b/>
          <w:bCs/>
          <w:szCs w:val="24"/>
          <w:lang w:val="lt-LT" w:eastAsia="lt-LT"/>
        </w:rPr>
        <w:t>GARANTINIAI ĮSIPAREIGOJIMAI</w:t>
      </w:r>
    </w:p>
    <w:p w14:paraId="57E3854E" w14:textId="77777777" w:rsidR="00F83CF5" w:rsidRPr="009124B3" w:rsidRDefault="00F83CF5" w:rsidP="00F83CF5">
      <w:pPr>
        <w:tabs>
          <w:tab w:val="clear" w:pos="1293"/>
        </w:tabs>
        <w:suppressAutoHyphens w:val="0"/>
        <w:autoSpaceDE w:val="0"/>
        <w:autoSpaceDN w:val="0"/>
        <w:adjustRightInd w:val="0"/>
        <w:jc w:val="both"/>
        <w:textAlignment w:val="auto"/>
        <w:rPr>
          <w:b/>
          <w:bCs/>
          <w:szCs w:val="24"/>
          <w:lang w:val="lt-LT" w:eastAsia="lt-LT"/>
        </w:rPr>
      </w:pPr>
    </w:p>
    <w:p w14:paraId="4E7DF061"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103</w:t>
      </w:r>
      <w:r w:rsidRPr="009124B3">
        <w:rPr>
          <w:szCs w:val="24"/>
          <w:lang w:val="lt-LT" w:eastAsia="lt-LT"/>
        </w:rPr>
        <w:t>. Je</w:t>
      </w:r>
      <w:r>
        <w:rPr>
          <w:szCs w:val="24"/>
          <w:lang w:val="lt-LT" w:eastAsia="lt-LT"/>
        </w:rPr>
        <w:t>i Sutartyje nenumatyta kitaip, T</w:t>
      </w:r>
      <w:r w:rsidRPr="009124B3">
        <w:rPr>
          <w:szCs w:val="24"/>
          <w:lang w:val="lt-LT" w:eastAsia="lt-LT"/>
        </w:rPr>
        <w:t>iekėjas privalo garantuoti, kad pristatytos prekės yra naujos,</w:t>
      </w:r>
      <w:r>
        <w:rPr>
          <w:szCs w:val="24"/>
          <w:lang w:val="lt-LT" w:eastAsia="lt-LT"/>
        </w:rPr>
        <w:t xml:space="preserve"> </w:t>
      </w:r>
      <w:r w:rsidRPr="009124B3">
        <w:rPr>
          <w:szCs w:val="24"/>
          <w:lang w:val="lt-LT" w:eastAsia="lt-LT"/>
        </w:rPr>
        <w:t>nenaudotos.</w:t>
      </w:r>
    </w:p>
    <w:p w14:paraId="507B9A6B"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104</w:t>
      </w:r>
      <w:r w:rsidRPr="009124B3">
        <w:rPr>
          <w:szCs w:val="24"/>
          <w:lang w:val="lt-LT" w:eastAsia="lt-LT"/>
        </w:rPr>
        <w:t xml:space="preserve">. Tiekėjas garantuoja, kad visos pristatytos prekės yra be defektų, </w:t>
      </w:r>
      <w:r>
        <w:rPr>
          <w:szCs w:val="24"/>
          <w:lang w:val="lt-LT" w:eastAsia="lt-LT"/>
        </w:rPr>
        <w:t>kurias nulemia</w:t>
      </w:r>
      <w:r w:rsidRPr="009124B3">
        <w:rPr>
          <w:szCs w:val="24"/>
          <w:lang w:val="lt-LT" w:eastAsia="lt-LT"/>
        </w:rPr>
        <w:t xml:space="preserve"> projekto, darbo, medžiagų ar</w:t>
      </w:r>
      <w:r>
        <w:rPr>
          <w:szCs w:val="24"/>
          <w:lang w:val="lt-LT" w:eastAsia="lt-LT"/>
        </w:rPr>
        <w:t xml:space="preserve"> </w:t>
      </w:r>
      <w:r w:rsidRPr="009124B3">
        <w:rPr>
          <w:szCs w:val="24"/>
          <w:lang w:val="lt-LT" w:eastAsia="lt-LT"/>
        </w:rPr>
        <w:t>pristatymo kokybės, išskyrus atvejį, kai konkretus projektas ar medžiagos yra privalomos pagal specifikacijas</w:t>
      </w:r>
      <w:r>
        <w:rPr>
          <w:szCs w:val="24"/>
          <w:lang w:val="lt-LT" w:eastAsia="lt-LT"/>
        </w:rPr>
        <w:t xml:space="preserve"> </w:t>
      </w:r>
      <w:r w:rsidRPr="009124B3">
        <w:rPr>
          <w:szCs w:val="24"/>
          <w:lang w:val="lt-LT" w:eastAsia="lt-LT"/>
        </w:rPr>
        <w:t xml:space="preserve">arba kai defektus </w:t>
      </w:r>
      <w:r>
        <w:rPr>
          <w:szCs w:val="24"/>
          <w:lang w:val="lt-LT" w:eastAsia="lt-LT"/>
        </w:rPr>
        <w:t>lėmė</w:t>
      </w:r>
      <w:r w:rsidRPr="009124B3">
        <w:rPr>
          <w:szCs w:val="24"/>
          <w:lang w:val="lt-LT" w:eastAsia="lt-LT"/>
        </w:rPr>
        <w:t xml:space="preserve"> koks nors veiksmas ar neveikimas, nau</w:t>
      </w:r>
      <w:r>
        <w:rPr>
          <w:szCs w:val="24"/>
          <w:lang w:val="lt-LT" w:eastAsia="lt-LT"/>
        </w:rPr>
        <w:t>dojant prekes P</w:t>
      </w:r>
      <w:r w:rsidRPr="009124B3">
        <w:rPr>
          <w:szCs w:val="24"/>
          <w:lang w:val="lt-LT" w:eastAsia="lt-LT"/>
        </w:rPr>
        <w:t>irkėjo šalies sąlygomis.</w:t>
      </w:r>
    </w:p>
    <w:p w14:paraId="30DFEB44"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105</w:t>
      </w:r>
      <w:r w:rsidRPr="009124B3">
        <w:rPr>
          <w:szCs w:val="24"/>
          <w:lang w:val="lt-LT" w:eastAsia="lt-LT"/>
        </w:rPr>
        <w:t>. Prekių garantija galioja tiek, kiek numatyta Sutartyje.</w:t>
      </w:r>
    </w:p>
    <w:p w14:paraId="195154DD"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 Tiekėjas privalo kuo greičiau savo sąskaita pašalinti visus garantinio laikotarpio metu pastebėtus</w:t>
      </w:r>
      <w:r>
        <w:rPr>
          <w:szCs w:val="24"/>
          <w:lang w:val="lt-LT" w:eastAsia="lt-LT"/>
        </w:rPr>
        <w:t xml:space="preserve"> </w:t>
      </w:r>
      <w:r w:rsidRPr="009124B3">
        <w:rPr>
          <w:szCs w:val="24"/>
          <w:lang w:val="lt-LT" w:eastAsia="lt-LT"/>
        </w:rPr>
        <w:t>defektus ar įvykusius gedimus, kurie:</w:t>
      </w:r>
    </w:p>
    <w:p w14:paraId="60316EDC"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.1. atsirado dėl to, kad buvo naudojamos medžiagos su defektais, dė</w:t>
      </w:r>
      <w:r>
        <w:rPr>
          <w:szCs w:val="24"/>
          <w:lang w:val="lt-LT" w:eastAsia="lt-LT"/>
        </w:rPr>
        <w:t>l prastos T</w:t>
      </w:r>
      <w:r w:rsidRPr="009124B3">
        <w:rPr>
          <w:szCs w:val="24"/>
          <w:lang w:val="lt-LT" w:eastAsia="lt-LT"/>
        </w:rPr>
        <w:t>iekėjo darbo kokybės,</w:t>
      </w:r>
      <w:r>
        <w:rPr>
          <w:szCs w:val="24"/>
          <w:lang w:val="lt-LT" w:eastAsia="lt-LT"/>
        </w:rPr>
        <w:t xml:space="preserve"> </w:t>
      </w:r>
      <w:r w:rsidRPr="009124B3">
        <w:rPr>
          <w:szCs w:val="24"/>
          <w:lang w:val="lt-LT" w:eastAsia="lt-LT"/>
        </w:rPr>
        <w:t xml:space="preserve">blogo projekto ar reikalavimų neatitinkančių </w:t>
      </w:r>
      <w:r>
        <w:rPr>
          <w:szCs w:val="24"/>
          <w:lang w:val="lt-LT" w:eastAsia="lt-LT"/>
        </w:rPr>
        <w:t>tiekimo</w:t>
      </w:r>
      <w:r w:rsidRPr="009124B3">
        <w:rPr>
          <w:szCs w:val="24"/>
          <w:lang w:val="lt-LT" w:eastAsia="lt-LT"/>
        </w:rPr>
        <w:t xml:space="preserve"> sąlygų;</w:t>
      </w:r>
    </w:p>
    <w:p w14:paraId="6376E030"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.2. atsirado dėl kokių nors tiekėjo veiksmų ar neveikimo garantinio laikotarpio metu;</w:t>
      </w:r>
    </w:p>
    <w:p w14:paraId="62836B5A"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106</w:t>
      </w:r>
      <w:r w:rsidRPr="009124B3">
        <w:rPr>
          <w:szCs w:val="24"/>
          <w:lang w:val="lt-LT" w:eastAsia="lt-LT"/>
        </w:rPr>
        <w:t>.3. buvo pastebė</w:t>
      </w:r>
      <w:r>
        <w:rPr>
          <w:szCs w:val="24"/>
          <w:lang w:val="lt-LT" w:eastAsia="lt-LT"/>
        </w:rPr>
        <w:t>ti P</w:t>
      </w:r>
      <w:r w:rsidRPr="009124B3">
        <w:rPr>
          <w:szCs w:val="24"/>
          <w:lang w:val="lt-LT" w:eastAsia="lt-LT"/>
        </w:rPr>
        <w:t>irkėjui tikrinant ar eksploatuojant prekes.</w:t>
      </w:r>
    </w:p>
    <w:p w14:paraId="66BA3455"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107</w:t>
      </w:r>
      <w:r w:rsidRPr="009124B3">
        <w:rPr>
          <w:szCs w:val="24"/>
          <w:lang w:val="lt-LT" w:eastAsia="lt-LT"/>
        </w:rPr>
        <w:t>. Garantinis laikotarpis visoms pakeistoms ar sutaisytoms dalims vėl įsigalioja nuo dienos, kai buvo</w:t>
      </w:r>
      <w:r>
        <w:rPr>
          <w:szCs w:val="24"/>
          <w:lang w:val="lt-LT" w:eastAsia="lt-LT"/>
        </w:rPr>
        <w:t xml:space="preserve"> </w:t>
      </w:r>
      <w:r w:rsidRPr="009124B3">
        <w:rPr>
          <w:szCs w:val="24"/>
          <w:lang w:val="lt-LT" w:eastAsia="lt-LT"/>
        </w:rPr>
        <w:t>atliktas pirkėjo priimtinas pakeitimas ar remontas. Jei Sutartyje numatytas dalinis prekių priėmimas,</w:t>
      </w:r>
      <w:r>
        <w:rPr>
          <w:szCs w:val="24"/>
          <w:lang w:val="lt-LT" w:eastAsia="lt-LT"/>
        </w:rPr>
        <w:t xml:space="preserve"> </w:t>
      </w:r>
      <w:r w:rsidRPr="009124B3">
        <w:rPr>
          <w:szCs w:val="24"/>
          <w:lang w:val="lt-LT" w:eastAsia="lt-LT"/>
        </w:rPr>
        <w:t>garantinis laikotarpis pratęsiamas tik toms prekėms, kurios buvo keičiamos ar taisomos.</w:t>
      </w:r>
    </w:p>
    <w:p w14:paraId="10769C84"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108</w:t>
      </w:r>
      <w:r w:rsidRPr="009124B3">
        <w:rPr>
          <w:szCs w:val="24"/>
          <w:lang w:val="lt-LT" w:eastAsia="lt-LT"/>
        </w:rPr>
        <w:t>. Jei defektai išaiškėja arba gedimai įvykst</w:t>
      </w:r>
      <w:r>
        <w:rPr>
          <w:szCs w:val="24"/>
          <w:lang w:val="lt-LT" w:eastAsia="lt-LT"/>
        </w:rPr>
        <w:t>a garantinio laikotarpio metu, P</w:t>
      </w:r>
      <w:r w:rsidRPr="009124B3">
        <w:rPr>
          <w:szCs w:val="24"/>
          <w:lang w:val="lt-LT" w:eastAsia="lt-LT"/>
        </w:rPr>
        <w:t>irkėjas raštu įspėja apie tai</w:t>
      </w:r>
      <w:r>
        <w:rPr>
          <w:szCs w:val="24"/>
          <w:lang w:val="lt-LT" w:eastAsia="lt-LT"/>
        </w:rPr>
        <w:t xml:space="preserve"> T</w:t>
      </w:r>
      <w:r w:rsidRPr="009124B3">
        <w:rPr>
          <w:szCs w:val="24"/>
          <w:lang w:val="lt-LT" w:eastAsia="lt-LT"/>
        </w:rPr>
        <w:t>iekėją</w:t>
      </w:r>
      <w:r>
        <w:rPr>
          <w:szCs w:val="24"/>
          <w:lang w:val="lt-LT" w:eastAsia="lt-LT"/>
        </w:rPr>
        <w:t>. Jei T</w:t>
      </w:r>
      <w:r w:rsidRPr="009124B3">
        <w:rPr>
          <w:szCs w:val="24"/>
          <w:lang w:val="lt-LT" w:eastAsia="lt-LT"/>
        </w:rPr>
        <w:t>iekėjas nepašalina defekto ar gedimo per įspėjime nurodytą laikotarpį</w:t>
      </w:r>
      <w:r>
        <w:rPr>
          <w:szCs w:val="24"/>
          <w:lang w:val="lt-LT" w:eastAsia="lt-LT"/>
        </w:rPr>
        <w:t>, P</w:t>
      </w:r>
      <w:r w:rsidRPr="009124B3">
        <w:rPr>
          <w:szCs w:val="24"/>
          <w:lang w:val="lt-LT" w:eastAsia="lt-LT"/>
        </w:rPr>
        <w:t>irkėjas turi teisę</w:t>
      </w:r>
      <w:r>
        <w:rPr>
          <w:szCs w:val="24"/>
          <w:lang w:val="lt-LT" w:eastAsia="lt-LT"/>
        </w:rPr>
        <w:t xml:space="preserve"> </w:t>
      </w:r>
      <w:r w:rsidRPr="009124B3">
        <w:rPr>
          <w:szCs w:val="24"/>
          <w:lang w:val="lt-LT" w:eastAsia="lt-LT"/>
        </w:rPr>
        <w:t>pasamdyti kitus asmenis, kad atliktų š</w:t>
      </w:r>
      <w:r>
        <w:rPr>
          <w:szCs w:val="24"/>
          <w:lang w:val="lt-LT" w:eastAsia="lt-LT"/>
        </w:rPr>
        <w:t>ias paslaugas T</w:t>
      </w:r>
      <w:r w:rsidRPr="009124B3">
        <w:rPr>
          <w:szCs w:val="24"/>
          <w:lang w:val="lt-LT" w:eastAsia="lt-LT"/>
        </w:rPr>
        <w:t>iekėjo atsakomybe ir jo sąskai</w:t>
      </w:r>
      <w:r>
        <w:rPr>
          <w:szCs w:val="24"/>
          <w:lang w:val="lt-LT" w:eastAsia="lt-LT"/>
        </w:rPr>
        <w:t>ta. Tokiu atveju T</w:t>
      </w:r>
      <w:r w:rsidRPr="009124B3">
        <w:rPr>
          <w:szCs w:val="24"/>
          <w:lang w:val="lt-LT" w:eastAsia="lt-LT"/>
        </w:rPr>
        <w:t>iekėjas</w:t>
      </w:r>
      <w:r>
        <w:rPr>
          <w:szCs w:val="24"/>
          <w:lang w:val="lt-LT" w:eastAsia="lt-LT"/>
        </w:rPr>
        <w:t xml:space="preserve"> privalo atlyginti P</w:t>
      </w:r>
      <w:r w:rsidRPr="009124B3">
        <w:rPr>
          <w:szCs w:val="24"/>
          <w:lang w:val="lt-LT" w:eastAsia="lt-LT"/>
        </w:rPr>
        <w:t>irkėjo patirtas iš</w:t>
      </w:r>
      <w:r>
        <w:rPr>
          <w:szCs w:val="24"/>
          <w:lang w:val="lt-LT" w:eastAsia="lt-LT"/>
        </w:rPr>
        <w:t>laidas, ir / arba P</w:t>
      </w:r>
      <w:r w:rsidRPr="009124B3">
        <w:rPr>
          <w:szCs w:val="24"/>
          <w:lang w:val="lt-LT" w:eastAsia="lt-LT"/>
        </w:rPr>
        <w:t>irkėjo patirtos išlaidos išskaičiuojamos iš</w:t>
      </w:r>
      <w:r>
        <w:rPr>
          <w:szCs w:val="24"/>
          <w:lang w:val="lt-LT" w:eastAsia="lt-LT"/>
        </w:rPr>
        <w:t xml:space="preserve"> T</w:t>
      </w:r>
      <w:r w:rsidRPr="009124B3">
        <w:rPr>
          <w:szCs w:val="24"/>
          <w:lang w:val="lt-LT" w:eastAsia="lt-LT"/>
        </w:rPr>
        <w:t>iekėjui mokėtinų</w:t>
      </w:r>
      <w:r>
        <w:rPr>
          <w:szCs w:val="24"/>
          <w:lang w:val="lt-LT" w:eastAsia="lt-LT"/>
        </w:rPr>
        <w:t xml:space="preserve"> </w:t>
      </w:r>
      <w:r w:rsidRPr="009124B3">
        <w:rPr>
          <w:szCs w:val="24"/>
          <w:lang w:val="lt-LT" w:eastAsia="lt-LT"/>
        </w:rPr>
        <w:t>sumų ir</w:t>
      </w:r>
      <w:r>
        <w:rPr>
          <w:szCs w:val="24"/>
          <w:lang w:val="lt-LT" w:eastAsia="lt-LT"/>
        </w:rPr>
        <w:t xml:space="preserve"> </w:t>
      </w:r>
      <w:r w:rsidRPr="009124B3">
        <w:rPr>
          <w:szCs w:val="24"/>
          <w:lang w:val="lt-LT" w:eastAsia="lt-LT"/>
        </w:rPr>
        <w:t>/</w:t>
      </w:r>
      <w:r>
        <w:rPr>
          <w:szCs w:val="24"/>
          <w:lang w:val="lt-LT" w:eastAsia="lt-LT"/>
        </w:rPr>
        <w:t xml:space="preserve"> </w:t>
      </w:r>
      <w:r w:rsidRPr="009124B3">
        <w:rPr>
          <w:szCs w:val="24"/>
          <w:lang w:val="lt-LT" w:eastAsia="lt-LT"/>
        </w:rPr>
        <w:t>arba iš</w:t>
      </w:r>
      <w:r>
        <w:rPr>
          <w:szCs w:val="24"/>
          <w:lang w:val="lt-LT" w:eastAsia="lt-LT"/>
        </w:rPr>
        <w:t xml:space="preserve"> T</w:t>
      </w:r>
      <w:r w:rsidRPr="009124B3">
        <w:rPr>
          <w:szCs w:val="24"/>
          <w:lang w:val="lt-LT" w:eastAsia="lt-LT"/>
        </w:rPr>
        <w:t>iekėjo garantijų.</w:t>
      </w:r>
    </w:p>
    <w:p w14:paraId="315F1C31"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109</w:t>
      </w:r>
      <w:r w:rsidRPr="00AD32C2">
        <w:rPr>
          <w:szCs w:val="24"/>
          <w:lang w:val="lt-LT" w:eastAsia="lt-LT"/>
        </w:rPr>
        <w:t>. Jei garantijos trukmė Sutartyje nenurodoma, o prekei pagal jos savybes turi būti taikoma garantija, tuomet ji yra 365 kalendorinės dienos. Garantinis laikotarpis pradedamas skaičiuoti nuo tos dienos, kai pasirašomas prekių perdavimo</w:t>
      </w:r>
      <w:r>
        <w:rPr>
          <w:szCs w:val="24"/>
          <w:lang w:val="lt-LT" w:eastAsia="lt-LT"/>
        </w:rPr>
        <w:t>–</w:t>
      </w:r>
      <w:r w:rsidRPr="00AD32C2">
        <w:rPr>
          <w:szCs w:val="24"/>
          <w:lang w:val="lt-LT" w:eastAsia="lt-LT"/>
        </w:rPr>
        <w:t>priėmimo aktas.</w:t>
      </w:r>
    </w:p>
    <w:p w14:paraId="28C94C09"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110</w:t>
      </w:r>
      <w:r w:rsidRPr="009124B3">
        <w:rPr>
          <w:szCs w:val="24"/>
          <w:lang w:val="lt-LT" w:eastAsia="lt-LT"/>
        </w:rPr>
        <w:t>. Pasibaigus garantiniam laikotarpiui arba, jei yra daugiau nei vienas garantinis laikotarpis, pasibaigus</w:t>
      </w:r>
      <w:r>
        <w:rPr>
          <w:szCs w:val="24"/>
          <w:lang w:val="lt-LT" w:eastAsia="lt-LT"/>
        </w:rPr>
        <w:t xml:space="preserve"> </w:t>
      </w:r>
      <w:r w:rsidRPr="009124B3">
        <w:rPr>
          <w:szCs w:val="24"/>
          <w:lang w:val="lt-LT" w:eastAsia="lt-LT"/>
        </w:rPr>
        <w:t>paskutiniam jų</w:t>
      </w:r>
      <w:r w:rsidR="00C74F07">
        <w:rPr>
          <w:szCs w:val="24"/>
          <w:lang w:val="lt-LT" w:eastAsia="lt-LT"/>
        </w:rPr>
        <w:t xml:space="preserve"> ir</w:t>
      </w:r>
      <w:r w:rsidRPr="009124B3">
        <w:rPr>
          <w:szCs w:val="24"/>
          <w:lang w:val="lt-LT" w:eastAsia="lt-LT"/>
        </w:rPr>
        <w:t xml:space="preserve"> pašalinus visus defek</w:t>
      </w:r>
      <w:r>
        <w:rPr>
          <w:szCs w:val="24"/>
          <w:lang w:val="lt-LT" w:eastAsia="lt-LT"/>
        </w:rPr>
        <w:t>tus ar gedimus, jei tokių yra, Pirkėjas išrašo T</w:t>
      </w:r>
      <w:r w:rsidRPr="009124B3">
        <w:rPr>
          <w:szCs w:val="24"/>
          <w:lang w:val="lt-LT" w:eastAsia="lt-LT"/>
        </w:rPr>
        <w:t>iekėjui garantinių</w:t>
      </w:r>
      <w:r>
        <w:rPr>
          <w:szCs w:val="24"/>
          <w:lang w:val="lt-LT" w:eastAsia="lt-LT"/>
        </w:rPr>
        <w:t xml:space="preserve"> </w:t>
      </w:r>
      <w:r w:rsidRPr="009124B3">
        <w:rPr>
          <w:szCs w:val="24"/>
          <w:lang w:val="lt-LT" w:eastAsia="lt-LT"/>
        </w:rPr>
        <w:t>įsipareigojimų įvykdymo aktą.</w:t>
      </w:r>
      <w:r>
        <w:rPr>
          <w:szCs w:val="24"/>
          <w:lang w:val="lt-LT" w:eastAsia="lt-LT"/>
        </w:rPr>
        <w:t xml:space="preserve"> </w:t>
      </w:r>
      <w:r w:rsidRPr="009124B3">
        <w:rPr>
          <w:szCs w:val="24"/>
          <w:lang w:val="lt-LT" w:eastAsia="lt-LT"/>
        </w:rPr>
        <w:t xml:space="preserve">Jame nurodoma diena, kai </w:t>
      </w:r>
      <w:r>
        <w:rPr>
          <w:szCs w:val="24"/>
          <w:lang w:val="lt-LT" w:eastAsia="lt-LT"/>
        </w:rPr>
        <w:t>Tiekėjas P</w:t>
      </w:r>
      <w:r w:rsidRPr="009124B3">
        <w:rPr>
          <w:szCs w:val="24"/>
          <w:lang w:val="lt-LT" w:eastAsia="lt-LT"/>
        </w:rPr>
        <w:t>irkėjui priimtinu būdu įvykdė savo įsipareigojimus pagal Sutartį.</w:t>
      </w:r>
    </w:p>
    <w:p w14:paraId="4D76ACA4" w14:textId="77777777" w:rsidR="00F83CF5"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r>
        <w:rPr>
          <w:szCs w:val="24"/>
          <w:lang w:val="lt-LT" w:eastAsia="lt-LT"/>
        </w:rPr>
        <w:t>111</w:t>
      </w:r>
      <w:r w:rsidRPr="009124B3">
        <w:rPr>
          <w:szCs w:val="24"/>
          <w:lang w:val="lt-LT" w:eastAsia="lt-LT"/>
        </w:rPr>
        <w:t>. Garantini</w:t>
      </w:r>
      <w:r>
        <w:rPr>
          <w:szCs w:val="24"/>
          <w:lang w:val="lt-LT" w:eastAsia="lt-LT"/>
        </w:rPr>
        <w:t>ų įsipareigojimų įvykdymo aktą P</w:t>
      </w:r>
      <w:r w:rsidRPr="009124B3">
        <w:rPr>
          <w:szCs w:val="24"/>
          <w:lang w:val="lt-LT" w:eastAsia="lt-LT"/>
        </w:rPr>
        <w:t>irkėjas privalo išrašyti per 30 (trisdešimt) kalendorinių dienų</w:t>
      </w:r>
      <w:r>
        <w:rPr>
          <w:szCs w:val="24"/>
          <w:lang w:val="lt-LT" w:eastAsia="lt-LT"/>
        </w:rPr>
        <w:t xml:space="preserve"> </w:t>
      </w:r>
      <w:r w:rsidRPr="009124B3">
        <w:rPr>
          <w:szCs w:val="24"/>
          <w:lang w:val="lt-LT" w:eastAsia="lt-LT"/>
        </w:rPr>
        <w:t>nuo garant</w:t>
      </w:r>
      <w:r>
        <w:rPr>
          <w:szCs w:val="24"/>
          <w:lang w:val="lt-LT" w:eastAsia="lt-LT"/>
        </w:rPr>
        <w:t>inio laikotarpio pabaigos. Jei P</w:t>
      </w:r>
      <w:r w:rsidRPr="009124B3">
        <w:rPr>
          <w:szCs w:val="24"/>
          <w:lang w:val="lt-LT" w:eastAsia="lt-LT"/>
        </w:rPr>
        <w:t>irkėjas per 30 (trisdešimt) kalendorinių dienų nepasirašo garantinių</w:t>
      </w:r>
      <w:r>
        <w:rPr>
          <w:szCs w:val="24"/>
          <w:lang w:val="lt-LT" w:eastAsia="lt-LT"/>
        </w:rPr>
        <w:t xml:space="preserve"> </w:t>
      </w:r>
      <w:r w:rsidRPr="009124B3">
        <w:rPr>
          <w:szCs w:val="24"/>
          <w:lang w:val="lt-LT" w:eastAsia="lt-LT"/>
        </w:rPr>
        <w:t>įsipareigojimų įvykdymo akto arba nepateikia motyvuoto atsisakymo tokį aktą pasirašyti, laikoma, kad jis</w:t>
      </w:r>
      <w:r>
        <w:rPr>
          <w:szCs w:val="24"/>
          <w:lang w:val="lt-LT" w:eastAsia="lt-LT"/>
        </w:rPr>
        <w:t xml:space="preserve"> </w:t>
      </w:r>
      <w:r w:rsidRPr="009124B3">
        <w:rPr>
          <w:szCs w:val="24"/>
          <w:lang w:val="lt-LT" w:eastAsia="lt-LT"/>
        </w:rPr>
        <w:t>pasirašė garantinių įsipareigojimų įvykdymo aktą paskutiniąją šio laikotarpio dieną.</w:t>
      </w:r>
    </w:p>
    <w:p w14:paraId="5CC9F255" w14:textId="77777777" w:rsidR="00F83CF5" w:rsidRPr="002F362D" w:rsidRDefault="00F83CF5" w:rsidP="00F83CF5">
      <w:pPr>
        <w:tabs>
          <w:tab w:val="clear" w:pos="1293"/>
        </w:tabs>
        <w:suppressAutoHyphens w:val="0"/>
        <w:autoSpaceDE w:val="0"/>
        <w:autoSpaceDN w:val="0"/>
        <w:adjustRightInd w:val="0"/>
        <w:ind w:firstLine="1134"/>
        <w:jc w:val="both"/>
        <w:textAlignment w:val="auto"/>
        <w:rPr>
          <w:szCs w:val="24"/>
          <w:lang w:val="lt-LT"/>
        </w:rPr>
      </w:pPr>
      <w:r w:rsidRPr="002F362D">
        <w:rPr>
          <w:szCs w:val="24"/>
          <w:lang w:val="lt-LT" w:eastAsia="lt-LT"/>
        </w:rPr>
        <w:t xml:space="preserve">112. Kol Pirkėjas nepatvirtina garantinių įsipareigojimų įvykdymo akto arba kol nėra laikoma, kad jis yra </w:t>
      </w:r>
      <w:r w:rsidRPr="002F362D">
        <w:rPr>
          <w:szCs w:val="24"/>
          <w:lang w:val="lt-LT"/>
        </w:rPr>
        <w:t>Pirkėjo pasirašytas, garantiniai įsipareigojimai nėra tinkamai įvykdyti.</w:t>
      </w:r>
    </w:p>
    <w:p w14:paraId="4A629027" w14:textId="77777777" w:rsidR="00F83CF5" w:rsidRPr="002F362D" w:rsidRDefault="00F83CF5" w:rsidP="00F83CF5">
      <w:pPr>
        <w:tabs>
          <w:tab w:val="clear" w:pos="1293"/>
        </w:tabs>
        <w:suppressAutoHyphens w:val="0"/>
        <w:autoSpaceDE w:val="0"/>
        <w:autoSpaceDN w:val="0"/>
        <w:adjustRightInd w:val="0"/>
        <w:ind w:firstLine="1134"/>
        <w:jc w:val="both"/>
        <w:textAlignment w:val="auto"/>
        <w:rPr>
          <w:szCs w:val="24"/>
          <w:lang w:val="lt-LT" w:eastAsia="lt-LT"/>
        </w:rPr>
      </w:pPr>
    </w:p>
    <w:p w14:paraId="424109E0"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XVI</w:t>
      </w:r>
      <w:r w:rsidRPr="00EC1862">
        <w:rPr>
          <w:b/>
          <w:sz w:val="24"/>
          <w:szCs w:val="24"/>
        </w:rPr>
        <w:t xml:space="preserve"> SKYRIUS</w:t>
      </w:r>
    </w:p>
    <w:p w14:paraId="5424AAD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AUTORINĖS TEISĖS</w:t>
      </w:r>
    </w:p>
    <w:p w14:paraId="1DBA08F7"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04F6BAEF"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113</w:t>
      </w:r>
      <w:r w:rsidRPr="00EC1862">
        <w:rPr>
          <w:sz w:val="24"/>
          <w:szCs w:val="24"/>
        </w:rPr>
        <w:t>.</w:t>
      </w:r>
      <w:r w:rsidRPr="00EC1862">
        <w:rPr>
          <w:sz w:val="24"/>
          <w:szCs w:val="24"/>
        </w:rPr>
        <w:tab/>
      </w:r>
      <w:r>
        <w:rPr>
          <w:sz w:val="24"/>
          <w:szCs w:val="24"/>
        </w:rPr>
        <w:t>Tiekėjas</w:t>
      </w:r>
      <w:r w:rsidRPr="00EC1862">
        <w:rPr>
          <w:sz w:val="24"/>
          <w:szCs w:val="24"/>
        </w:rPr>
        <w:t xml:space="preserve"> įsipareigoja atlyginti Pirkėjo nuostolius, atsiradusius dėl trečiųjų šalių reikalavimų, susijusių su autorių teisių pažeidimu, patentų, licencijų, brėžinių, modelių, prekės pavadinimų ar prekės ženklų neteisėtu naudojimu ir panašiais pažeidimais, išskyrus atvejus, kai toks pažeidimas atsiranda dėl Pirkėjo kaltės.</w:t>
      </w:r>
    </w:p>
    <w:p w14:paraId="086E1614"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114</w:t>
      </w:r>
      <w:r w:rsidRPr="00EC1862">
        <w:rPr>
          <w:sz w:val="24"/>
          <w:szCs w:val="24"/>
        </w:rPr>
        <w:t>.</w:t>
      </w:r>
      <w:r w:rsidRPr="00EC1862">
        <w:rPr>
          <w:sz w:val="24"/>
          <w:szCs w:val="24"/>
        </w:rPr>
        <w:tab/>
        <w:t>Jei Sutartyje nenustatyta kitaip, visi rezultatai ir su jais susijusios teisės, įgytos vykdant Sutartį, įskaitant turtines autoriaus ir kitas intelektinės ar pramoninės nuosavybės teises (tačiau išskyrus neturtines intelektinės nuosavybės teises), yra Pirkėjo nuosavybė, kurią Pirkėjas gali naudoti, publikuoti, perleisti ar perduoti kaip mano esant tinkama ir be jokių geografinių ar kitų apribojimų.</w:t>
      </w:r>
    </w:p>
    <w:p w14:paraId="0251BA09" w14:textId="77777777" w:rsidR="00F83CF5" w:rsidRPr="00EC1862" w:rsidRDefault="00F83CF5" w:rsidP="00F83CF5">
      <w:pPr>
        <w:pStyle w:val="Pagrindinistekstas2"/>
        <w:widowControl w:val="0"/>
        <w:shd w:val="clear" w:color="auto" w:fill="auto"/>
        <w:tabs>
          <w:tab w:val="left" w:pos="567"/>
        </w:tabs>
        <w:suppressAutoHyphens/>
        <w:spacing w:before="0" w:after="0" w:line="240" w:lineRule="auto"/>
        <w:ind w:firstLine="0"/>
        <w:jc w:val="both"/>
        <w:rPr>
          <w:sz w:val="24"/>
          <w:szCs w:val="24"/>
        </w:rPr>
      </w:pPr>
    </w:p>
    <w:p w14:paraId="145AAAA9"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XVII</w:t>
      </w:r>
      <w:r w:rsidRPr="00EC1862">
        <w:rPr>
          <w:b/>
          <w:sz w:val="24"/>
          <w:szCs w:val="24"/>
        </w:rPr>
        <w:t xml:space="preserve"> SKYRIUS</w:t>
      </w:r>
    </w:p>
    <w:p w14:paraId="7551E27F"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PAKEITIMAI</w:t>
      </w:r>
    </w:p>
    <w:p w14:paraId="616B0F75"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633CD5F1" w14:textId="77777777" w:rsidR="00F83CF5" w:rsidRPr="00EC1862" w:rsidRDefault="00F83CF5" w:rsidP="00F83CF5">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115</w:t>
      </w:r>
      <w:r w:rsidRPr="00EC1862">
        <w:rPr>
          <w:sz w:val="24"/>
          <w:szCs w:val="24"/>
        </w:rPr>
        <w:t>.</w:t>
      </w:r>
      <w:r w:rsidRPr="00EC1862">
        <w:rPr>
          <w:sz w:val="24"/>
          <w:szCs w:val="24"/>
        </w:rPr>
        <w:tab/>
        <w:t>Sutartis jos galiojimo laikotarpiu gali būti keičiama, kai yra bent vienas iš šių atvejų:</w:t>
      </w:r>
    </w:p>
    <w:p w14:paraId="2FE8619B" w14:textId="77777777" w:rsidR="00F83CF5" w:rsidRPr="00EC1862" w:rsidRDefault="00F83CF5" w:rsidP="00F83CF5">
      <w:pPr>
        <w:pStyle w:val="Pagrindinistekstas2"/>
        <w:widowControl w:val="0"/>
        <w:shd w:val="clear" w:color="auto" w:fill="auto"/>
        <w:tabs>
          <w:tab w:val="left" w:pos="716"/>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.1.</w:t>
      </w:r>
      <w:r w:rsidRPr="00EC1862">
        <w:rPr>
          <w:sz w:val="24"/>
          <w:szCs w:val="24"/>
        </w:rPr>
        <w:tab/>
        <w:t>Sutarties keitimas, neatsižvelgiant į jo piniginę vertę, iš anksto yra aiškiai, tiksliai ir nedviprasmiškai suformuluotas Sutarties sąlygose, įskaitant kainos indeksavimą, atlyginimų darbuotojams peržiūrą, sąlygas ar pasirinkimo galimybes, taip pat įskaitant Sutarties termino, perkamų kiekių, apimties, objekto pakeitimą. Sutarties sąlygose turi būti nurodyta galimų pakeitimų arba pasirinkimo galimybių apimtis, pobūdis ir aplinkybės, kuriomis tai gali būti atliekama. Neleidžiami tokie pakeitimai ar pasirinkimo galimybės, dėl kurių iš esmės pasikeistų Sutarties pobūdis;</w:t>
      </w:r>
    </w:p>
    <w:p w14:paraId="00F55619" w14:textId="77777777" w:rsidR="00F83CF5" w:rsidRPr="00EC1862" w:rsidRDefault="00F83CF5" w:rsidP="00F83CF5">
      <w:pPr>
        <w:pStyle w:val="Pagrindinistekstas2"/>
        <w:widowControl w:val="0"/>
        <w:shd w:val="clear" w:color="auto" w:fill="auto"/>
        <w:tabs>
          <w:tab w:val="left" w:pos="687"/>
          <w:tab w:val="left" w:pos="1701"/>
          <w:tab w:val="left" w:pos="1843"/>
        </w:tabs>
        <w:suppressAutoHyphens/>
        <w:spacing w:before="0" w:after="0" w:line="240" w:lineRule="auto"/>
        <w:ind w:firstLine="1134"/>
        <w:jc w:val="both"/>
        <w:rPr>
          <w:sz w:val="24"/>
          <w:szCs w:val="24"/>
        </w:rPr>
      </w:pPr>
      <w:r>
        <w:rPr>
          <w:sz w:val="24"/>
          <w:szCs w:val="24"/>
        </w:rPr>
        <w:t>115</w:t>
      </w:r>
      <w:r w:rsidRPr="00EC1862">
        <w:rPr>
          <w:sz w:val="24"/>
          <w:szCs w:val="24"/>
        </w:rPr>
        <w:t>.2.</w:t>
      </w:r>
      <w:r w:rsidRPr="00EC1862">
        <w:rPr>
          <w:sz w:val="24"/>
          <w:szCs w:val="24"/>
        </w:rPr>
        <w:tab/>
        <w:t xml:space="preserve">kai būtina iš </w:t>
      </w:r>
      <w:r>
        <w:rPr>
          <w:sz w:val="24"/>
          <w:szCs w:val="24"/>
        </w:rPr>
        <w:t>Tiekėjo</w:t>
      </w:r>
      <w:r w:rsidRPr="00EC1862">
        <w:rPr>
          <w:sz w:val="24"/>
          <w:szCs w:val="24"/>
        </w:rPr>
        <w:t xml:space="preserve"> pirkti papildomų </w:t>
      </w:r>
      <w:r>
        <w:rPr>
          <w:sz w:val="24"/>
          <w:szCs w:val="24"/>
        </w:rPr>
        <w:t xml:space="preserve">prekių, paslaugų ar </w:t>
      </w:r>
      <w:r w:rsidRPr="00EC1862">
        <w:rPr>
          <w:sz w:val="24"/>
          <w:szCs w:val="24"/>
        </w:rPr>
        <w:t>darbų, kurie nebuvo įtraukti į Sutartį, kai yra visos šios sąlygos kartu:</w:t>
      </w:r>
    </w:p>
    <w:p w14:paraId="5EF4A7F1" w14:textId="77777777" w:rsidR="00F83CF5" w:rsidRPr="00253E06" w:rsidRDefault="00F83CF5"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115.2.1.</w:t>
      </w:r>
      <w:r w:rsidRPr="00253E06">
        <w:rPr>
          <w:sz w:val="24"/>
          <w:szCs w:val="24"/>
        </w:rPr>
        <w:tab/>
        <w:t>Tiekėjo pakeitimas negalimas dėl ekonominių ar techninių priežasčių, tokių kaip pagal Sutartį įsigytos įrangos, paslaugų ar įrenginių pakeičiamumo ir sąveikos reikalavimų užtikrinimas, ir dėl to, kad Pirkėjui sukeltų didelių nepatogumų ar nemažą išlaidų dubliavimą;</w:t>
      </w:r>
    </w:p>
    <w:p w14:paraId="6ADB9E7E" w14:textId="77777777" w:rsidR="00F83CF5" w:rsidRPr="00253E06" w:rsidRDefault="00F83CF5"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115.2.2.</w:t>
      </w:r>
      <w:r w:rsidRPr="00253E06">
        <w:rPr>
          <w:sz w:val="24"/>
          <w:szCs w:val="24"/>
        </w:rPr>
        <w:tab/>
        <w:t xml:space="preserve">atskiro pakeitimo vertė neviršija </w:t>
      </w:r>
      <w:r w:rsidR="000D5C1D" w:rsidRPr="00253E06">
        <w:rPr>
          <w:sz w:val="24"/>
          <w:szCs w:val="24"/>
        </w:rPr>
        <w:t xml:space="preserve">50 (penkiasdešimties) procentų </w:t>
      </w:r>
      <w:r w:rsidRPr="00253E06">
        <w:rPr>
          <w:sz w:val="24"/>
          <w:szCs w:val="24"/>
        </w:rPr>
        <w:t>pradinės Sutarties vertės;</w:t>
      </w:r>
    </w:p>
    <w:p w14:paraId="065C3A31" w14:textId="77777777" w:rsidR="000D5C1D" w:rsidRPr="00253E06" w:rsidRDefault="000D5C1D"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115.2.3. tokiais pakeitimais negali būti siekiama išvengti Lietuvos Respublikos viešųjų pirkimų įstatyme pirkimui nustatytos tvarkos taikymo;</w:t>
      </w:r>
    </w:p>
    <w:p w14:paraId="1B312B5E" w14:textId="77777777" w:rsidR="00F83CF5" w:rsidRPr="00253E06" w:rsidRDefault="00F83CF5" w:rsidP="00F83CF5">
      <w:pPr>
        <w:pStyle w:val="Pagrindinistekstas2"/>
        <w:widowControl w:val="0"/>
        <w:shd w:val="clear" w:color="auto" w:fill="auto"/>
        <w:tabs>
          <w:tab w:val="left" w:pos="682"/>
          <w:tab w:val="left" w:pos="1985"/>
        </w:tabs>
        <w:suppressAutoHyphens/>
        <w:spacing w:before="0" w:after="0" w:line="240" w:lineRule="auto"/>
        <w:ind w:firstLine="1134"/>
        <w:jc w:val="both"/>
        <w:rPr>
          <w:sz w:val="24"/>
          <w:szCs w:val="24"/>
        </w:rPr>
      </w:pPr>
      <w:r w:rsidRPr="00253E06">
        <w:rPr>
          <w:sz w:val="24"/>
          <w:szCs w:val="24"/>
        </w:rPr>
        <w:t>115.3.</w:t>
      </w:r>
      <w:r w:rsidRPr="00253E06">
        <w:rPr>
          <w:sz w:val="24"/>
          <w:szCs w:val="24"/>
        </w:rPr>
        <w:tab/>
        <w:t>kai pakeitimo poreikis atsirado dėl aplinkybių, kurių protingas ir apdairus Pirkėjas negalėjo numatyti, ir kai kartu yra šios sąlygos:</w:t>
      </w:r>
    </w:p>
    <w:p w14:paraId="48596627" w14:textId="77777777" w:rsidR="00F83CF5" w:rsidRPr="00253E06" w:rsidRDefault="00F83CF5" w:rsidP="00F83CF5">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253E06">
        <w:rPr>
          <w:sz w:val="24"/>
          <w:szCs w:val="24"/>
        </w:rPr>
        <w:t>115.3.1.</w:t>
      </w:r>
      <w:r w:rsidRPr="00253E06">
        <w:rPr>
          <w:sz w:val="24"/>
          <w:szCs w:val="24"/>
        </w:rPr>
        <w:tab/>
        <w:t>pakeitimas iš esmės nepakeičia Sutarties pobūdžio;</w:t>
      </w:r>
    </w:p>
    <w:p w14:paraId="28B0B811" w14:textId="77777777" w:rsidR="00F83CF5" w:rsidRPr="00253E06" w:rsidRDefault="00F83CF5"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115.3.2.</w:t>
      </w:r>
      <w:r w:rsidRPr="00253E06">
        <w:rPr>
          <w:sz w:val="24"/>
          <w:szCs w:val="24"/>
        </w:rPr>
        <w:tab/>
        <w:t xml:space="preserve">atskiro pakeitimo vertė neviršija </w:t>
      </w:r>
      <w:r w:rsidR="000D5C1D" w:rsidRPr="00253E06">
        <w:rPr>
          <w:sz w:val="24"/>
          <w:szCs w:val="24"/>
        </w:rPr>
        <w:t xml:space="preserve">50 (penkiasdešimties) procentų </w:t>
      </w:r>
      <w:r w:rsidRPr="00253E06">
        <w:rPr>
          <w:sz w:val="24"/>
          <w:szCs w:val="24"/>
        </w:rPr>
        <w:t>pradinės Sutarties vertės;</w:t>
      </w:r>
    </w:p>
    <w:p w14:paraId="1E922C1C" w14:textId="77777777" w:rsidR="000D5C1D" w:rsidRPr="00253E06" w:rsidRDefault="000D5C1D"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115.3.3. tokiais pakeitimais negali būti siekiama išvengti Lietuvos Respublikos viešųjų pirkimų įstatyme pirkimui nustatytos tvarkos taikymo;</w:t>
      </w:r>
    </w:p>
    <w:p w14:paraId="68B2F008" w14:textId="77777777" w:rsidR="00F83CF5" w:rsidRPr="00253E06" w:rsidRDefault="00F83CF5" w:rsidP="00F83CF5">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253E06">
        <w:rPr>
          <w:sz w:val="24"/>
          <w:szCs w:val="24"/>
        </w:rPr>
        <w:t>115.4.</w:t>
      </w:r>
      <w:r w:rsidRPr="00253E06">
        <w:rPr>
          <w:sz w:val="24"/>
          <w:szCs w:val="24"/>
        </w:rPr>
        <w:tab/>
        <w:t>kai Tiekėjas ir / ar tiekėjų grupės narys keičiamas kitu dėl bent vienos iš šių priežasčių:</w:t>
      </w:r>
    </w:p>
    <w:p w14:paraId="33AF5626" w14:textId="77777777" w:rsidR="00F83CF5" w:rsidRPr="00253E06" w:rsidRDefault="00F83CF5" w:rsidP="00F83CF5">
      <w:pPr>
        <w:pStyle w:val="Pagrindinistekstas2"/>
        <w:widowControl w:val="0"/>
        <w:shd w:val="clear" w:color="auto" w:fill="auto"/>
        <w:tabs>
          <w:tab w:val="left" w:pos="649"/>
          <w:tab w:val="left" w:pos="1985"/>
        </w:tabs>
        <w:suppressAutoHyphens/>
        <w:spacing w:before="0" w:after="0" w:line="240" w:lineRule="auto"/>
        <w:ind w:firstLine="1134"/>
        <w:jc w:val="both"/>
        <w:rPr>
          <w:sz w:val="24"/>
          <w:szCs w:val="24"/>
        </w:rPr>
      </w:pPr>
      <w:r w:rsidRPr="00253E06">
        <w:rPr>
          <w:sz w:val="24"/>
          <w:szCs w:val="24"/>
        </w:rPr>
        <w:t>115.4.1.</w:t>
      </w:r>
      <w:r w:rsidRPr="00253E06">
        <w:rPr>
          <w:sz w:val="24"/>
          <w:szCs w:val="24"/>
        </w:rPr>
        <w:tab/>
        <w:t>įgyvendinant Sutartyje nedviprasmiškai, laikantis šiame skyriuje nustatytų reikalavimų suformuluotą Sutarties peržiūros sąlygą ar pasirinkimo galimybę;</w:t>
      </w:r>
    </w:p>
    <w:p w14:paraId="6888B137" w14:textId="77777777" w:rsidR="00F83CF5" w:rsidRPr="00253E06" w:rsidRDefault="00F83CF5" w:rsidP="00F83CF5">
      <w:pPr>
        <w:pStyle w:val="Pagrindinistekstas2"/>
        <w:widowControl w:val="0"/>
        <w:shd w:val="clear" w:color="auto" w:fill="auto"/>
        <w:tabs>
          <w:tab w:val="left" w:pos="765"/>
          <w:tab w:val="left" w:pos="1985"/>
        </w:tabs>
        <w:suppressAutoHyphens/>
        <w:spacing w:before="0" w:after="0" w:line="240" w:lineRule="auto"/>
        <w:ind w:firstLine="1134"/>
        <w:jc w:val="both"/>
        <w:rPr>
          <w:sz w:val="24"/>
          <w:szCs w:val="24"/>
        </w:rPr>
      </w:pPr>
      <w:r w:rsidRPr="00253E06">
        <w:rPr>
          <w:sz w:val="24"/>
          <w:szCs w:val="24"/>
        </w:rPr>
        <w:t>115.4.2.</w:t>
      </w:r>
      <w:r w:rsidRPr="00253E06">
        <w:rPr>
          <w:sz w:val="24"/>
          <w:szCs w:val="24"/>
        </w:rPr>
        <w:tab/>
        <w:t>dėl Tiekėjo ir / ar tiekėjų grupės nario (narių) reorganizavimo, įskaitant jungimą ir skaidymą, atskyrimo ar bankroto procedūros, Tiekėjo ir / ar tiekėjų grupės nario (narių) teises ir pareigas visiškai ar iš dalies perima kitas Tiekėjas, atitinkantis pirkimo, kurį įvykdžius sudaryta ši Sutartis, dokumentuose nustatytus reikalavimus. Toks Tiekėjo pakeitimas negali lemti kitų esminių Sutarties pakeitimų</w:t>
      </w:r>
      <w:r w:rsidR="000D5C1D" w:rsidRPr="00253E06">
        <w:rPr>
          <w:sz w:val="24"/>
          <w:szCs w:val="24"/>
        </w:rPr>
        <w:t xml:space="preserve"> ir tokiais pakeitimais negali būti siekiama išvengti Lietuvos Respublikos viešųjų pirkimų įstatyme pirkimui nustatytos tvarkos taikymo</w:t>
      </w:r>
      <w:r w:rsidRPr="00253E06">
        <w:rPr>
          <w:sz w:val="24"/>
          <w:szCs w:val="24"/>
        </w:rPr>
        <w:t>;</w:t>
      </w:r>
    </w:p>
    <w:p w14:paraId="5F037AC6" w14:textId="77777777" w:rsidR="00F83CF5" w:rsidRPr="00EC1862" w:rsidRDefault="00F83CF5" w:rsidP="00F83CF5">
      <w:pPr>
        <w:pStyle w:val="Pagrindinistekstas2"/>
        <w:widowControl w:val="0"/>
        <w:shd w:val="clear" w:color="auto" w:fill="auto"/>
        <w:tabs>
          <w:tab w:val="left" w:pos="755"/>
          <w:tab w:val="left" w:pos="1985"/>
        </w:tabs>
        <w:suppressAutoHyphens/>
        <w:spacing w:before="0" w:after="0" w:line="240" w:lineRule="auto"/>
        <w:ind w:firstLine="1134"/>
        <w:jc w:val="both"/>
        <w:rPr>
          <w:sz w:val="24"/>
          <w:szCs w:val="24"/>
        </w:rPr>
      </w:pPr>
      <w:r w:rsidRPr="00253E06">
        <w:rPr>
          <w:sz w:val="24"/>
          <w:szCs w:val="24"/>
        </w:rPr>
        <w:t>115.4.3.</w:t>
      </w:r>
      <w:r w:rsidRPr="00253E06">
        <w:rPr>
          <w:sz w:val="24"/>
          <w:szCs w:val="24"/>
        </w:rPr>
        <w:tab/>
        <w:t>kai pats Pirkėjas prisiima Tiekėjo įsipareigojimus dėl tiesioginio apmokėjimo subtiekėjui. Toks Sutarties pakeitimas galimas, jeigu subtiekėjas</w:t>
      </w:r>
      <w:r w:rsidRPr="00EC1862">
        <w:rPr>
          <w:sz w:val="24"/>
          <w:szCs w:val="24"/>
        </w:rPr>
        <w:t xml:space="preserve"> išreiškė norą pasinaudoti tiesioginio atsiskaitymo galimybe;</w:t>
      </w:r>
    </w:p>
    <w:p w14:paraId="2389D812" w14:textId="77777777" w:rsidR="00F83CF5" w:rsidRPr="00EC1862" w:rsidRDefault="00F83CF5" w:rsidP="00F83CF5">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sidRPr="00EC1862">
        <w:rPr>
          <w:sz w:val="24"/>
          <w:szCs w:val="24"/>
        </w:rPr>
        <w:t>1</w:t>
      </w:r>
      <w:r>
        <w:rPr>
          <w:sz w:val="24"/>
          <w:szCs w:val="24"/>
        </w:rPr>
        <w:t>15</w:t>
      </w:r>
      <w:r w:rsidRPr="00EC1862">
        <w:rPr>
          <w:sz w:val="24"/>
          <w:szCs w:val="24"/>
        </w:rPr>
        <w:t>.5.</w:t>
      </w:r>
      <w:r w:rsidRPr="00EC1862">
        <w:rPr>
          <w:sz w:val="24"/>
          <w:szCs w:val="24"/>
        </w:rPr>
        <w:tab/>
        <w:t>kai pakeitimas nėra esminis.</w:t>
      </w:r>
    </w:p>
    <w:p w14:paraId="7A32F1B8" w14:textId="77777777" w:rsidR="00F83CF5" w:rsidRPr="00EC1862" w:rsidRDefault="00F83CF5" w:rsidP="00F83CF5">
      <w:pPr>
        <w:pStyle w:val="Pagrindinistekstas2"/>
        <w:widowControl w:val="0"/>
        <w:shd w:val="clear" w:color="auto" w:fill="auto"/>
        <w:tabs>
          <w:tab w:val="left" w:pos="505"/>
          <w:tab w:val="left" w:pos="1701"/>
        </w:tabs>
        <w:suppressAutoHyphens/>
        <w:spacing w:before="0" w:after="0" w:line="240" w:lineRule="auto"/>
        <w:ind w:firstLine="1134"/>
        <w:jc w:val="both"/>
        <w:rPr>
          <w:sz w:val="24"/>
          <w:szCs w:val="24"/>
        </w:rPr>
      </w:pPr>
      <w:r>
        <w:rPr>
          <w:sz w:val="24"/>
          <w:szCs w:val="24"/>
        </w:rPr>
        <w:t>116</w:t>
      </w:r>
      <w:r w:rsidRPr="00EC1862">
        <w:rPr>
          <w:sz w:val="24"/>
          <w:szCs w:val="24"/>
        </w:rPr>
        <w:t>.</w:t>
      </w:r>
      <w:r w:rsidRPr="00EC1862">
        <w:rPr>
          <w:sz w:val="24"/>
          <w:szCs w:val="24"/>
        </w:rPr>
        <w:tab/>
        <w:t>Sutartis jos galiojimo laikotarpiu taip pat gali būti keičiama, kai yra visos šios sąlygos kartu:</w:t>
      </w:r>
    </w:p>
    <w:p w14:paraId="0F700F1E" w14:textId="77777777" w:rsidR="00F83CF5" w:rsidRPr="00EC1862" w:rsidRDefault="00F83CF5" w:rsidP="00F83CF5">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.1.</w:t>
      </w:r>
      <w:r w:rsidRPr="00EC1862">
        <w:rPr>
          <w:sz w:val="24"/>
          <w:szCs w:val="24"/>
        </w:rPr>
        <w:tab/>
        <w:t>bendra atskirų pakeitimų pagal šį punktą vertė neviršija atitinkamų tarptautinio pirkimo vertės ribų;</w:t>
      </w:r>
    </w:p>
    <w:p w14:paraId="59009B55" w14:textId="77777777" w:rsidR="00F83CF5" w:rsidRPr="00EC1862" w:rsidRDefault="00F83CF5" w:rsidP="00F83CF5">
      <w:pPr>
        <w:pStyle w:val="Pagrindinistekstas2"/>
        <w:widowControl w:val="0"/>
        <w:shd w:val="clear" w:color="auto" w:fill="auto"/>
        <w:tabs>
          <w:tab w:val="left" w:pos="716"/>
          <w:tab w:val="left" w:pos="1843"/>
        </w:tabs>
        <w:suppressAutoHyphens/>
        <w:spacing w:before="0" w:after="0" w:line="240" w:lineRule="auto"/>
        <w:ind w:firstLine="1134"/>
        <w:jc w:val="both"/>
        <w:rPr>
          <w:sz w:val="24"/>
          <w:szCs w:val="24"/>
        </w:rPr>
      </w:pPr>
      <w:r>
        <w:rPr>
          <w:sz w:val="24"/>
          <w:szCs w:val="24"/>
        </w:rPr>
        <w:t>116</w:t>
      </w:r>
      <w:r w:rsidRPr="00EC1862">
        <w:rPr>
          <w:sz w:val="24"/>
          <w:szCs w:val="24"/>
        </w:rPr>
        <w:t>.2.</w:t>
      </w:r>
      <w:r w:rsidRPr="00EC1862">
        <w:rPr>
          <w:sz w:val="24"/>
          <w:szCs w:val="24"/>
        </w:rPr>
        <w:tab/>
        <w:t>bendra atskirų pakeitimų pagal šį punktą vertė neviršija 10 (dešimties) procentų pradinės Sutarties vertės;</w:t>
      </w:r>
    </w:p>
    <w:p w14:paraId="0753F6E1" w14:textId="77777777" w:rsidR="00F83CF5" w:rsidRPr="00EC1862" w:rsidRDefault="00F83CF5" w:rsidP="00F83CF5">
      <w:pPr>
        <w:pStyle w:val="Pagrindinistekstas2"/>
        <w:widowControl w:val="0"/>
        <w:shd w:val="clear" w:color="auto" w:fill="auto"/>
        <w:tabs>
          <w:tab w:val="left" w:pos="649"/>
          <w:tab w:val="left" w:pos="1843"/>
        </w:tabs>
        <w:suppressAutoHyphens/>
        <w:spacing w:before="0" w:after="0" w:line="240" w:lineRule="auto"/>
        <w:ind w:firstLine="1134"/>
        <w:jc w:val="both"/>
        <w:rPr>
          <w:sz w:val="24"/>
          <w:szCs w:val="24"/>
        </w:rPr>
      </w:pPr>
      <w:r>
        <w:rPr>
          <w:sz w:val="24"/>
          <w:szCs w:val="24"/>
        </w:rPr>
        <w:t>116</w:t>
      </w:r>
      <w:r w:rsidRPr="00EC1862">
        <w:rPr>
          <w:sz w:val="24"/>
          <w:szCs w:val="24"/>
        </w:rPr>
        <w:t>.3.</w:t>
      </w:r>
      <w:r w:rsidRPr="00EC1862">
        <w:rPr>
          <w:sz w:val="24"/>
          <w:szCs w:val="24"/>
        </w:rPr>
        <w:tab/>
        <w:t>pakeitimu iš esmės nepakeičiamas Sutarties pobūdis.</w:t>
      </w:r>
    </w:p>
    <w:p w14:paraId="3B32D7E7" w14:textId="77777777" w:rsidR="00F83CF5" w:rsidRPr="00EC1862" w:rsidRDefault="00F83CF5" w:rsidP="00F83CF5">
      <w:pPr>
        <w:pStyle w:val="Pagrindinistekstas2"/>
        <w:widowControl w:val="0"/>
        <w:shd w:val="clear" w:color="auto" w:fill="auto"/>
        <w:tabs>
          <w:tab w:val="left" w:pos="538"/>
          <w:tab w:val="left" w:pos="1701"/>
        </w:tabs>
        <w:suppressAutoHyphens/>
        <w:spacing w:before="0" w:after="0" w:line="240" w:lineRule="auto"/>
        <w:ind w:firstLine="1134"/>
        <w:jc w:val="both"/>
        <w:rPr>
          <w:sz w:val="24"/>
          <w:szCs w:val="24"/>
        </w:rPr>
      </w:pPr>
      <w:r>
        <w:rPr>
          <w:sz w:val="24"/>
          <w:szCs w:val="24"/>
        </w:rPr>
        <w:t>117</w:t>
      </w:r>
      <w:r w:rsidRPr="00EC1862">
        <w:rPr>
          <w:sz w:val="24"/>
          <w:szCs w:val="24"/>
        </w:rPr>
        <w:t>.</w:t>
      </w:r>
      <w:r w:rsidRPr="00EC1862">
        <w:rPr>
          <w:sz w:val="24"/>
          <w:szCs w:val="24"/>
        </w:rPr>
        <w:tab/>
        <w:t>Jeigu Sutarties vertė buvo peržiūrėta pagal joje nurodytas kainų peržiūros sąlygas, Sutarties keitimo atveju atsižvelgiama į patikslintą Sutarties vertę.</w:t>
      </w:r>
    </w:p>
    <w:p w14:paraId="28917B4E" w14:textId="77777777" w:rsidR="00F83CF5" w:rsidRPr="00EC1862" w:rsidRDefault="00F83CF5" w:rsidP="00F83CF5">
      <w:pPr>
        <w:pStyle w:val="Pagrindinistekstas2"/>
        <w:widowControl w:val="0"/>
        <w:shd w:val="clear" w:color="auto" w:fill="auto"/>
        <w:tabs>
          <w:tab w:val="left" w:pos="510"/>
          <w:tab w:val="left" w:pos="1701"/>
        </w:tabs>
        <w:suppressAutoHyphens/>
        <w:spacing w:before="0" w:after="0" w:line="240" w:lineRule="auto"/>
        <w:ind w:firstLine="1134"/>
        <w:jc w:val="both"/>
        <w:rPr>
          <w:sz w:val="24"/>
          <w:szCs w:val="24"/>
        </w:rPr>
      </w:pPr>
      <w:r>
        <w:rPr>
          <w:sz w:val="24"/>
          <w:szCs w:val="24"/>
        </w:rPr>
        <w:t>118</w:t>
      </w:r>
      <w:r w:rsidRPr="00EC1862">
        <w:rPr>
          <w:sz w:val="24"/>
          <w:szCs w:val="24"/>
        </w:rPr>
        <w:t>.</w:t>
      </w:r>
      <w:r w:rsidRPr="00EC1862">
        <w:rPr>
          <w:sz w:val="24"/>
          <w:szCs w:val="24"/>
        </w:rPr>
        <w:tab/>
        <w:t>Sutarties pakeitimas jos galiojimo laikotarpiu laikomas esminiu, kai juo pakeičiamas Sutarties bendrasis pobūdis. Bet kuriuo atveju esminiais Sutarties pakeitimais laikomi tokie pakeitimai, kai tenkinama bent viena iš šių sąlygų:</w:t>
      </w:r>
    </w:p>
    <w:p w14:paraId="703436A0" w14:textId="77777777" w:rsidR="00F83CF5" w:rsidRPr="00EC1862" w:rsidRDefault="00F83CF5" w:rsidP="00F83CF5">
      <w:pPr>
        <w:pStyle w:val="Pagrindinistekstas2"/>
        <w:widowControl w:val="0"/>
        <w:shd w:val="clear" w:color="auto" w:fill="auto"/>
        <w:tabs>
          <w:tab w:val="left" w:pos="732"/>
          <w:tab w:val="left" w:pos="1985"/>
        </w:tabs>
        <w:suppressAutoHyphens/>
        <w:spacing w:before="0" w:after="0" w:line="240" w:lineRule="auto"/>
        <w:ind w:firstLine="1134"/>
        <w:jc w:val="both"/>
        <w:rPr>
          <w:sz w:val="24"/>
          <w:szCs w:val="24"/>
        </w:rPr>
      </w:pPr>
      <w:r>
        <w:rPr>
          <w:sz w:val="24"/>
          <w:szCs w:val="24"/>
        </w:rPr>
        <w:t>118</w:t>
      </w:r>
      <w:r w:rsidRPr="00EC1862">
        <w:rPr>
          <w:sz w:val="24"/>
          <w:szCs w:val="24"/>
        </w:rPr>
        <w:t>.1.</w:t>
      </w:r>
      <w:r w:rsidRPr="00EC1862">
        <w:rPr>
          <w:sz w:val="24"/>
          <w:szCs w:val="24"/>
        </w:rPr>
        <w:tab/>
        <w:t xml:space="preserve">pakeitimu nustatoma nauja sąlyga, kurią įtraukus į pradinį pirkimą būtų galima priimti kitų kandidatų paraiškų, dalyvių pasiūlymų ar pirkimas sudomintų daugiau </w:t>
      </w:r>
      <w:r>
        <w:rPr>
          <w:sz w:val="24"/>
          <w:szCs w:val="24"/>
        </w:rPr>
        <w:t>tiekėjų</w:t>
      </w:r>
      <w:r w:rsidRPr="00EC1862">
        <w:rPr>
          <w:sz w:val="24"/>
          <w:szCs w:val="24"/>
        </w:rPr>
        <w:t>;</w:t>
      </w:r>
    </w:p>
    <w:p w14:paraId="1E20896B" w14:textId="77777777" w:rsidR="00F83CF5" w:rsidRPr="00EC1862" w:rsidRDefault="00F83CF5" w:rsidP="00F83CF5">
      <w:pPr>
        <w:pStyle w:val="Pagrindinistekstas2"/>
        <w:widowControl w:val="0"/>
        <w:shd w:val="clear" w:color="auto" w:fill="auto"/>
        <w:tabs>
          <w:tab w:val="left" w:pos="761"/>
          <w:tab w:val="left" w:pos="1985"/>
        </w:tabs>
        <w:suppressAutoHyphens/>
        <w:spacing w:before="0" w:after="0" w:line="240" w:lineRule="auto"/>
        <w:ind w:firstLine="1134"/>
        <w:jc w:val="both"/>
        <w:rPr>
          <w:sz w:val="24"/>
          <w:szCs w:val="24"/>
        </w:rPr>
      </w:pPr>
      <w:r>
        <w:rPr>
          <w:sz w:val="24"/>
          <w:szCs w:val="24"/>
        </w:rPr>
        <w:t>118</w:t>
      </w:r>
      <w:r w:rsidRPr="00EC1862">
        <w:rPr>
          <w:sz w:val="24"/>
          <w:szCs w:val="24"/>
        </w:rPr>
        <w:t>.2.</w:t>
      </w:r>
      <w:r w:rsidRPr="00EC1862">
        <w:rPr>
          <w:sz w:val="24"/>
          <w:szCs w:val="24"/>
        </w:rPr>
        <w:tab/>
        <w:t xml:space="preserve">dėl pakeitimo ekonominė Sutarties pusiausvyra pasikeičia </w:t>
      </w:r>
      <w:r>
        <w:rPr>
          <w:sz w:val="24"/>
          <w:szCs w:val="24"/>
        </w:rPr>
        <w:t>Tiekėjo</w:t>
      </w:r>
      <w:r w:rsidRPr="00EC1862">
        <w:rPr>
          <w:sz w:val="24"/>
          <w:szCs w:val="24"/>
        </w:rPr>
        <w:t>, su kuriuo sudaryta ši Sutartis, naudai taip, kaip nebuvo aptarta Sutartyje, ją sudarant;</w:t>
      </w:r>
    </w:p>
    <w:p w14:paraId="614499EC" w14:textId="77777777" w:rsidR="00F83CF5" w:rsidRPr="00EC1862" w:rsidRDefault="00F83CF5" w:rsidP="00F83CF5">
      <w:pPr>
        <w:pStyle w:val="Pagrindinistekstas2"/>
        <w:widowControl w:val="0"/>
        <w:shd w:val="clear" w:color="auto" w:fill="auto"/>
        <w:tabs>
          <w:tab w:val="left" w:pos="698"/>
          <w:tab w:val="left" w:pos="1843"/>
        </w:tabs>
        <w:suppressAutoHyphens/>
        <w:spacing w:before="0" w:after="0" w:line="240" w:lineRule="auto"/>
        <w:ind w:firstLine="1134"/>
        <w:jc w:val="both"/>
        <w:rPr>
          <w:sz w:val="24"/>
          <w:szCs w:val="24"/>
        </w:rPr>
      </w:pPr>
      <w:r>
        <w:rPr>
          <w:sz w:val="24"/>
          <w:szCs w:val="24"/>
        </w:rPr>
        <w:t>118</w:t>
      </w:r>
      <w:r w:rsidRPr="00EC1862">
        <w:rPr>
          <w:sz w:val="24"/>
          <w:szCs w:val="24"/>
        </w:rPr>
        <w:t>.3.</w:t>
      </w:r>
      <w:r w:rsidRPr="00EC1862">
        <w:rPr>
          <w:sz w:val="24"/>
          <w:szCs w:val="24"/>
        </w:rPr>
        <w:tab/>
        <w:t>dėl pakeitimo labai padidėja Sutarties apimtis;</w:t>
      </w:r>
    </w:p>
    <w:p w14:paraId="1FD1DA96" w14:textId="77777777" w:rsidR="00F83CF5" w:rsidRPr="00EC1862" w:rsidRDefault="00F83CF5" w:rsidP="00F83CF5">
      <w:pPr>
        <w:pStyle w:val="Pagrindinistekstas2"/>
        <w:widowControl w:val="0"/>
        <w:shd w:val="clear" w:color="auto" w:fill="auto"/>
        <w:tabs>
          <w:tab w:val="left" w:pos="727"/>
          <w:tab w:val="left" w:pos="1843"/>
        </w:tabs>
        <w:suppressAutoHyphens/>
        <w:spacing w:before="0" w:after="0" w:line="240" w:lineRule="auto"/>
        <w:ind w:firstLine="1134"/>
        <w:jc w:val="both"/>
        <w:rPr>
          <w:sz w:val="24"/>
          <w:szCs w:val="24"/>
        </w:rPr>
      </w:pPr>
      <w:r>
        <w:rPr>
          <w:sz w:val="24"/>
          <w:szCs w:val="24"/>
        </w:rPr>
        <w:t>118</w:t>
      </w:r>
      <w:r w:rsidRPr="00EC1862">
        <w:rPr>
          <w:sz w:val="24"/>
          <w:szCs w:val="24"/>
        </w:rPr>
        <w:t>.4.</w:t>
      </w:r>
      <w:r w:rsidRPr="00EC1862">
        <w:rPr>
          <w:sz w:val="24"/>
          <w:szCs w:val="24"/>
        </w:rPr>
        <w:tab/>
        <w:t xml:space="preserve">kai </w:t>
      </w:r>
      <w:r>
        <w:rPr>
          <w:sz w:val="24"/>
          <w:szCs w:val="24"/>
        </w:rPr>
        <w:t>Tiekėją</w:t>
      </w:r>
      <w:r w:rsidRPr="00EC1862">
        <w:rPr>
          <w:sz w:val="24"/>
          <w:szCs w:val="24"/>
        </w:rPr>
        <w:t xml:space="preserve">, su kuriuo sudaryta ši Sutartis, pakeičia naujas </w:t>
      </w:r>
      <w:r>
        <w:rPr>
          <w:sz w:val="24"/>
          <w:szCs w:val="24"/>
        </w:rPr>
        <w:t>Tiekėjas</w:t>
      </w:r>
      <w:r w:rsidRPr="00EC1862">
        <w:rPr>
          <w:sz w:val="24"/>
          <w:szCs w:val="24"/>
        </w:rPr>
        <w:t xml:space="preserve"> dėl kitų priežasčių, negu šiame skyriuje nurodytos priežastys.</w:t>
      </w:r>
    </w:p>
    <w:p w14:paraId="50BB7CE4" w14:textId="77777777" w:rsidR="00F83CF5" w:rsidRPr="00EC1862" w:rsidRDefault="00F83CF5" w:rsidP="00F83CF5">
      <w:pPr>
        <w:pStyle w:val="Pagrindinistekstas2"/>
        <w:widowControl w:val="0"/>
        <w:shd w:val="clear" w:color="auto" w:fill="auto"/>
        <w:tabs>
          <w:tab w:val="left" w:pos="535"/>
          <w:tab w:val="left" w:pos="1843"/>
        </w:tabs>
        <w:suppressAutoHyphens/>
        <w:spacing w:before="0" w:after="0" w:line="240" w:lineRule="auto"/>
        <w:ind w:firstLine="1134"/>
        <w:jc w:val="both"/>
        <w:rPr>
          <w:sz w:val="24"/>
          <w:szCs w:val="24"/>
        </w:rPr>
      </w:pPr>
      <w:r>
        <w:rPr>
          <w:sz w:val="24"/>
          <w:szCs w:val="24"/>
        </w:rPr>
        <w:t>119</w:t>
      </w:r>
      <w:r w:rsidRPr="00EC1862">
        <w:rPr>
          <w:sz w:val="24"/>
          <w:szCs w:val="24"/>
        </w:rPr>
        <w:t>.</w:t>
      </w:r>
      <w:r w:rsidRPr="00EC1862">
        <w:rPr>
          <w:sz w:val="24"/>
          <w:szCs w:val="24"/>
        </w:rPr>
        <w:tab/>
        <w:t>Bet kuriuo atveju Sutarties pakeitimu neturi būti siekiama išvengti Viešųjų pirkimų įstatymo taikymo.</w:t>
      </w:r>
    </w:p>
    <w:p w14:paraId="43B30CD9" w14:textId="77777777" w:rsidR="00F83CF5" w:rsidRPr="00EC1862" w:rsidRDefault="00F83CF5" w:rsidP="00F83CF5">
      <w:pPr>
        <w:pStyle w:val="Pagrindinistekstas2"/>
        <w:widowControl w:val="0"/>
        <w:shd w:val="clear" w:color="auto" w:fill="auto"/>
        <w:tabs>
          <w:tab w:val="left" w:pos="626"/>
          <w:tab w:val="left" w:pos="1701"/>
        </w:tabs>
        <w:suppressAutoHyphens/>
        <w:spacing w:before="0" w:after="0" w:line="240" w:lineRule="auto"/>
        <w:ind w:firstLine="1134"/>
        <w:jc w:val="both"/>
        <w:rPr>
          <w:sz w:val="24"/>
          <w:szCs w:val="24"/>
        </w:rPr>
      </w:pPr>
      <w:r>
        <w:rPr>
          <w:sz w:val="24"/>
          <w:szCs w:val="24"/>
        </w:rPr>
        <w:t>120</w:t>
      </w:r>
      <w:r w:rsidRPr="00EC1862">
        <w:rPr>
          <w:sz w:val="24"/>
          <w:szCs w:val="24"/>
        </w:rPr>
        <w:t>.</w:t>
      </w:r>
      <w:r w:rsidRPr="00EC1862">
        <w:rPr>
          <w:sz w:val="24"/>
          <w:szCs w:val="24"/>
        </w:rPr>
        <w:tab/>
        <w:t xml:space="preserve">Sutarties sąlygų keitimą gali inicijuoti kiekviena Sutarties šalis, pateikdama kitai šaliai atitinkamą prašymą </w:t>
      </w:r>
      <w:r w:rsidR="00C74F07">
        <w:rPr>
          <w:sz w:val="24"/>
          <w:szCs w:val="24"/>
        </w:rPr>
        <w:t>ir</w:t>
      </w:r>
      <w:r w:rsidRPr="00EC1862">
        <w:rPr>
          <w:sz w:val="24"/>
          <w:szCs w:val="24"/>
        </w:rPr>
        <w:t xml:space="preserve"> jį pagrindžiančius dokumentus. Šalis, gavusi tokį prašymą, privalo jį išnagrinėti per 10 (dešimt) darbo dienų ir kitai šaliai pateikti motyvuotą raštišką atsakymą. Šalių nesutarimo atveju sprendimo teisė priklauso Pirkėjui. Sutarties sąlygų keitimas įforminamas šalių </w:t>
      </w:r>
      <w:r>
        <w:rPr>
          <w:sz w:val="24"/>
          <w:szCs w:val="24"/>
        </w:rPr>
        <w:t xml:space="preserve">rašytiniu </w:t>
      </w:r>
      <w:r w:rsidRPr="00EC1862">
        <w:rPr>
          <w:sz w:val="24"/>
          <w:szCs w:val="24"/>
        </w:rPr>
        <w:t>susitarimu, kuris tampa neatskiriama Sutarties dalimi.</w:t>
      </w:r>
    </w:p>
    <w:p w14:paraId="4700A863" w14:textId="77777777" w:rsidR="00F83CF5" w:rsidRPr="00EC1862" w:rsidRDefault="00F83CF5" w:rsidP="00F83CF5">
      <w:pPr>
        <w:pStyle w:val="Pagrindinistekstas2"/>
        <w:widowControl w:val="0"/>
        <w:shd w:val="clear" w:color="auto" w:fill="auto"/>
        <w:tabs>
          <w:tab w:val="left" w:pos="626"/>
          <w:tab w:val="left" w:pos="1985"/>
        </w:tabs>
        <w:suppressAutoHyphens/>
        <w:spacing w:before="0" w:after="0" w:line="240" w:lineRule="auto"/>
        <w:ind w:firstLine="1134"/>
        <w:jc w:val="both"/>
        <w:rPr>
          <w:sz w:val="24"/>
          <w:szCs w:val="24"/>
        </w:rPr>
      </w:pPr>
    </w:p>
    <w:p w14:paraId="7F48C9B5"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XVIII</w:t>
      </w:r>
      <w:r w:rsidRPr="00EC1862">
        <w:rPr>
          <w:b/>
          <w:sz w:val="24"/>
          <w:szCs w:val="24"/>
        </w:rPr>
        <w:t xml:space="preserve"> SKYRIUS</w:t>
      </w:r>
    </w:p>
    <w:p w14:paraId="266F2C9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PREKIŲ KEITIMAS</w:t>
      </w:r>
    </w:p>
    <w:p w14:paraId="120ECF90"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5D3D82F4" w14:textId="77777777" w:rsidR="00F83CF5" w:rsidRPr="00EC1862" w:rsidRDefault="00F83CF5" w:rsidP="00F83CF5">
      <w:pPr>
        <w:pStyle w:val="Pagrindinistekstas2"/>
        <w:widowControl w:val="0"/>
        <w:shd w:val="clear" w:color="auto" w:fill="auto"/>
        <w:tabs>
          <w:tab w:val="left" w:pos="622"/>
          <w:tab w:val="left" w:pos="1560"/>
        </w:tabs>
        <w:suppressAutoHyphens/>
        <w:spacing w:before="0" w:after="0" w:line="240" w:lineRule="auto"/>
        <w:ind w:firstLine="1134"/>
        <w:jc w:val="both"/>
        <w:rPr>
          <w:sz w:val="24"/>
          <w:szCs w:val="24"/>
        </w:rPr>
      </w:pPr>
      <w:r>
        <w:rPr>
          <w:sz w:val="24"/>
          <w:szCs w:val="24"/>
        </w:rPr>
        <w:t>121</w:t>
      </w:r>
      <w:r w:rsidRPr="00EC1862">
        <w:rPr>
          <w:sz w:val="24"/>
          <w:szCs w:val="24"/>
        </w:rPr>
        <w:t>.</w:t>
      </w:r>
      <w:r w:rsidRPr="00EC1862">
        <w:rPr>
          <w:sz w:val="24"/>
          <w:szCs w:val="24"/>
        </w:rPr>
        <w:tab/>
        <w:t xml:space="preserve"> Jei </w:t>
      </w:r>
      <w:r>
        <w:rPr>
          <w:sz w:val="24"/>
          <w:szCs w:val="24"/>
        </w:rPr>
        <w:t>pagal Sutartį numatoma</w:t>
      </w:r>
      <w:r w:rsidRPr="00EC1862">
        <w:rPr>
          <w:sz w:val="24"/>
          <w:szCs w:val="24"/>
        </w:rPr>
        <w:t xml:space="preserve"> pristatyti </w:t>
      </w:r>
      <w:r w:rsidR="00BF4EFF">
        <w:rPr>
          <w:sz w:val="24"/>
          <w:szCs w:val="24"/>
        </w:rPr>
        <w:t>prekę</w:t>
      </w:r>
      <w:r>
        <w:rPr>
          <w:sz w:val="24"/>
          <w:szCs w:val="24"/>
        </w:rPr>
        <w:t xml:space="preserve"> ir dėl nuo Tiekėjo nepriklausančių aplinkybių tiekėjas negali pristatyti Sutartyje nurodytos prekės</w:t>
      </w:r>
      <w:r w:rsidRPr="00EC1862">
        <w:rPr>
          <w:sz w:val="24"/>
          <w:szCs w:val="24"/>
        </w:rPr>
        <w:t>, Pirkėjui raštu išreiškus sutikimą, nekeičiant Sutarties fi</w:t>
      </w:r>
      <w:r>
        <w:rPr>
          <w:sz w:val="24"/>
          <w:szCs w:val="24"/>
        </w:rPr>
        <w:t>ksuoto</w:t>
      </w:r>
      <w:r w:rsidRPr="00EC1862">
        <w:rPr>
          <w:sz w:val="24"/>
          <w:szCs w:val="24"/>
        </w:rPr>
        <w:t xml:space="preserve"> </w:t>
      </w:r>
      <w:r>
        <w:rPr>
          <w:sz w:val="24"/>
          <w:szCs w:val="24"/>
        </w:rPr>
        <w:t>įkainio</w:t>
      </w:r>
      <w:r w:rsidRPr="00EC1862">
        <w:rPr>
          <w:sz w:val="24"/>
          <w:szCs w:val="24"/>
        </w:rPr>
        <w:t xml:space="preserve">, </w:t>
      </w:r>
      <w:r>
        <w:rPr>
          <w:sz w:val="24"/>
          <w:szCs w:val="24"/>
        </w:rPr>
        <w:t>Tiekėjas</w:t>
      </w:r>
      <w:r w:rsidRPr="00EC1862">
        <w:rPr>
          <w:sz w:val="24"/>
          <w:szCs w:val="24"/>
        </w:rPr>
        <w:t xml:space="preserve"> gali pristatyti kitą prekę, kuri atitinka šiuos reikalavimus:</w:t>
      </w:r>
    </w:p>
    <w:p w14:paraId="1BD5BAF6" w14:textId="77777777" w:rsidR="00F83CF5" w:rsidRPr="00EC1862" w:rsidRDefault="00F83CF5" w:rsidP="00F83CF5">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Pr>
          <w:sz w:val="24"/>
          <w:szCs w:val="24"/>
        </w:rPr>
        <w:t>121</w:t>
      </w:r>
      <w:r w:rsidRPr="00EC1862">
        <w:rPr>
          <w:sz w:val="24"/>
          <w:szCs w:val="24"/>
        </w:rPr>
        <w:t>.1.</w:t>
      </w:r>
      <w:r w:rsidRPr="00EC1862">
        <w:rPr>
          <w:sz w:val="24"/>
          <w:szCs w:val="24"/>
        </w:rPr>
        <w:tab/>
        <w:t xml:space="preserve">prekė yra ne blogesnių, nei pasiūlyme nurodytų techninių charakteristikų, kurioms reikalavimai buvo nustatyti techninėje specifikacijoje, pateiktoje Sutarties 1 priede; </w:t>
      </w:r>
    </w:p>
    <w:p w14:paraId="71722D8E" w14:textId="77777777" w:rsidR="00F83CF5" w:rsidRPr="00EC1862" w:rsidRDefault="00F83CF5" w:rsidP="00F83CF5">
      <w:pPr>
        <w:pStyle w:val="Pagrindinistekstas2"/>
        <w:widowControl w:val="0"/>
        <w:shd w:val="clear" w:color="auto" w:fill="auto"/>
        <w:tabs>
          <w:tab w:val="left" w:pos="1322"/>
          <w:tab w:val="left" w:pos="1560"/>
          <w:tab w:val="left" w:pos="1843"/>
        </w:tabs>
        <w:suppressAutoHyphens/>
        <w:spacing w:before="0" w:after="0" w:line="240" w:lineRule="auto"/>
        <w:ind w:firstLine="1134"/>
        <w:jc w:val="both"/>
        <w:rPr>
          <w:sz w:val="24"/>
          <w:szCs w:val="24"/>
        </w:rPr>
      </w:pPr>
      <w:r w:rsidRPr="00EC1862">
        <w:rPr>
          <w:sz w:val="24"/>
          <w:szCs w:val="24"/>
        </w:rPr>
        <w:t>ir</w:t>
      </w:r>
    </w:p>
    <w:p w14:paraId="444A97A6" w14:textId="77777777" w:rsidR="00F83CF5" w:rsidRPr="00EC1862" w:rsidRDefault="00F83CF5" w:rsidP="00F83CF5">
      <w:pPr>
        <w:pStyle w:val="Pagrindinistekstas2"/>
        <w:widowControl w:val="0"/>
        <w:shd w:val="clear" w:color="auto" w:fill="auto"/>
        <w:tabs>
          <w:tab w:val="left" w:pos="1313"/>
          <w:tab w:val="left" w:pos="1560"/>
          <w:tab w:val="left" w:pos="1843"/>
        </w:tabs>
        <w:suppressAutoHyphens/>
        <w:spacing w:before="0" w:after="0" w:line="240" w:lineRule="auto"/>
        <w:ind w:firstLine="1134"/>
        <w:jc w:val="left"/>
        <w:rPr>
          <w:sz w:val="24"/>
          <w:szCs w:val="24"/>
        </w:rPr>
      </w:pPr>
      <w:r>
        <w:rPr>
          <w:sz w:val="24"/>
          <w:szCs w:val="24"/>
        </w:rPr>
        <w:t>121</w:t>
      </w:r>
      <w:r w:rsidRPr="00EC1862">
        <w:rPr>
          <w:sz w:val="24"/>
          <w:szCs w:val="24"/>
        </w:rPr>
        <w:t>.2.</w:t>
      </w:r>
      <w:r w:rsidRPr="00EC1862">
        <w:rPr>
          <w:sz w:val="24"/>
          <w:szCs w:val="24"/>
        </w:rPr>
        <w:tab/>
        <w:t>prekė yra to paties gamintojo, kaip ir keičiama Sutartyje nurodyta prekė.</w:t>
      </w:r>
    </w:p>
    <w:p w14:paraId="7CA886E7" w14:textId="77777777" w:rsidR="00F83CF5" w:rsidRPr="00EC1862" w:rsidRDefault="00F83CF5" w:rsidP="00F83CF5">
      <w:pPr>
        <w:pStyle w:val="Pagrindinistekstas2"/>
        <w:widowControl w:val="0"/>
        <w:shd w:val="clear" w:color="auto" w:fill="auto"/>
        <w:tabs>
          <w:tab w:val="left" w:pos="578"/>
          <w:tab w:val="left" w:pos="1560"/>
        </w:tabs>
        <w:suppressAutoHyphens/>
        <w:spacing w:before="0" w:after="0" w:line="240" w:lineRule="auto"/>
        <w:ind w:firstLine="1134"/>
        <w:jc w:val="both"/>
        <w:rPr>
          <w:sz w:val="24"/>
          <w:szCs w:val="24"/>
        </w:rPr>
      </w:pPr>
      <w:r>
        <w:rPr>
          <w:sz w:val="24"/>
          <w:szCs w:val="24"/>
        </w:rPr>
        <w:t>122</w:t>
      </w:r>
      <w:r w:rsidRPr="00EC1862">
        <w:rPr>
          <w:sz w:val="24"/>
          <w:szCs w:val="24"/>
        </w:rPr>
        <w:t>.</w:t>
      </w:r>
      <w:r w:rsidRPr="00EC1862">
        <w:rPr>
          <w:sz w:val="24"/>
          <w:szCs w:val="24"/>
        </w:rPr>
        <w:tab/>
        <w:t xml:space="preserve"> Jei </w:t>
      </w:r>
      <w:r>
        <w:rPr>
          <w:sz w:val="24"/>
          <w:szCs w:val="24"/>
        </w:rPr>
        <w:t>Tiekėjas</w:t>
      </w:r>
      <w:r w:rsidRPr="00EC1862">
        <w:rPr>
          <w:sz w:val="24"/>
          <w:szCs w:val="24"/>
        </w:rPr>
        <w:t xml:space="preserve">, vadovaudamasis šiuo skyriumi, negali pristatyti to paties gamintojo kitos prekės, </w:t>
      </w:r>
      <w:r>
        <w:rPr>
          <w:sz w:val="24"/>
          <w:szCs w:val="24"/>
        </w:rPr>
        <w:t>Tiekėjas</w:t>
      </w:r>
      <w:r w:rsidRPr="00EC1862">
        <w:rPr>
          <w:sz w:val="24"/>
          <w:szCs w:val="24"/>
        </w:rPr>
        <w:t xml:space="preserve"> gali pristatyti kito gamintojo prekę. Kito gamintojo prekė gali būti pristatyta tik tuo atveju, jei bus pateiktas keičiamos prekės gamintojo patvirtinimas ar kitas dokumentas, įrodantis, kad gamintojas negamina prekių, kurios yra ne blogesnių nei </w:t>
      </w:r>
      <w:r>
        <w:rPr>
          <w:sz w:val="24"/>
          <w:szCs w:val="24"/>
        </w:rPr>
        <w:t>Tiekėjo</w:t>
      </w:r>
      <w:r w:rsidRPr="00EC1862">
        <w:rPr>
          <w:sz w:val="24"/>
          <w:szCs w:val="24"/>
        </w:rPr>
        <w:t xml:space="preserve"> pasiūlyme nurodytų techninių charakteristikų, ir kurioms reikalavimai buvo nustatyti techninėje specifikacijoje, pateiktoje Sutarties 1 priede.</w:t>
      </w:r>
    </w:p>
    <w:p w14:paraId="684C56AF" w14:textId="77777777" w:rsidR="00F83CF5" w:rsidRPr="00EC1862" w:rsidRDefault="00F83CF5" w:rsidP="00F83CF5">
      <w:pPr>
        <w:pStyle w:val="Pagrindinistekstas2"/>
        <w:widowControl w:val="0"/>
        <w:shd w:val="clear" w:color="auto" w:fill="auto"/>
        <w:tabs>
          <w:tab w:val="left" w:pos="550"/>
          <w:tab w:val="left" w:pos="1560"/>
        </w:tabs>
        <w:suppressAutoHyphens/>
        <w:spacing w:before="0" w:after="0" w:line="240" w:lineRule="auto"/>
        <w:ind w:firstLine="1134"/>
        <w:jc w:val="both"/>
        <w:rPr>
          <w:sz w:val="24"/>
          <w:szCs w:val="24"/>
        </w:rPr>
      </w:pPr>
      <w:r>
        <w:rPr>
          <w:sz w:val="24"/>
          <w:szCs w:val="24"/>
        </w:rPr>
        <w:t>123</w:t>
      </w:r>
      <w:r w:rsidRPr="00EC1862">
        <w:rPr>
          <w:sz w:val="24"/>
          <w:szCs w:val="24"/>
        </w:rPr>
        <w:t>.</w:t>
      </w:r>
      <w:r w:rsidRPr="00EC1862">
        <w:rPr>
          <w:sz w:val="24"/>
          <w:szCs w:val="24"/>
        </w:rPr>
        <w:tab/>
        <w:t xml:space="preserve"> Nuo </w:t>
      </w:r>
      <w:r>
        <w:rPr>
          <w:sz w:val="24"/>
          <w:szCs w:val="24"/>
        </w:rPr>
        <w:t>Tiekėjo</w:t>
      </w:r>
      <w:r w:rsidRPr="00EC1862">
        <w:rPr>
          <w:sz w:val="24"/>
          <w:szCs w:val="24"/>
        </w:rPr>
        <w:t xml:space="preserve"> nepriklausančiomis aplinkybėmis visais atvejais gali būti laikoma:</w:t>
      </w:r>
    </w:p>
    <w:p w14:paraId="53A660B3" w14:textId="77777777" w:rsidR="00F83CF5" w:rsidRPr="00EC1862" w:rsidRDefault="00F83CF5" w:rsidP="00F83CF5">
      <w:pPr>
        <w:pStyle w:val="Pagrindinistekstas2"/>
        <w:widowControl w:val="0"/>
        <w:shd w:val="clear" w:color="auto" w:fill="auto"/>
        <w:tabs>
          <w:tab w:val="left" w:pos="780"/>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.1.</w:t>
      </w:r>
      <w:r w:rsidRPr="00EC1862">
        <w:rPr>
          <w:sz w:val="24"/>
          <w:szCs w:val="24"/>
        </w:rPr>
        <w:tab/>
        <w:t xml:space="preserve">kai prekių gamintojas laikinai arba visam laikui sumažina, sustabdo ar nutraukia prekės gamybą, jei </w:t>
      </w:r>
      <w:r>
        <w:rPr>
          <w:sz w:val="24"/>
          <w:szCs w:val="24"/>
        </w:rPr>
        <w:t xml:space="preserve">Tiekėjas </w:t>
      </w:r>
      <w:r w:rsidRPr="00EC1862">
        <w:rPr>
          <w:sz w:val="24"/>
          <w:szCs w:val="24"/>
        </w:rPr>
        <w:t>pats nėra prekių gamintojas;</w:t>
      </w:r>
    </w:p>
    <w:p w14:paraId="30D886CC" w14:textId="77777777" w:rsidR="00F83CF5" w:rsidRPr="00EC1862" w:rsidRDefault="00F83CF5" w:rsidP="00F83CF5">
      <w:pPr>
        <w:pStyle w:val="Pagrindinistekstas2"/>
        <w:widowControl w:val="0"/>
        <w:shd w:val="clear" w:color="auto" w:fill="auto"/>
        <w:tabs>
          <w:tab w:val="left" w:pos="713"/>
          <w:tab w:val="left" w:pos="1560"/>
          <w:tab w:val="left" w:pos="1843"/>
        </w:tabs>
        <w:suppressAutoHyphens/>
        <w:spacing w:before="0" w:after="0" w:line="240" w:lineRule="auto"/>
        <w:ind w:firstLine="1134"/>
        <w:jc w:val="both"/>
        <w:rPr>
          <w:sz w:val="24"/>
          <w:szCs w:val="24"/>
        </w:rPr>
      </w:pPr>
      <w:r>
        <w:rPr>
          <w:sz w:val="24"/>
          <w:szCs w:val="24"/>
        </w:rPr>
        <w:t>123</w:t>
      </w:r>
      <w:r w:rsidRPr="00EC1862">
        <w:rPr>
          <w:sz w:val="24"/>
          <w:szCs w:val="24"/>
        </w:rPr>
        <w:t>.2.</w:t>
      </w:r>
      <w:r w:rsidRPr="00EC1862">
        <w:rPr>
          <w:sz w:val="24"/>
          <w:szCs w:val="24"/>
        </w:rPr>
        <w:tab/>
        <w:t xml:space="preserve">kai ne dėl </w:t>
      </w:r>
      <w:r>
        <w:rPr>
          <w:sz w:val="24"/>
          <w:szCs w:val="24"/>
        </w:rPr>
        <w:t>Tiekėjo</w:t>
      </w:r>
      <w:r w:rsidRPr="00EC1862">
        <w:rPr>
          <w:sz w:val="24"/>
          <w:szCs w:val="24"/>
        </w:rPr>
        <w:t xml:space="preserve"> kaltės prekės pristatymas vėluoja daugiau nei 60 kalendorinių dienų.</w:t>
      </w:r>
    </w:p>
    <w:p w14:paraId="7DB81CCB" w14:textId="77777777" w:rsidR="00F83CF5" w:rsidRDefault="00F83CF5" w:rsidP="00F83CF5">
      <w:pPr>
        <w:pStyle w:val="Pagrindinistekstas2"/>
        <w:widowControl w:val="0"/>
        <w:shd w:val="clear" w:color="auto" w:fill="auto"/>
        <w:tabs>
          <w:tab w:val="left" w:pos="713"/>
          <w:tab w:val="left" w:pos="1560"/>
        </w:tabs>
        <w:suppressAutoHyphens/>
        <w:spacing w:before="0" w:after="0" w:line="240" w:lineRule="auto"/>
        <w:ind w:firstLine="1134"/>
        <w:jc w:val="both"/>
        <w:rPr>
          <w:sz w:val="24"/>
          <w:szCs w:val="24"/>
        </w:rPr>
      </w:pPr>
    </w:p>
    <w:p w14:paraId="1B358C0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XIX</w:t>
      </w:r>
      <w:r w:rsidRPr="00EC1862">
        <w:rPr>
          <w:b/>
          <w:sz w:val="24"/>
          <w:szCs w:val="24"/>
        </w:rPr>
        <w:t xml:space="preserve"> SKYRIUS</w:t>
      </w:r>
    </w:p>
    <w:p w14:paraId="704A0B82"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PAŽEIDIMAS</w:t>
      </w:r>
    </w:p>
    <w:p w14:paraId="63A87D0D"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51D23B41" w14:textId="77777777" w:rsidR="00F83CF5" w:rsidRPr="00EC1862" w:rsidRDefault="00F83CF5" w:rsidP="00F83CF5">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124</w:t>
      </w:r>
      <w:r w:rsidRPr="00EC1862">
        <w:rPr>
          <w:sz w:val="24"/>
          <w:szCs w:val="24"/>
        </w:rPr>
        <w:t>.</w:t>
      </w:r>
      <w:r w:rsidRPr="00EC1862">
        <w:rPr>
          <w:sz w:val="24"/>
          <w:szCs w:val="24"/>
        </w:rPr>
        <w:tab/>
        <w:t xml:space="preserve">Jei </w:t>
      </w:r>
      <w:r>
        <w:rPr>
          <w:sz w:val="24"/>
          <w:szCs w:val="24"/>
        </w:rPr>
        <w:t>Tiekėjas</w:t>
      </w:r>
      <w:r w:rsidRPr="00EC1862">
        <w:rPr>
          <w:sz w:val="24"/>
          <w:szCs w:val="24"/>
        </w:rPr>
        <w:t xml:space="preserve"> ar Pirkėjas nevykdo kokių nors savo įsipareigojimų pagal Sutartį, jis pažeidžia Sutartį.</w:t>
      </w:r>
    </w:p>
    <w:p w14:paraId="09381D29" w14:textId="77777777" w:rsidR="00F83CF5" w:rsidRPr="00EC1862" w:rsidRDefault="00F83CF5" w:rsidP="00F83CF5">
      <w:pPr>
        <w:pStyle w:val="Pagrindinistekstas2"/>
        <w:widowControl w:val="0"/>
        <w:shd w:val="clear" w:color="auto" w:fill="auto"/>
        <w:tabs>
          <w:tab w:val="left" w:pos="559"/>
          <w:tab w:val="left" w:pos="1701"/>
        </w:tabs>
        <w:suppressAutoHyphens/>
        <w:spacing w:before="0" w:after="0" w:line="240" w:lineRule="auto"/>
        <w:ind w:firstLine="1134"/>
        <w:jc w:val="both"/>
        <w:rPr>
          <w:sz w:val="24"/>
          <w:szCs w:val="24"/>
        </w:rPr>
      </w:pPr>
      <w:r>
        <w:rPr>
          <w:sz w:val="24"/>
          <w:szCs w:val="24"/>
        </w:rPr>
        <w:t>125</w:t>
      </w:r>
      <w:r w:rsidRPr="00EC1862">
        <w:rPr>
          <w:sz w:val="24"/>
          <w:szCs w:val="24"/>
        </w:rPr>
        <w:t>.</w:t>
      </w:r>
      <w:r w:rsidRPr="00EC1862">
        <w:rPr>
          <w:sz w:val="24"/>
          <w:szCs w:val="24"/>
        </w:rPr>
        <w:tab/>
      </w:r>
      <w:r>
        <w:rPr>
          <w:sz w:val="24"/>
          <w:szCs w:val="24"/>
        </w:rPr>
        <w:t>Tiekėjui</w:t>
      </w:r>
      <w:r w:rsidRPr="00EC1862">
        <w:rPr>
          <w:sz w:val="24"/>
          <w:szCs w:val="24"/>
        </w:rPr>
        <w:t xml:space="preserve"> ar Pirkėjui pažeidus Sutartį, kita šalis turi teisę:</w:t>
      </w:r>
    </w:p>
    <w:p w14:paraId="48C35AA0" w14:textId="77777777" w:rsidR="00F83CF5" w:rsidRPr="00EC1862"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.1.</w:t>
      </w:r>
      <w:r w:rsidRPr="00EC1862">
        <w:rPr>
          <w:sz w:val="24"/>
          <w:szCs w:val="24"/>
        </w:rPr>
        <w:tab/>
        <w:t>reikalauti kitos šalies vykdyti sutartinius įsipareigojimus ir / arba</w:t>
      </w:r>
    </w:p>
    <w:p w14:paraId="097896D4" w14:textId="77777777" w:rsidR="00F83CF5" w:rsidRPr="00EC1862"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.2.</w:t>
      </w:r>
      <w:r w:rsidRPr="00EC1862">
        <w:rPr>
          <w:sz w:val="24"/>
          <w:szCs w:val="24"/>
        </w:rPr>
        <w:tab/>
        <w:t>reikalauti atlyginti nuostolius ir / arba</w:t>
      </w:r>
    </w:p>
    <w:p w14:paraId="723EE94D" w14:textId="77777777" w:rsidR="00F83CF5" w:rsidRPr="00EC1862"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.3.</w:t>
      </w:r>
      <w:r w:rsidRPr="00EC1862">
        <w:rPr>
          <w:sz w:val="24"/>
          <w:szCs w:val="24"/>
        </w:rPr>
        <w:tab/>
        <w:t>pasinaudoti Sutarties įvykdymo užtikrinimu ir / arba</w:t>
      </w:r>
    </w:p>
    <w:p w14:paraId="72892834" w14:textId="77777777" w:rsidR="00F83CF5"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sz w:val="24"/>
          <w:szCs w:val="24"/>
        </w:rPr>
      </w:pPr>
      <w:r>
        <w:rPr>
          <w:sz w:val="24"/>
          <w:szCs w:val="24"/>
        </w:rPr>
        <w:t>125</w:t>
      </w:r>
      <w:r w:rsidRPr="00EC1862">
        <w:rPr>
          <w:sz w:val="24"/>
          <w:szCs w:val="24"/>
        </w:rPr>
        <w:t>.4.</w:t>
      </w:r>
      <w:r w:rsidRPr="00EC1862">
        <w:rPr>
          <w:sz w:val="24"/>
          <w:szCs w:val="24"/>
        </w:rPr>
        <w:tab/>
        <w:t xml:space="preserve">reikalauti sumokėti Sutartyje nustatytas netesybas ir / arba </w:t>
      </w:r>
    </w:p>
    <w:p w14:paraId="12D84F33" w14:textId="77777777" w:rsidR="00F83CF5" w:rsidRPr="00EC1862" w:rsidRDefault="00F83CF5" w:rsidP="00F83CF5">
      <w:pPr>
        <w:pStyle w:val="Pagrindinistekstas2"/>
        <w:widowControl w:val="0"/>
        <w:shd w:val="clear" w:color="auto" w:fill="auto"/>
        <w:tabs>
          <w:tab w:val="left" w:pos="1313"/>
          <w:tab w:val="left" w:pos="1843"/>
        </w:tabs>
        <w:suppressAutoHyphens/>
        <w:spacing w:before="0" w:after="0" w:line="240" w:lineRule="auto"/>
        <w:ind w:firstLine="1134"/>
        <w:jc w:val="left"/>
        <w:rPr>
          <w:rStyle w:val="Pagrindinistekstas1"/>
          <w:rFonts w:eastAsia="Arial"/>
          <w:sz w:val="24"/>
          <w:szCs w:val="24"/>
        </w:rPr>
      </w:pPr>
      <w:r>
        <w:rPr>
          <w:sz w:val="24"/>
          <w:szCs w:val="24"/>
        </w:rPr>
        <w:t xml:space="preserve">125.5. </w:t>
      </w:r>
      <w:r w:rsidRPr="00E9290E">
        <w:rPr>
          <w:rStyle w:val="Pagrindinistekstas1"/>
          <w:rFonts w:eastAsia="Arial"/>
          <w:sz w:val="24"/>
          <w:szCs w:val="24"/>
        </w:rPr>
        <w:t>nutraukti Sutartį.</w:t>
      </w:r>
    </w:p>
    <w:p w14:paraId="0F631832"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left"/>
        <w:rPr>
          <w:sz w:val="24"/>
          <w:szCs w:val="24"/>
        </w:rPr>
      </w:pPr>
      <w:r>
        <w:rPr>
          <w:sz w:val="24"/>
          <w:szCs w:val="24"/>
        </w:rPr>
        <w:t>126</w:t>
      </w:r>
      <w:r w:rsidRPr="00EC1862">
        <w:rPr>
          <w:sz w:val="24"/>
          <w:szCs w:val="24"/>
        </w:rPr>
        <w:t>.</w:t>
      </w:r>
      <w:r w:rsidRPr="00EC1862">
        <w:rPr>
          <w:sz w:val="24"/>
          <w:szCs w:val="24"/>
        </w:rPr>
        <w:tab/>
        <w:t>Esminiu Sutarties pažeidimu laikoma:</w:t>
      </w:r>
    </w:p>
    <w:p w14:paraId="67A3E046" w14:textId="77777777" w:rsidR="00F83CF5" w:rsidRPr="00EC1862" w:rsidRDefault="00F83CF5" w:rsidP="00F83CF5">
      <w:pPr>
        <w:pStyle w:val="Pagrindinistekstas2"/>
        <w:widowControl w:val="0"/>
        <w:shd w:val="clear" w:color="auto" w:fill="auto"/>
        <w:tabs>
          <w:tab w:val="left" w:pos="1320"/>
          <w:tab w:val="left" w:pos="1843"/>
        </w:tabs>
        <w:suppressAutoHyphens/>
        <w:spacing w:before="0" w:after="0" w:line="240" w:lineRule="auto"/>
        <w:ind w:firstLine="1134"/>
        <w:jc w:val="both"/>
        <w:rPr>
          <w:sz w:val="24"/>
          <w:szCs w:val="24"/>
        </w:rPr>
      </w:pPr>
      <w:r>
        <w:rPr>
          <w:sz w:val="24"/>
          <w:szCs w:val="24"/>
        </w:rPr>
        <w:t>126</w:t>
      </w:r>
      <w:r w:rsidRPr="00EC1862">
        <w:rPr>
          <w:sz w:val="24"/>
          <w:szCs w:val="24"/>
        </w:rPr>
        <w:t>.1.</w:t>
      </w:r>
      <w:r w:rsidRPr="00EC1862">
        <w:rPr>
          <w:sz w:val="24"/>
          <w:szCs w:val="24"/>
        </w:rPr>
        <w:tab/>
        <w:t xml:space="preserve">jei </w:t>
      </w:r>
      <w:r>
        <w:rPr>
          <w:sz w:val="24"/>
          <w:szCs w:val="24"/>
        </w:rPr>
        <w:t>Tiekėjas</w:t>
      </w:r>
      <w:r w:rsidRPr="00EC1862">
        <w:rPr>
          <w:sz w:val="24"/>
          <w:szCs w:val="24"/>
        </w:rPr>
        <w:t xml:space="preserve"> Pirkėjo reikalavimu nepakeičia ar atsisako pakeisti sub</w:t>
      </w:r>
      <w:r>
        <w:rPr>
          <w:sz w:val="24"/>
          <w:szCs w:val="24"/>
        </w:rPr>
        <w:t>tiekėją</w:t>
      </w:r>
      <w:r w:rsidRPr="00EC1862">
        <w:rPr>
          <w:sz w:val="24"/>
          <w:szCs w:val="24"/>
        </w:rPr>
        <w:t xml:space="preserve"> Sutartyje nustatytais atvejais;</w:t>
      </w:r>
    </w:p>
    <w:p w14:paraId="14DFBA6B" w14:textId="77777777" w:rsidR="00F83CF5" w:rsidRPr="00EC1862" w:rsidRDefault="00F83CF5" w:rsidP="00F83CF5">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.2.</w:t>
      </w:r>
      <w:r w:rsidRPr="00EC1862">
        <w:rPr>
          <w:sz w:val="24"/>
          <w:szCs w:val="24"/>
        </w:rPr>
        <w:tab/>
        <w:t xml:space="preserve">jei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65FF5E4E" w14:textId="77777777" w:rsidR="00F83CF5" w:rsidRPr="00EC1862" w:rsidRDefault="00F83CF5" w:rsidP="00F83CF5">
      <w:pPr>
        <w:pStyle w:val="Pagrindinistekstas2"/>
        <w:widowControl w:val="0"/>
        <w:shd w:val="clear" w:color="auto" w:fill="auto"/>
        <w:tabs>
          <w:tab w:val="left" w:pos="1253"/>
          <w:tab w:val="left" w:pos="1843"/>
        </w:tabs>
        <w:suppressAutoHyphens/>
        <w:spacing w:before="0" w:after="0" w:line="240" w:lineRule="auto"/>
        <w:ind w:firstLine="1134"/>
        <w:jc w:val="both"/>
        <w:rPr>
          <w:sz w:val="24"/>
          <w:szCs w:val="24"/>
        </w:rPr>
      </w:pPr>
      <w:r>
        <w:rPr>
          <w:sz w:val="24"/>
          <w:szCs w:val="24"/>
        </w:rPr>
        <w:t>126</w:t>
      </w:r>
      <w:r w:rsidRPr="00EC1862">
        <w:rPr>
          <w:sz w:val="24"/>
          <w:szCs w:val="24"/>
        </w:rPr>
        <w:t>.3.</w:t>
      </w:r>
      <w:r w:rsidRPr="00EC1862">
        <w:rPr>
          <w:sz w:val="24"/>
          <w:szCs w:val="24"/>
        </w:rPr>
        <w:tab/>
        <w:t xml:space="preserve">jei </w:t>
      </w:r>
      <w:r>
        <w:rPr>
          <w:sz w:val="24"/>
          <w:szCs w:val="24"/>
        </w:rPr>
        <w:t>Tiekėjas</w:t>
      </w:r>
      <w:r w:rsidRPr="00EC1862">
        <w:rPr>
          <w:sz w:val="24"/>
          <w:szCs w:val="24"/>
        </w:rPr>
        <w:t xml:space="preserve"> dėl savo kaltės vėluoja įvykdyti Sutartyje numatytus įsipareigojimus daugiau nei 90 (devyniasdešimt kalendorinių dienų) ir / arba dėl įsipareigojimų įvykdymo vėlavimo mokėtinų delspinigių suma viršija 10 (procentų) Sutarties kainos;</w:t>
      </w:r>
    </w:p>
    <w:p w14:paraId="10D1C276" w14:textId="77777777" w:rsidR="00F83CF5" w:rsidRPr="00EC1862" w:rsidRDefault="00F83CF5" w:rsidP="00F83CF5">
      <w:pPr>
        <w:pStyle w:val="Pagrindinistekstas2"/>
        <w:widowControl w:val="0"/>
        <w:shd w:val="clear" w:color="auto" w:fill="auto"/>
        <w:tabs>
          <w:tab w:val="left" w:pos="1238"/>
          <w:tab w:val="left" w:pos="1843"/>
        </w:tabs>
        <w:suppressAutoHyphens/>
        <w:spacing w:before="0" w:after="0" w:line="240" w:lineRule="auto"/>
        <w:ind w:firstLine="1134"/>
        <w:jc w:val="both"/>
        <w:rPr>
          <w:sz w:val="24"/>
          <w:szCs w:val="24"/>
        </w:rPr>
      </w:pPr>
      <w:r>
        <w:rPr>
          <w:sz w:val="24"/>
          <w:szCs w:val="24"/>
        </w:rPr>
        <w:t>126</w:t>
      </w:r>
      <w:r w:rsidRPr="00EC1862">
        <w:rPr>
          <w:sz w:val="24"/>
          <w:szCs w:val="24"/>
        </w:rPr>
        <w:t>.4.</w:t>
      </w:r>
      <w:r w:rsidRPr="00EC1862">
        <w:rPr>
          <w:sz w:val="24"/>
          <w:szCs w:val="24"/>
        </w:rPr>
        <w:tab/>
        <w:t xml:space="preserve">jei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5A1DE076" w14:textId="77777777" w:rsidR="00F83CF5" w:rsidRPr="00EC1862" w:rsidRDefault="00F83CF5" w:rsidP="00F83CF5">
      <w:pPr>
        <w:pStyle w:val="Pagrindinistekstas2"/>
        <w:widowControl w:val="0"/>
        <w:shd w:val="clear" w:color="auto" w:fill="auto"/>
        <w:tabs>
          <w:tab w:val="left" w:pos="1306"/>
          <w:tab w:val="left" w:pos="1843"/>
        </w:tabs>
        <w:suppressAutoHyphens/>
        <w:spacing w:before="0" w:after="0" w:line="240" w:lineRule="auto"/>
        <w:ind w:firstLine="1134"/>
        <w:jc w:val="both"/>
        <w:rPr>
          <w:sz w:val="24"/>
          <w:szCs w:val="24"/>
        </w:rPr>
      </w:pPr>
      <w:r>
        <w:rPr>
          <w:sz w:val="24"/>
          <w:szCs w:val="24"/>
        </w:rPr>
        <w:t>126</w:t>
      </w:r>
      <w:r w:rsidRPr="00EC1862">
        <w:rPr>
          <w:sz w:val="24"/>
          <w:szCs w:val="24"/>
        </w:rPr>
        <w:t>.5.</w:t>
      </w:r>
      <w:r w:rsidRPr="00EC1862">
        <w:rPr>
          <w:sz w:val="24"/>
          <w:szCs w:val="24"/>
        </w:rPr>
        <w:tab/>
        <w:t xml:space="preserve">jei </w:t>
      </w:r>
      <w:r>
        <w:rPr>
          <w:sz w:val="24"/>
          <w:szCs w:val="24"/>
        </w:rPr>
        <w:t>Tiekėjas</w:t>
      </w:r>
      <w:r w:rsidRPr="00EC1862">
        <w:rPr>
          <w:sz w:val="24"/>
          <w:szCs w:val="24"/>
        </w:rPr>
        <w:t xml:space="preserve"> iki perdavimo–priėmimo akto pasirašymo per Pirkėjo pagrįstai nustatytą laikotarpį neįvykdo Pirkėjo nurodymo ištaisyti netinkamai įvykdytus arba neįvykdytus sutartinius įsipareigojimus;</w:t>
      </w:r>
    </w:p>
    <w:p w14:paraId="47390687" w14:textId="77777777" w:rsidR="00F83CF5" w:rsidRPr="00EC1862" w:rsidRDefault="00F83CF5" w:rsidP="00F83CF5">
      <w:pPr>
        <w:pStyle w:val="Pagrindinistekstas2"/>
        <w:widowControl w:val="0"/>
        <w:shd w:val="clear" w:color="auto" w:fill="auto"/>
        <w:tabs>
          <w:tab w:val="left" w:pos="1277"/>
          <w:tab w:val="left" w:pos="1843"/>
        </w:tabs>
        <w:suppressAutoHyphens/>
        <w:spacing w:before="0" w:after="0" w:line="240" w:lineRule="auto"/>
        <w:ind w:firstLine="1134"/>
        <w:jc w:val="both"/>
        <w:rPr>
          <w:sz w:val="24"/>
          <w:szCs w:val="24"/>
        </w:rPr>
      </w:pPr>
      <w:r>
        <w:rPr>
          <w:sz w:val="24"/>
          <w:szCs w:val="24"/>
        </w:rPr>
        <w:t>126</w:t>
      </w:r>
      <w:r w:rsidRPr="00EC1862">
        <w:rPr>
          <w:sz w:val="24"/>
          <w:szCs w:val="24"/>
        </w:rPr>
        <w:t>.6.</w:t>
      </w:r>
      <w:r w:rsidRPr="00EC1862">
        <w:rPr>
          <w:sz w:val="24"/>
          <w:szCs w:val="24"/>
        </w:rPr>
        <w:tab/>
        <w:t xml:space="preserve">jei </w:t>
      </w:r>
      <w:r>
        <w:rPr>
          <w:sz w:val="24"/>
          <w:szCs w:val="24"/>
        </w:rPr>
        <w:t>Tiekėjas</w:t>
      </w:r>
      <w:r w:rsidRPr="00EC1862">
        <w:rPr>
          <w:sz w:val="24"/>
          <w:szCs w:val="24"/>
        </w:rPr>
        <w:t xml:space="preserve"> negrąžina ar atsisako grąžinti Pirkėjo </w:t>
      </w:r>
      <w:r>
        <w:rPr>
          <w:sz w:val="24"/>
          <w:szCs w:val="24"/>
        </w:rPr>
        <w:t>Tiekėjui</w:t>
      </w:r>
      <w:r w:rsidRPr="00EC1862">
        <w:rPr>
          <w:sz w:val="24"/>
          <w:szCs w:val="24"/>
        </w:rPr>
        <w:t xml:space="preserve"> ir / arba sub</w:t>
      </w:r>
      <w:r>
        <w:rPr>
          <w:sz w:val="24"/>
          <w:szCs w:val="24"/>
        </w:rPr>
        <w:t xml:space="preserve">tiekėjui </w:t>
      </w:r>
      <w:r w:rsidRPr="00EC1862">
        <w:rPr>
          <w:sz w:val="24"/>
          <w:szCs w:val="24"/>
        </w:rPr>
        <w:t>sumokėtas permokas;</w:t>
      </w:r>
    </w:p>
    <w:p w14:paraId="71BC45F4" w14:textId="77777777" w:rsidR="00F83CF5" w:rsidRPr="00EC1862" w:rsidRDefault="00F83CF5" w:rsidP="00F83CF5">
      <w:pPr>
        <w:pStyle w:val="Pagrindinistekstas2"/>
        <w:widowControl w:val="0"/>
        <w:shd w:val="clear" w:color="auto" w:fill="auto"/>
        <w:tabs>
          <w:tab w:val="left" w:pos="1258"/>
          <w:tab w:val="left" w:pos="1843"/>
        </w:tabs>
        <w:suppressAutoHyphens/>
        <w:spacing w:before="0" w:after="0" w:line="240" w:lineRule="auto"/>
        <w:ind w:firstLine="1134"/>
        <w:jc w:val="both"/>
        <w:rPr>
          <w:sz w:val="24"/>
          <w:szCs w:val="24"/>
        </w:rPr>
      </w:pPr>
      <w:r>
        <w:rPr>
          <w:sz w:val="24"/>
          <w:szCs w:val="24"/>
        </w:rPr>
        <w:t>126</w:t>
      </w:r>
      <w:r w:rsidRPr="00EC1862">
        <w:rPr>
          <w:sz w:val="24"/>
          <w:szCs w:val="24"/>
        </w:rPr>
        <w:t>.7.</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5ED48478" w14:textId="77777777" w:rsidR="00F83CF5" w:rsidRPr="00EC1862" w:rsidRDefault="00F83CF5" w:rsidP="00F83CF5">
      <w:pPr>
        <w:pStyle w:val="Pagrindinistekstas2"/>
        <w:widowControl w:val="0"/>
        <w:shd w:val="clear" w:color="auto" w:fill="auto"/>
        <w:tabs>
          <w:tab w:val="left" w:pos="1325"/>
          <w:tab w:val="left" w:pos="1985"/>
        </w:tabs>
        <w:suppressAutoHyphens/>
        <w:spacing w:before="0" w:after="0" w:line="240" w:lineRule="auto"/>
        <w:ind w:firstLine="1134"/>
        <w:jc w:val="both"/>
        <w:rPr>
          <w:sz w:val="24"/>
          <w:szCs w:val="24"/>
        </w:rPr>
      </w:pPr>
      <w:r>
        <w:rPr>
          <w:sz w:val="24"/>
          <w:szCs w:val="24"/>
        </w:rPr>
        <w:t>126</w:t>
      </w:r>
      <w:r w:rsidRPr="00EC1862">
        <w:rPr>
          <w:sz w:val="24"/>
          <w:szCs w:val="24"/>
        </w:rPr>
        <w:t>.8.</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19EADFEA" w14:textId="77777777" w:rsidR="00F83CF5" w:rsidRPr="00EC1862" w:rsidRDefault="00F83CF5" w:rsidP="00F83CF5">
      <w:pPr>
        <w:pStyle w:val="Pagrindinistekstas2"/>
        <w:widowControl w:val="0"/>
        <w:shd w:val="clear" w:color="auto" w:fill="auto"/>
        <w:tabs>
          <w:tab w:val="left" w:pos="1315"/>
          <w:tab w:val="left" w:pos="1985"/>
        </w:tabs>
        <w:suppressAutoHyphens/>
        <w:spacing w:before="0" w:after="0" w:line="240" w:lineRule="auto"/>
        <w:ind w:firstLine="1134"/>
        <w:jc w:val="both"/>
        <w:rPr>
          <w:sz w:val="24"/>
          <w:szCs w:val="24"/>
        </w:rPr>
      </w:pPr>
      <w:r>
        <w:rPr>
          <w:sz w:val="24"/>
          <w:szCs w:val="24"/>
        </w:rPr>
        <w:t>126</w:t>
      </w:r>
      <w:r w:rsidRPr="00EC1862">
        <w:rPr>
          <w:sz w:val="24"/>
          <w:szCs w:val="24"/>
        </w:rPr>
        <w:t>.9.</w:t>
      </w:r>
      <w:r w:rsidRPr="00EC1862">
        <w:rPr>
          <w:sz w:val="24"/>
          <w:szCs w:val="24"/>
        </w:rPr>
        <w:tab/>
        <w:t xml:space="preserve">dėl kitų </w:t>
      </w:r>
      <w:r>
        <w:rPr>
          <w:sz w:val="24"/>
          <w:szCs w:val="24"/>
        </w:rPr>
        <w:t>Tiekėjo</w:t>
      </w:r>
      <w:r w:rsidRPr="00EC1862">
        <w:rPr>
          <w:sz w:val="24"/>
          <w:szCs w:val="24"/>
        </w:rPr>
        <w:t xml:space="preserve"> ir / ar Pirkėjo padarytų Sutarties pažeidimų, dėl kurių Sutarties vykdymas tampa neįmanomas.</w:t>
      </w:r>
    </w:p>
    <w:p w14:paraId="629CD232" w14:textId="77777777" w:rsidR="00F83CF5" w:rsidRPr="00EC1862" w:rsidRDefault="00F83CF5" w:rsidP="00F83CF5">
      <w:pPr>
        <w:pStyle w:val="Pagrindinistekstas2"/>
        <w:widowControl w:val="0"/>
        <w:shd w:val="clear" w:color="auto" w:fill="auto"/>
        <w:tabs>
          <w:tab w:val="left" w:pos="1315"/>
        </w:tabs>
        <w:suppressAutoHyphens/>
        <w:spacing w:before="0" w:after="0" w:line="240" w:lineRule="auto"/>
        <w:ind w:firstLine="0"/>
        <w:jc w:val="both"/>
        <w:rPr>
          <w:sz w:val="24"/>
          <w:szCs w:val="24"/>
        </w:rPr>
      </w:pPr>
    </w:p>
    <w:p w14:paraId="3538BF3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XX</w:t>
      </w:r>
      <w:r w:rsidRPr="00EC1862">
        <w:rPr>
          <w:b/>
          <w:sz w:val="24"/>
          <w:szCs w:val="24"/>
        </w:rPr>
        <w:t xml:space="preserve"> SKYRIUS</w:t>
      </w:r>
    </w:p>
    <w:p w14:paraId="5D0CDF99"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SUTARTIES NUTRAUKIMAS</w:t>
      </w:r>
    </w:p>
    <w:p w14:paraId="51EACE04"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37EE5CB3" w14:textId="77777777" w:rsidR="00F83CF5" w:rsidRPr="00EC1862" w:rsidRDefault="00F83CF5" w:rsidP="00F83CF5">
      <w:pPr>
        <w:pStyle w:val="Pagrindinistekstas2"/>
        <w:widowControl w:val="0"/>
        <w:shd w:val="clear" w:color="auto" w:fill="auto"/>
        <w:tabs>
          <w:tab w:val="left" w:pos="709"/>
          <w:tab w:val="left" w:pos="1701"/>
        </w:tabs>
        <w:suppressAutoHyphens/>
        <w:spacing w:before="0" w:after="0" w:line="240" w:lineRule="auto"/>
        <w:ind w:firstLine="1134"/>
        <w:jc w:val="both"/>
        <w:rPr>
          <w:sz w:val="24"/>
          <w:szCs w:val="24"/>
        </w:rPr>
      </w:pPr>
      <w:r>
        <w:rPr>
          <w:sz w:val="24"/>
          <w:szCs w:val="24"/>
        </w:rPr>
        <w:t>127</w:t>
      </w:r>
      <w:r w:rsidRPr="00EC1862">
        <w:rPr>
          <w:sz w:val="24"/>
          <w:szCs w:val="24"/>
        </w:rPr>
        <w:t>.</w:t>
      </w:r>
      <w:r w:rsidRPr="00EC1862">
        <w:rPr>
          <w:sz w:val="24"/>
          <w:szCs w:val="24"/>
        </w:rPr>
        <w:tab/>
        <w:t xml:space="preserve">Pirkėjas, prieš 10 (dešimt) darbo dienų įspėjęs </w:t>
      </w:r>
      <w:r>
        <w:rPr>
          <w:sz w:val="24"/>
          <w:szCs w:val="24"/>
        </w:rPr>
        <w:t>Tiekėją</w:t>
      </w:r>
      <w:r w:rsidRPr="00EC1862">
        <w:rPr>
          <w:sz w:val="24"/>
          <w:szCs w:val="24"/>
        </w:rPr>
        <w:t>, turi teisę vienašališkai nutraukti Sutartį, jei:</w:t>
      </w:r>
    </w:p>
    <w:p w14:paraId="4E67126C" w14:textId="77777777" w:rsidR="00F83CF5" w:rsidRPr="00EC1862" w:rsidRDefault="00F83CF5" w:rsidP="00F83CF5">
      <w:pPr>
        <w:pStyle w:val="Pagrindinistekstas2"/>
        <w:widowControl w:val="0"/>
        <w:shd w:val="clear" w:color="auto" w:fill="auto"/>
        <w:tabs>
          <w:tab w:val="left" w:pos="701"/>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.1.</w:t>
      </w:r>
      <w:r w:rsidRPr="00EC1862">
        <w:rPr>
          <w:sz w:val="24"/>
          <w:szCs w:val="24"/>
        </w:rPr>
        <w:tab/>
        <w:t>Sutartis buvo pakeista pažeidžiant Viešųjų pirkimų įstatyme nustatytą pirkimo sutarties keitimo jos galiojimo laikotarpiu tvarką;</w:t>
      </w:r>
    </w:p>
    <w:p w14:paraId="633A9971"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w:t>
      </w:r>
      <w:r w:rsidRPr="00EC1862">
        <w:rPr>
          <w:sz w:val="24"/>
          <w:szCs w:val="24"/>
        </w:rPr>
        <w:tab/>
        <w:t xml:space="preserve">paaiškėjo, kad </w:t>
      </w:r>
      <w:r>
        <w:rPr>
          <w:sz w:val="24"/>
          <w:szCs w:val="24"/>
        </w:rPr>
        <w:t>Tiekėjas</w:t>
      </w:r>
      <w:r w:rsidRPr="00EC1862">
        <w:rPr>
          <w:sz w:val="24"/>
          <w:szCs w:val="24"/>
        </w:rPr>
        <w:t xml:space="preserve"> ar jo atsakingas asmuo turėjo būti pašalintas iš pirkimo procedūros dėl:</w:t>
      </w:r>
    </w:p>
    <w:p w14:paraId="5A1D6695"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.2.1.</w:t>
      </w:r>
      <w:r w:rsidRPr="00EC1862">
        <w:rPr>
          <w:sz w:val="24"/>
          <w:szCs w:val="24"/>
        </w:rPr>
        <w:tab/>
        <w:t>dalyvavimo nusikalstamame susivienijime, jo organizavimo ar vadovavimo jam;</w:t>
      </w:r>
    </w:p>
    <w:p w14:paraId="34F53680"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.2.2.</w:t>
      </w:r>
      <w:r w:rsidRPr="00EC1862">
        <w:rPr>
          <w:sz w:val="24"/>
          <w:szCs w:val="24"/>
        </w:rPr>
        <w:tab/>
        <w:t>kyšininkavimo, prekybos poveikiu, papirkimo;</w:t>
      </w:r>
    </w:p>
    <w:p w14:paraId="3E389435"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.2.3.</w:t>
      </w:r>
      <w:r w:rsidRPr="00EC1862">
        <w:rPr>
          <w:sz w:val="24"/>
          <w:szCs w:val="24"/>
        </w:rPr>
        <w:tab/>
        <w:t>sukčiavimo, turto pasisavinimo, turto iššvaistymo, apgaulingo pareiškimo apie juridinio asmens veiklą, kredito, paskolos ar tikslinės paramos panaudojimo ne pagal paskirtį ar nustatytą tvarką, kreditinio sukčiavimo, neteisingų duomenų apie pajamas, pelną ar turtą pateikimo, deklaracijos, ataskaitos ar kito dokumento nepateikimo, apgaulingos apskaitos tvarkymo ar piktnaudžiavimo, kai šiomis nusikalstamomis veikomis kėsinamasi į Europos Sąjungos finansinius interesus, kaip apibrėžta Konvencijos dėl Europos Bendrijų finansinių interesų apsaugos 1 straipsnyje;</w:t>
      </w:r>
    </w:p>
    <w:p w14:paraId="1B9A8894"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.2.4.</w:t>
      </w:r>
      <w:r w:rsidRPr="00EC1862">
        <w:rPr>
          <w:sz w:val="24"/>
          <w:szCs w:val="24"/>
        </w:rPr>
        <w:tab/>
        <w:t>nusikalstamo bankroto;</w:t>
      </w:r>
    </w:p>
    <w:p w14:paraId="127648A5"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.2.5.</w:t>
      </w:r>
      <w:r w:rsidRPr="00EC1862">
        <w:rPr>
          <w:sz w:val="24"/>
          <w:szCs w:val="24"/>
        </w:rPr>
        <w:tab/>
        <w:t>teroristinio ir su teroristine veikla susijusio nusikaltimo;</w:t>
      </w:r>
    </w:p>
    <w:p w14:paraId="5ECDA23A"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.2.6.</w:t>
      </w:r>
      <w:r w:rsidRPr="00EC1862">
        <w:rPr>
          <w:sz w:val="24"/>
          <w:szCs w:val="24"/>
        </w:rPr>
        <w:tab/>
        <w:t>nusikalstamu būdu gauto turto legalizavimo;</w:t>
      </w:r>
    </w:p>
    <w:p w14:paraId="11D5856E"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.2.7.</w:t>
      </w:r>
      <w:r w:rsidRPr="00EC1862">
        <w:rPr>
          <w:sz w:val="24"/>
          <w:szCs w:val="24"/>
        </w:rPr>
        <w:tab/>
        <w:t>prekybos žmonėmis, vaiko pirkimo arba pardavimo;</w:t>
      </w:r>
    </w:p>
    <w:p w14:paraId="476C9830" w14:textId="77777777" w:rsidR="00F83CF5" w:rsidRPr="00EC1862" w:rsidRDefault="00F83CF5" w:rsidP="00F83CF5">
      <w:pPr>
        <w:pStyle w:val="Pagrindinistekstas2"/>
        <w:widowControl w:val="0"/>
        <w:shd w:val="clear" w:color="auto" w:fill="auto"/>
        <w:tabs>
          <w:tab w:val="left" w:pos="653"/>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.2.8.</w:t>
      </w:r>
      <w:r w:rsidRPr="00EC1862">
        <w:rPr>
          <w:sz w:val="24"/>
          <w:szCs w:val="24"/>
        </w:rPr>
        <w:tab/>
        <w:t xml:space="preserve">kitos valstybės </w:t>
      </w:r>
      <w:r>
        <w:rPr>
          <w:sz w:val="24"/>
          <w:szCs w:val="24"/>
        </w:rPr>
        <w:t>Tiekėjo</w:t>
      </w:r>
      <w:r w:rsidRPr="00EC1862">
        <w:rPr>
          <w:sz w:val="24"/>
          <w:szCs w:val="24"/>
        </w:rPr>
        <w:t xml:space="preserve"> atlikto nusikaltimo, apibrėžto Direktyvos 2014/24/ES 57 straipsnio 1 dalyje išvardytus Europos Sąjungos teisės aktus įgyvendinančiuose kitų valstybių teisės aktuose.</w:t>
      </w:r>
    </w:p>
    <w:p w14:paraId="2C17515D" w14:textId="77777777" w:rsidR="00F83CF5" w:rsidRDefault="00F83CF5" w:rsidP="00F83CF5">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127</w:t>
      </w:r>
      <w:r w:rsidRPr="00EC1862">
        <w:rPr>
          <w:sz w:val="24"/>
          <w:szCs w:val="24"/>
        </w:rPr>
        <w:t>.3.</w:t>
      </w:r>
      <w:r w:rsidRPr="00EC1862">
        <w:rPr>
          <w:sz w:val="24"/>
          <w:szCs w:val="24"/>
        </w:rPr>
        <w:tab/>
        <w:t xml:space="preserve">paaiškėjo, kad Sutartis su </w:t>
      </w:r>
      <w:r>
        <w:rPr>
          <w:sz w:val="24"/>
          <w:szCs w:val="24"/>
        </w:rPr>
        <w:t>Tiekėju</w:t>
      </w:r>
      <w:r w:rsidRPr="00EC1862">
        <w:rPr>
          <w:sz w:val="24"/>
          <w:szCs w:val="24"/>
        </w:rPr>
        <w:t xml:space="preserve"> neturėjo būti sudaryta dėl to, kad Europos Sąjungos Teisingumo Teismas procese pagal Sutarties dėl Europos Sąjungos veikimo 258 straipsnį pripažino, kad nebuvo įvykdyti įsipareigojimai pagal Europos Sąjungos steigiamąsias sutartis ir Direktyvą 2014/24/ES.</w:t>
      </w:r>
    </w:p>
    <w:p w14:paraId="15993428" w14:textId="77777777" w:rsidR="00F83CF5" w:rsidRPr="00EC1862" w:rsidRDefault="00F83CF5" w:rsidP="00F83CF5">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sidRPr="000A3BD4">
        <w:rPr>
          <w:sz w:val="24"/>
          <w:szCs w:val="24"/>
        </w:rPr>
        <w:t xml:space="preserve">127.4. </w:t>
      </w:r>
      <w:r w:rsidRPr="000A3BD4">
        <w:rPr>
          <w:color w:val="000000"/>
          <w:sz w:val="24"/>
          <w:szCs w:val="24"/>
        </w:rPr>
        <w:t>paaiškėjo Lietuvos Respublikos viešųjų pirkimų įstatymo 45 straipsnio 2</w:t>
      </w:r>
      <w:r w:rsidRPr="000A3BD4">
        <w:rPr>
          <w:color w:val="000000"/>
          <w:sz w:val="24"/>
          <w:szCs w:val="24"/>
          <w:vertAlign w:val="superscript"/>
        </w:rPr>
        <w:t>1</w:t>
      </w:r>
      <w:r w:rsidRPr="000A3BD4">
        <w:rPr>
          <w:color w:val="000000"/>
          <w:sz w:val="24"/>
          <w:szCs w:val="24"/>
        </w:rPr>
        <w:t> dalyje nurodytos aplinkybės.</w:t>
      </w:r>
    </w:p>
    <w:p w14:paraId="31728E11" w14:textId="77777777" w:rsidR="00F83CF5" w:rsidRPr="00EC1862" w:rsidRDefault="00F83CF5" w:rsidP="00F83CF5">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 xml:space="preserve">. Taip pat Pirkėjas, prieš 10 (dešimt) darbo dienų įspėjęs </w:t>
      </w:r>
      <w:r>
        <w:rPr>
          <w:sz w:val="24"/>
          <w:szCs w:val="24"/>
        </w:rPr>
        <w:t>Tiekėją</w:t>
      </w:r>
      <w:r w:rsidRPr="00EC1862">
        <w:rPr>
          <w:sz w:val="24"/>
          <w:szCs w:val="24"/>
        </w:rPr>
        <w:t>, turi teisę vienašališkai nutraukti Sutartį:</w:t>
      </w:r>
    </w:p>
    <w:p w14:paraId="12C0EA1C" w14:textId="77777777" w:rsidR="00F83CF5" w:rsidRPr="00EC1862" w:rsidRDefault="00F83CF5" w:rsidP="00F83CF5">
      <w:pPr>
        <w:pStyle w:val="Pagrindinistekstas2"/>
        <w:widowControl w:val="0"/>
        <w:shd w:val="clear" w:color="auto" w:fill="auto"/>
        <w:tabs>
          <w:tab w:val="left" w:pos="658"/>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.1.</w:t>
      </w:r>
      <w:r w:rsidRPr="00EC1862">
        <w:rPr>
          <w:sz w:val="24"/>
          <w:szCs w:val="24"/>
        </w:rPr>
        <w:tab/>
        <w:t xml:space="preserve">kai </w:t>
      </w:r>
      <w:r>
        <w:rPr>
          <w:sz w:val="24"/>
          <w:szCs w:val="24"/>
        </w:rPr>
        <w:t>Tiekėjas</w:t>
      </w:r>
      <w:r w:rsidRPr="00EC1862">
        <w:rPr>
          <w:sz w:val="24"/>
          <w:szCs w:val="24"/>
        </w:rPr>
        <w:t xml:space="preserve"> dėl savo kaltės negali ir / arba atsisako vykdyti Sutartyje numatytus įsipareigojimus ar bet kokią jų dalį, nepriklausomai nuo tokios dalies vertės;</w:t>
      </w:r>
    </w:p>
    <w:p w14:paraId="0DE1F60A" w14:textId="77777777" w:rsidR="00F83CF5" w:rsidRPr="00EC1862" w:rsidRDefault="00F83CF5" w:rsidP="00F83CF5">
      <w:pPr>
        <w:pStyle w:val="Pagrindinistekstas2"/>
        <w:widowControl w:val="0"/>
        <w:shd w:val="clear" w:color="auto" w:fill="auto"/>
        <w:tabs>
          <w:tab w:val="left" w:pos="68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.2.</w:t>
      </w:r>
      <w:r w:rsidRPr="00EC1862">
        <w:rPr>
          <w:sz w:val="24"/>
          <w:szCs w:val="24"/>
        </w:rPr>
        <w:tab/>
        <w:t xml:space="preserve">kai </w:t>
      </w:r>
      <w:r>
        <w:rPr>
          <w:sz w:val="24"/>
          <w:szCs w:val="24"/>
        </w:rPr>
        <w:t>Tiekėjas</w:t>
      </w:r>
      <w:r w:rsidRPr="00EC1862">
        <w:rPr>
          <w:sz w:val="24"/>
          <w:szCs w:val="24"/>
        </w:rPr>
        <w:t xml:space="preserve"> iki perdavimo–priėmimo akto pasirašymo per pagrįstai nustatytą laikotarpį neįvykdo Pirkėjo nurodymo ištaisyti netinkamai įvykdytus arba neįvykdytus sutartinius įsipareigojimus;</w:t>
      </w:r>
    </w:p>
    <w:p w14:paraId="30A88426" w14:textId="77777777" w:rsidR="00F83CF5" w:rsidRPr="00EC1862" w:rsidRDefault="00F83CF5" w:rsidP="00F83CF5">
      <w:pPr>
        <w:pStyle w:val="Pagrindinistekstas2"/>
        <w:widowControl w:val="0"/>
        <w:shd w:val="clear" w:color="auto" w:fill="auto"/>
        <w:tabs>
          <w:tab w:val="left" w:pos="706"/>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.3.</w:t>
      </w:r>
      <w:r w:rsidRPr="00EC1862">
        <w:rPr>
          <w:sz w:val="24"/>
          <w:szCs w:val="24"/>
        </w:rPr>
        <w:tab/>
        <w:t xml:space="preserve">kai </w:t>
      </w:r>
      <w:r>
        <w:rPr>
          <w:sz w:val="24"/>
          <w:szCs w:val="24"/>
        </w:rPr>
        <w:t>Tiekėjas specialisto</w:t>
      </w:r>
      <w:r w:rsidRPr="00EC1862">
        <w:rPr>
          <w:sz w:val="24"/>
          <w:szCs w:val="24"/>
        </w:rPr>
        <w:t xml:space="preserve"> ke</w:t>
      </w:r>
      <w:r>
        <w:rPr>
          <w:sz w:val="24"/>
          <w:szCs w:val="24"/>
        </w:rPr>
        <w:t>itimo atveju negali rasti kito specialisto</w:t>
      </w:r>
      <w:r w:rsidRPr="00EC1862">
        <w:rPr>
          <w:sz w:val="24"/>
          <w:szCs w:val="24"/>
        </w:rPr>
        <w:t xml:space="preserve"> su analogiška kvalifikacija ir / ar patirtimi;</w:t>
      </w:r>
    </w:p>
    <w:p w14:paraId="4BE26737" w14:textId="77777777" w:rsidR="00F83CF5" w:rsidRPr="00EC1862" w:rsidRDefault="00F83CF5" w:rsidP="00F83CF5">
      <w:pPr>
        <w:pStyle w:val="Pagrindinistekstas2"/>
        <w:widowControl w:val="0"/>
        <w:shd w:val="clear" w:color="auto" w:fill="auto"/>
        <w:tabs>
          <w:tab w:val="left" w:pos="66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.4.</w:t>
      </w:r>
      <w:r w:rsidRPr="00EC1862">
        <w:rPr>
          <w:sz w:val="24"/>
          <w:szCs w:val="24"/>
        </w:rPr>
        <w:tab/>
        <w:t xml:space="preserve">kai </w:t>
      </w:r>
      <w:r>
        <w:rPr>
          <w:sz w:val="24"/>
          <w:szCs w:val="24"/>
        </w:rPr>
        <w:t>Tiekėjas</w:t>
      </w:r>
      <w:r w:rsidRPr="00EC1862">
        <w:rPr>
          <w:sz w:val="24"/>
          <w:szCs w:val="24"/>
        </w:rPr>
        <w:t xml:space="preserve"> pakeičia sub</w:t>
      </w:r>
      <w:r>
        <w:rPr>
          <w:sz w:val="24"/>
          <w:szCs w:val="24"/>
        </w:rPr>
        <w:t>tiekėją</w:t>
      </w:r>
      <w:r w:rsidRPr="00EC1862">
        <w:rPr>
          <w:sz w:val="24"/>
          <w:szCs w:val="24"/>
        </w:rPr>
        <w:t xml:space="preserve"> ar sudaro naują subtiekimo sutartį nesilaikydamas Sutartyje nustatytos tvarkos;</w:t>
      </w:r>
    </w:p>
    <w:p w14:paraId="479E98C6" w14:textId="77777777" w:rsidR="00F83CF5" w:rsidRPr="00EC1862" w:rsidRDefault="00F83CF5" w:rsidP="00F83CF5">
      <w:pPr>
        <w:pStyle w:val="Pagrindinistekstas2"/>
        <w:widowControl w:val="0"/>
        <w:shd w:val="clear" w:color="auto" w:fill="auto"/>
        <w:tabs>
          <w:tab w:val="left" w:pos="691"/>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.5.</w:t>
      </w:r>
      <w:r w:rsidRPr="00EC1862">
        <w:rPr>
          <w:sz w:val="24"/>
          <w:szCs w:val="24"/>
        </w:rPr>
        <w:tab/>
        <w:t xml:space="preserve">kai </w:t>
      </w:r>
      <w:r>
        <w:rPr>
          <w:sz w:val="24"/>
          <w:szCs w:val="24"/>
        </w:rPr>
        <w:t>Tiekėjas</w:t>
      </w:r>
      <w:r w:rsidRPr="00EC1862">
        <w:rPr>
          <w:sz w:val="24"/>
          <w:szCs w:val="24"/>
        </w:rPr>
        <w:t xml:space="preserve"> Pirkėjo reikalavimu nepakeičia ar atsisako pakeisti sub</w:t>
      </w:r>
      <w:r>
        <w:rPr>
          <w:sz w:val="24"/>
          <w:szCs w:val="24"/>
        </w:rPr>
        <w:t xml:space="preserve">tiekėją </w:t>
      </w:r>
      <w:r w:rsidRPr="00EC1862">
        <w:rPr>
          <w:sz w:val="24"/>
          <w:szCs w:val="24"/>
        </w:rPr>
        <w:t>Sutartyje nustatytais atvejais;</w:t>
      </w:r>
    </w:p>
    <w:p w14:paraId="2A57BE12" w14:textId="77777777" w:rsidR="00F83CF5" w:rsidRPr="00EC1862" w:rsidRDefault="00F83CF5" w:rsidP="00F83CF5">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.6.</w:t>
      </w:r>
      <w:r w:rsidRPr="00EC1862">
        <w:rPr>
          <w:sz w:val="24"/>
          <w:szCs w:val="24"/>
        </w:rPr>
        <w:tab/>
        <w:t xml:space="preserve">kai </w:t>
      </w:r>
      <w:r>
        <w:rPr>
          <w:sz w:val="24"/>
          <w:szCs w:val="24"/>
        </w:rPr>
        <w:t>Tiekėjas</w:t>
      </w:r>
      <w:r w:rsidRPr="00EC1862">
        <w:rPr>
          <w:sz w:val="24"/>
          <w:szCs w:val="24"/>
        </w:rPr>
        <w:t>, sub</w:t>
      </w:r>
      <w:r>
        <w:rPr>
          <w:sz w:val="24"/>
          <w:szCs w:val="24"/>
        </w:rPr>
        <w:t>tiekėjui</w:t>
      </w:r>
      <w:r w:rsidRPr="00EC1862">
        <w:rPr>
          <w:sz w:val="24"/>
          <w:szCs w:val="24"/>
        </w:rPr>
        <w:t xml:space="preserve"> išreiškus norą pasinaudoti tiesioginio atsiskaitymo galimybe, atsisako arba be pateisinamų priežasčių delsia sudaryti trišalę sutartį, kaip nustatyta Sutarties sąlygose;</w:t>
      </w:r>
    </w:p>
    <w:p w14:paraId="03237FBA" w14:textId="77777777" w:rsidR="00F83CF5" w:rsidRPr="00EC1862" w:rsidRDefault="00F83CF5" w:rsidP="00F83CF5">
      <w:pPr>
        <w:pStyle w:val="Pagrindinistekstas2"/>
        <w:widowControl w:val="0"/>
        <w:shd w:val="clear" w:color="auto" w:fill="auto"/>
        <w:tabs>
          <w:tab w:val="left" w:pos="677"/>
          <w:tab w:val="left" w:pos="1701"/>
          <w:tab w:val="left" w:pos="1843"/>
        </w:tabs>
        <w:suppressAutoHyphens/>
        <w:spacing w:before="0" w:after="0" w:line="240" w:lineRule="auto"/>
        <w:ind w:firstLine="1134"/>
        <w:jc w:val="both"/>
        <w:rPr>
          <w:sz w:val="24"/>
          <w:szCs w:val="24"/>
        </w:rPr>
      </w:pPr>
      <w:r>
        <w:rPr>
          <w:sz w:val="24"/>
          <w:szCs w:val="24"/>
        </w:rPr>
        <w:t>128</w:t>
      </w:r>
      <w:r w:rsidRPr="00EC1862">
        <w:rPr>
          <w:sz w:val="24"/>
          <w:szCs w:val="24"/>
        </w:rPr>
        <w:t>.7.</w:t>
      </w:r>
      <w:r w:rsidRPr="00EC1862">
        <w:rPr>
          <w:sz w:val="24"/>
          <w:szCs w:val="24"/>
        </w:rPr>
        <w:tab/>
        <w:t xml:space="preserve">kai </w:t>
      </w:r>
      <w:r>
        <w:rPr>
          <w:sz w:val="24"/>
          <w:szCs w:val="24"/>
        </w:rPr>
        <w:t>Tiekėjas</w:t>
      </w:r>
      <w:r w:rsidRPr="00EC1862">
        <w:rPr>
          <w:sz w:val="24"/>
          <w:szCs w:val="24"/>
        </w:rPr>
        <w:t xml:space="preserve"> bankrutuoja arba yra likviduojamas, kai sustabdo ūkinę veiklą arba kai įstatymuose ir kituose teisės aktuose numatyta tvarka susidaro analogiška situacija;</w:t>
      </w:r>
    </w:p>
    <w:p w14:paraId="03E7A51E" w14:textId="77777777" w:rsidR="00F83CF5" w:rsidRPr="00EC1862" w:rsidRDefault="00F83CF5" w:rsidP="00F83CF5">
      <w:pPr>
        <w:pStyle w:val="Pagrindinistekstas2"/>
        <w:widowControl w:val="0"/>
        <w:shd w:val="clear" w:color="auto" w:fill="auto"/>
        <w:tabs>
          <w:tab w:val="left" w:pos="65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.8.</w:t>
      </w:r>
      <w:r w:rsidRPr="00EC1862">
        <w:rPr>
          <w:sz w:val="24"/>
          <w:szCs w:val="24"/>
        </w:rPr>
        <w:tab/>
        <w:t xml:space="preserve">kai keičiasi </w:t>
      </w:r>
      <w:r>
        <w:rPr>
          <w:sz w:val="24"/>
          <w:szCs w:val="24"/>
        </w:rPr>
        <w:t>Tiekėjo</w:t>
      </w:r>
      <w:r w:rsidRPr="00EC1862">
        <w:rPr>
          <w:sz w:val="24"/>
          <w:szCs w:val="24"/>
        </w:rPr>
        <w:t xml:space="preserve"> organizacinė struktūra – juridinis statusas, pobūdis ar valdymo struktūra ir tai gali turėti įtakos tinkamam Sutarties įvykdymui;</w:t>
      </w:r>
    </w:p>
    <w:p w14:paraId="68B61942" w14:textId="77777777" w:rsidR="00F83CF5" w:rsidRPr="00EC1862" w:rsidRDefault="00F83CF5" w:rsidP="00F83CF5">
      <w:pPr>
        <w:pStyle w:val="Pagrindinistekstas2"/>
        <w:widowControl w:val="0"/>
        <w:shd w:val="clear" w:color="auto" w:fill="auto"/>
        <w:tabs>
          <w:tab w:val="left" w:pos="672"/>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.9.</w:t>
      </w:r>
      <w:r w:rsidRPr="00EC1862">
        <w:rPr>
          <w:sz w:val="24"/>
          <w:szCs w:val="24"/>
        </w:rPr>
        <w:tab/>
        <w:t xml:space="preserve">jei Sutarties įvykdymo užtikrinimą išdavęs subjektas negali įvykdyti savo įsipareigojimų ir Pirkėjui raštu pareikalavus </w:t>
      </w:r>
      <w:r>
        <w:rPr>
          <w:sz w:val="24"/>
          <w:szCs w:val="24"/>
        </w:rPr>
        <w:t>Tiekėjas</w:t>
      </w:r>
      <w:r w:rsidRPr="00EC1862">
        <w:rPr>
          <w:sz w:val="24"/>
          <w:szCs w:val="24"/>
        </w:rPr>
        <w:t xml:space="preserve"> per 10 (dešimt) darbo dienų nepateikia naujo užtikrinimo tomis pačiomis sąlygomis kaip ir ankstesnysis;</w:t>
      </w:r>
    </w:p>
    <w:p w14:paraId="2CF3F400" w14:textId="77777777" w:rsidR="00F83CF5" w:rsidRPr="00EC1862" w:rsidRDefault="00F83CF5" w:rsidP="00F83CF5">
      <w:pPr>
        <w:pStyle w:val="Pagrindinistekstas2"/>
        <w:widowControl w:val="0"/>
        <w:shd w:val="clear" w:color="auto" w:fill="auto"/>
        <w:tabs>
          <w:tab w:val="left" w:pos="830"/>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.10.</w:t>
      </w:r>
      <w:r w:rsidRPr="00EC1862">
        <w:rPr>
          <w:sz w:val="24"/>
          <w:szCs w:val="24"/>
        </w:rPr>
        <w:tab/>
        <w:t xml:space="preserve">kai pratęsus Sutarties galiojimo laikotarpį, </w:t>
      </w:r>
      <w:r>
        <w:rPr>
          <w:sz w:val="24"/>
          <w:szCs w:val="24"/>
        </w:rPr>
        <w:t>Tiekėjas</w:t>
      </w:r>
      <w:r w:rsidRPr="00EC1862">
        <w:rPr>
          <w:sz w:val="24"/>
          <w:szCs w:val="24"/>
        </w:rPr>
        <w:t xml:space="preserve"> nepateikia atitinkamai pratęsto Sutarties įvykdymo užtikrinimo;</w:t>
      </w:r>
    </w:p>
    <w:p w14:paraId="25E4784C" w14:textId="77777777" w:rsidR="00F83CF5" w:rsidRPr="00EC1862" w:rsidRDefault="00F83CF5" w:rsidP="00F83CF5">
      <w:pPr>
        <w:pStyle w:val="Pagrindinistekstas2"/>
        <w:widowControl w:val="0"/>
        <w:shd w:val="clear" w:color="auto" w:fill="auto"/>
        <w:tabs>
          <w:tab w:val="left" w:pos="725"/>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.11.</w:t>
      </w:r>
      <w:r w:rsidRPr="00EC1862">
        <w:rPr>
          <w:sz w:val="24"/>
          <w:szCs w:val="24"/>
        </w:rPr>
        <w:tab/>
        <w:t xml:space="preserve">jei </w:t>
      </w:r>
      <w:r>
        <w:rPr>
          <w:sz w:val="24"/>
          <w:szCs w:val="24"/>
        </w:rPr>
        <w:t>Tiekėjo</w:t>
      </w:r>
      <w:r w:rsidRPr="00EC1862">
        <w:rPr>
          <w:sz w:val="24"/>
          <w:szCs w:val="24"/>
        </w:rPr>
        <w:t xml:space="preserve"> mokėtinų delspinigių suma viršija 10 (dešimt) procentų Sutarties kainos;</w:t>
      </w:r>
    </w:p>
    <w:p w14:paraId="48E7BC59" w14:textId="77777777" w:rsidR="00F83CF5" w:rsidRPr="00EC1862" w:rsidRDefault="00F83CF5" w:rsidP="00F83CF5">
      <w:pPr>
        <w:pStyle w:val="Pagrindinistekstas2"/>
        <w:widowControl w:val="0"/>
        <w:shd w:val="clear" w:color="auto" w:fill="auto"/>
        <w:tabs>
          <w:tab w:val="left" w:pos="768"/>
          <w:tab w:val="left" w:pos="1701"/>
          <w:tab w:val="left" w:pos="1985"/>
        </w:tabs>
        <w:suppressAutoHyphens/>
        <w:spacing w:before="0" w:after="0" w:line="240" w:lineRule="auto"/>
        <w:ind w:firstLine="1134"/>
        <w:jc w:val="both"/>
        <w:rPr>
          <w:sz w:val="24"/>
          <w:szCs w:val="24"/>
        </w:rPr>
      </w:pPr>
      <w:r>
        <w:rPr>
          <w:sz w:val="24"/>
          <w:szCs w:val="24"/>
        </w:rPr>
        <w:t>128</w:t>
      </w:r>
      <w:r w:rsidRPr="00EC1862">
        <w:rPr>
          <w:sz w:val="24"/>
          <w:szCs w:val="24"/>
        </w:rPr>
        <w:t>.12.</w:t>
      </w:r>
      <w:r w:rsidRPr="00EC1862">
        <w:rPr>
          <w:sz w:val="24"/>
          <w:szCs w:val="24"/>
        </w:rPr>
        <w:tab/>
        <w:t xml:space="preserve">dėl kitų </w:t>
      </w:r>
      <w:r>
        <w:rPr>
          <w:sz w:val="24"/>
          <w:szCs w:val="24"/>
        </w:rPr>
        <w:t>Tiekėjo</w:t>
      </w:r>
      <w:r w:rsidRPr="00EC1862">
        <w:rPr>
          <w:sz w:val="24"/>
          <w:szCs w:val="24"/>
        </w:rPr>
        <w:t xml:space="preserve"> padarytų Sutarties pažeidimų, dėl kurių Sutarties vykdymas tampa neįmanomas.</w:t>
      </w:r>
    </w:p>
    <w:p w14:paraId="7D3179C5" w14:textId="77777777" w:rsidR="00F83CF5" w:rsidRPr="00EC1862" w:rsidRDefault="00F83CF5" w:rsidP="00F83CF5">
      <w:pPr>
        <w:pStyle w:val="Pagrindinistekstas2"/>
        <w:widowControl w:val="0"/>
        <w:shd w:val="clear" w:color="auto" w:fill="auto"/>
        <w:tabs>
          <w:tab w:val="left" w:pos="499"/>
          <w:tab w:val="left" w:pos="1701"/>
        </w:tabs>
        <w:suppressAutoHyphens/>
        <w:spacing w:before="0" w:after="0" w:line="240" w:lineRule="auto"/>
        <w:ind w:firstLine="1134"/>
        <w:jc w:val="both"/>
        <w:rPr>
          <w:sz w:val="24"/>
          <w:szCs w:val="24"/>
        </w:rPr>
      </w:pPr>
      <w:r>
        <w:rPr>
          <w:sz w:val="24"/>
          <w:szCs w:val="24"/>
        </w:rPr>
        <w:t>129</w:t>
      </w:r>
      <w:r w:rsidRPr="00EC1862">
        <w:rPr>
          <w:sz w:val="24"/>
          <w:szCs w:val="24"/>
        </w:rPr>
        <w:t>.</w:t>
      </w:r>
      <w:r w:rsidRPr="00EC1862">
        <w:rPr>
          <w:sz w:val="24"/>
          <w:szCs w:val="24"/>
        </w:rPr>
        <w:tab/>
      </w:r>
      <w:r>
        <w:rPr>
          <w:sz w:val="24"/>
          <w:szCs w:val="24"/>
        </w:rPr>
        <w:t>Tiekėja</w:t>
      </w:r>
      <w:r w:rsidRPr="00EC1862">
        <w:rPr>
          <w:sz w:val="24"/>
          <w:szCs w:val="24"/>
        </w:rPr>
        <w:t>s, prieš 10 (dešimt) darbo dienų įspėjęs Pirkėją, turi teisę vienašališkai nutraukti Sutartį:</w:t>
      </w:r>
    </w:p>
    <w:p w14:paraId="6E1979CB" w14:textId="77777777" w:rsidR="00F83CF5" w:rsidRPr="00EC1862" w:rsidRDefault="00F83CF5" w:rsidP="00F83CF5">
      <w:pPr>
        <w:pStyle w:val="Pagrindinistekstas2"/>
        <w:widowControl w:val="0"/>
        <w:shd w:val="clear" w:color="auto" w:fill="auto"/>
        <w:tabs>
          <w:tab w:val="left" w:pos="710"/>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.1.</w:t>
      </w:r>
      <w:r w:rsidRPr="00EC1862">
        <w:rPr>
          <w:sz w:val="24"/>
          <w:szCs w:val="24"/>
        </w:rPr>
        <w:tab/>
        <w:t xml:space="preserve">jei Pirkėjas sustabdė Sutarties vykdymą ilgiau nei 180 (vieną šimtą aštuoniasdešimt) kalendorinių dienų, ir tai daroma ne dėl </w:t>
      </w:r>
      <w:r>
        <w:rPr>
          <w:sz w:val="24"/>
          <w:szCs w:val="24"/>
        </w:rPr>
        <w:t>Tiekėjo</w:t>
      </w:r>
      <w:r w:rsidRPr="00EC1862">
        <w:rPr>
          <w:sz w:val="24"/>
          <w:szCs w:val="24"/>
        </w:rPr>
        <w:t xml:space="preserve"> kaltės, ir </w:t>
      </w:r>
      <w:r>
        <w:rPr>
          <w:sz w:val="24"/>
          <w:szCs w:val="24"/>
        </w:rPr>
        <w:t>Tiekėjo</w:t>
      </w:r>
      <w:r w:rsidRPr="00EC1862">
        <w:rPr>
          <w:sz w:val="24"/>
          <w:szCs w:val="24"/>
        </w:rPr>
        <w:t xml:space="preserve"> reikalavimu ji neatnaujinama per 30 (trisdešimt) kalendorinių dienų;</w:t>
      </w:r>
    </w:p>
    <w:p w14:paraId="62624B11" w14:textId="77777777" w:rsidR="00F83CF5" w:rsidRPr="00EC1862" w:rsidRDefault="00F83CF5" w:rsidP="00F83CF5">
      <w:pPr>
        <w:pStyle w:val="Pagrindinistekstas2"/>
        <w:widowControl w:val="0"/>
        <w:shd w:val="clear" w:color="auto" w:fill="auto"/>
        <w:tabs>
          <w:tab w:val="left" w:pos="67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.2.</w:t>
      </w:r>
      <w:r w:rsidRPr="00EC1862">
        <w:rPr>
          <w:sz w:val="24"/>
          <w:szCs w:val="24"/>
        </w:rPr>
        <w:tab/>
        <w:t xml:space="preserve">jei Pirkėjas ne dėl </w:t>
      </w:r>
      <w:r>
        <w:rPr>
          <w:sz w:val="24"/>
          <w:szCs w:val="24"/>
        </w:rPr>
        <w:t>Tiekėjo</w:t>
      </w:r>
      <w:r w:rsidRPr="00EC1862">
        <w:rPr>
          <w:sz w:val="24"/>
          <w:szCs w:val="24"/>
        </w:rPr>
        <w:t xml:space="preserve"> kaltės vėluoja sumokėti daugiau nei 90 (devyniasdešimt) kalendorinių dienų nuo Sutartyje nurodyto sumokėjimo termino pabaigos;</w:t>
      </w:r>
    </w:p>
    <w:p w14:paraId="6FE6C1C9" w14:textId="77777777" w:rsidR="00F83CF5" w:rsidRPr="00EC1862" w:rsidRDefault="00F83CF5" w:rsidP="00F83CF5">
      <w:pPr>
        <w:pStyle w:val="Pagrindinistekstas2"/>
        <w:widowControl w:val="0"/>
        <w:shd w:val="clear" w:color="auto" w:fill="auto"/>
        <w:tabs>
          <w:tab w:val="left" w:pos="662"/>
          <w:tab w:val="left" w:pos="1701"/>
          <w:tab w:val="left" w:pos="1843"/>
        </w:tabs>
        <w:suppressAutoHyphens/>
        <w:spacing w:before="0" w:after="0" w:line="240" w:lineRule="auto"/>
        <w:ind w:firstLine="1134"/>
        <w:jc w:val="both"/>
        <w:rPr>
          <w:sz w:val="24"/>
          <w:szCs w:val="24"/>
        </w:rPr>
      </w:pPr>
      <w:r>
        <w:rPr>
          <w:sz w:val="24"/>
          <w:szCs w:val="24"/>
        </w:rPr>
        <w:t>129</w:t>
      </w:r>
      <w:r w:rsidRPr="00EC1862">
        <w:rPr>
          <w:sz w:val="24"/>
          <w:szCs w:val="24"/>
        </w:rPr>
        <w:t>.3.</w:t>
      </w:r>
      <w:r w:rsidRPr="00EC1862">
        <w:rPr>
          <w:sz w:val="24"/>
          <w:szCs w:val="24"/>
        </w:rPr>
        <w:tab/>
        <w:t>dėl kitų Pirkėjo padarytų Sutarties pažeidimų, dėl kurių Sutarties vykdymas tampa neįmanomas.</w:t>
      </w:r>
    </w:p>
    <w:p w14:paraId="02A52A78" w14:textId="77777777" w:rsidR="00F83CF5" w:rsidRPr="00EC1862" w:rsidRDefault="00F83CF5" w:rsidP="00F83CF5">
      <w:pPr>
        <w:pStyle w:val="Pagrindinistekstas2"/>
        <w:widowControl w:val="0"/>
        <w:shd w:val="clear" w:color="auto" w:fill="auto"/>
        <w:tabs>
          <w:tab w:val="left" w:pos="509"/>
          <w:tab w:val="left" w:pos="1701"/>
        </w:tabs>
        <w:suppressAutoHyphens/>
        <w:spacing w:before="0" w:after="0" w:line="240" w:lineRule="auto"/>
        <w:ind w:firstLine="1134"/>
        <w:jc w:val="both"/>
        <w:rPr>
          <w:sz w:val="24"/>
          <w:szCs w:val="24"/>
        </w:rPr>
      </w:pPr>
      <w:r>
        <w:rPr>
          <w:sz w:val="24"/>
          <w:szCs w:val="24"/>
        </w:rPr>
        <w:t>130</w:t>
      </w:r>
      <w:r w:rsidRPr="00EC1862">
        <w:rPr>
          <w:sz w:val="24"/>
          <w:szCs w:val="24"/>
        </w:rPr>
        <w:t>.</w:t>
      </w:r>
      <w:r w:rsidRPr="00EC1862">
        <w:rPr>
          <w:sz w:val="24"/>
          <w:szCs w:val="24"/>
        </w:rPr>
        <w:tab/>
        <w:t xml:space="preserve">Prieš vienašališkai nutraukdamas Sutartį, Pirkėjas ar </w:t>
      </w:r>
      <w:r>
        <w:rPr>
          <w:sz w:val="24"/>
          <w:szCs w:val="24"/>
        </w:rPr>
        <w:t>Tiekėjas</w:t>
      </w:r>
      <w:r w:rsidRPr="00EC1862">
        <w:rPr>
          <w:sz w:val="24"/>
          <w:szCs w:val="24"/>
        </w:rPr>
        <w:t xml:space="preserve"> išsiunčia registruotą laišką su jo gavimo patvirtinimu, kuriame nustato naują terminą sutartiniams įsipareigojimams įvykdyti, ne trumpesnį kaip 10 kalendorinių dienų nuo laiško pristatymo dienos.</w:t>
      </w:r>
    </w:p>
    <w:p w14:paraId="155AE72F" w14:textId="77777777" w:rsidR="00F83CF5" w:rsidRPr="00EC1862" w:rsidRDefault="00F83CF5" w:rsidP="00F83CF5">
      <w:pPr>
        <w:pStyle w:val="Pagrindinistekstas2"/>
        <w:widowControl w:val="0"/>
        <w:shd w:val="clear" w:color="auto" w:fill="auto"/>
        <w:tabs>
          <w:tab w:val="left" w:pos="504"/>
          <w:tab w:val="left" w:pos="1701"/>
        </w:tabs>
        <w:suppressAutoHyphens/>
        <w:spacing w:before="0" w:after="0" w:line="240" w:lineRule="auto"/>
        <w:ind w:firstLine="1134"/>
        <w:jc w:val="both"/>
        <w:rPr>
          <w:sz w:val="24"/>
          <w:szCs w:val="24"/>
        </w:rPr>
      </w:pPr>
      <w:r>
        <w:rPr>
          <w:sz w:val="24"/>
          <w:szCs w:val="24"/>
        </w:rPr>
        <w:t>131</w:t>
      </w:r>
      <w:r w:rsidRPr="00EC1862">
        <w:rPr>
          <w:sz w:val="24"/>
          <w:szCs w:val="24"/>
        </w:rPr>
        <w:t>.</w:t>
      </w:r>
      <w:r w:rsidRPr="00EC1862">
        <w:rPr>
          <w:sz w:val="24"/>
          <w:szCs w:val="24"/>
        </w:rPr>
        <w:tab/>
        <w:t xml:space="preserve">Nutraukęs Sutartį, Pirkėjas teisės aktų nustatyta tvarka gali sudaryti Sutartį su trečiąja šalimi. Pirkėjas turi teisę reikalauti iš </w:t>
      </w:r>
      <w:r>
        <w:rPr>
          <w:sz w:val="24"/>
          <w:szCs w:val="24"/>
        </w:rPr>
        <w:t>Tiekėjo</w:t>
      </w:r>
      <w:r w:rsidRPr="00EC1862">
        <w:rPr>
          <w:sz w:val="24"/>
          <w:szCs w:val="24"/>
        </w:rPr>
        <w:t xml:space="preserve"> padengti papildomas išlaidas, atsiradusias dėl naujos Sutarties sudarymo su trečiąja šalimi, jei Sutartis buvo nutr</w:t>
      </w:r>
      <w:r w:rsidR="00BB4668">
        <w:rPr>
          <w:sz w:val="24"/>
          <w:szCs w:val="24"/>
        </w:rPr>
        <w:t>a</w:t>
      </w:r>
      <w:r w:rsidRPr="00EC1862">
        <w:rPr>
          <w:sz w:val="24"/>
          <w:szCs w:val="24"/>
        </w:rPr>
        <w:t xml:space="preserve">ukta dėl </w:t>
      </w:r>
      <w:r>
        <w:rPr>
          <w:sz w:val="24"/>
          <w:szCs w:val="24"/>
        </w:rPr>
        <w:t>Tiekėjo</w:t>
      </w:r>
      <w:r w:rsidRPr="00EC1862">
        <w:rPr>
          <w:sz w:val="24"/>
          <w:szCs w:val="24"/>
        </w:rPr>
        <w:t xml:space="preserve"> kaltės.</w:t>
      </w:r>
    </w:p>
    <w:p w14:paraId="5B63A248" w14:textId="77777777" w:rsidR="00F83CF5" w:rsidRPr="00EC1862" w:rsidRDefault="00F83CF5" w:rsidP="00F83CF5">
      <w:pPr>
        <w:pStyle w:val="Pagrindinistekstas2"/>
        <w:widowControl w:val="0"/>
        <w:shd w:val="clear" w:color="auto" w:fill="auto"/>
        <w:tabs>
          <w:tab w:val="left" w:pos="552"/>
          <w:tab w:val="left" w:pos="1701"/>
        </w:tabs>
        <w:suppressAutoHyphens/>
        <w:spacing w:before="0" w:after="0" w:line="240" w:lineRule="auto"/>
        <w:ind w:firstLine="1134"/>
        <w:jc w:val="both"/>
        <w:rPr>
          <w:sz w:val="24"/>
          <w:szCs w:val="24"/>
        </w:rPr>
      </w:pPr>
      <w:r>
        <w:rPr>
          <w:sz w:val="24"/>
          <w:szCs w:val="24"/>
        </w:rPr>
        <w:t>132</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w:t>
      </w:r>
      <w:r>
        <w:rPr>
          <w:sz w:val="24"/>
          <w:szCs w:val="24"/>
        </w:rPr>
        <w:t>Tiekėjas</w:t>
      </w:r>
      <w:r w:rsidRPr="00EC1862">
        <w:rPr>
          <w:sz w:val="24"/>
          <w:szCs w:val="24"/>
        </w:rPr>
        <w:t xml:space="preserve"> neturi teisės į kokių nors patirtų nuostolių ar žalos kompensaciją.</w:t>
      </w:r>
    </w:p>
    <w:p w14:paraId="18559B72" w14:textId="77777777" w:rsidR="00F83CF5" w:rsidRPr="00EC1862" w:rsidRDefault="00F83CF5" w:rsidP="00F83CF5">
      <w:pPr>
        <w:pStyle w:val="Pagrindinistekstas2"/>
        <w:widowControl w:val="0"/>
        <w:shd w:val="clear" w:color="auto" w:fill="auto"/>
        <w:tabs>
          <w:tab w:val="left" w:pos="577"/>
          <w:tab w:val="left" w:pos="1701"/>
        </w:tabs>
        <w:suppressAutoHyphens/>
        <w:spacing w:before="0" w:after="0" w:line="240" w:lineRule="auto"/>
        <w:ind w:firstLine="1134"/>
        <w:jc w:val="both"/>
        <w:rPr>
          <w:sz w:val="24"/>
          <w:szCs w:val="24"/>
        </w:rPr>
      </w:pPr>
      <w:r>
        <w:rPr>
          <w:sz w:val="24"/>
          <w:szCs w:val="24"/>
        </w:rPr>
        <w:t>133</w:t>
      </w:r>
      <w:r w:rsidRPr="00EC1862">
        <w:rPr>
          <w:sz w:val="24"/>
          <w:szCs w:val="24"/>
        </w:rPr>
        <w:t>.</w:t>
      </w:r>
      <w:r w:rsidRPr="00EC1862">
        <w:rPr>
          <w:sz w:val="24"/>
          <w:szCs w:val="24"/>
        </w:rPr>
        <w:tab/>
      </w:r>
      <w:r>
        <w:rPr>
          <w:sz w:val="24"/>
          <w:szCs w:val="24"/>
        </w:rPr>
        <w:t>Tiekėjas</w:t>
      </w:r>
      <w:r w:rsidRPr="00EC1862">
        <w:rPr>
          <w:sz w:val="24"/>
          <w:szCs w:val="24"/>
        </w:rPr>
        <w:t xml:space="preserve"> turi teisę reikalauti iš Pirkėjo padengti dėl Sutarties nutraukimo patirtus nuostolius, jei Sutartis yra nutrakta dėl Pirkėjo kaltės ir tokie nuostoliai pagrįsti atitinkamais dokumentais. Šios žalos ar nuostolių atlyginimo dydis negali viršyti Sutarties kainos.</w:t>
      </w:r>
    </w:p>
    <w:p w14:paraId="27391E7C" w14:textId="77777777" w:rsidR="00F83CF5" w:rsidRPr="00EC1862" w:rsidRDefault="00F83CF5" w:rsidP="00F83CF5">
      <w:pPr>
        <w:pStyle w:val="Pagrindinistekstas2"/>
        <w:widowControl w:val="0"/>
        <w:shd w:val="clear" w:color="auto" w:fill="auto"/>
        <w:tabs>
          <w:tab w:val="left" w:pos="586"/>
          <w:tab w:val="left" w:pos="1701"/>
        </w:tabs>
        <w:suppressAutoHyphens/>
        <w:spacing w:before="0" w:after="0" w:line="240" w:lineRule="auto"/>
        <w:ind w:firstLine="1134"/>
        <w:jc w:val="both"/>
        <w:rPr>
          <w:sz w:val="24"/>
          <w:szCs w:val="24"/>
        </w:rPr>
      </w:pPr>
      <w:r>
        <w:rPr>
          <w:sz w:val="24"/>
          <w:szCs w:val="24"/>
        </w:rPr>
        <w:t>134</w:t>
      </w:r>
      <w:r w:rsidRPr="00EC1862">
        <w:rPr>
          <w:sz w:val="24"/>
          <w:szCs w:val="24"/>
        </w:rPr>
        <w:t>.</w:t>
      </w:r>
      <w:r w:rsidRPr="00EC1862">
        <w:rPr>
          <w:sz w:val="24"/>
          <w:szCs w:val="24"/>
        </w:rPr>
        <w:tab/>
        <w:t xml:space="preserve">Sutartis gali būti nutraukiama Pirkėjo ir </w:t>
      </w:r>
      <w:r>
        <w:rPr>
          <w:sz w:val="24"/>
          <w:szCs w:val="24"/>
        </w:rPr>
        <w:t>Tiekėjo</w:t>
      </w:r>
      <w:r w:rsidRPr="00EC1862">
        <w:rPr>
          <w:sz w:val="24"/>
          <w:szCs w:val="24"/>
        </w:rPr>
        <w:t xml:space="preserve"> sutarimu. Viena Sutarties šalis, atsižvelgdama į susidariusias aplinkybes, dėl kurių Sutarties neįmanoma įvykdyti, gali inicijuoti Sutarties nutraukimą, pateikdama kitai Sutarties šaliai Sutarties nutraukimo būtinybę pagrindžiantį raštą.</w:t>
      </w:r>
    </w:p>
    <w:p w14:paraId="55534C1E" w14:textId="77777777" w:rsidR="00F83CF5" w:rsidRPr="00EC1862" w:rsidRDefault="00F83CF5" w:rsidP="00F83CF5">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135</w:t>
      </w:r>
      <w:r w:rsidRPr="00EC1862">
        <w:rPr>
          <w:sz w:val="24"/>
          <w:szCs w:val="24"/>
        </w:rPr>
        <w:t>.</w:t>
      </w:r>
      <w:r w:rsidRPr="00EC1862">
        <w:rPr>
          <w:sz w:val="24"/>
          <w:szCs w:val="24"/>
        </w:rPr>
        <w:tab/>
        <w:t xml:space="preserve">Pirkėjas po Sutarties nutraukimo turi kiek galima greičiau patvirtinti laiku </w:t>
      </w:r>
      <w:r>
        <w:rPr>
          <w:sz w:val="24"/>
          <w:szCs w:val="24"/>
        </w:rPr>
        <w:t>pateiktų prekių</w:t>
      </w:r>
      <w:r w:rsidRPr="00EC1862">
        <w:rPr>
          <w:sz w:val="24"/>
          <w:szCs w:val="24"/>
        </w:rPr>
        <w:t xml:space="preserve"> ar jų dalies vertę. Taip pat parengiama ataskaita apie Suta</w:t>
      </w:r>
      <w:r>
        <w:rPr>
          <w:sz w:val="24"/>
          <w:szCs w:val="24"/>
        </w:rPr>
        <w:t>rties nutraukimo dieną esančią Tiekėjo</w:t>
      </w:r>
      <w:r w:rsidRPr="00EC1862">
        <w:rPr>
          <w:sz w:val="24"/>
          <w:szCs w:val="24"/>
        </w:rPr>
        <w:t xml:space="preserve"> skolą Pirkėjui ir Pirkėjo skolą </w:t>
      </w:r>
      <w:r>
        <w:rPr>
          <w:sz w:val="24"/>
          <w:szCs w:val="24"/>
        </w:rPr>
        <w:t>Teikėjui</w:t>
      </w:r>
      <w:r w:rsidRPr="00EC1862">
        <w:rPr>
          <w:sz w:val="24"/>
          <w:szCs w:val="24"/>
        </w:rPr>
        <w:t>.</w:t>
      </w:r>
    </w:p>
    <w:p w14:paraId="779C0944" w14:textId="77777777" w:rsidR="00F83CF5" w:rsidRPr="00EC1862" w:rsidRDefault="00F83CF5" w:rsidP="00F83CF5">
      <w:pPr>
        <w:pStyle w:val="Pagrindinistekstas2"/>
        <w:widowControl w:val="0"/>
        <w:shd w:val="clear" w:color="auto" w:fill="auto"/>
        <w:tabs>
          <w:tab w:val="left" w:pos="644"/>
          <w:tab w:val="left" w:pos="1701"/>
        </w:tabs>
        <w:suppressAutoHyphens/>
        <w:spacing w:before="0" w:after="0" w:line="240" w:lineRule="auto"/>
        <w:ind w:firstLine="1134"/>
        <w:jc w:val="both"/>
        <w:rPr>
          <w:sz w:val="24"/>
          <w:szCs w:val="24"/>
        </w:rPr>
      </w:pPr>
      <w:r>
        <w:rPr>
          <w:sz w:val="24"/>
          <w:szCs w:val="24"/>
        </w:rPr>
        <w:t>136</w:t>
      </w:r>
      <w:r w:rsidRPr="00EC1862">
        <w:rPr>
          <w:sz w:val="24"/>
          <w:szCs w:val="24"/>
        </w:rPr>
        <w:t>.</w:t>
      </w:r>
      <w:r w:rsidRPr="00EC1862">
        <w:rPr>
          <w:sz w:val="24"/>
          <w:szCs w:val="24"/>
        </w:rPr>
        <w:tab/>
        <w:t xml:space="preserve">Jei Sutartis nutraukiama Pirkėjo iniciatyva dėl </w:t>
      </w:r>
      <w:r>
        <w:rPr>
          <w:sz w:val="24"/>
          <w:szCs w:val="24"/>
        </w:rPr>
        <w:t>Tiekėjo</w:t>
      </w:r>
      <w:r w:rsidRPr="00EC1862">
        <w:rPr>
          <w:sz w:val="24"/>
          <w:szCs w:val="24"/>
        </w:rPr>
        <w:t xml:space="preserve"> kaltės, Pirkėjo patirti nuostoliai ar išlaidos, be atskiro pranešimo </w:t>
      </w:r>
      <w:r>
        <w:rPr>
          <w:sz w:val="24"/>
          <w:szCs w:val="24"/>
        </w:rPr>
        <w:t>Tiekėjui</w:t>
      </w:r>
      <w:r w:rsidRPr="00EC1862">
        <w:rPr>
          <w:sz w:val="24"/>
          <w:szCs w:val="24"/>
        </w:rPr>
        <w:t xml:space="preserve"> ir nereikalaujant jo sutikimo, išieškomi išskaičiuojant juos iš </w:t>
      </w:r>
      <w:r>
        <w:rPr>
          <w:sz w:val="24"/>
          <w:szCs w:val="24"/>
        </w:rPr>
        <w:t>Tiekėjui</w:t>
      </w:r>
      <w:r w:rsidRPr="00EC1862">
        <w:rPr>
          <w:sz w:val="24"/>
          <w:szCs w:val="24"/>
        </w:rPr>
        <w:t xml:space="preserve"> mokėtinų sumų arba pagal </w:t>
      </w:r>
      <w:r>
        <w:rPr>
          <w:sz w:val="24"/>
          <w:szCs w:val="24"/>
        </w:rPr>
        <w:t>Tiekėjo</w:t>
      </w:r>
      <w:r w:rsidRPr="00EC1862">
        <w:rPr>
          <w:sz w:val="24"/>
          <w:szCs w:val="24"/>
        </w:rPr>
        <w:t xml:space="preserve"> pateiktą užtikrinimą.</w:t>
      </w:r>
    </w:p>
    <w:p w14:paraId="381C64E6" w14:textId="77777777" w:rsidR="00F83CF5" w:rsidRPr="00EC1862" w:rsidRDefault="00F83CF5" w:rsidP="00F83CF5">
      <w:pPr>
        <w:pStyle w:val="Pagrindinistekstas2"/>
        <w:widowControl w:val="0"/>
        <w:shd w:val="clear" w:color="auto" w:fill="auto"/>
        <w:tabs>
          <w:tab w:val="left" w:pos="615"/>
          <w:tab w:val="left" w:pos="1701"/>
        </w:tabs>
        <w:suppressAutoHyphens/>
        <w:spacing w:before="0" w:after="0" w:line="240" w:lineRule="auto"/>
        <w:ind w:firstLine="1134"/>
        <w:jc w:val="both"/>
        <w:rPr>
          <w:sz w:val="24"/>
          <w:szCs w:val="24"/>
        </w:rPr>
      </w:pPr>
      <w:r>
        <w:rPr>
          <w:sz w:val="24"/>
          <w:szCs w:val="24"/>
        </w:rPr>
        <w:t>137</w:t>
      </w:r>
      <w:r w:rsidRPr="00EC1862">
        <w:rPr>
          <w:sz w:val="24"/>
          <w:szCs w:val="24"/>
        </w:rPr>
        <w:t>.</w:t>
      </w:r>
      <w:r w:rsidRPr="00EC1862">
        <w:rPr>
          <w:sz w:val="24"/>
          <w:szCs w:val="24"/>
        </w:rPr>
        <w:tab/>
        <w:t xml:space="preserve">Sutartį nutraukus dėl </w:t>
      </w:r>
      <w:r>
        <w:rPr>
          <w:sz w:val="24"/>
          <w:szCs w:val="24"/>
        </w:rPr>
        <w:t>Tiekėjo</w:t>
      </w:r>
      <w:r w:rsidRPr="00EC1862">
        <w:rPr>
          <w:sz w:val="24"/>
          <w:szCs w:val="24"/>
        </w:rPr>
        <w:t xml:space="preserve"> kaltės, be jam priklausančio atlyginimo už laiku atliktus darbus, </w:t>
      </w:r>
      <w:r>
        <w:rPr>
          <w:sz w:val="24"/>
          <w:szCs w:val="24"/>
        </w:rPr>
        <w:t>Tiekėjas</w:t>
      </w:r>
      <w:r w:rsidRPr="00EC1862">
        <w:rPr>
          <w:sz w:val="24"/>
          <w:szCs w:val="24"/>
        </w:rPr>
        <w:t xml:space="preserve"> neturi teisės į jokių jo patirtų nuostolių ar žalos kompensaciją.</w:t>
      </w:r>
    </w:p>
    <w:p w14:paraId="34579450" w14:textId="77777777" w:rsidR="00F83CF5" w:rsidRPr="00EC1862" w:rsidRDefault="00F83CF5" w:rsidP="00F83CF5">
      <w:pPr>
        <w:pStyle w:val="Pagrindinistekstas2"/>
        <w:widowControl w:val="0"/>
        <w:shd w:val="clear" w:color="auto" w:fill="auto"/>
        <w:tabs>
          <w:tab w:val="left" w:pos="630"/>
          <w:tab w:val="left" w:pos="1701"/>
        </w:tabs>
        <w:suppressAutoHyphens/>
        <w:spacing w:before="0" w:after="0" w:line="240" w:lineRule="auto"/>
        <w:ind w:firstLine="1134"/>
        <w:jc w:val="both"/>
        <w:rPr>
          <w:sz w:val="24"/>
          <w:szCs w:val="24"/>
        </w:rPr>
      </w:pPr>
      <w:r>
        <w:rPr>
          <w:sz w:val="24"/>
          <w:szCs w:val="24"/>
        </w:rPr>
        <w:t>138</w:t>
      </w:r>
      <w:r w:rsidRPr="00EC1862">
        <w:rPr>
          <w:sz w:val="24"/>
          <w:szCs w:val="24"/>
        </w:rPr>
        <w:t>.</w:t>
      </w:r>
      <w:r w:rsidRPr="00EC1862">
        <w:rPr>
          <w:sz w:val="24"/>
          <w:szCs w:val="24"/>
        </w:rPr>
        <w:tab/>
        <w:t xml:space="preserve">Sutarties nutraukimas atleidžia </w:t>
      </w:r>
      <w:r>
        <w:rPr>
          <w:sz w:val="24"/>
          <w:szCs w:val="24"/>
        </w:rPr>
        <w:t>Tiekėją</w:t>
      </w:r>
      <w:r w:rsidRPr="00EC1862">
        <w:rPr>
          <w:sz w:val="24"/>
          <w:szCs w:val="24"/>
        </w:rPr>
        <w:t xml:space="preserve"> ir Pirkėją nuo Sutarties vykdymo.</w:t>
      </w:r>
    </w:p>
    <w:p w14:paraId="1EE182DA" w14:textId="77777777" w:rsidR="00F83CF5" w:rsidRPr="00EC1862" w:rsidRDefault="00F83CF5" w:rsidP="00F83CF5">
      <w:pPr>
        <w:pStyle w:val="Pagrindinistekstas2"/>
        <w:widowControl w:val="0"/>
        <w:shd w:val="clear" w:color="auto" w:fill="auto"/>
        <w:tabs>
          <w:tab w:val="left" w:pos="682"/>
          <w:tab w:val="left" w:pos="1701"/>
        </w:tabs>
        <w:suppressAutoHyphens/>
        <w:spacing w:before="0" w:after="0" w:line="240" w:lineRule="auto"/>
        <w:ind w:firstLine="1134"/>
        <w:jc w:val="both"/>
        <w:rPr>
          <w:sz w:val="24"/>
          <w:szCs w:val="24"/>
        </w:rPr>
      </w:pPr>
      <w:r>
        <w:rPr>
          <w:sz w:val="24"/>
          <w:szCs w:val="24"/>
        </w:rPr>
        <w:t>139</w:t>
      </w:r>
      <w:r w:rsidRPr="00EC1862">
        <w:rPr>
          <w:sz w:val="24"/>
          <w:szCs w:val="24"/>
        </w:rPr>
        <w:t>.</w:t>
      </w:r>
      <w:r w:rsidRPr="00EC1862">
        <w:rPr>
          <w:sz w:val="24"/>
          <w:szCs w:val="24"/>
        </w:rPr>
        <w:tab/>
        <w:t>Sutarties nutraukimas neturi įtakos ginčų nagrinėjimo tvarką nustatančių Sutarties sąlygų ir kitų Sutarties sąlygų galiojimui, jeigu šios sąlygos pagal savo esmę lieka galioti ir po Sutarties nutraukimo.</w:t>
      </w:r>
    </w:p>
    <w:p w14:paraId="4C65AB1A" w14:textId="77777777" w:rsidR="00F83CF5" w:rsidRPr="00EC1862" w:rsidRDefault="00F83CF5" w:rsidP="00F83CF5">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r>
        <w:rPr>
          <w:sz w:val="24"/>
          <w:szCs w:val="24"/>
        </w:rPr>
        <w:t>140</w:t>
      </w:r>
      <w:r w:rsidRPr="00EC1862">
        <w:rPr>
          <w:sz w:val="24"/>
          <w:szCs w:val="24"/>
        </w:rPr>
        <w:t>.</w:t>
      </w:r>
      <w:r w:rsidRPr="00EC1862">
        <w:rPr>
          <w:sz w:val="24"/>
          <w:szCs w:val="24"/>
        </w:rPr>
        <w:tab/>
        <w:t xml:space="preserve">Sutarties nutraukimo atveju </w:t>
      </w:r>
      <w:r>
        <w:rPr>
          <w:sz w:val="24"/>
          <w:szCs w:val="24"/>
        </w:rPr>
        <w:t>Tiekėjas</w:t>
      </w:r>
      <w:r w:rsidRPr="00EC1862">
        <w:rPr>
          <w:sz w:val="24"/>
          <w:szCs w:val="24"/>
        </w:rPr>
        <w:t xml:space="preserve"> gali reikalauti grąžinti jam viską, ką jis yra perdavęs Pirkėjui vykdydamas Sutartį, jeigu jis tuo pat metu grąžina Pirkėjui visa tai, ką buvo iš pastarojo gavęs. Kai grąžinimas natūra neįmanomas ar nepriimtinas dėl Sutarties dalyko pasikeitimo, atlyginama pagal to, kas buvo gauta, vertę pinigais, jeigu toks atlyginimas neprieštarauja protingumo, sąžiningumo ir teisingumo kriterijams. Jeigu Sutarties vykdymas yra tęstinis ir dalus, galima reikalauti grąžinti tik tai, kas buvo gauta po Sutarties nutraukimo. Restitucija neturi įtakos sąžiningų trečiųjų asmenų teisėms ir pareigoms.</w:t>
      </w:r>
    </w:p>
    <w:p w14:paraId="7361F057" w14:textId="77777777" w:rsidR="00F83CF5" w:rsidRPr="00EC1862" w:rsidRDefault="00F83CF5" w:rsidP="00F83CF5">
      <w:pPr>
        <w:pStyle w:val="Pagrindinistekstas2"/>
        <w:widowControl w:val="0"/>
        <w:shd w:val="clear" w:color="auto" w:fill="auto"/>
        <w:tabs>
          <w:tab w:val="left" w:pos="663"/>
          <w:tab w:val="left" w:pos="1701"/>
        </w:tabs>
        <w:suppressAutoHyphens/>
        <w:spacing w:before="0" w:after="0" w:line="240" w:lineRule="auto"/>
        <w:ind w:firstLine="1134"/>
        <w:jc w:val="both"/>
        <w:rPr>
          <w:sz w:val="24"/>
          <w:szCs w:val="24"/>
        </w:rPr>
      </w:pPr>
    </w:p>
    <w:p w14:paraId="0F4E290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highlight w:val="yellow"/>
        </w:rPr>
      </w:pPr>
      <w:r>
        <w:rPr>
          <w:b/>
          <w:sz w:val="24"/>
          <w:szCs w:val="24"/>
        </w:rPr>
        <w:t>XXI</w:t>
      </w:r>
      <w:r w:rsidRPr="00EC1862">
        <w:rPr>
          <w:b/>
          <w:sz w:val="24"/>
          <w:szCs w:val="24"/>
        </w:rPr>
        <w:t xml:space="preserve"> SKYRIUS</w:t>
      </w:r>
    </w:p>
    <w:p w14:paraId="4488A8EA"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NENUGALIMA JĖGA (</w:t>
      </w:r>
      <w:r w:rsidRPr="00D16FFA">
        <w:rPr>
          <w:b/>
          <w:i/>
          <w:sz w:val="24"/>
          <w:szCs w:val="24"/>
        </w:rPr>
        <w:t>FORCE MAJEURE</w:t>
      </w:r>
      <w:r w:rsidRPr="00EC1862">
        <w:rPr>
          <w:b/>
          <w:sz w:val="24"/>
          <w:szCs w:val="24"/>
        </w:rPr>
        <w:t>)</w:t>
      </w:r>
    </w:p>
    <w:p w14:paraId="49C4FBC3" w14:textId="77777777" w:rsidR="00F83CF5" w:rsidRPr="00EC1862" w:rsidRDefault="00F83CF5" w:rsidP="00F83CF5">
      <w:pPr>
        <w:pStyle w:val="Temosantrat30"/>
        <w:widowControl w:val="0"/>
        <w:shd w:val="clear" w:color="auto" w:fill="auto"/>
        <w:suppressAutoHyphens/>
        <w:spacing w:before="0" w:line="240" w:lineRule="auto"/>
        <w:jc w:val="left"/>
        <w:rPr>
          <w:b/>
          <w:sz w:val="24"/>
          <w:szCs w:val="24"/>
        </w:rPr>
      </w:pPr>
    </w:p>
    <w:p w14:paraId="24FB511E" w14:textId="77777777" w:rsidR="00F83CF5" w:rsidRPr="00EC1862" w:rsidRDefault="00F83CF5" w:rsidP="00F83CF5">
      <w:pPr>
        <w:pStyle w:val="Pagrindinistekstas2"/>
        <w:widowControl w:val="0"/>
        <w:shd w:val="clear" w:color="auto" w:fill="auto"/>
        <w:tabs>
          <w:tab w:val="left" w:pos="543"/>
          <w:tab w:val="left" w:pos="1701"/>
        </w:tabs>
        <w:suppressAutoHyphens/>
        <w:spacing w:before="0" w:after="0" w:line="240" w:lineRule="auto"/>
        <w:ind w:firstLine="1134"/>
        <w:jc w:val="both"/>
        <w:rPr>
          <w:sz w:val="24"/>
          <w:szCs w:val="24"/>
        </w:rPr>
      </w:pPr>
      <w:r>
        <w:rPr>
          <w:sz w:val="24"/>
          <w:szCs w:val="24"/>
        </w:rPr>
        <w:t>141</w:t>
      </w:r>
      <w:r w:rsidRPr="00EC1862">
        <w:rPr>
          <w:sz w:val="24"/>
          <w:szCs w:val="24"/>
        </w:rPr>
        <w:t>.</w:t>
      </w:r>
      <w:r w:rsidRPr="00EC1862">
        <w:rPr>
          <w:sz w:val="24"/>
          <w:szCs w:val="24"/>
        </w:rPr>
        <w:tab/>
        <w:t xml:space="preserve">Šalis atleidžiama nuo atsakomybės už Sutarties neįvykdymą, jeigu ji įrodo, kad Sutartis neįvykdyta dėl aplinkybių, kurių ji negalėjo kontroliuoti </w:t>
      </w:r>
      <w:r w:rsidR="00323895">
        <w:rPr>
          <w:sz w:val="24"/>
          <w:szCs w:val="24"/>
        </w:rPr>
        <w:t>ir</w:t>
      </w:r>
      <w:r w:rsidRPr="00EC1862">
        <w:rPr>
          <w:sz w:val="24"/>
          <w:szCs w:val="24"/>
        </w:rPr>
        <w:t xml:space="preserve"> protingai numatyti Sutarties sudarymo metu, ir kad negalėjo užkirsti kelio šių aplinkybių ar jų pasekmių atsiradimui. Nenugalima jėga (</w:t>
      </w:r>
      <w:r w:rsidRPr="00D16FFA">
        <w:rPr>
          <w:i/>
          <w:sz w:val="24"/>
          <w:szCs w:val="24"/>
        </w:rPr>
        <w:t>force majeure</w:t>
      </w:r>
      <w:r w:rsidRPr="00EC1862">
        <w:rPr>
          <w:sz w:val="24"/>
          <w:szCs w:val="24"/>
        </w:rPr>
        <w:t>) nelaikoma tai, kad rinkoje nėra reikalingų prievolei vykdyti prekių, Sutarties šalis neturi reikiamų finansinių išteklių arba skolininko kontrahentai pažeidžia savo prievoles.</w:t>
      </w:r>
    </w:p>
    <w:p w14:paraId="5863A73E" w14:textId="77777777" w:rsidR="00F83CF5" w:rsidRPr="00EC1862" w:rsidRDefault="00F83CF5" w:rsidP="00F83CF5">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142</w:t>
      </w:r>
      <w:r w:rsidRPr="00EC1862">
        <w:rPr>
          <w:sz w:val="24"/>
          <w:szCs w:val="24"/>
        </w:rPr>
        <w:t>.</w:t>
      </w:r>
      <w:r w:rsidRPr="00EC1862">
        <w:rPr>
          <w:sz w:val="24"/>
          <w:szCs w:val="24"/>
        </w:rPr>
        <w:tab/>
        <w:t>Jeigu aplinkybė, dėl kurios neįmanoma Sutarties įvykdyti, laikina, tai šalis atleidžiama nuo atsakomybės tik tokiam laikotarpiui, kuris yra protingas atsižvelgiant į tos aplinkybės įtaką Sutarties įvykdymui.</w:t>
      </w:r>
    </w:p>
    <w:p w14:paraId="0213C9F9" w14:textId="77777777" w:rsidR="00F83CF5" w:rsidRPr="00EC1862" w:rsidRDefault="00F83CF5" w:rsidP="00F83CF5">
      <w:pPr>
        <w:pStyle w:val="Pagrindinistekstas2"/>
        <w:widowControl w:val="0"/>
        <w:shd w:val="clear" w:color="auto" w:fill="auto"/>
        <w:tabs>
          <w:tab w:val="left" w:pos="572"/>
          <w:tab w:val="left" w:pos="1701"/>
        </w:tabs>
        <w:suppressAutoHyphens/>
        <w:spacing w:before="0" w:after="0" w:line="240" w:lineRule="auto"/>
        <w:ind w:firstLine="1134"/>
        <w:jc w:val="both"/>
        <w:rPr>
          <w:sz w:val="24"/>
          <w:szCs w:val="24"/>
        </w:rPr>
      </w:pPr>
      <w:r>
        <w:rPr>
          <w:sz w:val="24"/>
          <w:szCs w:val="24"/>
        </w:rPr>
        <w:t>143</w:t>
      </w:r>
      <w:r w:rsidRPr="00EC1862">
        <w:rPr>
          <w:sz w:val="24"/>
          <w:szCs w:val="24"/>
        </w:rPr>
        <w:t>.</w:t>
      </w:r>
      <w:r w:rsidRPr="00EC1862">
        <w:rPr>
          <w:sz w:val="24"/>
          <w:szCs w:val="24"/>
        </w:rPr>
        <w:tab/>
        <w:t xml:space="preserve">Sutarties neįvykdžiusi šalis privalo pranešti kitai šaliai apie šiame skyriuje nurodytos aplinkybės atsiradimą </w:t>
      </w:r>
      <w:r w:rsidR="00323895">
        <w:rPr>
          <w:sz w:val="24"/>
          <w:szCs w:val="24"/>
        </w:rPr>
        <w:t>ir</w:t>
      </w:r>
      <w:r w:rsidRPr="00EC1862">
        <w:rPr>
          <w:sz w:val="24"/>
          <w:szCs w:val="24"/>
        </w:rPr>
        <w:t xml:space="preserve"> jos įtaką Sutarties įvykdymui. Jeigu šio pranešimo kita šalis negauna per protingą laiką po to, kai Sutarties neįvykdžiusi šalis sužinojo ar turėjo sužinoti apie tą aplinkybę, tai pastaroji šalis privalo atlyginti dėl pranešimo negavimo atsiradusius nuostolius.</w:t>
      </w:r>
    </w:p>
    <w:p w14:paraId="4C37FDC5" w14:textId="77777777" w:rsidR="00F83CF5" w:rsidRPr="00EC1862" w:rsidRDefault="00F83CF5" w:rsidP="00F83CF5">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144</w:t>
      </w:r>
      <w:r w:rsidRPr="00EC1862">
        <w:rPr>
          <w:sz w:val="24"/>
          <w:szCs w:val="24"/>
        </w:rPr>
        <w:t>.</w:t>
      </w:r>
      <w:r w:rsidRPr="00EC1862">
        <w:rPr>
          <w:sz w:val="24"/>
          <w:szCs w:val="24"/>
        </w:rPr>
        <w:tab/>
        <w:t>Šio skyriaus nuostatos neatima iš kitos šalies teisės nutraukti Sutartį arba sustabdyti jos įvykdymą, arba reikalauti sumokėti palūkanas.</w:t>
      </w:r>
    </w:p>
    <w:p w14:paraId="1B0F3DC5" w14:textId="77777777" w:rsidR="00F83CF5" w:rsidRPr="00EC1862" w:rsidRDefault="00F83CF5" w:rsidP="00F83CF5">
      <w:pPr>
        <w:pStyle w:val="Pagrindinistekstas2"/>
        <w:widowControl w:val="0"/>
        <w:shd w:val="clear" w:color="auto" w:fill="auto"/>
        <w:tabs>
          <w:tab w:val="left" w:pos="529"/>
          <w:tab w:val="left" w:pos="1701"/>
        </w:tabs>
        <w:suppressAutoHyphens/>
        <w:spacing w:before="0" w:after="0" w:line="240" w:lineRule="auto"/>
        <w:ind w:firstLine="1134"/>
        <w:jc w:val="both"/>
        <w:rPr>
          <w:sz w:val="24"/>
          <w:szCs w:val="24"/>
        </w:rPr>
      </w:pPr>
      <w:r>
        <w:rPr>
          <w:sz w:val="24"/>
          <w:szCs w:val="24"/>
        </w:rPr>
        <w:t>145</w:t>
      </w:r>
      <w:r w:rsidRPr="00EC1862">
        <w:rPr>
          <w:sz w:val="24"/>
          <w:szCs w:val="24"/>
        </w:rPr>
        <w:t>.</w:t>
      </w:r>
      <w:r w:rsidRPr="00EC1862">
        <w:rPr>
          <w:sz w:val="24"/>
          <w:szCs w:val="24"/>
        </w:rPr>
        <w:tab/>
        <w:t>Atleidžiant šalį nuo atsakomybės pagal Sutartį, turi būti vadovaujamasi Atleidimo nuo atsakomybės esant nenugalimos jėgos (</w:t>
      </w:r>
      <w:r w:rsidRPr="00BD7870">
        <w:rPr>
          <w:i/>
          <w:sz w:val="24"/>
          <w:szCs w:val="24"/>
        </w:rPr>
        <w:t>force majeure</w:t>
      </w:r>
      <w:r w:rsidRPr="00EC1862">
        <w:rPr>
          <w:sz w:val="24"/>
          <w:szCs w:val="24"/>
        </w:rPr>
        <w:t>) aplinkybėms taisyklėmis, patvirtintomis Lietuvos Respublikos Vyriausybės 1996 m. liepos 15 d. nutarimu Nr. 840.</w:t>
      </w:r>
    </w:p>
    <w:p w14:paraId="32C178D2" w14:textId="77777777" w:rsidR="00F83CF5" w:rsidRDefault="00F83CF5" w:rsidP="00F83CF5">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r>
        <w:rPr>
          <w:sz w:val="24"/>
          <w:szCs w:val="24"/>
        </w:rPr>
        <w:t>146</w:t>
      </w:r>
      <w:r w:rsidRPr="00EC1862">
        <w:rPr>
          <w:sz w:val="24"/>
          <w:szCs w:val="24"/>
        </w:rPr>
        <w:t>.</w:t>
      </w:r>
      <w:r w:rsidRPr="00EC1862">
        <w:rPr>
          <w:sz w:val="24"/>
          <w:szCs w:val="24"/>
        </w:rPr>
        <w:tab/>
      </w:r>
      <w:r>
        <w:rPr>
          <w:sz w:val="24"/>
          <w:szCs w:val="24"/>
        </w:rPr>
        <w:t>Tiekėjas</w:t>
      </w:r>
      <w:r w:rsidRPr="00EC1862">
        <w:rPr>
          <w:sz w:val="24"/>
          <w:szCs w:val="24"/>
        </w:rPr>
        <w:t xml:space="preserve"> nenaudoja alternatyvių būdų, dėl kurių gali atsirasti papildomų išlaidų, jei Pirkėjas nenurodo jam to daryti. Jei, vykdydamas Pirkėjo nurodymus arba naudodamas alternatyvius būdus, </w:t>
      </w:r>
      <w:r>
        <w:rPr>
          <w:sz w:val="24"/>
          <w:szCs w:val="24"/>
        </w:rPr>
        <w:t>Tiekėjas</w:t>
      </w:r>
      <w:r w:rsidRPr="00EC1862">
        <w:rPr>
          <w:sz w:val="24"/>
          <w:szCs w:val="24"/>
        </w:rPr>
        <w:t xml:space="preserve"> patiria papildomų išlaidų, jas turi atlyginti Pirkėjas.</w:t>
      </w:r>
    </w:p>
    <w:p w14:paraId="4344EA5A" w14:textId="77777777" w:rsidR="00F83CF5" w:rsidRPr="0007749A" w:rsidRDefault="00F83CF5" w:rsidP="00F83CF5">
      <w:pPr>
        <w:pStyle w:val="Pagrindinistekstas2"/>
        <w:widowControl w:val="0"/>
        <w:shd w:val="clear" w:color="auto" w:fill="auto"/>
        <w:tabs>
          <w:tab w:val="left" w:pos="558"/>
          <w:tab w:val="left" w:pos="1701"/>
        </w:tabs>
        <w:suppressAutoHyphens/>
        <w:spacing w:before="0" w:after="0" w:line="240" w:lineRule="auto"/>
        <w:ind w:firstLine="1134"/>
        <w:jc w:val="both"/>
        <w:rPr>
          <w:sz w:val="24"/>
          <w:szCs w:val="24"/>
        </w:rPr>
      </w:pPr>
    </w:p>
    <w:p w14:paraId="45DF6546" w14:textId="77777777" w:rsidR="00F83CF5" w:rsidRPr="00EC1862" w:rsidRDefault="00F83CF5" w:rsidP="00F83CF5">
      <w:pPr>
        <w:pStyle w:val="Pagrindinistekstas2"/>
        <w:widowControl w:val="0"/>
        <w:shd w:val="clear" w:color="auto" w:fill="auto"/>
        <w:tabs>
          <w:tab w:val="left" w:pos="558"/>
        </w:tabs>
        <w:suppressAutoHyphens/>
        <w:spacing w:before="0" w:after="0" w:line="240" w:lineRule="auto"/>
        <w:ind w:firstLine="0"/>
        <w:rPr>
          <w:b/>
          <w:sz w:val="24"/>
          <w:szCs w:val="24"/>
        </w:rPr>
      </w:pPr>
      <w:r>
        <w:rPr>
          <w:b/>
          <w:sz w:val="24"/>
          <w:szCs w:val="24"/>
        </w:rPr>
        <w:t>XXII</w:t>
      </w:r>
      <w:r w:rsidRPr="00EC1862">
        <w:rPr>
          <w:b/>
          <w:sz w:val="24"/>
          <w:szCs w:val="24"/>
        </w:rPr>
        <w:t xml:space="preserve"> SKYRIUS</w:t>
      </w:r>
    </w:p>
    <w:p w14:paraId="263CFB75"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GINČŲ SPRENDIMO TVARKA</w:t>
      </w:r>
    </w:p>
    <w:p w14:paraId="0C8786DB"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464D40BF" w14:textId="77777777" w:rsidR="00F83CF5" w:rsidRPr="00EC1862" w:rsidRDefault="00F83CF5" w:rsidP="00F83CF5">
      <w:pPr>
        <w:pStyle w:val="Pagrindinistekstas2"/>
        <w:widowControl w:val="0"/>
        <w:shd w:val="clear" w:color="auto" w:fill="auto"/>
        <w:tabs>
          <w:tab w:val="left" w:pos="524"/>
          <w:tab w:val="left" w:pos="1701"/>
        </w:tabs>
        <w:suppressAutoHyphens/>
        <w:spacing w:before="0" w:after="0" w:line="240" w:lineRule="auto"/>
        <w:ind w:firstLine="1134"/>
        <w:jc w:val="both"/>
        <w:rPr>
          <w:sz w:val="24"/>
          <w:szCs w:val="24"/>
        </w:rPr>
      </w:pPr>
      <w:r>
        <w:rPr>
          <w:sz w:val="24"/>
          <w:szCs w:val="24"/>
        </w:rPr>
        <w:t>147</w:t>
      </w:r>
      <w:r w:rsidRPr="00EC1862">
        <w:rPr>
          <w:sz w:val="24"/>
          <w:szCs w:val="24"/>
        </w:rPr>
        <w:t>.</w:t>
      </w:r>
      <w:r w:rsidRPr="00EC1862">
        <w:rPr>
          <w:sz w:val="24"/>
          <w:szCs w:val="24"/>
        </w:rPr>
        <w:tab/>
        <w:t>Ginčai tarp Sutarties šalių gali būti sprendžiami derybomis arba teisme.</w:t>
      </w:r>
    </w:p>
    <w:p w14:paraId="1CB9BA47" w14:textId="77777777" w:rsidR="00F83CF5" w:rsidRPr="00EC1862" w:rsidRDefault="00F83CF5" w:rsidP="00F83CF5">
      <w:pPr>
        <w:pStyle w:val="Pagrindinistekstas2"/>
        <w:widowControl w:val="0"/>
        <w:shd w:val="clear" w:color="auto" w:fill="auto"/>
        <w:tabs>
          <w:tab w:val="left" w:pos="567"/>
          <w:tab w:val="left" w:pos="1701"/>
        </w:tabs>
        <w:suppressAutoHyphens/>
        <w:spacing w:before="0" w:after="0" w:line="240" w:lineRule="auto"/>
        <w:ind w:firstLine="1134"/>
        <w:jc w:val="both"/>
        <w:rPr>
          <w:sz w:val="24"/>
          <w:szCs w:val="24"/>
        </w:rPr>
      </w:pPr>
      <w:r>
        <w:rPr>
          <w:sz w:val="24"/>
          <w:szCs w:val="24"/>
        </w:rPr>
        <w:t>148</w:t>
      </w:r>
      <w:r w:rsidRPr="00EC1862">
        <w:rPr>
          <w:sz w:val="24"/>
          <w:szCs w:val="24"/>
        </w:rPr>
        <w:t>.</w:t>
      </w:r>
      <w:r w:rsidRPr="00EC1862">
        <w:rPr>
          <w:sz w:val="24"/>
          <w:szCs w:val="24"/>
        </w:rPr>
        <w:tab/>
        <w:t>Sutarties šalys visus ginčus siekia išspręsti derybomis. Kilus ginčui</w:t>
      </w:r>
      <w:r>
        <w:rPr>
          <w:sz w:val="24"/>
          <w:szCs w:val="24"/>
        </w:rPr>
        <w:t>,</w:t>
      </w:r>
      <w:r w:rsidRPr="00EC1862">
        <w:rPr>
          <w:sz w:val="24"/>
          <w:szCs w:val="24"/>
        </w:rPr>
        <w:t xml:space="preserve"> viena Sutarties šalis raštu išdėsto savo nuomonę kitai šaliai ir pasiūlo ginčo sprendimą. Gavusi pasiūlymą ginčą spręsti derybomis, šalis privalo j jį atsakyti per 30 (trisdešimt) kalendorinių dienų. Ginčas turi būti išspręstas per ne ilgesnį nei 60 (šešiasdešimt) kalendorinių dienų terminą nuo derybų pradžios. Jei ginčo išspręsti derybomis nepavyksta arba jei kuri nors šalis laiku neatsako į pasiūlymą ginčą spręsti derybomis, kita šalis turi teisę, įspėdama apie tai kitą šalį, pereiti prie kito ginčų sprendimo procedūros etapo.</w:t>
      </w:r>
    </w:p>
    <w:p w14:paraId="1C2BF5EF" w14:textId="77777777" w:rsidR="00F83CF5" w:rsidRPr="00EC1862" w:rsidRDefault="00F83CF5" w:rsidP="00F83CF5">
      <w:pPr>
        <w:pStyle w:val="Pagrindinistekstas2"/>
        <w:widowControl w:val="0"/>
        <w:shd w:val="clear" w:color="auto" w:fill="auto"/>
        <w:tabs>
          <w:tab w:val="left" w:pos="553"/>
          <w:tab w:val="left" w:pos="1701"/>
        </w:tabs>
        <w:suppressAutoHyphens/>
        <w:spacing w:before="0" w:after="0" w:line="240" w:lineRule="auto"/>
        <w:ind w:firstLine="1134"/>
        <w:jc w:val="both"/>
        <w:rPr>
          <w:sz w:val="24"/>
          <w:szCs w:val="24"/>
        </w:rPr>
      </w:pPr>
      <w:r>
        <w:rPr>
          <w:sz w:val="24"/>
          <w:szCs w:val="24"/>
        </w:rPr>
        <w:t>149</w:t>
      </w:r>
      <w:r w:rsidRPr="00EC1862">
        <w:rPr>
          <w:sz w:val="24"/>
          <w:szCs w:val="24"/>
        </w:rPr>
        <w:t>.</w:t>
      </w:r>
      <w:r w:rsidRPr="00EC1862">
        <w:rPr>
          <w:sz w:val="24"/>
          <w:szCs w:val="24"/>
        </w:rPr>
        <w:tab/>
        <w:t>Visi ginčai, kylantys dėl šios Sutarties, nepavykus jų išspręsti derybomis, sprendžiami teisme pagal Pirkėjo buvimo vietą, jei įstatymai nenustato išimtinio bylų teismingumo.</w:t>
      </w:r>
    </w:p>
    <w:p w14:paraId="5D8697E1" w14:textId="77777777" w:rsidR="00F83CF5" w:rsidRPr="00EC1862" w:rsidRDefault="00F83CF5" w:rsidP="00F83CF5">
      <w:pPr>
        <w:pStyle w:val="Pagrindinistekstas2"/>
        <w:widowControl w:val="0"/>
        <w:shd w:val="clear" w:color="auto" w:fill="auto"/>
        <w:tabs>
          <w:tab w:val="left" w:pos="534"/>
          <w:tab w:val="left" w:pos="1701"/>
        </w:tabs>
        <w:suppressAutoHyphens/>
        <w:spacing w:before="0" w:after="0" w:line="240" w:lineRule="auto"/>
        <w:ind w:firstLine="1134"/>
        <w:jc w:val="both"/>
        <w:rPr>
          <w:sz w:val="24"/>
          <w:szCs w:val="24"/>
        </w:rPr>
      </w:pPr>
      <w:r>
        <w:rPr>
          <w:sz w:val="24"/>
          <w:szCs w:val="24"/>
        </w:rPr>
        <w:t>150</w:t>
      </w:r>
      <w:r w:rsidRPr="00EC1862">
        <w:rPr>
          <w:sz w:val="24"/>
          <w:szCs w:val="24"/>
        </w:rPr>
        <w:t>.</w:t>
      </w:r>
      <w:r w:rsidRPr="00EC1862">
        <w:rPr>
          <w:sz w:val="24"/>
          <w:szCs w:val="24"/>
        </w:rPr>
        <w:tab/>
      </w:r>
      <w:r>
        <w:rPr>
          <w:sz w:val="24"/>
          <w:szCs w:val="24"/>
        </w:rPr>
        <w:t>Tiekėjas</w:t>
      </w:r>
      <w:r w:rsidRPr="00EC1862">
        <w:rPr>
          <w:sz w:val="24"/>
          <w:szCs w:val="24"/>
        </w:rPr>
        <w:t>, manydamas, kad Pirkėjas nepagrįstai nutraukė Sutartį dėl esminio Sutarties pažeidimo, turi teisę pareikšti ieškinį teismui per 30 (trisdešimt) dienų nuo Sutarties nutraukimo.</w:t>
      </w:r>
    </w:p>
    <w:p w14:paraId="0F7D8C93" w14:textId="77777777" w:rsidR="00F83CF5" w:rsidRPr="00EC1862" w:rsidRDefault="00F83CF5" w:rsidP="00F83CF5">
      <w:pPr>
        <w:pStyle w:val="Pagrindinistekstas2"/>
        <w:widowControl w:val="0"/>
        <w:shd w:val="clear" w:color="auto" w:fill="auto"/>
        <w:tabs>
          <w:tab w:val="left" w:pos="534"/>
        </w:tabs>
        <w:suppressAutoHyphens/>
        <w:spacing w:before="0" w:after="0" w:line="240" w:lineRule="auto"/>
        <w:ind w:firstLine="0"/>
        <w:jc w:val="both"/>
        <w:rPr>
          <w:sz w:val="24"/>
          <w:szCs w:val="24"/>
        </w:rPr>
      </w:pPr>
    </w:p>
    <w:p w14:paraId="5E86A43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XXIII</w:t>
      </w:r>
      <w:r w:rsidRPr="00EC1862">
        <w:rPr>
          <w:b/>
          <w:sz w:val="24"/>
          <w:szCs w:val="24"/>
        </w:rPr>
        <w:t xml:space="preserve"> SKYRIUS</w:t>
      </w:r>
    </w:p>
    <w:p w14:paraId="6E56B063"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ASMENS DUOMENŲ APSAUGA</w:t>
      </w:r>
    </w:p>
    <w:p w14:paraId="0EB9C113"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p>
    <w:p w14:paraId="0730BA2A" w14:textId="77777777" w:rsidR="00F83CF5" w:rsidRPr="00EC1862" w:rsidRDefault="00F83CF5" w:rsidP="00F83CF5">
      <w:pPr>
        <w:pStyle w:val="Pagrindinistekstas2"/>
        <w:widowControl w:val="0"/>
        <w:shd w:val="clear" w:color="auto" w:fill="auto"/>
        <w:tabs>
          <w:tab w:val="left" w:pos="514"/>
          <w:tab w:val="left" w:pos="1560"/>
        </w:tabs>
        <w:suppressAutoHyphens/>
        <w:spacing w:before="0" w:after="0" w:line="240" w:lineRule="auto"/>
        <w:ind w:firstLine="1134"/>
        <w:jc w:val="both"/>
        <w:rPr>
          <w:sz w:val="24"/>
          <w:szCs w:val="24"/>
        </w:rPr>
      </w:pPr>
      <w:r>
        <w:rPr>
          <w:sz w:val="24"/>
          <w:szCs w:val="24"/>
        </w:rPr>
        <w:t>151</w:t>
      </w:r>
      <w:r w:rsidRPr="00EC1862">
        <w:rPr>
          <w:sz w:val="24"/>
          <w:szCs w:val="24"/>
        </w:rPr>
        <w:t>.</w:t>
      </w:r>
      <w:r w:rsidRPr="00EC1862">
        <w:rPr>
          <w:sz w:val="24"/>
          <w:szCs w:val="24"/>
        </w:rPr>
        <w:tab/>
        <w:t xml:space="preserve"> Vykdydamos Sutartį, šalys įsipareigoja asmens duomenų tvarkymą vykdyti teisėtai – laikydamosi Bendrojo duomenų apsaugos reglamento 2016/679 (BDAR), Lietuvos Respublikos asmens duomenų teisinės apsaugos įstatymo ir kitų teisės aktų, reglamentuojančių asmens duomenų tvarkymą.</w:t>
      </w:r>
    </w:p>
    <w:p w14:paraId="7362A2F0" w14:textId="77777777" w:rsidR="00F83CF5" w:rsidRPr="00EC1862" w:rsidRDefault="00F83CF5" w:rsidP="00F83CF5">
      <w:pPr>
        <w:pStyle w:val="Pagrindinistekstas2"/>
        <w:widowControl w:val="0"/>
        <w:shd w:val="clear" w:color="auto" w:fill="auto"/>
        <w:tabs>
          <w:tab w:val="left" w:pos="567"/>
          <w:tab w:val="left" w:pos="1560"/>
        </w:tabs>
        <w:suppressAutoHyphens/>
        <w:spacing w:before="0" w:after="0" w:line="240" w:lineRule="auto"/>
        <w:ind w:firstLine="1134"/>
        <w:jc w:val="both"/>
        <w:rPr>
          <w:sz w:val="24"/>
          <w:szCs w:val="24"/>
        </w:rPr>
      </w:pPr>
      <w:r>
        <w:rPr>
          <w:sz w:val="24"/>
          <w:szCs w:val="24"/>
        </w:rPr>
        <w:t>152</w:t>
      </w:r>
      <w:r w:rsidRPr="00EC1862">
        <w:rPr>
          <w:sz w:val="24"/>
          <w:szCs w:val="24"/>
        </w:rPr>
        <w:t>.</w:t>
      </w:r>
      <w:r w:rsidRPr="00EC1862">
        <w:rPr>
          <w:sz w:val="24"/>
          <w:szCs w:val="24"/>
        </w:rPr>
        <w:tab/>
        <w:t xml:space="preserve"> Šalių atstovų, darbuotojų ar kitų fizinių asmenų, pasitelktų Sutarčiai sudaryti ar vykdyti, duomenys tvarkomi Sutarties sudarymo ir vykdymo, teisėto intereso siekiant pasinaudoti iš Sutarties kylančiomis teisėmis, pareikšti ar apsiginti nuo ieškinių ar kitų reikalavimų,  taip pat siekiant įvykdyti Šaliai taikomuose teisės aktuose numatytas pareigas tikslais bei juos atitinkančiais teisiniais pagrindais.</w:t>
      </w:r>
    </w:p>
    <w:p w14:paraId="2A11CE8B" w14:textId="77777777" w:rsidR="00F83CF5" w:rsidRPr="00EC1862" w:rsidRDefault="00F83CF5" w:rsidP="00F83CF5">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r>
        <w:rPr>
          <w:sz w:val="24"/>
          <w:szCs w:val="24"/>
        </w:rPr>
        <w:t>153</w:t>
      </w:r>
      <w:r w:rsidRPr="00EC1862">
        <w:rPr>
          <w:sz w:val="24"/>
          <w:szCs w:val="24"/>
        </w:rPr>
        <w:t>.</w:t>
      </w:r>
      <w:r w:rsidRPr="00EC1862">
        <w:rPr>
          <w:sz w:val="24"/>
          <w:szCs w:val="24"/>
        </w:rPr>
        <w:tab/>
        <w:t xml:space="preserve"> Šalys asmens duomenis saugo ne ilgiau nei to reikalauja duomenų tvarkymo tikslai ar numato teisės aktai, jeigu juose yra nustatytas ilgesnis duomenų saugojimas. Asmens duomenys saugomi sutarties galiojimo laikotarpiu ir jai pasibaigus tol, kol iš sutartinių santykių gali kilti pagrįstų reikalavimų arba kiek to reikia Šalių teisėtiems interesams įgyvendinti ir apsaugoti. Nereikalingi asmens duomenys sunaikinami.</w:t>
      </w:r>
    </w:p>
    <w:p w14:paraId="082D7FFE" w14:textId="77777777" w:rsidR="00F83CF5" w:rsidRPr="00EC1862" w:rsidRDefault="00F83CF5" w:rsidP="00F83CF5">
      <w:pPr>
        <w:pStyle w:val="Pagrindinistekstas2"/>
        <w:widowControl w:val="0"/>
        <w:shd w:val="clear" w:color="auto" w:fill="auto"/>
        <w:tabs>
          <w:tab w:val="left" w:pos="572"/>
          <w:tab w:val="left" w:pos="1560"/>
        </w:tabs>
        <w:suppressAutoHyphens/>
        <w:spacing w:before="0" w:after="0" w:line="240" w:lineRule="auto"/>
        <w:ind w:firstLine="1134"/>
        <w:jc w:val="both"/>
        <w:rPr>
          <w:sz w:val="24"/>
          <w:szCs w:val="24"/>
        </w:rPr>
      </w:pPr>
      <w:r>
        <w:rPr>
          <w:sz w:val="24"/>
          <w:szCs w:val="24"/>
        </w:rPr>
        <w:t>154</w:t>
      </w:r>
      <w:r w:rsidRPr="00EC1862">
        <w:rPr>
          <w:sz w:val="24"/>
          <w:szCs w:val="24"/>
        </w:rPr>
        <w:t>.</w:t>
      </w:r>
      <w:r w:rsidRPr="00EC1862">
        <w:rPr>
          <w:sz w:val="24"/>
          <w:szCs w:val="24"/>
        </w:rPr>
        <w:tab/>
        <w:t xml:space="preserve"> Gali būti tvarkomi šie šalių vadovų, kitų darbuotojų, atsakingų asmenų ar atstovų, atstovaujančių šalims, duomenys: vardas, pavardė; kontaktiniai duomenys (darbo telefono numeris, darbo elektroninis paštas, darbovietės adresas; užimamos pareigos; įgaliojimų (atstovavimo) duomenys; šalių vardu ir interesais vykdomas susirašinėjimas ar kiti duomenys, suformuojami Sutarties sudarymo ir vykdymo metu.</w:t>
      </w:r>
    </w:p>
    <w:p w14:paraId="5493F06A" w14:textId="77777777" w:rsidR="00F83CF5" w:rsidRPr="00EC1862" w:rsidRDefault="00F83CF5" w:rsidP="00F83CF5">
      <w:pPr>
        <w:pStyle w:val="Pagrindinistekstas2"/>
        <w:widowControl w:val="0"/>
        <w:shd w:val="clear" w:color="auto" w:fill="auto"/>
        <w:tabs>
          <w:tab w:val="left" w:pos="529"/>
          <w:tab w:val="left" w:pos="1560"/>
        </w:tabs>
        <w:suppressAutoHyphens/>
        <w:spacing w:before="0" w:after="0" w:line="240" w:lineRule="auto"/>
        <w:ind w:firstLine="1134"/>
        <w:jc w:val="both"/>
        <w:rPr>
          <w:sz w:val="24"/>
          <w:szCs w:val="24"/>
        </w:rPr>
      </w:pPr>
      <w:r>
        <w:rPr>
          <w:sz w:val="24"/>
          <w:szCs w:val="24"/>
        </w:rPr>
        <w:t>155</w:t>
      </w:r>
      <w:r w:rsidRPr="00EC1862">
        <w:rPr>
          <w:sz w:val="24"/>
          <w:szCs w:val="24"/>
        </w:rPr>
        <w:t>.</w:t>
      </w:r>
      <w:r w:rsidRPr="00EC1862">
        <w:rPr>
          <w:sz w:val="24"/>
          <w:szCs w:val="24"/>
        </w:rPr>
        <w:tab/>
        <w:t xml:space="preserve"> Tvarkomus duomenis gali gauti: šalių darbuotojai, atsakingi už šalių tarpusavio bendradarbiavimą ir ryšių palaikymą, taip pat vykdantys buhalterinės apskaitos, informacinių sistemų priežiūros, verslo rodiklių analitikos ir verslo planavimo funkcijas; informacinių sistemų, kurias šalys naudoja tarpusavio santykių valdymui, teikėjai ir prižiūrėtojai; Mokesčių inspekcija </w:t>
      </w:r>
      <w:r w:rsidR="00323895">
        <w:rPr>
          <w:sz w:val="24"/>
          <w:szCs w:val="24"/>
        </w:rPr>
        <w:t>ir</w:t>
      </w:r>
      <w:r w:rsidRPr="00EC1862">
        <w:rPr>
          <w:sz w:val="24"/>
          <w:szCs w:val="24"/>
        </w:rPr>
        <w:t xml:space="preserve"> kiti asmenys, kuriems teikti asmens duomenis šalis įpareigoja teisės aktai; bankai; </w:t>
      </w:r>
      <w:r>
        <w:rPr>
          <w:sz w:val="24"/>
          <w:szCs w:val="24"/>
        </w:rPr>
        <w:t>š</w:t>
      </w:r>
      <w:r w:rsidRPr="00EC1862">
        <w:rPr>
          <w:sz w:val="24"/>
          <w:szCs w:val="24"/>
        </w:rPr>
        <w:t>alių pasitelkiami kiti asmenys, susiję su Sutarties vykdymu.</w:t>
      </w:r>
    </w:p>
    <w:p w14:paraId="4A7AF4BD" w14:textId="77777777" w:rsidR="00F83CF5" w:rsidRDefault="00F83CF5" w:rsidP="00F83CF5">
      <w:pPr>
        <w:pStyle w:val="Pagrindinistekstas2"/>
        <w:widowControl w:val="0"/>
        <w:shd w:val="clear" w:color="auto" w:fill="auto"/>
        <w:tabs>
          <w:tab w:val="left" w:pos="548"/>
          <w:tab w:val="left" w:pos="1560"/>
          <w:tab w:val="left" w:pos="1701"/>
        </w:tabs>
        <w:suppressAutoHyphens/>
        <w:spacing w:before="0" w:after="0" w:line="240" w:lineRule="auto"/>
        <w:ind w:firstLine="1134"/>
        <w:jc w:val="both"/>
        <w:rPr>
          <w:sz w:val="24"/>
          <w:szCs w:val="24"/>
        </w:rPr>
      </w:pPr>
      <w:r>
        <w:rPr>
          <w:sz w:val="24"/>
          <w:szCs w:val="24"/>
        </w:rPr>
        <w:t>156</w:t>
      </w:r>
      <w:r w:rsidRPr="00EC1862">
        <w:rPr>
          <w:sz w:val="24"/>
          <w:szCs w:val="24"/>
        </w:rPr>
        <w:t xml:space="preserve">. </w:t>
      </w:r>
      <w:r w:rsidRPr="00EC1862">
        <w:rPr>
          <w:sz w:val="24"/>
          <w:szCs w:val="24"/>
        </w:rPr>
        <w:tab/>
        <w:t xml:space="preserve">Šalys įsipareigoja tinkamai informuoti visus fizinius asmenis (darbuotojus, įgaliotinius, valdymo organų narius, savo subtiekėju darbuotojus ir kitus atstovus), kurie bus pasitelkti Sutarčiai su šalimis sudaryti ir vykdyti, apie tai, kad jų asmens duomenys bus arba gali būti perduoti šalims ir bus arba gali būti šalių tvarkomi Sutarties </w:t>
      </w:r>
      <w:r w:rsidR="008F2FA8">
        <w:rPr>
          <w:sz w:val="24"/>
          <w:szCs w:val="24"/>
        </w:rPr>
        <w:t>1</w:t>
      </w:r>
      <w:r w:rsidRPr="00EC1862">
        <w:rPr>
          <w:sz w:val="24"/>
          <w:szCs w:val="24"/>
        </w:rPr>
        <w:t xml:space="preserve"> punkte nurodytais tikslais; kur ir kiek laiko asmens duomenys bus saugomi, ir kas turės galimybę su jais susipažinti.</w:t>
      </w:r>
    </w:p>
    <w:p w14:paraId="6A0BD584" w14:textId="77777777" w:rsidR="00594257" w:rsidRPr="00EC1862" w:rsidRDefault="00594257" w:rsidP="00F83CF5">
      <w:pPr>
        <w:pStyle w:val="Pagrindinistekstas2"/>
        <w:widowControl w:val="0"/>
        <w:shd w:val="clear" w:color="auto" w:fill="auto"/>
        <w:tabs>
          <w:tab w:val="left" w:pos="548"/>
          <w:tab w:val="left" w:pos="1560"/>
        </w:tabs>
        <w:suppressAutoHyphens/>
        <w:spacing w:before="0" w:after="0" w:line="240" w:lineRule="auto"/>
        <w:ind w:firstLine="1134"/>
        <w:jc w:val="both"/>
        <w:rPr>
          <w:sz w:val="24"/>
          <w:szCs w:val="24"/>
        </w:rPr>
      </w:pPr>
    </w:p>
    <w:p w14:paraId="630B2781"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XX</w:t>
      </w:r>
      <w:r>
        <w:rPr>
          <w:b/>
          <w:sz w:val="24"/>
          <w:szCs w:val="24"/>
        </w:rPr>
        <w:t>IV</w:t>
      </w:r>
      <w:r w:rsidRPr="00EC1862">
        <w:rPr>
          <w:b/>
          <w:sz w:val="24"/>
          <w:szCs w:val="24"/>
        </w:rPr>
        <w:t xml:space="preserve"> SKYRIUS</w:t>
      </w:r>
    </w:p>
    <w:p w14:paraId="3DF7780C"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DOKUMENTŲ SAUGOJIMAS IR JŲ TIKRINIMAS</w:t>
      </w:r>
    </w:p>
    <w:p w14:paraId="59C54BAF" w14:textId="77777777" w:rsidR="00F83CF5" w:rsidRPr="00EC1862" w:rsidRDefault="00F83CF5" w:rsidP="00F83CF5">
      <w:pPr>
        <w:pStyle w:val="Temosantrat30"/>
        <w:widowControl w:val="0"/>
        <w:shd w:val="clear" w:color="auto" w:fill="auto"/>
        <w:suppressAutoHyphens/>
        <w:spacing w:before="0" w:line="240" w:lineRule="auto"/>
        <w:jc w:val="center"/>
        <w:rPr>
          <w:sz w:val="24"/>
          <w:szCs w:val="24"/>
        </w:rPr>
      </w:pPr>
    </w:p>
    <w:p w14:paraId="00F564ED" w14:textId="77777777" w:rsidR="00F83CF5" w:rsidRPr="00EC1862" w:rsidRDefault="00F83CF5" w:rsidP="00F83CF5">
      <w:pPr>
        <w:pStyle w:val="Pagrindinistekstas2"/>
        <w:widowControl w:val="0"/>
        <w:shd w:val="clear" w:color="auto" w:fill="auto"/>
        <w:tabs>
          <w:tab w:val="left" w:pos="519"/>
          <w:tab w:val="left" w:pos="1701"/>
        </w:tabs>
        <w:suppressAutoHyphens/>
        <w:spacing w:before="0" w:after="0" w:line="240" w:lineRule="auto"/>
        <w:ind w:firstLine="1134"/>
        <w:jc w:val="both"/>
        <w:rPr>
          <w:sz w:val="24"/>
          <w:szCs w:val="24"/>
        </w:rPr>
      </w:pPr>
      <w:r>
        <w:rPr>
          <w:sz w:val="24"/>
          <w:szCs w:val="24"/>
        </w:rPr>
        <w:t>157</w:t>
      </w:r>
      <w:r w:rsidRPr="00EC1862">
        <w:rPr>
          <w:sz w:val="24"/>
          <w:szCs w:val="24"/>
        </w:rPr>
        <w:t>.</w:t>
      </w:r>
      <w:r w:rsidRPr="00EC1862">
        <w:rPr>
          <w:sz w:val="24"/>
          <w:szCs w:val="24"/>
        </w:rPr>
        <w:tab/>
        <w:t>Visi sąnaudas ir pajamas pagal Sutartį patvirtinantys dokumentai turi būti saugomi 10 (dešimt) metų nuo galutinio mokėjimo pagal Sutartį.</w:t>
      </w:r>
    </w:p>
    <w:p w14:paraId="612D7E3C" w14:textId="77777777" w:rsidR="00F83CF5" w:rsidRPr="00EC1862" w:rsidRDefault="00F83CF5" w:rsidP="00F83CF5">
      <w:pPr>
        <w:pStyle w:val="Pagrindinistekstas2"/>
        <w:widowControl w:val="0"/>
        <w:shd w:val="clear" w:color="auto" w:fill="auto"/>
        <w:tabs>
          <w:tab w:val="left" w:pos="548"/>
          <w:tab w:val="left" w:pos="1701"/>
        </w:tabs>
        <w:suppressAutoHyphens/>
        <w:spacing w:before="0" w:after="0" w:line="240" w:lineRule="auto"/>
        <w:ind w:firstLine="1134"/>
        <w:jc w:val="both"/>
        <w:rPr>
          <w:sz w:val="24"/>
          <w:szCs w:val="24"/>
        </w:rPr>
      </w:pPr>
      <w:r>
        <w:rPr>
          <w:sz w:val="24"/>
          <w:szCs w:val="24"/>
        </w:rPr>
        <w:t>158</w:t>
      </w:r>
      <w:r w:rsidRPr="00EC1862">
        <w:rPr>
          <w:sz w:val="24"/>
          <w:szCs w:val="24"/>
        </w:rPr>
        <w:t>.</w:t>
      </w:r>
      <w:r w:rsidRPr="00EC1862">
        <w:rPr>
          <w:sz w:val="24"/>
          <w:szCs w:val="24"/>
        </w:rPr>
        <w:tab/>
      </w:r>
      <w:r>
        <w:rPr>
          <w:sz w:val="24"/>
          <w:szCs w:val="24"/>
        </w:rPr>
        <w:t>Tiekėjas</w:t>
      </w:r>
      <w:r w:rsidRPr="00EC1862">
        <w:rPr>
          <w:sz w:val="24"/>
          <w:szCs w:val="24"/>
        </w:rPr>
        <w:t xml:space="preserve"> privalo suteikti sąlygas Pirkėjui </w:t>
      </w:r>
      <w:r w:rsidR="00323895">
        <w:rPr>
          <w:sz w:val="24"/>
          <w:szCs w:val="24"/>
        </w:rPr>
        <w:t>ir</w:t>
      </w:r>
      <w:r w:rsidRPr="00EC1862">
        <w:rPr>
          <w:sz w:val="24"/>
          <w:szCs w:val="24"/>
        </w:rPr>
        <w:t xml:space="preserve"> kitoms kompetentingoms institucijoms, kurioms ši teisė yra suteikta įstatymais ar kitais teisės aktais, tikrinti projekto įgyvendinimą ir, jei reikės, atlikti išsamų auditą tikrinant apskaitos dokumentus ir bet kokius kitus su projekto finansavimu susijusius dokumentus. Ši teisė tikrinti galioja 10 (dešimt) metų nuo Sutarties įvykdymo.</w:t>
      </w:r>
    </w:p>
    <w:p w14:paraId="2950AF19" w14:textId="77777777" w:rsidR="00F83CF5" w:rsidRPr="00EC1862" w:rsidRDefault="00F83CF5" w:rsidP="00F83CF5">
      <w:pPr>
        <w:pStyle w:val="Pagrindinistekstas2"/>
        <w:widowControl w:val="0"/>
        <w:shd w:val="clear" w:color="auto" w:fill="auto"/>
        <w:tabs>
          <w:tab w:val="left" w:pos="582"/>
          <w:tab w:val="left" w:pos="1701"/>
        </w:tabs>
        <w:suppressAutoHyphens/>
        <w:spacing w:before="0" w:after="0" w:line="240" w:lineRule="auto"/>
        <w:ind w:firstLine="1134"/>
        <w:jc w:val="both"/>
        <w:rPr>
          <w:sz w:val="24"/>
          <w:szCs w:val="24"/>
        </w:rPr>
      </w:pPr>
      <w:r>
        <w:rPr>
          <w:sz w:val="24"/>
          <w:szCs w:val="24"/>
        </w:rPr>
        <w:t>159</w:t>
      </w:r>
      <w:r w:rsidRPr="00EC1862">
        <w:rPr>
          <w:sz w:val="24"/>
          <w:szCs w:val="24"/>
        </w:rPr>
        <w:t>.</w:t>
      </w:r>
      <w:r w:rsidRPr="00EC1862">
        <w:rPr>
          <w:sz w:val="24"/>
          <w:szCs w:val="24"/>
        </w:rPr>
        <w:tab/>
        <w:t xml:space="preserve">Šiuo tikslu </w:t>
      </w:r>
      <w:r>
        <w:rPr>
          <w:sz w:val="24"/>
          <w:szCs w:val="24"/>
        </w:rPr>
        <w:t>Tiekėjas</w:t>
      </w:r>
      <w:r w:rsidRPr="00EC1862">
        <w:rPr>
          <w:sz w:val="24"/>
          <w:szCs w:val="24"/>
        </w:rPr>
        <w:t xml:space="preserve"> įsipareigoja sudaryti sąlygas kompetentingų institucijų darbuotojams atvy</w:t>
      </w:r>
      <w:r>
        <w:rPr>
          <w:sz w:val="24"/>
          <w:szCs w:val="24"/>
        </w:rPr>
        <w:t>kti į Sutarties vykdymo vietas,</w:t>
      </w:r>
      <w:r w:rsidRPr="00EC1862">
        <w:rPr>
          <w:sz w:val="24"/>
          <w:szCs w:val="24"/>
        </w:rPr>
        <w:t xml:space="preserve"> taip pat prieiti prie informacinių sistemų, duomenų bazių ir susipažinti su dokumentais, susijusiais su techniniu ir finansiniu projekto valdymu, ir stengtis jiems padėti.</w:t>
      </w:r>
    </w:p>
    <w:p w14:paraId="175A1538" w14:textId="77777777" w:rsidR="00F83CF5" w:rsidRPr="00EC1862" w:rsidRDefault="00F83CF5" w:rsidP="00F83CF5">
      <w:pPr>
        <w:pStyle w:val="Pagrindinistekstas2"/>
        <w:widowControl w:val="0"/>
        <w:shd w:val="clear" w:color="auto" w:fill="auto"/>
        <w:tabs>
          <w:tab w:val="left" w:pos="582"/>
        </w:tabs>
        <w:suppressAutoHyphens/>
        <w:spacing w:before="0" w:after="0" w:line="240" w:lineRule="auto"/>
        <w:ind w:firstLine="0"/>
        <w:jc w:val="both"/>
        <w:rPr>
          <w:sz w:val="24"/>
          <w:szCs w:val="24"/>
        </w:rPr>
      </w:pPr>
    </w:p>
    <w:p w14:paraId="75ECD597"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XXV</w:t>
      </w:r>
      <w:r w:rsidRPr="00EC1862">
        <w:rPr>
          <w:b/>
          <w:sz w:val="24"/>
          <w:szCs w:val="24"/>
        </w:rPr>
        <w:t xml:space="preserve"> SKYRIUS</w:t>
      </w:r>
    </w:p>
    <w:p w14:paraId="19CAF04D"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ELEKTRONINIS PARAŠAS</w:t>
      </w:r>
    </w:p>
    <w:p w14:paraId="197189EC"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33C4F54E" w14:textId="77777777" w:rsidR="00F83CF5" w:rsidRPr="00EC1862" w:rsidRDefault="00F83CF5" w:rsidP="00F83CF5">
      <w:pPr>
        <w:pStyle w:val="Pagrindinistekstas2"/>
        <w:widowControl w:val="0"/>
        <w:shd w:val="clear" w:color="auto" w:fill="auto"/>
        <w:tabs>
          <w:tab w:val="left" w:pos="562"/>
          <w:tab w:val="left" w:pos="1843"/>
        </w:tabs>
        <w:suppressAutoHyphens/>
        <w:spacing w:before="0" w:after="0" w:line="240" w:lineRule="auto"/>
        <w:ind w:firstLine="1134"/>
        <w:jc w:val="both"/>
        <w:rPr>
          <w:sz w:val="24"/>
          <w:szCs w:val="24"/>
        </w:rPr>
      </w:pPr>
      <w:r>
        <w:rPr>
          <w:sz w:val="24"/>
          <w:szCs w:val="24"/>
        </w:rPr>
        <w:t>160</w:t>
      </w:r>
      <w:r w:rsidRPr="00EC1862">
        <w:rPr>
          <w:sz w:val="24"/>
          <w:szCs w:val="24"/>
        </w:rPr>
        <w:t>.</w:t>
      </w:r>
      <w:r w:rsidRPr="00EC1862">
        <w:rPr>
          <w:sz w:val="24"/>
          <w:szCs w:val="24"/>
        </w:rPr>
        <w:tab/>
        <w:t>Jei Sutartis ar Sutarties vykdomieji dokumentai pasirašomi elektroniniu būdu, jie turi būti pasirašyti kvalifikuotu elektroniniu parašu, atitinkančiu 2014 m. liepos 23 d. Europos Parlamento ir Tarybos reglamentą (ES) Nr. 910/2014 dėl elektroninės atpažinties ir elektroninių operacijų patikimumo užtikrinimo paslaugų vidaus rinkoje, kuriuo panaikinama Direktyva 1999/93/EB (OL 2014 L 273, p. 73) (toliau – Reglamentas Nr. 910/2014).</w:t>
      </w:r>
    </w:p>
    <w:p w14:paraId="2603919F" w14:textId="77777777" w:rsidR="00F83CF5" w:rsidRPr="00EC1862" w:rsidRDefault="00F83CF5" w:rsidP="00F83CF5">
      <w:pPr>
        <w:pStyle w:val="Pagrindinistekstas2"/>
        <w:widowControl w:val="0"/>
        <w:shd w:val="clear" w:color="auto" w:fill="auto"/>
        <w:tabs>
          <w:tab w:val="left" w:pos="519"/>
          <w:tab w:val="left" w:pos="1843"/>
        </w:tabs>
        <w:suppressAutoHyphens/>
        <w:spacing w:before="0" w:after="0" w:line="240" w:lineRule="auto"/>
        <w:ind w:firstLine="1134"/>
        <w:jc w:val="both"/>
        <w:rPr>
          <w:sz w:val="24"/>
          <w:szCs w:val="24"/>
        </w:rPr>
      </w:pPr>
      <w:r>
        <w:rPr>
          <w:sz w:val="24"/>
          <w:szCs w:val="24"/>
        </w:rPr>
        <w:t>161</w:t>
      </w:r>
      <w:r w:rsidRPr="00EC1862">
        <w:rPr>
          <w:sz w:val="24"/>
          <w:szCs w:val="24"/>
        </w:rPr>
        <w:t>.</w:t>
      </w:r>
      <w:r w:rsidRPr="00EC1862">
        <w:rPr>
          <w:sz w:val="24"/>
          <w:szCs w:val="24"/>
        </w:rPr>
        <w:tab/>
        <w:t>Kvalifikuotas elektroninis parašas priimamas šiomis sąlygomis:</w:t>
      </w:r>
    </w:p>
    <w:p w14:paraId="71F643E5" w14:textId="77777777" w:rsidR="00F83CF5" w:rsidRPr="00EC1862" w:rsidRDefault="00F83CF5" w:rsidP="00F83CF5">
      <w:pPr>
        <w:pStyle w:val="Pagrindinistekstas2"/>
        <w:widowControl w:val="0"/>
        <w:shd w:val="clear" w:color="auto" w:fill="auto"/>
        <w:tabs>
          <w:tab w:val="left" w:pos="1335"/>
          <w:tab w:val="left" w:pos="1843"/>
        </w:tabs>
        <w:suppressAutoHyphens/>
        <w:spacing w:before="0" w:after="0" w:line="240" w:lineRule="auto"/>
        <w:ind w:firstLine="1134"/>
        <w:jc w:val="both"/>
        <w:rPr>
          <w:sz w:val="24"/>
          <w:szCs w:val="24"/>
        </w:rPr>
      </w:pPr>
      <w:r>
        <w:rPr>
          <w:sz w:val="24"/>
          <w:szCs w:val="24"/>
        </w:rPr>
        <w:t>161</w:t>
      </w:r>
      <w:r w:rsidRPr="00EC1862">
        <w:rPr>
          <w:sz w:val="24"/>
          <w:szCs w:val="24"/>
        </w:rPr>
        <w:t>.1.</w:t>
      </w:r>
      <w:r w:rsidRPr="00EC1862">
        <w:rPr>
          <w:sz w:val="24"/>
          <w:szCs w:val="24"/>
        </w:rPr>
        <w:tab/>
        <w:t>dokumentams pateikti skirtos elektroninės priemonės sudaro galimybes techniškai tvarkyti reikalaujamą kvalifikuoto elektroninio parašo formatą, nustatytą Reglamento Nr. 910/2014 27 straipsnyje nurodytuose įgyvendinimo aktuose. Jeigu dokumentai pateikiami kitokiu elektroninio parašo formatu, į elektroninio parašo arba elektroninio dokumento laikmeną turi būti įtraukta informacija apie esamas patvirtinimo galimybes, kuriomis naudojantis galima būtų internetu neatlygintinai ir asmenims, kuriems pateikiamų dokumentų kalba nėra gimtoji, suprantamu būdu patvirtinti gautą elektroninį parašą kaip kvalifikuotą elektroninį parašą;</w:t>
      </w:r>
    </w:p>
    <w:p w14:paraId="0F979ECE" w14:textId="77777777" w:rsidR="00F83CF5" w:rsidRPr="00EC1862" w:rsidRDefault="00F83CF5" w:rsidP="00F83CF5">
      <w:pPr>
        <w:pStyle w:val="Pagrindinistekstas2"/>
        <w:widowControl w:val="0"/>
        <w:shd w:val="clear" w:color="auto" w:fill="auto"/>
        <w:tabs>
          <w:tab w:val="left" w:pos="1273"/>
          <w:tab w:val="left" w:pos="1843"/>
        </w:tabs>
        <w:suppressAutoHyphens/>
        <w:spacing w:before="0" w:after="0" w:line="240" w:lineRule="auto"/>
        <w:ind w:firstLine="1134"/>
        <w:jc w:val="both"/>
        <w:rPr>
          <w:sz w:val="24"/>
          <w:szCs w:val="24"/>
        </w:rPr>
      </w:pPr>
      <w:r>
        <w:rPr>
          <w:sz w:val="24"/>
          <w:szCs w:val="24"/>
        </w:rPr>
        <w:t>161</w:t>
      </w:r>
      <w:r w:rsidRPr="00EC1862">
        <w:rPr>
          <w:sz w:val="24"/>
          <w:szCs w:val="24"/>
        </w:rPr>
        <w:t>.2.</w:t>
      </w:r>
      <w:r w:rsidRPr="00EC1862">
        <w:rPr>
          <w:sz w:val="24"/>
          <w:szCs w:val="24"/>
        </w:rPr>
        <w:tab/>
        <w:t>jeigu dokumentai pasirašyti kvalifikuotu elektroniniu parašu, patvirtintu galiojančiu kvalifikuotu elektroninio parašo sertifikatu, kurį išdavė sertifikavimo paslaugų teikėjas, įtrauktas į patikimą sąrašą, sudarytą vadovaujantis Reglamento Nr. 910/2014 22 straipsnyje nurodytais įgyvendinimo aktais, jokie papildomi reikalavimai, kurie trukdytų naudoti tokius parašus, nekeliami.</w:t>
      </w:r>
    </w:p>
    <w:p w14:paraId="46B40CFE" w14:textId="77777777" w:rsidR="00F83CF5" w:rsidRDefault="00F83CF5" w:rsidP="00F83CF5">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r>
        <w:rPr>
          <w:sz w:val="24"/>
          <w:szCs w:val="24"/>
        </w:rPr>
        <w:t>162</w:t>
      </w:r>
      <w:r w:rsidRPr="00EC1862">
        <w:rPr>
          <w:sz w:val="24"/>
          <w:szCs w:val="24"/>
        </w:rPr>
        <w:t>.</w:t>
      </w:r>
      <w:r w:rsidRPr="00EC1862">
        <w:rPr>
          <w:sz w:val="24"/>
          <w:szCs w:val="24"/>
        </w:rPr>
        <w:tab/>
        <w:t>Kvalifikuotu elektroniniu parašu turi būti pasirašyta visa Sutartį sudarančių dalių (dokumentų) elektroninė byla.</w:t>
      </w:r>
    </w:p>
    <w:p w14:paraId="0463430B" w14:textId="77777777" w:rsidR="00F83CF5" w:rsidRPr="00EC1862" w:rsidRDefault="00F83CF5" w:rsidP="00F83CF5">
      <w:pPr>
        <w:pStyle w:val="Pagrindinistekstas2"/>
        <w:widowControl w:val="0"/>
        <w:shd w:val="clear" w:color="auto" w:fill="auto"/>
        <w:tabs>
          <w:tab w:val="left" w:pos="596"/>
          <w:tab w:val="left" w:pos="1843"/>
        </w:tabs>
        <w:suppressAutoHyphens/>
        <w:spacing w:before="0" w:after="0" w:line="240" w:lineRule="auto"/>
        <w:ind w:firstLine="1134"/>
        <w:jc w:val="both"/>
        <w:rPr>
          <w:sz w:val="24"/>
          <w:szCs w:val="24"/>
        </w:rPr>
      </w:pPr>
    </w:p>
    <w:p w14:paraId="6F0FBD82"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Pr>
          <w:b/>
          <w:sz w:val="24"/>
          <w:szCs w:val="24"/>
        </w:rPr>
        <w:t>XXVI</w:t>
      </w:r>
      <w:r w:rsidRPr="00EC1862">
        <w:rPr>
          <w:b/>
          <w:sz w:val="24"/>
          <w:szCs w:val="24"/>
        </w:rPr>
        <w:t xml:space="preserve"> SKYRIUS</w:t>
      </w:r>
    </w:p>
    <w:p w14:paraId="49E60D20" w14:textId="77777777" w:rsidR="00F83CF5" w:rsidRPr="00EC1862" w:rsidRDefault="00F83CF5" w:rsidP="00F83CF5">
      <w:pPr>
        <w:pStyle w:val="Temosantrat30"/>
        <w:widowControl w:val="0"/>
        <w:shd w:val="clear" w:color="auto" w:fill="auto"/>
        <w:suppressAutoHyphens/>
        <w:spacing w:before="0" w:line="240" w:lineRule="auto"/>
        <w:jc w:val="center"/>
        <w:rPr>
          <w:b/>
          <w:sz w:val="24"/>
          <w:szCs w:val="24"/>
        </w:rPr>
      </w:pPr>
      <w:r w:rsidRPr="00EC1862">
        <w:rPr>
          <w:b/>
          <w:sz w:val="24"/>
          <w:szCs w:val="24"/>
        </w:rPr>
        <w:t>KONFIDENCIALUMAS</w:t>
      </w:r>
    </w:p>
    <w:p w14:paraId="199269DB" w14:textId="77777777" w:rsidR="00F83CF5" w:rsidRPr="00EC1862" w:rsidRDefault="00F83CF5" w:rsidP="00F83CF5">
      <w:pPr>
        <w:pStyle w:val="Temosantrat30"/>
        <w:widowControl w:val="0"/>
        <w:shd w:val="clear" w:color="auto" w:fill="auto"/>
        <w:suppressAutoHyphens/>
        <w:spacing w:before="0" w:line="240" w:lineRule="auto"/>
        <w:jc w:val="left"/>
        <w:rPr>
          <w:sz w:val="24"/>
          <w:szCs w:val="24"/>
        </w:rPr>
      </w:pPr>
    </w:p>
    <w:p w14:paraId="20F3B93F" w14:textId="77777777" w:rsidR="00F83CF5" w:rsidRPr="00EC1862" w:rsidRDefault="00F83CF5" w:rsidP="00F83CF5">
      <w:pPr>
        <w:pStyle w:val="Pagrindinistekstas2"/>
        <w:widowControl w:val="0"/>
        <w:shd w:val="clear" w:color="auto" w:fill="auto"/>
        <w:tabs>
          <w:tab w:val="left" w:pos="538"/>
          <w:tab w:val="left" w:pos="1843"/>
        </w:tabs>
        <w:suppressAutoHyphens/>
        <w:spacing w:before="0" w:after="0" w:line="240" w:lineRule="auto"/>
        <w:ind w:firstLine="1134"/>
        <w:jc w:val="both"/>
        <w:rPr>
          <w:sz w:val="24"/>
          <w:szCs w:val="24"/>
        </w:rPr>
      </w:pPr>
      <w:r>
        <w:rPr>
          <w:sz w:val="24"/>
          <w:szCs w:val="24"/>
        </w:rPr>
        <w:t>163</w:t>
      </w:r>
      <w:r w:rsidRPr="00EC1862">
        <w:rPr>
          <w:sz w:val="24"/>
          <w:szCs w:val="24"/>
        </w:rPr>
        <w:t>.</w:t>
      </w:r>
      <w:r w:rsidRPr="00EC1862">
        <w:rPr>
          <w:sz w:val="24"/>
          <w:szCs w:val="24"/>
        </w:rPr>
        <w:tab/>
        <w:t>Visa bet kokia forma ar būdu perduota informacija, net jei ji nėra pažymėta kaip konfidenciali, kurią atskleidžia viena Sutarties šalis kitai Sutarties šaliai, susijusi su šios Sutarties sudarymu, turiniu, vykdymu, yra laikoma konfidencialia informacija, išskyrus informaciją, kuri privalo būti paskelbta Viešųjų pirkimų įstatymo nustatyta tvarka.</w:t>
      </w:r>
    </w:p>
    <w:p w14:paraId="411672B0" w14:textId="77777777" w:rsidR="00F83CF5" w:rsidRPr="00EC1862" w:rsidRDefault="00F83CF5" w:rsidP="00F83CF5">
      <w:pPr>
        <w:pStyle w:val="Pagrindinistekstas2"/>
        <w:widowControl w:val="0"/>
        <w:shd w:val="clear" w:color="auto" w:fill="auto"/>
        <w:tabs>
          <w:tab w:val="left" w:pos="553"/>
          <w:tab w:val="left" w:pos="1843"/>
        </w:tabs>
        <w:suppressAutoHyphens/>
        <w:spacing w:before="0" w:after="0" w:line="240" w:lineRule="auto"/>
        <w:ind w:firstLine="1134"/>
        <w:jc w:val="both"/>
        <w:rPr>
          <w:sz w:val="24"/>
          <w:szCs w:val="24"/>
        </w:rPr>
      </w:pPr>
      <w:r>
        <w:rPr>
          <w:sz w:val="24"/>
          <w:szCs w:val="24"/>
        </w:rPr>
        <w:t>164</w:t>
      </w:r>
      <w:r w:rsidRPr="00EC1862">
        <w:rPr>
          <w:sz w:val="24"/>
          <w:szCs w:val="24"/>
        </w:rPr>
        <w:t>.</w:t>
      </w:r>
      <w:r w:rsidRPr="00EC1862">
        <w:rPr>
          <w:sz w:val="24"/>
          <w:szCs w:val="24"/>
        </w:rPr>
        <w:tab/>
        <w:t>Sutarties šalys įsipareigoja saugoti ir neatskleisti konfidencialios informacijos jokiai trečiajai šaliai be išankstinio rašytinio kitos Sutarties šalies sutikimo, išskyrus Europos Sąjungos ir Lietuvos Respublikos teisės aktuose nustatytus atvejus.</w:t>
      </w:r>
    </w:p>
    <w:p w14:paraId="153AAABF" w14:textId="77777777" w:rsidR="00F83CF5" w:rsidRPr="00EC1862" w:rsidRDefault="00F83CF5" w:rsidP="00F83CF5">
      <w:pPr>
        <w:pStyle w:val="Pagrindinistekstas2"/>
        <w:widowControl w:val="0"/>
        <w:shd w:val="clear" w:color="auto" w:fill="auto"/>
        <w:tabs>
          <w:tab w:val="left" w:pos="553"/>
        </w:tabs>
        <w:suppressAutoHyphens/>
        <w:spacing w:before="0" w:after="0" w:line="240" w:lineRule="auto"/>
        <w:ind w:firstLine="0"/>
        <w:rPr>
          <w:sz w:val="24"/>
          <w:szCs w:val="24"/>
        </w:rPr>
      </w:pPr>
      <w:r w:rsidRPr="00EC1862">
        <w:rPr>
          <w:sz w:val="24"/>
          <w:szCs w:val="24"/>
        </w:rPr>
        <w:t>________________</w:t>
      </w:r>
    </w:p>
    <w:p w14:paraId="06B52EF1"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6FD686F3"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14040959" w14:textId="77777777" w:rsidR="00603E7F" w:rsidRDefault="00603E7F"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79E7528D" w14:textId="77777777" w:rsidR="00603E7F" w:rsidRDefault="00603E7F"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3A56E668" w14:textId="77777777" w:rsidR="00603E7F" w:rsidRDefault="00603E7F"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32D1EEEF" w14:textId="77777777" w:rsidR="00603E7F" w:rsidRDefault="00603E7F"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3AC827C8" w14:textId="77777777" w:rsidR="00603E7F" w:rsidRDefault="00603E7F"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2BAAFF25" w14:textId="77777777" w:rsidR="00603E7F" w:rsidRDefault="00603E7F"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5A0AFFF6" w14:textId="77777777" w:rsidR="00603E7F" w:rsidRDefault="00603E7F"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730A722E"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7797"/>
        <w:jc w:val="both"/>
        <w:rPr>
          <w:sz w:val="24"/>
          <w:szCs w:val="24"/>
        </w:rPr>
      </w:pPr>
      <w:r>
        <w:rPr>
          <w:sz w:val="24"/>
          <w:szCs w:val="24"/>
        </w:rPr>
        <w:t xml:space="preserve">Specialiųjų sąlygų </w:t>
      </w:r>
    </w:p>
    <w:p w14:paraId="72CB4B8A"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3 priedas</w:t>
      </w:r>
    </w:p>
    <w:p w14:paraId="7C1DDEA5" w14:textId="77777777" w:rsidR="00F83CF5" w:rsidRPr="00EC1862" w:rsidRDefault="00F83CF5" w:rsidP="00F83CF5">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0F36757" w14:textId="77777777" w:rsidR="00F83CF5" w:rsidRPr="00152C4C" w:rsidRDefault="00F83CF5" w:rsidP="00F83CF5">
      <w:pPr>
        <w:autoSpaceDN w:val="0"/>
        <w:jc w:val="center"/>
        <w:rPr>
          <w:b/>
          <w:bCs/>
          <w:iCs/>
          <w:lang w:val="lt-LT"/>
        </w:rPr>
      </w:pPr>
    </w:p>
    <w:p w14:paraId="34D030C6" w14:textId="77777777" w:rsidR="00F83CF5" w:rsidRPr="00152C4C" w:rsidRDefault="00F83CF5" w:rsidP="00F83CF5">
      <w:pPr>
        <w:autoSpaceDN w:val="0"/>
        <w:jc w:val="center"/>
        <w:rPr>
          <w:b/>
          <w:bCs/>
          <w:iCs/>
          <w:lang w:val="lt-LT"/>
        </w:rPr>
      </w:pPr>
      <w:r>
        <w:rPr>
          <w:b/>
          <w:bCs/>
          <w:iCs/>
          <w:lang w:val="lt-LT"/>
        </w:rPr>
        <w:t>PASLAUGŲ</w:t>
      </w:r>
      <w:r w:rsidRPr="00152C4C">
        <w:rPr>
          <w:b/>
          <w:bCs/>
          <w:iCs/>
          <w:lang w:val="lt-LT"/>
        </w:rPr>
        <w:t xml:space="preserve"> PRIĖMIMO–PERDAVIMO</w:t>
      </w:r>
      <w:r w:rsidR="002F362D">
        <w:rPr>
          <w:b/>
          <w:bCs/>
          <w:iCs/>
          <w:lang w:val="lt-LT"/>
        </w:rPr>
        <w:t xml:space="preserve"> </w:t>
      </w:r>
      <w:r w:rsidRPr="00152C4C">
        <w:rPr>
          <w:b/>
          <w:bCs/>
          <w:iCs/>
          <w:lang w:val="lt-LT"/>
        </w:rPr>
        <w:t xml:space="preserve">AKTAS </w:t>
      </w:r>
    </w:p>
    <w:p w14:paraId="31EBF04D" w14:textId="77777777" w:rsidR="00F83CF5" w:rsidRPr="00152C4C" w:rsidRDefault="00F83CF5" w:rsidP="00F83CF5">
      <w:pPr>
        <w:autoSpaceDN w:val="0"/>
        <w:jc w:val="center"/>
        <w:rPr>
          <w:lang w:val="lt-LT"/>
        </w:rPr>
      </w:pPr>
      <w:r w:rsidRPr="00152C4C">
        <w:rPr>
          <w:lang w:val="lt-LT"/>
        </w:rPr>
        <w:t>_______________Nr. ___________</w:t>
      </w:r>
    </w:p>
    <w:p w14:paraId="436E81AE" w14:textId="77777777" w:rsidR="00F83CF5" w:rsidRPr="00152C4C" w:rsidRDefault="00F83CF5" w:rsidP="00F83CF5">
      <w:pPr>
        <w:autoSpaceDN w:val="0"/>
        <w:jc w:val="center"/>
        <w:rPr>
          <w:lang w:val="lt-LT"/>
        </w:rPr>
      </w:pPr>
      <w:r w:rsidRPr="00152C4C">
        <w:rPr>
          <w:lang w:val="lt-LT"/>
        </w:rPr>
        <w:t>(įrašoma data, numeris)</w:t>
      </w:r>
    </w:p>
    <w:p w14:paraId="0171C389" w14:textId="77777777" w:rsidR="00F83CF5" w:rsidRPr="00152C4C" w:rsidRDefault="00F83CF5" w:rsidP="00F83CF5">
      <w:pPr>
        <w:autoSpaceDN w:val="0"/>
        <w:jc w:val="center"/>
        <w:rPr>
          <w:lang w:val="lt-LT"/>
        </w:rPr>
      </w:pPr>
      <w:r w:rsidRPr="00152C4C">
        <w:rPr>
          <w:lang w:val="lt-LT"/>
        </w:rPr>
        <w:t>_______________</w:t>
      </w:r>
    </w:p>
    <w:p w14:paraId="046711A6" w14:textId="77777777" w:rsidR="00F83CF5" w:rsidRPr="00152C4C" w:rsidRDefault="00F83CF5" w:rsidP="00F83CF5">
      <w:pPr>
        <w:autoSpaceDN w:val="0"/>
        <w:jc w:val="center"/>
        <w:rPr>
          <w:bCs/>
          <w:iCs/>
          <w:lang w:val="lt-LT"/>
        </w:rPr>
      </w:pPr>
      <w:r w:rsidRPr="00152C4C">
        <w:rPr>
          <w:bCs/>
          <w:iCs/>
          <w:lang w:val="lt-LT"/>
        </w:rPr>
        <w:t>(įrašoma sudarymo vieta)</w:t>
      </w:r>
    </w:p>
    <w:p w14:paraId="011CCD99" w14:textId="77777777" w:rsidR="00F83CF5" w:rsidRPr="00152C4C" w:rsidRDefault="00F83CF5" w:rsidP="00F83CF5">
      <w:pPr>
        <w:autoSpaceDN w:val="0"/>
        <w:jc w:val="center"/>
        <w:rPr>
          <w:lang w:val="lt-LT"/>
        </w:rPr>
      </w:pPr>
    </w:p>
    <w:tbl>
      <w:tblPr>
        <w:tblW w:w="9356" w:type="dxa"/>
        <w:tblInd w:w="108" w:type="dxa"/>
        <w:tblCellMar>
          <w:left w:w="10" w:type="dxa"/>
          <w:right w:w="10" w:type="dxa"/>
        </w:tblCellMar>
        <w:tblLook w:val="04A0" w:firstRow="1" w:lastRow="0" w:firstColumn="1" w:lastColumn="0" w:noHBand="0" w:noVBand="1"/>
      </w:tblPr>
      <w:tblGrid>
        <w:gridCol w:w="9356"/>
      </w:tblGrid>
      <w:tr w:rsidR="00F83CF5" w:rsidRPr="00152C4C" w14:paraId="57B55B5D" w14:textId="77777777" w:rsidTr="00FF5135">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9081FB6" w14:textId="77777777" w:rsidR="00F83CF5" w:rsidRPr="00152C4C" w:rsidRDefault="00F83CF5" w:rsidP="00FF5135">
            <w:pPr>
              <w:autoSpaceDN w:val="0"/>
              <w:ind w:firstLine="62"/>
              <w:rPr>
                <w:lang w:val="lt-LT"/>
              </w:rPr>
            </w:pPr>
            <w:r w:rsidRPr="00152C4C">
              <w:rPr>
                <w:b/>
                <w:lang w:val="lt-LT"/>
              </w:rPr>
              <w:t>Pirkėjas:</w:t>
            </w:r>
          </w:p>
        </w:tc>
      </w:tr>
      <w:tr w:rsidR="00F83CF5" w:rsidRPr="00152C4C" w14:paraId="66CCC4BB" w14:textId="77777777" w:rsidTr="00FF5135">
        <w:trPr>
          <w:trHeight w:val="570"/>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37EF53F" w14:textId="77777777" w:rsidR="00F83CF5" w:rsidRPr="00152C4C" w:rsidRDefault="00F83CF5" w:rsidP="00FF5135">
            <w:pPr>
              <w:autoSpaceDN w:val="0"/>
              <w:ind w:firstLine="60"/>
              <w:rPr>
                <w:lang w:val="lt-LT"/>
              </w:rPr>
            </w:pPr>
            <w:r w:rsidRPr="00152C4C">
              <w:rPr>
                <w:b/>
                <w:lang w:val="lt-LT"/>
              </w:rPr>
              <w:t>Tiekėjas:</w:t>
            </w:r>
          </w:p>
          <w:p w14:paraId="18935266" w14:textId="77777777" w:rsidR="00F83CF5" w:rsidRPr="00152C4C" w:rsidRDefault="00F83CF5" w:rsidP="00FF5135">
            <w:pPr>
              <w:autoSpaceDN w:val="0"/>
              <w:ind w:firstLine="60"/>
              <w:jc w:val="both"/>
              <w:rPr>
                <w:lang w:val="lt-LT"/>
              </w:rPr>
            </w:pPr>
            <w:r w:rsidRPr="00152C4C">
              <w:rPr>
                <w:lang w:val="lt-LT"/>
              </w:rPr>
              <w:t xml:space="preserve">(jei tai tiekėjų grupė, nurodyti: (jungtinės veiklos sutarties pagrindu veikianti tiekėjų grupė, sudaryta iš: (nurodyti visų ūkio subjektų pavadinimus), atstovaujamas atsakingojo partnerio (nurodyti atsakingojo partnerio pavadinimą)  </w:t>
            </w:r>
          </w:p>
        </w:tc>
      </w:tr>
      <w:tr w:rsidR="00F83CF5" w:rsidRPr="00152C4C" w14:paraId="2C0CE848" w14:textId="77777777" w:rsidTr="00FF5135">
        <w:trPr>
          <w:trHeight w:val="318"/>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8A4242E" w14:textId="77777777" w:rsidR="00F83CF5" w:rsidRPr="00152C4C" w:rsidRDefault="00F83CF5" w:rsidP="00FF5135">
            <w:pPr>
              <w:autoSpaceDN w:val="0"/>
              <w:ind w:firstLine="60"/>
              <w:rPr>
                <w:lang w:val="lt-LT"/>
              </w:rPr>
            </w:pPr>
            <w:r w:rsidRPr="00152C4C">
              <w:rPr>
                <w:b/>
                <w:lang w:val="lt-LT"/>
              </w:rPr>
              <w:t>Sutarties Nr.</w:t>
            </w:r>
          </w:p>
        </w:tc>
      </w:tr>
      <w:tr w:rsidR="00F83CF5" w:rsidRPr="00152C4C" w14:paraId="274EEAE0" w14:textId="77777777" w:rsidTr="00FF5135">
        <w:trPr>
          <w:trHeight w:val="382"/>
        </w:trPr>
        <w:tc>
          <w:tcPr>
            <w:tcW w:w="935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637D765" w14:textId="77777777" w:rsidR="00F83CF5" w:rsidRPr="00152C4C" w:rsidRDefault="00F83CF5" w:rsidP="00FF5135">
            <w:pPr>
              <w:autoSpaceDN w:val="0"/>
              <w:ind w:firstLine="60"/>
              <w:rPr>
                <w:lang w:val="lt-LT"/>
              </w:rPr>
            </w:pPr>
            <w:r w:rsidRPr="00152C4C">
              <w:rPr>
                <w:b/>
                <w:lang w:val="lt-LT"/>
              </w:rPr>
              <w:t xml:space="preserve">Sutarties pavadinimas: </w:t>
            </w:r>
          </w:p>
        </w:tc>
      </w:tr>
    </w:tbl>
    <w:p w14:paraId="19955B29" w14:textId="77777777" w:rsidR="00F83CF5" w:rsidRPr="00152C4C" w:rsidRDefault="00F83CF5" w:rsidP="00F83CF5">
      <w:pPr>
        <w:tabs>
          <w:tab w:val="left" w:pos="993"/>
        </w:tabs>
        <w:autoSpaceDN w:val="0"/>
        <w:ind w:right="-129" w:firstLine="567"/>
        <w:jc w:val="both"/>
        <w:rPr>
          <w:b/>
          <w:lang w:val="lt-LT"/>
        </w:rPr>
      </w:pPr>
    </w:p>
    <w:p w14:paraId="11D6E7D3" w14:textId="77777777" w:rsidR="00F83CF5" w:rsidRPr="00152C4C" w:rsidRDefault="00F83CF5" w:rsidP="0058437F">
      <w:pPr>
        <w:tabs>
          <w:tab w:val="left" w:pos="993"/>
        </w:tabs>
        <w:autoSpaceDN w:val="0"/>
        <w:ind w:right="141" w:firstLine="1134"/>
        <w:jc w:val="both"/>
        <w:rPr>
          <w:lang w:val="lt-LT"/>
        </w:rPr>
      </w:pPr>
      <w:r w:rsidRPr="00152C4C">
        <w:rPr>
          <w:b/>
          <w:lang w:val="lt-LT"/>
        </w:rPr>
        <w:t>Tiekėjas</w:t>
      </w:r>
      <w:r w:rsidRPr="00152C4C">
        <w:rPr>
          <w:lang w:val="lt-LT"/>
        </w:rPr>
        <w:t xml:space="preserve"> šiuo </w:t>
      </w:r>
      <w:r>
        <w:rPr>
          <w:lang w:val="lt-LT"/>
        </w:rPr>
        <w:t>Paslaugų</w:t>
      </w:r>
      <w:r w:rsidRPr="00152C4C">
        <w:rPr>
          <w:lang w:val="lt-LT"/>
        </w:rPr>
        <w:t xml:space="preserve"> perdavimo–priėmimo aktu patvirtina, kad jis </w:t>
      </w:r>
      <w:r>
        <w:rPr>
          <w:i/>
          <w:lang w:val="lt-LT"/>
        </w:rPr>
        <w:t>suteikė paslaugas</w:t>
      </w:r>
      <w:r w:rsidRPr="00152C4C">
        <w:rPr>
          <w:i/>
          <w:lang w:val="lt-LT"/>
        </w:rPr>
        <w:t xml:space="preserve"> ir kita (užpildyti)</w:t>
      </w:r>
      <w:r w:rsidRPr="00152C4C">
        <w:rPr>
          <w:lang w:val="lt-LT"/>
        </w:rPr>
        <w:t xml:space="preserve"> pagal Techninėje specifikacijoje nurodytus reikalavimus:</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F83CF5" w:rsidRPr="00152C4C" w14:paraId="6EFE4111" w14:textId="77777777" w:rsidTr="00FF5135">
        <w:tc>
          <w:tcPr>
            <w:tcW w:w="443" w:type="dxa"/>
          </w:tcPr>
          <w:p w14:paraId="7C883867" w14:textId="77777777" w:rsidR="00F83CF5" w:rsidRPr="00152C4C" w:rsidRDefault="00F83CF5" w:rsidP="00FF5135">
            <w:pPr>
              <w:jc w:val="center"/>
              <w:rPr>
                <w:lang w:val="lt-LT"/>
              </w:rPr>
            </w:pPr>
            <w:r w:rsidRPr="00152C4C">
              <w:rPr>
                <w:lang w:val="lt-LT"/>
              </w:rPr>
              <w:t>Eil. Nr.</w:t>
            </w:r>
          </w:p>
        </w:tc>
        <w:tc>
          <w:tcPr>
            <w:tcW w:w="3764" w:type="dxa"/>
          </w:tcPr>
          <w:p w14:paraId="10E8D4D0" w14:textId="77777777" w:rsidR="00F83CF5" w:rsidRPr="00152C4C" w:rsidRDefault="00F83CF5" w:rsidP="00FF5135">
            <w:pPr>
              <w:jc w:val="center"/>
              <w:rPr>
                <w:lang w:val="lt-LT"/>
              </w:rPr>
            </w:pPr>
            <w:r w:rsidRPr="00152C4C">
              <w:rPr>
                <w:lang w:val="lt-LT"/>
              </w:rPr>
              <w:t xml:space="preserve">Apibūdinimas, vieta </w:t>
            </w:r>
          </w:p>
        </w:tc>
        <w:tc>
          <w:tcPr>
            <w:tcW w:w="1080" w:type="dxa"/>
          </w:tcPr>
          <w:p w14:paraId="4F38D9BF" w14:textId="77777777" w:rsidR="00F83CF5" w:rsidRPr="00152C4C" w:rsidRDefault="00F83CF5" w:rsidP="00FF5135">
            <w:pPr>
              <w:jc w:val="center"/>
              <w:rPr>
                <w:lang w:val="lt-LT"/>
              </w:rPr>
            </w:pPr>
            <w:r w:rsidRPr="00152C4C">
              <w:rPr>
                <w:lang w:val="lt-LT"/>
              </w:rPr>
              <w:t>Mato vnt.</w:t>
            </w:r>
          </w:p>
        </w:tc>
        <w:tc>
          <w:tcPr>
            <w:tcW w:w="1080" w:type="dxa"/>
          </w:tcPr>
          <w:p w14:paraId="53065857" w14:textId="77777777" w:rsidR="00F83CF5" w:rsidRPr="00152C4C" w:rsidRDefault="00F83CF5" w:rsidP="00FF5135">
            <w:pPr>
              <w:jc w:val="center"/>
              <w:rPr>
                <w:lang w:val="lt-LT"/>
              </w:rPr>
            </w:pPr>
            <w:r w:rsidRPr="00152C4C">
              <w:rPr>
                <w:lang w:val="lt-LT"/>
              </w:rPr>
              <w:t xml:space="preserve">Kiekis </w:t>
            </w:r>
          </w:p>
        </w:tc>
        <w:tc>
          <w:tcPr>
            <w:tcW w:w="1620" w:type="dxa"/>
          </w:tcPr>
          <w:p w14:paraId="3577E749" w14:textId="77777777" w:rsidR="00F83CF5" w:rsidRPr="00152C4C" w:rsidRDefault="00F83CF5" w:rsidP="00FF5135">
            <w:pPr>
              <w:jc w:val="center"/>
              <w:rPr>
                <w:lang w:val="lt-LT"/>
              </w:rPr>
            </w:pPr>
            <w:r w:rsidRPr="00152C4C">
              <w:rPr>
                <w:lang w:val="lt-LT"/>
              </w:rPr>
              <w:t>Vieneto vertė (Eur be</w:t>
            </w:r>
          </w:p>
          <w:p w14:paraId="53F0A1A7" w14:textId="77777777" w:rsidR="00F83CF5" w:rsidRPr="00152C4C" w:rsidRDefault="00F83CF5" w:rsidP="00FF5135">
            <w:pPr>
              <w:jc w:val="center"/>
              <w:rPr>
                <w:lang w:val="lt-LT"/>
              </w:rPr>
            </w:pPr>
            <w:r w:rsidRPr="00152C4C">
              <w:rPr>
                <w:lang w:val="lt-LT"/>
              </w:rPr>
              <w:t>PVM)</w:t>
            </w:r>
          </w:p>
        </w:tc>
        <w:tc>
          <w:tcPr>
            <w:tcW w:w="1398" w:type="dxa"/>
          </w:tcPr>
          <w:p w14:paraId="51765E1B" w14:textId="77777777" w:rsidR="00F83CF5" w:rsidRPr="00152C4C" w:rsidRDefault="00603E7F" w:rsidP="00FF5135">
            <w:pPr>
              <w:jc w:val="center"/>
              <w:rPr>
                <w:lang w:val="lt-LT"/>
              </w:rPr>
            </w:pPr>
            <w:r>
              <w:rPr>
                <w:lang w:val="lt-LT"/>
              </w:rPr>
              <w:t>Iš v</w:t>
            </w:r>
            <w:r w:rsidR="00F83CF5" w:rsidRPr="00152C4C">
              <w:rPr>
                <w:lang w:val="lt-LT"/>
              </w:rPr>
              <w:t xml:space="preserve">iso vertė </w:t>
            </w:r>
          </w:p>
          <w:p w14:paraId="450514DD" w14:textId="77777777" w:rsidR="00F83CF5" w:rsidRPr="00152C4C" w:rsidRDefault="00F83CF5" w:rsidP="00FF5135">
            <w:pPr>
              <w:jc w:val="center"/>
              <w:rPr>
                <w:lang w:val="lt-LT"/>
              </w:rPr>
            </w:pPr>
            <w:r w:rsidRPr="00152C4C">
              <w:rPr>
                <w:lang w:val="lt-LT"/>
              </w:rPr>
              <w:t>(Eur be PVM)</w:t>
            </w:r>
          </w:p>
        </w:tc>
      </w:tr>
      <w:tr w:rsidR="00F83CF5" w:rsidRPr="00152C4C" w14:paraId="73639107" w14:textId="77777777" w:rsidTr="00FF5135">
        <w:tc>
          <w:tcPr>
            <w:tcW w:w="443" w:type="dxa"/>
          </w:tcPr>
          <w:p w14:paraId="2B1320C3" w14:textId="77777777" w:rsidR="00F83CF5" w:rsidRPr="00152C4C" w:rsidRDefault="00F83CF5" w:rsidP="00FF5135">
            <w:pPr>
              <w:jc w:val="center"/>
              <w:rPr>
                <w:lang w:val="lt-LT"/>
              </w:rPr>
            </w:pPr>
            <w:r w:rsidRPr="00152C4C">
              <w:rPr>
                <w:lang w:val="lt-LT"/>
              </w:rPr>
              <w:t>1.</w:t>
            </w:r>
          </w:p>
        </w:tc>
        <w:tc>
          <w:tcPr>
            <w:tcW w:w="3764" w:type="dxa"/>
            <w:shd w:val="clear" w:color="auto" w:fill="FFFFFF"/>
          </w:tcPr>
          <w:p w14:paraId="17DCAEC9" w14:textId="77777777" w:rsidR="00F83CF5" w:rsidRPr="00152C4C" w:rsidRDefault="00F83CF5" w:rsidP="00FF5135">
            <w:pPr>
              <w:jc w:val="both"/>
              <w:rPr>
                <w:rFonts w:eastAsia="Lucida Sans Unicode"/>
                <w:lang w:val="lt-LT"/>
              </w:rPr>
            </w:pPr>
          </w:p>
        </w:tc>
        <w:tc>
          <w:tcPr>
            <w:tcW w:w="1080" w:type="dxa"/>
            <w:shd w:val="clear" w:color="auto" w:fill="FFFFFF"/>
          </w:tcPr>
          <w:p w14:paraId="082A159D" w14:textId="77777777" w:rsidR="00F83CF5" w:rsidRPr="00152C4C" w:rsidRDefault="00F83CF5" w:rsidP="00FF5135">
            <w:pPr>
              <w:widowControl w:val="0"/>
              <w:overflowPunct w:val="0"/>
              <w:autoSpaceDE w:val="0"/>
              <w:autoSpaceDN w:val="0"/>
              <w:jc w:val="center"/>
              <w:rPr>
                <w:rFonts w:eastAsia="Lucida Sans Unicode"/>
                <w:lang w:val="lt-LT"/>
              </w:rPr>
            </w:pPr>
          </w:p>
        </w:tc>
        <w:tc>
          <w:tcPr>
            <w:tcW w:w="1080" w:type="dxa"/>
            <w:shd w:val="clear" w:color="auto" w:fill="FFFFFF"/>
          </w:tcPr>
          <w:p w14:paraId="518BCB2D" w14:textId="77777777" w:rsidR="00F83CF5" w:rsidRPr="00152C4C" w:rsidRDefault="00F83CF5" w:rsidP="00FF5135">
            <w:pPr>
              <w:widowControl w:val="0"/>
              <w:overflowPunct w:val="0"/>
              <w:autoSpaceDE w:val="0"/>
              <w:autoSpaceDN w:val="0"/>
              <w:jc w:val="center"/>
              <w:rPr>
                <w:rFonts w:eastAsia="Lucida Sans Unicode"/>
                <w:lang w:val="lt-LT"/>
              </w:rPr>
            </w:pPr>
          </w:p>
        </w:tc>
        <w:tc>
          <w:tcPr>
            <w:tcW w:w="1620" w:type="dxa"/>
          </w:tcPr>
          <w:p w14:paraId="7AFE5E74" w14:textId="77777777" w:rsidR="00F83CF5" w:rsidRPr="00152C4C" w:rsidRDefault="00F83CF5" w:rsidP="00FF5135">
            <w:pPr>
              <w:jc w:val="center"/>
              <w:rPr>
                <w:lang w:val="lt-LT"/>
              </w:rPr>
            </w:pPr>
          </w:p>
        </w:tc>
        <w:tc>
          <w:tcPr>
            <w:tcW w:w="1398" w:type="dxa"/>
          </w:tcPr>
          <w:p w14:paraId="0B7A7191" w14:textId="77777777" w:rsidR="00F83CF5" w:rsidRPr="00152C4C" w:rsidRDefault="00F83CF5" w:rsidP="00FF5135">
            <w:pPr>
              <w:jc w:val="center"/>
              <w:rPr>
                <w:lang w:val="lt-LT"/>
              </w:rPr>
            </w:pPr>
          </w:p>
        </w:tc>
      </w:tr>
      <w:tr w:rsidR="00F83CF5" w:rsidRPr="00152C4C" w14:paraId="678B564F" w14:textId="77777777" w:rsidTr="00FF5135">
        <w:trPr>
          <w:cantSplit/>
        </w:trPr>
        <w:tc>
          <w:tcPr>
            <w:tcW w:w="7987" w:type="dxa"/>
            <w:gridSpan w:val="5"/>
          </w:tcPr>
          <w:p w14:paraId="4DBFB313" w14:textId="77777777" w:rsidR="00F83CF5" w:rsidRPr="00152C4C" w:rsidRDefault="00F83CF5" w:rsidP="00FF5135">
            <w:pPr>
              <w:jc w:val="right"/>
              <w:rPr>
                <w:lang w:val="lt-LT"/>
              </w:rPr>
            </w:pPr>
            <w:r w:rsidRPr="00152C4C">
              <w:rPr>
                <w:lang w:val="lt-LT"/>
              </w:rPr>
              <w:t>Iš viso</w:t>
            </w:r>
          </w:p>
        </w:tc>
        <w:tc>
          <w:tcPr>
            <w:tcW w:w="1398" w:type="dxa"/>
          </w:tcPr>
          <w:p w14:paraId="4E45D1B8" w14:textId="77777777" w:rsidR="00F83CF5" w:rsidRPr="00152C4C" w:rsidRDefault="00F83CF5" w:rsidP="00FF5135">
            <w:pPr>
              <w:jc w:val="center"/>
              <w:rPr>
                <w:lang w:val="lt-LT"/>
              </w:rPr>
            </w:pPr>
          </w:p>
        </w:tc>
      </w:tr>
      <w:tr w:rsidR="00F83CF5" w:rsidRPr="00152C4C" w14:paraId="44C99AE5" w14:textId="77777777" w:rsidTr="00FF5135">
        <w:trPr>
          <w:cantSplit/>
        </w:trPr>
        <w:tc>
          <w:tcPr>
            <w:tcW w:w="7987" w:type="dxa"/>
            <w:gridSpan w:val="5"/>
          </w:tcPr>
          <w:p w14:paraId="677B0610" w14:textId="77777777" w:rsidR="00F83CF5" w:rsidRPr="00152C4C" w:rsidRDefault="00F83CF5" w:rsidP="00FF5135">
            <w:pPr>
              <w:jc w:val="right"/>
              <w:rPr>
                <w:lang w:val="lt-LT"/>
              </w:rPr>
            </w:pPr>
            <w:r w:rsidRPr="00152C4C">
              <w:rPr>
                <w:lang w:val="lt-LT"/>
              </w:rPr>
              <w:t>PVM %</w:t>
            </w:r>
          </w:p>
        </w:tc>
        <w:tc>
          <w:tcPr>
            <w:tcW w:w="1398" w:type="dxa"/>
          </w:tcPr>
          <w:p w14:paraId="75A48D32" w14:textId="77777777" w:rsidR="00F83CF5" w:rsidRPr="00152C4C" w:rsidRDefault="00F83CF5" w:rsidP="00FF5135">
            <w:pPr>
              <w:jc w:val="center"/>
              <w:rPr>
                <w:lang w:val="lt-LT"/>
              </w:rPr>
            </w:pPr>
          </w:p>
        </w:tc>
      </w:tr>
      <w:tr w:rsidR="00F83CF5" w:rsidRPr="00152C4C" w14:paraId="58D89D46" w14:textId="77777777" w:rsidTr="00FF5135">
        <w:trPr>
          <w:cantSplit/>
        </w:trPr>
        <w:tc>
          <w:tcPr>
            <w:tcW w:w="7987" w:type="dxa"/>
            <w:gridSpan w:val="5"/>
          </w:tcPr>
          <w:p w14:paraId="0548140B" w14:textId="77777777" w:rsidR="00F83CF5" w:rsidRPr="00152C4C" w:rsidRDefault="00F83CF5" w:rsidP="00FF5135">
            <w:pPr>
              <w:jc w:val="right"/>
              <w:rPr>
                <w:lang w:val="lt-LT"/>
              </w:rPr>
            </w:pPr>
            <w:r w:rsidRPr="00152C4C">
              <w:rPr>
                <w:lang w:val="lt-LT"/>
              </w:rPr>
              <w:t>Iš viso</w:t>
            </w:r>
          </w:p>
        </w:tc>
        <w:tc>
          <w:tcPr>
            <w:tcW w:w="1398" w:type="dxa"/>
          </w:tcPr>
          <w:p w14:paraId="39359D19" w14:textId="77777777" w:rsidR="00F83CF5" w:rsidRPr="00152C4C" w:rsidRDefault="00F83CF5" w:rsidP="00FF5135">
            <w:pPr>
              <w:jc w:val="center"/>
              <w:rPr>
                <w:lang w:val="lt-LT"/>
              </w:rPr>
            </w:pPr>
          </w:p>
        </w:tc>
      </w:tr>
    </w:tbl>
    <w:p w14:paraId="0916746E" w14:textId="77777777" w:rsidR="00F83CF5" w:rsidRPr="00152C4C" w:rsidRDefault="00F83CF5" w:rsidP="0058437F">
      <w:pPr>
        <w:tabs>
          <w:tab w:val="left" w:pos="993"/>
        </w:tabs>
        <w:autoSpaceDN w:val="0"/>
        <w:ind w:right="-129" w:firstLine="1134"/>
        <w:jc w:val="both"/>
        <w:rPr>
          <w:lang w:val="lt-LT"/>
        </w:rPr>
      </w:pPr>
      <w:r w:rsidRPr="00152C4C">
        <w:rPr>
          <w:b/>
          <w:lang w:val="lt-LT"/>
        </w:rPr>
        <w:t xml:space="preserve">Pirkėjas: </w:t>
      </w:r>
    </w:p>
    <w:p w14:paraId="3D7D45F3" w14:textId="77777777" w:rsidR="00F83CF5" w:rsidRPr="00152C4C" w:rsidRDefault="00F83CF5" w:rsidP="0058437F">
      <w:pPr>
        <w:tabs>
          <w:tab w:val="left" w:pos="993"/>
        </w:tabs>
        <w:autoSpaceDN w:val="0"/>
        <w:ind w:right="141" w:firstLine="1134"/>
        <w:jc w:val="both"/>
        <w:rPr>
          <w:lang w:val="lt-LT"/>
        </w:rPr>
      </w:pPr>
      <w:r w:rsidRPr="00152C4C">
        <w:rPr>
          <w:lang w:val="lt-LT"/>
        </w:rPr>
        <w:t xml:space="preserve">Priima ir patvirtina, kad: </w:t>
      </w:r>
      <w:r>
        <w:rPr>
          <w:i/>
          <w:lang w:val="lt-LT"/>
        </w:rPr>
        <w:t>paslaugos suteiktos</w:t>
      </w:r>
      <w:r w:rsidRPr="00152C4C">
        <w:rPr>
          <w:i/>
          <w:lang w:val="lt-LT"/>
        </w:rPr>
        <w:t xml:space="preserve"> ir kita (užpildyti)</w:t>
      </w:r>
      <w:r w:rsidRPr="00152C4C">
        <w:rPr>
          <w:lang w:val="lt-LT"/>
        </w:rPr>
        <w:t xml:space="preserve"> laiku </w:t>
      </w:r>
      <w:r w:rsidR="002F362D">
        <w:rPr>
          <w:lang w:val="lt-LT"/>
        </w:rPr>
        <w:t>ir</w:t>
      </w:r>
      <w:r w:rsidRPr="00152C4C">
        <w:rPr>
          <w:lang w:val="lt-LT"/>
        </w:rPr>
        <w:t xml:space="preserve"> atitinka Sutartyje ir jos prieduose nustatytus reikalavimus; yra pateikti reikalingi dokumentai, suteikta naudojimo ir priežiūros informacija ir pan. Tiekėjui</w:t>
      </w:r>
      <w:r w:rsidRPr="00152C4C">
        <w:rPr>
          <w:rFonts w:eastAsia="ヒラギノ角ゴ Pro W3"/>
          <w:kern w:val="2"/>
          <w:lang w:val="lt-LT"/>
        </w:rPr>
        <w:t xml:space="preserve"> pretenzijų dėl </w:t>
      </w:r>
      <w:r w:rsidRPr="009F6A8D">
        <w:rPr>
          <w:rFonts w:eastAsia="ヒラギノ角ゴ Pro W3"/>
          <w:i/>
          <w:kern w:val="2"/>
          <w:lang w:val="lt-LT"/>
        </w:rPr>
        <w:t>suteiktų paslaugų ir</w:t>
      </w:r>
      <w:r>
        <w:rPr>
          <w:rFonts w:eastAsia="ヒラギノ角ゴ Pro W3"/>
          <w:kern w:val="2"/>
          <w:lang w:val="lt-LT"/>
        </w:rPr>
        <w:t xml:space="preserve"> </w:t>
      </w:r>
      <w:r w:rsidRPr="00152C4C">
        <w:rPr>
          <w:i/>
          <w:lang w:val="lt-LT"/>
        </w:rPr>
        <w:t>kita (užpildyti)</w:t>
      </w:r>
      <w:r w:rsidRPr="00152C4C">
        <w:rPr>
          <w:lang w:val="lt-LT"/>
        </w:rPr>
        <w:t xml:space="preserve"> </w:t>
      </w:r>
      <w:r w:rsidRPr="00152C4C">
        <w:rPr>
          <w:rFonts w:eastAsia="ヒラギノ角ゴ Pro W3"/>
          <w:kern w:val="2"/>
          <w:lang w:val="lt-LT"/>
        </w:rPr>
        <w:t xml:space="preserve">nėra. </w:t>
      </w:r>
    </w:p>
    <w:p w14:paraId="09F158A4" w14:textId="77777777" w:rsidR="00F83CF5" w:rsidRDefault="00F83CF5" w:rsidP="0058437F">
      <w:pPr>
        <w:tabs>
          <w:tab w:val="left" w:pos="993"/>
        </w:tabs>
        <w:autoSpaceDN w:val="0"/>
        <w:ind w:right="141" w:firstLine="1134"/>
        <w:jc w:val="both"/>
        <w:rPr>
          <w:lang w:val="lt-LT"/>
        </w:rPr>
      </w:pPr>
      <w:r w:rsidRPr="00152C4C">
        <w:rPr>
          <w:rFonts w:eastAsia="ヒラギノ角ゴ Pro W3"/>
          <w:kern w:val="2"/>
          <w:lang w:val="lt-LT"/>
        </w:rPr>
        <w:t xml:space="preserve">Už </w:t>
      </w:r>
      <w:r w:rsidRPr="009F6A8D">
        <w:rPr>
          <w:rFonts w:eastAsia="ヒラギノ角ゴ Pro W3"/>
          <w:i/>
          <w:kern w:val="2"/>
          <w:lang w:val="lt-LT"/>
        </w:rPr>
        <w:t>suteiktas paslaugas</w:t>
      </w:r>
      <w:r w:rsidRPr="00152C4C">
        <w:rPr>
          <w:rFonts w:eastAsia="ヒラギノ角ゴ Pro W3"/>
          <w:kern w:val="2"/>
          <w:lang w:val="lt-LT"/>
        </w:rPr>
        <w:t xml:space="preserve"> </w:t>
      </w:r>
      <w:r w:rsidRPr="009F6A8D">
        <w:rPr>
          <w:rFonts w:eastAsia="ヒラギノ角ゴ Pro W3"/>
          <w:i/>
          <w:kern w:val="2"/>
          <w:lang w:val="lt-LT"/>
        </w:rPr>
        <w:t>ir</w:t>
      </w:r>
      <w:r>
        <w:rPr>
          <w:rFonts w:eastAsia="ヒラギノ角ゴ Pro W3"/>
          <w:kern w:val="2"/>
          <w:lang w:val="lt-LT"/>
        </w:rPr>
        <w:t xml:space="preserve"> </w:t>
      </w:r>
      <w:r w:rsidRPr="00152C4C">
        <w:rPr>
          <w:i/>
          <w:lang w:val="lt-LT"/>
        </w:rPr>
        <w:t>kita (užpildyti)</w:t>
      </w:r>
      <w:r w:rsidRPr="00152C4C">
        <w:rPr>
          <w:lang w:val="lt-LT"/>
        </w:rPr>
        <w:t xml:space="preserve"> </w:t>
      </w:r>
      <w:r w:rsidRPr="00152C4C">
        <w:rPr>
          <w:rFonts w:eastAsia="ヒラギノ角ゴ Pro W3"/>
          <w:kern w:val="2"/>
          <w:lang w:val="lt-LT"/>
        </w:rPr>
        <w:t>Pirkėjas įsipareigoja sumokėti Tiekėjui [nurodoma suma su PVM] Eur ([nurodoma suma žodžiais] eurų) sumą Šalių sudarytoje Sutartyje nustatyta tvarka.</w:t>
      </w:r>
    </w:p>
    <w:p w14:paraId="0AE24B7F" w14:textId="77777777" w:rsidR="00F83CF5" w:rsidRPr="009F6A8D" w:rsidRDefault="00F83CF5" w:rsidP="0058437F">
      <w:pPr>
        <w:tabs>
          <w:tab w:val="left" w:pos="993"/>
        </w:tabs>
        <w:autoSpaceDN w:val="0"/>
        <w:ind w:right="141" w:firstLine="1134"/>
        <w:jc w:val="both"/>
        <w:rPr>
          <w:lang w:val="lt-LT"/>
        </w:rPr>
      </w:pPr>
      <w:r w:rsidRPr="00152C4C">
        <w:rPr>
          <w:bCs/>
          <w:iCs/>
          <w:lang w:val="lt-LT"/>
        </w:rPr>
        <w:t xml:space="preserve">Šis aktas pasirašytas dviem vienodą teisinę galią turinčiais egzemplioriais po vieną kiekvienai Šaliai. </w:t>
      </w:r>
    </w:p>
    <w:p w14:paraId="2676F84B" w14:textId="77777777" w:rsidR="00F83CF5" w:rsidRPr="00152C4C" w:rsidRDefault="00F83CF5" w:rsidP="00F83CF5">
      <w:pPr>
        <w:autoSpaceDN w:val="0"/>
        <w:ind w:right="12"/>
        <w:rPr>
          <w:lang w:val="lt-LT"/>
        </w:rPr>
      </w:pPr>
    </w:p>
    <w:tbl>
      <w:tblPr>
        <w:tblW w:w="9639" w:type="dxa"/>
        <w:tblInd w:w="108" w:type="dxa"/>
        <w:tblCellMar>
          <w:left w:w="10" w:type="dxa"/>
          <w:right w:w="10" w:type="dxa"/>
        </w:tblCellMar>
        <w:tblLook w:val="04A0" w:firstRow="1" w:lastRow="0" w:firstColumn="1" w:lastColumn="0" w:noHBand="0" w:noVBand="1"/>
      </w:tblPr>
      <w:tblGrid>
        <w:gridCol w:w="5129"/>
        <w:gridCol w:w="4510"/>
      </w:tblGrid>
      <w:tr w:rsidR="00F83CF5" w:rsidRPr="00152C4C" w14:paraId="0F741262" w14:textId="77777777" w:rsidTr="00FF5135">
        <w:trPr>
          <w:trHeight w:val="270"/>
        </w:trPr>
        <w:tc>
          <w:tcPr>
            <w:tcW w:w="5129" w:type="dxa"/>
            <w:tcBorders>
              <w:top w:val="single" w:sz="4" w:space="0" w:color="auto"/>
              <w:left w:val="single" w:sz="4" w:space="0" w:color="auto"/>
              <w:right w:val="single" w:sz="6" w:space="0" w:color="000000"/>
            </w:tcBorders>
            <w:shd w:val="clear" w:color="auto" w:fill="auto"/>
            <w:tcMar>
              <w:top w:w="0" w:type="dxa"/>
              <w:left w:w="108" w:type="dxa"/>
              <w:bottom w:w="0" w:type="dxa"/>
              <w:right w:w="108" w:type="dxa"/>
            </w:tcMar>
          </w:tcPr>
          <w:p w14:paraId="3D200EB7" w14:textId="77777777" w:rsidR="00F83CF5" w:rsidRPr="00152C4C" w:rsidRDefault="00F83CF5" w:rsidP="00FF5135">
            <w:pPr>
              <w:autoSpaceDN w:val="0"/>
              <w:jc w:val="center"/>
              <w:rPr>
                <w:lang w:val="lt-LT"/>
              </w:rPr>
            </w:pPr>
            <w:r w:rsidRPr="00152C4C">
              <w:rPr>
                <w:lang w:val="lt-LT"/>
              </w:rPr>
              <w:t xml:space="preserve">Tiekėjas  </w:t>
            </w:r>
          </w:p>
        </w:tc>
        <w:tc>
          <w:tcPr>
            <w:tcW w:w="4510" w:type="dxa"/>
            <w:tcBorders>
              <w:top w:val="single" w:sz="4" w:space="0" w:color="auto"/>
              <w:left w:val="single" w:sz="6" w:space="0" w:color="000000"/>
              <w:right w:val="single" w:sz="4" w:space="0" w:color="auto"/>
            </w:tcBorders>
            <w:shd w:val="clear" w:color="auto" w:fill="auto"/>
            <w:tcMar>
              <w:top w:w="0" w:type="dxa"/>
              <w:left w:w="108" w:type="dxa"/>
              <w:bottom w:w="0" w:type="dxa"/>
              <w:right w:w="108" w:type="dxa"/>
            </w:tcMar>
          </w:tcPr>
          <w:p w14:paraId="11E16889" w14:textId="77777777" w:rsidR="00F83CF5" w:rsidRPr="00152C4C" w:rsidRDefault="00F83CF5" w:rsidP="00FF5135">
            <w:pPr>
              <w:autoSpaceDN w:val="0"/>
              <w:ind w:right="343" w:firstLine="34"/>
              <w:jc w:val="center"/>
              <w:rPr>
                <w:strike/>
                <w:lang w:val="lt-LT"/>
              </w:rPr>
            </w:pPr>
            <w:r w:rsidRPr="00152C4C">
              <w:rPr>
                <w:lang w:val="lt-LT"/>
              </w:rPr>
              <w:t xml:space="preserve">Pirkėjas </w:t>
            </w:r>
          </w:p>
        </w:tc>
      </w:tr>
      <w:tr w:rsidR="00F83CF5" w:rsidRPr="00152C4C" w14:paraId="011ECCDE" w14:textId="77777777" w:rsidTr="00FF5135">
        <w:trPr>
          <w:trHeight w:val="375"/>
        </w:trPr>
        <w:tc>
          <w:tcPr>
            <w:tcW w:w="5129" w:type="dxa"/>
            <w:tcBorders>
              <w:left w:val="single" w:sz="4" w:space="0" w:color="auto"/>
              <w:bottom w:val="single" w:sz="6" w:space="0" w:color="000000"/>
              <w:right w:val="single" w:sz="6" w:space="0" w:color="000000"/>
            </w:tcBorders>
            <w:shd w:val="clear" w:color="auto" w:fill="auto"/>
            <w:tcMar>
              <w:top w:w="0" w:type="dxa"/>
              <w:left w:w="108" w:type="dxa"/>
              <w:bottom w:w="0" w:type="dxa"/>
              <w:right w:w="108" w:type="dxa"/>
            </w:tcMar>
            <w:vAlign w:val="center"/>
          </w:tcPr>
          <w:p w14:paraId="72F1FF6F" w14:textId="77777777" w:rsidR="00F83CF5" w:rsidRPr="00152C4C" w:rsidRDefault="00F83CF5" w:rsidP="00FF5135">
            <w:pPr>
              <w:autoSpaceDN w:val="0"/>
              <w:jc w:val="center"/>
              <w:rPr>
                <w:lang w:val="lt-LT"/>
              </w:rPr>
            </w:pPr>
          </w:p>
        </w:tc>
        <w:tc>
          <w:tcPr>
            <w:tcW w:w="4510" w:type="dxa"/>
            <w:tcBorders>
              <w:left w:val="single" w:sz="6" w:space="0" w:color="000000"/>
              <w:bottom w:val="single" w:sz="6" w:space="0" w:color="000000"/>
              <w:right w:val="single" w:sz="4" w:space="0" w:color="auto"/>
            </w:tcBorders>
            <w:shd w:val="clear" w:color="auto" w:fill="auto"/>
            <w:tcMar>
              <w:top w:w="0" w:type="dxa"/>
              <w:left w:w="108" w:type="dxa"/>
              <w:bottom w:w="0" w:type="dxa"/>
              <w:right w:w="108" w:type="dxa"/>
            </w:tcMar>
            <w:vAlign w:val="center"/>
          </w:tcPr>
          <w:p w14:paraId="48E12A41" w14:textId="77777777" w:rsidR="00F83CF5" w:rsidRPr="00152C4C" w:rsidRDefault="00F83CF5" w:rsidP="00FF5135">
            <w:pPr>
              <w:autoSpaceDN w:val="0"/>
              <w:ind w:firstLine="34"/>
              <w:jc w:val="center"/>
              <w:rPr>
                <w:lang w:val="lt-LT"/>
              </w:rPr>
            </w:pPr>
          </w:p>
        </w:tc>
      </w:tr>
      <w:tr w:rsidR="00F83CF5" w:rsidRPr="00152C4C" w14:paraId="7631844D" w14:textId="77777777" w:rsidTr="00FF5135">
        <w:trPr>
          <w:trHeight w:val="285"/>
        </w:trPr>
        <w:tc>
          <w:tcPr>
            <w:tcW w:w="5129" w:type="dxa"/>
            <w:tcBorders>
              <w:left w:val="single" w:sz="4" w:space="0" w:color="auto"/>
            </w:tcBorders>
            <w:tcMar>
              <w:top w:w="0" w:type="dxa"/>
              <w:left w:w="108" w:type="dxa"/>
              <w:bottom w:w="0" w:type="dxa"/>
              <w:right w:w="108" w:type="dxa"/>
            </w:tcMar>
          </w:tcPr>
          <w:p w14:paraId="15A61E8B" w14:textId="77777777" w:rsidR="00F83CF5" w:rsidRPr="00152C4C" w:rsidRDefault="00F83CF5" w:rsidP="00FF5135">
            <w:pPr>
              <w:rPr>
                <w:kern w:val="2"/>
                <w:lang w:val="lt-LT"/>
              </w:rPr>
            </w:pPr>
            <w:r w:rsidRPr="00152C4C">
              <w:rPr>
                <w:kern w:val="2"/>
                <w:lang w:val="lt-LT"/>
              </w:rPr>
              <w:t xml:space="preserve">[Pavadinimas] </w:t>
            </w:r>
          </w:p>
        </w:tc>
        <w:tc>
          <w:tcPr>
            <w:tcW w:w="4510" w:type="dxa"/>
            <w:tcBorders>
              <w:top w:val="single" w:sz="6" w:space="0" w:color="000000"/>
              <w:left w:val="single" w:sz="4" w:space="0" w:color="auto"/>
              <w:right w:val="single" w:sz="4" w:space="0" w:color="auto"/>
            </w:tcBorders>
            <w:tcMar>
              <w:top w:w="0" w:type="dxa"/>
              <w:left w:w="108" w:type="dxa"/>
              <w:bottom w:w="0" w:type="dxa"/>
              <w:right w:w="108" w:type="dxa"/>
            </w:tcMar>
          </w:tcPr>
          <w:p w14:paraId="20EE6F53" w14:textId="77777777" w:rsidR="00F83CF5" w:rsidRPr="00152C4C" w:rsidRDefault="00F83CF5" w:rsidP="00FF5135">
            <w:pPr>
              <w:rPr>
                <w:kern w:val="2"/>
                <w:lang w:val="lt-LT"/>
              </w:rPr>
            </w:pPr>
            <w:r w:rsidRPr="00152C4C">
              <w:rPr>
                <w:kern w:val="2"/>
                <w:lang w:val="lt-LT"/>
              </w:rPr>
              <w:t xml:space="preserve">[Pavadinimas] </w:t>
            </w:r>
          </w:p>
        </w:tc>
      </w:tr>
      <w:tr w:rsidR="00F83CF5" w:rsidRPr="00152C4C" w14:paraId="3670D18E" w14:textId="77777777" w:rsidTr="00FF5135">
        <w:trPr>
          <w:trHeight w:val="285"/>
        </w:trPr>
        <w:tc>
          <w:tcPr>
            <w:tcW w:w="5129" w:type="dxa"/>
            <w:tcBorders>
              <w:left w:val="single" w:sz="4" w:space="0" w:color="auto"/>
            </w:tcBorders>
            <w:tcMar>
              <w:top w:w="0" w:type="dxa"/>
              <w:left w:w="108" w:type="dxa"/>
              <w:bottom w:w="0" w:type="dxa"/>
              <w:right w:w="108" w:type="dxa"/>
            </w:tcMar>
          </w:tcPr>
          <w:p w14:paraId="64AD688E" w14:textId="77777777" w:rsidR="00F83CF5" w:rsidRPr="00152C4C" w:rsidRDefault="00F83CF5" w:rsidP="00FF5135">
            <w:pPr>
              <w:rPr>
                <w:kern w:val="2"/>
                <w:lang w:val="lt-LT"/>
              </w:rPr>
            </w:pPr>
            <w:r w:rsidRPr="00152C4C">
              <w:rPr>
                <w:kern w:val="2"/>
                <w:lang w:val="lt-LT"/>
              </w:rPr>
              <w:t>[Buveinės adresas]</w:t>
            </w:r>
          </w:p>
        </w:tc>
        <w:tc>
          <w:tcPr>
            <w:tcW w:w="4510" w:type="dxa"/>
            <w:tcBorders>
              <w:left w:val="single" w:sz="4" w:space="0" w:color="auto"/>
              <w:right w:val="single" w:sz="4" w:space="0" w:color="auto"/>
            </w:tcBorders>
            <w:tcMar>
              <w:top w:w="0" w:type="dxa"/>
              <w:left w:w="108" w:type="dxa"/>
              <w:bottom w:w="0" w:type="dxa"/>
              <w:right w:w="108" w:type="dxa"/>
            </w:tcMar>
          </w:tcPr>
          <w:p w14:paraId="6B910B71" w14:textId="77777777" w:rsidR="00F83CF5" w:rsidRPr="00152C4C" w:rsidRDefault="00F83CF5" w:rsidP="00FF5135">
            <w:pPr>
              <w:rPr>
                <w:kern w:val="2"/>
                <w:lang w:val="lt-LT"/>
              </w:rPr>
            </w:pPr>
            <w:r w:rsidRPr="00152C4C">
              <w:rPr>
                <w:kern w:val="2"/>
                <w:lang w:val="lt-LT"/>
              </w:rPr>
              <w:t>[Buveinės adresas]</w:t>
            </w:r>
          </w:p>
        </w:tc>
      </w:tr>
      <w:tr w:rsidR="00F83CF5" w:rsidRPr="00152C4C" w14:paraId="1CEBAD36" w14:textId="77777777" w:rsidTr="00FF5135">
        <w:trPr>
          <w:trHeight w:val="310"/>
        </w:trPr>
        <w:tc>
          <w:tcPr>
            <w:tcW w:w="5129" w:type="dxa"/>
            <w:tcBorders>
              <w:left w:val="single" w:sz="4" w:space="0" w:color="auto"/>
            </w:tcBorders>
            <w:tcMar>
              <w:top w:w="0" w:type="dxa"/>
              <w:left w:w="108" w:type="dxa"/>
              <w:bottom w:w="0" w:type="dxa"/>
              <w:right w:w="108" w:type="dxa"/>
            </w:tcMar>
          </w:tcPr>
          <w:p w14:paraId="212416D2" w14:textId="77777777" w:rsidR="00F83CF5" w:rsidRPr="00152C4C" w:rsidRDefault="00F83CF5" w:rsidP="00FF5135">
            <w:pPr>
              <w:rPr>
                <w:kern w:val="2"/>
                <w:lang w:val="lt-LT"/>
              </w:rPr>
            </w:pPr>
            <w:r w:rsidRPr="00152C4C">
              <w:rPr>
                <w:kern w:val="2"/>
                <w:lang w:val="lt-LT"/>
              </w:rPr>
              <w:t>[Telefonas, el. paštas]</w:t>
            </w:r>
          </w:p>
        </w:tc>
        <w:tc>
          <w:tcPr>
            <w:tcW w:w="4510" w:type="dxa"/>
            <w:tcBorders>
              <w:left w:val="single" w:sz="4" w:space="0" w:color="auto"/>
              <w:right w:val="single" w:sz="4" w:space="0" w:color="auto"/>
            </w:tcBorders>
            <w:tcMar>
              <w:top w:w="0" w:type="dxa"/>
              <w:left w:w="108" w:type="dxa"/>
              <w:bottom w:w="0" w:type="dxa"/>
              <w:right w:w="108" w:type="dxa"/>
            </w:tcMar>
          </w:tcPr>
          <w:p w14:paraId="008C2ECA" w14:textId="77777777" w:rsidR="00F83CF5" w:rsidRPr="00152C4C" w:rsidRDefault="00F83CF5" w:rsidP="00FF5135">
            <w:pPr>
              <w:rPr>
                <w:kern w:val="2"/>
                <w:lang w:val="lt-LT"/>
              </w:rPr>
            </w:pPr>
            <w:r w:rsidRPr="00152C4C">
              <w:rPr>
                <w:kern w:val="2"/>
                <w:lang w:val="lt-LT"/>
              </w:rPr>
              <w:t>[Telefonas, el. paštas]</w:t>
            </w:r>
          </w:p>
        </w:tc>
      </w:tr>
      <w:tr w:rsidR="00F83CF5" w:rsidRPr="00152C4C" w14:paraId="2FE1DD96" w14:textId="77777777" w:rsidTr="00FF5135">
        <w:trPr>
          <w:trHeight w:val="310"/>
        </w:trPr>
        <w:tc>
          <w:tcPr>
            <w:tcW w:w="5129" w:type="dxa"/>
            <w:tcBorders>
              <w:left w:val="single" w:sz="4" w:space="0" w:color="auto"/>
            </w:tcBorders>
            <w:tcMar>
              <w:top w:w="0" w:type="dxa"/>
              <w:left w:w="108" w:type="dxa"/>
              <w:bottom w:w="0" w:type="dxa"/>
              <w:right w:w="108" w:type="dxa"/>
            </w:tcMar>
          </w:tcPr>
          <w:p w14:paraId="1860C271" w14:textId="77777777" w:rsidR="00F83CF5" w:rsidRPr="00152C4C" w:rsidRDefault="00F83CF5" w:rsidP="00FF5135">
            <w:pPr>
              <w:rPr>
                <w:kern w:val="2"/>
                <w:lang w:val="lt-LT"/>
              </w:rPr>
            </w:pPr>
            <w:r w:rsidRPr="00152C4C">
              <w:rPr>
                <w:kern w:val="2"/>
                <w:lang w:val="lt-LT"/>
              </w:rPr>
              <w:t>[Įstaigos kodas]</w:t>
            </w:r>
          </w:p>
        </w:tc>
        <w:tc>
          <w:tcPr>
            <w:tcW w:w="4510" w:type="dxa"/>
            <w:tcBorders>
              <w:left w:val="single" w:sz="4" w:space="0" w:color="auto"/>
              <w:right w:val="single" w:sz="4" w:space="0" w:color="auto"/>
            </w:tcBorders>
            <w:tcMar>
              <w:top w:w="0" w:type="dxa"/>
              <w:left w:w="108" w:type="dxa"/>
              <w:bottom w:w="0" w:type="dxa"/>
              <w:right w:w="108" w:type="dxa"/>
            </w:tcMar>
          </w:tcPr>
          <w:p w14:paraId="53103584" w14:textId="77777777" w:rsidR="00F83CF5" w:rsidRPr="00152C4C" w:rsidRDefault="00F83CF5" w:rsidP="00FF5135">
            <w:pPr>
              <w:rPr>
                <w:kern w:val="2"/>
                <w:lang w:val="lt-LT"/>
              </w:rPr>
            </w:pPr>
            <w:r w:rsidRPr="00152C4C">
              <w:rPr>
                <w:kern w:val="2"/>
                <w:lang w:val="lt-LT"/>
              </w:rPr>
              <w:t>[Įstaigos kodas]</w:t>
            </w:r>
          </w:p>
        </w:tc>
      </w:tr>
      <w:tr w:rsidR="00F83CF5" w:rsidRPr="00152C4C" w14:paraId="53BB4687" w14:textId="77777777" w:rsidTr="00FF5135">
        <w:trPr>
          <w:trHeight w:val="310"/>
        </w:trPr>
        <w:tc>
          <w:tcPr>
            <w:tcW w:w="5129" w:type="dxa"/>
            <w:tcBorders>
              <w:left w:val="single" w:sz="4" w:space="0" w:color="auto"/>
            </w:tcBorders>
            <w:tcMar>
              <w:top w:w="0" w:type="dxa"/>
              <w:left w:w="108" w:type="dxa"/>
              <w:bottom w:w="0" w:type="dxa"/>
              <w:right w:w="108" w:type="dxa"/>
            </w:tcMar>
          </w:tcPr>
          <w:p w14:paraId="06FE905F" w14:textId="77777777" w:rsidR="00F83CF5" w:rsidRPr="00152C4C" w:rsidRDefault="00F83CF5" w:rsidP="00FF5135">
            <w:pPr>
              <w:rPr>
                <w:kern w:val="2"/>
                <w:lang w:val="lt-LT"/>
              </w:rPr>
            </w:pPr>
            <w:r w:rsidRPr="00152C4C">
              <w:rPr>
                <w:kern w:val="2"/>
                <w:lang w:val="lt-LT"/>
              </w:rPr>
              <w:t>[Bankas, banko kodas]</w:t>
            </w:r>
          </w:p>
        </w:tc>
        <w:tc>
          <w:tcPr>
            <w:tcW w:w="4510" w:type="dxa"/>
            <w:tcBorders>
              <w:left w:val="single" w:sz="4" w:space="0" w:color="auto"/>
              <w:right w:val="single" w:sz="4" w:space="0" w:color="auto"/>
            </w:tcBorders>
            <w:tcMar>
              <w:top w:w="0" w:type="dxa"/>
              <w:left w:w="108" w:type="dxa"/>
              <w:bottom w:w="0" w:type="dxa"/>
              <w:right w:w="108" w:type="dxa"/>
            </w:tcMar>
          </w:tcPr>
          <w:p w14:paraId="6EF54DEC" w14:textId="77777777" w:rsidR="00F83CF5" w:rsidRPr="00152C4C" w:rsidRDefault="00F83CF5" w:rsidP="00FF5135">
            <w:pPr>
              <w:rPr>
                <w:kern w:val="2"/>
                <w:lang w:val="lt-LT"/>
              </w:rPr>
            </w:pPr>
            <w:r w:rsidRPr="00152C4C">
              <w:rPr>
                <w:kern w:val="2"/>
                <w:lang w:val="lt-LT"/>
              </w:rPr>
              <w:t>[Bankas, banko kodas]</w:t>
            </w:r>
          </w:p>
        </w:tc>
      </w:tr>
      <w:tr w:rsidR="00F83CF5" w:rsidRPr="00152C4C" w14:paraId="6A48D1E1" w14:textId="77777777" w:rsidTr="00FF5135">
        <w:trPr>
          <w:trHeight w:val="310"/>
        </w:trPr>
        <w:tc>
          <w:tcPr>
            <w:tcW w:w="5129" w:type="dxa"/>
            <w:tcBorders>
              <w:left w:val="single" w:sz="4" w:space="0" w:color="auto"/>
            </w:tcBorders>
            <w:tcMar>
              <w:top w:w="0" w:type="dxa"/>
              <w:left w:w="108" w:type="dxa"/>
              <w:bottom w:w="0" w:type="dxa"/>
              <w:right w:w="108" w:type="dxa"/>
            </w:tcMar>
          </w:tcPr>
          <w:p w14:paraId="528D832E" w14:textId="77777777" w:rsidR="00F83CF5" w:rsidRPr="00152C4C" w:rsidRDefault="00F83CF5" w:rsidP="00FF5135">
            <w:pPr>
              <w:rPr>
                <w:kern w:val="2"/>
                <w:lang w:val="lt-LT"/>
              </w:rPr>
            </w:pPr>
            <w:r w:rsidRPr="00152C4C">
              <w:rPr>
                <w:kern w:val="2"/>
                <w:lang w:val="lt-LT"/>
              </w:rPr>
              <w:t>[Atsiskaitomoji sąskaita]</w:t>
            </w:r>
          </w:p>
        </w:tc>
        <w:tc>
          <w:tcPr>
            <w:tcW w:w="4510" w:type="dxa"/>
            <w:tcBorders>
              <w:left w:val="single" w:sz="4" w:space="0" w:color="auto"/>
              <w:right w:val="single" w:sz="4" w:space="0" w:color="auto"/>
            </w:tcBorders>
            <w:tcMar>
              <w:top w:w="0" w:type="dxa"/>
              <w:left w:w="108" w:type="dxa"/>
              <w:bottom w:w="0" w:type="dxa"/>
              <w:right w:w="108" w:type="dxa"/>
            </w:tcMar>
          </w:tcPr>
          <w:p w14:paraId="19EE6942" w14:textId="77777777" w:rsidR="00F83CF5" w:rsidRPr="00152C4C" w:rsidRDefault="00F83CF5" w:rsidP="00FF5135">
            <w:pPr>
              <w:rPr>
                <w:kern w:val="2"/>
                <w:lang w:val="lt-LT"/>
              </w:rPr>
            </w:pPr>
            <w:r w:rsidRPr="00152C4C">
              <w:rPr>
                <w:kern w:val="2"/>
                <w:lang w:val="lt-LT"/>
              </w:rPr>
              <w:t>[Atsiskaitomoji sąskaita]</w:t>
            </w:r>
          </w:p>
        </w:tc>
      </w:tr>
      <w:tr w:rsidR="00F83CF5" w:rsidRPr="00152C4C" w14:paraId="1A2E5BA4" w14:textId="77777777" w:rsidTr="00FF5135">
        <w:trPr>
          <w:trHeight w:val="310"/>
        </w:trPr>
        <w:tc>
          <w:tcPr>
            <w:tcW w:w="5129" w:type="dxa"/>
            <w:tcBorders>
              <w:left w:val="single" w:sz="4" w:space="0" w:color="auto"/>
            </w:tcBorders>
            <w:tcMar>
              <w:top w:w="0" w:type="dxa"/>
              <w:left w:w="108" w:type="dxa"/>
              <w:bottom w:w="0" w:type="dxa"/>
              <w:right w:w="108" w:type="dxa"/>
            </w:tcMar>
          </w:tcPr>
          <w:p w14:paraId="06A89AD4" w14:textId="77777777" w:rsidR="00F83CF5" w:rsidRPr="00152C4C" w:rsidRDefault="00F83CF5" w:rsidP="00FF5135">
            <w:pPr>
              <w:rPr>
                <w:kern w:val="2"/>
                <w:lang w:val="lt-LT"/>
              </w:rPr>
            </w:pPr>
            <w:r w:rsidRPr="00152C4C">
              <w:rPr>
                <w:kern w:val="2"/>
                <w:lang w:val="lt-LT"/>
              </w:rPr>
              <w:t>_____________________________</w:t>
            </w:r>
          </w:p>
          <w:p w14:paraId="0D4874AF" w14:textId="77777777" w:rsidR="00F83CF5" w:rsidRPr="00152C4C" w:rsidRDefault="00F83CF5" w:rsidP="00FF5135">
            <w:pPr>
              <w:rPr>
                <w:kern w:val="2"/>
                <w:lang w:val="lt-LT"/>
              </w:rPr>
            </w:pPr>
            <w:r w:rsidRPr="00152C4C">
              <w:rPr>
                <w:kern w:val="2"/>
                <w:lang w:val="lt-LT"/>
              </w:rPr>
              <w:t>Parašas  [Pareigos, vardas ir pavardė]</w:t>
            </w:r>
          </w:p>
        </w:tc>
        <w:tc>
          <w:tcPr>
            <w:tcW w:w="4510" w:type="dxa"/>
            <w:tcBorders>
              <w:left w:val="single" w:sz="4" w:space="0" w:color="auto"/>
              <w:right w:val="single" w:sz="4" w:space="0" w:color="auto"/>
            </w:tcBorders>
            <w:tcMar>
              <w:top w:w="0" w:type="dxa"/>
              <w:left w:w="108" w:type="dxa"/>
              <w:bottom w:w="0" w:type="dxa"/>
              <w:right w:w="108" w:type="dxa"/>
            </w:tcMar>
          </w:tcPr>
          <w:p w14:paraId="2FB123DC" w14:textId="77777777" w:rsidR="00F83CF5" w:rsidRPr="00152C4C" w:rsidRDefault="00F83CF5" w:rsidP="00FF5135">
            <w:pPr>
              <w:rPr>
                <w:kern w:val="2"/>
                <w:lang w:val="lt-LT"/>
              </w:rPr>
            </w:pPr>
            <w:r w:rsidRPr="00152C4C">
              <w:rPr>
                <w:kern w:val="2"/>
                <w:lang w:val="lt-LT"/>
              </w:rPr>
              <w:t>______________________________</w:t>
            </w:r>
          </w:p>
          <w:p w14:paraId="39B970EF" w14:textId="77777777" w:rsidR="00F83CF5" w:rsidRPr="00152C4C" w:rsidRDefault="00F83CF5" w:rsidP="00FF5135">
            <w:pPr>
              <w:rPr>
                <w:kern w:val="2"/>
                <w:lang w:val="lt-LT"/>
              </w:rPr>
            </w:pPr>
            <w:r w:rsidRPr="00152C4C">
              <w:rPr>
                <w:kern w:val="2"/>
                <w:lang w:val="lt-LT"/>
              </w:rPr>
              <w:t>Parašas [Pareigos, vardas ir pavardė]</w:t>
            </w:r>
          </w:p>
        </w:tc>
      </w:tr>
    </w:tbl>
    <w:p w14:paraId="7F7E5BBF" w14:textId="77777777" w:rsidR="00F83CF5" w:rsidRPr="00152C4C" w:rsidRDefault="00F83CF5" w:rsidP="00F83CF5">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2D929EEE" w14:textId="77777777" w:rsidR="00594257" w:rsidRDefault="00F83CF5" w:rsidP="00F83CF5">
      <w:pPr>
        <w:pStyle w:val="Pagrindinistekstas2"/>
        <w:widowControl w:val="0"/>
        <w:shd w:val="clear" w:color="auto" w:fill="auto"/>
        <w:tabs>
          <w:tab w:val="left" w:pos="553"/>
        </w:tabs>
        <w:suppressAutoHyphens/>
        <w:spacing w:before="0" w:after="0" w:line="240" w:lineRule="auto"/>
        <w:ind w:firstLine="0"/>
        <w:rPr>
          <w:sz w:val="24"/>
          <w:szCs w:val="24"/>
        </w:rPr>
      </w:pPr>
      <w:r>
        <w:rPr>
          <w:sz w:val="24"/>
          <w:szCs w:val="24"/>
        </w:rPr>
        <w:t>_______</w:t>
      </w:r>
    </w:p>
    <w:p w14:paraId="6CE7E3B4"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Specialiųjų sąlygų </w:t>
      </w:r>
    </w:p>
    <w:p w14:paraId="17176907"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4 priedas</w:t>
      </w:r>
    </w:p>
    <w:p w14:paraId="7824F619" w14:textId="77777777" w:rsidR="00F83CF5" w:rsidRDefault="00F83CF5" w:rsidP="00F83CF5">
      <w:pPr>
        <w:pStyle w:val="Pagrindinistekstas2"/>
        <w:widowControl w:val="0"/>
        <w:shd w:val="clear" w:color="auto" w:fill="auto"/>
        <w:tabs>
          <w:tab w:val="left" w:pos="553"/>
        </w:tabs>
        <w:suppressAutoHyphens/>
        <w:spacing w:before="0" w:after="0" w:line="240" w:lineRule="auto"/>
        <w:ind w:firstLine="0"/>
        <w:jc w:val="right"/>
        <w:rPr>
          <w:sz w:val="24"/>
          <w:szCs w:val="24"/>
        </w:rPr>
      </w:pPr>
    </w:p>
    <w:p w14:paraId="3D022501" w14:textId="77777777" w:rsidR="00F83CF5" w:rsidRPr="00EC1862" w:rsidRDefault="00F83CF5"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16525E06" w14:textId="77777777" w:rsidR="00F83CF5" w:rsidRPr="00594257" w:rsidRDefault="00F83CF5" w:rsidP="00F83CF5">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b/>
          <w:sz w:val="24"/>
          <w:szCs w:val="24"/>
        </w:rPr>
      </w:pPr>
      <w:r w:rsidRPr="00594257">
        <w:rPr>
          <w:rStyle w:val="Temosantrat320"/>
          <w:rFonts w:ascii="Times New Roman" w:hAnsi="Times New Roman" w:cs="Times New Roman"/>
          <w:b/>
          <w:sz w:val="24"/>
          <w:szCs w:val="24"/>
        </w:rPr>
        <w:t>(Trišalės atsiskaitymo sutarties forma)</w:t>
      </w:r>
    </w:p>
    <w:p w14:paraId="70EDCAAB" w14:textId="77777777" w:rsidR="00F83CF5" w:rsidRPr="00594257" w:rsidRDefault="00F83CF5" w:rsidP="00F83CF5">
      <w:pPr>
        <w:pStyle w:val="Pagrindinistekstas2"/>
        <w:widowControl w:val="0"/>
        <w:shd w:val="clear" w:color="auto" w:fill="auto"/>
        <w:tabs>
          <w:tab w:val="left" w:pos="553"/>
        </w:tabs>
        <w:suppressAutoHyphens/>
        <w:spacing w:before="0" w:after="0" w:line="240" w:lineRule="auto"/>
        <w:ind w:firstLine="0"/>
        <w:rPr>
          <w:rStyle w:val="Temosantrat320"/>
          <w:rFonts w:ascii="Times New Roman" w:hAnsi="Times New Roman" w:cs="Times New Roman"/>
          <w:sz w:val="24"/>
          <w:szCs w:val="24"/>
        </w:rPr>
      </w:pPr>
    </w:p>
    <w:p w14:paraId="6D84EEB1" w14:textId="77777777" w:rsidR="00F83CF5" w:rsidRPr="00594257" w:rsidRDefault="00F83CF5" w:rsidP="00F83CF5">
      <w:pPr>
        <w:pStyle w:val="Pagrindinistekstas30"/>
        <w:widowControl w:val="0"/>
        <w:shd w:val="clear" w:color="auto" w:fill="auto"/>
        <w:suppressAutoHyphens/>
        <w:spacing w:after="0" w:line="240" w:lineRule="auto"/>
        <w:jc w:val="center"/>
        <w:rPr>
          <w:rStyle w:val="Pagrindinistekstas316tkPusjuodis"/>
          <w:sz w:val="24"/>
          <w:szCs w:val="24"/>
        </w:rPr>
      </w:pPr>
      <w:r w:rsidRPr="00594257">
        <w:rPr>
          <w:rStyle w:val="Pagrindinistekstas316tkPusjuodis"/>
          <w:sz w:val="24"/>
          <w:szCs w:val="24"/>
        </w:rPr>
        <w:t>TRIŠALĖ ATSISKAITYMO SUTARTIS</w:t>
      </w:r>
    </w:p>
    <w:p w14:paraId="1FC5DDC9" w14:textId="77777777" w:rsidR="00F83CF5" w:rsidRPr="00EC1862" w:rsidRDefault="00F83CF5" w:rsidP="00F83CF5">
      <w:pPr>
        <w:pStyle w:val="Pagrindinistekstas30"/>
        <w:widowControl w:val="0"/>
        <w:shd w:val="clear" w:color="auto" w:fill="auto"/>
        <w:suppressAutoHyphens/>
        <w:spacing w:after="0" w:line="240" w:lineRule="auto"/>
        <w:jc w:val="center"/>
        <w:rPr>
          <w:rStyle w:val="Pagrindinistekstas316tkPusjuodis"/>
          <w:sz w:val="24"/>
          <w:szCs w:val="24"/>
        </w:rPr>
      </w:pPr>
    </w:p>
    <w:p w14:paraId="04DA27A3" w14:textId="77777777" w:rsidR="00F83CF5" w:rsidRPr="00EC1862" w:rsidRDefault="00F83CF5" w:rsidP="00F83CF5">
      <w:pPr>
        <w:pStyle w:val="Pagrindinistekstas30"/>
        <w:widowControl w:val="0"/>
        <w:shd w:val="clear" w:color="auto" w:fill="auto"/>
        <w:suppressAutoHyphens/>
        <w:spacing w:after="0" w:line="240" w:lineRule="auto"/>
        <w:jc w:val="center"/>
        <w:rPr>
          <w:b/>
          <w:sz w:val="24"/>
          <w:szCs w:val="24"/>
        </w:rPr>
      </w:pPr>
      <w:r w:rsidRPr="00EC1862">
        <w:rPr>
          <w:sz w:val="24"/>
          <w:szCs w:val="24"/>
        </w:rPr>
        <w:t>202.. m. ..........d.</w:t>
      </w:r>
    </w:p>
    <w:p w14:paraId="402F53DC" w14:textId="77777777" w:rsidR="00F83CF5" w:rsidRPr="00EC1862" w:rsidRDefault="00F83CF5" w:rsidP="00F83CF5">
      <w:pPr>
        <w:pStyle w:val="Pagrindinistekstas30"/>
        <w:widowControl w:val="0"/>
        <w:shd w:val="clear" w:color="auto" w:fill="auto"/>
        <w:suppressAutoHyphens/>
        <w:spacing w:after="0" w:line="240" w:lineRule="auto"/>
        <w:jc w:val="center"/>
        <w:rPr>
          <w:b/>
          <w:sz w:val="24"/>
          <w:szCs w:val="24"/>
        </w:rPr>
      </w:pPr>
    </w:p>
    <w:p w14:paraId="72B0E8E0" w14:textId="77777777" w:rsidR="00F83CF5" w:rsidRPr="00EC1862" w:rsidRDefault="00F83CF5" w:rsidP="00F83CF5">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Perkančiosios organizacijos pavadinimas</w:t>
      </w:r>
    </w:p>
    <w:p w14:paraId="07E2BDEF"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Įmonės kodas</w:t>
      </w:r>
    </w:p>
    <w:p w14:paraId="209D2450"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4786C42A"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sąskaitos numeris </w:t>
      </w:r>
    </w:p>
    <w:p w14:paraId="18205474"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oliau – Pirkėjas</w:t>
      </w:r>
      <w:r>
        <w:rPr>
          <w:sz w:val="24"/>
          <w:szCs w:val="24"/>
        </w:rPr>
        <w:t>)</w:t>
      </w:r>
      <w:r w:rsidRPr="00EC1862">
        <w:rPr>
          <w:sz w:val="24"/>
          <w:szCs w:val="24"/>
        </w:rPr>
        <w:t xml:space="preserve"> </w:t>
      </w:r>
    </w:p>
    <w:p w14:paraId="2B54ADC6" w14:textId="77777777" w:rsidR="00F83CF5" w:rsidRPr="00EC1862" w:rsidRDefault="00F83CF5" w:rsidP="00F83CF5">
      <w:pPr>
        <w:pStyle w:val="Pagrindinistekstas13"/>
        <w:widowControl w:val="0"/>
        <w:shd w:val="clear" w:color="auto" w:fill="auto"/>
        <w:suppressAutoHyphens/>
        <w:spacing w:before="0" w:line="240" w:lineRule="auto"/>
        <w:ind w:firstLine="0"/>
        <w:rPr>
          <w:rStyle w:val="PagrindinistekstasPusjuodis"/>
          <w:sz w:val="24"/>
          <w:szCs w:val="24"/>
        </w:rPr>
      </w:pPr>
    </w:p>
    <w:p w14:paraId="6A9B5148"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rStyle w:val="PagrindinistekstasPusjuodis"/>
          <w:sz w:val="24"/>
          <w:szCs w:val="24"/>
        </w:rPr>
        <w:t>Tiekėjo</w:t>
      </w:r>
      <w:r w:rsidRPr="00EC1862">
        <w:rPr>
          <w:rStyle w:val="PagrindinistekstasPusjuodis"/>
          <w:sz w:val="24"/>
          <w:szCs w:val="24"/>
        </w:rPr>
        <w:t xml:space="preserve"> pavadinimas</w:t>
      </w:r>
    </w:p>
    <w:p w14:paraId="638A1484"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Įmonės kodas </w:t>
      </w:r>
    </w:p>
    <w:p w14:paraId="4341F23B"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PVM mokėtojo kodas</w:t>
      </w:r>
    </w:p>
    <w:p w14:paraId="53F698F3"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Adresas:</w:t>
      </w:r>
    </w:p>
    <w:p w14:paraId="3656821D"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2FCA523A"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 xml:space="preserve">toliau – </w:t>
      </w:r>
      <w:r>
        <w:rPr>
          <w:sz w:val="24"/>
          <w:szCs w:val="24"/>
        </w:rPr>
        <w:t>Tiekėjas)</w:t>
      </w:r>
    </w:p>
    <w:p w14:paraId="7FC13DAE" w14:textId="77777777" w:rsidR="00F83CF5" w:rsidRPr="00EC1862" w:rsidRDefault="00F83CF5" w:rsidP="00F83CF5">
      <w:pPr>
        <w:pStyle w:val="Pagrindinistekstas120"/>
        <w:widowControl w:val="0"/>
        <w:shd w:val="clear" w:color="auto" w:fill="auto"/>
        <w:tabs>
          <w:tab w:val="left" w:pos="9356"/>
        </w:tabs>
        <w:suppressAutoHyphens/>
        <w:spacing w:line="240" w:lineRule="auto"/>
        <w:ind w:firstLine="1134"/>
        <w:jc w:val="both"/>
        <w:rPr>
          <w:rFonts w:ascii="Times New Roman" w:hAnsi="Times New Roman" w:cs="Times New Roman"/>
          <w:spacing w:val="0"/>
          <w:sz w:val="24"/>
          <w:szCs w:val="24"/>
        </w:rPr>
      </w:pPr>
      <w:r w:rsidRPr="00EC1862">
        <w:rPr>
          <w:rFonts w:ascii="Times New Roman" w:hAnsi="Times New Roman" w:cs="Times New Roman"/>
          <w:spacing w:val="0"/>
          <w:sz w:val="24"/>
          <w:szCs w:val="24"/>
        </w:rPr>
        <w:t>(Jeigu tai jungtinės sutarties veiklos pagrindu veikianti ūkio subjektų grupė, nurodyti, iš kokių ūkio subjektų sudaryta, visų šių subjektų pavadinimus, įmonės ir PVM kodus, adresus, atsakingojo partnerio pavadinimą bei šį partnerį atstovaujančio asmens pareigas, vardą ir pavardę)</w:t>
      </w:r>
    </w:p>
    <w:p w14:paraId="33682869"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p>
    <w:p w14:paraId="3DE302B6" w14:textId="77777777" w:rsidR="00F83CF5" w:rsidRPr="00EC1862" w:rsidRDefault="00F83CF5" w:rsidP="00F83CF5">
      <w:pPr>
        <w:pStyle w:val="Temosantrat40"/>
        <w:widowControl w:val="0"/>
        <w:shd w:val="clear" w:color="auto" w:fill="auto"/>
        <w:suppressAutoHyphens/>
        <w:spacing w:after="0" w:line="240" w:lineRule="auto"/>
        <w:ind w:firstLine="1134"/>
        <w:jc w:val="both"/>
        <w:rPr>
          <w:b/>
          <w:sz w:val="24"/>
          <w:szCs w:val="24"/>
        </w:rPr>
      </w:pPr>
      <w:r w:rsidRPr="00EC1862">
        <w:rPr>
          <w:b/>
          <w:sz w:val="24"/>
          <w:szCs w:val="24"/>
        </w:rPr>
        <w:t>Su</w:t>
      </w:r>
      <w:r w:rsidR="002F362D">
        <w:rPr>
          <w:b/>
          <w:sz w:val="24"/>
          <w:szCs w:val="24"/>
        </w:rPr>
        <w:t>b</w:t>
      </w:r>
      <w:r>
        <w:rPr>
          <w:b/>
          <w:sz w:val="24"/>
          <w:szCs w:val="24"/>
        </w:rPr>
        <w:t>tiekėjo</w:t>
      </w:r>
      <w:r w:rsidRPr="00EC1862">
        <w:rPr>
          <w:b/>
          <w:sz w:val="24"/>
          <w:szCs w:val="24"/>
        </w:rPr>
        <w:t xml:space="preserve"> pavadinimas</w:t>
      </w:r>
    </w:p>
    <w:p w14:paraId="48EBCD4B" w14:textId="77777777" w:rsidR="00F83CF5" w:rsidRPr="00EC1862" w:rsidRDefault="00F83CF5" w:rsidP="00F83CF5">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Įmonės kodas </w:t>
      </w:r>
    </w:p>
    <w:p w14:paraId="192F9389" w14:textId="77777777" w:rsidR="00F83CF5" w:rsidRPr="00EC1862" w:rsidRDefault="00F83CF5" w:rsidP="00F83CF5">
      <w:pPr>
        <w:pStyle w:val="Temosantrat40"/>
        <w:widowControl w:val="0"/>
        <w:shd w:val="clear" w:color="auto" w:fill="auto"/>
        <w:suppressAutoHyphens/>
        <w:spacing w:after="0" w:line="240" w:lineRule="auto"/>
        <w:ind w:firstLine="1134"/>
        <w:jc w:val="both"/>
        <w:rPr>
          <w:sz w:val="24"/>
          <w:szCs w:val="24"/>
        </w:rPr>
      </w:pPr>
      <w:r w:rsidRPr="00EC1862">
        <w:rPr>
          <w:sz w:val="24"/>
          <w:szCs w:val="24"/>
        </w:rPr>
        <w:t xml:space="preserve">PVM mokėtojo kodas </w:t>
      </w:r>
    </w:p>
    <w:p w14:paraId="513BA7B7" w14:textId="77777777" w:rsidR="00F83CF5" w:rsidRPr="00EC1862" w:rsidRDefault="00F83CF5" w:rsidP="00F83CF5">
      <w:pPr>
        <w:pStyle w:val="Temosantrat40"/>
        <w:widowControl w:val="0"/>
        <w:shd w:val="clear" w:color="auto" w:fill="auto"/>
        <w:suppressAutoHyphens/>
        <w:spacing w:after="0" w:line="240" w:lineRule="auto"/>
        <w:ind w:firstLine="1134"/>
        <w:jc w:val="both"/>
        <w:rPr>
          <w:sz w:val="24"/>
          <w:szCs w:val="24"/>
        </w:rPr>
      </w:pPr>
      <w:r w:rsidRPr="00EC1862">
        <w:rPr>
          <w:sz w:val="24"/>
          <w:szCs w:val="24"/>
        </w:rPr>
        <w:t>Adresas:</w:t>
      </w:r>
    </w:p>
    <w:p w14:paraId="789DF31D"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Atsiskaitomosios (-ųjų) sąskaitos (-ų) numeris (-iai) mokėjimams vykdyti </w:t>
      </w:r>
    </w:p>
    <w:p w14:paraId="5E84A55B"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sz w:val="24"/>
          <w:szCs w:val="24"/>
        </w:rPr>
        <w:t>(</w:t>
      </w:r>
      <w:r w:rsidRPr="00EC1862">
        <w:rPr>
          <w:sz w:val="24"/>
          <w:szCs w:val="24"/>
        </w:rPr>
        <w:t>toliau – Sub</w:t>
      </w:r>
      <w:r>
        <w:rPr>
          <w:sz w:val="24"/>
          <w:szCs w:val="24"/>
        </w:rPr>
        <w:t>tiekėjas)</w:t>
      </w:r>
    </w:p>
    <w:p w14:paraId="21C87DC9" w14:textId="77777777" w:rsidR="00F83CF5" w:rsidRPr="00EC1862" w:rsidRDefault="00F83CF5" w:rsidP="00F83CF5">
      <w:pPr>
        <w:pStyle w:val="Pagrindinistekstas13"/>
        <w:widowControl w:val="0"/>
        <w:shd w:val="clear" w:color="auto" w:fill="auto"/>
        <w:suppressAutoHyphens/>
        <w:spacing w:before="0" w:line="240" w:lineRule="auto"/>
        <w:ind w:firstLine="0"/>
        <w:rPr>
          <w:sz w:val="24"/>
          <w:szCs w:val="24"/>
        </w:rPr>
      </w:pPr>
    </w:p>
    <w:p w14:paraId="238E46D0"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Pr>
          <w:sz w:val="24"/>
          <w:szCs w:val="24"/>
        </w:rPr>
        <w:t>T</w:t>
      </w:r>
      <w:r w:rsidRPr="00EC1862">
        <w:rPr>
          <w:sz w:val="24"/>
          <w:szCs w:val="24"/>
        </w:rPr>
        <w:t xml:space="preserve">oliau kiekviena </w:t>
      </w:r>
      <w:r>
        <w:rPr>
          <w:sz w:val="24"/>
          <w:szCs w:val="24"/>
        </w:rPr>
        <w:t xml:space="preserve">šalis </w:t>
      </w:r>
      <w:r w:rsidRPr="00EC1862">
        <w:rPr>
          <w:sz w:val="24"/>
          <w:szCs w:val="24"/>
        </w:rPr>
        <w:t xml:space="preserve">atskirai vadinama </w:t>
      </w:r>
      <w:r>
        <w:rPr>
          <w:sz w:val="24"/>
          <w:szCs w:val="24"/>
        </w:rPr>
        <w:t>š</w:t>
      </w:r>
      <w:r w:rsidRPr="00EC1862">
        <w:rPr>
          <w:sz w:val="24"/>
          <w:szCs w:val="24"/>
        </w:rPr>
        <w:t xml:space="preserve">alimi, o visos kartu vadinamos </w:t>
      </w:r>
      <w:r>
        <w:rPr>
          <w:sz w:val="24"/>
          <w:szCs w:val="24"/>
        </w:rPr>
        <w:t>š</w:t>
      </w:r>
      <w:r w:rsidRPr="00EC1862">
        <w:rPr>
          <w:sz w:val="24"/>
          <w:szCs w:val="24"/>
        </w:rPr>
        <w:t xml:space="preserve">alimis, atsižvelgdamos </w:t>
      </w:r>
      <w:r>
        <w:rPr>
          <w:sz w:val="24"/>
          <w:szCs w:val="24"/>
        </w:rPr>
        <w:t>į</w:t>
      </w:r>
      <w:r w:rsidRPr="00EC1862">
        <w:rPr>
          <w:sz w:val="24"/>
          <w:szCs w:val="24"/>
        </w:rPr>
        <w:t xml:space="preserve"> tai, kad </w:t>
      </w:r>
      <w:r w:rsidRPr="00EC1862">
        <w:rPr>
          <w:rStyle w:val="PagrindinistekstasKursyvas"/>
          <w:sz w:val="24"/>
          <w:szCs w:val="24"/>
        </w:rPr>
        <w:t xml:space="preserve">[Pirkėjas ir </w:t>
      </w:r>
      <w:r>
        <w:rPr>
          <w:rStyle w:val="PagrindinistekstasKursyvas"/>
          <w:sz w:val="24"/>
          <w:szCs w:val="24"/>
        </w:rPr>
        <w:t>Tiekėjas</w:t>
      </w:r>
      <w:r w:rsidRPr="00EC1862">
        <w:rPr>
          <w:rStyle w:val="PagrindinistekstasKursyvas"/>
          <w:sz w:val="24"/>
          <w:szCs w:val="24"/>
        </w:rPr>
        <w:t>] [įrašyti datą</w:t>
      </w:r>
      <w:r w:rsidRPr="00EC1862">
        <w:rPr>
          <w:i/>
          <w:sz w:val="24"/>
          <w:szCs w:val="24"/>
        </w:rPr>
        <w:t>]</w:t>
      </w:r>
      <w:r w:rsidRPr="00EC1862">
        <w:rPr>
          <w:sz w:val="24"/>
          <w:szCs w:val="24"/>
        </w:rPr>
        <w:t xml:space="preserve"> sudarė viešojo pirkimo</w:t>
      </w:r>
      <w:r>
        <w:rPr>
          <w:sz w:val="24"/>
          <w:szCs w:val="24"/>
        </w:rPr>
        <w:t>–</w:t>
      </w:r>
      <w:r w:rsidRPr="00EC1862">
        <w:rPr>
          <w:sz w:val="24"/>
          <w:szCs w:val="24"/>
        </w:rPr>
        <w:t>pardavimo sutartį Nr.</w:t>
      </w:r>
      <w:r w:rsidRPr="00EC1862">
        <w:rPr>
          <w:rStyle w:val="PagrindinistekstasKursyvas"/>
          <w:sz w:val="24"/>
          <w:szCs w:val="24"/>
        </w:rPr>
        <w:t xml:space="preserve"> [įrašyti numerį</w:t>
      </w:r>
      <w:r w:rsidRPr="00EC1862">
        <w:rPr>
          <w:i/>
          <w:sz w:val="24"/>
          <w:szCs w:val="24"/>
        </w:rPr>
        <w:t>]</w:t>
      </w:r>
      <w:r w:rsidRPr="00EC1862">
        <w:rPr>
          <w:sz w:val="24"/>
          <w:szCs w:val="24"/>
        </w:rPr>
        <w:t xml:space="preserve"> (toliau – Pirkimo sutartis), siekdamos nustatyti tiesioginio atsiskaitymo tvarką pagal Pirkimo sutarties specialiųjų </w:t>
      </w:r>
      <w:r w:rsidRPr="00EC1862">
        <w:rPr>
          <w:rStyle w:val="PagrindinistekstasKursyvas"/>
          <w:sz w:val="24"/>
          <w:szCs w:val="24"/>
        </w:rPr>
        <w:t>sąlyg</w:t>
      </w:r>
      <w:r>
        <w:rPr>
          <w:rStyle w:val="PagrindinistekstasKursyvas"/>
          <w:sz w:val="24"/>
          <w:szCs w:val="24"/>
        </w:rPr>
        <w:t>ų</w:t>
      </w:r>
      <w:r w:rsidRPr="00EC1862">
        <w:rPr>
          <w:rStyle w:val="PagrindinistekstasKursyvas"/>
          <w:sz w:val="24"/>
          <w:szCs w:val="24"/>
        </w:rPr>
        <w:t xml:space="preserve"> [įrašyti punkto numerį</w:t>
      </w:r>
      <w:r w:rsidRPr="00EC1862">
        <w:rPr>
          <w:i/>
          <w:sz w:val="24"/>
          <w:szCs w:val="24"/>
        </w:rPr>
        <w:t>]</w:t>
      </w:r>
      <w:r w:rsidRPr="00EC1862">
        <w:rPr>
          <w:sz w:val="24"/>
          <w:szCs w:val="24"/>
        </w:rPr>
        <w:t xml:space="preserve"> punktą, sudarė šią trišalę atsiskaitymo sutartį (toliau – Trišalė sutartis).</w:t>
      </w:r>
    </w:p>
    <w:p w14:paraId="243F5548" w14:textId="77777777" w:rsidR="00F83CF5" w:rsidRPr="00EC1862" w:rsidRDefault="00F83CF5" w:rsidP="00F83CF5">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2CB77C15" w14:textId="77777777" w:rsidR="00F83CF5" w:rsidRPr="00EC1862" w:rsidRDefault="00F83CF5" w:rsidP="00F83CF5">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I SKYRIUS</w:t>
      </w:r>
    </w:p>
    <w:p w14:paraId="161FEBB4" w14:textId="77777777" w:rsidR="00F83CF5" w:rsidRPr="00EC1862" w:rsidRDefault="00F83CF5" w:rsidP="00F83CF5">
      <w:pPr>
        <w:pStyle w:val="Pagrindinistekstas13"/>
        <w:widowControl w:val="0"/>
        <w:shd w:val="clear" w:color="auto" w:fill="auto"/>
        <w:suppressAutoHyphens/>
        <w:spacing w:before="0" w:line="240" w:lineRule="auto"/>
        <w:ind w:firstLine="0"/>
        <w:jc w:val="center"/>
        <w:rPr>
          <w:rStyle w:val="PagrindinistekstasPusjuodis"/>
          <w:sz w:val="24"/>
          <w:szCs w:val="24"/>
        </w:rPr>
      </w:pPr>
      <w:r w:rsidRPr="00EC1862">
        <w:rPr>
          <w:rStyle w:val="PagrindinistekstasPusjuodis"/>
          <w:sz w:val="24"/>
          <w:szCs w:val="24"/>
        </w:rPr>
        <w:t>SUTARTIES DALYKAS</w:t>
      </w:r>
    </w:p>
    <w:p w14:paraId="61A20319" w14:textId="77777777" w:rsidR="00F83CF5" w:rsidRPr="00EC1862" w:rsidRDefault="00F83CF5" w:rsidP="00F83CF5">
      <w:pPr>
        <w:pStyle w:val="Pagrindinistekstas13"/>
        <w:widowControl w:val="0"/>
        <w:shd w:val="clear" w:color="auto" w:fill="auto"/>
        <w:suppressAutoHyphens/>
        <w:spacing w:before="0" w:line="240" w:lineRule="auto"/>
        <w:ind w:firstLine="0"/>
        <w:jc w:val="center"/>
        <w:rPr>
          <w:rStyle w:val="PagrindinistekstasPusjuodis"/>
          <w:sz w:val="24"/>
          <w:szCs w:val="24"/>
        </w:rPr>
      </w:pPr>
    </w:p>
    <w:p w14:paraId="1F5DC474"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1. Trišalės sutarties dalykas yra tiesioginio atsiskaitymo su Sub</w:t>
      </w:r>
      <w:r>
        <w:rPr>
          <w:sz w:val="24"/>
          <w:szCs w:val="24"/>
        </w:rPr>
        <w:t>tiekėju</w:t>
      </w:r>
      <w:r w:rsidRPr="00EC1862">
        <w:rPr>
          <w:sz w:val="24"/>
          <w:szCs w:val="24"/>
        </w:rPr>
        <w:t xml:space="preserve"> tvarka ir sąlygos.</w:t>
      </w:r>
    </w:p>
    <w:p w14:paraId="6B465EF8" w14:textId="77777777" w:rsidR="00F83CF5" w:rsidRPr="00EC1862" w:rsidRDefault="00F83CF5" w:rsidP="00F83CF5">
      <w:pPr>
        <w:pStyle w:val="Pagrindinistekstas13"/>
        <w:widowControl w:val="0"/>
        <w:shd w:val="clear" w:color="auto" w:fill="auto"/>
        <w:suppressAutoHyphens/>
        <w:spacing w:before="0" w:line="240" w:lineRule="auto"/>
        <w:ind w:firstLine="0"/>
        <w:rPr>
          <w:sz w:val="24"/>
          <w:szCs w:val="24"/>
        </w:rPr>
      </w:pPr>
    </w:p>
    <w:p w14:paraId="05B63F37"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II SKYRIUS</w:t>
      </w:r>
    </w:p>
    <w:p w14:paraId="3BA3E2D8"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ATSISKAITYMO TVARKA</w:t>
      </w:r>
    </w:p>
    <w:p w14:paraId="19424559"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p>
    <w:p w14:paraId="1E6B28BF" w14:textId="77777777" w:rsidR="00F83CF5" w:rsidRPr="00EC1862" w:rsidRDefault="00F83CF5" w:rsidP="00F83CF5">
      <w:pPr>
        <w:pStyle w:val="Pagrindinistekstas13"/>
        <w:widowControl w:val="0"/>
        <w:shd w:val="clear" w:color="auto" w:fill="auto"/>
        <w:tabs>
          <w:tab w:val="left" w:pos="390"/>
        </w:tabs>
        <w:suppressAutoHyphens/>
        <w:spacing w:before="0" w:line="240" w:lineRule="auto"/>
        <w:ind w:firstLine="1134"/>
        <w:rPr>
          <w:sz w:val="24"/>
          <w:szCs w:val="24"/>
        </w:rPr>
      </w:pPr>
      <w:r w:rsidRPr="00EC1862">
        <w:rPr>
          <w:sz w:val="24"/>
          <w:szCs w:val="24"/>
        </w:rPr>
        <w:t>2. Avansinis mokėjimas nemokamas.</w:t>
      </w:r>
    </w:p>
    <w:p w14:paraId="1006F0D2" w14:textId="77777777" w:rsidR="00F83CF5" w:rsidRPr="00EC1862" w:rsidRDefault="00F83CF5" w:rsidP="00F83CF5">
      <w:pPr>
        <w:pStyle w:val="Pagrindinistekstas120"/>
        <w:widowControl w:val="0"/>
        <w:shd w:val="clear" w:color="auto" w:fill="auto"/>
        <w:tabs>
          <w:tab w:val="left" w:pos="453"/>
        </w:tabs>
        <w:suppressAutoHyphens/>
        <w:spacing w:line="240" w:lineRule="auto"/>
        <w:ind w:firstLine="1134"/>
        <w:jc w:val="both"/>
        <w:rPr>
          <w:rFonts w:ascii="Times New Roman" w:hAnsi="Times New Roman" w:cs="Times New Roman"/>
          <w:i/>
          <w:spacing w:val="0"/>
          <w:sz w:val="24"/>
          <w:szCs w:val="24"/>
        </w:rPr>
      </w:pPr>
      <w:r w:rsidRPr="00B83C94">
        <w:rPr>
          <w:rStyle w:val="Pagrindinistekstas12Nekursyvas"/>
          <w:rFonts w:eastAsia="Arial"/>
          <w:sz w:val="24"/>
          <w:szCs w:val="24"/>
        </w:rPr>
        <w:t xml:space="preserve">3. Kiekvieno tarpinio mokėjimo suma nustatoma pagal </w:t>
      </w:r>
      <w:r>
        <w:rPr>
          <w:rFonts w:ascii="Times New Roman" w:hAnsi="Times New Roman" w:cs="Times New Roman"/>
          <w:spacing w:val="0"/>
          <w:sz w:val="24"/>
          <w:szCs w:val="24"/>
        </w:rPr>
        <w:t>suteiktų paslaugų apimtį</w:t>
      </w:r>
      <w:r w:rsidRPr="00EC1862">
        <w:rPr>
          <w:rFonts w:ascii="Times New Roman" w:hAnsi="Times New Roman" w:cs="Times New Roman"/>
          <w:spacing w:val="0"/>
          <w:sz w:val="24"/>
          <w:szCs w:val="24"/>
        </w:rPr>
        <w:t xml:space="preserve"> ir jos vertę.</w:t>
      </w:r>
    </w:p>
    <w:p w14:paraId="75515C10" w14:textId="77777777" w:rsidR="00F83CF5" w:rsidRPr="00EC1862" w:rsidRDefault="00F83CF5" w:rsidP="00F83CF5">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4. Sub</w:t>
      </w:r>
      <w:r>
        <w:rPr>
          <w:sz w:val="24"/>
          <w:szCs w:val="24"/>
        </w:rPr>
        <w:t>tiekėjas,</w:t>
      </w:r>
      <w:r w:rsidRPr="00EC1862">
        <w:rPr>
          <w:sz w:val="24"/>
          <w:szCs w:val="24"/>
        </w:rPr>
        <w:t xml:space="preserve"> prieš teikdamas mokėjimo dokumentus Pirkėjui</w:t>
      </w:r>
      <w:r>
        <w:rPr>
          <w:sz w:val="24"/>
          <w:szCs w:val="24"/>
        </w:rPr>
        <w:t>,</w:t>
      </w:r>
      <w:r w:rsidRPr="00EC1862">
        <w:rPr>
          <w:sz w:val="24"/>
          <w:szCs w:val="24"/>
        </w:rPr>
        <w:t xml:space="preserve"> pateikia </w:t>
      </w:r>
      <w:r>
        <w:rPr>
          <w:sz w:val="24"/>
          <w:szCs w:val="24"/>
        </w:rPr>
        <w:t>Tiekėjui</w:t>
      </w:r>
      <w:r w:rsidRPr="00EC1862">
        <w:rPr>
          <w:sz w:val="24"/>
          <w:szCs w:val="24"/>
        </w:rPr>
        <w:t xml:space="preserve"> pasirašy</w:t>
      </w:r>
      <w:r>
        <w:rPr>
          <w:sz w:val="24"/>
          <w:szCs w:val="24"/>
        </w:rPr>
        <w:t>ti</w:t>
      </w:r>
      <w:r w:rsidRPr="00EC1862">
        <w:rPr>
          <w:sz w:val="24"/>
          <w:szCs w:val="24"/>
        </w:rPr>
        <w:t xml:space="preserve"> ir patvirtin</w:t>
      </w:r>
      <w:r>
        <w:rPr>
          <w:sz w:val="24"/>
          <w:szCs w:val="24"/>
        </w:rPr>
        <w:t>t</w:t>
      </w:r>
      <w:r w:rsidRPr="00EC1862">
        <w:rPr>
          <w:sz w:val="24"/>
          <w:szCs w:val="24"/>
        </w:rPr>
        <w:t xml:space="preserve">i tinkamai įformintus Pirkimo sutarties vykdymo dokumentus (po 3 (tris) egzempliorius): </w:t>
      </w:r>
      <w:r>
        <w:rPr>
          <w:sz w:val="24"/>
          <w:szCs w:val="24"/>
        </w:rPr>
        <w:t>suteiktų paslaugų</w:t>
      </w:r>
      <w:r w:rsidRPr="00EC1862">
        <w:rPr>
          <w:rStyle w:val="PagrindinistekstasKursyvas"/>
          <w:sz w:val="24"/>
          <w:szCs w:val="24"/>
        </w:rPr>
        <w:t xml:space="preserve"> </w:t>
      </w:r>
      <w:r w:rsidRPr="00EC1862">
        <w:rPr>
          <w:sz w:val="24"/>
          <w:szCs w:val="24"/>
        </w:rPr>
        <w:t>aktą ir Pirkimo sutarties įgyvendinimo ataskaitą (jeigu taikoma).</w:t>
      </w:r>
    </w:p>
    <w:p w14:paraId="4D45BF5B" w14:textId="77777777" w:rsidR="00F83CF5" w:rsidRPr="00387191" w:rsidRDefault="00F83CF5" w:rsidP="00F83CF5">
      <w:pPr>
        <w:pStyle w:val="Pagrindinistekstas13"/>
        <w:widowControl w:val="0"/>
        <w:shd w:val="clear" w:color="auto" w:fill="auto"/>
        <w:tabs>
          <w:tab w:val="left" w:pos="510"/>
        </w:tabs>
        <w:suppressAutoHyphens/>
        <w:spacing w:before="0" w:line="240" w:lineRule="auto"/>
        <w:ind w:firstLine="1134"/>
        <w:rPr>
          <w:sz w:val="24"/>
          <w:szCs w:val="24"/>
        </w:rPr>
      </w:pPr>
      <w:r w:rsidRPr="00387191">
        <w:rPr>
          <w:sz w:val="24"/>
          <w:szCs w:val="24"/>
        </w:rPr>
        <w:t xml:space="preserve">5. Sutarties šalys susitaria, jog Subtiekėjo pateikti Pirkimo sutarties vykdymo dokumentai laikomi tinkamai įformintais ir pateiktais, jeigu nurodytuose dokumentuose pateikta informacija apie Subtiekėjo </w:t>
      </w:r>
      <w:r>
        <w:rPr>
          <w:rStyle w:val="PagrindinistekstasKursyvas"/>
          <w:sz w:val="24"/>
          <w:szCs w:val="24"/>
        </w:rPr>
        <w:t>suteiktas paslaugas</w:t>
      </w:r>
      <w:r w:rsidRPr="00387191">
        <w:rPr>
          <w:rStyle w:val="PagrindinistekstasKursyvas"/>
          <w:sz w:val="24"/>
          <w:szCs w:val="24"/>
        </w:rPr>
        <w:t xml:space="preserve"> </w:t>
      </w:r>
      <w:r w:rsidRPr="00387191">
        <w:rPr>
          <w:sz w:val="24"/>
          <w:szCs w:val="24"/>
        </w:rPr>
        <w:t>yra teisinga,</w:t>
      </w:r>
      <w:r w:rsidRPr="00387191">
        <w:rPr>
          <w:rStyle w:val="PagrindinistekstasKursyvas"/>
          <w:sz w:val="24"/>
          <w:szCs w:val="24"/>
        </w:rPr>
        <w:t xml:space="preserve"> </w:t>
      </w:r>
      <w:r>
        <w:rPr>
          <w:rStyle w:val="PagrindinistekstasKursyvas"/>
          <w:sz w:val="24"/>
          <w:szCs w:val="24"/>
        </w:rPr>
        <w:t>suteiktos paslaugos</w:t>
      </w:r>
      <w:r w:rsidRPr="00387191">
        <w:rPr>
          <w:sz w:val="24"/>
          <w:szCs w:val="24"/>
        </w:rPr>
        <w:t xml:space="preserve"> </w:t>
      </w:r>
      <w:r w:rsidR="002F362D">
        <w:rPr>
          <w:sz w:val="24"/>
          <w:szCs w:val="24"/>
        </w:rPr>
        <w:t>ir</w:t>
      </w:r>
      <w:r w:rsidRPr="00387191">
        <w:rPr>
          <w:sz w:val="24"/>
          <w:szCs w:val="24"/>
        </w:rPr>
        <w:t xml:space="preserve"> dokumentų įforminimas atitinka Pirkimo sutarties sąlygas.</w:t>
      </w:r>
    </w:p>
    <w:p w14:paraId="07CAF57B" w14:textId="77777777" w:rsidR="00F83CF5" w:rsidRPr="00387191" w:rsidRDefault="00F83CF5" w:rsidP="00F83CF5">
      <w:pPr>
        <w:pStyle w:val="Pagrindinistekstas13"/>
        <w:widowControl w:val="0"/>
        <w:shd w:val="clear" w:color="auto" w:fill="auto"/>
        <w:tabs>
          <w:tab w:val="left" w:pos="453"/>
        </w:tabs>
        <w:suppressAutoHyphens/>
        <w:spacing w:before="0" w:line="240" w:lineRule="auto"/>
        <w:ind w:firstLine="1134"/>
        <w:rPr>
          <w:sz w:val="24"/>
          <w:szCs w:val="24"/>
        </w:rPr>
      </w:pPr>
      <w:r w:rsidRPr="00387191">
        <w:rPr>
          <w:sz w:val="24"/>
          <w:szCs w:val="24"/>
        </w:rPr>
        <w:t>6. Tiekėjas, gavęs iš Subtiekėjo Pirkimo sutarties vykdymo dokumentus, patikrina juos ir nustatęs, kad dokumentuose pateikta informacija apie Subtiekėjo</w:t>
      </w:r>
      <w:r w:rsidRPr="00387191">
        <w:rPr>
          <w:rStyle w:val="PagrindinistekstasKursyvas"/>
          <w:sz w:val="24"/>
          <w:szCs w:val="24"/>
        </w:rPr>
        <w:t xml:space="preserve"> </w:t>
      </w:r>
      <w:r>
        <w:rPr>
          <w:rStyle w:val="PagrindinistekstasKursyvas"/>
          <w:sz w:val="24"/>
          <w:szCs w:val="24"/>
        </w:rPr>
        <w:t>suteiktas paslaugas</w:t>
      </w:r>
      <w:r w:rsidRPr="00387191">
        <w:rPr>
          <w:sz w:val="24"/>
          <w:szCs w:val="24"/>
        </w:rPr>
        <w:t xml:space="preserve"> yra teisinga</w:t>
      </w:r>
      <w:r w:rsidRPr="00387191">
        <w:rPr>
          <w:rStyle w:val="PagrindinistekstasKursyvas"/>
          <w:sz w:val="24"/>
          <w:szCs w:val="24"/>
        </w:rPr>
        <w:t xml:space="preserve">, </w:t>
      </w:r>
      <w:r>
        <w:rPr>
          <w:rStyle w:val="PagrindinistekstasKursyvas"/>
          <w:sz w:val="24"/>
          <w:szCs w:val="24"/>
        </w:rPr>
        <w:t>suteiktos paslaugos</w:t>
      </w:r>
      <w:r w:rsidRPr="00387191">
        <w:rPr>
          <w:sz w:val="24"/>
          <w:szCs w:val="24"/>
        </w:rPr>
        <w:t xml:space="preserve"> atitinka Pirkimo sutarties sąlygas, pateikti dokumentai įforminti tinkamai, ne vėliau kaip per 3 (tris) darbo dienas nuo tokių dokumentų gavimo dienos:</w:t>
      </w:r>
    </w:p>
    <w:p w14:paraId="103826FC" w14:textId="77777777" w:rsidR="00F83CF5" w:rsidRPr="00387191" w:rsidRDefault="00F83CF5" w:rsidP="00F83CF5">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6.1. pasirašo ir patvirtina</w:t>
      </w:r>
      <w:r w:rsidRPr="00387191">
        <w:rPr>
          <w:rStyle w:val="PagrindinistekstasKursyvas"/>
          <w:sz w:val="24"/>
          <w:szCs w:val="24"/>
        </w:rPr>
        <w:t xml:space="preserve"> </w:t>
      </w:r>
      <w:r>
        <w:rPr>
          <w:rStyle w:val="PagrindinistekstasKursyvas"/>
          <w:sz w:val="24"/>
          <w:szCs w:val="24"/>
        </w:rPr>
        <w:t>suteiktų paslaugų</w:t>
      </w:r>
      <w:r w:rsidRPr="00387191">
        <w:rPr>
          <w:rStyle w:val="PagrindinistekstasKursyvas"/>
          <w:sz w:val="24"/>
          <w:szCs w:val="24"/>
        </w:rPr>
        <w:t xml:space="preserve"> </w:t>
      </w:r>
      <w:r w:rsidRPr="00387191">
        <w:rPr>
          <w:sz w:val="24"/>
          <w:szCs w:val="24"/>
        </w:rPr>
        <w:t>aktą;</w:t>
      </w:r>
    </w:p>
    <w:p w14:paraId="553C46F8" w14:textId="77777777" w:rsidR="00F83CF5" w:rsidRPr="00387191" w:rsidRDefault="00F83CF5" w:rsidP="00F83CF5">
      <w:pPr>
        <w:pStyle w:val="Pagrindinistekstas13"/>
        <w:widowControl w:val="0"/>
        <w:shd w:val="clear" w:color="auto" w:fill="auto"/>
        <w:tabs>
          <w:tab w:val="left" w:pos="1193"/>
        </w:tabs>
        <w:suppressAutoHyphens/>
        <w:spacing w:before="0" w:line="240" w:lineRule="auto"/>
        <w:ind w:firstLine="1134"/>
        <w:rPr>
          <w:sz w:val="24"/>
          <w:szCs w:val="24"/>
        </w:rPr>
      </w:pPr>
      <w:r w:rsidRPr="00387191">
        <w:rPr>
          <w:sz w:val="24"/>
          <w:szCs w:val="24"/>
        </w:rPr>
        <w:t>6.2. pasirašo ir patvirtina Pirkimo sutarties įgyvendinimo ataskaitą (jeigu taikoma);</w:t>
      </w:r>
    </w:p>
    <w:p w14:paraId="047B857E" w14:textId="77777777" w:rsidR="00F83CF5" w:rsidRPr="00387191" w:rsidRDefault="00F83CF5" w:rsidP="00F83CF5">
      <w:pPr>
        <w:pStyle w:val="Pagrindinistekstas13"/>
        <w:widowControl w:val="0"/>
        <w:shd w:val="clear" w:color="auto" w:fill="auto"/>
        <w:tabs>
          <w:tab w:val="left" w:pos="1134"/>
        </w:tabs>
        <w:suppressAutoHyphens/>
        <w:spacing w:before="0" w:line="240" w:lineRule="auto"/>
        <w:ind w:firstLine="1134"/>
        <w:rPr>
          <w:sz w:val="24"/>
          <w:szCs w:val="24"/>
        </w:rPr>
      </w:pPr>
      <w:r w:rsidRPr="00387191">
        <w:rPr>
          <w:sz w:val="24"/>
          <w:szCs w:val="24"/>
        </w:rPr>
        <w:t>6.3. pateikia Pirkimo sutarties vykdymo dokumentus Pirkėjui.</w:t>
      </w:r>
    </w:p>
    <w:p w14:paraId="11BCEDBF" w14:textId="77777777" w:rsidR="00F83CF5" w:rsidRPr="00EC1862" w:rsidRDefault="00F83CF5" w:rsidP="00F83CF5">
      <w:pPr>
        <w:pStyle w:val="Pagrindinistekstas13"/>
        <w:widowControl w:val="0"/>
        <w:shd w:val="clear" w:color="auto" w:fill="auto"/>
        <w:tabs>
          <w:tab w:val="left" w:pos="525"/>
        </w:tabs>
        <w:suppressAutoHyphens/>
        <w:spacing w:before="0" w:line="240" w:lineRule="auto"/>
        <w:ind w:firstLine="1134"/>
        <w:rPr>
          <w:sz w:val="24"/>
          <w:szCs w:val="24"/>
        </w:rPr>
      </w:pPr>
      <w:r w:rsidRPr="00387191">
        <w:rPr>
          <w:sz w:val="24"/>
          <w:szCs w:val="24"/>
        </w:rPr>
        <w:t>7. Jeigu Tiekėjas nustato, kad Subtiekėjo pateikti Pirkimo sutarties vykdymo dokumentai yra netinkamai įforminti, pateikti ne visi Pirkimo sutarties vykdymo išlaidas pagrindžiantys dokumentai, dokumentuose pateikta informacija apie</w:t>
      </w:r>
      <w:r w:rsidRPr="00387191">
        <w:rPr>
          <w:rStyle w:val="PagrindinistekstasKursyvas"/>
          <w:sz w:val="24"/>
          <w:szCs w:val="24"/>
        </w:rPr>
        <w:t xml:space="preserve"> </w:t>
      </w:r>
      <w:r>
        <w:rPr>
          <w:rStyle w:val="PagrindinistekstasKursyvas"/>
          <w:sz w:val="24"/>
          <w:szCs w:val="24"/>
        </w:rPr>
        <w:t>suteiktas paslaugas</w:t>
      </w:r>
      <w:r w:rsidRPr="00387191">
        <w:rPr>
          <w:sz w:val="24"/>
          <w:szCs w:val="24"/>
        </w:rPr>
        <w:t xml:space="preserve"> yra neteisinga, </w:t>
      </w:r>
      <w:r>
        <w:rPr>
          <w:rStyle w:val="PagrindinistekstasKursyvas"/>
          <w:sz w:val="24"/>
          <w:szCs w:val="24"/>
        </w:rPr>
        <w:t>suteiktos paslaugos</w:t>
      </w:r>
      <w:r w:rsidRPr="00387191">
        <w:rPr>
          <w:sz w:val="24"/>
          <w:szCs w:val="24"/>
        </w:rPr>
        <w:t xml:space="preserve"> neatitinka Pirkimo sutarties sąlygų ar esant kitų neatitikimų, Tiekėjas turi ne vėliau kaip per 5 (penkias) darbo dienas nuo tokio sprendimo priėmimo dienos raštu informuoti apie tai Subtiekėją</w:t>
      </w:r>
      <w:r w:rsidRPr="00EC1862">
        <w:rPr>
          <w:sz w:val="24"/>
          <w:szCs w:val="24"/>
        </w:rPr>
        <w:t>, nurodydamas trūkumus ir nustatydamas protingą terminą trūkumams pašalinti.</w:t>
      </w:r>
    </w:p>
    <w:p w14:paraId="17F969FE" w14:textId="77777777" w:rsidR="00F83CF5" w:rsidRPr="00EC1862" w:rsidRDefault="00F83CF5" w:rsidP="00F83CF5">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8. Per </w:t>
      </w:r>
      <w:r>
        <w:rPr>
          <w:sz w:val="24"/>
          <w:szCs w:val="24"/>
        </w:rPr>
        <w:t>Tiekėjo</w:t>
      </w:r>
      <w:r w:rsidRPr="00EC1862">
        <w:rPr>
          <w:sz w:val="24"/>
          <w:szCs w:val="24"/>
        </w:rPr>
        <w:t xml:space="preserve"> nustatytą terminą Sub</w:t>
      </w:r>
      <w:r>
        <w:rPr>
          <w:sz w:val="24"/>
          <w:szCs w:val="24"/>
        </w:rPr>
        <w:t>tiekėjui</w:t>
      </w:r>
      <w:r w:rsidRPr="00EC1862">
        <w:rPr>
          <w:sz w:val="24"/>
          <w:szCs w:val="24"/>
        </w:rPr>
        <w:t xml:space="preserve"> pašalinus trūkumus, </w:t>
      </w:r>
      <w:r>
        <w:rPr>
          <w:sz w:val="24"/>
          <w:szCs w:val="24"/>
        </w:rPr>
        <w:t>Tiekėjas</w:t>
      </w:r>
      <w:r w:rsidRPr="00EC1862">
        <w:rPr>
          <w:sz w:val="24"/>
          <w:szCs w:val="24"/>
        </w:rPr>
        <w:t xml:space="preserve"> nustatyta tvarka pakartotinai patikrina dokumentus ir pateikia pasirašytus ir patvirtintus dokumentus Pirkėjui.</w:t>
      </w:r>
    </w:p>
    <w:p w14:paraId="5663F230" w14:textId="77777777" w:rsidR="00F83CF5" w:rsidRPr="00EC1862" w:rsidRDefault="00F83CF5" w:rsidP="00F83CF5">
      <w:pPr>
        <w:pStyle w:val="Pagrindinistekstas13"/>
        <w:widowControl w:val="0"/>
        <w:shd w:val="clear" w:color="auto" w:fill="auto"/>
        <w:tabs>
          <w:tab w:val="left" w:pos="578"/>
        </w:tabs>
        <w:suppressAutoHyphens/>
        <w:spacing w:before="0" w:line="240" w:lineRule="auto"/>
        <w:ind w:firstLine="1134"/>
        <w:rPr>
          <w:sz w:val="24"/>
          <w:szCs w:val="24"/>
        </w:rPr>
      </w:pPr>
      <w:r w:rsidRPr="00EC1862">
        <w:rPr>
          <w:sz w:val="24"/>
          <w:szCs w:val="24"/>
        </w:rPr>
        <w:t>9. Pirkėjas ne vėliau kaip per [</w:t>
      </w:r>
      <w:r w:rsidRPr="00EC1862">
        <w:rPr>
          <w:rStyle w:val="PagrindinistekstasKursyvas"/>
          <w:sz w:val="24"/>
          <w:szCs w:val="24"/>
        </w:rPr>
        <w:t>nurodyti terminą</w:t>
      </w:r>
      <w:r w:rsidRPr="00EC1862">
        <w:rPr>
          <w:sz w:val="24"/>
          <w:szCs w:val="24"/>
        </w:rPr>
        <w:t xml:space="preserve">] nuo Pirkimo sutarties vykdymo dokumentų gavimo dienos, patikrina pateiktus dokumentus ir, jeigu pateikti dokumentai yra tinkamai įforminti, dokumentuose pateikta informacija apie </w:t>
      </w:r>
      <w:r>
        <w:rPr>
          <w:rStyle w:val="PagrindinistekstasKursyvas"/>
          <w:sz w:val="24"/>
          <w:szCs w:val="24"/>
        </w:rPr>
        <w:t>suteiktas paslaugas</w:t>
      </w:r>
      <w:r w:rsidRPr="00387191">
        <w:rPr>
          <w:sz w:val="24"/>
          <w:szCs w:val="24"/>
        </w:rPr>
        <w:t xml:space="preserve"> </w:t>
      </w:r>
      <w:r w:rsidRPr="00EC1862">
        <w:rPr>
          <w:sz w:val="24"/>
          <w:szCs w:val="24"/>
        </w:rPr>
        <w:t xml:space="preserve">yra teisinga, </w:t>
      </w:r>
      <w:r>
        <w:rPr>
          <w:rStyle w:val="PagrindinistekstasKursyvas"/>
          <w:sz w:val="24"/>
          <w:szCs w:val="24"/>
        </w:rPr>
        <w:t>suteiktos paslaugos</w:t>
      </w:r>
      <w:r w:rsidRPr="00387191">
        <w:rPr>
          <w:sz w:val="24"/>
          <w:szCs w:val="24"/>
        </w:rPr>
        <w:t xml:space="preserve"> </w:t>
      </w:r>
      <w:r w:rsidRPr="00EC1862">
        <w:rPr>
          <w:sz w:val="24"/>
          <w:szCs w:val="24"/>
        </w:rPr>
        <w:t xml:space="preserve">atitinka Pirkimo sutarties sąlygas, pasirašo </w:t>
      </w:r>
      <w:r>
        <w:rPr>
          <w:rStyle w:val="PagrindinistekstasKursyvas"/>
          <w:sz w:val="24"/>
          <w:szCs w:val="24"/>
        </w:rPr>
        <w:t>suteiktų paslaugų</w:t>
      </w:r>
      <w:r w:rsidRPr="00EC1862">
        <w:rPr>
          <w:sz w:val="24"/>
          <w:szCs w:val="24"/>
        </w:rPr>
        <w:t xml:space="preserve"> aktą ir kitus dokumentus, jei taikoma, </w:t>
      </w:r>
      <w:r w:rsidR="002F362D">
        <w:rPr>
          <w:sz w:val="24"/>
          <w:szCs w:val="24"/>
        </w:rPr>
        <w:t>ir</w:t>
      </w:r>
      <w:r w:rsidRPr="00EC1862">
        <w:rPr>
          <w:sz w:val="24"/>
          <w:szCs w:val="24"/>
        </w:rPr>
        <w:t xml:space="preserve"> pateikia pasirašytus dokumentus (po 1 (vieną) egzempliorių) </w:t>
      </w:r>
      <w:r>
        <w:rPr>
          <w:sz w:val="24"/>
          <w:szCs w:val="24"/>
        </w:rPr>
        <w:t>Tiekėjui</w:t>
      </w:r>
      <w:r w:rsidRPr="00EC1862">
        <w:rPr>
          <w:sz w:val="24"/>
          <w:szCs w:val="24"/>
        </w:rPr>
        <w:t xml:space="preserve"> ir Sub</w:t>
      </w:r>
      <w:r>
        <w:rPr>
          <w:sz w:val="24"/>
          <w:szCs w:val="24"/>
        </w:rPr>
        <w:t>tiekėjui</w:t>
      </w:r>
      <w:r w:rsidRPr="00EC1862">
        <w:rPr>
          <w:sz w:val="24"/>
          <w:szCs w:val="24"/>
        </w:rPr>
        <w:t>.</w:t>
      </w:r>
    </w:p>
    <w:p w14:paraId="534F0F20" w14:textId="77777777" w:rsidR="00F83CF5" w:rsidRPr="00EC1862" w:rsidRDefault="00F83CF5" w:rsidP="00F83CF5">
      <w:pPr>
        <w:pStyle w:val="Pagrindinistekstas13"/>
        <w:widowControl w:val="0"/>
        <w:shd w:val="clear" w:color="auto" w:fill="auto"/>
        <w:tabs>
          <w:tab w:val="left" w:pos="539"/>
        </w:tabs>
        <w:suppressAutoHyphens/>
        <w:spacing w:before="0" w:line="240" w:lineRule="auto"/>
        <w:ind w:firstLine="1134"/>
        <w:rPr>
          <w:sz w:val="24"/>
          <w:szCs w:val="24"/>
        </w:rPr>
      </w:pPr>
      <w:r w:rsidRPr="00EC1862">
        <w:rPr>
          <w:sz w:val="24"/>
          <w:szCs w:val="24"/>
        </w:rPr>
        <w:t xml:space="preserve">10. Jeigu Pirkėjas nustato, kad </w:t>
      </w:r>
      <w:r>
        <w:rPr>
          <w:sz w:val="24"/>
          <w:szCs w:val="24"/>
        </w:rPr>
        <w:t>Tiekėjo</w:t>
      </w:r>
      <w:r w:rsidRPr="00EC1862">
        <w:rPr>
          <w:sz w:val="24"/>
          <w:szCs w:val="24"/>
        </w:rPr>
        <w:t xml:space="preserve"> pateikti dokumentai yra netinkamai įforminti arba pateikti ne visi Pirkimo sutarties vykdymo išlaidas pagrindžiantys dokumentai arba dokumentuose pateikta informacija apie </w:t>
      </w:r>
      <w:r>
        <w:rPr>
          <w:rStyle w:val="PagrindinistekstasKursyvas"/>
          <w:sz w:val="24"/>
          <w:szCs w:val="24"/>
        </w:rPr>
        <w:t>suteiktas paslaugas</w:t>
      </w:r>
      <w:r w:rsidRPr="00EC1862">
        <w:rPr>
          <w:sz w:val="24"/>
          <w:szCs w:val="24"/>
        </w:rPr>
        <w:t xml:space="preserve"> yra neteisinga,</w:t>
      </w:r>
      <w:r w:rsidRPr="00EC1862">
        <w:rPr>
          <w:rStyle w:val="PagrindinistekstasKursyvas"/>
          <w:sz w:val="24"/>
          <w:szCs w:val="24"/>
        </w:rPr>
        <w:t xml:space="preserve"> </w:t>
      </w:r>
      <w:r>
        <w:rPr>
          <w:rStyle w:val="PagrindinistekstasKursyvas"/>
          <w:sz w:val="24"/>
          <w:szCs w:val="24"/>
        </w:rPr>
        <w:t>suteiktos paslaugos</w:t>
      </w:r>
      <w:r w:rsidRPr="00EC1862">
        <w:rPr>
          <w:sz w:val="24"/>
          <w:szCs w:val="24"/>
        </w:rPr>
        <w:t xml:space="preserve"> neatitinka Pirkimo sutarties sąlygų ar esant kit</w:t>
      </w:r>
      <w:r>
        <w:rPr>
          <w:sz w:val="24"/>
          <w:szCs w:val="24"/>
        </w:rPr>
        <w:t>ų</w:t>
      </w:r>
      <w:r w:rsidRPr="00EC1862">
        <w:rPr>
          <w:sz w:val="24"/>
          <w:szCs w:val="24"/>
        </w:rPr>
        <w:t xml:space="preserve"> neatitikim</w:t>
      </w:r>
      <w:r>
        <w:rPr>
          <w:sz w:val="24"/>
          <w:szCs w:val="24"/>
        </w:rPr>
        <w:t>ų</w:t>
      </w:r>
      <w:r w:rsidRPr="00EC1862">
        <w:rPr>
          <w:sz w:val="24"/>
          <w:szCs w:val="24"/>
        </w:rPr>
        <w:t xml:space="preserve">, ne vėliau kaip per 5 (penkias) darbo dienas nuo tokio sprendimo priėmimo dienos raštu informuoja </w:t>
      </w:r>
      <w:r>
        <w:rPr>
          <w:sz w:val="24"/>
          <w:szCs w:val="24"/>
        </w:rPr>
        <w:t>Tiekėją</w:t>
      </w:r>
      <w:r w:rsidRPr="00EC1862">
        <w:rPr>
          <w:sz w:val="24"/>
          <w:szCs w:val="24"/>
        </w:rPr>
        <w:t>, nurodydamas trūkumus ir nustatydamas protingą terminą trūkumams pašalinti</w:t>
      </w:r>
      <w:r>
        <w:rPr>
          <w:sz w:val="24"/>
          <w:szCs w:val="24"/>
        </w:rPr>
        <w:t>.</w:t>
      </w:r>
    </w:p>
    <w:p w14:paraId="1B0429DA" w14:textId="77777777" w:rsidR="00F83CF5" w:rsidRPr="00EC1862" w:rsidRDefault="00F83CF5" w:rsidP="00F83CF5">
      <w:pPr>
        <w:pStyle w:val="Pagrindinistekstas13"/>
        <w:widowControl w:val="0"/>
        <w:shd w:val="clear" w:color="auto" w:fill="auto"/>
        <w:tabs>
          <w:tab w:val="left" w:pos="563"/>
        </w:tabs>
        <w:suppressAutoHyphens/>
        <w:spacing w:before="0" w:line="240" w:lineRule="auto"/>
        <w:ind w:firstLine="1134"/>
        <w:rPr>
          <w:sz w:val="24"/>
          <w:szCs w:val="24"/>
        </w:rPr>
      </w:pPr>
      <w:r w:rsidRPr="00EC1862">
        <w:rPr>
          <w:sz w:val="24"/>
          <w:szCs w:val="24"/>
        </w:rPr>
        <w:t xml:space="preserve">11. Per Pirkėjo nustatytą terminą </w:t>
      </w:r>
      <w:r>
        <w:rPr>
          <w:sz w:val="24"/>
          <w:szCs w:val="24"/>
        </w:rPr>
        <w:t>Tiekėjui</w:t>
      </w:r>
      <w:r w:rsidRPr="00EC1862">
        <w:rPr>
          <w:sz w:val="24"/>
          <w:szCs w:val="24"/>
        </w:rPr>
        <w:t xml:space="preserve"> pašalinus trūkumus ir pakoregavus dokumentus, Pirkėjas ne vėliau kaip per 3 (tris) darbo dienas nuo visų tinkamai įformintų dokumentų gavimo dienos pasirašo </w:t>
      </w:r>
      <w:r>
        <w:rPr>
          <w:rStyle w:val="PagrindinistekstasKursyvas"/>
          <w:sz w:val="24"/>
          <w:szCs w:val="24"/>
        </w:rPr>
        <w:t>suteiktų paslaugų</w:t>
      </w:r>
      <w:r w:rsidRPr="00EC1862">
        <w:rPr>
          <w:sz w:val="24"/>
          <w:szCs w:val="24"/>
        </w:rPr>
        <w:t xml:space="preserve"> aktą ir kitus dokumentus, jei taikoma, ir pateikia pasirašytus dokumentus </w:t>
      </w:r>
      <w:r>
        <w:rPr>
          <w:sz w:val="24"/>
          <w:szCs w:val="24"/>
        </w:rPr>
        <w:t>Tiekėjui</w:t>
      </w:r>
      <w:r w:rsidRPr="00EC1862">
        <w:rPr>
          <w:sz w:val="24"/>
          <w:szCs w:val="24"/>
        </w:rPr>
        <w:t xml:space="preserve"> ir Sub</w:t>
      </w:r>
      <w:r>
        <w:rPr>
          <w:sz w:val="24"/>
          <w:szCs w:val="24"/>
        </w:rPr>
        <w:t>tiekėjui</w:t>
      </w:r>
      <w:r w:rsidRPr="00EC1862">
        <w:rPr>
          <w:sz w:val="24"/>
          <w:szCs w:val="24"/>
        </w:rPr>
        <w:t>.</w:t>
      </w:r>
    </w:p>
    <w:p w14:paraId="09C640E7" w14:textId="77777777" w:rsidR="00F83CF5" w:rsidRPr="00EC1862" w:rsidRDefault="00F83CF5" w:rsidP="00F83CF5">
      <w:pPr>
        <w:pStyle w:val="Pagrindinistekstas13"/>
        <w:widowControl w:val="0"/>
        <w:shd w:val="clear" w:color="auto" w:fill="auto"/>
        <w:tabs>
          <w:tab w:val="left" w:pos="626"/>
        </w:tabs>
        <w:suppressAutoHyphens/>
        <w:spacing w:before="0" w:line="240" w:lineRule="auto"/>
        <w:ind w:firstLine="1134"/>
        <w:rPr>
          <w:sz w:val="24"/>
          <w:szCs w:val="24"/>
        </w:rPr>
      </w:pPr>
      <w:r w:rsidRPr="00EC1862">
        <w:rPr>
          <w:sz w:val="24"/>
          <w:szCs w:val="24"/>
        </w:rPr>
        <w:t>12. Sub</w:t>
      </w:r>
      <w:r>
        <w:rPr>
          <w:sz w:val="24"/>
          <w:szCs w:val="24"/>
        </w:rPr>
        <w:t>tiekėjas</w:t>
      </w:r>
      <w:r w:rsidRPr="00EC1862">
        <w:rPr>
          <w:sz w:val="24"/>
          <w:szCs w:val="24"/>
        </w:rPr>
        <w:t xml:space="preserve"> tik gavęs be išlygų visų </w:t>
      </w:r>
      <w:r>
        <w:rPr>
          <w:sz w:val="24"/>
          <w:szCs w:val="24"/>
        </w:rPr>
        <w:t>š</w:t>
      </w:r>
      <w:r w:rsidRPr="00EC1862">
        <w:rPr>
          <w:sz w:val="24"/>
          <w:szCs w:val="24"/>
        </w:rPr>
        <w:t>alių suderintą ir pasirašytą</w:t>
      </w:r>
      <w:r w:rsidRPr="00EC1862">
        <w:rPr>
          <w:rStyle w:val="PagrindinistekstasKursyvas"/>
          <w:sz w:val="24"/>
          <w:szCs w:val="24"/>
        </w:rPr>
        <w:t xml:space="preserve"> </w:t>
      </w:r>
      <w:r>
        <w:rPr>
          <w:rStyle w:val="PagrindinistekstasKursyvas"/>
          <w:sz w:val="24"/>
          <w:szCs w:val="24"/>
        </w:rPr>
        <w:t>suteiktų paslaugų</w:t>
      </w:r>
      <w:r w:rsidRPr="00EC1862">
        <w:rPr>
          <w:sz w:val="24"/>
          <w:szCs w:val="24"/>
        </w:rPr>
        <w:t xml:space="preserve"> aktą, suformuoja elektroninę sąskaitą</w:t>
      </w:r>
      <w:r>
        <w:rPr>
          <w:sz w:val="24"/>
          <w:szCs w:val="24"/>
        </w:rPr>
        <w:t xml:space="preserve"> </w:t>
      </w:r>
      <w:r w:rsidRPr="00EC1862">
        <w:rPr>
          <w:sz w:val="24"/>
          <w:szCs w:val="24"/>
        </w:rPr>
        <w:t>faktūrą</w:t>
      </w:r>
      <w:r>
        <w:rPr>
          <w:sz w:val="24"/>
          <w:szCs w:val="24"/>
        </w:rPr>
        <w:t xml:space="preserve"> </w:t>
      </w:r>
      <w:r w:rsidRPr="00EC1862">
        <w:rPr>
          <w:sz w:val="24"/>
          <w:szCs w:val="24"/>
        </w:rPr>
        <w:t>/</w:t>
      </w:r>
      <w:r>
        <w:rPr>
          <w:sz w:val="24"/>
          <w:szCs w:val="24"/>
        </w:rPr>
        <w:t xml:space="preserve"> P</w:t>
      </w:r>
      <w:r w:rsidRPr="00EC1862">
        <w:rPr>
          <w:sz w:val="24"/>
          <w:szCs w:val="24"/>
        </w:rPr>
        <w:t>VM sąskaitą</w:t>
      </w:r>
      <w:r>
        <w:rPr>
          <w:sz w:val="24"/>
          <w:szCs w:val="24"/>
        </w:rPr>
        <w:t xml:space="preserve"> </w:t>
      </w:r>
      <w:r w:rsidRPr="00EC1862">
        <w:rPr>
          <w:sz w:val="24"/>
          <w:szCs w:val="24"/>
        </w:rPr>
        <w:t xml:space="preserve">faktūrą (toliau – </w:t>
      </w:r>
      <w:r>
        <w:rPr>
          <w:sz w:val="24"/>
          <w:szCs w:val="24"/>
        </w:rPr>
        <w:t>e</w:t>
      </w:r>
      <w:r w:rsidRPr="00EC1862">
        <w:rPr>
          <w:sz w:val="24"/>
          <w:szCs w:val="24"/>
        </w:rPr>
        <w:t xml:space="preserve">lektroninė sąskaita) ir per sistemą „E. </w:t>
      </w:r>
      <w:r>
        <w:rPr>
          <w:sz w:val="24"/>
          <w:szCs w:val="24"/>
        </w:rPr>
        <w:t>s</w:t>
      </w:r>
      <w:r w:rsidRPr="00EC1862">
        <w:rPr>
          <w:sz w:val="24"/>
          <w:szCs w:val="24"/>
        </w:rPr>
        <w:t>ąskaita</w:t>
      </w:r>
      <w:r w:rsidRPr="00EC1862">
        <w:t>“</w:t>
      </w:r>
      <w:r w:rsidRPr="00EC1862">
        <w:rPr>
          <w:sz w:val="24"/>
          <w:szCs w:val="24"/>
        </w:rPr>
        <w:t xml:space="preserve"> pateikia ją Pirkėjui.</w:t>
      </w:r>
    </w:p>
    <w:p w14:paraId="15B493F2" w14:textId="77777777" w:rsidR="00F83CF5" w:rsidRPr="00EC1862" w:rsidRDefault="00F83CF5" w:rsidP="00F83CF5">
      <w:pPr>
        <w:pStyle w:val="Pagrindinistekstas13"/>
        <w:widowControl w:val="0"/>
        <w:shd w:val="clear" w:color="auto" w:fill="auto"/>
        <w:tabs>
          <w:tab w:val="left" w:pos="515"/>
        </w:tabs>
        <w:suppressAutoHyphens/>
        <w:spacing w:before="0" w:line="240" w:lineRule="auto"/>
        <w:ind w:firstLine="1134"/>
        <w:rPr>
          <w:sz w:val="24"/>
          <w:szCs w:val="24"/>
        </w:rPr>
      </w:pPr>
      <w:r w:rsidRPr="00EC1862">
        <w:rPr>
          <w:sz w:val="24"/>
          <w:szCs w:val="24"/>
        </w:rPr>
        <w:t>13. Jei Sub</w:t>
      </w:r>
      <w:r>
        <w:rPr>
          <w:sz w:val="24"/>
          <w:szCs w:val="24"/>
        </w:rPr>
        <w:t>tiekėjas</w:t>
      </w:r>
      <w:r w:rsidRPr="00EC1862">
        <w:rPr>
          <w:sz w:val="24"/>
          <w:szCs w:val="24"/>
        </w:rPr>
        <w:t xml:space="preserve"> pateikia sąskaitą kitomis priemonėmis, Pirkėjas turi teisę tokios sąskaitos neapmokėti.</w:t>
      </w:r>
    </w:p>
    <w:p w14:paraId="4B9C5CF7" w14:textId="77777777" w:rsidR="00F83CF5" w:rsidRPr="00EC1862" w:rsidRDefault="00F83CF5" w:rsidP="00F83CF5">
      <w:pPr>
        <w:pStyle w:val="Pagrindinistekstas13"/>
        <w:widowControl w:val="0"/>
        <w:shd w:val="clear" w:color="auto" w:fill="auto"/>
        <w:tabs>
          <w:tab w:val="left" w:pos="602"/>
        </w:tabs>
        <w:suppressAutoHyphens/>
        <w:spacing w:before="0" w:line="240" w:lineRule="auto"/>
        <w:ind w:firstLine="1134"/>
        <w:rPr>
          <w:sz w:val="24"/>
          <w:szCs w:val="24"/>
        </w:rPr>
      </w:pPr>
      <w:r w:rsidRPr="00EC1862">
        <w:rPr>
          <w:sz w:val="24"/>
          <w:szCs w:val="24"/>
        </w:rPr>
        <w:t>14. Pirkėjas ne vėliau kaip per</w:t>
      </w:r>
      <w:r w:rsidRPr="00EC1862">
        <w:rPr>
          <w:rStyle w:val="PagrindinistekstasKursyvas"/>
          <w:sz w:val="24"/>
          <w:szCs w:val="24"/>
        </w:rPr>
        <w:t xml:space="preserve"> [nurodyti terminą, kuris turi būti ne ilgesnis, už Pirkimo sutartyje nurodytą atsiskaitymo terminą]</w:t>
      </w:r>
      <w:r w:rsidRPr="00EC1862">
        <w:rPr>
          <w:sz w:val="24"/>
          <w:szCs w:val="24"/>
        </w:rPr>
        <w:t xml:space="preserve"> nuo </w:t>
      </w:r>
      <w:r>
        <w:rPr>
          <w:sz w:val="24"/>
          <w:szCs w:val="24"/>
        </w:rPr>
        <w:t>e</w:t>
      </w:r>
      <w:r w:rsidRPr="00EC1862">
        <w:rPr>
          <w:sz w:val="24"/>
          <w:szCs w:val="24"/>
        </w:rPr>
        <w:t xml:space="preserve">lektroninės sąskaitos gavimo dienos patikrina </w:t>
      </w:r>
      <w:r>
        <w:rPr>
          <w:sz w:val="24"/>
          <w:szCs w:val="24"/>
        </w:rPr>
        <w:t>e</w:t>
      </w:r>
      <w:r w:rsidRPr="00EC1862">
        <w:rPr>
          <w:sz w:val="24"/>
          <w:szCs w:val="24"/>
        </w:rPr>
        <w:t xml:space="preserve">lektroninę sąskaitą ir, jeigu pateikta </w:t>
      </w:r>
      <w:r>
        <w:rPr>
          <w:sz w:val="24"/>
          <w:szCs w:val="24"/>
        </w:rPr>
        <w:t>e</w:t>
      </w:r>
      <w:r w:rsidRPr="00EC1862">
        <w:rPr>
          <w:sz w:val="24"/>
          <w:szCs w:val="24"/>
        </w:rPr>
        <w:t>lektroninė sąskaita yra tinkamai įforminta</w:t>
      </w:r>
      <w:r>
        <w:rPr>
          <w:sz w:val="24"/>
          <w:szCs w:val="24"/>
        </w:rPr>
        <w:t>,</w:t>
      </w:r>
      <w:r w:rsidRPr="00EC1862">
        <w:rPr>
          <w:sz w:val="24"/>
          <w:szCs w:val="24"/>
        </w:rPr>
        <w:t xml:space="preserve"> perveda lėšas į Sub</w:t>
      </w:r>
      <w:r>
        <w:rPr>
          <w:sz w:val="24"/>
          <w:szCs w:val="24"/>
        </w:rPr>
        <w:t>tiekėjo</w:t>
      </w:r>
      <w:r w:rsidRPr="00EC1862">
        <w:rPr>
          <w:sz w:val="24"/>
          <w:szCs w:val="24"/>
        </w:rPr>
        <w:t xml:space="preserve"> nurodytą banko sąskaitą.</w:t>
      </w:r>
    </w:p>
    <w:p w14:paraId="48A75675" w14:textId="77777777" w:rsidR="00F83CF5" w:rsidRDefault="00F83CF5" w:rsidP="00F83CF5">
      <w:pPr>
        <w:pStyle w:val="Pagrindinistekstas13"/>
        <w:widowControl w:val="0"/>
        <w:shd w:val="clear" w:color="auto" w:fill="auto"/>
        <w:tabs>
          <w:tab w:val="left" w:pos="534"/>
        </w:tabs>
        <w:suppressAutoHyphens/>
        <w:spacing w:before="0" w:line="240" w:lineRule="auto"/>
        <w:ind w:firstLine="1134"/>
        <w:rPr>
          <w:sz w:val="24"/>
          <w:szCs w:val="24"/>
        </w:rPr>
      </w:pPr>
      <w:r w:rsidRPr="00EC1862">
        <w:rPr>
          <w:sz w:val="24"/>
          <w:szCs w:val="24"/>
        </w:rPr>
        <w:t xml:space="preserve">15. Ne vėliau kaip per 5 (penkias) darbo dienas po kiekvieno kalendorinio mėnesio pabaigos Pirkėjas raštu teikia informaciją </w:t>
      </w:r>
      <w:r>
        <w:rPr>
          <w:sz w:val="24"/>
          <w:szCs w:val="24"/>
        </w:rPr>
        <w:t>Tiekėjui</w:t>
      </w:r>
      <w:r w:rsidRPr="00EC1862">
        <w:rPr>
          <w:sz w:val="24"/>
          <w:szCs w:val="24"/>
        </w:rPr>
        <w:t xml:space="preserve"> apie per ataskaitin</w:t>
      </w:r>
      <w:r>
        <w:rPr>
          <w:sz w:val="24"/>
          <w:szCs w:val="24"/>
        </w:rPr>
        <w:t>į mėnesį atliktus mokėjimus Subtiekėjui</w:t>
      </w:r>
      <w:r w:rsidRPr="00EC1862">
        <w:rPr>
          <w:sz w:val="24"/>
          <w:szCs w:val="24"/>
        </w:rPr>
        <w:t>.</w:t>
      </w:r>
    </w:p>
    <w:p w14:paraId="56ACA177" w14:textId="77777777" w:rsidR="002F362D" w:rsidRDefault="002F362D" w:rsidP="00F83CF5">
      <w:pPr>
        <w:pStyle w:val="Temosantrat40"/>
        <w:widowControl w:val="0"/>
        <w:shd w:val="clear" w:color="auto" w:fill="auto"/>
        <w:suppressAutoHyphens/>
        <w:spacing w:after="0" w:line="240" w:lineRule="auto"/>
        <w:jc w:val="center"/>
        <w:rPr>
          <w:b/>
          <w:sz w:val="24"/>
          <w:szCs w:val="24"/>
        </w:rPr>
      </w:pPr>
    </w:p>
    <w:p w14:paraId="37BB3FB4"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III SKYRIUS</w:t>
      </w:r>
    </w:p>
    <w:p w14:paraId="25879E54"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PAKEITIMO IR NUTRAUKIMO SĄLYGOS</w:t>
      </w:r>
    </w:p>
    <w:p w14:paraId="5ED1D05C"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p>
    <w:p w14:paraId="32333D14" w14:textId="77777777" w:rsidR="00F83CF5" w:rsidRPr="00EC1862" w:rsidRDefault="00F83CF5" w:rsidP="00F83CF5">
      <w:pPr>
        <w:pStyle w:val="Pagrindinistekstas13"/>
        <w:widowControl w:val="0"/>
        <w:shd w:val="clear" w:color="auto" w:fill="auto"/>
        <w:tabs>
          <w:tab w:val="left" w:pos="434"/>
        </w:tabs>
        <w:suppressAutoHyphens/>
        <w:spacing w:before="0" w:line="240" w:lineRule="auto"/>
        <w:ind w:firstLine="1134"/>
        <w:rPr>
          <w:sz w:val="24"/>
          <w:szCs w:val="24"/>
        </w:rPr>
      </w:pPr>
      <w:r w:rsidRPr="00EC1862">
        <w:rPr>
          <w:sz w:val="24"/>
          <w:szCs w:val="24"/>
        </w:rPr>
        <w:t xml:space="preserve">16. Visi Trišalės sutarties pakeitimai galioja tik tada, kai jie sudaryti raštu ir pasirašyti </w:t>
      </w:r>
      <w:r>
        <w:rPr>
          <w:sz w:val="24"/>
          <w:szCs w:val="24"/>
        </w:rPr>
        <w:t>š</w:t>
      </w:r>
      <w:r w:rsidRPr="00EC1862">
        <w:rPr>
          <w:sz w:val="24"/>
          <w:szCs w:val="24"/>
        </w:rPr>
        <w:t>alių įgaliotų atstovų. Tokie Trišalės sutarties pakeitimai yra neatskiriama Trišalės sutarties dalis.</w:t>
      </w:r>
    </w:p>
    <w:p w14:paraId="72BAF211" w14:textId="77777777" w:rsidR="00F83CF5" w:rsidRPr="00EC1862" w:rsidRDefault="00F83CF5" w:rsidP="00F83CF5">
      <w:pPr>
        <w:pStyle w:val="Pagrindinistekstas13"/>
        <w:widowControl w:val="0"/>
        <w:shd w:val="clear" w:color="auto" w:fill="auto"/>
        <w:tabs>
          <w:tab w:val="left" w:pos="501"/>
        </w:tabs>
        <w:suppressAutoHyphens/>
        <w:spacing w:before="0" w:line="240" w:lineRule="auto"/>
        <w:ind w:firstLine="1134"/>
        <w:rPr>
          <w:sz w:val="24"/>
          <w:szCs w:val="24"/>
        </w:rPr>
      </w:pPr>
      <w:r w:rsidRPr="00EC1862">
        <w:rPr>
          <w:sz w:val="24"/>
          <w:szCs w:val="24"/>
        </w:rPr>
        <w:t xml:space="preserve">17. Sutarties sąlygų keitimą gali inicijuoti kiekviena Sutarties </w:t>
      </w:r>
      <w:r>
        <w:rPr>
          <w:sz w:val="24"/>
          <w:szCs w:val="24"/>
        </w:rPr>
        <w:t>š</w:t>
      </w:r>
      <w:r w:rsidRPr="00EC1862">
        <w:rPr>
          <w:sz w:val="24"/>
          <w:szCs w:val="24"/>
        </w:rPr>
        <w:t xml:space="preserve">alis, pateikdama kitai </w:t>
      </w:r>
      <w:r>
        <w:rPr>
          <w:sz w:val="24"/>
          <w:szCs w:val="24"/>
        </w:rPr>
        <w:t>š</w:t>
      </w:r>
      <w:r w:rsidRPr="00EC1862">
        <w:rPr>
          <w:sz w:val="24"/>
          <w:szCs w:val="24"/>
        </w:rPr>
        <w:t xml:space="preserve">aliai atitinkamą prašymą </w:t>
      </w:r>
      <w:r w:rsidR="002F362D">
        <w:rPr>
          <w:sz w:val="24"/>
          <w:szCs w:val="24"/>
        </w:rPr>
        <w:t>ir</w:t>
      </w:r>
      <w:r w:rsidRPr="00EC1862">
        <w:rPr>
          <w:sz w:val="24"/>
          <w:szCs w:val="24"/>
        </w:rPr>
        <w:t xml:space="preserve"> jį pagrindžiančius dokumentus. Šalis, gavusi tokį prašymą, privalo jį išnagrinėti per 10 (dešimt) darbo dienų ir kitai </w:t>
      </w:r>
      <w:r>
        <w:rPr>
          <w:sz w:val="24"/>
          <w:szCs w:val="24"/>
        </w:rPr>
        <w:t>š</w:t>
      </w:r>
      <w:r w:rsidRPr="00EC1862">
        <w:rPr>
          <w:sz w:val="24"/>
          <w:szCs w:val="24"/>
        </w:rPr>
        <w:t>aliai pateikti motyvuotą raštišką atsakymą. Šalių nesutarimo atveju sprendimo teisė priklauso Pirkėjui.</w:t>
      </w:r>
    </w:p>
    <w:p w14:paraId="08E57329" w14:textId="77777777" w:rsidR="00F83CF5" w:rsidRPr="00EC1862" w:rsidRDefault="00F83CF5" w:rsidP="00F83CF5">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18. Trišalė sutartis keičiama šiais atvejais:</w:t>
      </w:r>
    </w:p>
    <w:p w14:paraId="657F9E78"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18.1. kai keičiamos Pirkimo sutarties sąlygos, turinčios įtakos Trišalės sutarties įgyvendinimui;</w:t>
      </w:r>
    </w:p>
    <w:p w14:paraId="6BEF52BC"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18.2. kai keičiamos Sub</w:t>
      </w:r>
      <w:r>
        <w:rPr>
          <w:sz w:val="24"/>
          <w:szCs w:val="24"/>
        </w:rPr>
        <w:t>tiekimo</w:t>
      </w:r>
      <w:r w:rsidRPr="00EC1862">
        <w:rPr>
          <w:sz w:val="24"/>
          <w:szCs w:val="24"/>
        </w:rPr>
        <w:t xml:space="preserve"> sutarties sąlygos, turinčios įtakos Trišalės sutarties įgyvendinimui;</w:t>
      </w:r>
    </w:p>
    <w:p w14:paraId="5745DAC6"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18.3. kitais atvejais.</w:t>
      </w:r>
    </w:p>
    <w:p w14:paraId="2DE6CE19" w14:textId="77777777" w:rsidR="00F83CF5" w:rsidRPr="00EC1862" w:rsidRDefault="00F83CF5" w:rsidP="00F83CF5">
      <w:pPr>
        <w:pStyle w:val="Pagrindinistekstas13"/>
        <w:widowControl w:val="0"/>
        <w:shd w:val="clear" w:color="auto" w:fill="auto"/>
        <w:suppressAutoHyphens/>
        <w:spacing w:before="0" w:line="240" w:lineRule="auto"/>
        <w:ind w:firstLine="1134"/>
        <w:rPr>
          <w:sz w:val="24"/>
          <w:szCs w:val="24"/>
        </w:rPr>
      </w:pPr>
      <w:r w:rsidRPr="00EC1862">
        <w:rPr>
          <w:sz w:val="24"/>
          <w:szCs w:val="24"/>
        </w:rPr>
        <w:t xml:space="preserve">19. Trišalė sutartis gali būti nutraukiama raštišku </w:t>
      </w:r>
      <w:r>
        <w:rPr>
          <w:sz w:val="24"/>
          <w:szCs w:val="24"/>
        </w:rPr>
        <w:t>š</w:t>
      </w:r>
      <w:r w:rsidRPr="00EC1862">
        <w:rPr>
          <w:sz w:val="24"/>
          <w:szCs w:val="24"/>
        </w:rPr>
        <w:t>alių susitarimu šiais atvejais:</w:t>
      </w:r>
    </w:p>
    <w:p w14:paraId="0A7D6BB4"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19.1. kai atsisakoma tiesioginio atsiskaitymo būdo;</w:t>
      </w:r>
    </w:p>
    <w:p w14:paraId="08998AF9"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19.2. kai nutraukiama Sub</w:t>
      </w:r>
      <w:r>
        <w:rPr>
          <w:sz w:val="24"/>
          <w:szCs w:val="24"/>
        </w:rPr>
        <w:t>tiekimo</w:t>
      </w:r>
      <w:r w:rsidRPr="00EC1862">
        <w:rPr>
          <w:sz w:val="24"/>
          <w:szCs w:val="24"/>
        </w:rPr>
        <w:t xml:space="preserve"> sutartis;</w:t>
      </w:r>
    </w:p>
    <w:p w14:paraId="057516E0"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r w:rsidRPr="00EC1862">
        <w:rPr>
          <w:sz w:val="24"/>
          <w:szCs w:val="24"/>
        </w:rPr>
        <w:t>19.3. kai nutraukiama Pirkimo sutartis.</w:t>
      </w:r>
    </w:p>
    <w:p w14:paraId="77FB4D7D" w14:textId="77777777" w:rsidR="00F83CF5" w:rsidRPr="00EC1862" w:rsidRDefault="00F83CF5" w:rsidP="00F83CF5">
      <w:pPr>
        <w:pStyle w:val="Pagrindinistekstas13"/>
        <w:widowControl w:val="0"/>
        <w:shd w:val="clear" w:color="auto" w:fill="auto"/>
        <w:tabs>
          <w:tab w:val="left" w:pos="567"/>
        </w:tabs>
        <w:suppressAutoHyphens/>
        <w:spacing w:before="0" w:line="240" w:lineRule="auto"/>
        <w:ind w:firstLine="1134"/>
        <w:rPr>
          <w:sz w:val="24"/>
          <w:szCs w:val="24"/>
        </w:rPr>
      </w:pPr>
    </w:p>
    <w:p w14:paraId="7ED8A480"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IV SKYRIUS</w:t>
      </w:r>
    </w:p>
    <w:p w14:paraId="582BB883"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ŠALIŲ ATSAKOMYBĖ</w:t>
      </w:r>
    </w:p>
    <w:p w14:paraId="205256BA"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p>
    <w:p w14:paraId="11D5EEF2" w14:textId="77777777" w:rsidR="00F83CF5" w:rsidRPr="00EC1862" w:rsidRDefault="00F83CF5" w:rsidP="00F83CF5">
      <w:pPr>
        <w:pStyle w:val="Pagrindinistekstas13"/>
        <w:widowControl w:val="0"/>
        <w:shd w:val="clear" w:color="auto" w:fill="auto"/>
        <w:tabs>
          <w:tab w:val="left" w:pos="428"/>
        </w:tabs>
        <w:suppressAutoHyphens/>
        <w:spacing w:before="0" w:line="240" w:lineRule="auto"/>
        <w:ind w:firstLine="1134"/>
        <w:rPr>
          <w:sz w:val="24"/>
          <w:szCs w:val="24"/>
        </w:rPr>
      </w:pPr>
      <w:r w:rsidRPr="00EC1862">
        <w:rPr>
          <w:sz w:val="24"/>
          <w:szCs w:val="24"/>
        </w:rPr>
        <w:t xml:space="preserve">20. Šalių atsakomybė yra nustatoma pagal galiojančius Lietuvos Respublikos teisės aktus, šią Trišalę sutartį ir kitus su šios sutarties vykdymu susijusius dokumentus. Šalys įsipareigoja tinkamai vykdyti savo įsipareigojimus, prisiimtus sutartimi, ir susilaikyti nuo bet kokių veiksmų, kuriais galėtų padaryti žalos viena kitai ar apsunkintų kitos </w:t>
      </w:r>
      <w:r>
        <w:rPr>
          <w:sz w:val="24"/>
          <w:szCs w:val="24"/>
        </w:rPr>
        <w:t>š</w:t>
      </w:r>
      <w:r w:rsidRPr="00EC1862">
        <w:rPr>
          <w:sz w:val="24"/>
          <w:szCs w:val="24"/>
        </w:rPr>
        <w:t>alies prisiimtų įsipareigojimų įvykdymą.</w:t>
      </w:r>
    </w:p>
    <w:p w14:paraId="573C776E" w14:textId="77777777" w:rsidR="00F83CF5" w:rsidRPr="00EC1862" w:rsidRDefault="00F83CF5" w:rsidP="00F83CF5">
      <w:pPr>
        <w:pStyle w:val="Pagrindinistekstas13"/>
        <w:widowControl w:val="0"/>
        <w:shd w:val="clear" w:color="auto" w:fill="auto"/>
        <w:tabs>
          <w:tab w:val="left" w:pos="418"/>
        </w:tabs>
        <w:suppressAutoHyphens/>
        <w:spacing w:before="0" w:line="240" w:lineRule="auto"/>
        <w:ind w:firstLine="1134"/>
        <w:rPr>
          <w:sz w:val="24"/>
          <w:szCs w:val="24"/>
        </w:rPr>
      </w:pPr>
      <w:r w:rsidRPr="00EC1862">
        <w:rPr>
          <w:sz w:val="24"/>
          <w:szCs w:val="24"/>
        </w:rPr>
        <w:t xml:space="preserve">21. </w:t>
      </w:r>
      <w:r>
        <w:rPr>
          <w:sz w:val="24"/>
          <w:szCs w:val="24"/>
        </w:rPr>
        <w:t>Tiekėjas</w:t>
      </w:r>
      <w:r w:rsidRPr="00EC1862">
        <w:rPr>
          <w:sz w:val="24"/>
          <w:szCs w:val="24"/>
        </w:rPr>
        <w:t xml:space="preserve"> atsako Pirkėjui už Sub</w:t>
      </w:r>
      <w:r>
        <w:rPr>
          <w:sz w:val="24"/>
          <w:szCs w:val="24"/>
        </w:rPr>
        <w:t>tiekėjo</w:t>
      </w:r>
      <w:r w:rsidRPr="00EC1862">
        <w:rPr>
          <w:sz w:val="24"/>
          <w:szCs w:val="24"/>
        </w:rPr>
        <w:t xml:space="preserve"> prievolių neįvykdymą ar netinkamą įvykdymą, o Sub</w:t>
      </w:r>
      <w:r>
        <w:rPr>
          <w:sz w:val="24"/>
          <w:szCs w:val="24"/>
        </w:rPr>
        <w:t xml:space="preserve">tiekėjui – </w:t>
      </w:r>
      <w:r w:rsidRPr="00EC1862">
        <w:rPr>
          <w:sz w:val="24"/>
          <w:szCs w:val="24"/>
        </w:rPr>
        <w:t>už Pirkėjo prievolių neįvykdymą ar netinkamą įvykdymą.</w:t>
      </w:r>
    </w:p>
    <w:p w14:paraId="45BE95AC" w14:textId="77777777" w:rsidR="00F83CF5" w:rsidRPr="00EC1862" w:rsidRDefault="00F83CF5" w:rsidP="00F83CF5">
      <w:pPr>
        <w:pStyle w:val="Pagrindinistekstas13"/>
        <w:widowControl w:val="0"/>
        <w:shd w:val="clear" w:color="auto" w:fill="auto"/>
        <w:tabs>
          <w:tab w:val="left" w:pos="452"/>
        </w:tabs>
        <w:suppressAutoHyphens/>
        <w:spacing w:before="0" w:line="240" w:lineRule="auto"/>
        <w:ind w:firstLine="1134"/>
        <w:rPr>
          <w:sz w:val="24"/>
          <w:szCs w:val="24"/>
        </w:rPr>
      </w:pPr>
      <w:r w:rsidRPr="00EC1862">
        <w:rPr>
          <w:sz w:val="24"/>
          <w:szCs w:val="24"/>
        </w:rPr>
        <w:t>22. Pirkėjas ir Sub</w:t>
      </w:r>
      <w:r>
        <w:rPr>
          <w:sz w:val="24"/>
          <w:szCs w:val="24"/>
        </w:rPr>
        <w:t>tiekėjas</w:t>
      </w:r>
      <w:r w:rsidRPr="00EC1862">
        <w:rPr>
          <w:sz w:val="24"/>
          <w:szCs w:val="24"/>
        </w:rPr>
        <w:t xml:space="preserve"> neturi teisės reikšti vienas kitam piniginių reikalavimų, susijusių su sutarčių, kiekvieno iš jų sudarytų su </w:t>
      </w:r>
      <w:r>
        <w:rPr>
          <w:sz w:val="24"/>
          <w:szCs w:val="24"/>
        </w:rPr>
        <w:t>Tiekėju</w:t>
      </w:r>
      <w:r w:rsidRPr="00EC1862">
        <w:rPr>
          <w:sz w:val="24"/>
          <w:szCs w:val="24"/>
        </w:rPr>
        <w:t>, pažeidimu.</w:t>
      </w:r>
    </w:p>
    <w:p w14:paraId="3B80B1BD" w14:textId="77777777" w:rsidR="00F83CF5" w:rsidRPr="00EC1862" w:rsidRDefault="00F83CF5" w:rsidP="00F83CF5">
      <w:pPr>
        <w:pStyle w:val="Pagrindinistekstas13"/>
        <w:widowControl w:val="0"/>
        <w:shd w:val="clear" w:color="auto" w:fill="auto"/>
        <w:tabs>
          <w:tab w:val="left" w:pos="452"/>
        </w:tabs>
        <w:suppressAutoHyphens/>
        <w:spacing w:before="0" w:line="240" w:lineRule="auto"/>
        <w:ind w:firstLine="0"/>
        <w:rPr>
          <w:sz w:val="24"/>
          <w:szCs w:val="24"/>
        </w:rPr>
      </w:pPr>
    </w:p>
    <w:p w14:paraId="532F79B9"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V SKYRIUS</w:t>
      </w:r>
    </w:p>
    <w:p w14:paraId="5F5D94C8"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r w:rsidRPr="00EC1862">
        <w:rPr>
          <w:b/>
          <w:sz w:val="24"/>
          <w:szCs w:val="24"/>
        </w:rPr>
        <w:t>BAIGIAMOSIOS NUOSTATOS</w:t>
      </w:r>
    </w:p>
    <w:p w14:paraId="2421B00C" w14:textId="77777777" w:rsidR="00F83CF5" w:rsidRPr="00EC1862" w:rsidRDefault="00F83CF5" w:rsidP="00F83CF5">
      <w:pPr>
        <w:pStyle w:val="Temosantrat40"/>
        <w:widowControl w:val="0"/>
        <w:shd w:val="clear" w:color="auto" w:fill="auto"/>
        <w:suppressAutoHyphens/>
        <w:spacing w:after="0" w:line="240" w:lineRule="auto"/>
        <w:jc w:val="center"/>
        <w:rPr>
          <w:b/>
          <w:sz w:val="24"/>
          <w:szCs w:val="24"/>
        </w:rPr>
      </w:pPr>
    </w:p>
    <w:p w14:paraId="3B6B8BB6" w14:textId="77777777" w:rsidR="00F83CF5" w:rsidRPr="00EC1862" w:rsidRDefault="00F83CF5" w:rsidP="00F83CF5">
      <w:pPr>
        <w:pStyle w:val="Pagrindinistekstas13"/>
        <w:widowControl w:val="0"/>
        <w:shd w:val="clear" w:color="auto" w:fill="auto"/>
        <w:tabs>
          <w:tab w:val="left" w:pos="404"/>
        </w:tabs>
        <w:suppressAutoHyphens/>
        <w:spacing w:before="0" w:line="240" w:lineRule="auto"/>
        <w:ind w:firstLine="1134"/>
        <w:rPr>
          <w:sz w:val="24"/>
          <w:szCs w:val="24"/>
        </w:rPr>
      </w:pPr>
      <w:r w:rsidRPr="00EC1862">
        <w:rPr>
          <w:sz w:val="24"/>
          <w:szCs w:val="24"/>
        </w:rPr>
        <w:t xml:space="preserve">23. Nė viena </w:t>
      </w:r>
      <w:r>
        <w:rPr>
          <w:sz w:val="24"/>
          <w:szCs w:val="24"/>
        </w:rPr>
        <w:t>š</w:t>
      </w:r>
      <w:r w:rsidRPr="00EC1862">
        <w:rPr>
          <w:sz w:val="24"/>
          <w:szCs w:val="24"/>
        </w:rPr>
        <w:t>alis neturi teisės perleisti visų arba dalies teisių ir pareigų pagal šią Trišalę sutartį.</w:t>
      </w:r>
    </w:p>
    <w:p w14:paraId="27DB864E" w14:textId="77777777" w:rsidR="00F83CF5" w:rsidRPr="00EC1862" w:rsidRDefault="00F83CF5" w:rsidP="00F83CF5">
      <w:pPr>
        <w:pStyle w:val="Pagrindinistekstas13"/>
        <w:widowControl w:val="0"/>
        <w:shd w:val="clear" w:color="auto" w:fill="auto"/>
        <w:tabs>
          <w:tab w:val="left" w:pos="476"/>
        </w:tabs>
        <w:suppressAutoHyphens/>
        <w:spacing w:before="0" w:line="240" w:lineRule="auto"/>
        <w:ind w:firstLine="1134"/>
        <w:rPr>
          <w:sz w:val="24"/>
          <w:szCs w:val="24"/>
        </w:rPr>
      </w:pPr>
      <w:r w:rsidRPr="00EC1862">
        <w:rPr>
          <w:sz w:val="24"/>
          <w:szCs w:val="24"/>
        </w:rPr>
        <w:t xml:space="preserve">24. Bet kokios nuostatos negaliojimas ar prieštaravimas Lietuvos Respublikos įstatymams ar kitiems norminiams teisės aktams šioje Sutartyje neatleidžia </w:t>
      </w:r>
      <w:r>
        <w:rPr>
          <w:sz w:val="24"/>
          <w:szCs w:val="24"/>
        </w:rPr>
        <w:t>š</w:t>
      </w:r>
      <w:r w:rsidRPr="00EC1862">
        <w:rPr>
          <w:sz w:val="24"/>
          <w:szCs w:val="24"/>
        </w:rPr>
        <w:t>alių nuo prisiimtų įsipareigojimų vykdymo, taip pat neturi įtakos kitų Sutarties nuostatų galiojimui</w:t>
      </w:r>
      <w:r>
        <w:rPr>
          <w:sz w:val="24"/>
          <w:szCs w:val="24"/>
        </w:rPr>
        <w:t>.</w:t>
      </w:r>
      <w:r w:rsidRPr="00EC1862">
        <w:rPr>
          <w:sz w:val="24"/>
          <w:szCs w:val="24"/>
        </w:rPr>
        <w:t xml:space="preserve"> Šiuo atveju tokia nuostata turi būti pakeista atitinkančia teisės aktų reikalavimus kiek įmanoma artimesne Trišalės sutarties tikslui </w:t>
      </w:r>
      <w:r w:rsidR="002F362D">
        <w:rPr>
          <w:sz w:val="24"/>
          <w:szCs w:val="24"/>
        </w:rPr>
        <w:t xml:space="preserve">ir </w:t>
      </w:r>
      <w:r w:rsidRPr="00EC1862">
        <w:rPr>
          <w:sz w:val="24"/>
          <w:szCs w:val="24"/>
        </w:rPr>
        <w:t>kitoms jos nuostatoms.</w:t>
      </w:r>
    </w:p>
    <w:p w14:paraId="2BBC393A" w14:textId="77777777" w:rsidR="00F83CF5" w:rsidRPr="00EC1862" w:rsidRDefault="00F83CF5" w:rsidP="00F83CF5">
      <w:pPr>
        <w:pStyle w:val="Pagrindinistekstas13"/>
        <w:widowControl w:val="0"/>
        <w:shd w:val="clear" w:color="auto" w:fill="auto"/>
        <w:tabs>
          <w:tab w:val="left" w:pos="471"/>
        </w:tabs>
        <w:suppressAutoHyphens/>
        <w:spacing w:before="0" w:line="240" w:lineRule="auto"/>
        <w:ind w:firstLine="1134"/>
        <w:rPr>
          <w:sz w:val="24"/>
          <w:szCs w:val="24"/>
        </w:rPr>
      </w:pPr>
      <w:r w:rsidRPr="00EC1862">
        <w:rPr>
          <w:sz w:val="24"/>
          <w:szCs w:val="24"/>
        </w:rPr>
        <w:t xml:space="preserve">25. Trišalės sutarties </w:t>
      </w:r>
      <w:r>
        <w:rPr>
          <w:sz w:val="24"/>
          <w:szCs w:val="24"/>
        </w:rPr>
        <w:t>š</w:t>
      </w:r>
      <w:r w:rsidRPr="00EC1862">
        <w:rPr>
          <w:sz w:val="24"/>
          <w:szCs w:val="24"/>
        </w:rPr>
        <w:t xml:space="preserve">alys susirašinėja lietuvių kalba. Visi pranešimai, sutikimai ir kitas susižinojimas, kuriuos </w:t>
      </w:r>
      <w:r>
        <w:rPr>
          <w:sz w:val="24"/>
          <w:szCs w:val="24"/>
        </w:rPr>
        <w:t>š</w:t>
      </w:r>
      <w:r w:rsidRPr="00EC1862">
        <w:rPr>
          <w:sz w:val="24"/>
          <w:szCs w:val="24"/>
        </w:rPr>
        <w:t xml:space="preserve">alis gali pateikti pagal šią sutartį, bus laikomi galiojančiais ir įteiktais tinkamai, jeigu yra asmeniškai pateikti kitai </w:t>
      </w:r>
      <w:r>
        <w:rPr>
          <w:sz w:val="24"/>
          <w:szCs w:val="24"/>
        </w:rPr>
        <w:t>š</w:t>
      </w:r>
      <w:r w:rsidRPr="00EC1862">
        <w:rPr>
          <w:sz w:val="24"/>
          <w:szCs w:val="24"/>
        </w:rPr>
        <w:t xml:space="preserve">aliai arba išsiųsti registruotu ar elektroniniu paštu preambulėje nurodytais adresais, kitais adresais, kuriuos nurodė viena </w:t>
      </w:r>
      <w:r>
        <w:rPr>
          <w:sz w:val="24"/>
          <w:szCs w:val="24"/>
        </w:rPr>
        <w:t>š</w:t>
      </w:r>
      <w:r w:rsidRPr="00EC1862">
        <w:rPr>
          <w:sz w:val="24"/>
          <w:szCs w:val="24"/>
        </w:rPr>
        <w:t>alis pateikdama pranešimą.</w:t>
      </w:r>
    </w:p>
    <w:p w14:paraId="6EEC2635" w14:textId="77777777" w:rsidR="00F83CF5" w:rsidRPr="00EC1862" w:rsidRDefault="00F83CF5" w:rsidP="00F83CF5">
      <w:pPr>
        <w:pStyle w:val="Pagrindinistekstas13"/>
        <w:widowControl w:val="0"/>
        <w:shd w:val="clear" w:color="auto" w:fill="auto"/>
        <w:tabs>
          <w:tab w:val="left" w:pos="423"/>
        </w:tabs>
        <w:suppressAutoHyphens/>
        <w:spacing w:before="0" w:line="240" w:lineRule="auto"/>
        <w:ind w:firstLine="1134"/>
        <w:rPr>
          <w:sz w:val="24"/>
          <w:szCs w:val="24"/>
        </w:rPr>
      </w:pPr>
      <w:r w:rsidRPr="00EC1862">
        <w:rPr>
          <w:sz w:val="24"/>
          <w:szCs w:val="24"/>
        </w:rPr>
        <w:t xml:space="preserve">26. Sutarties įsigaliojimo data laikoma sutarties pasirašymo diena, jei </w:t>
      </w:r>
      <w:r>
        <w:rPr>
          <w:sz w:val="24"/>
          <w:szCs w:val="24"/>
        </w:rPr>
        <w:t>š</w:t>
      </w:r>
      <w:r w:rsidRPr="00EC1862">
        <w:rPr>
          <w:sz w:val="24"/>
          <w:szCs w:val="24"/>
        </w:rPr>
        <w:t xml:space="preserve">alys pasirašo skirtingu metu, Sutarties įsigaliojimo data laikoma paskutiniosios </w:t>
      </w:r>
      <w:r>
        <w:rPr>
          <w:sz w:val="24"/>
          <w:szCs w:val="24"/>
        </w:rPr>
        <w:t>š</w:t>
      </w:r>
      <w:r w:rsidRPr="00EC1862">
        <w:rPr>
          <w:sz w:val="24"/>
          <w:szCs w:val="24"/>
        </w:rPr>
        <w:t>alies parašo data.</w:t>
      </w:r>
    </w:p>
    <w:p w14:paraId="7482ABAC" w14:textId="77777777" w:rsidR="00F83CF5" w:rsidRPr="00EC1862" w:rsidRDefault="00F83CF5" w:rsidP="00F83CF5">
      <w:pPr>
        <w:pStyle w:val="Pagrindinistekstas13"/>
        <w:widowControl w:val="0"/>
        <w:shd w:val="clear" w:color="auto" w:fill="auto"/>
        <w:tabs>
          <w:tab w:val="left" w:pos="433"/>
        </w:tabs>
        <w:suppressAutoHyphens/>
        <w:spacing w:before="0" w:line="240" w:lineRule="auto"/>
        <w:ind w:firstLine="1134"/>
        <w:rPr>
          <w:sz w:val="24"/>
          <w:szCs w:val="24"/>
        </w:rPr>
      </w:pPr>
      <w:r w:rsidRPr="00EC1862">
        <w:rPr>
          <w:sz w:val="24"/>
          <w:szCs w:val="24"/>
        </w:rPr>
        <w:t xml:space="preserve">27. Sutartis sudaryta trimis egzemplioriais lietuvių kalba, turinčiais vienodą teisinę galią, kiekvienai </w:t>
      </w:r>
      <w:r>
        <w:rPr>
          <w:sz w:val="24"/>
          <w:szCs w:val="24"/>
        </w:rPr>
        <w:t>š</w:t>
      </w:r>
      <w:r w:rsidRPr="00EC1862">
        <w:rPr>
          <w:sz w:val="24"/>
          <w:szCs w:val="24"/>
        </w:rPr>
        <w:t>aliai po vieną egzempliorių.</w:t>
      </w:r>
    </w:p>
    <w:p w14:paraId="5400DF64" w14:textId="77777777" w:rsidR="00F83CF5" w:rsidRDefault="00F83CF5" w:rsidP="00F83CF5">
      <w:pPr>
        <w:pStyle w:val="Pagrindinistekstas13"/>
        <w:widowControl w:val="0"/>
        <w:shd w:val="clear" w:color="auto" w:fill="auto"/>
        <w:tabs>
          <w:tab w:val="left" w:pos="438"/>
        </w:tabs>
        <w:suppressAutoHyphens/>
        <w:spacing w:before="0" w:line="240" w:lineRule="auto"/>
        <w:ind w:firstLine="1134"/>
        <w:rPr>
          <w:sz w:val="24"/>
          <w:szCs w:val="24"/>
        </w:rPr>
      </w:pPr>
      <w:r w:rsidRPr="00EC1862">
        <w:rPr>
          <w:sz w:val="24"/>
          <w:szCs w:val="24"/>
        </w:rPr>
        <w:t>28. Šalys patvirtina, kad Sutartį perskaitė, suprato jos turinį ir pasekmes, priėmė ją kaip atitinkančią jų tikslus ir pasirašė nurodyta data.</w:t>
      </w:r>
    </w:p>
    <w:p w14:paraId="4086ED8C" w14:textId="77777777" w:rsidR="00F83CF5" w:rsidRDefault="00F83CF5" w:rsidP="00F83CF5">
      <w:pPr>
        <w:pStyle w:val="Pagrindinistekstas13"/>
        <w:widowControl w:val="0"/>
        <w:shd w:val="clear" w:color="auto" w:fill="auto"/>
        <w:tabs>
          <w:tab w:val="left" w:pos="438"/>
        </w:tabs>
        <w:suppressAutoHyphens/>
        <w:spacing w:before="0" w:line="240" w:lineRule="auto"/>
        <w:ind w:firstLine="0"/>
        <w:rPr>
          <w:sz w:val="24"/>
          <w:szCs w:val="24"/>
        </w:rPr>
      </w:pPr>
    </w:p>
    <w:tbl>
      <w:tblPr>
        <w:tblW w:w="9209" w:type="dxa"/>
        <w:tblLayout w:type="fixed"/>
        <w:tblCellMar>
          <w:left w:w="10" w:type="dxa"/>
          <w:right w:w="10" w:type="dxa"/>
        </w:tblCellMar>
        <w:tblLook w:val="0000" w:firstRow="0" w:lastRow="0" w:firstColumn="0" w:lastColumn="0" w:noHBand="0" w:noVBand="0"/>
      </w:tblPr>
      <w:tblGrid>
        <w:gridCol w:w="1286"/>
        <w:gridCol w:w="1858"/>
        <w:gridCol w:w="1261"/>
        <w:gridCol w:w="1874"/>
        <w:gridCol w:w="1244"/>
        <w:gridCol w:w="1686"/>
      </w:tblGrid>
      <w:tr w:rsidR="00F83CF5" w:rsidRPr="00EC1862" w14:paraId="5D90BC2B" w14:textId="77777777" w:rsidTr="00FF5135">
        <w:trPr>
          <w:trHeight w:val="20"/>
        </w:trPr>
        <w:tc>
          <w:tcPr>
            <w:tcW w:w="3144" w:type="dxa"/>
            <w:gridSpan w:val="2"/>
            <w:tcBorders>
              <w:top w:val="single" w:sz="4" w:space="0" w:color="auto"/>
              <w:left w:val="single" w:sz="4" w:space="0" w:color="auto"/>
              <w:bottom w:val="single" w:sz="4" w:space="0" w:color="auto"/>
              <w:right w:val="single" w:sz="4" w:space="0" w:color="auto"/>
            </w:tcBorders>
            <w:shd w:val="clear" w:color="auto" w:fill="FFFFFF"/>
          </w:tcPr>
          <w:p w14:paraId="1353F51F" w14:textId="77777777" w:rsidR="00F83CF5" w:rsidRPr="00EC1862" w:rsidRDefault="00F83CF5" w:rsidP="00FF5135">
            <w:pPr>
              <w:pStyle w:val="Pagrindinistekstas21"/>
              <w:widowControl w:val="0"/>
              <w:shd w:val="clear" w:color="auto" w:fill="auto"/>
              <w:suppressAutoHyphens/>
              <w:spacing w:after="0" w:line="240" w:lineRule="auto"/>
              <w:ind w:left="780" w:right="281"/>
              <w:rPr>
                <w:b/>
                <w:i/>
                <w:spacing w:val="0"/>
                <w:sz w:val="24"/>
                <w:szCs w:val="24"/>
              </w:rPr>
            </w:pPr>
            <w:r w:rsidRPr="00EC1862">
              <w:rPr>
                <w:b/>
                <w:spacing w:val="0"/>
                <w:sz w:val="24"/>
                <w:szCs w:val="24"/>
              </w:rPr>
              <w:t>Pirkėjo atstovas</w:t>
            </w:r>
          </w:p>
        </w:tc>
        <w:tc>
          <w:tcPr>
            <w:tcW w:w="3135" w:type="dxa"/>
            <w:gridSpan w:val="2"/>
            <w:tcBorders>
              <w:top w:val="single" w:sz="4" w:space="0" w:color="auto"/>
              <w:left w:val="single" w:sz="4" w:space="0" w:color="auto"/>
              <w:bottom w:val="single" w:sz="4" w:space="0" w:color="auto"/>
              <w:right w:val="single" w:sz="4" w:space="0" w:color="auto"/>
            </w:tcBorders>
            <w:shd w:val="clear" w:color="auto" w:fill="FFFFFF"/>
          </w:tcPr>
          <w:p w14:paraId="16EF50E6" w14:textId="77777777" w:rsidR="00F83CF5" w:rsidRPr="00EC1862" w:rsidRDefault="00F83CF5" w:rsidP="00FF5135">
            <w:pPr>
              <w:pStyle w:val="Pagrindinistekstas21"/>
              <w:widowControl w:val="0"/>
              <w:shd w:val="clear" w:color="auto" w:fill="auto"/>
              <w:suppressAutoHyphens/>
              <w:spacing w:after="0" w:line="240" w:lineRule="auto"/>
              <w:ind w:left="700" w:right="281"/>
              <w:rPr>
                <w:b/>
                <w:i/>
                <w:spacing w:val="0"/>
                <w:sz w:val="24"/>
                <w:szCs w:val="24"/>
              </w:rPr>
            </w:pPr>
            <w:r>
              <w:rPr>
                <w:b/>
                <w:spacing w:val="0"/>
                <w:sz w:val="24"/>
                <w:szCs w:val="24"/>
              </w:rPr>
              <w:t>Tiekėjo</w:t>
            </w:r>
            <w:r w:rsidRPr="00EC1862">
              <w:rPr>
                <w:b/>
                <w:spacing w:val="0"/>
                <w:sz w:val="24"/>
                <w:szCs w:val="24"/>
              </w:rPr>
              <w:t xml:space="preserve"> atstovas</w:t>
            </w:r>
          </w:p>
        </w:tc>
        <w:tc>
          <w:tcPr>
            <w:tcW w:w="2930" w:type="dxa"/>
            <w:gridSpan w:val="2"/>
            <w:tcBorders>
              <w:top w:val="single" w:sz="4" w:space="0" w:color="auto"/>
              <w:left w:val="single" w:sz="4" w:space="0" w:color="auto"/>
              <w:bottom w:val="single" w:sz="4" w:space="0" w:color="auto"/>
              <w:right w:val="single" w:sz="4" w:space="0" w:color="auto"/>
            </w:tcBorders>
            <w:shd w:val="clear" w:color="auto" w:fill="FFFFFF"/>
          </w:tcPr>
          <w:p w14:paraId="75FF4897" w14:textId="77777777" w:rsidR="00F83CF5" w:rsidRPr="00EC1862" w:rsidRDefault="00F83CF5" w:rsidP="00FF5135">
            <w:pPr>
              <w:pStyle w:val="Pagrindinistekstas21"/>
              <w:widowControl w:val="0"/>
              <w:shd w:val="clear" w:color="auto" w:fill="auto"/>
              <w:suppressAutoHyphens/>
              <w:spacing w:after="0" w:line="240" w:lineRule="auto"/>
              <w:ind w:left="600" w:right="281"/>
              <w:rPr>
                <w:b/>
                <w:i/>
                <w:spacing w:val="0"/>
                <w:sz w:val="24"/>
                <w:szCs w:val="24"/>
              </w:rPr>
            </w:pPr>
            <w:r w:rsidRPr="00EC1862">
              <w:rPr>
                <w:b/>
                <w:spacing w:val="0"/>
                <w:sz w:val="24"/>
                <w:szCs w:val="24"/>
              </w:rPr>
              <w:t>Sub</w:t>
            </w:r>
            <w:r>
              <w:rPr>
                <w:b/>
                <w:spacing w:val="0"/>
                <w:sz w:val="24"/>
                <w:szCs w:val="24"/>
              </w:rPr>
              <w:t>tiekėjo</w:t>
            </w:r>
            <w:r w:rsidRPr="00EC1862">
              <w:rPr>
                <w:b/>
                <w:spacing w:val="0"/>
                <w:sz w:val="24"/>
                <w:szCs w:val="24"/>
              </w:rPr>
              <w:t xml:space="preserve"> atstovas</w:t>
            </w:r>
          </w:p>
        </w:tc>
      </w:tr>
      <w:tr w:rsidR="00F83CF5" w:rsidRPr="00EC1862" w14:paraId="2FE8DE05" w14:textId="77777777" w:rsidTr="00FF5135">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148FAC71"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66D73753" w14:textId="77777777" w:rsidR="00F83CF5" w:rsidRPr="00EC1862" w:rsidRDefault="00F83CF5" w:rsidP="00FF5135">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697267E8"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650919AD" w14:textId="77777777" w:rsidR="00F83CF5" w:rsidRPr="00EC1862" w:rsidRDefault="00F83CF5" w:rsidP="00FF5135">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292AFF5B"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7193030C" w14:textId="77777777" w:rsidR="00F83CF5" w:rsidRPr="00EC1862" w:rsidRDefault="00F83CF5" w:rsidP="00FF5135">
            <w:pPr>
              <w:widowControl w:val="0"/>
              <w:ind w:right="281"/>
              <w:jc w:val="both"/>
            </w:pPr>
          </w:p>
        </w:tc>
      </w:tr>
      <w:tr w:rsidR="00F83CF5" w:rsidRPr="00EC1862" w14:paraId="4888D847" w14:textId="77777777" w:rsidTr="00FF5135">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139A26A2"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1BC8CCE7" w14:textId="77777777" w:rsidR="00F83CF5" w:rsidRPr="00EC1862" w:rsidRDefault="00F83CF5" w:rsidP="00FF5135">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0169684D"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43D31628" w14:textId="77777777" w:rsidR="00F83CF5" w:rsidRPr="00EC1862" w:rsidRDefault="00F83CF5" w:rsidP="00FF5135">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1405E19D"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40AD0440" w14:textId="77777777" w:rsidR="00F83CF5" w:rsidRPr="00EC1862" w:rsidRDefault="00F83CF5" w:rsidP="00FF5135">
            <w:pPr>
              <w:widowControl w:val="0"/>
              <w:ind w:right="281"/>
              <w:jc w:val="both"/>
            </w:pPr>
          </w:p>
        </w:tc>
      </w:tr>
      <w:tr w:rsidR="00F83CF5" w:rsidRPr="00EC1862" w14:paraId="22E48F72" w14:textId="77777777" w:rsidTr="00FF5135">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44DDEB24"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1092ABA2" w14:textId="77777777" w:rsidR="00F83CF5" w:rsidRPr="00EC1862" w:rsidRDefault="00F83CF5" w:rsidP="00FF5135">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65CF1A60"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5533BB60" w14:textId="77777777" w:rsidR="00F83CF5" w:rsidRPr="00EC1862" w:rsidRDefault="00F83CF5" w:rsidP="00FF5135">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3CA83E4C"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1D6ABD15" w14:textId="77777777" w:rsidR="00F83CF5" w:rsidRPr="00EC1862" w:rsidRDefault="00F83CF5" w:rsidP="00FF5135">
            <w:pPr>
              <w:widowControl w:val="0"/>
              <w:ind w:right="281"/>
              <w:jc w:val="both"/>
            </w:pPr>
          </w:p>
        </w:tc>
      </w:tr>
      <w:tr w:rsidR="00F83CF5" w:rsidRPr="00EC1862" w14:paraId="4C3B81F0" w14:textId="77777777" w:rsidTr="00FF5135">
        <w:trPr>
          <w:trHeight w:val="20"/>
        </w:trPr>
        <w:tc>
          <w:tcPr>
            <w:tcW w:w="1286" w:type="dxa"/>
            <w:tcBorders>
              <w:top w:val="single" w:sz="4" w:space="0" w:color="auto"/>
              <w:left w:val="single" w:sz="4" w:space="0" w:color="auto"/>
              <w:bottom w:val="single" w:sz="4" w:space="0" w:color="auto"/>
              <w:right w:val="single" w:sz="4" w:space="0" w:color="auto"/>
            </w:tcBorders>
            <w:shd w:val="clear" w:color="auto" w:fill="FFFFFF"/>
          </w:tcPr>
          <w:p w14:paraId="355FC076"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58" w:type="dxa"/>
            <w:tcBorders>
              <w:top w:val="single" w:sz="4" w:space="0" w:color="auto"/>
              <w:left w:val="single" w:sz="4" w:space="0" w:color="auto"/>
              <w:bottom w:val="single" w:sz="4" w:space="0" w:color="auto"/>
              <w:right w:val="single" w:sz="4" w:space="0" w:color="auto"/>
            </w:tcBorders>
            <w:shd w:val="clear" w:color="auto" w:fill="FFFFFF"/>
          </w:tcPr>
          <w:p w14:paraId="3567439D" w14:textId="77777777" w:rsidR="00F83CF5" w:rsidRPr="00EC1862" w:rsidRDefault="00F83CF5" w:rsidP="00FF5135">
            <w:pPr>
              <w:widowControl w:val="0"/>
              <w:ind w:right="281"/>
              <w:jc w:val="both"/>
            </w:pPr>
          </w:p>
        </w:tc>
        <w:tc>
          <w:tcPr>
            <w:tcW w:w="1261" w:type="dxa"/>
            <w:tcBorders>
              <w:top w:val="single" w:sz="4" w:space="0" w:color="auto"/>
              <w:left w:val="single" w:sz="4" w:space="0" w:color="auto"/>
              <w:bottom w:val="single" w:sz="4" w:space="0" w:color="auto"/>
              <w:right w:val="single" w:sz="4" w:space="0" w:color="auto"/>
            </w:tcBorders>
            <w:shd w:val="clear" w:color="auto" w:fill="FFFFFF"/>
          </w:tcPr>
          <w:p w14:paraId="5599A238"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874" w:type="dxa"/>
            <w:tcBorders>
              <w:top w:val="single" w:sz="4" w:space="0" w:color="auto"/>
              <w:left w:val="single" w:sz="4" w:space="0" w:color="auto"/>
              <w:bottom w:val="single" w:sz="4" w:space="0" w:color="auto"/>
              <w:right w:val="single" w:sz="4" w:space="0" w:color="auto"/>
            </w:tcBorders>
            <w:shd w:val="clear" w:color="auto" w:fill="FFFFFF"/>
          </w:tcPr>
          <w:p w14:paraId="01F1236D" w14:textId="77777777" w:rsidR="00F83CF5" w:rsidRPr="00EC1862" w:rsidRDefault="00F83CF5" w:rsidP="00FF5135">
            <w:pPr>
              <w:widowControl w:val="0"/>
              <w:ind w:right="281"/>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FF"/>
          </w:tcPr>
          <w:p w14:paraId="1AE8C15A"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686" w:type="dxa"/>
            <w:tcBorders>
              <w:top w:val="single" w:sz="4" w:space="0" w:color="auto"/>
              <w:left w:val="single" w:sz="4" w:space="0" w:color="auto"/>
              <w:bottom w:val="single" w:sz="4" w:space="0" w:color="auto"/>
              <w:right w:val="single" w:sz="4" w:space="0" w:color="auto"/>
            </w:tcBorders>
            <w:shd w:val="clear" w:color="auto" w:fill="FFFFFF"/>
          </w:tcPr>
          <w:p w14:paraId="6E4E4860" w14:textId="77777777" w:rsidR="00F83CF5" w:rsidRPr="00EC1862" w:rsidRDefault="00F83CF5" w:rsidP="00FF5135">
            <w:pPr>
              <w:widowControl w:val="0"/>
              <w:ind w:right="281"/>
              <w:jc w:val="both"/>
            </w:pPr>
          </w:p>
        </w:tc>
      </w:tr>
    </w:tbl>
    <w:p w14:paraId="21F49FCB"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40A2ECC9"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4562C425"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790B9335"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4C1B5B4E"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08A8D56"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6E5CF973"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7FDAAF7A"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038AE185"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01FA6B16"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7EEACE3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0F5AF56"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C5425D2"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033BD03F"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8B0A408"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B9181A8"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827BDBC"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67A69582"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7CC28F9D"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4F0C6FBF"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B27DA0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2E386F3"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DBCD44B"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0292E0B"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6D82BF2"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E1AB57D"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01B13655"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067E1E05"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F524FB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03C88B78"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F9B321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3FDD034B"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CD4241F"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17A84DE"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447F6B1"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77CFA70F"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7448E49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2B7604F7"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69A953AA"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FFB9C18"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29FF773"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1DE4A922" w14:textId="77777777" w:rsidR="00055FBB" w:rsidRDefault="00055FBB" w:rsidP="00F83CF5">
      <w:pPr>
        <w:pStyle w:val="Temosantrat40"/>
        <w:widowControl w:val="0"/>
        <w:shd w:val="clear" w:color="auto" w:fill="auto"/>
        <w:suppressAutoHyphens/>
        <w:spacing w:after="0" w:line="240" w:lineRule="auto"/>
        <w:jc w:val="center"/>
        <w:outlineLvl w:val="9"/>
        <w:rPr>
          <w:b/>
          <w:sz w:val="24"/>
          <w:szCs w:val="24"/>
        </w:rPr>
      </w:pPr>
    </w:p>
    <w:p w14:paraId="68393339" w14:textId="77777777" w:rsidR="00055FBB" w:rsidRDefault="00055FBB" w:rsidP="00F83CF5">
      <w:pPr>
        <w:pStyle w:val="Temosantrat40"/>
        <w:widowControl w:val="0"/>
        <w:shd w:val="clear" w:color="auto" w:fill="auto"/>
        <w:suppressAutoHyphens/>
        <w:spacing w:after="0" w:line="240" w:lineRule="auto"/>
        <w:jc w:val="center"/>
        <w:outlineLvl w:val="9"/>
        <w:rPr>
          <w:b/>
          <w:sz w:val="24"/>
          <w:szCs w:val="24"/>
        </w:rPr>
      </w:pPr>
    </w:p>
    <w:p w14:paraId="756F028C" w14:textId="77777777" w:rsidR="00055FBB" w:rsidRDefault="00055FBB" w:rsidP="00F83CF5">
      <w:pPr>
        <w:pStyle w:val="Temosantrat40"/>
        <w:widowControl w:val="0"/>
        <w:shd w:val="clear" w:color="auto" w:fill="auto"/>
        <w:suppressAutoHyphens/>
        <w:spacing w:after="0" w:line="240" w:lineRule="auto"/>
        <w:jc w:val="center"/>
        <w:outlineLvl w:val="9"/>
        <w:rPr>
          <w:b/>
          <w:sz w:val="24"/>
          <w:szCs w:val="24"/>
        </w:rPr>
      </w:pPr>
    </w:p>
    <w:p w14:paraId="3EC1A3D4" w14:textId="77777777" w:rsidR="00055FBB" w:rsidRDefault="00055FBB" w:rsidP="00F83CF5">
      <w:pPr>
        <w:pStyle w:val="Temosantrat40"/>
        <w:widowControl w:val="0"/>
        <w:shd w:val="clear" w:color="auto" w:fill="auto"/>
        <w:suppressAutoHyphens/>
        <w:spacing w:after="0" w:line="240" w:lineRule="auto"/>
        <w:jc w:val="center"/>
        <w:outlineLvl w:val="9"/>
        <w:rPr>
          <w:b/>
          <w:sz w:val="24"/>
          <w:szCs w:val="24"/>
        </w:rPr>
      </w:pPr>
    </w:p>
    <w:p w14:paraId="25B6D64E" w14:textId="77777777" w:rsidR="00055FBB" w:rsidRDefault="00055FBB" w:rsidP="00F83CF5">
      <w:pPr>
        <w:pStyle w:val="Temosantrat40"/>
        <w:widowControl w:val="0"/>
        <w:shd w:val="clear" w:color="auto" w:fill="auto"/>
        <w:suppressAutoHyphens/>
        <w:spacing w:after="0" w:line="240" w:lineRule="auto"/>
        <w:jc w:val="center"/>
        <w:outlineLvl w:val="9"/>
        <w:rPr>
          <w:b/>
          <w:sz w:val="24"/>
          <w:szCs w:val="24"/>
        </w:rPr>
      </w:pPr>
    </w:p>
    <w:p w14:paraId="72484374" w14:textId="77777777" w:rsidR="00F83CF5" w:rsidRDefault="00F83CF5" w:rsidP="00F83CF5">
      <w:pPr>
        <w:pStyle w:val="Temosantrat40"/>
        <w:widowControl w:val="0"/>
        <w:shd w:val="clear" w:color="auto" w:fill="auto"/>
        <w:suppressAutoHyphens/>
        <w:spacing w:after="0" w:line="240" w:lineRule="auto"/>
        <w:jc w:val="center"/>
        <w:outlineLvl w:val="9"/>
        <w:rPr>
          <w:b/>
          <w:sz w:val="24"/>
          <w:szCs w:val="24"/>
        </w:rPr>
      </w:pPr>
    </w:p>
    <w:p w14:paraId="5950A02A" w14:textId="77777777" w:rsidR="00594257" w:rsidRDefault="00594257" w:rsidP="00F83CF5">
      <w:pPr>
        <w:pStyle w:val="Temosantrat40"/>
        <w:widowControl w:val="0"/>
        <w:shd w:val="clear" w:color="auto" w:fill="auto"/>
        <w:suppressAutoHyphens/>
        <w:spacing w:after="0" w:line="240" w:lineRule="auto"/>
        <w:jc w:val="center"/>
        <w:outlineLvl w:val="9"/>
        <w:rPr>
          <w:b/>
          <w:sz w:val="24"/>
          <w:szCs w:val="24"/>
        </w:rPr>
      </w:pPr>
    </w:p>
    <w:p w14:paraId="051D622C" w14:textId="77777777" w:rsidR="00594257" w:rsidRPr="00EC1862" w:rsidRDefault="00594257" w:rsidP="00F83CF5">
      <w:pPr>
        <w:pStyle w:val="Temosantrat40"/>
        <w:widowControl w:val="0"/>
        <w:shd w:val="clear" w:color="auto" w:fill="auto"/>
        <w:suppressAutoHyphens/>
        <w:spacing w:after="0" w:line="240" w:lineRule="auto"/>
        <w:jc w:val="center"/>
        <w:outlineLvl w:val="9"/>
        <w:rPr>
          <w:b/>
          <w:sz w:val="24"/>
          <w:szCs w:val="24"/>
        </w:rPr>
      </w:pPr>
    </w:p>
    <w:p w14:paraId="534BEF93" w14:textId="77777777" w:rsidR="00F83CF5" w:rsidRPr="00EC1862" w:rsidRDefault="00F83CF5" w:rsidP="00F83CF5">
      <w:pPr>
        <w:pStyle w:val="Temosantrat40"/>
        <w:widowControl w:val="0"/>
        <w:shd w:val="clear" w:color="auto" w:fill="auto"/>
        <w:suppressAutoHyphens/>
        <w:spacing w:after="0" w:line="240" w:lineRule="auto"/>
        <w:jc w:val="center"/>
        <w:outlineLvl w:val="9"/>
        <w:rPr>
          <w:b/>
          <w:sz w:val="24"/>
          <w:szCs w:val="24"/>
        </w:rPr>
      </w:pPr>
      <w:r>
        <w:rPr>
          <w:b/>
          <w:sz w:val="24"/>
          <w:szCs w:val="24"/>
        </w:rPr>
        <w:t>(T</w:t>
      </w:r>
      <w:r w:rsidRPr="00EC1862">
        <w:rPr>
          <w:b/>
          <w:sz w:val="24"/>
          <w:szCs w:val="24"/>
        </w:rPr>
        <w:t>ri</w:t>
      </w:r>
      <w:r>
        <w:rPr>
          <w:b/>
          <w:sz w:val="24"/>
          <w:szCs w:val="24"/>
        </w:rPr>
        <w:t>š</w:t>
      </w:r>
      <w:r w:rsidRPr="00EC1862">
        <w:rPr>
          <w:b/>
          <w:sz w:val="24"/>
          <w:szCs w:val="24"/>
        </w:rPr>
        <w:t>alės atsiskaitymo sutarties perdavimo–priėmimo akto forma</w:t>
      </w:r>
      <w:r>
        <w:rPr>
          <w:b/>
          <w:sz w:val="24"/>
          <w:szCs w:val="24"/>
        </w:rPr>
        <w:t>)</w:t>
      </w:r>
    </w:p>
    <w:p w14:paraId="2332C015" w14:textId="77777777" w:rsidR="00F83CF5" w:rsidRDefault="00F83CF5" w:rsidP="00F83CF5">
      <w:pPr>
        <w:pStyle w:val="Temosantrat40"/>
        <w:widowControl w:val="0"/>
        <w:shd w:val="clear" w:color="auto" w:fill="auto"/>
        <w:suppressAutoHyphens/>
        <w:spacing w:after="0" w:line="240" w:lineRule="auto"/>
        <w:jc w:val="both"/>
        <w:outlineLvl w:val="9"/>
        <w:rPr>
          <w:sz w:val="24"/>
          <w:szCs w:val="24"/>
        </w:rPr>
      </w:pPr>
    </w:p>
    <w:p w14:paraId="6CFFABC2" w14:textId="77777777" w:rsidR="00F83CF5" w:rsidRPr="00EC1862" w:rsidRDefault="00F83CF5" w:rsidP="00F83CF5">
      <w:pPr>
        <w:pStyle w:val="Temosantrat40"/>
        <w:widowControl w:val="0"/>
        <w:shd w:val="clear" w:color="auto" w:fill="auto"/>
        <w:suppressAutoHyphens/>
        <w:spacing w:after="0" w:line="240" w:lineRule="auto"/>
        <w:jc w:val="both"/>
        <w:outlineLvl w:val="9"/>
        <w:rPr>
          <w:sz w:val="24"/>
          <w:szCs w:val="24"/>
        </w:rPr>
      </w:pPr>
    </w:p>
    <w:p w14:paraId="276D3248" w14:textId="77777777" w:rsidR="00F83CF5" w:rsidRDefault="00F83CF5" w:rsidP="00F83CF5">
      <w:pPr>
        <w:pStyle w:val="Temosantrat30"/>
        <w:widowControl w:val="0"/>
        <w:shd w:val="clear" w:color="auto" w:fill="auto"/>
        <w:suppressAutoHyphens/>
        <w:spacing w:before="0" w:line="260" w:lineRule="exact"/>
        <w:ind w:right="284"/>
        <w:jc w:val="center"/>
        <w:rPr>
          <w:b/>
          <w:sz w:val="24"/>
          <w:szCs w:val="24"/>
        </w:rPr>
      </w:pPr>
      <w:r>
        <w:rPr>
          <w:b/>
          <w:bCs/>
          <w:iCs/>
        </w:rPr>
        <w:t>PASLAUGŲ</w:t>
      </w:r>
      <w:r w:rsidRPr="007B117D">
        <w:rPr>
          <w:b/>
          <w:bCs/>
          <w:iCs/>
        </w:rPr>
        <w:t xml:space="preserve"> </w:t>
      </w:r>
      <w:r>
        <w:rPr>
          <w:b/>
          <w:bCs/>
          <w:iCs/>
        </w:rPr>
        <w:t>PRIĖMIMO</w:t>
      </w:r>
      <w:r w:rsidRPr="00CB558A">
        <w:rPr>
          <w:b/>
          <w:bCs/>
          <w:iCs/>
        </w:rPr>
        <w:t>–</w:t>
      </w:r>
      <w:r w:rsidRPr="007B117D">
        <w:rPr>
          <w:b/>
          <w:bCs/>
          <w:iCs/>
        </w:rPr>
        <w:t>PERDAV</w:t>
      </w:r>
      <w:r w:rsidRPr="00CB558A">
        <w:rPr>
          <w:b/>
          <w:bCs/>
          <w:iCs/>
        </w:rPr>
        <w:t>IMOAKTAS Nr.______</w:t>
      </w:r>
    </w:p>
    <w:p w14:paraId="232EB0ED" w14:textId="77777777" w:rsidR="00F83CF5" w:rsidRDefault="00F83CF5" w:rsidP="00F83CF5">
      <w:pPr>
        <w:pStyle w:val="Temosantrat30"/>
        <w:widowControl w:val="0"/>
        <w:shd w:val="clear" w:color="auto" w:fill="auto"/>
        <w:suppressAutoHyphens/>
        <w:spacing w:before="0" w:line="260" w:lineRule="exact"/>
        <w:ind w:right="284"/>
        <w:jc w:val="center"/>
        <w:rPr>
          <w:b/>
          <w:sz w:val="24"/>
          <w:szCs w:val="24"/>
        </w:rPr>
      </w:pPr>
    </w:p>
    <w:p w14:paraId="5146337C" w14:textId="77777777" w:rsidR="00F83CF5" w:rsidRDefault="00F83CF5" w:rsidP="00F83CF5">
      <w:pPr>
        <w:pStyle w:val="Temosantrat30"/>
        <w:widowControl w:val="0"/>
        <w:shd w:val="clear" w:color="auto" w:fill="auto"/>
        <w:suppressAutoHyphens/>
        <w:spacing w:before="0" w:line="260" w:lineRule="exact"/>
        <w:ind w:right="284"/>
        <w:jc w:val="center"/>
        <w:rPr>
          <w:sz w:val="24"/>
          <w:szCs w:val="24"/>
        </w:rPr>
      </w:pPr>
      <w:r w:rsidRPr="00EC1862">
        <w:rPr>
          <w:sz w:val="24"/>
          <w:szCs w:val="24"/>
        </w:rPr>
        <w:t>(data)</w:t>
      </w:r>
    </w:p>
    <w:p w14:paraId="0D320F84" w14:textId="77777777" w:rsidR="00F83CF5" w:rsidRDefault="00F83CF5" w:rsidP="00F83CF5">
      <w:pPr>
        <w:pStyle w:val="Temosantrat30"/>
        <w:widowControl w:val="0"/>
        <w:shd w:val="clear" w:color="auto" w:fill="auto"/>
        <w:suppressAutoHyphens/>
        <w:spacing w:before="0" w:line="260" w:lineRule="exact"/>
        <w:ind w:right="284"/>
        <w:jc w:val="center"/>
        <w:rPr>
          <w:b/>
          <w:sz w:val="24"/>
          <w:szCs w:val="24"/>
        </w:rPr>
      </w:pPr>
    </w:p>
    <w:tbl>
      <w:tblPr>
        <w:tblW w:w="0" w:type="auto"/>
        <w:tblLayout w:type="fixed"/>
        <w:tblCellMar>
          <w:left w:w="10" w:type="dxa"/>
          <w:right w:w="10" w:type="dxa"/>
        </w:tblCellMar>
        <w:tblLook w:val="0000" w:firstRow="0" w:lastRow="0" w:firstColumn="0" w:lastColumn="0" w:noHBand="0" w:noVBand="0"/>
      </w:tblPr>
      <w:tblGrid>
        <w:gridCol w:w="3341"/>
        <w:gridCol w:w="6173"/>
      </w:tblGrid>
      <w:tr w:rsidR="00F83CF5" w:rsidRPr="00EC1862" w14:paraId="564C8661" w14:textId="77777777" w:rsidTr="00FF5135">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5489EAE8"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A05A9B6" w14:textId="77777777" w:rsidR="00F83CF5" w:rsidRPr="00EC1862" w:rsidRDefault="00F83CF5" w:rsidP="00FF5135">
            <w:pPr>
              <w:widowControl w:val="0"/>
              <w:ind w:right="281"/>
              <w:jc w:val="both"/>
            </w:pPr>
          </w:p>
        </w:tc>
      </w:tr>
      <w:tr w:rsidR="00F83CF5" w:rsidRPr="00EC1862" w14:paraId="1E24303E" w14:textId="77777777" w:rsidTr="00FF5135">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50CC1A38"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pavadinimas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4116AE29" w14:textId="77777777" w:rsidR="00F83CF5" w:rsidRPr="00EC1862" w:rsidRDefault="00F83CF5" w:rsidP="00FF5135">
            <w:pPr>
              <w:widowControl w:val="0"/>
              <w:ind w:right="281"/>
              <w:jc w:val="both"/>
            </w:pPr>
          </w:p>
        </w:tc>
      </w:tr>
      <w:tr w:rsidR="00F83CF5" w:rsidRPr="00EC1862" w14:paraId="3726572F" w14:textId="77777777" w:rsidTr="00FF5135">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D5B69BA"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Pirkimo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6F3EF0B" w14:textId="77777777" w:rsidR="00F83CF5" w:rsidRPr="00EC1862" w:rsidRDefault="00F83CF5" w:rsidP="00FF5135">
            <w:pPr>
              <w:widowControl w:val="0"/>
              <w:ind w:right="281"/>
              <w:jc w:val="both"/>
            </w:pPr>
          </w:p>
        </w:tc>
      </w:tr>
      <w:tr w:rsidR="00F83CF5" w:rsidRPr="00EC1862" w14:paraId="6850358A" w14:textId="77777777" w:rsidTr="00FF5135">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54EB65EA"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Nr.</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65B1928E" w14:textId="77777777" w:rsidR="00F83CF5" w:rsidRPr="00EC1862" w:rsidRDefault="00F83CF5" w:rsidP="00FF5135">
            <w:pPr>
              <w:widowControl w:val="0"/>
              <w:ind w:right="281"/>
              <w:jc w:val="both"/>
            </w:pPr>
          </w:p>
        </w:tc>
      </w:tr>
      <w:tr w:rsidR="00F83CF5" w:rsidRPr="00EC1862" w14:paraId="25C0881B" w14:textId="77777777" w:rsidTr="00FF5135">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822D4CF"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Trišalės sutarties data</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B4AF5B3" w14:textId="77777777" w:rsidR="00F83CF5" w:rsidRPr="00EC1862" w:rsidRDefault="00F83CF5" w:rsidP="00FF5135">
            <w:pPr>
              <w:widowControl w:val="0"/>
              <w:ind w:right="281"/>
              <w:jc w:val="both"/>
            </w:pPr>
          </w:p>
        </w:tc>
      </w:tr>
      <w:tr w:rsidR="00F83CF5" w:rsidRPr="00EC1862" w14:paraId="52822ABE" w14:textId="77777777" w:rsidTr="00FF5135">
        <w:trPr>
          <w:trHeight w:val="317"/>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6323080"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2E7B7D49" w14:textId="77777777" w:rsidR="00F83CF5" w:rsidRPr="00EC1862" w:rsidRDefault="00F83CF5" w:rsidP="00FF5135">
            <w:pPr>
              <w:widowControl w:val="0"/>
              <w:ind w:right="281"/>
              <w:jc w:val="both"/>
            </w:pPr>
          </w:p>
        </w:tc>
      </w:tr>
      <w:tr w:rsidR="00F83CF5" w:rsidRPr="00EC1862" w14:paraId="54641514" w14:textId="77777777" w:rsidTr="00FF5135">
        <w:trPr>
          <w:trHeight w:val="312"/>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66AE90F7"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Sub</w:t>
            </w:r>
            <w:r>
              <w:rPr>
                <w:sz w:val="24"/>
                <w:szCs w:val="24"/>
              </w:rPr>
              <w:t>tiekėjas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51FC3AAE" w14:textId="77777777" w:rsidR="00F83CF5" w:rsidRPr="00EC1862" w:rsidRDefault="00F83CF5" w:rsidP="00FF5135">
            <w:pPr>
              <w:widowControl w:val="0"/>
              <w:ind w:right="281"/>
              <w:jc w:val="both"/>
            </w:pPr>
          </w:p>
        </w:tc>
      </w:tr>
      <w:tr w:rsidR="00F83CF5" w:rsidRPr="00EC1862" w14:paraId="38BE7A78" w14:textId="77777777" w:rsidTr="00FF5135">
        <w:trPr>
          <w:trHeight w:val="326"/>
        </w:trPr>
        <w:tc>
          <w:tcPr>
            <w:tcW w:w="3341" w:type="dxa"/>
            <w:tcBorders>
              <w:top w:val="single" w:sz="4" w:space="0" w:color="auto"/>
              <w:left w:val="single" w:sz="4" w:space="0" w:color="auto"/>
              <w:bottom w:val="single" w:sz="4" w:space="0" w:color="auto"/>
              <w:right w:val="single" w:sz="4" w:space="0" w:color="auto"/>
            </w:tcBorders>
            <w:shd w:val="clear" w:color="auto" w:fill="FFFFFF"/>
          </w:tcPr>
          <w:p w14:paraId="1E898160" w14:textId="77777777" w:rsidR="00F83CF5" w:rsidRPr="00EC1862" w:rsidRDefault="00F83CF5" w:rsidP="00FF5135">
            <w:pPr>
              <w:pStyle w:val="Pagrindinistekstas13"/>
              <w:widowControl w:val="0"/>
              <w:shd w:val="clear" w:color="auto" w:fill="auto"/>
              <w:suppressAutoHyphens/>
              <w:spacing w:before="0" w:line="240" w:lineRule="auto"/>
              <w:ind w:left="40" w:right="281" w:firstLine="0"/>
              <w:rPr>
                <w:sz w:val="24"/>
                <w:szCs w:val="24"/>
              </w:rPr>
            </w:pPr>
            <w:r w:rsidRPr="00EC1862">
              <w:rPr>
                <w:sz w:val="24"/>
                <w:szCs w:val="24"/>
              </w:rPr>
              <w:t>Pirkėjas</w:t>
            </w:r>
          </w:p>
        </w:tc>
        <w:tc>
          <w:tcPr>
            <w:tcW w:w="6173" w:type="dxa"/>
            <w:tcBorders>
              <w:top w:val="single" w:sz="4" w:space="0" w:color="auto"/>
              <w:left w:val="single" w:sz="4" w:space="0" w:color="auto"/>
              <w:bottom w:val="single" w:sz="4" w:space="0" w:color="auto"/>
              <w:right w:val="single" w:sz="4" w:space="0" w:color="auto"/>
            </w:tcBorders>
            <w:shd w:val="clear" w:color="auto" w:fill="FFFFFF"/>
          </w:tcPr>
          <w:p w14:paraId="1C3502F0" w14:textId="77777777" w:rsidR="00F83CF5" w:rsidRPr="00EC1862" w:rsidRDefault="00F83CF5" w:rsidP="00FF5135">
            <w:pPr>
              <w:widowControl w:val="0"/>
              <w:ind w:right="281"/>
              <w:jc w:val="both"/>
            </w:pPr>
          </w:p>
        </w:tc>
      </w:tr>
    </w:tbl>
    <w:p w14:paraId="7E6D19CB" w14:textId="77777777" w:rsidR="00F83CF5" w:rsidRDefault="00F83CF5" w:rsidP="0058437F">
      <w:pPr>
        <w:pStyle w:val="Pagrindinistekstas13"/>
        <w:widowControl w:val="0"/>
        <w:shd w:val="clear" w:color="auto" w:fill="auto"/>
        <w:suppressAutoHyphens/>
        <w:spacing w:before="167" w:after="125" w:line="274" w:lineRule="exact"/>
        <w:ind w:right="281" w:firstLine="1134"/>
        <w:rPr>
          <w:sz w:val="24"/>
          <w:szCs w:val="24"/>
        </w:rPr>
      </w:pPr>
      <w:r w:rsidRPr="00EC1862">
        <w:rPr>
          <w:sz w:val="24"/>
          <w:szCs w:val="24"/>
        </w:rPr>
        <w:t xml:space="preserve">Šiuo aktu patvirtinama, kad sutarties vykdymo laikotarpiu </w:t>
      </w:r>
      <w:r>
        <w:rPr>
          <w:sz w:val="24"/>
          <w:szCs w:val="24"/>
        </w:rPr>
        <w:t>S</w:t>
      </w:r>
      <w:r w:rsidRPr="00EC1862">
        <w:rPr>
          <w:sz w:val="24"/>
          <w:szCs w:val="24"/>
        </w:rPr>
        <w:t>ub</w:t>
      </w:r>
      <w:r>
        <w:rPr>
          <w:sz w:val="24"/>
          <w:szCs w:val="24"/>
        </w:rPr>
        <w:t>tiekėjas</w:t>
      </w:r>
      <w:r w:rsidRPr="00EC1862">
        <w:rPr>
          <w:sz w:val="24"/>
          <w:szCs w:val="24"/>
        </w:rPr>
        <w:t xml:space="preserve"> įvykdė savo įsipareigojimus pagal nurodytą sutartį</w:t>
      </w:r>
      <w:r>
        <w:rPr>
          <w:sz w:val="24"/>
          <w:szCs w:val="24"/>
        </w:rPr>
        <w:t>:</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3703"/>
        <w:gridCol w:w="1070"/>
        <w:gridCol w:w="1073"/>
        <w:gridCol w:w="1602"/>
        <w:gridCol w:w="1381"/>
      </w:tblGrid>
      <w:tr w:rsidR="00F83CF5" w:rsidRPr="00CB558A" w14:paraId="3D36F6DF" w14:textId="77777777" w:rsidTr="00FF5135">
        <w:tc>
          <w:tcPr>
            <w:tcW w:w="443" w:type="dxa"/>
          </w:tcPr>
          <w:p w14:paraId="3A837689" w14:textId="77777777" w:rsidR="00F83CF5" w:rsidRPr="00CB558A" w:rsidRDefault="00F83CF5" w:rsidP="00FF5135">
            <w:pPr>
              <w:jc w:val="center"/>
            </w:pPr>
            <w:r w:rsidRPr="00CB558A">
              <w:t>Eil. Nr.</w:t>
            </w:r>
          </w:p>
        </w:tc>
        <w:tc>
          <w:tcPr>
            <w:tcW w:w="3764" w:type="dxa"/>
          </w:tcPr>
          <w:p w14:paraId="60672DEC" w14:textId="77777777" w:rsidR="00F83CF5" w:rsidRPr="00CB558A" w:rsidRDefault="00F83CF5" w:rsidP="00FF5135">
            <w:pPr>
              <w:jc w:val="center"/>
            </w:pPr>
            <w:r w:rsidRPr="00CB558A">
              <w:t xml:space="preserve">Apibūdinimas, vieta </w:t>
            </w:r>
          </w:p>
        </w:tc>
        <w:tc>
          <w:tcPr>
            <w:tcW w:w="1080" w:type="dxa"/>
          </w:tcPr>
          <w:p w14:paraId="7159B3DD" w14:textId="77777777" w:rsidR="00F83CF5" w:rsidRPr="00CB558A" w:rsidRDefault="00F83CF5" w:rsidP="00FF5135">
            <w:pPr>
              <w:jc w:val="center"/>
            </w:pPr>
            <w:r w:rsidRPr="00CB558A">
              <w:t>Mato vnt.</w:t>
            </w:r>
          </w:p>
        </w:tc>
        <w:tc>
          <w:tcPr>
            <w:tcW w:w="1080" w:type="dxa"/>
          </w:tcPr>
          <w:p w14:paraId="19560C2A" w14:textId="77777777" w:rsidR="00F83CF5" w:rsidRPr="00CB558A" w:rsidRDefault="00F83CF5" w:rsidP="00FF5135">
            <w:pPr>
              <w:jc w:val="center"/>
            </w:pPr>
            <w:r w:rsidRPr="00CB558A">
              <w:t xml:space="preserve">Kiekis </w:t>
            </w:r>
          </w:p>
        </w:tc>
        <w:tc>
          <w:tcPr>
            <w:tcW w:w="1620" w:type="dxa"/>
          </w:tcPr>
          <w:p w14:paraId="151D69DF" w14:textId="77777777" w:rsidR="00F83CF5" w:rsidRPr="00CB558A" w:rsidRDefault="00F83CF5" w:rsidP="00FF5135">
            <w:pPr>
              <w:jc w:val="center"/>
            </w:pPr>
            <w:r w:rsidRPr="00CB558A">
              <w:t>Vieneto vertė (Eur be</w:t>
            </w:r>
          </w:p>
          <w:p w14:paraId="247355D9" w14:textId="77777777" w:rsidR="00F83CF5" w:rsidRPr="00CB558A" w:rsidRDefault="00F83CF5" w:rsidP="00FF5135">
            <w:pPr>
              <w:jc w:val="center"/>
            </w:pPr>
            <w:r w:rsidRPr="00CB558A">
              <w:t>PVM)</w:t>
            </w:r>
          </w:p>
        </w:tc>
        <w:tc>
          <w:tcPr>
            <w:tcW w:w="1398" w:type="dxa"/>
          </w:tcPr>
          <w:p w14:paraId="77B12465" w14:textId="77777777" w:rsidR="00F83CF5" w:rsidRPr="00CB558A" w:rsidRDefault="00F83CF5" w:rsidP="00FF5135">
            <w:pPr>
              <w:jc w:val="center"/>
            </w:pPr>
            <w:r>
              <w:t>Iš v</w:t>
            </w:r>
            <w:r w:rsidRPr="00CB558A">
              <w:t xml:space="preserve">iso vertė </w:t>
            </w:r>
          </w:p>
          <w:p w14:paraId="61CE2A3B" w14:textId="77777777" w:rsidR="00F83CF5" w:rsidRPr="00CB558A" w:rsidRDefault="00F83CF5" w:rsidP="00FF5135">
            <w:pPr>
              <w:jc w:val="center"/>
            </w:pPr>
            <w:r w:rsidRPr="00CB558A">
              <w:t>(Eur be PVM)</w:t>
            </w:r>
          </w:p>
        </w:tc>
      </w:tr>
      <w:tr w:rsidR="00F83CF5" w:rsidRPr="00CB558A" w14:paraId="34F87BA9" w14:textId="77777777" w:rsidTr="00FF5135">
        <w:tc>
          <w:tcPr>
            <w:tcW w:w="443" w:type="dxa"/>
          </w:tcPr>
          <w:p w14:paraId="00A98FE6" w14:textId="77777777" w:rsidR="00F83CF5" w:rsidRPr="00CB558A" w:rsidRDefault="00F83CF5" w:rsidP="00FF5135">
            <w:pPr>
              <w:jc w:val="center"/>
            </w:pPr>
            <w:r w:rsidRPr="00CB558A">
              <w:t>1.</w:t>
            </w:r>
          </w:p>
        </w:tc>
        <w:tc>
          <w:tcPr>
            <w:tcW w:w="3764" w:type="dxa"/>
            <w:shd w:val="clear" w:color="auto" w:fill="FFFFFF"/>
          </w:tcPr>
          <w:p w14:paraId="04021797" w14:textId="77777777" w:rsidR="00F83CF5" w:rsidRPr="00CB558A" w:rsidRDefault="00F83CF5" w:rsidP="00FF5135">
            <w:pPr>
              <w:jc w:val="both"/>
              <w:rPr>
                <w:rFonts w:eastAsia="Lucida Sans Unicode"/>
              </w:rPr>
            </w:pPr>
          </w:p>
        </w:tc>
        <w:tc>
          <w:tcPr>
            <w:tcW w:w="1080" w:type="dxa"/>
            <w:shd w:val="clear" w:color="auto" w:fill="FFFFFF"/>
          </w:tcPr>
          <w:p w14:paraId="5F4FB5B3" w14:textId="77777777" w:rsidR="00F83CF5" w:rsidRPr="00CB558A" w:rsidRDefault="00F83CF5" w:rsidP="00FF5135">
            <w:pPr>
              <w:widowControl w:val="0"/>
              <w:overflowPunct w:val="0"/>
              <w:autoSpaceDE w:val="0"/>
              <w:autoSpaceDN w:val="0"/>
              <w:jc w:val="center"/>
              <w:rPr>
                <w:rFonts w:eastAsia="Lucida Sans Unicode"/>
              </w:rPr>
            </w:pPr>
          </w:p>
        </w:tc>
        <w:tc>
          <w:tcPr>
            <w:tcW w:w="1080" w:type="dxa"/>
            <w:shd w:val="clear" w:color="auto" w:fill="FFFFFF"/>
          </w:tcPr>
          <w:p w14:paraId="0FFA820F" w14:textId="77777777" w:rsidR="00F83CF5" w:rsidRPr="00CB558A" w:rsidRDefault="00F83CF5" w:rsidP="00FF5135">
            <w:pPr>
              <w:widowControl w:val="0"/>
              <w:overflowPunct w:val="0"/>
              <w:autoSpaceDE w:val="0"/>
              <w:autoSpaceDN w:val="0"/>
              <w:jc w:val="center"/>
              <w:rPr>
                <w:rFonts w:eastAsia="Lucida Sans Unicode"/>
              </w:rPr>
            </w:pPr>
          </w:p>
        </w:tc>
        <w:tc>
          <w:tcPr>
            <w:tcW w:w="1620" w:type="dxa"/>
          </w:tcPr>
          <w:p w14:paraId="185C2E80" w14:textId="77777777" w:rsidR="00F83CF5" w:rsidRPr="00CB558A" w:rsidRDefault="00F83CF5" w:rsidP="00FF5135">
            <w:pPr>
              <w:jc w:val="center"/>
            </w:pPr>
          </w:p>
        </w:tc>
        <w:tc>
          <w:tcPr>
            <w:tcW w:w="1398" w:type="dxa"/>
          </w:tcPr>
          <w:p w14:paraId="2370AF0E" w14:textId="77777777" w:rsidR="00F83CF5" w:rsidRPr="00CB558A" w:rsidRDefault="00F83CF5" w:rsidP="00FF5135">
            <w:pPr>
              <w:jc w:val="center"/>
            </w:pPr>
          </w:p>
        </w:tc>
      </w:tr>
      <w:tr w:rsidR="00F83CF5" w:rsidRPr="00CB558A" w14:paraId="42291573" w14:textId="77777777" w:rsidTr="00FF5135">
        <w:trPr>
          <w:cantSplit/>
        </w:trPr>
        <w:tc>
          <w:tcPr>
            <w:tcW w:w="7987" w:type="dxa"/>
            <w:gridSpan w:val="5"/>
          </w:tcPr>
          <w:p w14:paraId="3BACD87D" w14:textId="77777777" w:rsidR="00F83CF5" w:rsidRPr="00CB558A" w:rsidRDefault="00F83CF5" w:rsidP="00FF5135">
            <w:pPr>
              <w:jc w:val="right"/>
            </w:pPr>
            <w:r w:rsidRPr="00CB558A">
              <w:t>Iš viso</w:t>
            </w:r>
          </w:p>
        </w:tc>
        <w:tc>
          <w:tcPr>
            <w:tcW w:w="1398" w:type="dxa"/>
          </w:tcPr>
          <w:p w14:paraId="70FA01EF" w14:textId="77777777" w:rsidR="00F83CF5" w:rsidRPr="00CB558A" w:rsidRDefault="00F83CF5" w:rsidP="00FF5135">
            <w:pPr>
              <w:jc w:val="center"/>
            </w:pPr>
          </w:p>
        </w:tc>
      </w:tr>
      <w:tr w:rsidR="00F83CF5" w:rsidRPr="00CB558A" w14:paraId="4535411F" w14:textId="77777777" w:rsidTr="00FF5135">
        <w:trPr>
          <w:cantSplit/>
        </w:trPr>
        <w:tc>
          <w:tcPr>
            <w:tcW w:w="7987" w:type="dxa"/>
            <w:gridSpan w:val="5"/>
          </w:tcPr>
          <w:p w14:paraId="3D28BEB6" w14:textId="77777777" w:rsidR="00F83CF5" w:rsidRPr="00CB558A" w:rsidRDefault="00F83CF5" w:rsidP="00FF5135">
            <w:pPr>
              <w:jc w:val="right"/>
            </w:pPr>
            <w:r w:rsidRPr="00CB558A">
              <w:t>PVM %</w:t>
            </w:r>
          </w:p>
        </w:tc>
        <w:tc>
          <w:tcPr>
            <w:tcW w:w="1398" w:type="dxa"/>
          </w:tcPr>
          <w:p w14:paraId="5F290F1A" w14:textId="77777777" w:rsidR="00F83CF5" w:rsidRPr="00CB558A" w:rsidRDefault="00F83CF5" w:rsidP="00FF5135">
            <w:pPr>
              <w:jc w:val="center"/>
            </w:pPr>
          </w:p>
        </w:tc>
      </w:tr>
      <w:tr w:rsidR="00F83CF5" w:rsidRPr="00CB558A" w14:paraId="2AB1472D" w14:textId="77777777" w:rsidTr="00FF5135">
        <w:trPr>
          <w:cantSplit/>
        </w:trPr>
        <w:tc>
          <w:tcPr>
            <w:tcW w:w="7987" w:type="dxa"/>
            <w:gridSpan w:val="5"/>
          </w:tcPr>
          <w:p w14:paraId="27101296" w14:textId="77777777" w:rsidR="00F83CF5" w:rsidRPr="00CB558A" w:rsidRDefault="00F83CF5" w:rsidP="00FF5135">
            <w:pPr>
              <w:jc w:val="right"/>
            </w:pPr>
            <w:r w:rsidRPr="00CB558A">
              <w:t>Iš viso</w:t>
            </w:r>
          </w:p>
        </w:tc>
        <w:tc>
          <w:tcPr>
            <w:tcW w:w="1398" w:type="dxa"/>
          </w:tcPr>
          <w:p w14:paraId="2EA5D38B" w14:textId="77777777" w:rsidR="00F83CF5" w:rsidRPr="00CB558A" w:rsidRDefault="00F83CF5" w:rsidP="00FF5135">
            <w:pPr>
              <w:jc w:val="center"/>
            </w:pPr>
          </w:p>
        </w:tc>
      </w:tr>
    </w:tbl>
    <w:p w14:paraId="6E044E5B" w14:textId="77777777" w:rsidR="00F83CF5" w:rsidRDefault="00F83CF5" w:rsidP="00F83CF5">
      <w:pPr>
        <w:pStyle w:val="Lentelsuraas0"/>
        <w:widowControl w:val="0"/>
        <w:shd w:val="clear" w:color="auto" w:fill="auto"/>
        <w:tabs>
          <w:tab w:val="left" w:leader="underscore" w:pos="9499"/>
        </w:tabs>
        <w:suppressAutoHyphens/>
        <w:spacing w:line="274" w:lineRule="exact"/>
        <w:ind w:right="281"/>
        <w:jc w:val="both"/>
        <w:rPr>
          <w:sz w:val="24"/>
          <w:szCs w:val="24"/>
        </w:rPr>
      </w:pPr>
    </w:p>
    <w:p w14:paraId="363EDE10" w14:textId="77777777" w:rsidR="00F83CF5" w:rsidRDefault="00F83CF5" w:rsidP="0058437F">
      <w:pPr>
        <w:pStyle w:val="Lentelsuraas0"/>
        <w:widowControl w:val="0"/>
        <w:shd w:val="clear" w:color="auto" w:fill="auto"/>
        <w:tabs>
          <w:tab w:val="left" w:leader="underscore" w:pos="9499"/>
        </w:tabs>
        <w:suppressAutoHyphens/>
        <w:spacing w:line="274" w:lineRule="exact"/>
        <w:ind w:right="281" w:firstLine="1134"/>
        <w:jc w:val="both"/>
        <w:rPr>
          <w:sz w:val="24"/>
          <w:szCs w:val="24"/>
        </w:rPr>
      </w:pPr>
      <w:r w:rsidRPr="00EC1862">
        <w:rPr>
          <w:sz w:val="24"/>
          <w:szCs w:val="24"/>
        </w:rPr>
        <w:t xml:space="preserve">Šis aktas neatleidžia </w:t>
      </w:r>
      <w:r>
        <w:rPr>
          <w:sz w:val="24"/>
          <w:szCs w:val="24"/>
        </w:rPr>
        <w:t>Tiekėjo</w:t>
      </w:r>
      <w:r w:rsidRPr="00EC1862">
        <w:rPr>
          <w:sz w:val="24"/>
          <w:szCs w:val="24"/>
        </w:rPr>
        <w:t xml:space="preserve"> bei Pirkėjo nuo likusių jų sutartinių įsipareigojimų pagal nurodytą Sutartį vykdymo.</w:t>
      </w:r>
    </w:p>
    <w:p w14:paraId="24D9DFF5" w14:textId="77777777" w:rsidR="00F83CF5" w:rsidRDefault="00F83CF5" w:rsidP="00F83CF5">
      <w:pPr>
        <w:pStyle w:val="Lentelsuraas0"/>
        <w:widowControl w:val="0"/>
        <w:shd w:val="clear" w:color="auto" w:fill="auto"/>
        <w:tabs>
          <w:tab w:val="left" w:leader="underscore" w:pos="9499"/>
        </w:tabs>
        <w:suppressAutoHyphens/>
        <w:spacing w:line="274" w:lineRule="exact"/>
        <w:ind w:right="281"/>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86"/>
        <w:gridCol w:w="1786"/>
        <w:gridCol w:w="1333"/>
        <w:gridCol w:w="1907"/>
        <w:gridCol w:w="1353"/>
        <w:gridCol w:w="1974"/>
      </w:tblGrid>
      <w:tr w:rsidR="00F83CF5" w:rsidRPr="00EC1862" w14:paraId="1A3F0CFF" w14:textId="77777777" w:rsidTr="00FF5135">
        <w:trPr>
          <w:trHeight w:val="20"/>
        </w:trPr>
        <w:tc>
          <w:tcPr>
            <w:tcW w:w="3072" w:type="dxa"/>
            <w:gridSpan w:val="2"/>
            <w:shd w:val="clear" w:color="auto" w:fill="FFFFFF"/>
          </w:tcPr>
          <w:p w14:paraId="5571932B" w14:textId="77777777" w:rsidR="00F83CF5" w:rsidRPr="00EC1862" w:rsidRDefault="00F83CF5" w:rsidP="00FF5135">
            <w:pPr>
              <w:pStyle w:val="Pagrindinistekstas21"/>
              <w:widowControl w:val="0"/>
              <w:shd w:val="clear" w:color="auto" w:fill="auto"/>
              <w:suppressAutoHyphens/>
              <w:spacing w:after="0" w:line="240" w:lineRule="auto"/>
              <w:ind w:left="80" w:right="281"/>
              <w:jc w:val="left"/>
              <w:rPr>
                <w:spacing w:val="0"/>
                <w:sz w:val="24"/>
                <w:szCs w:val="24"/>
              </w:rPr>
            </w:pPr>
            <w:r w:rsidRPr="00EC1862">
              <w:rPr>
                <w:spacing w:val="0"/>
                <w:sz w:val="24"/>
                <w:szCs w:val="24"/>
              </w:rPr>
              <w:t>Perdavė Sub</w:t>
            </w:r>
            <w:r>
              <w:rPr>
                <w:spacing w:val="0"/>
                <w:sz w:val="24"/>
                <w:szCs w:val="24"/>
              </w:rPr>
              <w:t>tiekėjo</w:t>
            </w:r>
            <w:r w:rsidRPr="00EC1862">
              <w:rPr>
                <w:spacing w:val="0"/>
                <w:sz w:val="24"/>
                <w:szCs w:val="24"/>
              </w:rPr>
              <w:t xml:space="preserve"> atstovas</w:t>
            </w:r>
          </w:p>
        </w:tc>
        <w:tc>
          <w:tcPr>
            <w:tcW w:w="3240" w:type="dxa"/>
            <w:gridSpan w:val="2"/>
            <w:shd w:val="clear" w:color="auto" w:fill="FFFFFF"/>
          </w:tcPr>
          <w:p w14:paraId="0127B84F" w14:textId="77777777" w:rsidR="00F83CF5" w:rsidRPr="00EC1862" w:rsidRDefault="00F83CF5" w:rsidP="00FF5135">
            <w:pPr>
              <w:pStyle w:val="Pagrindinistekstas21"/>
              <w:widowControl w:val="0"/>
              <w:shd w:val="clear" w:color="auto" w:fill="auto"/>
              <w:suppressAutoHyphens/>
              <w:spacing w:after="0" w:line="240" w:lineRule="auto"/>
              <w:ind w:left="220" w:right="281"/>
              <w:rPr>
                <w:spacing w:val="0"/>
                <w:sz w:val="24"/>
                <w:szCs w:val="24"/>
              </w:rPr>
            </w:pPr>
            <w:r w:rsidRPr="00EC1862">
              <w:rPr>
                <w:spacing w:val="0"/>
                <w:sz w:val="24"/>
                <w:szCs w:val="24"/>
              </w:rPr>
              <w:t xml:space="preserve">Patvirtino </w:t>
            </w:r>
            <w:r>
              <w:rPr>
                <w:spacing w:val="0"/>
                <w:sz w:val="24"/>
                <w:szCs w:val="24"/>
              </w:rPr>
              <w:t>Tiekėjo</w:t>
            </w:r>
            <w:r w:rsidRPr="00EC1862">
              <w:rPr>
                <w:spacing w:val="0"/>
                <w:sz w:val="24"/>
                <w:szCs w:val="24"/>
              </w:rPr>
              <w:t xml:space="preserve"> atstovas</w:t>
            </w:r>
          </w:p>
        </w:tc>
        <w:tc>
          <w:tcPr>
            <w:tcW w:w="3327" w:type="dxa"/>
            <w:gridSpan w:val="2"/>
            <w:shd w:val="clear" w:color="auto" w:fill="FFFFFF"/>
          </w:tcPr>
          <w:p w14:paraId="6BD66073" w14:textId="77777777" w:rsidR="00F83CF5" w:rsidRPr="00EC1862" w:rsidRDefault="00F83CF5" w:rsidP="00FF5135">
            <w:pPr>
              <w:pStyle w:val="Pagrindinistekstas21"/>
              <w:widowControl w:val="0"/>
              <w:shd w:val="clear" w:color="auto" w:fill="auto"/>
              <w:suppressAutoHyphens/>
              <w:spacing w:after="0" w:line="240" w:lineRule="auto"/>
              <w:ind w:left="400" w:right="281"/>
              <w:rPr>
                <w:spacing w:val="0"/>
                <w:sz w:val="24"/>
                <w:szCs w:val="24"/>
              </w:rPr>
            </w:pPr>
            <w:r w:rsidRPr="00EC1862">
              <w:rPr>
                <w:spacing w:val="0"/>
                <w:sz w:val="24"/>
                <w:szCs w:val="24"/>
              </w:rPr>
              <w:t>Priėmė Pirkėjo atstovas</w:t>
            </w:r>
          </w:p>
        </w:tc>
      </w:tr>
      <w:tr w:rsidR="00F83CF5" w:rsidRPr="00EC1862" w14:paraId="0C912D52" w14:textId="77777777" w:rsidTr="00FF5135">
        <w:trPr>
          <w:trHeight w:val="20"/>
        </w:trPr>
        <w:tc>
          <w:tcPr>
            <w:tcW w:w="1286" w:type="dxa"/>
            <w:shd w:val="clear" w:color="auto" w:fill="FFFFFF"/>
          </w:tcPr>
          <w:p w14:paraId="7FE26355" w14:textId="77777777" w:rsidR="00F83CF5" w:rsidRPr="00EC1862" w:rsidRDefault="00F83CF5" w:rsidP="00FF5135">
            <w:pPr>
              <w:pStyle w:val="Pagrindinistekstas13"/>
              <w:widowControl w:val="0"/>
              <w:shd w:val="clear" w:color="auto" w:fill="auto"/>
              <w:suppressAutoHyphens/>
              <w:spacing w:before="0" w:line="240" w:lineRule="auto"/>
              <w:ind w:firstLine="0"/>
              <w:rPr>
                <w:sz w:val="24"/>
                <w:szCs w:val="24"/>
              </w:rPr>
            </w:pPr>
            <w:r w:rsidRPr="00EC1862">
              <w:rPr>
                <w:sz w:val="24"/>
                <w:szCs w:val="24"/>
              </w:rPr>
              <w:t>Vardas Pavardė</w:t>
            </w:r>
          </w:p>
        </w:tc>
        <w:tc>
          <w:tcPr>
            <w:tcW w:w="1786" w:type="dxa"/>
            <w:shd w:val="clear" w:color="auto" w:fill="FFFFFF"/>
          </w:tcPr>
          <w:p w14:paraId="2B09A5C6" w14:textId="77777777" w:rsidR="00F83CF5" w:rsidRPr="00EC1862" w:rsidRDefault="00F83CF5" w:rsidP="00FF5135">
            <w:pPr>
              <w:widowControl w:val="0"/>
              <w:ind w:right="281"/>
              <w:jc w:val="both"/>
            </w:pPr>
          </w:p>
        </w:tc>
        <w:tc>
          <w:tcPr>
            <w:tcW w:w="1333" w:type="dxa"/>
            <w:shd w:val="clear" w:color="auto" w:fill="FFFFFF"/>
          </w:tcPr>
          <w:p w14:paraId="2C295401"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07" w:type="dxa"/>
            <w:shd w:val="clear" w:color="auto" w:fill="FFFFFF"/>
          </w:tcPr>
          <w:p w14:paraId="4888713F" w14:textId="77777777" w:rsidR="00F83CF5" w:rsidRPr="00EC1862" w:rsidRDefault="00F83CF5" w:rsidP="00FF5135">
            <w:pPr>
              <w:widowControl w:val="0"/>
              <w:ind w:right="281"/>
              <w:jc w:val="both"/>
            </w:pPr>
          </w:p>
        </w:tc>
        <w:tc>
          <w:tcPr>
            <w:tcW w:w="1353" w:type="dxa"/>
            <w:shd w:val="clear" w:color="auto" w:fill="FFFFFF"/>
          </w:tcPr>
          <w:p w14:paraId="356D5148"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Vardas Pavardė</w:t>
            </w:r>
          </w:p>
        </w:tc>
        <w:tc>
          <w:tcPr>
            <w:tcW w:w="1974" w:type="dxa"/>
            <w:shd w:val="clear" w:color="auto" w:fill="FFFFFF"/>
          </w:tcPr>
          <w:p w14:paraId="3DD4175D" w14:textId="77777777" w:rsidR="00F83CF5" w:rsidRPr="00EC1862" w:rsidRDefault="00F83CF5" w:rsidP="00FF5135">
            <w:pPr>
              <w:widowControl w:val="0"/>
              <w:ind w:right="281"/>
              <w:jc w:val="both"/>
            </w:pPr>
          </w:p>
        </w:tc>
      </w:tr>
      <w:tr w:rsidR="00F83CF5" w:rsidRPr="00EC1862" w14:paraId="1F3FE99D" w14:textId="77777777" w:rsidTr="00FF5135">
        <w:trPr>
          <w:trHeight w:val="20"/>
        </w:trPr>
        <w:tc>
          <w:tcPr>
            <w:tcW w:w="1286" w:type="dxa"/>
            <w:shd w:val="clear" w:color="auto" w:fill="FFFFFF"/>
          </w:tcPr>
          <w:p w14:paraId="388450CC"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786" w:type="dxa"/>
            <w:shd w:val="clear" w:color="auto" w:fill="FFFFFF"/>
          </w:tcPr>
          <w:p w14:paraId="471C69D1" w14:textId="77777777" w:rsidR="00F83CF5" w:rsidRPr="00EC1862" w:rsidRDefault="00F83CF5" w:rsidP="00FF5135">
            <w:pPr>
              <w:widowControl w:val="0"/>
              <w:ind w:right="281"/>
              <w:jc w:val="both"/>
            </w:pPr>
          </w:p>
        </w:tc>
        <w:tc>
          <w:tcPr>
            <w:tcW w:w="1333" w:type="dxa"/>
            <w:shd w:val="clear" w:color="auto" w:fill="FFFFFF"/>
          </w:tcPr>
          <w:p w14:paraId="28144A3F"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07" w:type="dxa"/>
            <w:shd w:val="clear" w:color="auto" w:fill="FFFFFF"/>
          </w:tcPr>
          <w:p w14:paraId="2D712C21" w14:textId="77777777" w:rsidR="00F83CF5" w:rsidRPr="00EC1862" w:rsidRDefault="00F83CF5" w:rsidP="00FF5135">
            <w:pPr>
              <w:widowControl w:val="0"/>
              <w:ind w:right="281"/>
              <w:jc w:val="both"/>
            </w:pPr>
          </w:p>
        </w:tc>
        <w:tc>
          <w:tcPr>
            <w:tcW w:w="1353" w:type="dxa"/>
            <w:shd w:val="clear" w:color="auto" w:fill="FFFFFF"/>
          </w:tcPr>
          <w:p w14:paraId="69B6AE46"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Pareigos</w:t>
            </w:r>
          </w:p>
        </w:tc>
        <w:tc>
          <w:tcPr>
            <w:tcW w:w="1974" w:type="dxa"/>
            <w:shd w:val="clear" w:color="auto" w:fill="FFFFFF"/>
          </w:tcPr>
          <w:p w14:paraId="2048ADCA" w14:textId="77777777" w:rsidR="00F83CF5" w:rsidRPr="00EC1862" w:rsidRDefault="00F83CF5" w:rsidP="00FF5135">
            <w:pPr>
              <w:widowControl w:val="0"/>
              <w:ind w:right="281"/>
              <w:jc w:val="both"/>
            </w:pPr>
          </w:p>
        </w:tc>
      </w:tr>
      <w:tr w:rsidR="00F83CF5" w:rsidRPr="00EC1862" w14:paraId="459A17D0" w14:textId="77777777" w:rsidTr="00FF5135">
        <w:trPr>
          <w:trHeight w:val="20"/>
        </w:trPr>
        <w:tc>
          <w:tcPr>
            <w:tcW w:w="1286" w:type="dxa"/>
            <w:shd w:val="clear" w:color="auto" w:fill="FFFFFF"/>
          </w:tcPr>
          <w:p w14:paraId="71F1ED98"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786" w:type="dxa"/>
            <w:shd w:val="clear" w:color="auto" w:fill="FFFFFF"/>
          </w:tcPr>
          <w:p w14:paraId="6934DDF2" w14:textId="77777777" w:rsidR="00F83CF5" w:rsidRPr="00EC1862" w:rsidRDefault="00F83CF5" w:rsidP="00FF5135">
            <w:pPr>
              <w:widowControl w:val="0"/>
              <w:ind w:right="281"/>
              <w:jc w:val="both"/>
            </w:pPr>
          </w:p>
        </w:tc>
        <w:tc>
          <w:tcPr>
            <w:tcW w:w="1333" w:type="dxa"/>
            <w:shd w:val="clear" w:color="auto" w:fill="FFFFFF"/>
          </w:tcPr>
          <w:p w14:paraId="2C338553"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07" w:type="dxa"/>
            <w:shd w:val="clear" w:color="auto" w:fill="FFFFFF"/>
          </w:tcPr>
          <w:p w14:paraId="4F8E9705" w14:textId="77777777" w:rsidR="00F83CF5" w:rsidRPr="00EC1862" w:rsidRDefault="00F83CF5" w:rsidP="00FF5135">
            <w:pPr>
              <w:widowControl w:val="0"/>
              <w:ind w:right="281"/>
              <w:jc w:val="both"/>
            </w:pPr>
          </w:p>
        </w:tc>
        <w:tc>
          <w:tcPr>
            <w:tcW w:w="1353" w:type="dxa"/>
            <w:shd w:val="clear" w:color="auto" w:fill="FFFFFF"/>
          </w:tcPr>
          <w:p w14:paraId="2C447ACD"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Parašas</w:t>
            </w:r>
          </w:p>
        </w:tc>
        <w:tc>
          <w:tcPr>
            <w:tcW w:w="1974" w:type="dxa"/>
            <w:shd w:val="clear" w:color="auto" w:fill="FFFFFF"/>
          </w:tcPr>
          <w:p w14:paraId="5A27D819" w14:textId="77777777" w:rsidR="00F83CF5" w:rsidRPr="00EC1862" w:rsidRDefault="00F83CF5" w:rsidP="00FF5135">
            <w:pPr>
              <w:widowControl w:val="0"/>
              <w:ind w:right="281"/>
              <w:jc w:val="both"/>
            </w:pPr>
          </w:p>
        </w:tc>
      </w:tr>
      <w:tr w:rsidR="00F83CF5" w:rsidRPr="00EC1862" w14:paraId="566E89B1" w14:textId="77777777" w:rsidTr="00FF5135">
        <w:trPr>
          <w:trHeight w:val="20"/>
        </w:trPr>
        <w:tc>
          <w:tcPr>
            <w:tcW w:w="1286" w:type="dxa"/>
            <w:shd w:val="clear" w:color="auto" w:fill="FFFFFF"/>
          </w:tcPr>
          <w:p w14:paraId="43907382"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786" w:type="dxa"/>
            <w:shd w:val="clear" w:color="auto" w:fill="FFFFFF"/>
          </w:tcPr>
          <w:p w14:paraId="17AC201D" w14:textId="77777777" w:rsidR="00F83CF5" w:rsidRPr="00EC1862" w:rsidRDefault="00F83CF5" w:rsidP="00FF5135">
            <w:pPr>
              <w:widowControl w:val="0"/>
              <w:ind w:right="281"/>
              <w:jc w:val="both"/>
            </w:pPr>
          </w:p>
        </w:tc>
        <w:tc>
          <w:tcPr>
            <w:tcW w:w="1333" w:type="dxa"/>
            <w:shd w:val="clear" w:color="auto" w:fill="FFFFFF"/>
          </w:tcPr>
          <w:p w14:paraId="4158C2DD"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07" w:type="dxa"/>
            <w:shd w:val="clear" w:color="auto" w:fill="FFFFFF"/>
          </w:tcPr>
          <w:p w14:paraId="05387952" w14:textId="77777777" w:rsidR="00F83CF5" w:rsidRPr="00EC1862" w:rsidRDefault="00F83CF5" w:rsidP="00FF5135">
            <w:pPr>
              <w:widowControl w:val="0"/>
              <w:ind w:right="281"/>
              <w:jc w:val="both"/>
            </w:pPr>
          </w:p>
        </w:tc>
        <w:tc>
          <w:tcPr>
            <w:tcW w:w="1353" w:type="dxa"/>
            <w:shd w:val="clear" w:color="auto" w:fill="FFFFFF"/>
          </w:tcPr>
          <w:p w14:paraId="6292FAE1" w14:textId="77777777" w:rsidR="00F83CF5" w:rsidRPr="00EC1862" w:rsidRDefault="00F83CF5" w:rsidP="00FF5135">
            <w:pPr>
              <w:pStyle w:val="Pagrindinistekstas13"/>
              <w:widowControl w:val="0"/>
              <w:shd w:val="clear" w:color="auto" w:fill="auto"/>
              <w:suppressAutoHyphens/>
              <w:spacing w:before="0" w:line="240" w:lineRule="auto"/>
              <w:ind w:left="20" w:right="281" w:firstLine="0"/>
              <w:rPr>
                <w:sz w:val="24"/>
                <w:szCs w:val="24"/>
              </w:rPr>
            </w:pPr>
            <w:r w:rsidRPr="00EC1862">
              <w:rPr>
                <w:sz w:val="24"/>
                <w:szCs w:val="24"/>
              </w:rPr>
              <w:t>Data</w:t>
            </w:r>
          </w:p>
        </w:tc>
        <w:tc>
          <w:tcPr>
            <w:tcW w:w="1974" w:type="dxa"/>
            <w:shd w:val="clear" w:color="auto" w:fill="FFFFFF"/>
          </w:tcPr>
          <w:p w14:paraId="3BAF7D81" w14:textId="77777777" w:rsidR="00F83CF5" w:rsidRPr="00EC1862" w:rsidRDefault="00F83CF5" w:rsidP="00FF5135">
            <w:pPr>
              <w:widowControl w:val="0"/>
              <w:ind w:right="281"/>
              <w:jc w:val="both"/>
            </w:pPr>
          </w:p>
        </w:tc>
      </w:tr>
    </w:tbl>
    <w:p w14:paraId="69A51E3F" w14:textId="77777777" w:rsidR="00F83CF5" w:rsidRPr="00EC1862" w:rsidRDefault="00F83CF5" w:rsidP="00F83CF5">
      <w:pPr>
        <w:pStyle w:val="Lentelsuraas0"/>
        <w:widowControl w:val="0"/>
        <w:shd w:val="clear" w:color="auto" w:fill="auto"/>
        <w:tabs>
          <w:tab w:val="left" w:leader="underscore" w:pos="9499"/>
        </w:tabs>
        <w:suppressAutoHyphens/>
        <w:spacing w:line="274" w:lineRule="exact"/>
        <w:ind w:right="281"/>
        <w:jc w:val="both"/>
        <w:rPr>
          <w:sz w:val="24"/>
          <w:szCs w:val="24"/>
        </w:rPr>
      </w:pPr>
    </w:p>
    <w:p w14:paraId="7E8633A5" w14:textId="77777777" w:rsidR="00F83CF5" w:rsidRPr="00EC1862" w:rsidRDefault="00F83CF5" w:rsidP="00F83CF5">
      <w:pPr>
        <w:widowControl w:val="0"/>
        <w:spacing w:line="180" w:lineRule="exact"/>
        <w:ind w:right="281"/>
        <w:jc w:val="both"/>
      </w:pPr>
    </w:p>
    <w:p w14:paraId="7D783C32" w14:textId="77777777" w:rsidR="00F83CF5" w:rsidRDefault="00F83CF5" w:rsidP="00F83CF5">
      <w:pPr>
        <w:pStyle w:val="Pagrindinistekstas"/>
        <w:widowControl w:val="0"/>
        <w:spacing w:after="0" w:line="259" w:lineRule="auto"/>
        <w:ind w:firstLine="4820"/>
        <w:rPr>
          <w:szCs w:val="24"/>
          <w:lang w:val="lt-LT"/>
        </w:rPr>
      </w:pPr>
    </w:p>
    <w:p w14:paraId="08AA42BA" w14:textId="77777777" w:rsidR="00F83CF5" w:rsidRDefault="00F83CF5" w:rsidP="00F83CF5">
      <w:pPr>
        <w:pStyle w:val="Pagrindinistekstas"/>
        <w:widowControl w:val="0"/>
        <w:spacing w:after="0" w:line="259" w:lineRule="auto"/>
        <w:jc w:val="center"/>
        <w:rPr>
          <w:szCs w:val="24"/>
          <w:lang w:val="lt-LT"/>
        </w:rPr>
      </w:pPr>
      <w:r>
        <w:rPr>
          <w:szCs w:val="24"/>
          <w:lang w:val="lt-LT"/>
        </w:rPr>
        <w:t>___________</w:t>
      </w:r>
    </w:p>
    <w:p w14:paraId="06CE9717" w14:textId="77777777" w:rsidR="00F83CF5" w:rsidRDefault="00F83CF5" w:rsidP="00F83CF5">
      <w:pPr>
        <w:pStyle w:val="Pagrindinistekstas"/>
        <w:widowControl w:val="0"/>
        <w:spacing w:after="0" w:line="259" w:lineRule="auto"/>
        <w:ind w:firstLine="4820"/>
        <w:rPr>
          <w:szCs w:val="24"/>
          <w:lang w:val="lt-LT"/>
        </w:rPr>
      </w:pPr>
    </w:p>
    <w:p w14:paraId="3E8705B4" w14:textId="77777777" w:rsidR="00F83CF5" w:rsidRDefault="00F83CF5" w:rsidP="00F83CF5">
      <w:pPr>
        <w:pStyle w:val="Pagrindinistekstas"/>
        <w:widowControl w:val="0"/>
        <w:spacing w:after="0" w:line="259" w:lineRule="auto"/>
        <w:ind w:firstLine="4820"/>
        <w:rPr>
          <w:szCs w:val="24"/>
          <w:lang w:val="lt-LT"/>
        </w:rPr>
      </w:pPr>
    </w:p>
    <w:p w14:paraId="5CF294A5" w14:textId="77777777" w:rsidR="00F83CF5" w:rsidRPr="00EC1862" w:rsidRDefault="00F83CF5" w:rsidP="00F83CF5">
      <w:pPr>
        <w:pStyle w:val="Pagrindinistekstas2"/>
        <w:widowControl w:val="0"/>
        <w:shd w:val="clear" w:color="auto" w:fill="auto"/>
        <w:tabs>
          <w:tab w:val="left" w:pos="553"/>
        </w:tabs>
        <w:suppressAutoHyphens/>
        <w:spacing w:before="0" w:after="0" w:line="240" w:lineRule="auto"/>
        <w:ind w:firstLine="0"/>
        <w:rPr>
          <w:sz w:val="24"/>
          <w:szCs w:val="24"/>
        </w:rPr>
      </w:pPr>
    </w:p>
    <w:p w14:paraId="613D5801" w14:textId="77777777" w:rsidR="00F83CF5" w:rsidRDefault="00F83CF5" w:rsidP="00852FB4">
      <w:pPr>
        <w:pStyle w:val="Pagrindinistekstas100"/>
        <w:widowControl w:val="0"/>
        <w:shd w:val="clear" w:color="auto" w:fill="auto"/>
        <w:suppressAutoHyphens/>
        <w:spacing w:after="0" w:line="240" w:lineRule="auto"/>
        <w:jc w:val="center"/>
        <w:rPr>
          <w:szCs w:val="24"/>
        </w:rPr>
      </w:pPr>
    </w:p>
    <w:sectPr w:rsidR="00F83CF5" w:rsidSect="006249A7">
      <w:headerReference w:type="default" r:id="rId30"/>
      <w:footerReference w:type="default" r:id="rId31"/>
      <w:pgSz w:w="11905" w:h="16837"/>
      <w:pgMar w:top="1134" w:right="567" w:bottom="1134" w:left="1701" w:header="454" w:footer="6"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2FF57" w14:textId="77777777" w:rsidR="00FB6839" w:rsidRDefault="00FB6839" w:rsidP="007C4E61">
      <w:r>
        <w:separator/>
      </w:r>
    </w:p>
  </w:endnote>
  <w:endnote w:type="continuationSeparator" w:id="0">
    <w:p w14:paraId="0F0B136D" w14:textId="77777777" w:rsidR="00FB6839" w:rsidRDefault="00FB6839" w:rsidP="007C4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Courier New">
    <w:panose1 w:val="02070309020205020404"/>
    <w:charset w:val="BA"/>
    <w:family w:val="modern"/>
    <w:pitch w:val="fixed"/>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A0000287" w:usb1="28CF3C52"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DejaVu Sans Condensed">
    <w:altName w:val="Arial"/>
    <w:charset w:val="BA"/>
    <w:family w:val="swiss"/>
    <w:pitch w:val="variable"/>
    <w:sig w:usb0="00000000"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BA"/>
    <w:family w:val="roman"/>
    <w:pitch w:val="variable"/>
    <w:sig w:usb0="E00002FF" w:usb1="420024FF" w:usb2="00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ヒラギノ角ゴ Pro W3">
    <w:altName w:val="Times New Roman"/>
    <w:charset w:val="00"/>
    <w:family w:val="roman"/>
    <w:pitch w:val="default"/>
  </w:font>
  <w:font w:name="Estrangelo Edessa">
    <w:panose1 w:val="03080600000000000000"/>
    <w:charset w:val="00"/>
    <w:family w:val="script"/>
    <w:pitch w:val="variable"/>
    <w:sig w:usb0="80002043" w:usb1="00000000" w:usb2="00000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4C99C" w14:textId="77777777" w:rsidR="001A4A69" w:rsidRDefault="001A4A69" w:rsidP="00EC1862">
    <w:pPr>
      <w:pStyle w:val="Antratarbaporat0"/>
      <w:framePr w:w="12013" w:h="139" w:wrap="none" w:vAnchor="text" w:hAnchor="page" w:x="-53" w:y="-820"/>
      <w:shd w:val="clear" w:color="auto" w:fill="auto"/>
      <w:tabs>
        <w:tab w:val="right" w:pos="11333"/>
      </w:tabs>
      <w:ind w:left="660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F8228" w14:textId="77777777" w:rsidR="001A4A69" w:rsidRDefault="001A4A69" w:rsidP="00EC1862">
    <w:pPr>
      <w:pStyle w:val="Antratarbaporat0"/>
      <w:framePr w:w="12013" w:h="139" w:wrap="none" w:vAnchor="text" w:hAnchor="page" w:x="-53" w:y="-820"/>
      <w:shd w:val="clear" w:color="auto" w:fill="auto"/>
      <w:tabs>
        <w:tab w:val="right" w:pos="11333"/>
      </w:tabs>
      <w:ind w:left="660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6033C" w14:textId="77777777" w:rsidR="001A4A69" w:rsidRDefault="001A4A69" w:rsidP="00EC1862">
    <w:pPr>
      <w:pStyle w:val="Antratarbaporat0"/>
      <w:framePr w:w="12013" w:h="139" w:wrap="none" w:vAnchor="text" w:hAnchor="page" w:x="-53" w:y="-820"/>
      <w:shd w:val="clear" w:color="auto" w:fill="auto"/>
      <w:tabs>
        <w:tab w:val="right" w:pos="11333"/>
      </w:tabs>
      <w:ind w:left="660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326E7" w14:textId="77777777" w:rsidR="001A4A69" w:rsidRDefault="001A4A69" w:rsidP="00EC1862">
    <w:pPr>
      <w:pStyle w:val="Antratarbaporat0"/>
      <w:framePr w:w="12013" w:h="139" w:wrap="none" w:vAnchor="text" w:hAnchor="page" w:x="-53" w:y="-820"/>
      <w:shd w:val="clear" w:color="auto" w:fill="auto"/>
      <w:tabs>
        <w:tab w:val="right" w:pos="11333"/>
      </w:tabs>
      <w:ind w:left="660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B019F" w14:textId="77777777" w:rsidR="001A4A69" w:rsidRDefault="001A4A69" w:rsidP="00FF5135">
    <w:pPr>
      <w:pStyle w:val="Antratarbaporat0"/>
      <w:framePr w:w="12013" w:h="139" w:wrap="none" w:vAnchor="text" w:hAnchor="page" w:x="-53" w:y="-820"/>
      <w:shd w:val="clear" w:color="auto" w:fill="auto"/>
      <w:tabs>
        <w:tab w:val="right" w:pos="11333"/>
      </w:tabs>
      <w:ind w:left="660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C787B" w14:textId="77777777" w:rsidR="001A4A69" w:rsidRDefault="001A4A69" w:rsidP="00FF5135">
    <w:pPr>
      <w:pStyle w:val="Antratarbaporat0"/>
      <w:framePr w:w="12013" w:h="139" w:wrap="none" w:vAnchor="text" w:hAnchor="page" w:x="-53" w:y="-820"/>
      <w:shd w:val="clear" w:color="auto" w:fill="auto"/>
      <w:tabs>
        <w:tab w:val="right" w:pos="11333"/>
      </w:tabs>
      <w:ind w:left="660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B8078" w14:textId="77777777" w:rsidR="001A4A69" w:rsidRDefault="001A4A69">
    <w:pPr>
      <w:pStyle w:val="Porat1"/>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946CB" w14:textId="77777777" w:rsidR="00FB6839" w:rsidRDefault="00FB6839" w:rsidP="007C4E61">
      <w:r>
        <w:separator/>
      </w:r>
    </w:p>
  </w:footnote>
  <w:footnote w:type="continuationSeparator" w:id="0">
    <w:p w14:paraId="19061C38" w14:textId="77777777" w:rsidR="00FB6839" w:rsidRDefault="00FB6839" w:rsidP="007C4E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D5993" w14:textId="77777777" w:rsidR="001A4A69" w:rsidRDefault="001A4A6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A58A3" w14:textId="77777777" w:rsidR="001A4A69" w:rsidRDefault="001A4A69">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F7702" w14:textId="77777777" w:rsidR="001A4A69" w:rsidRDefault="001A4A69">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6A394" w14:textId="77777777" w:rsidR="001A4A69" w:rsidRDefault="001A4A69">
    <w:pPr>
      <w:pStyle w:val="Antrats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6A69"/>
    <w:multiLevelType w:val="multilevel"/>
    <w:tmpl w:val="1E9A51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D204F6"/>
    <w:multiLevelType w:val="multilevel"/>
    <w:tmpl w:val="A7307F42"/>
    <w:lvl w:ilvl="0">
      <w:start w:val="2"/>
      <w:numFmt w:val="decimal"/>
      <w:lvlText w:val="%1."/>
      <w:lvlJc w:val="left"/>
      <w:pPr>
        <w:ind w:left="0" w:firstLine="0"/>
      </w:pPr>
      <w:rPr>
        <w:rFonts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10B11B33"/>
    <w:multiLevelType w:val="hybridMultilevel"/>
    <w:tmpl w:val="34445E60"/>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3" w15:restartNumberingAfterBreak="0">
    <w:nsid w:val="16FC705F"/>
    <w:multiLevelType w:val="multilevel"/>
    <w:tmpl w:val="DDCA3CA8"/>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AC65864"/>
    <w:multiLevelType w:val="multilevel"/>
    <w:tmpl w:val="A7307F42"/>
    <w:lvl w:ilvl="0">
      <w:start w:val="2"/>
      <w:numFmt w:val="decimal"/>
      <w:lvlText w:val="%1."/>
      <w:lvlJc w:val="left"/>
      <w:pPr>
        <w:ind w:left="0" w:firstLine="0"/>
      </w:pPr>
      <w:rPr>
        <w:rFonts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 w15:restartNumberingAfterBreak="0">
    <w:nsid w:val="20A064A8"/>
    <w:multiLevelType w:val="multilevel"/>
    <w:tmpl w:val="BBE6ED4E"/>
    <w:lvl w:ilvl="0">
      <w:start w:val="14"/>
      <w:numFmt w:val="decimal"/>
      <w:lvlText w:val="%1."/>
      <w:lvlJc w:val="left"/>
      <w:pPr>
        <w:tabs>
          <w:tab w:val="num" w:pos="0"/>
        </w:tabs>
        <w:ind w:left="360" w:hanging="360"/>
      </w:pPr>
    </w:lvl>
    <w:lvl w:ilvl="1">
      <w:start w:val="1"/>
      <w:numFmt w:val="decimal"/>
      <w:lvlText w:val="%1.%2."/>
      <w:lvlJc w:val="left"/>
      <w:pPr>
        <w:tabs>
          <w:tab w:val="num" w:pos="876"/>
        </w:tabs>
        <w:ind w:left="1636" w:hanging="360"/>
      </w:pPr>
    </w:lvl>
    <w:lvl w:ilvl="2">
      <w:start w:val="1"/>
      <w:numFmt w:val="decimal"/>
      <w:lvlText w:val="%1.%2.%3."/>
      <w:lvlJc w:val="left"/>
      <w:pPr>
        <w:tabs>
          <w:tab w:val="num" w:pos="0"/>
        </w:tabs>
        <w:ind w:left="1520" w:hanging="720"/>
      </w:p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6" w15:restartNumberingAfterBreak="0">
    <w:nsid w:val="23AD6355"/>
    <w:multiLevelType w:val="multilevel"/>
    <w:tmpl w:val="DDCA3CA8"/>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8976851"/>
    <w:multiLevelType w:val="multilevel"/>
    <w:tmpl w:val="8A7409D2"/>
    <w:lvl w:ilvl="0">
      <w:start w:val="11"/>
      <w:numFmt w:val="decimal"/>
      <w:lvlText w:val="%1.1."/>
      <w:lvlJc w:val="left"/>
      <w:pPr>
        <w:tabs>
          <w:tab w:val="num" w:pos="0"/>
        </w:tabs>
        <w:ind w:left="0" w:firstLine="0"/>
      </w:pPr>
      <w:rPr>
        <w:b w:val="0"/>
        <w:bCs w:val="0"/>
        <w:i w:val="0"/>
        <w:iCs w:val="0"/>
        <w:caps w:val="0"/>
        <w:smallCaps w:val="0"/>
        <w:strike w:val="0"/>
        <w:dstrike w:val="0"/>
        <w:color w:val="000000"/>
        <w:spacing w:val="0"/>
        <w:w w:val="100"/>
        <w:sz w:val="24"/>
        <w:szCs w:val="24"/>
        <w:u w:val="none"/>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2A0E1F2E"/>
    <w:multiLevelType w:val="multilevel"/>
    <w:tmpl w:val="63A899F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F411186"/>
    <w:multiLevelType w:val="multilevel"/>
    <w:tmpl w:val="8424EAF6"/>
    <w:lvl w:ilvl="0">
      <w:start w:val="1"/>
      <w:numFmt w:val="decimal"/>
      <w:lvlText w:val="%1."/>
      <w:lvlJc w:val="left"/>
      <w:pPr>
        <w:ind w:left="360" w:hanging="360"/>
      </w:pPr>
      <w:rPr>
        <w:rFonts w:hint="default"/>
        <w:b w:val="0"/>
        <w:bCs w:val="0"/>
      </w:rPr>
    </w:lvl>
    <w:lvl w:ilvl="1">
      <w:start w:val="1"/>
      <w:numFmt w:val="decimal"/>
      <w:lvlText w:val="%1.%2."/>
      <w:lvlJc w:val="left"/>
      <w:pPr>
        <w:ind w:left="786" w:hanging="360"/>
      </w:pPr>
      <w:rPr>
        <w:rFonts w:asciiTheme="minorHAnsi" w:hAnsiTheme="minorHAnsi" w:hint="default"/>
        <w:b w:val="0"/>
        <w:bCs w:val="0"/>
        <w:i w:val="0"/>
        <w:iCs/>
        <w:color w:val="000000" w:themeColor="text1"/>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0D4F69"/>
    <w:multiLevelType w:val="multilevel"/>
    <w:tmpl w:val="63A899F6"/>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6C26218"/>
    <w:multiLevelType w:val="hybridMultilevel"/>
    <w:tmpl w:val="F3802CCC"/>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2" w15:restartNumberingAfterBreak="0">
    <w:nsid w:val="461427CE"/>
    <w:multiLevelType w:val="multilevel"/>
    <w:tmpl w:val="C6D455D4"/>
    <w:lvl w:ilvl="0">
      <w:start w:val="1"/>
      <w:numFmt w:val="decimal"/>
      <w:lvlText w:val="%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shd w:val="clear" w:color="auto" w:fill="auto"/>
        <w:lang w:val="lt-LT" w:eastAsia="lt-LT" w:bidi="lt-LT"/>
      </w:rPr>
    </w:lvl>
    <w:lvl w:ilvl="1">
      <w:start w:val="1"/>
      <w:numFmt w:val="decimal"/>
      <w:lvlText w:val="%1.%2."/>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shd w:val="clear" w:color="auto" w:fill="auto"/>
        <w:lang w:val="lt-LT" w:eastAsia="lt-LT" w:bidi="lt-LT"/>
      </w:r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15:restartNumberingAfterBreak="0">
    <w:nsid w:val="5F8655AC"/>
    <w:multiLevelType w:val="multilevel"/>
    <w:tmpl w:val="DDCA3CA8"/>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17C691C"/>
    <w:multiLevelType w:val="hybridMultilevel"/>
    <w:tmpl w:val="3BDAA544"/>
    <w:lvl w:ilvl="0" w:tplc="0427000F">
      <w:start w:val="1"/>
      <w:numFmt w:val="decimal"/>
      <w:lvlText w:val="%1."/>
      <w:lvlJc w:val="left"/>
      <w:pPr>
        <w:ind w:left="720" w:hanging="360"/>
      </w:pPr>
      <w:rPr>
        <w:rFonts w:cs="Times New Roman"/>
      </w:rPr>
    </w:lvl>
    <w:lvl w:ilvl="1" w:tplc="04270019" w:tentative="1">
      <w:start w:val="1"/>
      <w:numFmt w:val="lowerLetter"/>
      <w:lvlText w:val="%2."/>
      <w:lvlJc w:val="left"/>
      <w:pPr>
        <w:ind w:left="1440" w:hanging="360"/>
      </w:pPr>
      <w:rPr>
        <w:rFonts w:cs="Times New Roman"/>
      </w:rPr>
    </w:lvl>
    <w:lvl w:ilvl="2" w:tplc="0427001B" w:tentative="1">
      <w:start w:val="1"/>
      <w:numFmt w:val="lowerRoman"/>
      <w:lvlText w:val="%3."/>
      <w:lvlJc w:val="right"/>
      <w:pPr>
        <w:ind w:left="2160" w:hanging="180"/>
      </w:pPr>
      <w:rPr>
        <w:rFonts w:cs="Times New Roman"/>
      </w:rPr>
    </w:lvl>
    <w:lvl w:ilvl="3" w:tplc="0427000F" w:tentative="1">
      <w:start w:val="1"/>
      <w:numFmt w:val="decimal"/>
      <w:lvlText w:val="%4."/>
      <w:lvlJc w:val="left"/>
      <w:pPr>
        <w:ind w:left="2880" w:hanging="360"/>
      </w:pPr>
      <w:rPr>
        <w:rFonts w:cs="Times New Roman"/>
      </w:rPr>
    </w:lvl>
    <w:lvl w:ilvl="4" w:tplc="04270019" w:tentative="1">
      <w:start w:val="1"/>
      <w:numFmt w:val="lowerLetter"/>
      <w:lvlText w:val="%5."/>
      <w:lvlJc w:val="left"/>
      <w:pPr>
        <w:ind w:left="3600" w:hanging="360"/>
      </w:pPr>
      <w:rPr>
        <w:rFonts w:cs="Times New Roman"/>
      </w:rPr>
    </w:lvl>
    <w:lvl w:ilvl="5" w:tplc="0427001B" w:tentative="1">
      <w:start w:val="1"/>
      <w:numFmt w:val="lowerRoman"/>
      <w:lvlText w:val="%6."/>
      <w:lvlJc w:val="right"/>
      <w:pPr>
        <w:ind w:left="4320" w:hanging="180"/>
      </w:pPr>
      <w:rPr>
        <w:rFonts w:cs="Times New Roman"/>
      </w:rPr>
    </w:lvl>
    <w:lvl w:ilvl="6" w:tplc="0427000F" w:tentative="1">
      <w:start w:val="1"/>
      <w:numFmt w:val="decimal"/>
      <w:lvlText w:val="%7."/>
      <w:lvlJc w:val="left"/>
      <w:pPr>
        <w:ind w:left="5040" w:hanging="360"/>
      </w:pPr>
      <w:rPr>
        <w:rFonts w:cs="Times New Roman"/>
      </w:rPr>
    </w:lvl>
    <w:lvl w:ilvl="7" w:tplc="04270019" w:tentative="1">
      <w:start w:val="1"/>
      <w:numFmt w:val="lowerLetter"/>
      <w:lvlText w:val="%8."/>
      <w:lvlJc w:val="left"/>
      <w:pPr>
        <w:ind w:left="5760" w:hanging="360"/>
      </w:pPr>
      <w:rPr>
        <w:rFonts w:cs="Times New Roman"/>
      </w:rPr>
    </w:lvl>
    <w:lvl w:ilvl="8" w:tplc="0427001B" w:tentative="1">
      <w:start w:val="1"/>
      <w:numFmt w:val="lowerRoman"/>
      <w:lvlText w:val="%9."/>
      <w:lvlJc w:val="right"/>
      <w:pPr>
        <w:ind w:left="6480" w:hanging="180"/>
      </w:pPr>
      <w:rPr>
        <w:rFonts w:cs="Times New Roman"/>
      </w:rPr>
    </w:lvl>
  </w:abstractNum>
  <w:abstractNum w:abstractNumId="15" w15:restartNumberingAfterBreak="0">
    <w:nsid w:val="796D0B68"/>
    <w:multiLevelType w:val="multilevel"/>
    <w:tmpl w:val="44049B38"/>
    <w:lvl w:ilvl="0">
      <w:start w:val="1"/>
      <w:numFmt w:val="decimal"/>
      <w:pStyle w:val="Antrat1"/>
      <w:suff w:val="space"/>
      <w:lvlText w:val="%1."/>
      <w:lvlJc w:val="left"/>
      <w:pPr>
        <w:ind w:left="2952" w:hanging="432"/>
      </w:pPr>
      <w:rPr>
        <w:rFonts w:cs="Times New Roman" w:hint="default"/>
      </w:rPr>
    </w:lvl>
    <w:lvl w:ilvl="1">
      <w:start w:val="1"/>
      <w:numFmt w:val="decimal"/>
      <w:pStyle w:val="Antrat2"/>
      <w:suff w:val="space"/>
      <w:lvlText w:val="%1.%2."/>
      <w:lvlJc w:val="left"/>
      <w:pPr>
        <w:ind w:left="-152" w:firstLine="720"/>
      </w:pPr>
      <w:rPr>
        <w:rFonts w:ascii="Times New Roman" w:hAnsi="Times New Roman" w:cs="Times New Roman" w:hint="default"/>
        <w:b w:val="0"/>
        <w:i w:val="0"/>
        <w:sz w:val="24"/>
        <w:szCs w:val="24"/>
      </w:rPr>
    </w:lvl>
    <w:lvl w:ilvl="2">
      <w:start w:val="1"/>
      <w:numFmt w:val="decimal"/>
      <w:pStyle w:val="Antrat3"/>
      <w:suff w:val="space"/>
      <w:lvlText w:val="%1.5.1."/>
      <w:lvlJc w:val="left"/>
      <w:pPr>
        <w:ind w:left="180"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16cid:durableId="470170882">
    <w:abstractNumId w:val="12"/>
  </w:num>
  <w:num w:numId="2" w16cid:durableId="1756200876">
    <w:abstractNumId w:val="5"/>
  </w:num>
  <w:num w:numId="3" w16cid:durableId="1210727421">
    <w:abstractNumId w:val="7"/>
  </w:num>
  <w:num w:numId="4" w16cid:durableId="868492962">
    <w:abstractNumId w:val="0"/>
  </w:num>
  <w:num w:numId="5" w16cid:durableId="1119107363">
    <w:abstractNumId w:val="1"/>
  </w:num>
  <w:num w:numId="6" w16cid:durableId="188224915">
    <w:abstractNumId w:val="10"/>
  </w:num>
  <w:num w:numId="7" w16cid:durableId="388116351">
    <w:abstractNumId w:val="6"/>
  </w:num>
  <w:num w:numId="8" w16cid:durableId="1996032962">
    <w:abstractNumId w:val="15"/>
  </w:num>
  <w:num w:numId="9" w16cid:durableId="918363938">
    <w:abstractNumId w:val="11"/>
  </w:num>
  <w:num w:numId="10" w16cid:durableId="1652632898">
    <w:abstractNumId w:val="2"/>
  </w:num>
  <w:num w:numId="11" w16cid:durableId="660698836">
    <w:abstractNumId w:val="14"/>
  </w:num>
  <w:num w:numId="12" w16cid:durableId="955870201">
    <w:abstractNumId w:val="9"/>
  </w:num>
  <w:num w:numId="13" w16cid:durableId="1238855478">
    <w:abstractNumId w:val="4"/>
  </w:num>
  <w:num w:numId="14" w16cid:durableId="618294189">
    <w:abstractNumId w:val="3"/>
  </w:num>
  <w:num w:numId="15" w16cid:durableId="1888099287">
    <w:abstractNumId w:val="8"/>
  </w:num>
  <w:num w:numId="16" w16cid:durableId="15471088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ttachedTemplate r:id="rId1"/>
  <w:defaultTabStop w:val="1296"/>
  <w:hyphenationZone w:val="396"/>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E61"/>
    <w:rsid w:val="00023112"/>
    <w:rsid w:val="00024DB3"/>
    <w:rsid w:val="00027A5F"/>
    <w:rsid w:val="000354BC"/>
    <w:rsid w:val="000422F7"/>
    <w:rsid w:val="000431BE"/>
    <w:rsid w:val="000465A2"/>
    <w:rsid w:val="00055FBB"/>
    <w:rsid w:val="000566DE"/>
    <w:rsid w:val="00056BF0"/>
    <w:rsid w:val="00064109"/>
    <w:rsid w:val="00067EC8"/>
    <w:rsid w:val="0007749A"/>
    <w:rsid w:val="000804F5"/>
    <w:rsid w:val="00092451"/>
    <w:rsid w:val="0009411B"/>
    <w:rsid w:val="00094475"/>
    <w:rsid w:val="00095428"/>
    <w:rsid w:val="000A3BD4"/>
    <w:rsid w:val="000B3536"/>
    <w:rsid w:val="000B6F71"/>
    <w:rsid w:val="000D5B84"/>
    <w:rsid w:val="000D5C1D"/>
    <w:rsid w:val="000E0806"/>
    <w:rsid w:val="000F03A9"/>
    <w:rsid w:val="001369E5"/>
    <w:rsid w:val="00136A9D"/>
    <w:rsid w:val="001409B9"/>
    <w:rsid w:val="00143857"/>
    <w:rsid w:val="00152C4C"/>
    <w:rsid w:val="00164B12"/>
    <w:rsid w:val="00180518"/>
    <w:rsid w:val="0018064F"/>
    <w:rsid w:val="00181597"/>
    <w:rsid w:val="001905CE"/>
    <w:rsid w:val="00191536"/>
    <w:rsid w:val="001A4A69"/>
    <w:rsid w:val="001A7486"/>
    <w:rsid w:val="001B386B"/>
    <w:rsid w:val="001B61A8"/>
    <w:rsid w:val="001D6F35"/>
    <w:rsid w:val="00207408"/>
    <w:rsid w:val="0022611B"/>
    <w:rsid w:val="00234150"/>
    <w:rsid w:val="0023465B"/>
    <w:rsid w:val="0023511A"/>
    <w:rsid w:val="00236436"/>
    <w:rsid w:val="00242F0E"/>
    <w:rsid w:val="00250B37"/>
    <w:rsid w:val="00253E06"/>
    <w:rsid w:val="00261495"/>
    <w:rsid w:val="002617B0"/>
    <w:rsid w:val="002665C4"/>
    <w:rsid w:val="00272559"/>
    <w:rsid w:val="002729DE"/>
    <w:rsid w:val="00293874"/>
    <w:rsid w:val="002A0D87"/>
    <w:rsid w:val="002A46FA"/>
    <w:rsid w:val="002C6167"/>
    <w:rsid w:val="002D0ADE"/>
    <w:rsid w:val="002D437A"/>
    <w:rsid w:val="002E4F26"/>
    <w:rsid w:val="002F33A4"/>
    <w:rsid w:val="002F362D"/>
    <w:rsid w:val="002F766E"/>
    <w:rsid w:val="003055B5"/>
    <w:rsid w:val="003108D8"/>
    <w:rsid w:val="00323895"/>
    <w:rsid w:val="003365FB"/>
    <w:rsid w:val="00337E68"/>
    <w:rsid w:val="00347F71"/>
    <w:rsid w:val="003516D0"/>
    <w:rsid w:val="00357A4C"/>
    <w:rsid w:val="0036592F"/>
    <w:rsid w:val="00365DB0"/>
    <w:rsid w:val="00375E72"/>
    <w:rsid w:val="00383383"/>
    <w:rsid w:val="00387191"/>
    <w:rsid w:val="003873EC"/>
    <w:rsid w:val="00387993"/>
    <w:rsid w:val="003A06E3"/>
    <w:rsid w:val="003B36C0"/>
    <w:rsid w:val="003B7AF7"/>
    <w:rsid w:val="003C3A32"/>
    <w:rsid w:val="003D2148"/>
    <w:rsid w:val="003D2A6E"/>
    <w:rsid w:val="003D2D4B"/>
    <w:rsid w:val="003F338C"/>
    <w:rsid w:val="003F6DDE"/>
    <w:rsid w:val="00410367"/>
    <w:rsid w:val="004123A2"/>
    <w:rsid w:val="00413D4E"/>
    <w:rsid w:val="004170CF"/>
    <w:rsid w:val="00445EF8"/>
    <w:rsid w:val="00457530"/>
    <w:rsid w:val="004612E9"/>
    <w:rsid w:val="0048333B"/>
    <w:rsid w:val="00485C8E"/>
    <w:rsid w:val="0049025D"/>
    <w:rsid w:val="00492EA3"/>
    <w:rsid w:val="00496B7F"/>
    <w:rsid w:val="00497070"/>
    <w:rsid w:val="004E001D"/>
    <w:rsid w:val="004E5709"/>
    <w:rsid w:val="004F7676"/>
    <w:rsid w:val="005170F5"/>
    <w:rsid w:val="00517B8A"/>
    <w:rsid w:val="00525D81"/>
    <w:rsid w:val="00534A49"/>
    <w:rsid w:val="0053592D"/>
    <w:rsid w:val="00536B13"/>
    <w:rsid w:val="005413DE"/>
    <w:rsid w:val="00554F06"/>
    <w:rsid w:val="0055650B"/>
    <w:rsid w:val="00560C8F"/>
    <w:rsid w:val="00562B21"/>
    <w:rsid w:val="00571764"/>
    <w:rsid w:val="0057460E"/>
    <w:rsid w:val="0058437F"/>
    <w:rsid w:val="005929B1"/>
    <w:rsid w:val="00594257"/>
    <w:rsid w:val="005A2A62"/>
    <w:rsid w:val="005A56CB"/>
    <w:rsid w:val="005B1337"/>
    <w:rsid w:val="005B350A"/>
    <w:rsid w:val="005B3F2F"/>
    <w:rsid w:val="005B4B3F"/>
    <w:rsid w:val="005B4BCA"/>
    <w:rsid w:val="005B5A24"/>
    <w:rsid w:val="005B6343"/>
    <w:rsid w:val="005C227E"/>
    <w:rsid w:val="005C3369"/>
    <w:rsid w:val="005D22A8"/>
    <w:rsid w:val="005D3DFB"/>
    <w:rsid w:val="005E2BBB"/>
    <w:rsid w:val="005E4DA6"/>
    <w:rsid w:val="005F794F"/>
    <w:rsid w:val="00603E7F"/>
    <w:rsid w:val="00621F58"/>
    <w:rsid w:val="0062490F"/>
    <w:rsid w:val="006249A7"/>
    <w:rsid w:val="0064029E"/>
    <w:rsid w:val="00645A58"/>
    <w:rsid w:val="00653019"/>
    <w:rsid w:val="006555EE"/>
    <w:rsid w:val="00682344"/>
    <w:rsid w:val="00685111"/>
    <w:rsid w:val="006B2188"/>
    <w:rsid w:val="006B771E"/>
    <w:rsid w:val="006C2A1B"/>
    <w:rsid w:val="006C41D2"/>
    <w:rsid w:val="00703951"/>
    <w:rsid w:val="00712C3A"/>
    <w:rsid w:val="00721117"/>
    <w:rsid w:val="007454FC"/>
    <w:rsid w:val="0077665A"/>
    <w:rsid w:val="00782AD7"/>
    <w:rsid w:val="00794570"/>
    <w:rsid w:val="0079498A"/>
    <w:rsid w:val="0079763F"/>
    <w:rsid w:val="007B4928"/>
    <w:rsid w:val="007C334F"/>
    <w:rsid w:val="007C4E61"/>
    <w:rsid w:val="007C7852"/>
    <w:rsid w:val="007C7991"/>
    <w:rsid w:val="007E1A6D"/>
    <w:rsid w:val="00802303"/>
    <w:rsid w:val="00805408"/>
    <w:rsid w:val="00807BFB"/>
    <w:rsid w:val="00835A48"/>
    <w:rsid w:val="00840903"/>
    <w:rsid w:val="00850A65"/>
    <w:rsid w:val="00852FB4"/>
    <w:rsid w:val="00883169"/>
    <w:rsid w:val="00895FB4"/>
    <w:rsid w:val="008A38E5"/>
    <w:rsid w:val="008C3722"/>
    <w:rsid w:val="008C4489"/>
    <w:rsid w:val="008D4386"/>
    <w:rsid w:val="008E70BC"/>
    <w:rsid w:val="008F26C3"/>
    <w:rsid w:val="008F2FA8"/>
    <w:rsid w:val="00900D3E"/>
    <w:rsid w:val="0091152F"/>
    <w:rsid w:val="009124B3"/>
    <w:rsid w:val="00946F7B"/>
    <w:rsid w:val="00950229"/>
    <w:rsid w:val="009538F8"/>
    <w:rsid w:val="00960D99"/>
    <w:rsid w:val="009638AC"/>
    <w:rsid w:val="009818FA"/>
    <w:rsid w:val="009A2D79"/>
    <w:rsid w:val="009C4C41"/>
    <w:rsid w:val="009D3B9A"/>
    <w:rsid w:val="009D6AB8"/>
    <w:rsid w:val="009E0F0C"/>
    <w:rsid w:val="009E3122"/>
    <w:rsid w:val="009E56EF"/>
    <w:rsid w:val="009F78BD"/>
    <w:rsid w:val="00A07EDF"/>
    <w:rsid w:val="00A31D6C"/>
    <w:rsid w:val="00A43D56"/>
    <w:rsid w:val="00A57CF4"/>
    <w:rsid w:val="00A61862"/>
    <w:rsid w:val="00A63189"/>
    <w:rsid w:val="00A7433D"/>
    <w:rsid w:val="00A87A9C"/>
    <w:rsid w:val="00A909A0"/>
    <w:rsid w:val="00A961DC"/>
    <w:rsid w:val="00AC3B24"/>
    <w:rsid w:val="00AD32C2"/>
    <w:rsid w:val="00AE39F7"/>
    <w:rsid w:val="00B01F41"/>
    <w:rsid w:val="00B269C0"/>
    <w:rsid w:val="00B4417C"/>
    <w:rsid w:val="00B44902"/>
    <w:rsid w:val="00B4758B"/>
    <w:rsid w:val="00B545E8"/>
    <w:rsid w:val="00B57933"/>
    <w:rsid w:val="00B60CA8"/>
    <w:rsid w:val="00B61D0D"/>
    <w:rsid w:val="00B83C94"/>
    <w:rsid w:val="00B912AF"/>
    <w:rsid w:val="00B95608"/>
    <w:rsid w:val="00B96103"/>
    <w:rsid w:val="00B96129"/>
    <w:rsid w:val="00BA6502"/>
    <w:rsid w:val="00BB1E5B"/>
    <w:rsid w:val="00BB4668"/>
    <w:rsid w:val="00BB55C5"/>
    <w:rsid w:val="00BB7942"/>
    <w:rsid w:val="00BC406A"/>
    <w:rsid w:val="00BD7870"/>
    <w:rsid w:val="00BE66F8"/>
    <w:rsid w:val="00BF4EFF"/>
    <w:rsid w:val="00C113F7"/>
    <w:rsid w:val="00C13CC9"/>
    <w:rsid w:val="00C159A6"/>
    <w:rsid w:val="00C21E99"/>
    <w:rsid w:val="00C267C8"/>
    <w:rsid w:val="00C31798"/>
    <w:rsid w:val="00C32E4B"/>
    <w:rsid w:val="00C436F4"/>
    <w:rsid w:val="00C6274E"/>
    <w:rsid w:val="00C67F3B"/>
    <w:rsid w:val="00C7117E"/>
    <w:rsid w:val="00C74F07"/>
    <w:rsid w:val="00C76ABF"/>
    <w:rsid w:val="00C91D38"/>
    <w:rsid w:val="00CA36D4"/>
    <w:rsid w:val="00CA5496"/>
    <w:rsid w:val="00CC03F2"/>
    <w:rsid w:val="00CD3EFF"/>
    <w:rsid w:val="00CF20CE"/>
    <w:rsid w:val="00D1561C"/>
    <w:rsid w:val="00D16FFA"/>
    <w:rsid w:val="00D276CB"/>
    <w:rsid w:val="00D33298"/>
    <w:rsid w:val="00D341EC"/>
    <w:rsid w:val="00D40889"/>
    <w:rsid w:val="00D42563"/>
    <w:rsid w:val="00D4346C"/>
    <w:rsid w:val="00D92987"/>
    <w:rsid w:val="00D951C2"/>
    <w:rsid w:val="00D97907"/>
    <w:rsid w:val="00DB3488"/>
    <w:rsid w:val="00DD00D9"/>
    <w:rsid w:val="00DE213B"/>
    <w:rsid w:val="00DE43C8"/>
    <w:rsid w:val="00E25A5C"/>
    <w:rsid w:val="00E54593"/>
    <w:rsid w:val="00E62D91"/>
    <w:rsid w:val="00E658E5"/>
    <w:rsid w:val="00E8724F"/>
    <w:rsid w:val="00E875BC"/>
    <w:rsid w:val="00E923A5"/>
    <w:rsid w:val="00E9290E"/>
    <w:rsid w:val="00E95CDA"/>
    <w:rsid w:val="00EC1862"/>
    <w:rsid w:val="00EC52A6"/>
    <w:rsid w:val="00ED4581"/>
    <w:rsid w:val="00EE28B9"/>
    <w:rsid w:val="00EE42BF"/>
    <w:rsid w:val="00EE5607"/>
    <w:rsid w:val="00EF1587"/>
    <w:rsid w:val="00EF15FF"/>
    <w:rsid w:val="00F31268"/>
    <w:rsid w:val="00F76DAA"/>
    <w:rsid w:val="00F81790"/>
    <w:rsid w:val="00F83CF5"/>
    <w:rsid w:val="00F84B79"/>
    <w:rsid w:val="00F97076"/>
    <w:rsid w:val="00FA27B2"/>
    <w:rsid w:val="00FB12C9"/>
    <w:rsid w:val="00FB6839"/>
    <w:rsid w:val="00FC2A8C"/>
    <w:rsid w:val="00FC3751"/>
    <w:rsid w:val="00FD30FF"/>
    <w:rsid w:val="00FE465D"/>
    <w:rsid w:val="00FF5135"/>
    <w:rsid w:val="00FF51F3"/>
    <w:rsid w:val="00FF76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42125"/>
  <w15:docId w15:val="{FC6A0D8A-3925-4EF8-804B-C5279DDBF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47E4"/>
    <w:pPr>
      <w:tabs>
        <w:tab w:val="left" w:pos="1293"/>
      </w:tabs>
      <w:textAlignment w:val="baseline"/>
    </w:pPr>
    <w:rPr>
      <w:sz w:val="24"/>
      <w:lang w:val="en-GB" w:eastAsia="en-US"/>
    </w:rPr>
  </w:style>
  <w:style w:type="paragraph" w:styleId="Antrat1">
    <w:name w:val="heading 1"/>
    <w:aliases w:val="Appendix"/>
    <w:basedOn w:val="prastasis"/>
    <w:next w:val="prastasis"/>
    <w:link w:val="Antrat1Diagrama1"/>
    <w:uiPriority w:val="9"/>
    <w:qFormat/>
    <w:rsid w:val="003F6DDE"/>
    <w:pPr>
      <w:keepNext/>
      <w:numPr>
        <w:numId w:val="8"/>
      </w:numPr>
      <w:tabs>
        <w:tab w:val="clear" w:pos="1293"/>
      </w:tabs>
      <w:suppressAutoHyphens w:val="0"/>
      <w:spacing w:before="360" w:after="360"/>
      <w:jc w:val="center"/>
      <w:textAlignment w:val="auto"/>
      <w:outlineLvl w:val="0"/>
    </w:pPr>
    <w:rPr>
      <w:sz w:val="28"/>
      <w:lang w:val="lt-LT"/>
    </w:rPr>
  </w:style>
  <w:style w:type="paragraph" w:styleId="Antrat2">
    <w:name w:val="heading 2"/>
    <w:aliases w:val="Title Header2"/>
    <w:basedOn w:val="prastasis"/>
    <w:next w:val="prastasis"/>
    <w:link w:val="Antrat2Diagrama"/>
    <w:uiPriority w:val="9"/>
    <w:qFormat/>
    <w:rsid w:val="003F6DDE"/>
    <w:pPr>
      <w:numPr>
        <w:ilvl w:val="1"/>
        <w:numId w:val="8"/>
      </w:numPr>
      <w:tabs>
        <w:tab w:val="clear" w:pos="1293"/>
      </w:tabs>
      <w:suppressAutoHyphens w:val="0"/>
      <w:jc w:val="both"/>
      <w:textAlignment w:val="auto"/>
      <w:outlineLvl w:val="1"/>
    </w:pPr>
    <w:rPr>
      <w:lang w:val="lt-LT"/>
    </w:rPr>
  </w:style>
  <w:style w:type="paragraph" w:styleId="Antrat3">
    <w:name w:val="heading 3"/>
    <w:aliases w:val="Section Header3,Sub-Clause Paragraph"/>
    <w:basedOn w:val="prastasis"/>
    <w:next w:val="prastasis"/>
    <w:link w:val="Antrat3Diagrama"/>
    <w:uiPriority w:val="9"/>
    <w:qFormat/>
    <w:rsid w:val="003F6DDE"/>
    <w:pPr>
      <w:keepNext/>
      <w:numPr>
        <w:ilvl w:val="2"/>
        <w:numId w:val="8"/>
      </w:numPr>
      <w:tabs>
        <w:tab w:val="clear" w:pos="1293"/>
      </w:tabs>
      <w:suppressAutoHyphens w:val="0"/>
      <w:jc w:val="both"/>
      <w:textAlignment w:val="auto"/>
      <w:outlineLvl w:val="2"/>
    </w:pPr>
    <w:rPr>
      <w:lang w:val="lt-LT"/>
    </w:rPr>
  </w:style>
  <w:style w:type="paragraph" w:styleId="Antrat4">
    <w:name w:val="heading 4"/>
    <w:aliases w:val="Heading 4 Char Char Char Char,Sub-Clause Sub-paragraph"/>
    <w:basedOn w:val="prastasis"/>
    <w:next w:val="prastasis"/>
    <w:link w:val="Antrat4Diagrama"/>
    <w:uiPriority w:val="9"/>
    <w:qFormat/>
    <w:rsid w:val="003F6DDE"/>
    <w:pPr>
      <w:keepNext/>
      <w:numPr>
        <w:ilvl w:val="3"/>
        <w:numId w:val="8"/>
      </w:numPr>
      <w:tabs>
        <w:tab w:val="clear" w:pos="1293"/>
      </w:tabs>
      <w:suppressAutoHyphens w:val="0"/>
      <w:textAlignment w:val="auto"/>
      <w:outlineLvl w:val="3"/>
    </w:pPr>
    <w:rPr>
      <w:b/>
      <w:sz w:val="44"/>
      <w:lang w:val="lt-LT"/>
    </w:rPr>
  </w:style>
  <w:style w:type="paragraph" w:styleId="Antrat5">
    <w:name w:val="heading 5"/>
    <w:basedOn w:val="prastasis"/>
    <w:next w:val="prastasis"/>
    <w:link w:val="Antrat5Diagrama"/>
    <w:uiPriority w:val="9"/>
    <w:qFormat/>
    <w:rsid w:val="003F6DDE"/>
    <w:pPr>
      <w:keepNext/>
      <w:numPr>
        <w:ilvl w:val="4"/>
        <w:numId w:val="8"/>
      </w:numPr>
      <w:tabs>
        <w:tab w:val="clear" w:pos="1293"/>
      </w:tabs>
      <w:suppressAutoHyphens w:val="0"/>
      <w:textAlignment w:val="auto"/>
      <w:outlineLvl w:val="4"/>
    </w:pPr>
    <w:rPr>
      <w:b/>
      <w:sz w:val="40"/>
      <w:lang w:val="lt-LT"/>
    </w:rPr>
  </w:style>
  <w:style w:type="paragraph" w:styleId="Antrat6">
    <w:name w:val="heading 6"/>
    <w:basedOn w:val="prastasis"/>
    <w:next w:val="prastasis"/>
    <w:link w:val="Antrat6Diagrama"/>
    <w:uiPriority w:val="9"/>
    <w:qFormat/>
    <w:rsid w:val="003F6DDE"/>
    <w:pPr>
      <w:keepNext/>
      <w:numPr>
        <w:ilvl w:val="5"/>
        <w:numId w:val="8"/>
      </w:numPr>
      <w:tabs>
        <w:tab w:val="clear" w:pos="1293"/>
      </w:tabs>
      <w:suppressAutoHyphens w:val="0"/>
      <w:textAlignment w:val="auto"/>
      <w:outlineLvl w:val="5"/>
    </w:pPr>
    <w:rPr>
      <w:b/>
      <w:sz w:val="36"/>
      <w:lang w:val="lt-LT"/>
    </w:rPr>
  </w:style>
  <w:style w:type="paragraph" w:styleId="Antrat7">
    <w:name w:val="heading 7"/>
    <w:basedOn w:val="prastasis"/>
    <w:next w:val="prastasis"/>
    <w:link w:val="Antrat7Diagrama"/>
    <w:uiPriority w:val="9"/>
    <w:qFormat/>
    <w:rsid w:val="003F6DDE"/>
    <w:pPr>
      <w:keepNext/>
      <w:numPr>
        <w:ilvl w:val="6"/>
        <w:numId w:val="8"/>
      </w:numPr>
      <w:tabs>
        <w:tab w:val="clear" w:pos="1293"/>
      </w:tabs>
      <w:suppressAutoHyphens w:val="0"/>
      <w:textAlignment w:val="auto"/>
      <w:outlineLvl w:val="6"/>
    </w:pPr>
    <w:rPr>
      <w:sz w:val="48"/>
      <w:lang w:val="lt-LT"/>
    </w:rPr>
  </w:style>
  <w:style w:type="paragraph" w:styleId="Antrat8">
    <w:name w:val="heading 8"/>
    <w:basedOn w:val="prastasis"/>
    <w:next w:val="prastasis"/>
    <w:link w:val="Antrat8Diagrama"/>
    <w:uiPriority w:val="9"/>
    <w:qFormat/>
    <w:rsid w:val="003F6DDE"/>
    <w:pPr>
      <w:keepNext/>
      <w:numPr>
        <w:ilvl w:val="7"/>
        <w:numId w:val="8"/>
      </w:numPr>
      <w:tabs>
        <w:tab w:val="clear" w:pos="1293"/>
      </w:tabs>
      <w:suppressAutoHyphens w:val="0"/>
      <w:textAlignment w:val="auto"/>
      <w:outlineLvl w:val="7"/>
    </w:pPr>
    <w:rPr>
      <w:b/>
      <w:sz w:val="18"/>
      <w:lang w:val="lt-LT"/>
    </w:rPr>
  </w:style>
  <w:style w:type="paragraph" w:styleId="Antrat9">
    <w:name w:val="heading 9"/>
    <w:basedOn w:val="prastasis"/>
    <w:next w:val="prastasis"/>
    <w:link w:val="Antrat9Diagrama"/>
    <w:uiPriority w:val="9"/>
    <w:qFormat/>
    <w:rsid w:val="003F6DDE"/>
    <w:pPr>
      <w:keepNext/>
      <w:numPr>
        <w:ilvl w:val="8"/>
        <w:numId w:val="8"/>
      </w:numPr>
      <w:tabs>
        <w:tab w:val="clear" w:pos="1293"/>
      </w:tabs>
      <w:suppressAutoHyphens w:val="0"/>
      <w:textAlignment w:val="auto"/>
      <w:outlineLvl w:val="8"/>
    </w:pPr>
    <w:rPr>
      <w:sz w:val="4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1">
    <w:name w:val="Antraštė 1 Diagrama1"/>
    <w:aliases w:val="Appendix Diagrama1"/>
    <w:basedOn w:val="Numatytasispastraiposriftas"/>
    <w:link w:val="Antrat1"/>
    <w:rsid w:val="003F6DDE"/>
    <w:rPr>
      <w:rFonts w:asciiTheme="majorHAnsi" w:eastAsiaTheme="majorEastAsia" w:hAnsiTheme="majorHAnsi" w:cstheme="majorBidi"/>
      <w:b/>
      <w:bCs/>
      <w:color w:val="365F91" w:themeColor="accent1" w:themeShade="BF"/>
      <w:sz w:val="28"/>
      <w:szCs w:val="28"/>
      <w:lang w:val="en-GB" w:eastAsia="en-US"/>
    </w:rPr>
  </w:style>
  <w:style w:type="character" w:customStyle="1" w:styleId="Antrat2Diagrama">
    <w:name w:val="Antraštė 2 Diagrama"/>
    <w:aliases w:val="Title Header2 Diagrama"/>
    <w:basedOn w:val="Numatytasispastraiposriftas"/>
    <w:link w:val="Antrat2"/>
    <w:uiPriority w:val="9"/>
    <w:rsid w:val="003F6DDE"/>
    <w:rPr>
      <w:sz w:val="24"/>
      <w:lang w:eastAsia="en-US"/>
    </w:rPr>
  </w:style>
  <w:style w:type="character" w:customStyle="1" w:styleId="Antrat3Diagrama">
    <w:name w:val="Antraštė 3 Diagrama"/>
    <w:aliases w:val="Section Header3 Diagrama,Sub-Clause Paragraph Diagrama"/>
    <w:basedOn w:val="Numatytasispastraiposriftas"/>
    <w:link w:val="Antrat3"/>
    <w:uiPriority w:val="9"/>
    <w:rsid w:val="003F6DDE"/>
    <w:rPr>
      <w:sz w:val="24"/>
      <w:lang w:eastAsia="en-US"/>
    </w:rPr>
  </w:style>
  <w:style w:type="character" w:customStyle="1" w:styleId="Antrat4Diagrama">
    <w:name w:val="Antraštė 4 Diagrama"/>
    <w:aliases w:val="Heading 4 Char Char Char Char Diagrama,Sub-Clause Sub-paragraph Diagrama"/>
    <w:basedOn w:val="Numatytasispastraiposriftas"/>
    <w:link w:val="Antrat4"/>
    <w:uiPriority w:val="9"/>
    <w:rsid w:val="003F6DDE"/>
    <w:rPr>
      <w:b/>
      <w:sz w:val="44"/>
      <w:lang w:eastAsia="en-US"/>
    </w:rPr>
  </w:style>
  <w:style w:type="character" w:customStyle="1" w:styleId="Antrat5Diagrama">
    <w:name w:val="Antraštė 5 Diagrama"/>
    <w:basedOn w:val="Numatytasispastraiposriftas"/>
    <w:link w:val="Antrat5"/>
    <w:uiPriority w:val="9"/>
    <w:rsid w:val="003F6DDE"/>
    <w:rPr>
      <w:b/>
      <w:sz w:val="40"/>
      <w:lang w:eastAsia="en-US"/>
    </w:rPr>
  </w:style>
  <w:style w:type="character" w:customStyle="1" w:styleId="Antrat6Diagrama">
    <w:name w:val="Antraštė 6 Diagrama"/>
    <w:basedOn w:val="Numatytasispastraiposriftas"/>
    <w:link w:val="Antrat6"/>
    <w:uiPriority w:val="9"/>
    <w:rsid w:val="003F6DDE"/>
    <w:rPr>
      <w:b/>
      <w:sz w:val="36"/>
      <w:lang w:eastAsia="en-US"/>
    </w:rPr>
  </w:style>
  <w:style w:type="character" w:customStyle="1" w:styleId="Antrat7Diagrama">
    <w:name w:val="Antraštė 7 Diagrama"/>
    <w:basedOn w:val="Numatytasispastraiposriftas"/>
    <w:link w:val="Antrat7"/>
    <w:uiPriority w:val="9"/>
    <w:rsid w:val="003F6DDE"/>
    <w:rPr>
      <w:sz w:val="48"/>
      <w:lang w:eastAsia="en-US"/>
    </w:rPr>
  </w:style>
  <w:style w:type="character" w:customStyle="1" w:styleId="Antrat8Diagrama">
    <w:name w:val="Antraštė 8 Diagrama"/>
    <w:basedOn w:val="Numatytasispastraiposriftas"/>
    <w:link w:val="Antrat8"/>
    <w:uiPriority w:val="9"/>
    <w:rsid w:val="003F6DDE"/>
    <w:rPr>
      <w:b/>
      <w:sz w:val="18"/>
      <w:lang w:eastAsia="en-US"/>
    </w:rPr>
  </w:style>
  <w:style w:type="character" w:customStyle="1" w:styleId="Antrat9Diagrama">
    <w:name w:val="Antraštė 9 Diagrama"/>
    <w:basedOn w:val="Numatytasispastraiposriftas"/>
    <w:link w:val="Antrat9"/>
    <w:uiPriority w:val="9"/>
    <w:rsid w:val="003F6DDE"/>
    <w:rPr>
      <w:sz w:val="40"/>
      <w:lang w:eastAsia="en-US"/>
    </w:rPr>
  </w:style>
  <w:style w:type="character" w:customStyle="1" w:styleId="Antrat1Diagrama">
    <w:name w:val="Antraštė 1 Diagrama"/>
    <w:aliases w:val="Appendix Diagrama"/>
    <w:link w:val="Antrat11"/>
    <w:uiPriority w:val="9"/>
    <w:qFormat/>
    <w:rsid w:val="007B4801"/>
    <w:rPr>
      <w:sz w:val="24"/>
    </w:rPr>
  </w:style>
  <w:style w:type="paragraph" w:customStyle="1" w:styleId="Antrat11">
    <w:name w:val="Antraštė 11"/>
    <w:basedOn w:val="prastasis"/>
    <w:next w:val="prastasis"/>
    <w:link w:val="Antrat1Diagrama"/>
    <w:uiPriority w:val="9"/>
    <w:qFormat/>
    <w:rsid w:val="007B4801"/>
    <w:pPr>
      <w:keepNext/>
      <w:ind w:left="5760"/>
      <w:jc w:val="both"/>
      <w:outlineLvl w:val="0"/>
    </w:pPr>
  </w:style>
  <w:style w:type="character" w:customStyle="1" w:styleId="HTMLiankstoformatuotasDiagrama">
    <w:name w:val="HTML iš anksto formatuotas Diagrama"/>
    <w:link w:val="HTMLiankstoformatuotas"/>
    <w:qFormat/>
    <w:rsid w:val="005747E4"/>
    <w:rPr>
      <w:rFonts w:ascii="Courier New" w:hAnsi="Courier New" w:cs="Courier New"/>
      <w:lang w:eastAsia="lt-LT"/>
    </w:rPr>
  </w:style>
  <w:style w:type="paragraph" w:styleId="HTMLiankstoformatuotas">
    <w:name w:val="HTML Preformatted"/>
    <w:basedOn w:val="prastasis"/>
    <w:link w:val="HTMLiankstoformatuotasDiagrama"/>
    <w:unhideWhenUsed/>
    <w:qFormat/>
    <w:rsid w:val="005747E4"/>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textAlignment w:val="auto"/>
    </w:pPr>
    <w:rPr>
      <w:rFonts w:ascii="Courier New" w:hAnsi="Courier New"/>
      <w:sz w:val="20"/>
      <w:lang w:eastAsia="lt-LT"/>
    </w:rPr>
  </w:style>
  <w:style w:type="character" w:styleId="Grietas">
    <w:name w:val="Strong"/>
    <w:uiPriority w:val="22"/>
    <w:qFormat/>
    <w:rsid w:val="005747E4"/>
    <w:rPr>
      <w:b/>
      <w:bCs/>
    </w:rPr>
  </w:style>
  <w:style w:type="character" w:customStyle="1" w:styleId="PoratDiagrama">
    <w:name w:val="Poraštė Diagrama"/>
    <w:link w:val="Porat1"/>
    <w:uiPriority w:val="99"/>
    <w:qFormat/>
    <w:rsid w:val="005747E4"/>
    <w:rPr>
      <w:sz w:val="24"/>
      <w:lang w:val="en-GB"/>
    </w:rPr>
  </w:style>
  <w:style w:type="paragraph" w:customStyle="1" w:styleId="Porat1">
    <w:name w:val="Poraštė1"/>
    <w:basedOn w:val="prastasis"/>
    <w:link w:val="PoratDiagrama"/>
    <w:qFormat/>
    <w:rsid w:val="005747E4"/>
    <w:pPr>
      <w:tabs>
        <w:tab w:val="clear" w:pos="1293"/>
        <w:tab w:val="center" w:pos="4153"/>
        <w:tab w:val="right" w:pos="8306"/>
      </w:tabs>
    </w:pPr>
  </w:style>
  <w:style w:type="character" w:customStyle="1" w:styleId="AntratsDiagrama">
    <w:name w:val="Antraštės Diagrama"/>
    <w:link w:val="Antrats1"/>
    <w:uiPriority w:val="99"/>
    <w:qFormat/>
    <w:rsid w:val="005747E4"/>
    <w:rPr>
      <w:sz w:val="24"/>
      <w:lang w:val="en-GB"/>
    </w:rPr>
  </w:style>
  <w:style w:type="paragraph" w:customStyle="1" w:styleId="Antrats1">
    <w:name w:val="Antraštės1"/>
    <w:basedOn w:val="prastasis"/>
    <w:link w:val="AntratsDiagrama"/>
    <w:uiPriority w:val="99"/>
    <w:unhideWhenUsed/>
    <w:qFormat/>
    <w:rsid w:val="005747E4"/>
    <w:pPr>
      <w:tabs>
        <w:tab w:val="clear" w:pos="1293"/>
        <w:tab w:val="center" w:pos="4819"/>
        <w:tab w:val="right" w:pos="9638"/>
      </w:tabs>
    </w:pPr>
  </w:style>
  <w:style w:type="character" w:customStyle="1" w:styleId="DebesliotekstasDiagrama">
    <w:name w:val="Debesėlio tekstas Diagrama"/>
    <w:link w:val="Debesliotekstas"/>
    <w:uiPriority w:val="99"/>
    <w:semiHidden/>
    <w:qFormat/>
    <w:rsid w:val="005747E4"/>
    <w:rPr>
      <w:rFonts w:ascii="Segoe UI" w:hAnsi="Segoe UI" w:cs="Segoe UI"/>
      <w:sz w:val="18"/>
      <w:szCs w:val="18"/>
      <w:lang w:val="en-GB"/>
    </w:rPr>
  </w:style>
  <w:style w:type="paragraph" w:styleId="Debesliotekstas">
    <w:name w:val="Balloon Text"/>
    <w:basedOn w:val="prastasis"/>
    <w:link w:val="DebesliotekstasDiagrama"/>
    <w:uiPriority w:val="99"/>
    <w:semiHidden/>
    <w:unhideWhenUsed/>
    <w:qFormat/>
    <w:rsid w:val="005747E4"/>
    <w:rPr>
      <w:rFonts w:ascii="Segoe UI" w:hAnsi="Segoe UI"/>
      <w:sz w:val="18"/>
      <w:szCs w:val="18"/>
    </w:rPr>
  </w:style>
  <w:style w:type="character" w:customStyle="1" w:styleId="Internetosaitas">
    <w:name w:val="Interneto saitas"/>
    <w:uiPriority w:val="99"/>
    <w:semiHidden/>
    <w:unhideWhenUsed/>
    <w:qFormat/>
    <w:rsid w:val="00EC56F5"/>
    <w:rPr>
      <w:color w:val="0000FF"/>
      <w:u w:val="single"/>
    </w:rPr>
  </w:style>
  <w:style w:type="character" w:customStyle="1" w:styleId="Heading2">
    <w:name w:val="Heading #2_"/>
    <w:basedOn w:val="Numatytasispastraiposriftas"/>
    <w:link w:val="Heading20"/>
    <w:qFormat/>
    <w:rsid w:val="00FC2507"/>
    <w:rPr>
      <w:b/>
      <w:bCs/>
      <w:sz w:val="28"/>
      <w:szCs w:val="28"/>
      <w:shd w:val="clear" w:color="auto" w:fill="FFFFFF"/>
    </w:rPr>
  </w:style>
  <w:style w:type="paragraph" w:customStyle="1" w:styleId="Heading20">
    <w:name w:val="Heading #2"/>
    <w:basedOn w:val="prastasis"/>
    <w:link w:val="Heading2"/>
    <w:qFormat/>
    <w:rsid w:val="00FC2507"/>
    <w:pPr>
      <w:widowControl w:val="0"/>
      <w:shd w:val="clear" w:color="auto" w:fill="FFFFFF"/>
      <w:tabs>
        <w:tab w:val="clear" w:pos="1293"/>
      </w:tabs>
      <w:spacing w:after="400"/>
      <w:jc w:val="center"/>
      <w:textAlignment w:val="auto"/>
      <w:outlineLvl w:val="1"/>
    </w:pPr>
    <w:rPr>
      <w:b/>
      <w:bCs/>
      <w:sz w:val="28"/>
      <w:szCs w:val="28"/>
      <w:lang w:val="lt-LT" w:eastAsia="lt-LT"/>
    </w:rPr>
  </w:style>
  <w:style w:type="character" w:customStyle="1" w:styleId="Inaosramenys">
    <w:name w:val="Išnašos rašmenys"/>
    <w:qFormat/>
    <w:rsid w:val="007C4E61"/>
  </w:style>
  <w:style w:type="character" w:customStyle="1" w:styleId="Inaosprieraias">
    <w:name w:val="Išnašos prieraišas"/>
    <w:qFormat/>
    <w:rsid w:val="007C4E61"/>
    <w:rPr>
      <w:vertAlign w:val="superscript"/>
    </w:rPr>
  </w:style>
  <w:style w:type="character" w:customStyle="1" w:styleId="KomentarotekstasDiagrama">
    <w:name w:val="Komentaro tekstas Diagrama"/>
    <w:basedOn w:val="Numatytasispastraiposriftas"/>
    <w:link w:val="Komentarotekstas"/>
    <w:uiPriority w:val="99"/>
    <w:qFormat/>
    <w:rsid w:val="007C4E61"/>
    <w:rPr>
      <w:lang w:val="en-GB" w:eastAsia="en-US"/>
    </w:rPr>
  </w:style>
  <w:style w:type="paragraph" w:styleId="Komentarotekstas">
    <w:name w:val="annotation text"/>
    <w:basedOn w:val="prastasis"/>
    <w:link w:val="KomentarotekstasDiagrama"/>
    <w:uiPriority w:val="99"/>
    <w:unhideWhenUsed/>
    <w:qFormat/>
    <w:rsid w:val="007C4E61"/>
    <w:rPr>
      <w:sz w:val="20"/>
    </w:rPr>
  </w:style>
  <w:style w:type="character" w:styleId="Komentaronuoroda">
    <w:name w:val="annotation reference"/>
    <w:basedOn w:val="Numatytasispastraiposriftas"/>
    <w:uiPriority w:val="99"/>
    <w:unhideWhenUsed/>
    <w:qFormat/>
    <w:rsid w:val="007C4E61"/>
    <w:rPr>
      <w:sz w:val="16"/>
      <w:szCs w:val="16"/>
    </w:rPr>
  </w:style>
  <w:style w:type="paragraph" w:customStyle="1" w:styleId="Heading">
    <w:name w:val="Heading"/>
    <w:basedOn w:val="prastasis"/>
    <w:next w:val="Pagrindinistekstas"/>
    <w:qFormat/>
    <w:rsid w:val="007C4E61"/>
    <w:pPr>
      <w:keepNext/>
      <w:spacing w:before="240" w:after="120"/>
    </w:pPr>
    <w:rPr>
      <w:rFonts w:ascii="Liberation Sans" w:eastAsia="Microsoft YaHei" w:hAnsi="Liberation Sans" w:cs="Lucida Sans"/>
      <w:sz w:val="28"/>
      <w:szCs w:val="28"/>
    </w:rPr>
  </w:style>
  <w:style w:type="paragraph" w:styleId="Pagrindinistekstas">
    <w:name w:val="Body Text"/>
    <w:basedOn w:val="prastasis"/>
    <w:link w:val="PagrindinistekstasDiagrama"/>
    <w:rsid w:val="00615F3F"/>
    <w:pPr>
      <w:spacing w:after="140" w:line="276" w:lineRule="auto"/>
    </w:pPr>
  </w:style>
  <w:style w:type="character" w:customStyle="1" w:styleId="PagrindinistekstasDiagrama">
    <w:name w:val="Pagrindinis tekstas Diagrama"/>
    <w:basedOn w:val="Numatytasispastraiposriftas"/>
    <w:link w:val="Pagrindinistekstas"/>
    <w:rsid w:val="00F83CF5"/>
    <w:rPr>
      <w:sz w:val="24"/>
      <w:lang w:val="en-GB" w:eastAsia="en-US"/>
    </w:rPr>
  </w:style>
  <w:style w:type="paragraph" w:styleId="Sraas">
    <w:name w:val="List"/>
    <w:basedOn w:val="Pagrindinistekstas"/>
    <w:rsid w:val="00615F3F"/>
    <w:rPr>
      <w:rFonts w:cs="Lucida Sans"/>
    </w:rPr>
  </w:style>
  <w:style w:type="paragraph" w:customStyle="1" w:styleId="Antrat10">
    <w:name w:val="Antraštė1"/>
    <w:basedOn w:val="prastasis"/>
    <w:qFormat/>
    <w:rsid w:val="007C4E61"/>
    <w:pPr>
      <w:suppressLineNumbers/>
      <w:spacing w:before="120" w:after="120"/>
    </w:pPr>
    <w:rPr>
      <w:rFonts w:cs="Lucida Sans"/>
      <w:i/>
      <w:iCs/>
      <w:szCs w:val="24"/>
    </w:rPr>
  </w:style>
  <w:style w:type="paragraph" w:customStyle="1" w:styleId="Index">
    <w:name w:val="Index"/>
    <w:basedOn w:val="prastasis"/>
    <w:qFormat/>
    <w:rsid w:val="007C4E61"/>
    <w:pPr>
      <w:suppressLineNumbers/>
    </w:pPr>
    <w:rPr>
      <w:rFonts w:cs="Lucida Sans"/>
    </w:rPr>
  </w:style>
  <w:style w:type="paragraph" w:customStyle="1" w:styleId="Antrat12">
    <w:name w:val="Antraštė1"/>
    <w:basedOn w:val="prastasis"/>
    <w:next w:val="Pagrindinistekstas"/>
    <w:qFormat/>
    <w:rsid w:val="00615F3F"/>
    <w:pPr>
      <w:keepNext/>
      <w:spacing w:before="240" w:after="120"/>
    </w:pPr>
    <w:rPr>
      <w:rFonts w:ascii="Liberation Sans" w:eastAsia="Microsoft YaHei" w:hAnsi="Liberation Sans" w:cs="Lucida Sans"/>
      <w:sz w:val="28"/>
      <w:szCs w:val="28"/>
    </w:rPr>
  </w:style>
  <w:style w:type="paragraph" w:customStyle="1" w:styleId="Antrat20">
    <w:name w:val="Antraštė2"/>
    <w:basedOn w:val="prastasis"/>
    <w:qFormat/>
    <w:rsid w:val="00615F3F"/>
    <w:pPr>
      <w:suppressLineNumbers/>
      <w:spacing w:before="120" w:after="120"/>
    </w:pPr>
    <w:rPr>
      <w:rFonts w:cs="Lucida Sans"/>
      <w:i/>
      <w:iCs/>
      <w:szCs w:val="24"/>
    </w:rPr>
  </w:style>
  <w:style w:type="paragraph" w:customStyle="1" w:styleId="Rodykl">
    <w:name w:val="Rodyklė"/>
    <w:basedOn w:val="prastasis"/>
    <w:qFormat/>
    <w:rsid w:val="00615F3F"/>
    <w:pPr>
      <w:suppressLineNumbers/>
    </w:pPr>
    <w:rPr>
      <w:rFonts w:cs="Lucida Sans"/>
    </w:rPr>
  </w:style>
  <w:style w:type="paragraph" w:styleId="Antrat">
    <w:name w:val="caption"/>
    <w:basedOn w:val="prastasis"/>
    <w:qFormat/>
    <w:rsid w:val="00615F3F"/>
    <w:pPr>
      <w:suppressLineNumbers/>
      <w:spacing w:before="120" w:after="120"/>
    </w:pPr>
    <w:rPr>
      <w:rFonts w:cs="Lucida Sans"/>
      <w:i/>
      <w:iCs/>
      <w:szCs w:val="24"/>
    </w:rPr>
  </w:style>
  <w:style w:type="paragraph" w:customStyle="1" w:styleId="Puslapinantratirporat">
    <w:name w:val="Puslapinė antraštė ir poraštė"/>
    <w:basedOn w:val="prastasis"/>
    <w:qFormat/>
    <w:rsid w:val="00615F3F"/>
  </w:style>
  <w:style w:type="paragraph" w:customStyle="1" w:styleId="Linija">
    <w:name w:val="Linija"/>
    <w:basedOn w:val="prastasis"/>
    <w:qFormat/>
    <w:rsid w:val="00EC56F5"/>
    <w:pPr>
      <w:tabs>
        <w:tab w:val="clear" w:pos="1293"/>
      </w:tabs>
      <w:spacing w:line="290" w:lineRule="auto"/>
      <w:jc w:val="center"/>
      <w:textAlignment w:val="center"/>
    </w:pPr>
    <w:rPr>
      <w:color w:val="000000"/>
      <w:sz w:val="12"/>
      <w:szCs w:val="12"/>
      <w:lang w:val="lt-LT"/>
    </w:rPr>
  </w:style>
  <w:style w:type="paragraph" w:customStyle="1" w:styleId="Prezidentas">
    <w:name w:val="Prezidentas"/>
    <w:basedOn w:val="prastasis"/>
    <w:qFormat/>
    <w:rsid w:val="00CF6A4D"/>
    <w:pPr>
      <w:tabs>
        <w:tab w:val="clear" w:pos="1293"/>
        <w:tab w:val="right" w:pos="9808"/>
      </w:tabs>
      <w:spacing w:line="288" w:lineRule="auto"/>
      <w:textAlignment w:val="center"/>
    </w:pPr>
    <w:rPr>
      <w:caps/>
      <w:color w:val="000000"/>
      <w:sz w:val="20"/>
      <w:lang w:val="lt-LT"/>
    </w:rPr>
  </w:style>
  <w:style w:type="paragraph" w:customStyle="1" w:styleId="Puslapioinaostekstas1">
    <w:name w:val="Puslapio išnašos tekstas1"/>
    <w:basedOn w:val="prastasis"/>
    <w:rsid w:val="007C4E61"/>
    <w:pPr>
      <w:suppressLineNumbers/>
      <w:ind w:left="339" w:hanging="339"/>
    </w:pPr>
    <w:rPr>
      <w:sz w:val="20"/>
    </w:rPr>
  </w:style>
  <w:style w:type="paragraph" w:customStyle="1" w:styleId="HeaderandFooter">
    <w:name w:val="Header and Footer"/>
    <w:basedOn w:val="prastasis"/>
    <w:qFormat/>
    <w:rsid w:val="007C4E61"/>
  </w:style>
  <w:style w:type="paragraph" w:customStyle="1" w:styleId="Antrats2">
    <w:name w:val="Antraštės2"/>
    <w:basedOn w:val="HeaderandFooter"/>
    <w:rsid w:val="007C4E61"/>
  </w:style>
  <w:style w:type="paragraph" w:customStyle="1" w:styleId="Porat2">
    <w:name w:val="Poraštė2"/>
    <w:basedOn w:val="HeaderandFooter"/>
    <w:rsid w:val="007C4E61"/>
  </w:style>
  <w:style w:type="character" w:styleId="Hipersaitas">
    <w:name w:val="Hyperlink"/>
    <w:basedOn w:val="Numatytasispastraiposriftas"/>
    <w:rsid w:val="003F6DDE"/>
    <w:rPr>
      <w:color w:val="0066CC"/>
      <w:u w:val="single"/>
    </w:rPr>
  </w:style>
  <w:style w:type="character" w:customStyle="1" w:styleId="Temosantrat1">
    <w:name w:val="Temos antraštė #1_"/>
    <w:basedOn w:val="Numatytasispastraiposriftas"/>
    <w:link w:val="Temosantrat10"/>
    <w:rsid w:val="003F6DDE"/>
    <w:rPr>
      <w:sz w:val="32"/>
      <w:szCs w:val="32"/>
      <w:shd w:val="clear" w:color="auto" w:fill="FFFFFF"/>
    </w:rPr>
  </w:style>
  <w:style w:type="paragraph" w:customStyle="1" w:styleId="Temosantrat10">
    <w:name w:val="Temos antraštė #1"/>
    <w:basedOn w:val="prastasis"/>
    <w:link w:val="Temosantrat1"/>
    <w:rsid w:val="003F6DDE"/>
    <w:pPr>
      <w:shd w:val="clear" w:color="auto" w:fill="FFFFFF"/>
      <w:tabs>
        <w:tab w:val="clear" w:pos="1293"/>
      </w:tabs>
      <w:suppressAutoHyphens w:val="0"/>
      <w:spacing w:after="60" w:line="0" w:lineRule="atLeast"/>
      <w:jc w:val="center"/>
      <w:textAlignment w:val="auto"/>
      <w:outlineLvl w:val="0"/>
    </w:pPr>
    <w:rPr>
      <w:sz w:val="32"/>
      <w:szCs w:val="32"/>
      <w:lang w:val="lt-LT" w:eastAsia="lt-LT"/>
    </w:rPr>
  </w:style>
  <w:style w:type="character" w:customStyle="1" w:styleId="Antratarbaporat">
    <w:name w:val="Antraštė arba poraštė_"/>
    <w:basedOn w:val="Numatytasispastraiposriftas"/>
    <w:link w:val="Antratarbaporat0"/>
    <w:rsid w:val="003F6DDE"/>
    <w:rPr>
      <w:shd w:val="clear" w:color="auto" w:fill="FFFFFF"/>
    </w:rPr>
  </w:style>
  <w:style w:type="paragraph" w:customStyle="1" w:styleId="Antratarbaporat0">
    <w:name w:val="Antraštė arba poraštė"/>
    <w:basedOn w:val="prastasis"/>
    <w:link w:val="Antratarbaporat"/>
    <w:rsid w:val="003F6DDE"/>
    <w:pPr>
      <w:shd w:val="clear" w:color="auto" w:fill="FFFFFF"/>
      <w:tabs>
        <w:tab w:val="clear" w:pos="1293"/>
      </w:tabs>
      <w:suppressAutoHyphens w:val="0"/>
      <w:textAlignment w:val="auto"/>
    </w:pPr>
    <w:rPr>
      <w:sz w:val="20"/>
      <w:lang w:val="lt-LT" w:eastAsia="lt-LT"/>
    </w:rPr>
  </w:style>
  <w:style w:type="character" w:customStyle="1" w:styleId="AntratarbaporatArial85tkIretinimas0tk">
    <w:name w:val="Antraštė arba poraštė + Arial;8;5 tšk.;Išretinimas 0 tšk."/>
    <w:basedOn w:val="Antratarbaporat"/>
    <w:rsid w:val="003F6DDE"/>
    <w:rPr>
      <w:rFonts w:ascii="Arial" w:eastAsia="Arial" w:hAnsi="Arial" w:cs="Arial"/>
      <w:spacing w:val="-10"/>
      <w:sz w:val="17"/>
      <w:szCs w:val="17"/>
      <w:shd w:val="clear" w:color="auto" w:fill="FFFFFF"/>
    </w:rPr>
  </w:style>
  <w:style w:type="character" w:customStyle="1" w:styleId="Pagrindinistekstas0">
    <w:name w:val="Pagrindinis tekstas_"/>
    <w:basedOn w:val="Numatytasispastraiposriftas"/>
    <w:link w:val="Pagrindinistekstas2"/>
    <w:rsid w:val="003F6DDE"/>
    <w:rPr>
      <w:sz w:val="21"/>
      <w:szCs w:val="21"/>
      <w:shd w:val="clear" w:color="auto" w:fill="FFFFFF"/>
    </w:rPr>
  </w:style>
  <w:style w:type="paragraph" w:customStyle="1" w:styleId="Pagrindinistekstas2">
    <w:name w:val="Pagrindinis tekstas2"/>
    <w:basedOn w:val="prastasis"/>
    <w:link w:val="Pagrindinistekstas0"/>
    <w:rsid w:val="003F6DDE"/>
    <w:pPr>
      <w:shd w:val="clear" w:color="auto" w:fill="FFFFFF"/>
      <w:tabs>
        <w:tab w:val="clear" w:pos="1293"/>
      </w:tabs>
      <w:suppressAutoHyphens w:val="0"/>
      <w:spacing w:before="60" w:after="60" w:line="480" w:lineRule="exact"/>
      <w:ind w:hanging="240"/>
      <w:jc w:val="center"/>
      <w:textAlignment w:val="auto"/>
    </w:pPr>
    <w:rPr>
      <w:sz w:val="21"/>
      <w:szCs w:val="21"/>
      <w:lang w:val="lt-LT" w:eastAsia="lt-LT"/>
    </w:rPr>
  </w:style>
  <w:style w:type="character" w:customStyle="1" w:styleId="Temosantrat2">
    <w:name w:val="Temos antraštė #2_"/>
    <w:basedOn w:val="Numatytasispastraiposriftas"/>
    <w:link w:val="Temosantrat20"/>
    <w:rsid w:val="003F6DDE"/>
    <w:rPr>
      <w:sz w:val="32"/>
      <w:szCs w:val="32"/>
      <w:shd w:val="clear" w:color="auto" w:fill="FFFFFF"/>
    </w:rPr>
  </w:style>
  <w:style w:type="paragraph" w:customStyle="1" w:styleId="Temosantrat20">
    <w:name w:val="Temos antraštė #2"/>
    <w:basedOn w:val="prastasis"/>
    <w:link w:val="Temosantrat2"/>
    <w:rsid w:val="003F6DDE"/>
    <w:pPr>
      <w:shd w:val="clear" w:color="auto" w:fill="FFFFFF"/>
      <w:tabs>
        <w:tab w:val="clear" w:pos="1293"/>
      </w:tabs>
      <w:suppressAutoHyphens w:val="0"/>
      <w:spacing w:before="60" w:after="600" w:line="374" w:lineRule="exact"/>
      <w:jc w:val="center"/>
      <w:textAlignment w:val="auto"/>
      <w:outlineLvl w:val="1"/>
    </w:pPr>
    <w:rPr>
      <w:sz w:val="32"/>
      <w:szCs w:val="32"/>
      <w:lang w:val="lt-LT" w:eastAsia="lt-LT"/>
    </w:rPr>
  </w:style>
  <w:style w:type="character" w:customStyle="1" w:styleId="Temosantrat2Iretinimas-1tk">
    <w:name w:val="Temos antraštė #2 + Išretinimas -1 tšk."/>
    <w:basedOn w:val="Temosantrat2"/>
    <w:rsid w:val="003F6DDE"/>
    <w:rPr>
      <w:spacing w:val="-20"/>
      <w:sz w:val="32"/>
      <w:szCs w:val="32"/>
      <w:shd w:val="clear" w:color="auto" w:fill="FFFFFF"/>
    </w:rPr>
  </w:style>
  <w:style w:type="character" w:customStyle="1" w:styleId="Temosantrat3">
    <w:name w:val="Temos antraštė #3_"/>
    <w:basedOn w:val="Numatytasispastraiposriftas"/>
    <w:link w:val="Temosantrat30"/>
    <w:rsid w:val="003F6DDE"/>
    <w:rPr>
      <w:sz w:val="22"/>
      <w:szCs w:val="22"/>
      <w:shd w:val="clear" w:color="auto" w:fill="FFFFFF"/>
    </w:rPr>
  </w:style>
  <w:style w:type="paragraph" w:customStyle="1" w:styleId="Temosantrat30">
    <w:name w:val="Temos antraštė #3"/>
    <w:basedOn w:val="prastasis"/>
    <w:link w:val="Temosantrat3"/>
    <w:rsid w:val="003F6DDE"/>
    <w:pPr>
      <w:shd w:val="clear" w:color="auto" w:fill="FFFFFF"/>
      <w:tabs>
        <w:tab w:val="clear" w:pos="1293"/>
      </w:tabs>
      <w:suppressAutoHyphens w:val="0"/>
      <w:spacing w:before="600" w:line="480" w:lineRule="exact"/>
      <w:jc w:val="both"/>
      <w:textAlignment w:val="auto"/>
      <w:outlineLvl w:val="2"/>
    </w:pPr>
    <w:rPr>
      <w:sz w:val="22"/>
      <w:szCs w:val="22"/>
      <w:lang w:val="lt-LT" w:eastAsia="lt-LT"/>
    </w:rPr>
  </w:style>
  <w:style w:type="character" w:customStyle="1" w:styleId="PagrindinistekstasKursyvas">
    <w:name w:val="Pagrindinis tekstas + Kursyvas"/>
    <w:basedOn w:val="Pagrindinistekstas0"/>
    <w:rsid w:val="003F6DDE"/>
    <w:rPr>
      <w:i/>
      <w:iCs/>
      <w:sz w:val="21"/>
      <w:szCs w:val="21"/>
      <w:shd w:val="clear" w:color="auto" w:fill="FFFFFF"/>
    </w:rPr>
  </w:style>
  <w:style w:type="character" w:customStyle="1" w:styleId="Pagrindinistekstas20">
    <w:name w:val="Pagrindinis tekstas (2)_"/>
    <w:basedOn w:val="Numatytasispastraiposriftas"/>
    <w:link w:val="Pagrindinistekstas21"/>
    <w:rsid w:val="003F6DDE"/>
    <w:rPr>
      <w:spacing w:val="-10"/>
      <w:sz w:val="19"/>
      <w:szCs w:val="19"/>
      <w:shd w:val="clear" w:color="auto" w:fill="FFFFFF"/>
    </w:rPr>
  </w:style>
  <w:style w:type="paragraph" w:customStyle="1" w:styleId="Pagrindinistekstas21">
    <w:name w:val="Pagrindinis tekstas (2)"/>
    <w:basedOn w:val="prastasis"/>
    <w:link w:val="Pagrindinistekstas20"/>
    <w:rsid w:val="003F6DDE"/>
    <w:pPr>
      <w:shd w:val="clear" w:color="auto" w:fill="FFFFFF"/>
      <w:tabs>
        <w:tab w:val="clear" w:pos="1293"/>
      </w:tabs>
      <w:suppressAutoHyphens w:val="0"/>
      <w:spacing w:after="180" w:line="240" w:lineRule="exact"/>
      <w:jc w:val="both"/>
      <w:textAlignment w:val="auto"/>
    </w:pPr>
    <w:rPr>
      <w:spacing w:val="-10"/>
      <w:sz w:val="19"/>
      <w:szCs w:val="19"/>
      <w:lang w:val="lt-LT" w:eastAsia="lt-LT"/>
    </w:rPr>
  </w:style>
  <w:style w:type="character" w:customStyle="1" w:styleId="Pagrindinistekstas11tkPusjuodis">
    <w:name w:val="Pagrindinis tekstas + 11 tšk.;Pusjuodis"/>
    <w:basedOn w:val="Pagrindinistekstas0"/>
    <w:rsid w:val="003F6DDE"/>
    <w:rPr>
      <w:b/>
      <w:bCs/>
      <w:sz w:val="22"/>
      <w:szCs w:val="22"/>
      <w:shd w:val="clear" w:color="auto" w:fill="FFFFFF"/>
    </w:rPr>
  </w:style>
  <w:style w:type="character" w:customStyle="1" w:styleId="Pagrindinistekstas3">
    <w:name w:val="Pagrindinis tekstas (3)_"/>
    <w:basedOn w:val="Numatytasispastraiposriftas"/>
    <w:link w:val="Pagrindinistekstas30"/>
    <w:rsid w:val="003F6DDE"/>
    <w:rPr>
      <w:sz w:val="22"/>
      <w:szCs w:val="22"/>
      <w:shd w:val="clear" w:color="auto" w:fill="FFFFFF"/>
    </w:rPr>
  </w:style>
  <w:style w:type="paragraph" w:customStyle="1" w:styleId="Pagrindinistekstas30">
    <w:name w:val="Pagrindinis tekstas (3)"/>
    <w:basedOn w:val="prastasis"/>
    <w:link w:val="Pagrindinistekstas3"/>
    <w:rsid w:val="003F6DDE"/>
    <w:pPr>
      <w:shd w:val="clear" w:color="auto" w:fill="FFFFFF"/>
      <w:tabs>
        <w:tab w:val="clear" w:pos="1293"/>
      </w:tabs>
      <w:suppressAutoHyphens w:val="0"/>
      <w:spacing w:after="240" w:line="0" w:lineRule="atLeast"/>
      <w:textAlignment w:val="auto"/>
    </w:pPr>
    <w:rPr>
      <w:sz w:val="22"/>
      <w:szCs w:val="22"/>
      <w:lang w:val="lt-LT" w:eastAsia="lt-LT"/>
    </w:rPr>
  </w:style>
  <w:style w:type="character" w:customStyle="1" w:styleId="Pagrindinistekstas5">
    <w:name w:val="Pagrindinis tekstas (5)_"/>
    <w:basedOn w:val="Numatytasispastraiposriftas"/>
    <w:link w:val="Pagrindinistekstas50"/>
    <w:rsid w:val="003F6DDE"/>
    <w:rPr>
      <w:shd w:val="clear" w:color="auto" w:fill="FFFFFF"/>
    </w:rPr>
  </w:style>
  <w:style w:type="paragraph" w:customStyle="1" w:styleId="Pagrindinistekstas50">
    <w:name w:val="Pagrindinis tekstas (5)"/>
    <w:basedOn w:val="prastasis"/>
    <w:link w:val="Pagrindinistekstas5"/>
    <w:rsid w:val="003F6DDE"/>
    <w:pPr>
      <w:shd w:val="clear" w:color="auto" w:fill="FFFFFF"/>
      <w:tabs>
        <w:tab w:val="clear" w:pos="1293"/>
      </w:tabs>
      <w:suppressAutoHyphens w:val="0"/>
      <w:spacing w:line="0" w:lineRule="atLeast"/>
      <w:textAlignment w:val="auto"/>
    </w:pPr>
    <w:rPr>
      <w:sz w:val="20"/>
      <w:lang w:val="lt-LT" w:eastAsia="lt-LT"/>
    </w:rPr>
  </w:style>
  <w:style w:type="character" w:customStyle="1" w:styleId="Pagrindinistekstas4">
    <w:name w:val="Pagrindinis tekstas (4)_"/>
    <w:basedOn w:val="Numatytasispastraiposriftas"/>
    <w:rsid w:val="003F6DDE"/>
    <w:rPr>
      <w:rFonts w:ascii="Times New Roman" w:eastAsia="Times New Roman" w:hAnsi="Times New Roman" w:cs="Times New Roman"/>
      <w:b w:val="0"/>
      <w:bCs w:val="0"/>
      <w:i w:val="0"/>
      <w:iCs w:val="0"/>
      <w:smallCaps w:val="0"/>
      <w:strike w:val="0"/>
      <w:spacing w:val="0"/>
      <w:sz w:val="22"/>
      <w:szCs w:val="22"/>
    </w:rPr>
  </w:style>
  <w:style w:type="character" w:customStyle="1" w:styleId="Pagrindinistekstas4Nekursyvas">
    <w:name w:val="Pagrindinis tekstas (4) + Ne kursyvas"/>
    <w:basedOn w:val="Pagrindinistekstas4"/>
    <w:rsid w:val="003F6DDE"/>
    <w:rPr>
      <w:rFonts w:ascii="Times New Roman" w:eastAsia="Times New Roman" w:hAnsi="Times New Roman" w:cs="Times New Roman"/>
      <w:b w:val="0"/>
      <w:bCs w:val="0"/>
      <w:i/>
      <w:iCs/>
      <w:smallCaps w:val="0"/>
      <w:strike w:val="0"/>
      <w:spacing w:val="0"/>
      <w:sz w:val="22"/>
      <w:szCs w:val="22"/>
    </w:rPr>
  </w:style>
  <w:style w:type="character" w:customStyle="1" w:styleId="Pagrindinistekstas40">
    <w:name w:val="Pagrindinis tekstas (4)"/>
    <w:basedOn w:val="Pagrindinistekstas4"/>
    <w:rsid w:val="003F6DDE"/>
    <w:rPr>
      <w:rFonts w:ascii="Times New Roman" w:eastAsia="Times New Roman" w:hAnsi="Times New Roman" w:cs="Times New Roman"/>
      <w:b w:val="0"/>
      <w:bCs w:val="0"/>
      <w:i w:val="0"/>
      <w:iCs w:val="0"/>
      <w:smallCaps w:val="0"/>
      <w:strike w:val="0"/>
      <w:spacing w:val="0"/>
      <w:sz w:val="22"/>
      <w:szCs w:val="22"/>
    </w:rPr>
  </w:style>
  <w:style w:type="character" w:customStyle="1" w:styleId="Pagrindinistekstas9tk">
    <w:name w:val="Pagrindinis tekstas + 9 tšk."/>
    <w:basedOn w:val="Pagrindinistekstas0"/>
    <w:rsid w:val="003F6DDE"/>
    <w:rPr>
      <w:sz w:val="18"/>
      <w:szCs w:val="18"/>
      <w:shd w:val="clear" w:color="auto" w:fill="FFFFFF"/>
    </w:rPr>
  </w:style>
  <w:style w:type="character" w:customStyle="1" w:styleId="Pagrindinistekstas6">
    <w:name w:val="Pagrindinis tekstas (6)_"/>
    <w:basedOn w:val="Numatytasispastraiposriftas"/>
    <w:rsid w:val="003F6DDE"/>
    <w:rPr>
      <w:rFonts w:ascii="Times New Roman" w:eastAsia="Times New Roman" w:hAnsi="Times New Roman" w:cs="Times New Roman"/>
      <w:b w:val="0"/>
      <w:bCs w:val="0"/>
      <w:i w:val="0"/>
      <w:iCs w:val="0"/>
      <w:smallCaps w:val="0"/>
      <w:strike w:val="0"/>
      <w:sz w:val="18"/>
      <w:szCs w:val="18"/>
    </w:rPr>
  </w:style>
  <w:style w:type="character" w:customStyle="1" w:styleId="Pagrindinistekstas7">
    <w:name w:val="Pagrindinis tekstas (7)_"/>
    <w:basedOn w:val="Numatytasispastraiposriftas"/>
    <w:link w:val="Pagrindinistekstas70"/>
    <w:rsid w:val="003F6DDE"/>
    <w:rPr>
      <w:sz w:val="11"/>
      <w:szCs w:val="11"/>
      <w:shd w:val="clear" w:color="auto" w:fill="FFFFFF"/>
    </w:rPr>
  </w:style>
  <w:style w:type="paragraph" w:customStyle="1" w:styleId="Pagrindinistekstas70">
    <w:name w:val="Pagrindinis tekstas (7)"/>
    <w:basedOn w:val="prastasis"/>
    <w:link w:val="Pagrindinistekstas7"/>
    <w:rsid w:val="003F6DDE"/>
    <w:pPr>
      <w:shd w:val="clear" w:color="auto" w:fill="FFFFFF"/>
      <w:tabs>
        <w:tab w:val="clear" w:pos="1293"/>
      </w:tabs>
      <w:suppressAutoHyphens w:val="0"/>
      <w:spacing w:line="0" w:lineRule="atLeast"/>
      <w:textAlignment w:val="auto"/>
    </w:pPr>
    <w:rPr>
      <w:sz w:val="11"/>
      <w:szCs w:val="11"/>
      <w:lang w:val="lt-LT" w:eastAsia="lt-LT"/>
    </w:rPr>
  </w:style>
  <w:style w:type="character" w:customStyle="1" w:styleId="Pagrindinistekstas60">
    <w:name w:val="Pagrindinis tekstas (6)"/>
    <w:basedOn w:val="Pagrindinistekstas6"/>
    <w:rsid w:val="003F6DDE"/>
    <w:rPr>
      <w:rFonts w:ascii="Times New Roman" w:eastAsia="Times New Roman" w:hAnsi="Times New Roman" w:cs="Times New Roman"/>
      <w:b w:val="0"/>
      <w:bCs w:val="0"/>
      <w:i w:val="0"/>
      <w:iCs w:val="0"/>
      <w:smallCaps w:val="0"/>
      <w:strike w:val="0"/>
      <w:sz w:val="18"/>
      <w:szCs w:val="18"/>
      <w:u w:val="single"/>
    </w:rPr>
  </w:style>
  <w:style w:type="character" w:customStyle="1" w:styleId="Lentelsuraas">
    <w:name w:val="Lentelės užrašas_"/>
    <w:basedOn w:val="Numatytasispastraiposriftas"/>
    <w:link w:val="Lentelsuraas0"/>
    <w:rsid w:val="003F6DDE"/>
    <w:rPr>
      <w:sz w:val="21"/>
      <w:szCs w:val="21"/>
      <w:shd w:val="clear" w:color="auto" w:fill="FFFFFF"/>
    </w:rPr>
  </w:style>
  <w:style w:type="paragraph" w:customStyle="1" w:styleId="Lentelsuraas0">
    <w:name w:val="Lentelės užrašas"/>
    <w:basedOn w:val="prastasis"/>
    <w:link w:val="Lentelsuraas"/>
    <w:rsid w:val="003F6DDE"/>
    <w:pPr>
      <w:shd w:val="clear" w:color="auto" w:fill="FFFFFF"/>
      <w:tabs>
        <w:tab w:val="clear" w:pos="1293"/>
      </w:tabs>
      <w:suppressAutoHyphens w:val="0"/>
      <w:spacing w:line="0" w:lineRule="atLeast"/>
      <w:textAlignment w:val="auto"/>
    </w:pPr>
    <w:rPr>
      <w:sz w:val="21"/>
      <w:szCs w:val="21"/>
      <w:lang w:val="lt-LT" w:eastAsia="lt-LT"/>
    </w:rPr>
  </w:style>
  <w:style w:type="character" w:customStyle="1" w:styleId="Pagrindinistekstas8">
    <w:name w:val="Pagrindinis tekstas (8)_"/>
    <w:basedOn w:val="Numatytasispastraiposriftas"/>
    <w:rsid w:val="003F6DDE"/>
    <w:rPr>
      <w:rFonts w:ascii="Arial" w:eastAsia="Arial" w:hAnsi="Arial" w:cs="Arial"/>
      <w:b w:val="0"/>
      <w:bCs w:val="0"/>
      <w:i w:val="0"/>
      <w:iCs w:val="0"/>
      <w:smallCaps w:val="0"/>
      <w:strike w:val="0"/>
      <w:spacing w:val="0"/>
      <w:sz w:val="19"/>
      <w:szCs w:val="19"/>
    </w:rPr>
  </w:style>
  <w:style w:type="character" w:customStyle="1" w:styleId="Pagrindinistekstas80">
    <w:name w:val="Pagrindinis tekstas (8)"/>
    <w:basedOn w:val="Pagrindinistekstas8"/>
    <w:rsid w:val="003F6DDE"/>
    <w:rPr>
      <w:rFonts w:ascii="Arial" w:eastAsia="Arial" w:hAnsi="Arial" w:cs="Arial"/>
      <w:b w:val="0"/>
      <w:bCs w:val="0"/>
      <w:i w:val="0"/>
      <w:iCs w:val="0"/>
      <w:smallCaps w:val="0"/>
      <w:strike w:val="0"/>
      <w:spacing w:val="0"/>
      <w:sz w:val="19"/>
      <w:szCs w:val="19"/>
    </w:rPr>
  </w:style>
  <w:style w:type="character" w:customStyle="1" w:styleId="Temosantrat32">
    <w:name w:val="Temos antraštė #3 (2)_"/>
    <w:basedOn w:val="Numatytasispastraiposriftas"/>
    <w:rsid w:val="003F6DDE"/>
    <w:rPr>
      <w:rFonts w:ascii="Arial" w:eastAsia="Arial" w:hAnsi="Arial" w:cs="Arial"/>
      <w:b w:val="0"/>
      <w:bCs w:val="0"/>
      <w:i w:val="0"/>
      <w:iCs w:val="0"/>
      <w:smallCaps w:val="0"/>
      <w:strike w:val="0"/>
      <w:spacing w:val="0"/>
      <w:sz w:val="19"/>
      <w:szCs w:val="19"/>
    </w:rPr>
  </w:style>
  <w:style w:type="character" w:customStyle="1" w:styleId="Temosantrat320">
    <w:name w:val="Temos antraštė #3 (2)"/>
    <w:basedOn w:val="Temosantrat32"/>
    <w:rsid w:val="003F6DDE"/>
    <w:rPr>
      <w:rFonts w:ascii="Arial" w:eastAsia="Arial" w:hAnsi="Arial" w:cs="Arial"/>
      <w:b w:val="0"/>
      <w:bCs w:val="0"/>
      <w:i w:val="0"/>
      <w:iCs w:val="0"/>
      <w:smallCaps w:val="0"/>
      <w:strike w:val="0"/>
      <w:spacing w:val="0"/>
      <w:sz w:val="19"/>
      <w:szCs w:val="19"/>
    </w:rPr>
  </w:style>
  <w:style w:type="character" w:customStyle="1" w:styleId="Pagrindinistekstas9">
    <w:name w:val="Pagrindinis tekstas (9)_"/>
    <w:basedOn w:val="Numatytasispastraiposriftas"/>
    <w:rsid w:val="003F6DDE"/>
    <w:rPr>
      <w:rFonts w:ascii="Arial" w:eastAsia="Arial" w:hAnsi="Arial" w:cs="Arial"/>
      <w:b w:val="0"/>
      <w:bCs w:val="0"/>
      <w:i w:val="0"/>
      <w:iCs w:val="0"/>
      <w:smallCaps w:val="0"/>
      <w:strike w:val="0"/>
      <w:spacing w:val="0"/>
      <w:sz w:val="20"/>
      <w:szCs w:val="20"/>
    </w:rPr>
  </w:style>
  <w:style w:type="character" w:customStyle="1" w:styleId="Pagrindinistekstas90">
    <w:name w:val="Pagrindinis tekstas (9)"/>
    <w:basedOn w:val="Pagrindinistekstas9"/>
    <w:rsid w:val="003F6DDE"/>
    <w:rPr>
      <w:rFonts w:ascii="Arial" w:eastAsia="Arial" w:hAnsi="Arial" w:cs="Arial"/>
      <w:b w:val="0"/>
      <w:bCs w:val="0"/>
      <w:i w:val="0"/>
      <w:iCs w:val="0"/>
      <w:smallCaps w:val="0"/>
      <w:strike w:val="0"/>
      <w:spacing w:val="0"/>
      <w:sz w:val="20"/>
      <w:szCs w:val="20"/>
    </w:rPr>
  </w:style>
  <w:style w:type="character" w:customStyle="1" w:styleId="Pagrindinistekstas10">
    <w:name w:val="Pagrindinis tekstas (10)_"/>
    <w:basedOn w:val="Numatytasispastraiposriftas"/>
    <w:link w:val="Pagrindinistekstas100"/>
    <w:rsid w:val="003F6DDE"/>
    <w:rPr>
      <w:sz w:val="26"/>
      <w:szCs w:val="26"/>
      <w:shd w:val="clear" w:color="auto" w:fill="FFFFFF"/>
    </w:rPr>
  </w:style>
  <w:style w:type="paragraph" w:customStyle="1" w:styleId="Pagrindinistekstas100">
    <w:name w:val="Pagrindinis tekstas (10)"/>
    <w:basedOn w:val="prastasis"/>
    <w:link w:val="Pagrindinistekstas10"/>
    <w:rsid w:val="003F6DDE"/>
    <w:pPr>
      <w:shd w:val="clear" w:color="auto" w:fill="FFFFFF"/>
      <w:tabs>
        <w:tab w:val="clear" w:pos="1293"/>
      </w:tabs>
      <w:suppressAutoHyphens w:val="0"/>
      <w:spacing w:after="300" w:line="0" w:lineRule="atLeast"/>
      <w:textAlignment w:val="auto"/>
    </w:pPr>
    <w:rPr>
      <w:sz w:val="26"/>
      <w:szCs w:val="26"/>
      <w:lang w:val="lt-LT" w:eastAsia="lt-LT"/>
    </w:rPr>
  </w:style>
  <w:style w:type="character" w:customStyle="1" w:styleId="Pagrindinistekstas11">
    <w:name w:val="Pagrindinis tekstas (11)_"/>
    <w:basedOn w:val="Numatytasispastraiposriftas"/>
    <w:link w:val="Pagrindinistekstas110"/>
    <w:rsid w:val="003F6DDE"/>
    <w:rPr>
      <w:rFonts w:ascii="Arial" w:eastAsia="Arial" w:hAnsi="Arial" w:cs="Arial"/>
      <w:spacing w:val="-10"/>
      <w:sz w:val="16"/>
      <w:szCs w:val="16"/>
      <w:shd w:val="clear" w:color="auto" w:fill="FFFFFF"/>
    </w:rPr>
  </w:style>
  <w:style w:type="paragraph" w:customStyle="1" w:styleId="Pagrindinistekstas110">
    <w:name w:val="Pagrindinis tekstas (11)"/>
    <w:basedOn w:val="prastasis"/>
    <w:link w:val="Pagrindinistekstas11"/>
    <w:rsid w:val="003F6DDE"/>
    <w:pPr>
      <w:shd w:val="clear" w:color="auto" w:fill="FFFFFF"/>
      <w:tabs>
        <w:tab w:val="clear" w:pos="1293"/>
      </w:tabs>
      <w:suppressAutoHyphens w:val="0"/>
      <w:spacing w:line="0" w:lineRule="atLeast"/>
      <w:textAlignment w:val="auto"/>
    </w:pPr>
    <w:rPr>
      <w:rFonts w:ascii="Arial" w:eastAsia="Arial" w:hAnsi="Arial" w:cs="Arial"/>
      <w:spacing w:val="-10"/>
      <w:sz w:val="16"/>
      <w:szCs w:val="16"/>
      <w:lang w:val="lt-LT" w:eastAsia="lt-LT"/>
    </w:rPr>
  </w:style>
  <w:style w:type="character" w:customStyle="1" w:styleId="Pagrindinistekstas1">
    <w:name w:val="Pagrindinis tekstas1"/>
    <w:basedOn w:val="Pagrindinistekstas0"/>
    <w:rsid w:val="003F6DDE"/>
    <w:rPr>
      <w:sz w:val="21"/>
      <w:szCs w:val="21"/>
      <w:u w:val="single"/>
      <w:shd w:val="clear" w:color="auto" w:fill="FFFFFF"/>
    </w:rPr>
  </w:style>
  <w:style w:type="character" w:customStyle="1" w:styleId="Pagrindinistekstas12">
    <w:name w:val="Pagrindinis tekstas (12)_"/>
    <w:basedOn w:val="Numatytasispastraiposriftas"/>
    <w:link w:val="Pagrindinistekstas120"/>
    <w:rsid w:val="003F6DDE"/>
    <w:rPr>
      <w:rFonts w:ascii="Arial" w:eastAsia="Arial" w:hAnsi="Arial" w:cs="Arial"/>
      <w:spacing w:val="-10"/>
      <w:sz w:val="17"/>
      <w:szCs w:val="17"/>
      <w:shd w:val="clear" w:color="auto" w:fill="FFFFFF"/>
    </w:rPr>
  </w:style>
  <w:style w:type="paragraph" w:customStyle="1" w:styleId="Pagrindinistekstas120">
    <w:name w:val="Pagrindinis tekstas (12)"/>
    <w:basedOn w:val="prastasis"/>
    <w:link w:val="Pagrindinistekstas12"/>
    <w:rsid w:val="003F6DDE"/>
    <w:pPr>
      <w:shd w:val="clear" w:color="auto" w:fill="FFFFFF"/>
      <w:tabs>
        <w:tab w:val="clear" w:pos="1293"/>
      </w:tabs>
      <w:suppressAutoHyphens w:val="0"/>
      <w:spacing w:line="0" w:lineRule="atLeast"/>
      <w:textAlignment w:val="auto"/>
    </w:pPr>
    <w:rPr>
      <w:rFonts w:ascii="Arial" w:eastAsia="Arial" w:hAnsi="Arial" w:cs="Arial"/>
      <w:spacing w:val="-10"/>
      <w:sz w:val="17"/>
      <w:szCs w:val="17"/>
      <w:lang w:val="lt-LT" w:eastAsia="lt-LT"/>
    </w:rPr>
  </w:style>
  <w:style w:type="character" w:customStyle="1" w:styleId="AntratarbaporatArial8tkPusjuodisIretinimas0tk">
    <w:name w:val="Antraštė arba poraštė + Arial;8 tšk.;Pusjuodis;Išretinimas 0 tšk."/>
    <w:basedOn w:val="Antratarbaporat"/>
    <w:rsid w:val="003F6DDE"/>
    <w:rPr>
      <w:rFonts w:ascii="Arial" w:eastAsia="Arial" w:hAnsi="Arial" w:cs="Arial"/>
      <w:b/>
      <w:bCs/>
      <w:spacing w:val="-10"/>
      <w:sz w:val="16"/>
      <w:szCs w:val="16"/>
      <w:shd w:val="clear" w:color="auto" w:fill="FFFFFF"/>
    </w:rPr>
  </w:style>
  <w:style w:type="paragraph" w:styleId="Antrats">
    <w:name w:val="header"/>
    <w:basedOn w:val="prastasis"/>
    <w:link w:val="AntratsDiagrama1"/>
    <w:uiPriority w:val="99"/>
    <w:unhideWhenUsed/>
    <w:rsid w:val="003F6DDE"/>
    <w:pPr>
      <w:tabs>
        <w:tab w:val="clear" w:pos="1293"/>
        <w:tab w:val="center" w:pos="4819"/>
        <w:tab w:val="right" w:pos="9638"/>
      </w:tabs>
      <w:suppressAutoHyphens w:val="0"/>
      <w:textAlignment w:val="auto"/>
    </w:pPr>
    <w:rPr>
      <w:rFonts w:ascii="DejaVu Sans Condensed" w:eastAsia="DejaVu Sans Condensed" w:hAnsi="DejaVu Sans Condensed" w:cs="DejaVu Sans Condensed"/>
      <w:color w:val="000000"/>
      <w:szCs w:val="24"/>
      <w:lang w:val="lt-LT" w:eastAsia="lt-LT"/>
    </w:rPr>
  </w:style>
  <w:style w:type="character" w:customStyle="1" w:styleId="AntratsDiagrama1">
    <w:name w:val="Antraštės Diagrama1"/>
    <w:basedOn w:val="Numatytasispastraiposriftas"/>
    <w:link w:val="Antrats"/>
    <w:uiPriority w:val="99"/>
    <w:rsid w:val="003F6DDE"/>
    <w:rPr>
      <w:sz w:val="24"/>
      <w:lang w:val="en-GB" w:eastAsia="en-US"/>
    </w:rPr>
  </w:style>
  <w:style w:type="paragraph" w:styleId="Porat">
    <w:name w:val="footer"/>
    <w:basedOn w:val="prastasis"/>
    <w:link w:val="PoratDiagrama1"/>
    <w:uiPriority w:val="99"/>
    <w:unhideWhenUsed/>
    <w:rsid w:val="003F6DDE"/>
    <w:pPr>
      <w:tabs>
        <w:tab w:val="clear" w:pos="1293"/>
        <w:tab w:val="center" w:pos="4819"/>
        <w:tab w:val="right" w:pos="9638"/>
      </w:tabs>
      <w:suppressAutoHyphens w:val="0"/>
      <w:textAlignment w:val="auto"/>
    </w:pPr>
    <w:rPr>
      <w:rFonts w:ascii="DejaVu Sans Condensed" w:eastAsia="DejaVu Sans Condensed" w:hAnsi="DejaVu Sans Condensed" w:cs="DejaVu Sans Condensed"/>
      <w:color w:val="000000"/>
      <w:szCs w:val="24"/>
      <w:lang w:val="lt-LT" w:eastAsia="lt-LT"/>
    </w:rPr>
  </w:style>
  <w:style w:type="character" w:customStyle="1" w:styleId="PoratDiagrama1">
    <w:name w:val="Poraštė Diagrama1"/>
    <w:basedOn w:val="Numatytasispastraiposriftas"/>
    <w:link w:val="Porat"/>
    <w:rsid w:val="003F6DDE"/>
    <w:rPr>
      <w:sz w:val="24"/>
      <w:lang w:val="en-GB" w:eastAsia="en-US"/>
    </w:rPr>
  </w:style>
  <w:style w:type="paragraph" w:styleId="Komentarotema">
    <w:name w:val="annotation subject"/>
    <w:basedOn w:val="Komentarotekstas"/>
    <w:next w:val="Komentarotekstas"/>
    <w:link w:val="KomentarotemaDiagrama"/>
    <w:uiPriority w:val="99"/>
    <w:semiHidden/>
    <w:unhideWhenUsed/>
    <w:rsid w:val="003F6DDE"/>
    <w:pPr>
      <w:tabs>
        <w:tab w:val="clear" w:pos="1293"/>
      </w:tabs>
      <w:suppressAutoHyphens w:val="0"/>
      <w:textAlignment w:val="auto"/>
    </w:pPr>
    <w:rPr>
      <w:rFonts w:ascii="DejaVu Sans Condensed" w:eastAsia="DejaVu Sans Condensed" w:hAnsi="DejaVu Sans Condensed" w:cs="DejaVu Sans Condensed"/>
      <w:b/>
      <w:bCs/>
      <w:color w:val="000000"/>
      <w:lang w:val="lt-LT" w:eastAsia="lt-LT"/>
    </w:rPr>
  </w:style>
  <w:style w:type="character" w:customStyle="1" w:styleId="KomentarotemaDiagrama">
    <w:name w:val="Komentaro tema Diagrama"/>
    <w:basedOn w:val="KomentarotekstasDiagrama"/>
    <w:link w:val="Komentarotema"/>
    <w:uiPriority w:val="99"/>
    <w:semiHidden/>
    <w:rsid w:val="003F6DDE"/>
    <w:rPr>
      <w:rFonts w:ascii="DejaVu Sans Condensed" w:eastAsia="DejaVu Sans Condensed" w:hAnsi="DejaVu Sans Condensed" w:cs="DejaVu Sans Condensed"/>
      <w:b/>
      <w:bCs/>
      <w:color w:val="000000"/>
      <w:lang w:val="en-GB" w:eastAsia="en-US"/>
    </w:rPr>
  </w:style>
  <w:style w:type="paragraph" w:customStyle="1" w:styleId="Body2">
    <w:name w:val="Body 2"/>
    <w:rsid w:val="003F6DDE"/>
    <w:pPr>
      <w:pBdr>
        <w:top w:val="nil"/>
        <w:left w:val="nil"/>
        <w:bottom w:val="nil"/>
        <w:right w:val="nil"/>
        <w:between w:val="nil"/>
        <w:bar w:val="nil"/>
      </w:pBdr>
      <w:spacing w:after="40"/>
      <w:jc w:val="both"/>
    </w:pPr>
    <w:rPr>
      <w:color w:val="000000"/>
      <w:sz w:val="22"/>
      <w:szCs w:val="22"/>
      <w:bdr w:val="nil"/>
    </w:rPr>
  </w:style>
  <w:style w:type="character" w:styleId="Vietosrezervavimoenklotekstas">
    <w:name w:val="Placeholder Text"/>
    <w:basedOn w:val="Numatytasispastraiposriftas"/>
    <w:uiPriority w:val="99"/>
    <w:semiHidden/>
    <w:rsid w:val="003F6DDE"/>
    <w:rPr>
      <w:color w:val="808080"/>
    </w:rPr>
  </w:style>
  <w:style w:type="paragraph" w:customStyle="1" w:styleId="Stilius3">
    <w:name w:val="Stilius3"/>
    <w:basedOn w:val="prastasis"/>
    <w:link w:val="Stilius3Diagrama"/>
    <w:qFormat/>
    <w:rsid w:val="003F6DDE"/>
    <w:pPr>
      <w:tabs>
        <w:tab w:val="clear" w:pos="1293"/>
      </w:tabs>
      <w:suppressAutoHyphens w:val="0"/>
      <w:spacing w:before="200"/>
      <w:jc w:val="both"/>
      <w:textAlignment w:val="auto"/>
    </w:pPr>
    <w:rPr>
      <w:sz w:val="22"/>
      <w:szCs w:val="22"/>
      <w:lang w:val="lt-LT"/>
    </w:rPr>
  </w:style>
  <w:style w:type="character" w:customStyle="1" w:styleId="Stilius3Diagrama">
    <w:name w:val="Stilius3 Diagrama"/>
    <w:link w:val="Stilius3"/>
    <w:locked/>
    <w:rsid w:val="003F6DDE"/>
    <w:rPr>
      <w:sz w:val="22"/>
      <w:szCs w:val="22"/>
      <w:lang w:eastAsia="en-US"/>
    </w:rPr>
  </w:style>
  <w:style w:type="paragraph" w:customStyle="1" w:styleId="Stilius5">
    <w:name w:val="Stilius5"/>
    <w:basedOn w:val="prastasis"/>
    <w:link w:val="Stilius5Diagrama"/>
    <w:qFormat/>
    <w:rsid w:val="003F6DDE"/>
    <w:pPr>
      <w:tabs>
        <w:tab w:val="clear" w:pos="1293"/>
      </w:tabs>
      <w:suppressAutoHyphens w:val="0"/>
      <w:spacing w:after="200" w:line="276" w:lineRule="auto"/>
      <w:jc w:val="center"/>
      <w:textAlignment w:val="auto"/>
    </w:pPr>
    <w:rPr>
      <w:b/>
      <w:sz w:val="28"/>
      <w:szCs w:val="28"/>
      <w:lang w:val="lt-LT"/>
    </w:rPr>
  </w:style>
  <w:style w:type="character" w:customStyle="1" w:styleId="Stilius5Diagrama">
    <w:name w:val="Stilius5 Diagrama"/>
    <w:link w:val="Stilius5"/>
    <w:locked/>
    <w:rsid w:val="003F6DDE"/>
    <w:rPr>
      <w:b/>
      <w:sz w:val="28"/>
      <w:szCs w:val="28"/>
      <w:lang w:eastAsia="en-US"/>
    </w:rPr>
  </w:style>
  <w:style w:type="paragraph" w:styleId="Pavadinimas">
    <w:name w:val="Title"/>
    <w:basedOn w:val="prastasis"/>
    <w:link w:val="PavadinimasDiagrama"/>
    <w:uiPriority w:val="10"/>
    <w:qFormat/>
    <w:rsid w:val="003F6DDE"/>
    <w:pPr>
      <w:widowControl w:val="0"/>
      <w:tabs>
        <w:tab w:val="clear" w:pos="1293"/>
      </w:tabs>
      <w:suppressAutoHyphens w:val="0"/>
      <w:jc w:val="center"/>
      <w:textAlignment w:val="auto"/>
    </w:pPr>
    <w:rPr>
      <w:b/>
      <w:bCs/>
      <w:sz w:val="28"/>
      <w:szCs w:val="28"/>
      <w:lang w:val="lt-LT" w:eastAsia="hu-HU"/>
    </w:rPr>
  </w:style>
  <w:style w:type="character" w:customStyle="1" w:styleId="PavadinimasDiagrama">
    <w:name w:val="Pavadinimas Diagrama"/>
    <w:basedOn w:val="Numatytasispastraiposriftas"/>
    <w:link w:val="Pavadinimas"/>
    <w:uiPriority w:val="10"/>
    <w:rsid w:val="003F6DDE"/>
    <w:rPr>
      <w:b/>
      <w:bCs/>
      <w:sz w:val="28"/>
      <w:szCs w:val="28"/>
      <w:lang w:eastAsia="hu-HU"/>
    </w:rPr>
  </w:style>
  <w:style w:type="paragraph" w:styleId="Pagrindiniotekstotrauka">
    <w:name w:val="Body Text Indent"/>
    <w:basedOn w:val="prastasis"/>
    <w:link w:val="PagrindiniotekstotraukaDiagrama"/>
    <w:uiPriority w:val="99"/>
    <w:unhideWhenUsed/>
    <w:rsid w:val="003F6DDE"/>
    <w:pPr>
      <w:tabs>
        <w:tab w:val="clear" w:pos="1293"/>
      </w:tabs>
      <w:suppressAutoHyphens w:val="0"/>
      <w:spacing w:after="120" w:line="276" w:lineRule="auto"/>
      <w:ind w:left="283"/>
      <w:textAlignment w:val="auto"/>
    </w:pPr>
    <w:rPr>
      <w:rFonts w:ascii="Calibri" w:hAnsi="Calibri"/>
      <w:sz w:val="22"/>
      <w:szCs w:val="22"/>
      <w:lang w:val="lt-LT"/>
    </w:rPr>
  </w:style>
  <w:style w:type="character" w:customStyle="1" w:styleId="PagrindiniotekstotraukaDiagrama">
    <w:name w:val="Pagrindinio teksto įtrauka Diagrama"/>
    <w:basedOn w:val="Numatytasispastraiposriftas"/>
    <w:link w:val="Pagrindiniotekstotrauka"/>
    <w:uiPriority w:val="99"/>
    <w:rsid w:val="003F6DDE"/>
    <w:rPr>
      <w:rFonts w:ascii="Calibri" w:hAnsi="Calibri"/>
      <w:sz w:val="22"/>
      <w:szCs w:val="22"/>
      <w:lang w:eastAsia="en-US"/>
    </w:rPr>
  </w:style>
  <w:style w:type="character" w:customStyle="1" w:styleId="Temosantrat4">
    <w:name w:val="Temos antraštė #4_"/>
    <w:basedOn w:val="Numatytasispastraiposriftas"/>
    <w:link w:val="Temosantrat40"/>
    <w:rsid w:val="003F6DDE"/>
    <w:rPr>
      <w:sz w:val="21"/>
      <w:szCs w:val="21"/>
      <w:shd w:val="clear" w:color="auto" w:fill="FFFFFF"/>
    </w:rPr>
  </w:style>
  <w:style w:type="paragraph" w:customStyle="1" w:styleId="Temosantrat40">
    <w:name w:val="Temos antraštė #4"/>
    <w:basedOn w:val="prastasis"/>
    <w:link w:val="Temosantrat4"/>
    <w:rsid w:val="003F6DDE"/>
    <w:pPr>
      <w:shd w:val="clear" w:color="auto" w:fill="FFFFFF"/>
      <w:tabs>
        <w:tab w:val="clear" w:pos="1293"/>
      </w:tabs>
      <w:suppressAutoHyphens w:val="0"/>
      <w:spacing w:after="720" w:line="0" w:lineRule="atLeast"/>
      <w:textAlignment w:val="auto"/>
      <w:outlineLvl w:val="3"/>
    </w:pPr>
    <w:rPr>
      <w:sz w:val="21"/>
      <w:szCs w:val="21"/>
      <w:lang w:val="lt-LT" w:eastAsia="lt-LT"/>
    </w:rPr>
  </w:style>
  <w:style w:type="character" w:customStyle="1" w:styleId="Pagrindinistekstas316tkPusjuodis">
    <w:name w:val="Pagrindinis tekstas (3) + 16 tšk.;Pusjuodis"/>
    <w:basedOn w:val="Pagrindinistekstas3"/>
    <w:rsid w:val="003F6DDE"/>
    <w:rPr>
      <w:b/>
      <w:bCs/>
      <w:sz w:val="32"/>
      <w:szCs w:val="32"/>
      <w:shd w:val="clear" w:color="auto" w:fill="FFFFFF"/>
    </w:rPr>
  </w:style>
  <w:style w:type="character" w:customStyle="1" w:styleId="PagrindinistekstasPusjuodis">
    <w:name w:val="Pagrindinis tekstas + Pusjuodis"/>
    <w:basedOn w:val="Pagrindinistekstas0"/>
    <w:rsid w:val="003F6DDE"/>
    <w:rPr>
      <w:b/>
      <w:bCs/>
      <w:sz w:val="21"/>
      <w:szCs w:val="21"/>
      <w:shd w:val="clear" w:color="auto" w:fill="FFFFFF"/>
    </w:rPr>
  </w:style>
  <w:style w:type="character" w:customStyle="1" w:styleId="Pagrindinistekstas12Nekursyvas">
    <w:name w:val="Pagrindinis tekstas (12) + Ne kursyvas"/>
    <w:basedOn w:val="Pagrindinistekstas12"/>
    <w:rsid w:val="003F6DDE"/>
    <w:rPr>
      <w:rFonts w:ascii="Times New Roman" w:eastAsia="Times New Roman" w:hAnsi="Times New Roman" w:cs="Times New Roman"/>
      <w:i/>
      <w:iCs/>
      <w:spacing w:val="0"/>
      <w:sz w:val="21"/>
      <w:szCs w:val="21"/>
      <w:shd w:val="clear" w:color="auto" w:fill="FFFFFF"/>
    </w:rPr>
  </w:style>
  <w:style w:type="character" w:customStyle="1" w:styleId="Pagrindinistekstas2Nepusjuodis">
    <w:name w:val="Pagrindinis tekstas (2) + Ne pusjuodis"/>
    <w:basedOn w:val="Pagrindinistekstas20"/>
    <w:rsid w:val="003F6DDE"/>
    <w:rPr>
      <w:b/>
      <w:bCs/>
      <w:spacing w:val="0"/>
      <w:sz w:val="21"/>
      <w:szCs w:val="21"/>
      <w:shd w:val="clear" w:color="auto" w:fill="FFFFFF"/>
    </w:rPr>
  </w:style>
  <w:style w:type="paragraph" w:customStyle="1" w:styleId="Pagrindinistekstas13">
    <w:name w:val="Pagrindinis tekstas13"/>
    <w:basedOn w:val="prastasis"/>
    <w:rsid w:val="003F6DDE"/>
    <w:pPr>
      <w:shd w:val="clear" w:color="auto" w:fill="FFFFFF"/>
      <w:tabs>
        <w:tab w:val="clear" w:pos="1293"/>
      </w:tabs>
      <w:suppressAutoHyphens w:val="0"/>
      <w:spacing w:before="720" w:line="494" w:lineRule="exact"/>
      <w:ind w:hanging="720"/>
      <w:jc w:val="both"/>
      <w:textAlignment w:val="auto"/>
    </w:pPr>
    <w:rPr>
      <w:color w:val="000000"/>
      <w:sz w:val="21"/>
      <w:szCs w:val="21"/>
      <w:lang w:val="lt-LT" w:eastAsia="lt-LT"/>
    </w:rPr>
  </w:style>
  <w:style w:type="paragraph" w:styleId="Sraopastraipa">
    <w:name w:val="List Paragraph"/>
    <w:aliases w:val="Buletai,Bullet EY,List Paragraph21,List Paragraph2,lp1,Bullet 1,Use Case List Paragraph,Numbering,ERP-List Paragraph,List Paragraph11,List Paragraph111,Paragraph,List Paragraph Red,Sąrašo pastraipa.Bullet,Sąrašo pastraipa;Bullet,Lentele"/>
    <w:basedOn w:val="prastasis"/>
    <w:link w:val="SraopastraipaDiagrama"/>
    <w:uiPriority w:val="34"/>
    <w:qFormat/>
    <w:rsid w:val="003F6DDE"/>
    <w:pPr>
      <w:tabs>
        <w:tab w:val="clear" w:pos="1293"/>
      </w:tabs>
      <w:suppressAutoHyphens w:val="0"/>
      <w:spacing w:after="200" w:line="276" w:lineRule="auto"/>
      <w:ind w:left="720"/>
      <w:contextualSpacing/>
      <w:textAlignment w:val="auto"/>
    </w:pPr>
    <w:rPr>
      <w:rFonts w:asciiTheme="minorHAnsi" w:eastAsiaTheme="minorEastAsia" w:hAnsiTheme="minorHAnsi" w:cstheme="minorBidi"/>
      <w:sz w:val="22"/>
      <w:szCs w:val="22"/>
      <w:lang w:val="lt-LT"/>
    </w:rPr>
  </w:style>
  <w:style w:type="character" w:customStyle="1" w:styleId="SraopastraipaDiagrama">
    <w:name w:val="Sąrašo pastraipa Diagrama"/>
    <w:aliases w:val="Buletai Diagrama,Bullet EY Diagrama,List Paragraph21 Diagrama,List Paragraph2 Diagrama,lp1 Diagrama,Bullet 1 Diagrama,Use Case List Paragraph Diagrama,Numbering Diagrama,ERP-List Paragraph Diagrama,List Paragraph11 Diagrama"/>
    <w:link w:val="Sraopastraipa"/>
    <w:uiPriority w:val="34"/>
    <w:locked/>
    <w:rsid w:val="003F6DDE"/>
    <w:rPr>
      <w:rFonts w:asciiTheme="minorHAnsi" w:eastAsiaTheme="minorEastAsia" w:hAnsiTheme="minorHAnsi" w:cstheme="minorBidi"/>
      <w:sz w:val="22"/>
      <w:szCs w:val="22"/>
      <w:lang w:eastAsia="en-US"/>
    </w:rPr>
  </w:style>
  <w:style w:type="paragraph" w:customStyle="1" w:styleId="Antrat30">
    <w:name w:val="Antraštė3"/>
    <w:basedOn w:val="prastasis"/>
    <w:qFormat/>
    <w:rsid w:val="00E95CDA"/>
    <w:pPr>
      <w:suppressLineNumbers/>
      <w:spacing w:before="120" w:after="120"/>
    </w:pPr>
    <w:rPr>
      <w:rFonts w:cs="Lucida Sans"/>
      <w:i/>
      <w:iCs/>
      <w:szCs w:val="24"/>
    </w:rPr>
  </w:style>
  <w:style w:type="paragraph" w:customStyle="1" w:styleId="Puslapioinaostekstas2">
    <w:name w:val="Puslapio išnašos tekstas2"/>
    <w:basedOn w:val="prastasis"/>
    <w:rsid w:val="00E95CDA"/>
    <w:pPr>
      <w:suppressLineNumbers/>
      <w:ind w:left="339" w:hanging="339"/>
    </w:pPr>
    <w:rPr>
      <w:sz w:val="20"/>
    </w:rPr>
  </w:style>
  <w:style w:type="paragraph" w:customStyle="1" w:styleId="Antrats3">
    <w:name w:val="Antraštės3"/>
    <w:basedOn w:val="HeaderandFooter"/>
    <w:rsid w:val="00E95CDA"/>
  </w:style>
  <w:style w:type="paragraph" w:customStyle="1" w:styleId="Porat3">
    <w:name w:val="Poraštė3"/>
    <w:basedOn w:val="HeaderandFooter"/>
    <w:rsid w:val="00E95CDA"/>
  </w:style>
  <w:style w:type="paragraph" w:customStyle="1" w:styleId="Antrat40">
    <w:name w:val="Antraštė4"/>
    <w:basedOn w:val="prastasis"/>
    <w:qFormat/>
    <w:rsid w:val="00C113F7"/>
    <w:pPr>
      <w:suppressLineNumbers/>
      <w:spacing w:before="120" w:after="120"/>
    </w:pPr>
    <w:rPr>
      <w:rFonts w:cs="Lucida Sans"/>
      <w:i/>
      <w:iCs/>
      <w:szCs w:val="24"/>
    </w:rPr>
  </w:style>
  <w:style w:type="paragraph" w:customStyle="1" w:styleId="Puslapioinaostekstas3">
    <w:name w:val="Puslapio išnašos tekstas3"/>
    <w:basedOn w:val="prastasis"/>
    <w:rsid w:val="00C113F7"/>
    <w:pPr>
      <w:suppressLineNumbers/>
      <w:ind w:left="339" w:hanging="339"/>
    </w:pPr>
    <w:rPr>
      <w:sz w:val="20"/>
    </w:rPr>
  </w:style>
  <w:style w:type="paragraph" w:customStyle="1" w:styleId="Antrats4">
    <w:name w:val="Antraštės4"/>
    <w:basedOn w:val="HeaderandFooter"/>
    <w:rsid w:val="00C113F7"/>
  </w:style>
  <w:style w:type="paragraph" w:customStyle="1" w:styleId="Porat4">
    <w:name w:val="Poraštė4"/>
    <w:basedOn w:val="HeaderandFooter"/>
    <w:rsid w:val="00C11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87656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yperlink" Target="https://www.esaskaita.eu/" TargetMode="External"/><Relationship Id="rId26" Type="http://schemas.openxmlformats.org/officeDocument/2006/relationships/hyperlink" Target="https://vpt.lrv.lt/lt/naujienos/del-kainu-perskaiciavimo-taisykliu-sutartyse" TargetMode="External"/><Relationship Id="rId3" Type="http://schemas.openxmlformats.org/officeDocument/2006/relationships/styles" Target="styles.xml"/><Relationship Id="rId21" Type="http://schemas.openxmlformats.org/officeDocument/2006/relationships/hyperlink" Target="https://vpt.lrv.lt/lt/naujienos/del-kainu-perskaiciavimo-taisykliu-sutartyse" TargetMode="External"/><Relationship Id="rId7" Type="http://schemas.openxmlformats.org/officeDocument/2006/relationships/endnotes" Target="endnotes.xml"/><Relationship Id="rId12" Type="http://schemas.openxmlformats.org/officeDocument/2006/relationships/hyperlink" Target="https://vpt.lrv.lt/lt/naujienos/del-kainu-perskaiciavimo-taisykliu-sutartyse" TargetMode="External"/><Relationship Id="rId17" Type="http://schemas.openxmlformats.org/officeDocument/2006/relationships/hyperlink" Target="https://vpt.lrv.lt/lt/naujienos/del-kainu-perskaiciavimo-taisykliu-sutartyse" TargetMode="External"/><Relationship Id="rId25" Type="http://schemas.openxmlformats.org/officeDocument/2006/relationships/hyperlink" Target="https://www.esaskaita.e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hyperlink" Target="https://www.esaskaita.e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askaita.eu/" TargetMode="External"/><Relationship Id="rId24" Type="http://schemas.openxmlformats.org/officeDocument/2006/relationships/hyperlink" Target="https://vpt.lrv.lt/lt/naujienos/del-kainu-perskaiciavimo-taisykliu-sutartys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saskaita.eu/" TargetMode="External"/><Relationship Id="rId23" Type="http://schemas.openxmlformats.org/officeDocument/2006/relationships/footer" Target="footer5.xml"/><Relationship Id="rId28" Type="http://schemas.openxmlformats.org/officeDocument/2006/relationships/footer" Target="footer6.xml"/><Relationship Id="rId10" Type="http://schemas.openxmlformats.org/officeDocument/2006/relationships/hyperlink" Target="https://vpt.lrv.lt/lt/naujienos/del-kainu-perskaiciavimo-taisykliu-sutartyse" TargetMode="External"/><Relationship Id="rId19" Type="http://schemas.openxmlformats.org/officeDocument/2006/relationships/header" Target="header2.xml"/><Relationship Id="rId31"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hyperlink" Target="https://www.esaskaita.eu/" TargetMode="External"/><Relationship Id="rId27" Type="http://schemas.openxmlformats.org/officeDocument/2006/relationships/header" Target="header3.xml"/><Relationship Id="rId30"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a80a30c6bc35457ab62a267cd534f7c4.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24EF27-EF45-4C3B-B6D5-5B34A0031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a80a30c6bc35457ab62a267cd534f7c4.dot</Template>
  <TotalTime>1</TotalTime>
  <Pages>39</Pages>
  <Words>328023</Words>
  <Characters>186974</Characters>
  <Application>Microsoft Office Word</Application>
  <DocSecurity>0</DocSecurity>
  <Lines>1558</Lines>
  <Paragraphs>1027</Paragraphs>
  <ScaleCrop>false</ScaleCrop>
  <HeadingPairs>
    <vt:vector size="2" baseType="variant">
      <vt:variant>
        <vt:lpstr>Pavadinimas</vt:lpstr>
      </vt:variant>
      <vt:variant>
        <vt:i4>1</vt:i4>
      </vt:variant>
    </vt:vector>
  </HeadingPairs>
  <TitlesOfParts>
    <vt:vector size="1" baseType="lpstr">
      <vt:lpstr>DĖL IGNALINOS RAJONO SAVIVALDYBĖS ADMINISTRACIJOS MAŽOS VERTĖS PIRKIMŲ ORGANIZATORIŲ PASKYRIMO</vt:lpstr>
    </vt:vector>
  </TitlesOfParts>
  <Manager>2023-01-19</Manager>
  <Company/>
  <LinksUpToDate>false</LinksUpToDate>
  <CharactersWithSpaces>513970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prekių, darbų, paslaugų fiksuotos kainos ir fiksuoto įkainio viešojo pirkimo–pardavimo sutarčių tipinių formų patviritinimo</dc:title>
  <dc:subject>VT-26</dc:subject>
  <dc:creator>IGNALINOS RAJONO SAVIVALDYBĖS ADMINISTRACIJOS DIREKTORIUS</dc:creator>
  <cp:lastModifiedBy>Rasa</cp:lastModifiedBy>
  <cp:revision>2</cp:revision>
  <cp:lastPrinted>2019-07-17T08:56:00Z</cp:lastPrinted>
  <dcterms:created xsi:type="dcterms:W3CDTF">2023-01-20T07:04:00Z</dcterms:created>
  <dcterms:modified xsi:type="dcterms:W3CDTF">2023-01-20T07:04:00Z</dcterms:modified>
  <cp:category>Įsakymas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2020-05-22</vt:lpwstr>
  </property>
  <property fmtid="{D5CDD505-2E9C-101B-9397-08002B2CF9AE}" pid="7" name="ScaleCrop">
    <vt:bool>false</vt:bool>
  </property>
  <property fmtid="{D5CDD505-2E9C-101B-9397-08002B2CF9AE}" pid="8" name="ShareDoc">
    <vt:bool>false</vt:bool>
  </property>
  <property fmtid="{D5CDD505-2E9C-101B-9397-08002B2CF9AE}" pid="9" name="category">
    <vt:lpwstr>Įsakymas</vt:lpwstr>
  </property>
</Properties>
</file>