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C1353" w14:textId="77777777" w:rsidR="008600F3" w:rsidRPr="006B583D" w:rsidRDefault="008600F3" w:rsidP="00E63960">
      <w:pPr>
        <w:shd w:val="clear" w:color="auto" w:fill="FFFFFF"/>
        <w:rPr>
          <w:color w:val="000000"/>
          <w:spacing w:val="-1"/>
          <w:szCs w:val="24"/>
        </w:rPr>
      </w:pPr>
    </w:p>
    <w:p w14:paraId="269BFD9E" w14:textId="77777777" w:rsidR="00347ECB" w:rsidRPr="0056278B" w:rsidRDefault="00347ECB" w:rsidP="00347ECB">
      <w:pPr>
        <w:jc w:val="center"/>
        <w:rPr>
          <w:b/>
          <w:bCs/>
          <w:szCs w:val="24"/>
        </w:rPr>
      </w:pPr>
      <w:r w:rsidRPr="0056278B">
        <w:rPr>
          <w:b/>
          <w:bCs/>
          <w:color w:val="000000"/>
          <w:szCs w:val="24"/>
          <w:lang w:eastAsia="lt-LT"/>
        </w:rPr>
        <w:t>IGNALINOS RAJONO SAVIVALDYBĖS TERITORIJOJE ESANČIO APLEISTO AR NEPRIŽIŪRIMO NEKILNOJAMOJO TURTO SĄRAŠAS</w:t>
      </w:r>
    </w:p>
    <w:p w14:paraId="495D6676" w14:textId="77777777" w:rsidR="00347ECB" w:rsidRPr="006B583D" w:rsidRDefault="00347ECB" w:rsidP="00347ECB">
      <w:pPr>
        <w:jc w:val="center"/>
        <w:rPr>
          <w:color w:val="000000"/>
          <w:szCs w:val="24"/>
          <w:lang w:eastAsia="lt-LT"/>
        </w:rPr>
      </w:pPr>
    </w:p>
    <w:tbl>
      <w:tblPr>
        <w:tblW w:w="7904" w:type="dxa"/>
        <w:jc w:val="center"/>
        <w:tblLook w:val="04A0" w:firstRow="1" w:lastRow="0" w:firstColumn="1" w:lastColumn="0" w:noHBand="0" w:noVBand="1"/>
      </w:tblPr>
      <w:tblGrid>
        <w:gridCol w:w="564"/>
        <w:gridCol w:w="2550"/>
        <w:gridCol w:w="2664"/>
        <w:gridCol w:w="2126"/>
      </w:tblGrid>
      <w:tr w:rsidR="00BE35CE" w:rsidRPr="006B583D" w14:paraId="6B712E5C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086B6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Eil. Nr.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BB00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Statinio pavadinimas, paskirtis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EC265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Statinio adresas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3F86617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Unikalus Nr.</w:t>
            </w:r>
          </w:p>
        </w:tc>
      </w:tr>
      <w:tr w:rsidR="00BE35CE" w:rsidRPr="000C3905" w14:paraId="18261512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5F582" w14:textId="4D9813D2" w:rsidR="00BE35C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78D6" w14:textId="600002E6" w:rsidR="00BE35CE" w:rsidRPr="000C3905" w:rsidRDefault="00DF73C3" w:rsidP="00673637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Viešbutis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05FEB" w14:textId="4F2AF4DA" w:rsidR="00BE35CE" w:rsidRPr="000C3905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Ignalina, Atgimimo g. 37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FDEF9E8" w14:textId="5FC184C9" w:rsidR="00BE35CE" w:rsidRPr="000C3905" w:rsidRDefault="00DF73C3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val="en-US" w:eastAsia="lt-LT"/>
              </w:rPr>
              <w:t>4596-9006-3016</w:t>
            </w:r>
          </w:p>
        </w:tc>
      </w:tr>
      <w:tr w:rsidR="00BE35CE" w:rsidRPr="000C3905" w14:paraId="16379493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AB0A8" w14:textId="70BC5684" w:rsidR="00BE35C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80509" w14:textId="416D4832" w:rsidR="00BE35CE" w:rsidRPr="000C3905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E23F" w14:textId="2FF7C135" w:rsidR="00BE35CE" w:rsidRPr="000C3905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Ignalina, Ateities g.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C077C48" w14:textId="6733D801" w:rsidR="00BE35CE" w:rsidRPr="000C3905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val="en-US" w:eastAsia="lt-LT"/>
              </w:rPr>
              <w:t>4594-6000-1011</w:t>
            </w:r>
          </w:p>
        </w:tc>
      </w:tr>
      <w:tr w:rsidR="00A001FD" w:rsidRPr="000C3905" w14:paraId="4E706868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DCB65" w14:textId="0AE6D6DA" w:rsidR="00A001FD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09F22" w14:textId="178AB9EC" w:rsidR="00A001FD" w:rsidRPr="000C3905" w:rsidRDefault="007D29F2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Veršidė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5B318" w14:textId="57B6293A" w:rsidR="00A001FD" w:rsidRPr="000C3905" w:rsidRDefault="009A5F3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Ignalinos r. sav.</w:t>
            </w:r>
            <w:r w:rsidR="00A51E50" w:rsidRPr="000C3905">
              <w:rPr>
                <w:szCs w:val="24"/>
                <w:lang w:eastAsia="lt-LT"/>
              </w:rPr>
              <w:t xml:space="preserve">, Didžiasalio sen., </w:t>
            </w:r>
            <w:proofErr w:type="spellStart"/>
            <w:r w:rsidR="009D704F" w:rsidRPr="000C3905">
              <w:rPr>
                <w:szCs w:val="24"/>
                <w:lang w:eastAsia="lt-LT"/>
              </w:rPr>
              <w:t>Lazinkų</w:t>
            </w:r>
            <w:proofErr w:type="spellEnd"/>
            <w:r w:rsidR="009D704F" w:rsidRPr="000C3905">
              <w:rPr>
                <w:szCs w:val="24"/>
                <w:lang w:eastAsia="lt-LT"/>
              </w:rPr>
              <w:t xml:space="preserve"> k., Liepų g. 2A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8346E18" w14:textId="175435A1" w:rsidR="00A001FD" w:rsidRPr="000C3905" w:rsidRDefault="0003233E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4400-5818-2006</w:t>
            </w:r>
          </w:p>
        </w:tc>
      </w:tr>
      <w:tr w:rsidR="00454617" w:rsidRPr="000C3905" w14:paraId="698B9D9D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B198" w14:textId="5F277DBF" w:rsidR="00454617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4.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8D7E0" w14:textId="20E59712" w:rsidR="00454617" w:rsidRPr="000C3905" w:rsidRDefault="00236E2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Gamybinis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EAD67" w14:textId="0F00CEFE" w:rsidR="00454617" w:rsidRPr="000C3905" w:rsidRDefault="00925896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Dūkštas, Partizanų g.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5AF1A2A" w14:textId="4BED9EE5" w:rsidR="00454617" w:rsidRPr="000C3905" w:rsidRDefault="00925896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4597-7003-2013</w:t>
            </w:r>
          </w:p>
        </w:tc>
      </w:tr>
      <w:tr w:rsidR="00454617" w:rsidRPr="000C3905" w14:paraId="77600275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1141B" w14:textId="41E2372E" w:rsidR="00454617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5.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D2DC6" w14:textId="0D40E6CC" w:rsidR="00454617" w:rsidRPr="000C3905" w:rsidRDefault="000335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1AFDD" w14:textId="4A46E19C" w:rsidR="00454617" w:rsidRPr="000C3905" w:rsidRDefault="000335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Dūkštas, Smėlynės g. 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AD48E32" w14:textId="7404145D" w:rsidR="00454617" w:rsidRPr="000C3905" w:rsidRDefault="000335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4597-4001-7015</w:t>
            </w:r>
          </w:p>
        </w:tc>
      </w:tr>
      <w:tr w:rsidR="00454617" w:rsidRPr="000C3905" w14:paraId="3275C7E9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E13F8" w14:textId="27D96F74" w:rsidR="00454617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6.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0EA09" w14:textId="6F9E3889" w:rsidR="00454617" w:rsidRPr="000C3905" w:rsidRDefault="00EC34C1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Skaičiavimo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centras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260C" w14:textId="15296EB9" w:rsidR="00454617" w:rsidRPr="000C3905" w:rsidRDefault="005701E7" w:rsidP="00673637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Dūkšto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Kaniūkų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</w:t>
            </w:r>
            <w:proofErr w:type="spellStart"/>
            <w:r w:rsidRPr="000C3905">
              <w:rPr>
                <w:szCs w:val="24"/>
                <w:lang w:val="en-US" w:eastAsia="lt-LT"/>
              </w:rPr>
              <w:t>Partizanų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1937ED7" w14:textId="2F7E5FEA" w:rsidR="00454617" w:rsidRPr="000C3905" w:rsidRDefault="005701E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4599-4000-6018</w:t>
            </w:r>
          </w:p>
        </w:tc>
      </w:tr>
      <w:tr w:rsidR="00454617" w:rsidRPr="000C3905" w14:paraId="05140F1F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7BEE8" w14:textId="11CC39AE" w:rsidR="00454617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7.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AC96" w14:textId="55A5FB97" w:rsidR="00454617" w:rsidRPr="000C3905" w:rsidRDefault="00AE026B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Kiaulidė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0DC52" w14:textId="7098AF93" w:rsidR="00454617" w:rsidRPr="000C3905" w:rsidRDefault="002C5502" w:rsidP="00673637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Bajorų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I k., </w:t>
            </w:r>
            <w:proofErr w:type="spellStart"/>
            <w:r w:rsidRPr="000C3905">
              <w:rPr>
                <w:szCs w:val="24"/>
                <w:lang w:val="en-US" w:eastAsia="lt-LT"/>
              </w:rPr>
              <w:t>Klevų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7F109DC" w14:textId="15627720" w:rsidR="00454617" w:rsidRPr="000C3905" w:rsidRDefault="00AE026B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4400-0675-7984</w:t>
            </w:r>
          </w:p>
        </w:tc>
      </w:tr>
      <w:tr w:rsidR="00454617" w:rsidRPr="000C3905" w14:paraId="57CFC32B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75A7F" w14:textId="01AFADDC" w:rsidR="00454617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8.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898F" w14:textId="5B99AB59" w:rsidR="00454617" w:rsidRPr="000C3905" w:rsidRDefault="00F518FC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Veršidė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52179" w14:textId="3B7C822E" w:rsidR="00454617" w:rsidRPr="000C3905" w:rsidRDefault="0062389E" w:rsidP="00673637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Bajorų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I k., </w:t>
            </w:r>
            <w:proofErr w:type="spellStart"/>
            <w:r w:rsidRPr="000C3905">
              <w:rPr>
                <w:szCs w:val="24"/>
                <w:lang w:val="en-US" w:eastAsia="lt-LT"/>
              </w:rPr>
              <w:t>Klevų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F91CF70" w14:textId="3CF9B149" w:rsidR="00454617" w:rsidRPr="000C3905" w:rsidRDefault="0062389E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4400-0675-8192</w:t>
            </w:r>
          </w:p>
        </w:tc>
      </w:tr>
      <w:tr w:rsidR="0062389E" w:rsidRPr="000C3905" w14:paraId="37A393E8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ECE7D" w14:textId="5D1B9371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9.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47D03" w14:textId="3DE3E50D" w:rsidR="0062389E" w:rsidRPr="000C3905" w:rsidRDefault="005A5E9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Mokykla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C8945" w14:textId="31968DB0" w:rsidR="0062389E" w:rsidRPr="000C3905" w:rsidRDefault="005A5E9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Grybėnų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Dysnų g. 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85B0A36" w14:textId="7E3CC600" w:rsidR="0062389E" w:rsidRPr="000C3905" w:rsidRDefault="005A5E9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4596-2008-9015</w:t>
            </w:r>
          </w:p>
        </w:tc>
      </w:tr>
      <w:tr w:rsidR="0062389E" w:rsidRPr="000C3905" w14:paraId="0253A4E2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C357F" w14:textId="3E04EF43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10.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D0946" w14:textId="4EAC1524" w:rsidR="0062389E" w:rsidRPr="000C3905" w:rsidRDefault="004C7ECA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Mokykla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9AED9" w14:textId="01FC3A74" w:rsidR="0062389E" w:rsidRPr="000C3905" w:rsidRDefault="00DC2344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Grybėnų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Dysnų g. 32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7E5B4BE" w14:textId="62CB5538" w:rsidR="0062389E" w:rsidRPr="000C3905" w:rsidRDefault="004C7ECA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4595-2003-5019</w:t>
            </w:r>
          </w:p>
        </w:tc>
      </w:tr>
      <w:tr w:rsidR="0062389E" w:rsidRPr="000C3905" w14:paraId="02A27EA9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3960" w14:textId="549546D3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F0C8A" w14:textId="1D9A8A18" w:rsidR="0062389E" w:rsidRPr="000C3905" w:rsidRDefault="00B555F7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DCEF" w14:textId="01E0466C" w:rsidR="0062389E" w:rsidRPr="000C3905" w:rsidRDefault="00FC4901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Grybėnų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</w:t>
            </w:r>
            <w:proofErr w:type="spellStart"/>
            <w:r w:rsidRPr="000C3905">
              <w:rPr>
                <w:szCs w:val="24"/>
                <w:lang w:val="en-US" w:eastAsia="lt-LT"/>
              </w:rPr>
              <w:t>Dysnų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39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3886549" w14:textId="76229E2F" w:rsidR="0062389E" w:rsidRPr="000C3905" w:rsidRDefault="00FC4901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4597-8003-8012</w:t>
            </w:r>
          </w:p>
        </w:tc>
      </w:tr>
      <w:tr w:rsidR="0062389E" w:rsidRPr="000C3905" w14:paraId="2C48FD71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450C3" w14:textId="2A7D2731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B1E69" w14:textId="66019974" w:rsidR="0062389E" w:rsidRPr="000C3905" w:rsidRDefault="0016491B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6642" w14:textId="2805FACE" w:rsidR="0062389E" w:rsidRPr="000C3905" w:rsidRDefault="001062CC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Grybėnų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Sodų g. 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031A9BA" w14:textId="57B22C9C" w:rsidR="0062389E" w:rsidRPr="000C3905" w:rsidRDefault="001062CC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4598-2005-3017</w:t>
            </w:r>
          </w:p>
        </w:tc>
      </w:tr>
      <w:tr w:rsidR="0062389E" w:rsidRPr="000C3905" w14:paraId="67D4811D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28EC0" w14:textId="41F2282A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lastRenderedPageBreak/>
              <w:t>13.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B246E" w14:textId="73FCA56D" w:rsidR="0062389E" w:rsidRPr="000C3905" w:rsidRDefault="004D3B36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17124" w14:textId="2AB8A81A" w:rsidR="0062389E" w:rsidRPr="000C3905" w:rsidRDefault="00760E19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</w:t>
            </w:r>
            <w:proofErr w:type="spellStart"/>
            <w:r w:rsidRPr="000C3905">
              <w:rPr>
                <w:szCs w:val="24"/>
                <w:lang w:val="en-US" w:eastAsia="lt-LT"/>
              </w:rPr>
              <w:t>Agrastų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9BE6279" w14:textId="7F5AE177" w:rsidR="0062389E" w:rsidRPr="000C3905" w:rsidRDefault="00760E19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4595-4002-9014</w:t>
            </w:r>
          </w:p>
        </w:tc>
      </w:tr>
      <w:tr w:rsidR="0062389E" w:rsidRPr="000C3905" w14:paraId="45DEE7CA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9C9C9" w14:textId="7B99521B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14.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E8CD" w14:textId="1C6A8F46" w:rsidR="0062389E" w:rsidRPr="000C3905" w:rsidRDefault="002044F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Grūdų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sandėlis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5F6F0" w14:textId="5427000B" w:rsidR="0062389E" w:rsidRPr="000C3905" w:rsidRDefault="002044F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Kazitiškio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Pašilės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C5F0F68" w14:textId="2DDE91DD" w:rsidR="0062389E" w:rsidRPr="000C3905" w:rsidRDefault="00190A21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4596-3005-8011</w:t>
            </w:r>
          </w:p>
        </w:tc>
      </w:tr>
      <w:tr w:rsidR="000F0AAE" w:rsidRPr="000C3905" w14:paraId="1A6BE823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7466F" w14:textId="7F4E2B72" w:rsidR="000F0AAE" w:rsidRPr="000C3905" w:rsidRDefault="000F0AA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15.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5E7D7" w14:textId="04978557" w:rsidR="000F0AAE" w:rsidRPr="000C3905" w:rsidRDefault="00242B7D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Veršidė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C02F1" w14:textId="36A94CDE" w:rsidR="000F0AAE" w:rsidRPr="000C3905" w:rsidRDefault="006B56A4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Linkmenų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Dvariškių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 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639973D" w14:textId="5B67CE3D" w:rsidR="000F0AAE" w:rsidRPr="000C3905" w:rsidRDefault="00242B7D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4400-0912-4527</w:t>
            </w:r>
          </w:p>
        </w:tc>
      </w:tr>
      <w:tr w:rsidR="000F0AAE" w:rsidRPr="000C3905" w14:paraId="493F16AE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7095" w14:textId="0476DB2C" w:rsidR="000F0AAE" w:rsidRPr="000C3905" w:rsidRDefault="000F0AA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16.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5FD82" w14:textId="3583EAB5" w:rsidR="000F0AAE" w:rsidRPr="000C3905" w:rsidRDefault="00795062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Veršidė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B6E52" w14:textId="22793320" w:rsidR="000F0AAE" w:rsidRPr="000C3905" w:rsidRDefault="00795062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Linkmenų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Dvariškių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 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74410A3" w14:textId="3DF98986" w:rsidR="000F0AAE" w:rsidRPr="000C3905" w:rsidRDefault="00085FA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4597-2004-1022</w:t>
            </w:r>
          </w:p>
        </w:tc>
      </w:tr>
      <w:tr w:rsidR="000F0AAE" w:rsidRPr="000C3905" w14:paraId="040CD577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5A7" w14:textId="24F98673" w:rsidR="000F0AAE" w:rsidRPr="000C3905" w:rsidRDefault="000F0AA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17.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D9EE4" w14:textId="6576165D" w:rsidR="000F0AAE" w:rsidRPr="000C3905" w:rsidRDefault="00B9628D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Daržinė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565A6" w14:textId="2D6026B5" w:rsidR="000F0AAE" w:rsidRPr="000C3905" w:rsidRDefault="004B79BC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Linkmenų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Dvariškių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 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B695C76" w14:textId="0A85CBF0" w:rsidR="000F0AAE" w:rsidRPr="000C3905" w:rsidRDefault="00B9628D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4400-1499-9281</w:t>
            </w:r>
          </w:p>
        </w:tc>
      </w:tr>
      <w:tr w:rsidR="000F0AAE" w:rsidRPr="000C3905" w14:paraId="7FF0F2D0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B139" w14:textId="1B8A8D7C" w:rsidR="000F0AAE" w:rsidRPr="000C3905" w:rsidRDefault="000F0AA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18.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8DE2" w14:textId="4E1A2798" w:rsidR="000F0AAE" w:rsidRPr="000C3905" w:rsidRDefault="00C52E7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BD718" w14:textId="1151E001" w:rsidR="000F0AAE" w:rsidRPr="000C3905" w:rsidRDefault="00C52E7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Linkmenų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Linkmenų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</w:t>
            </w:r>
            <w:proofErr w:type="spellStart"/>
            <w:r w:rsidRPr="000C3905">
              <w:rPr>
                <w:szCs w:val="24"/>
                <w:lang w:val="en-US" w:eastAsia="lt-LT"/>
              </w:rPr>
              <w:t>Kalno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5F76BD8" w14:textId="2CD548D4" w:rsidR="000F0AAE" w:rsidRPr="000C3905" w:rsidRDefault="00C52E7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4594-0165-4012</w:t>
            </w:r>
          </w:p>
        </w:tc>
      </w:tr>
      <w:tr w:rsidR="000F0AAE" w:rsidRPr="000C3905" w14:paraId="6EA6DA3A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B9155" w14:textId="120E39DC" w:rsidR="000F0AAE" w:rsidRPr="000C3905" w:rsidRDefault="000F0AA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19.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1EC7" w14:textId="05DB83CA" w:rsidR="000F0AAE" w:rsidRPr="000C3905" w:rsidRDefault="00E5194E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Priešgaisrinis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depas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09B47" w14:textId="7A11BC75" w:rsidR="000F0AAE" w:rsidRPr="000C3905" w:rsidRDefault="00A22C6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Ignalinos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 w:eastAsia="lt-LT"/>
              </w:rPr>
              <w:t>Rimšės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sen.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, </w:t>
            </w:r>
            <w:proofErr w:type="spellStart"/>
            <w:r w:rsidRPr="000C3905">
              <w:rPr>
                <w:szCs w:val="24"/>
                <w:lang w:val="en-US" w:eastAsia="lt-LT"/>
              </w:rPr>
              <w:t>Meikštų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k., </w:t>
            </w:r>
            <w:proofErr w:type="spellStart"/>
            <w:r w:rsidRPr="000C3905">
              <w:rPr>
                <w:szCs w:val="24"/>
                <w:lang w:val="en-US" w:eastAsia="lt-LT"/>
              </w:rPr>
              <w:t>Dvaro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g.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D21A43F" w14:textId="12C5C380" w:rsidR="000F0AAE" w:rsidRPr="000C3905" w:rsidRDefault="00E5194E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4598-9014-6018</w:t>
            </w:r>
          </w:p>
        </w:tc>
      </w:tr>
      <w:tr w:rsidR="000F0AAE" w:rsidRPr="000C3905" w14:paraId="43EB629D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596DC" w14:textId="0015E5BE" w:rsidR="000F0AAE" w:rsidRPr="000C3905" w:rsidRDefault="000F0AA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20.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96185" w14:textId="4E3683AA" w:rsidR="009C38D7" w:rsidRPr="000C3905" w:rsidRDefault="0023394C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FEDC" w14:textId="4F5C18AD" w:rsidR="000F0AAE" w:rsidRPr="000C3905" w:rsidRDefault="0009244F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Tverečius, Česlovo Kudabos g. 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F142C10" w14:textId="4F813B04" w:rsidR="000F0AAE" w:rsidRPr="000C3905" w:rsidRDefault="0023394C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4597-9010-1014</w:t>
            </w:r>
          </w:p>
        </w:tc>
      </w:tr>
      <w:tr w:rsidR="009C38D7" w:rsidRPr="000C3905" w14:paraId="01E8B66C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BD29D" w14:textId="476E0652" w:rsidR="009C38D7" w:rsidRPr="000C3905" w:rsidRDefault="009C38D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A69A" w14:textId="129D9599" w:rsidR="009C38D7" w:rsidRPr="000C3905" w:rsidRDefault="009231B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Tvartas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34C6B" w14:textId="7ACE93D7" w:rsidR="009C38D7" w:rsidRPr="000C3905" w:rsidRDefault="00982E3F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Tverečius, Česlovo Kudabos g. 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167782FC" w14:textId="3704F585" w:rsidR="009C38D7" w:rsidRPr="000C3905" w:rsidRDefault="009231BF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4597-9010-1020</w:t>
            </w:r>
          </w:p>
        </w:tc>
      </w:tr>
      <w:tr w:rsidR="009C38D7" w:rsidRPr="000C3905" w14:paraId="1A6E2AC9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34C27" w14:textId="3DD96B34" w:rsidR="009C38D7" w:rsidRPr="000C3905" w:rsidRDefault="009C38D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D574D" w14:textId="6B8D3804" w:rsidR="009C38D7" w:rsidRPr="000C3905" w:rsidRDefault="009231BF" w:rsidP="00673637">
            <w:pPr>
              <w:spacing w:line="276" w:lineRule="atLeast"/>
              <w:rPr>
                <w:szCs w:val="24"/>
                <w:lang w:val="it-IT" w:eastAsia="lt-LT"/>
              </w:rPr>
            </w:pPr>
            <w:r w:rsidRPr="000C3905">
              <w:rPr>
                <w:szCs w:val="24"/>
                <w:lang w:val="it-IT" w:eastAsia="lt-LT"/>
              </w:rPr>
              <w:t>Kiti inžineriniai statiniai - Kiemo statiniai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AE45C" w14:textId="620A8D40" w:rsidR="009C38D7" w:rsidRPr="000C3905" w:rsidRDefault="00982E3F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Tverečius, Česlovo Kudabos g. 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FA790E3" w14:textId="06768FCD" w:rsidR="009C38D7" w:rsidRPr="000C3905" w:rsidRDefault="00982E3F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4597-9010-1031</w:t>
            </w:r>
          </w:p>
        </w:tc>
      </w:tr>
      <w:tr w:rsidR="009C38D7" w:rsidRPr="000C3905" w14:paraId="7605FF1B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77054" w14:textId="2B4E4641" w:rsidR="009C38D7" w:rsidRPr="000C3905" w:rsidRDefault="009C38D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23.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D23F3" w14:textId="6CC5AA65" w:rsidR="009C38D7" w:rsidRPr="000C3905" w:rsidRDefault="00F9515E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Gyvenamasis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</w:t>
            </w:r>
            <w:proofErr w:type="spellStart"/>
            <w:r w:rsidRPr="000C3905">
              <w:rPr>
                <w:szCs w:val="24"/>
                <w:lang w:val="en-US" w:eastAsia="lt-LT"/>
              </w:rPr>
              <w:t>namas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90E85" w14:textId="55F42FA6" w:rsidR="009C38D7" w:rsidRPr="000C3905" w:rsidRDefault="0057187F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Tverečius, Česlovo Kudabos g. 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E1EFE14" w14:textId="47FE05FB" w:rsidR="009C38D7" w:rsidRPr="000C3905" w:rsidRDefault="00F9515E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4594-0196-4017</w:t>
            </w:r>
          </w:p>
        </w:tc>
      </w:tr>
      <w:tr w:rsidR="0062389E" w:rsidRPr="000C3905" w14:paraId="348314C0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26BBE" w14:textId="279E1ACB" w:rsidR="0062389E" w:rsidRPr="000C3905" w:rsidRDefault="009C38D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24.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C1D1B" w14:textId="34271949" w:rsidR="0062389E" w:rsidRPr="000C3905" w:rsidRDefault="008B1E2E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Tvartas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580C8" w14:textId="6BD5CE9F" w:rsidR="0062389E" w:rsidRPr="000C3905" w:rsidRDefault="008B1E2E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 w:eastAsia="lt-LT"/>
              </w:rPr>
              <w:t>Ignalinos r. sav., Tverečius, Česlovo Kudabos g. 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BBA48AD" w14:textId="4E0B38D3" w:rsidR="0062389E" w:rsidRPr="000C3905" w:rsidRDefault="008B1E2E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4400-0006-8777</w:t>
            </w:r>
          </w:p>
        </w:tc>
      </w:tr>
      <w:tr w:rsidR="00D57D90" w:rsidRPr="000C3905" w14:paraId="7EB9317F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5AF3B" w14:textId="68A5A08E" w:rsidR="00D57D90" w:rsidRPr="000C3905" w:rsidRDefault="002B0BC4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25.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2CD2" w14:textId="30237549" w:rsidR="00D57D90" w:rsidRPr="000C3905" w:rsidRDefault="00D57D90" w:rsidP="00D57D90">
            <w:pPr>
              <w:spacing w:line="276" w:lineRule="atLeast"/>
              <w:rPr>
                <w:szCs w:val="24"/>
                <w:lang w:val="pt-BR" w:eastAsia="lt-LT"/>
              </w:rPr>
            </w:pPr>
            <w:proofErr w:type="spellStart"/>
            <w:r w:rsidRPr="000C3905">
              <w:rPr>
                <w:szCs w:val="24"/>
                <w:lang w:val="en-US"/>
              </w:rPr>
              <w:t>Pastatas</w:t>
            </w:r>
            <w:proofErr w:type="spellEnd"/>
            <w:r w:rsidRPr="000C3905">
              <w:rPr>
                <w:szCs w:val="24"/>
                <w:lang w:val="en-US"/>
              </w:rPr>
              <w:t xml:space="preserve"> - </w:t>
            </w:r>
            <w:proofErr w:type="spellStart"/>
            <w:r w:rsidRPr="000C3905">
              <w:rPr>
                <w:szCs w:val="24"/>
                <w:lang w:val="en-US"/>
              </w:rPr>
              <w:t>Administracinis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44B95" w14:textId="5B573315" w:rsidR="00D57D90" w:rsidRPr="000C3905" w:rsidRDefault="00D57D90" w:rsidP="00D57D90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/>
              </w:rPr>
              <w:t>Ignalinos r. sav., Rimšė, Darželio g.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AA45E0F" w14:textId="3B4F83FF" w:rsidR="00D57D90" w:rsidRPr="000C3905" w:rsidRDefault="00D57D90" w:rsidP="00D57D90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/>
              </w:rPr>
              <w:t>4596-5006-0017</w:t>
            </w:r>
          </w:p>
        </w:tc>
      </w:tr>
      <w:tr w:rsidR="00D57D90" w:rsidRPr="000C3905" w14:paraId="5EF87635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498ED" w14:textId="7A3B461F" w:rsidR="00D57D90" w:rsidRPr="000C3905" w:rsidRDefault="002B0BC4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26.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B88FA" w14:textId="26BCEEA2" w:rsidR="00D57D90" w:rsidRPr="000C3905" w:rsidRDefault="009B2551" w:rsidP="00D57D90">
            <w:pPr>
              <w:spacing w:line="276" w:lineRule="atLeast"/>
              <w:rPr>
                <w:szCs w:val="24"/>
                <w:lang w:val="it-IT" w:eastAsia="lt-LT"/>
              </w:rPr>
            </w:pPr>
            <w:r w:rsidRPr="000C3905">
              <w:rPr>
                <w:szCs w:val="24"/>
                <w:lang w:val="it-IT" w:eastAsia="lt-LT"/>
              </w:rPr>
              <w:t>Kiti inžineriniai statiniai - Kiemo statiniai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A03D" w14:textId="47C71A5B" w:rsidR="00D57D90" w:rsidRPr="000C3905" w:rsidRDefault="009F1189" w:rsidP="00D57D90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pt-BR"/>
              </w:rPr>
              <w:t>Ignalinos r. sav., Rimšė, Darželio g.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809E739" w14:textId="06FA2D73" w:rsidR="00D57D90" w:rsidRPr="000C3905" w:rsidRDefault="009F1189" w:rsidP="00D57D90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4596-5006-0028</w:t>
            </w:r>
          </w:p>
        </w:tc>
      </w:tr>
      <w:tr w:rsidR="00D57D90" w:rsidRPr="000C3905" w14:paraId="3EA98458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6D7D" w14:textId="6B3111F1" w:rsidR="00D57D90" w:rsidRPr="000C3905" w:rsidRDefault="007926CD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27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14E2C" w14:textId="75C4B3CA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Pastatas – Gamybinis – buitinis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0A7E8" w14:textId="4C808887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Ignalina, Turistų g. 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1369031F" w14:textId="68584C94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4597-9004-1010</w:t>
            </w:r>
          </w:p>
        </w:tc>
      </w:tr>
      <w:tr w:rsidR="00D57D90" w:rsidRPr="000C3905" w14:paraId="74CA3899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5408B" w14:textId="184467B2" w:rsidR="00D57D90" w:rsidRPr="000C3905" w:rsidRDefault="007926CD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lastRenderedPageBreak/>
              <w:t>2</w:t>
            </w:r>
            <w:r w:rsidR="00F9020F" w:rsidRPr="000C3905">
              <w:rPr>
                <w:szCs w:val="24"/>
                <w:lang w:eastAsia="lt-LT"/>
              </w:rPr>
              <w:t>8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9FD19" w14:textId="30479369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</w:t>
            </w:r>
            <w:proofErr w:type="spellStart"/>
            <w:r w:rsidRPr="000C3905">
              <w:rPr>
                <w:szCs w:val="24"/>
                <w:lang w:val="en-US" w:eastAsia="lt-LT"/>
              </w:rPr>
              <w:t>Parduotuvė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F7170" w14:textId="2F16E30C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 xml:space="preserve">Ignalinos r. sav., Naujojo Daugėliškio sen., </w:t>
            </w:r>
            <w:proofErr w:type="spellStart"/>
            <w:r w:rsidRPr="000C3905">
              <w:rPr>
                <w:szCs w:val="24"/>
                <w:lang w:eastAsia="lt-LT"/>
              </w:rPr>
              <w:t>Češulėnų</w:t>
            </w:r>
            <w:proofErr w:type="spellEnd"/>
            <w:r w:rsidRPr="000C3905">
              <w:rPr>
                <w:szCs w:val="24"/>
                <w:lang w:eastAsia="lt-LT"/>
              </w:rPr>
              <w:t xml:space="preserve"> k., Centro g. 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1DDCB3A" w14:textId="2E316387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val="en-US" w:eastAsia="lt-LT"/>
              </w:rPr>
              <w:t>4596-6002-6018</w:t>
            </w:r>
          </w:p>
        </w:tc>
      </w:tr>
      <w:tr w:rsidR="00D57D90" w:rsidRPr="000C3905" w14:paraId="41CE071D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96EDA" w14:textId="0916E935" w:rsidR="00D57D90" w:rsidRPr="000C3905" w:rsidRDefault="003817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29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E756B" w14:textId="1059D727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Pastatas – Įstaiga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7E240" w14:textId="77777777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Dūkštas, Vilniaus g. 5</w:t>
            </w:r>
          </w:p>
          <w:p w14:paraId="76DB43A3" w14:textId="7BE960FB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5C42BB8" w14:textId="5969BC04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4595-0003-2018</w:t>
            </w:r>
          </w:p>
        </w:tc>
      </w:tr>
      <w:tr w:rsidR="00D57D90" w:rsidRPr="000C3905" w14:paraId="10755C79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1A4BF" w14:textId="46FC7858" w:rsidR="00D57D90" w:rsidRPr="000C3905" w:rsidRDefault="003817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30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A00B6" w14:textId="48037DED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Pastatas – Garažas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A3158" w14:textId="56D63CB1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Ignalina, Smėlio g.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19BD5BBF" w14:textId="64809AAF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4594-0006-1017</w:t>
            </w:r>
          </w:p>
        </w:tc>
      </w:tr>
      <w:tr w:rsidR="00D57D90" w:rsidRPr="000C3905" w14:paraId="345A3638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56A82" w14:textId="7B19A4BD" w:rsidR="00D57D90" w:rsidRPr="000C3905" w:rsidRDefault="007926CD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</w:t>
            </w:r>
            <w:r w:rsidR="003817C8" w:rsidRPr="000C3905">
              <w:rPr>
                <w:szCs w:val="24"/>
                <w:lang w:eastAsia="lt-LT"/>
              </w:rPr>
              <w:t>1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3AB02" w14:textId="3F3F4E18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Pastatas -  Daržovių saugykla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45BE3" w14:textId="2283A45D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Ignalina, Technikos g. 6B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1E40BB32" w14:textId="357D9BC0" w:rsidR="00D57D90" w:rsidRPr="000C3905" w:rsidRDefault="00D57D90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</w:rPr>
              <w:t>4599-0000-5013</w:t>
            </w:r>
          </w:p>
        </w:tc>
      </w:tr>
      <w:tr w:rsidR="00D57D90" w:rsidRPr="000C3905" w14:paraId="0FE75934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6A91A" w14:textId="093CC485" w:rsidR="00D57D90" w:rsidRPr="000C3905" w:rsidRDefault="007926CD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</w:t>
            </w:r>
            <w:r w:rsidR="003817C8" w:rsidRPr="000C3905">
              <w:rPr>
                <w:szCs w:val="24"/>
                <w:lang w:eastAsia="lt-LT"/>
              </w:rPr>
              <w:t>2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20E67" w14:textId="2EA5EE90" w:rsidR="00D57D90" w:rsidRPr="000C3905" w:rsidRDefault="00636FC6" w:rsidP="00D57D90">
            <w:pPr>
              <w:spacing w:line="276" w:lineRule="atLeast"/>
              <w:rPr>
                <w:szCs w:val="24"/>
                <w:lang w:eastAsia="lt-LT"/>
              </w:rPr>
            </w:pPr>
            <w:proofErr w:type="spellStart"/>
            <w:r w:rsidRPr="000C3905">
              <w:rPr>
                <w:szCs w:val="24"/>
                <w:lang w:val="en-US" w:eastAsia="lt-LT"/>
              </w:rPr>
              <w:t>Pastatas</w:t>
            </w:r>
            <w:proofErr w:type="spellEnd"/>
            <w:r w:rsidRPr="000C3905">
              <w:rPr>
                <w:szCs w:val="24"/>
                <w:lang w:val="en-US" w:eastAsia="lt-LT"/>
              </w:rPr>
              <w:t xml:space="preserve"> - Ferma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F7BF4" w14:textId="34E837C6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proofErr w:type="spellStart"/>
            <w:r w:rsidRPr="000C3905">
              <w:rPr>
                <w:szCs w:val="24"/>
                <w:lang w:val="en-US"/>
              </w:rPr>
              <w:t>Ignalinos</w:t>
            </w:r>
            <w:proofErr w:type="spellEnd"/>
            <w:r w:rsidRPr="000C3905">
              <w:rPr>
                <w:szCs w:val="24"/>
                <w:lang w:val="en-US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/>
              </w:rPr>
              <w:t>Kazitiškio</w:t>
            </w:r>
            <w:proofErr w:type="spellEnd"/>
            <w:r w:rsidRPr="000C3905">
              <w:rPr>
                <w:szCs w:val="24"/>
                <w:lang w:val="en-US"/>
              </w:rPr>
              <w:t xml:space="preserve"> </w:t>
            </w:r>
            <w:proofErr w:type="spellStart"/>
            <w:r w:rsidRPr="000C3905">
              <w:rPr>
                <w:szCs w:val="24"/>
                <w:lang w:val="en-US"/>
              </w:rPr>
              <w:t>sen.</w:t>
            </w:r>
            <w:proofErr w:type="spellEnd"/>
            <w:r w:rsidRPr="000C3905">
              <w:rPr>
                <w:szCs w:val="24"/>
                <w:lang w:val="en-US"/>
              </w:rPr>
              <w:t xml:space="preserve">, </w:t>
            </w:r>
            <w:proofErr w:type="spellStart"/>
            <w:r w:rsidRPr="000C3905">
              <w:rPr>
                <w:szCs w:val="24"/>
                <w:lang w:val="en-US"/>
              </w:rPr>
              <w:t>Petrikonių</w:t>
            </w:r>
            <w:proofErr w:type="spellEnd"/>
            <w:r w:rsidRPr="000C3905">
              <w:rPr>
                <w:szCs w:val="24"/>
                <w:lang w:val="en-US"/>
              </w:rPr>
              <w:t xml:space="preserve"> k.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4363DA2" w14:textId="7BD747BA" w:rsidR="00D57D90" w:rsidRPr="000C3905" w:rsidRDefault="00D57D90" w:rsidP="00D57D90">
            <w:pPr>
              <w:spacing w:line="276" w:lineRule="atLeast"/>
              <w:rPr>
                <w:color w:val="EE0000"/>
                <w:szCs w:val="24"/>
                <w:lang w:eastAsia="lt-LT"/>
              </w:rPr>
            </w:pPr>
            <w:r w:rsidRPr="000C3905">
              <w:rPr>
                <w:color w:val="000000" w:themeColor="text1"/>
                <w:szCs w:val="24"/>
              </w:rPr>
              <w:t>4400-2366-1394</w:t>
            </w:r>
          </w:p>
        </w:tc>
      </w:tr>
      <w:tr w:rsidR="00D57D90" w:rsidRPr="000C3905" w14:paraId="73DB4C78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566DE" w14:textId="28CE2D7A" w:rsidR="00D57D90" w:rsidRPr="000C3905" w:rsidRDefault="007926CD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</w:t>
            </w:r>
            <w:r w:rsidR="003817C8" w:rsidRPr="000C3905">
              <w:rPr>
                <w:szCs w:val="24"/>
                <w:lang w:eastAsia="lt-LT"/>
              </w:rPr>
              <w:t>3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81D34" w14:textId="34348B9D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– Parduotuvė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52378" w14:textId="3B2303CE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Dūkštas, Laisvės g.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84ED8AE" w14:textId="0987CA34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4594-0009-4010</w:t>
            </w:r>
          </w:p>
        </w:tc>
      </w:tr>
      <w:tr w:rsidR="00D57D90" w:rsidRPr="000C3905" w14:paraId="66AC6EB5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A4AF0" w14:textId="680FEAFF" w:rsidR="00D57D90" w:rsidRPr="000C3905" w:rsidRDefault="007926CD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</w:t>
            </w:r>
            <w:r w:rsidR="003817C8" w:rsidRPr="000C3905">
              <w:rPr>
                <w:szCs w:val="24"/>
                <w:lang w:eastAsia="lt-LT"/>
              </w:rPr>
              <w:t>4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A505" w14:textId="4EF24611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– Mechaninės dirbtuvės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5D66" w14:textId="3DB109FA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 xml:space="preserve">Ignalinos r. sav., Kazitiškio sen., </w:t>
            </w:r>
            <w:proofErr w:type="spellStart"/>
            <w:r w:rsidRPr="000C3905">
              <w:rPr>
                <w:szCs w:val="24"/>
              </w:rPr>
              <w:t>Jakėnų</w:t>
            </w:r>
            <w:proofErr w:type="spellEnd"/>
            <w:r w:rsidRPr="000C3905">
              <w:rPr>
                <w:szCs w:val="24"/>
              </w:rPr>
              <w:t xml:space="preserve"> k., Salako g. 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E91B3D2" w14:textId="25A5A539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4598-0012-8011</w:t>
            </w:r>
          </w:p>
        </w:tc>
      </w:tr>
      <w:tr w:rsidR="00D57D90" w:rsidRPr="000C3905" w14:paraId="638F4331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8B11" w14:textId="1E2C82E3" w:rsidR="00D57D90" w:rsidRPr="000C3905" w:rsidRDefault="00F9020F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</w:t>
            </w:r>
            <w:r w:rsidR="003817C8" w:rsidRPr="000C3905">
              <w:rPr>
                <w:szCs w:val="24"/>
                <w:lang w:eastAsia="lt-LT"/>
              </w:rPr>
              <w:t>5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1CC4A" w14:textId="02996AE7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proofErr w:type="spellStart"/>
            <w:r w:rsidRPr="000C3905">
              <w:rPr>
                <w:szCs w:val="24"/>
                <w:lang w:val="en-US"/>
              </w:rPr>
              <w:t>Pastatas</w:t>
            </w:r>
            <w:proofErr w:type="spellEnd"/>
            <w:r w:rsidRPr="000C3905">
              <w:rPr>
                <w:szCs w:val="24"/>
                <w:lang w:val="en-US"/>
              </w:rPr>
              <w:t xml:space="preserve"> - </w:t>
            </w:r>
            <w:proofErr w:type="spellStart"/>
            <w:r w:rsidRPr="000C3905">
              <w:rPr>
                <w:szCs w:val="24"/>
                <w:lang w:val="en-US"/>
              </w:rPr>
              <w:t>Mokyklos</w:t>
            </w:r>
            <w:proofErr w:type="spellEnd"/>
            <w:r w:rsidRPr="000C3905">
              <w:rPr>
                <w:szCs w:val="24"/>
                <w:lang w:val="en-US"/>
              </w:rPr>
              <w:t xml:space="preserve"> </w:t>
            </w:r>
            <w:proofErr w:type="spellStart"/>
            <w:r w:rsidRPr="000C3905">
              <w:rPr>
                <w:szCs w:val="24"/>
                <w:lang w:val="en-US"/>
              </w:rPr>
              <w:t>bendrabutis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706CD" w14:textId="4132E3CB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proofErr w:type="spellStart"/>
            <w:r w:rsidRPr="000C3905">
              <w:rPr>
                <w:szCs w:val="24"/>
                <w:lang w:val="en-US"/>
              </w:rPr>
              <w:t>Ignalinos</w:t>
            </w:r>
            <w:proofErr w:type="spellEnd"/>
            <w:r w:rsidRPr="000C3905">
              <w:rPr>
                <w:szCs w:val="24"/>
                <w:lang w:val="en-US"/>
              </w:rPr>
              <w:t xml:space="preserve"> r. sav., </w:t>
            </w:r>
            <w:proofErr w:type="spellStart"/>
            <w:r w:rsidRPr="000C3905">
              <w:rPr>
                <w:szCs w:val="24"/>
                <w:lang w:val="en-US"/>
              </w:rPr>
              <w:t>Rimšės</w:t>
            </w:r>
            <w:proofErr w:type="spellEnd"/>
            <w:r w:rsidRPr="000C3905">
              <w:rPr>
                <w:szCs w:val="24"/>
                <w:lang w:val="en-US"/>
              </w:rPr>
              <w:t xml:space="preserve"> </w:t>
            </w:r>
            <w:proofErr w:type="spellStart"/>
            <w:r w:rsidRPr="000C3905">
              <w:rPr>
                <w:szCs w:val="24"/>
                <w:lang w:val="en-US"/>
              </w:rPr>
              <w:t>sen.</w:t>
            </w:r>
            <w:proofErr w:type="spellEnd"/>
            <w:r w:rsidRPr="000C3905">
              <w:rPr>
                <w:szCs w:val="24"/>
                <w:lang w:val="en-US"/>
              </w:rPr>
              <w:t xml:space="preserve">, </w:t>
            </w:r>
            <w:proofErr w:type="spellStart"/>
            <w:r w:rsidRPr="000C3905">
              <w:rPr>
                <w:szCs w:val="24"/>
                <w:lang w:val="en-US"/>
              </w:rPr>
              <w:t>Gaidės</w:t>
            </w:r>
            <w:proofErr w:type="spellEnd"/>
            <w:r w:rsidRPr="000C3905">
              <w:rPr>
                <w:szCs w:val="24"/>
                <w:lang w:val="en-US"/>
              </w:rPr>
              <w:t xml:space="preserve"> k., </w:t>
            </w:r>
            <w:proofErr w:type="spellStart"/>
            <w:r w:rsidRPr="000C3905">
              <w:rPr>
                <w:szCs w:val="24"/>
                <w:lang w:val="en-US"/>
              </w:rPr>
              <w:t>Bažnyčios</w:t>
            </w:r>
            <w:proofErr w:type="spellEnd"/>
            <w:r w:rsidRPr="000C3905">
              <w:rPr>
                <w:szCs w:val="24"/>
                <w:lang w:val="en-US"/>
              </w:rPr>
              <w:t xml:space="preserve"> g.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1EE71C3" w14:textId="036321A4" w:rsidR="00D57D90" w:rsidRPr="000C3905" w:rsidRDefault="00D57D90" w:rsidP="00D57D90">
            <w:pPr>
              <w:tabs>
                <w:tab w:val="left" w:pos="1320"/>
              </w:tabs>
              <w:jc w:val="both"/>
              <w:rPr>
                <w:szCs w:val="24"/>
              </w:rPr>
            </w:pPr>
            <w:r w:rsidRPr="000C3905">
              <w:rPr>
                <w:szCs w:val="24"/>
                <w:lang w:val="en-US"/>
              </w:rPr>
              <w:t>4596-6002-2014</w:t>
            </w:r>
          </w:p>
        </w:tc>
      </w:tr>
      <w:tr w:rsidR="00D57D90" w:rsidRPr="000C3905" w14:paraId="59F2CC30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D65E2" w14:textId="48989013" w:rsidR="00D57D90" w:rsidRPr="000C3905" w:rsidRDefault="003817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36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A3FE2" w14:textId="7BFB7546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– Buitinis pastatas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17E17" w14:textId="197BDEF8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 xml:space="preserve">Ignalinos r. sav., Didžiasalio sen., Didžiasalio k., </w:t>
            </w:r>
            <w:proofErr w:type="spellStart"/>
            <w:r w:rsidRPr="000C3905">
              <w:rPr>
                <w:szCs w:val="24"/>
              </w:rPr>
              <w:t>Agarinio</w:t>
            </w:r>
            <w:proofErr w:type="spellEnd"/>
            <w:r w:rsidRPr="000C3905">
              <w:rPr>
                <w:szCs w:val="24"/>
              </w:rPr>
              <w:t xml:space="preserve"> g. 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774E143" w14:textId="6F094099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4599-2001-3013</w:t>
            </w:r>
          </w:p>
        </w:tc>
      </w:tr>
      <w:tr w:rsidR="00D57D90" w:rsidRPr="000C3905" w14:paraId="5FEAF686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DF366" w14:textId="1EA61B53" w:rsidR="00D57D90" w:rsidRPr="000C3905" w:rsidRDefault="003817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37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F8A1E" w14:textId="1B96AC32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– Pirtis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25054" w14:textId="69589025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Didžiasalio sen., Didžiasalio k., Salos g. 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E795628" w14:textId="23CBE9F4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4598-5001-9018</w:t>
            </w:r>
          </w:p>
        </w:tc>
      </w:tr>
      <w:tr w:rsidR="00D57D90" w:rsidRPr="000C3905" w14:paraId="7BE34C1C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4CE48" w14:textId="6D9B6D4C" w:rsidR="00D57D90" w:rsidRPr="000C3905" w:rsidRDefault="003817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38</w:t>
            </w:r>
            <w:r w:rsidR="00D57D90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A799F" w14:textId="12E194C2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proofErr w:type="spellStart"/>
            <w:r w:rsidRPr="000C3905">
              <w:rPr>
                <w:szCs w:val="24"/>
                <w:lang w:val="en-US"/>
              </w:rPr>
              <w:t>Pastatas</w:t>
            </w:r>
            <w:proofErr w:type="spellEnd"/>
            <w:r w:rsidRPr="000C3905">
              <w:rPr>
                <w:szCs w:val="24"/>
                <w:lang w:val="en-US"/>
              </w:rPr>
              <w:t xml:space="preserve"> - </w:t>
            </w:r>
            <w:proofErr w:type="spellStart"/>
            <w:r w:rsidRPr="000C3905">
              <w:rPr>
                <w:szCs w:val="24"/>
                <w:lang w:val="en-US"/>
              </w:rPr>
              <w:t>Mokykla</w:t>
            </w:r>
            <w:proofErr w:type="spell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89DF4" w14:textId="1BCF5BFF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 xml:space="preserve">Ignalinos r. sav., Linkmenų sen., </w:t>
            </w:r>
            <w:proofErr w:type="spellStart"/>
            <w:r w:rsidRPr="000C3905">
              <w:rPr>
                <w:szCs w:val="24"/>
              </w:rPr>
              <w:t>Grikiapelės</w:t>
            </w:r>
            <w:proofErr w:type="spellEnd"/>
            <w:r w:rsidRPr="000C3905">
              <w:rPr>
                <w:szCs w:val="24"/>
              </w:rPr>
              <w:t xml:space="preserve"> k., Vilties g. 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7D04492" w14:textId="4699ACC2" w:rsidR="00D57D90" w:rsidRPr="000C3905" w:rsidRDefault="00D57D90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4593-6002-6012</w:t>
            </w:r>
          </w:p>
        </w:tc>
      </w:tr>
      <w:tr w:rsidR="00F130C8" w:rsidRPr="000C3905" w14:paraId="3D9E8616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0D18B" w14:textId="4F6488D5" w:rsidR="00F130C8" w:rsidRPr="000C3905" w:rsidRDefault="00F130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39.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39617" w14:textId="302C061F" w:rsidR="00F130C8" w:rsidRPr="000C3905" w:rsidRDefault="00F130C8" w:rsidP="00D57D90">
            <w:pPr>
              <w:spacing w:line="276" w:lineRule="atLeast"/>
              <w:rPr>
                <w:szCs w:val="24"/>
                <w:lang w:val="en-US"/>
              </w:rPr>
            </w:pPr>
            <w:r w:rsidRPr="000C3905">
              <w:rPr>
                <w:szCs w:val="24"/>
              </w:rPr>
              <w:t>Pastatas-parduotuvė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1CCF8" w14:textId="734E430C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Vieškelio g.</w:t>
            </w:r>
            <w:r w:rsidRPr="000C3905">
              <w:rPr>
                <w:szCs w:val="24"/>
              </w:rPr>
              <w:t xml:space="preserve"> </w:t>
            </w:r>
            <w:r w:rsidRPr="000C3905">
              <w:rPr>
                <w:szCs w:val="24"/>
              </w:rPr>
              <w:t xml:space="preserve">8, </w:t>
            </w:r>
            <w:proofErr w:type="spellStart"/>
            <w:r w:rsidRPr="000C3905">
              <w:rPr>
                <w:szCs w:val="24"/>
              </w:rPr>
              <w:t>Raščiūnų</w:t>
            </w:r>
            <w:proofErr w:type="spellEnd"/>
            <w:r w:rsidRPr="000C3905">
              <w:rPr>
                <w:szCs w:val="24"/>
              </w:rPr>
              <w:t xml:space="preserve"> k.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F410D0D" w14:textId="462C9A98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4596-5002-2015</w:t>
            </w:r>
          </w:p>
        </w:tc>
      </w:tr>
      <w:tr w:rsidR="00F130C8" w:rsidRPr="000C3905" w14:paraId="1FE354B4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5C7F7" w14:textId="1C5A7D65" w:rsidR="00F130C8" w:rsidRPr="000C3905" w:rsidRDefault="00F130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 xml:space="preserve">40.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FE89" w14:textId="55E4276F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- Gyvenamasis namas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A344" w14:textId="7A4B34B5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Bažnyčios g. 1, Mielagėnų mstl.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58524D8" w14:textId="58E54952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4599-3001-6016</w:t>
            </w:r>
          </w:p>
        </w:tc>
      </w:tr>
      <w:tr w:rsidR="00F130C8" w:rsidRPr="000C3905" w14:paraId="0FFC7675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BB221" w14:textId="4859A3A5" w:rsidR="00F130C8" w:rsidRPr="000C3905" w:rsidRDefault="00F130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41.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D6340" w14:textId="4364921E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- Gyvenamasis namas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37C3" w14:textId="01237B09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Mielagėnai, Senoji g. 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EC8FF71" w14:textId="7CB7C8D1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4595-0016-0019</w:t>
            </w:r>
          </w:p>
        </w:tc>
      </w:tr>
      <w:tr w:rsidR="00F130C8" w:rsidRPr="000C3905" w14:paraId="23823FD1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B7FF6" w14:textId="231012FB" w:rsidR="00F130C8" w:rsidRPr="000C3905" w:rsidRDefault="00F130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42.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8EF56" w14:textId="46FC9123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- Gyvenamasis namas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29075" w14:textId="2E850859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 xml:space="preserve">Ignalinos r. sav., Mielagėnų sen., </w:t>
            </w:r>
            <w:proofErr w:type="spellStart"/>
            <w:r w:rsidRPr="000C3905">
              <w:rPr>
                <w:szCs w:val="24"/>
              </w:rPr>
              <w:t>Gilūtų</w:t>
            </w:r>
            <w:proofErr w:type="spellEnd"/>
            <w:r w:rsidRPr="000C3905">
              <w:rPr>
                <w:szCs w:val="24"/>
              </w:rPr>
              <w:t xml:space="preserve"> k., Liepų g.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DACA6A8" w14:textId="6D09D5DC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4598-4011-2017</w:t>
            </w:r>
          </w:p>
        </w:tc>
      </w:tr>
      <w:tr w:rsidR="00F130C8" w:rsidRPr="000C3905" w14:paraId="025A179A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8CB65" w14:textId="09EE9B91" w:rsidR="00F130C8" w:rsidRPr="000C3905" w:rsidRDefault="00F130C8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 xml:space="preserve">43.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FDFDF" w14:textId="6FD9BD9D" w:rsidR="00F130C8" w:rsidRPr="000C3905" w:rsidRDefault="000C3905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- Gyvenamasis namas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435B" w14:textId="320DBF5D" w:rsidR="00F130C8" w:rsidRPr="000C3905" w:rsidRDefault="00F130C8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 xml:space="preserve">Ignalinos r. sav., Mielagėnų sen., </w:t>
            </w:r>
            <w:proofErr w:type="spellStart"/>
            <w:r w:rsidRPr="000C3905">
              <w:rPr>
                <w:szCs w:val="24"/>
              </w:rPr>
              <w:t>Mėšonių</w:t>
            </w:r>
            <w:proofErr w:type="spellEnd"/>
            <w:r w:rsidRPr="000C3905">
              <w:rPr>
                <w:szCs w:val="24"/>
              </w:rPr>
              <w:t xml:space="preserve"> k.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5F0CFA1" w14:textId="4FDEBC05" w:rsidR="00F130C8" w:rsidRPr="000C3905" w:rsidRDefault="000C3905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4594-0191-2019</w:t>
            </w:r>
          </w:p>
        </w:tc>
      </w:tr>
      <w:tr w:rsidR="000C3905" w:rsidRPr="000C3905" w14:paraId="2D3F8100" w14:textId="77777777" w:rsidTr="00BE35CE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5E02D" w14:textId="7F2A0571" w:rsidR="000C3905" w:rsidRPr="000C3905" w:rsidRDefault="000C3905" w:rsidP="00D57D90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44.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5D951" w14:textId="3096CD2D" w:rsidR="000C3905" w:rsidRPr="000C3905" w:rsidRDefault="000C3905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Pastatas - Katilinė Su kaminu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D065" w14:textId="4D21812E" w:rsidR="000C3905" w:rsidRPr="000C3905" w:rsidRDefault="000C3905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Ignalinos r. sav., Mielagėnai, Mokyklos g.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DCD6F9B" w14:textId="2DB39BFA" w:rsidR="000C3905" w:rsidRPr="000C3905" w:rsidRDefault="000C3905" w:rsidP="00D57D90">
            <w:pPr>
              <w:spacing w:line="276" w:lineRule="atLeast"/>
              <w:rPr>
                <w:szCs w:val="24"/>
              </w:rPr>
            </w:pPr>
            <w:r w:rsidRPr="000C3905">
              <w:rPr>
                <w:szCs w:val="24"/>
              </w:rPr>
              <w:t>4596-2008-7042</w:t>
            </w:r>
          </w:p>
        </w:tc>
      </w:tr>
    </w:tbl>
    <w:p w14:paraId="201F1D8C" w14:textId="77777777" w:rsidR="00347ECB" w:rsidRPr="000C3905" w:rsidRDefault="00347ECB" w:rsidP="00A8551C">
      <w:pPr>
        <w:rPr>
          <w:color w:val="000000"/>
          <w:szCs w:val="24"/>
          <w:lang w:eastAsia="lt-LT"/>
        </w:rPr>
      </w:pPr>
    </w:p>
    <w:p w14:paraId="64BD4F03" w14:textId="77777777" w:rsidR="00347ECB" w:rsidRPr="000C3905" w:rsidRDefault="00347ECB" w:rsidP="00347ECB">
      <w:pPr>
        <w:spacing w:line="240" w:lineRule="atLeast"/>
        <w:jc w:val="center"/>
        <w:rPr>
          <w:i/>
          <w:iCs/>
          <w:color w:val="000000" w:themeColor="text1"/>
          <w:szCs w:val="24"/>
          <w:lang w:eastAsia="lt-LT"/>
        </w:rPr>
      </w:pPr>
      <w:r w:rsidRPr="000C3905">
        <w:rPr>
          <w:color w:val="000000"/>
          <w:szCs w:val="24"/>
          <w:lang w:eastAsia="lt-LT"/>
        </w:rPr>
        <w:t>________________________________</w:t>
      </w:r>
    </w:p>
    <w:p w14:paraId="20BA38D1" w14:textId="77777777" w:rsidR="000B63D3" w:rsidRPr="000C3905" w:rsidRDefault="000B63D3" w:rsidP="00D8646C">
      <w:pPr>
        <w:shd w:val="clear" w:color="auto" w:fill="FFFFFF"/>
        <w:rPr>
          <w:color w:val="000000"/>
          <w:spacing w:val="-1"/>
          <w:szCs w:val="24"/>
        </w:rPr>
      </w:pPr>
    </w:p>
    <w:sectPr w:rsidR="000B63D3" w:rsidRPr="000C3905" w:rsidSect="00751BB7">
      <w:headerReference w:type="first" r:id="rId10"/>
      <w:pgSz w:w="11906" w:h="16838"/>
      <w:pgMar w:top="1134" w:right="70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0CE1E" w14:textId="77777777" w:rsidR="00BD52DF" w:rsidRDefault="00BD52DF">
      <w:r>
        <w:separator/>
      </w:r>
    </w:p>
  </w:endnote>
  <w:endnote w:type="continuationSeparator" w:id="0">
    <w:p w14:paraId="75B51FC3" w14:textId="77777777" w:rsidR="00BD52DF" w:rsidRDefault="00BD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EABA9" w14:textId="77777777" w:rsidR="00BD52DF" w:rsidRDefault="00BD52DF">
      <w:r>
        <w:separator/>
      </w:r>
    </w:p>
  </w:footnote>
  <w:footnote w:type="continuationSeparator" w:id="0">
    <w:p w14:paraId="663D6F7E" w14:textId="77777777" w:rsidR="00BD52DF" w:rsidRDefault="00BD5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F15E" w14:textId="77777777" w:rsidR="00EC1C0C" w:rsidRDefault="00EC1C0C">
    <w:pPr>
      <w:tabs>
        <w:tab w:val="center" w:pos="4680"/>
        <w:tab w:val="right" w:pos="9360"/>
      </w:tabs>
      <w:rPr>
        <w:rFonts w:ascii="Calibri" w:hAnsi="Calibri"/>
        <w:sz w:val="20"/>
        <w:lang w:val="en-US"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35A2"/>
    <w:multiLevelType w:val="hybridMultilevel"/>
    <w:tmpl w:val="81DA1958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D412DE1"/>
    <w:multiLevelType w:val="multilevel"/>
    <w:tmpl w:val="A09C01D2"/>
    <w:lvl w:ilvl="0">
      <w:start w:val="5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183C76F8"/>
    <w:multiLevelType w:val="hybridMultilevel"/>
    <w:tmpl w:val="CDF83320"/>
    <w:lvl w:ilvl="0" w:tplc="63B6B434">
      <w:start w:val="1"/>
      <w:numFmt w:val="decimal"/>
      <w:suff w:val="space"/>
      <w:lvlText w:val="%1."/>
      <w:lvlJc w:val="left"/>
      <w:pPr>
        <w:ind w:left="22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1BE2600C"/>
    <w:multiLevelType w:val="hybridMultilevel"/>
    <w:tmpl w:val="467C708E"/>
    <w:lvl w:ilvl="0" w:tplc="99A0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D2354"/>
    <w:multiLevelType w:val="multilevel"/>
    <w:tmpl w:val="0752418E"/>
    <w:lvl w:ilvl="0">
      <w:start w:val="13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501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24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02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188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599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7152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7954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9116" w:hanging="1800"/>
      </w:pPr>
      <w:rPr>
        <w:rFonts w:hint="default"/>
        <w:color w:val="000000" w:themeColor="text1"/>
      </w:rPr>
    </w:lvl>
  </w:abstractNum>
  <w:abstractNum w:abstractNumId="5" w15:restartNumberingAfterBreak="0">
    <w:nsid w:val="22E74240"/>
    <w:multiLevelType w:val="multilevel"/>
    <w:tmpl w:val="FAFA0A2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93683D"/>
    <w:multiLevelType w:val="hybridMultilevel"/>
    <w:tmpl w:val="487C3EEA"/>
    <w:lvl w:ilvl="0" w:tplc="FDC652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36BA4"/>
    <w:multiLevelType w:val="hybridMultilevel"/>
    <w:tmpl w:val="D656304A"/>
    <w:lvl w:ilvl="0" w:tplc="1C60CF22">
      <w:start w:val="2"/>
      <w:numFmt w:val="bullet"/>
      <w:lvlText w:val="-"/>
      <w:lvlJc w:val="left"/>
      <w:pPr>
        <w:ind w:left="5544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8" w15:restartNumberingAfterBreak="0">
    <w:nsid w:val="3F9619A1"/>
    <w:multiLevelType w:val="multilevel"/>
    <w:tmpl w:val="B1942ACA"/>
    <w:lvl w:ilvl="0">
      <w:start w:val="7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062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24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02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188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599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7152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7954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9116" w:hanging="1800"/>
      </w:pPr>
      <w:rPr>
        <w:rFonts w:hint="default"/>
        <w:color w:val="000000" w:themeColor="text1"/>
      </w:rPr>
    </w:lvl>
  </w:abstractNum>
  <w:abstractNum w:abstractNumId="9" w15:restartNumberingAfterBreak="0">
    <w:nsid w:val="54C96CD0"/>
    <w:multiLevelType w:val="hybridMultilevel"/>
    <w:tmpl w:val="6E22AD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53281"/>
    <w:multiLevelType w:val="hybridMultilevel"/>
    <w:tmpl w:val="271E26B4"/>
    <w:lvl w:ilvl="0" w:tplc="6660D14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00622"/>
    <w:multiLevelType w:val="hybridMultilevel"/>
    <w:tmpl w:val="E33E4424"/>
    <w:lvl w:ilvl="0" w:tplc="B59CAE0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77C636E2"/>
    <w:multiLevelType w:val="hybridMultilevel"/>
    <w:tmpl w:val="4ECAED0E"/>
    <w:lvl w:ilvl="0" w:tplc="5C8CC6C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80828"/>
    <w:multiLevelType w:val="multilevel"/>
    <w:tmpl w:val="08B2E110"/>
    <w:lvl w:ilvl="0">
      <w:start w:val="1"/>
      <w:numFmt w:val="decimal"/>
      <w:lvlText w:val="%1."/>
      <w:lvlJc w:val="left"/>
      <w:pPr>
        <w:ind w:left="1003" w:hanging="435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145" w:hanging="435"/>
      </w:pPr>
      <w:rPr>
        <w:rFonts w:eastAsia="Times New Roman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eastAsia="Times New Roman" w:hint="default"/>
      </w:rPr>
    </w:lvl>
  </w:abstractNum>
  <w:num w:numId="1" w16cid:durableId="1908878402">
    <w:abstractNumId w:val="0"/>
  </w:num>
  <w:num w:numId="2" w16cid:durableId="1873032901">
    <w:abstractNumId w:val="13"/>
  </w:num>
  <w:num w:numId="3" w16cid:durableId="1034042010">
    <w:abstractNumId w:val="9"/>
  </w:num>
  <w:num w:numId="4" w16cid:durableId="1403068699">
    <w:abstractNumId w:val="5"/>
  </w:num>
  <w:num w:numId="5" w16cid:durableId="415128301">
    <w:abstractNumId w:val="7"/>
  </w:num>
  <w:num w:numId="6" w16cid:durableId="282464237">
    <w:abstractNumId w:val="2"/>
  </w:num>
  <w:num w:numId="7" w16cid:durableId="620763724">
    <w:abstractNumId w:val="1"/>
  </w:num>
  <w:num w:numId="8" w16cid:durableId="821392766">
    <w:abstractNumId w:val="8"/>
  </w:num>
  <w:num w:numId="9" w16cid:durableId="1317807118">
    <w:abstractNumId w:val="4"/>
  </w:num>
  <w:num w:numId="10" w16cid:durableId="125585911">
    <w:abstractNumId w:val="11"/>
  </w:num>
  <w:num w:numId="11" w16cid:durableId="2031443251">
    <w:abstractNumId w:val="10"/>
  </w:num>
  <w:num w:numId="12" w16cid:durableId="309405589">
    <w:abstractNumId w:val="12"/>
  </w:num>
  <w:num w:numId="13" w16cid:durableId="2000109600">
    <w:abstractNumId w:val="3"/>
  </w:num>
  <w:num w:numId="14" w16cid:durableId="20254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20"/>
    <w:rsid w:val="00000E05"/>
    <w:rsid w:val="00005D91"/>
    <w:rsid w:val="00005F1C"/>
    <w:rsid w:val="000061BF"/>
    <w:rsid w:val="0001342B"/>
    <w:rsid w:val="00020CBC"/>
    <w:rsid w:val="00031869"/>
    <w:rsid w:val="0003233E"/>
    <w:rsid w:val="00033577"/>
    <w:rsid w:val="000345E4"/>
    <w:rsid w:val="0003496B"/>
    <w:rsid w:val="00036073"/>
    <w:rsid w:val="0004201D"/>
    <w:rsid w:val="00045405"/>
    <w:rsid w:val="0004557F"/>
    <w:rsid w:val="000458A4"/>
    <w:rsid w:val="000554EA"/>
    <w:rsid w:val="0005570B"/>
    <w:rsid w:val="000622AA"/>
    <w:rsid w:val="000632E3"/>
    <w:rsid w:val="000637A9"/>
    <w:rsid w:val="00063DE8"/>
    <w:rsid w:val="000648DC"/>
    <w:rsid w:val="00066DF2"/>
    <w:rsid w:val="000768CC"/>
    <w:rsid w:val="0008188F"/>
    <w:rsid w:val="00082B2D"/>
    <w:rsid w:val="00082D17"/>
    <w:rsid w:val="0008481B"/>
    <w:rsid w:val="00085C28"/>
    <w:rsid w:val="00085FA5"/>
    <w:rsid w:val="000868DD"/>
    <w:rsid w:val="000872A4"/>
    <w:rsid w:val="0009012C"/>
    <w:rsid w:val="00090CB3"/>
    <w:rsid w:val="0009244F"/>
    <w:rsid w:val="0009425C"/>
    <w:rsid w:val="00095A3E"/>
    <w:rsid w:val="000A0B45"/>
    <w:rsid w:val="000A0D7D"/>
    <w:rsid w:val="000A2979"/>
    <w:rsid w:val="000A443E"/>
    <w:rsid w:val="000A6A4B"/>
    <w:rsid w:val="000B0A13"/>
    <w:rsid w:val="000B5939"/>
    <w:rsid w:val="000B63D3"/>
    <w:rsid w:val="000B6927"/>
    <w:rsid w:val="000B6C24"/>
    <w:rsid w:val="000C3905"/>
    <w:rsid w:val="000C72CC"/>
    <w:rsid w:val="000C7826"/>
    <w:rsid w:val="000C78D0"/>
    <w:rsid w:val="000D00C5"/>
    <w:rsid w:val="000D54E3"/>
    <w:rsid w:val="000D60C4"/>
    <w:rsid w:val="000E0D5A"/>
    <w:rsid w:val="000E1851"/>
    <w:rsid w:val="000E75A0"/>
    <w:rsid w:val="000E7B7E"/>
    <w:rsid w:val="000F072C"/>
    <w:rsid w:val="000F0AAE"/>
    <w:rsid w:val="000F1CB9"/>
    <w:rsid w:val="000F4216"/>
    <w:rsid w:val="000F6159"/>
    <w:rsid w:val="000F7231"/>
    <w:rsid w:val="001009C4"/>
    <w:rsid w:val="0010252E"/>
    <w:rsid w:val="00105C92"/>
    <w:rsid w:val="001062CC"/>
    <w:rsid w:val="00110700"/>
    <w:rsid w:val="00110B83"/>
    <w:rsid w:val="0011180E"/>
    <w:rsid w:val="00115211"/>
    <w:rsid w:val="00117FAD"/>
    <w:rsid w:val="00122780"/>
    <w:rsid w:val="00122A9A"/>
    <w:rsid w:val="00122E6B"/>
    <w:rsid w:val="001246DA"/>
    <w:rsid w:val="00125057"/>
    <w:rsid w:val="00125807"/>
    <w:rsid w:val="00126563"/>
    <w:rsid w:val="00132D02"/>
    <w:rsid w:val="00133115"/>
    <w:rsid w:val="00133509"/>
    <w:rsid w:val="00134868"/>
    <w:rsid w:val="0013604D"/>
    <w:rsid w:val="00136EAC"/>
    <w:rsid w:val="0013756A"/>
    <w:rsid w:val="001377FC"/>
    <w:rsid w:val="00140B7A"/>
    <w:rsid w:val="001416EA"/>
    <w:rsid w:val="0014501F"/>
    <w:rsid w:val="00154F99"/>
    <w:rsid w:val="00155F3E"/>
    <w:rsid w:val="00156783"/>
    <w:rsid w:val="001644B8"/>
    <w:rsid w:val="0016491B"/>
    <w:rsid w:val="00171989"/>
    <w:rsid w:val="00172487"/>
    <w:rsid w:val="00173514"/>
    <w:rsid w:val="00173996"/>
    <w:rsid w:val="00174C74"/>
    <w:rsid w:val="00174F77"/>
    <w:rsid w:val="0017665A"/>
    <w:rsid w:val="00186164"/>
    <w:rsid w:val="001908F9"/>
    <w:rsid w:val="00190A21"/>
    <w:rsid w:val="00192800"/>
    <w:rsid w:val="001931C1"/>
    <w:rsid w:val="00194BC1"/>
    <w:rsid w:val="00197EF3"/>
    <w:rsid w:val="001A0447"/>
    <w:rsid w:val="001A3B9A"/>
    <w:rsid w:val="001A4ABB"/>
    <w:rsid w:val="001B47A4"/>
    <w:rsid w:val="001B6941"/>
    <w:rsid w:val="001C6275"/>
    <w:rsid w:val="001D0AFC"/>
    <w:rsid w:val="001D150D"/>
    <w:rsid w:val="001D1EDD"/>
    <w:rsid w:val="001D2C00"/>
    <w:rsid w:val="001E2EC6"/>
    <w:rsid w:val="001F2922"/>
    <w:rsid w:val="001F362D"/>
    <w:rsid w:val="001F579C"/>
    <w:rsid w:val="001F74D7"/>
    <w:rsid w:val="002044FF"/>
    <w:rsid w:val="002127C6"/>
    <w:rsid w:val="00216522"/>
    <w:rsid w:val="00217305"/>
    <w:rsid w:val="00217593"/>
    <w:rsid w:val="0022098A"/>
    <w:rsid w:val="00220DFC"/>
    <w:rsid w:val="00222B8F"/>
    <w:rsid w:val="00223CB2"/>
    <w:rsid w:val="00225C46"/>
    <w:rsid w:val="002272A6"/>
    <w:rsid w:val="0023394C"/>
    <w:rsid w:val="00233E2F"/>
    <w:rsid w:val="00234690"/>
    <w:rsid w:val="00236E25"/>
    <w:rsid w:val="002373D6"/>
    <w:rsid w:val="00241E53"/>
    <w:rsid w:val="0024279B"/>
    <w:rsid w:val="00242B7D"/>
    <w:rsid w:val="002457E0"/>
    <w:rsid w:val="00250472"/>
    <w:rsid w:val="002525F9"/>
    <w:rsid w:val="002531CD"/>
    <w:rsid w:val="00256A88"/>
    <w:rsid w:val="00256FF9"/>
    <w:rsid w:val="00257DE4"/>
    <w:rsid w:val="00263E45"/>
    <w:rsid w:val="00265D80"/>
    <w:rsid w:val="00275342"/>
    <w:rsid w:val="0028397E"/>
    <w:rsid w:val="00283BE7"/>
    <w:rsid w:val="002941F3"/>
    <w:rsid w:val="002A1DD1"/>
    <w:rsid w:val="002A78EE"/>
    <w:rsid w:val="002B032A"/>
    <w:rsid w:val="002B0BC4"/>
    <w:rsid w:val="002B2088"/>
    <w:rsid w:val="002B358C"/>
    <w:rsid w:val="002B5EC0"/>
    <w:rsid w:val="002C37DE"/>
    <w:rsid w:val="002C5502"/>
    <w:rsid w:val="002C565F"/>
    <w:rsid w:val="002D290C"/>
    <w:rsid w:val="002D5D54"/>
    <w:rsid w:val="002D62AD"/>
    <w:rsid w:val="002E299B"/>
    <w:rsid w:val="002F1B6F"/>
    <w:rsid w:val="002F1F9D"/>
    <w:rsid w:val="002F405A"/>
    <w:rsid w:val="0030255C"/>
    <w:rsid w:val="00303949"/>
    <w:rsid w:val="003056FE"/>
    <w:rsid w:val="00310C7B"/>
    <w:rsid w:val="00312C68"/>
    <w:rsid w:val="003151D1"/>
    <w:rsid w:val="00315E90"/>
    <w:rsid w:val="003162BC"/>
    <w:rsid w:val="0031703C"/>
    <w:rsid w:val="00335D53"/>
    <w:rsid w:val="00337478"/>
    <w:rsid w:val="003375A8"/>
    <w:rsid w:val="0033786C"/>
    <w:rsid w:val="003409FD"/>
    <w:rsid w:val="00342269"/>
    <w:rsid w:val="00343303"/>
    <w:rsid w:val="003439A5"/>
    <w:rsid w:val="00345951"/>
    <w:rsid w:val="00347B31"/>
    <w:rsid w:val="00347ECB"/>
    <w:rsid w:val="003626BF"/>
    <w:rsid w:val="00362878"/>
    <w:rsid w:val="00363171"/>
    <w:rsid w:val="0036560E"/>
    <w:rsid w:val="00372CBD"/>
    <w:rsid w:val="00375DF5"/>
    <w:rsid w:val="00376538"/>
    <w:rsid w:val="003817C8"/>
    <w:rsid w:val="003844B8"/>
    <w:rsid w:val="00384F73"/>
    <w:rsid w:val="00386899"/>
    <w:rsid w:val="00390932"/>
    <w:rsid w:val="00397C1A"/>
    <w:rsid w:val="003A02B9"/>
    <w:rsid w:val="003A0F45"/>
    <w:rsid w:val="003A15F2"/>
    <w:rsid w:val="003A2FE2"/>
    <w:rsid w:val="003A6129"/>
    <w:rsid w:val="003B2746"/>
    <w:rsid w:val="003B2E24"/>
    <w:rsid w:val="003B6A16"/>
    <w:rsid w:val="003C0215"/>
    <w:rsid w:val="003C5976"/>
    <w:rsid w:val="003C646E"/>
    <w:rsid w:val="003D6A5C"/>
    <w:rsid w:val="003E2044"/>
    <w:rsid w:val="003E3F88"/>
    <w:rsid w:val="003E5B02"/>
    <w:rsid w:val="003E7CD1"/>
    <w:rsid w:val="003F3CE9"/>
    <w:rsid w:val="003F429D"/>
    <w:rsid w:val="003F496E"/>
    <w:rsid w:val="003F57F4"/>
    <w:rsid w:val="00405D89"/>
    <w:rsid w:val="00406F32"/>
    <w:rsid w:val="0041035D"/>
    <w:rsid w:val="004127F8"/>
    <w:rsid w:val="004161E8"/>
    <w:rsid w:val="00421DB8"/>
    <w:rsid w:val="004317FC"/>
    <w:rsid w:val="00435703"/>
    <w:rsid w:val="0043742C"/>
    <w:rsid w:val="00441B41"/>
    <w:rsid w:val="004423B6"/>
    <w:rsid w:val="0044581C"/>
    <w:rsid w:val="004476C8"/>
    <w:rsid w:val="00450A33"/>
    <w:rsid w:val="00454617"/>
    <w:rsid w:val="0045596A"/>
    <w:rsid w:val="00455D0D"/>
    <w:rsid w:val="00455FE9"/>
    <w:rsid w:val="00461D55"/>
    <w:rsid w:val="00461F65"/>
    <w:rsid w:val="00462769"/>
    <w:rsid w:val="004667E7"/>
    <w:rsid w:val="004676AF"/>
    <w:rsid w:val="00467D35"/>
    <w:rsid w:val="00473A2C"/>
    <w:rsid w:val="004811C7"/>
    <w:rsid w:val="004811F1"/>
    <w:rsid w:val="00483BE0"/>
    <w:rsid w:val="00486707"/>
    <w:rsid w:val="004871BD"/>
    <w:rsid w:val="004A2355"/>
    <w:rsid w:val="004B129A"/>
    <w:rsid w:val="004B2CBC"/>
    <w:rsid w:val="004B5A98"/>
    <w:rsid w:val="004B79BC"/>
    <w:rsid w:val="004C4602"/>
    <w:rsid w:val="004C5D07"/>
    <w:rsid w:val="004C5DAE"/>
    <w:rsid w:val="004C695F"/>
    <w:rsid w:val="004C7ECA"/>
    <w:rsid w:val="004D37EA"/>
    <w:rsid w:val="004D3B36"/>
    <w:rsid w:val="004D4B35"/>
    <w:rsid w:val="004E044D"/>
    <w:rsid w:val="004E1E20"/>
    <w:rsid w:val="004E5CC7"/>
    <w:rsid w:val="004F71D2"/>
    <w:rsid w:val="0050282B"/>
    <w:rsid w:val="00502908"/>
    <w:rsid w:val="00503468"/>
    <w:rsid w:val="0050603B"/>
    <w:rsid w:val="00510E8C"/>
    <w:rsid w:val="005130F1"/>
    <w:rsid w:val="00515C4E"/>
    <w:rsid w:val="005233AE"/>
    <w:rsid w:val="0052343E"/>
    <w:rsid w:val="00527319"/>
    <w:rsid w:val="0053361C"/>
    <w:rsid w:val="00534510"/>
    <w:rsid w:val="00534B5A"/>
    <w:rsid w:val="00535448"/>
    <w:rsid w:val="0053577D"/>
    <w:rsid w:val="00535D58"/>
    <w:rsid w:val="0053601C"/>
    <w:rsid w:val="00536412"/>
    <w:rsid w:val="00536880"/>
    <w:rsid w:val="0054133D"/>
    <w:rsid w:val="005446E1"/>
    <w:rsid w:val="00546512"/>
    <w:rsid w:val="005526EC"/>
    <w:rsid w:val="00552842"/>
    <w:rsid w:val="00557F25"/>
    <w:rsid w:val="00560881"/>
    <w:rsid w:val="0056278B"/>
    <w:rsid w:val="00562B69"/>
    <w:rsid w:val="00566F1A"/>
    <w:rsid w:val="005679E5"/>
    <w:rsid w:val="005701E7"/>
    <w:rsid w:val="0057187F"/>
    <w:rsid w:val="00575F2C"/>
    <w:rsid w:val="00581578"/>
    <w:rsid w:val="0058287F"/>
    <w:rsid w:val="0059173A"/>
    <w:rsid w:val="00593F3E"/>
    <w:rsid w:val="00594EA9"/>
    <w:rsid w:val="00597B78"/>
    <w:rsid w:val="005A37B1"/>
    <w:rsid w:val="005A5E95"/>
    <w:rsid w:val="005B151F"/>
    <w:rsid w:val="005B23D4"/>
    <w:rsid w:val="005B2A3F"/>
    <w:rsid w:val="005C1C8B"/>
    <w:rsid w:val="005C33FC"/>
    <w:rsid w:val="005D0E00"/>
    <w:rsid w:val="005D1943"/>
    <w:rsid w:val="005D1F6A"/>
    <w:rsid w:val="005E0C84"/>
    <w:rsid w:val="005E7013"/>
    <w:rsid w:val="005E7B4A"/>
    <w:rsid w:val="005F6D08"/>
    <w:rsid w:val="00600427"/>
    <w:rsid w:val="006013FD"/>
    <w:rsid w:val="00604FE4"/>
    <w:rsid w:val="00606E62"/>
    <w:rsid w:val="006132DB"/>
    <w:rsid w:val="00614A83"/>
    <w:rsid w:val="0062099E"/>
    <w:rsid w:val="006213E0"/>
    <w:rsid w:val="0062389E"/>
    <w:rsid w:val="006242DF"/>
    <w:rsid w:val="00625426"/>
    <w:rsid w:val="00626DC2"/>
    <w:rsid w:val="00631810"/>
    <w:rsid w:val="00632C7D"/>
    <w:rsid w:val="00636FC6"/>
    <w:rsid w:val="00642F1C"/>
    <w:rsid w:val="00652E3B"/>
    <w:rsid w:val="00653DDD"/>
    <w:rsid w:val="00657871"/>
    <w:rsid w:val="00661E70"/>
    <w:rsid w:val="006627C5"/>
    <w:rsid w:val="00663661"/>
    <w:rsid w:val="00673637"/>
    <w:rsid w:val="0067442E"/>
    <w:rsid w:val="006779D9"/>
    <w:rsid w:val="006844DE"/>
    <w:rsid w:val="00685C2E"/>
    <w:rsid w:val="00694DD7"/>
    <w:rsid w:val="006A22DE"/>
    <w:rsid w:val="006A6DD3"/>
    <w:rsid w:val="006B308F"/>
    <w:rsid w:val="006B56A4"/>
    <w:rsid w:val="006B583D"/>
    <w:rsid w:val="006C34D9"/>
    <w:rsid w:val="006C373F"/>
    <w:rsid w:val="006C79D2"/>
    <w:rsid w:val="006D0C61"/>
    <w:rsid w:val="006D12CC"/>
    <w:rsid w:val="006D3B8E"/>
    <w:rsid w:val="006D62E9"/>
    <w:rsid w:val="006E49E2"/>
    <w:rsid w:val="006F3012"/>
    <w:rsid w:val="006F56A6"/>
    <w:rsid w:val="006F75D5"/>
    <w:rsid w:val="00703637"/>
    <w:rsid w:val="00703B9A"/>
    <w:rsid w:val="00704335"/>
    <w:rsid w:val="00705121"/>
    <w:rsid w:val="007154FB"/>
    <w:rsid w:val="00716C12"/>
    <w:rsid w:val="00730A51"/>
    <w:rsid w:val="007317BD"/>
    <w:rsid w:val="007356CE"/>
    <w:rsid w:val="0075144E"/>
    <w:rsid w:val="00751BB7"/>
    <w:rsid w:val="007545F9"/>
    <w:rsid w:val="00757630"/>
    <w:rsid w:val="00760E19"/>
    <w:rsid w:val="007616DA"/>
    <w:rsid w:val="00762AF1"/>
    <w:rsid w:val="00767A12"/>
    <w:rsid w:val="007701F3"/>
    <w:rsid w:val="00772D5D"/>
    <w:rsid w:val="00773562"/>
    <w:rsid w:val="00774672"/>
    <w:rsid w:val="00784317"/>
    <w:rsid w:val="007844F8"/>
    <w:rsid w:val="00786E83"/>
    <w:rsid w:val="007926CD"/>
    <w:rsid w:val="0079298C"/>
    <w:rsid w:val="00795062"/>
    <w:rsid w:val="0079595A"/>
    <w:rsid w:val="007B1137"/>
    <w:rsid w:val="007B1D74"/>
    <w:rsid w:val="007B2B3F"/>
    <w:rsid w:val="007B690F"/>
    <w:rsid w:val="007C2066"/>
    <w:rsid w:val="007C3B82"/>
    <w:rsid w:val="007C44AC"/>
    <w:rsid w:val="007C567C"/>
    <w:rsid w:val="007C62FC"/>
    <w:rsid w:val="007C631C"/>
    <w:rsid w:val="007C6DEB"/>
    <w:rsid w:val="007C759A"/>
    <w:rsid w:val="007D16AA"/>
    <w:rsid w:val="007D2323"/>
    <w:rsid w:val="007D29F2"/>
    <w:rsid w:val="007E10C8"/>
    <w:rsid w:val="007E14FB"/>
    <w:rsid w:val="007F2A84"/>
    <w:rsid w:val="008042AE"/>
    <w:rsid w:val="008051A3"/>
    <w:rsid w:val="0081356E"/>
    <w:rsid w:val="00814306"/>
    <w:rsid w:val="008178B0"/>
    <w:rsid w:val="00820247"/>
    <w:rsid w:val="008217C0"/>
    <w:rsid w:val="00822DB9"/>
    <w:rsid w:val="00823639"/>
    <w:rsid w:val="00823D79"/>
    <w:rsid w:val="008252BF"/>
    <w:rsid w:val="00825B81"/>
    <w:rsid w:val="00830DE1"/>
    <w:rsid w:val="00832D1D"/>
    <w:rsid w:val="00842883"/>
    <w:rsid w:val="00846BFE"/>
    <w:rsid w:val="0085187A"/>
    <w:rsid w:val="0085187C"/>
    <w:rsid w:val="00852623"/>
    <w:rsid w:val="00855F99"/>
    <w:rsid w:val="0085658C"/>
    <w:rsid w:val="008600F3"/>
    <w:rsid w:val="008628D4"/>
    <w:rsid w:val="00865C47"/>
    <w:rsid w:val="00870AFD"/>
    <w:rsid w:val="00875275"/>
    <w:rsid w:val="0088603E"/>
    <w:rsid w:val="00890F90"/>
    <w:rsid w:val="008915AB"/>
    <w:rsid w:val="00896015"/>
    <w:rsid w:val="008968F7"/>
    <w:rsid w:val="008A09FA"/>
    <w:rsid w:val="008A7288"/>
    <w:rsid w:val="008B090C"/>
    <w:rsid w:val="008B1E2E"/>
    <w:rsid w:val="008C2FF7"/>
    <w:rsid w:val="008C3378"/>
    <w:rsid w:val="008C6BCD"/>
    <w:rsid w:val="008C7E01"/>
    <w:rsid w:val="008D1DAB"/>
    <w:rsid w:val="008D2CBE"/>
    <w:rsid w:val="008D53A2"/>
    <w:rsid w:val="008D699F"/>
    <w:rsid w:val="008E2B41"/>
    <w:rsid w:val="008E3C23"/>
    <w:rsid w:val="008F0562"/>
    <w:rsid w:val="008F4EA0"/>
    <w:rsid w:val="008F59F4"/>
    <w:rsid w:val="008F79C9"/>
    <w:rsid w:val="009043A3"/>
    <w:rsid w:val="00904898"/>
    <w:rsid w:val="009051D9"/>
    <w:rsid w:val="00910915"/>
    <w:rsid w:val="00914161"/>
    <w:rsid w:val="009200B5"/>
    <w:rsid w:val="009231BF"/>
    <w:rsid w:val="00923D9B"/>
    <w:rsid w:val="00925160"/>
    <w:rsid w:val="00925896"/>
    <w:rsid w:val="00930465"/>
    <w:rsid w:val="00933A5C"/>
    <w:rsid w:val="00942D03"/>
    <w:rsid w:val="00944925"/>
    <w:rsid w:val="00945AAF"/>
    <w:rsid w:val="00952D80"/>
    <w:rsid w:val="00953763"/>
    <w:rsid w:val="00955049"/>
    <w:rsid w:val="00956270"/>
    <w:rsid w:val="00961AD9"/>
    <w:rsid w:val="00966E02"/>
    <w:rsid w:val="00970F46"/>
    <w:rsid w:val="00971D64"/>
    <w:rsid w:val="009742F7"/>
    <w:rsid w:val="009749D1"/>
    <w:rsid w:val="009758BC"/>
    <w:rsid w:val="00975E45"/>
    <w:rsid w:val="00980B64"/>
    <w:rsid w:val="00980E63"/>
    <w:rsid w:val="00982E3F"/>
    <w:rsid w:val="009906F7"/>
    <w:rsid w:val="00990FEB"/>
    <w:rsid w:val="009938E8"/>
    <w:rsid w:val="00996560"/>
    <w:rsid w:val="009A05F6"/>
    <w:rsid w:val="009A142E"/>
    <w:rsid w:val="009A1661"/>
    <w:rsid w:val="009A199B"/>
    <w:rsid w:val="009A5F39"/>
    <w:rsid w:val="009B0749"/>
    <w:rsid w:val="009B2551"/>
    <w:rsid w:val="009B6449"/>
    <w:rsid w:val="009C38D7"/>
    <w:rsid w:val="009C4FCE"/>
    <w:rsid w:val="009D2BDD"/>
    <w:rsid w:val="009D34EB"/>
    <w:rsid w:val="009D379A"/>
    <w:rsid w:val="009D45F4"/>
    <w:rsid w:val="009D4E19"/>
    <w:rsid w:val="009D6015"/>
    <w:rsid w:val="009D704F"/>
    <w:rsid w:val="009F0106"/>
    <w:rsid w:val="009F055D"/>
    <w:rsid w:val="009F1189"/>
    <w:rsid w:val="009F1377"/>
    <w:rsid w:val="009F5C12"/>
    <w:rsid w:val="00A001FD"/>
    <w:rsid w:val="00A002E2"/>
    <w:rsid w:val="00A02B9E"/>
    <w:rsid w:val="00A0406C"/>
    <w:rsid w:val="00A059F1"/>
    <w:rsid w:val="00A2289C"/>
    <w:rsid w:val="00A22C65"/>
    <w:rsid w:val="00A2334B"/>
    <w:rsid w:val="00A24995"/>
    <w:rsid w:val="00A2655E"/>
    <w:rsid w:val="00A26EC9"/>
    <w:rsid w:val="00A27E64"/>
    <w:rsid w:val="00A310F5"/>
    <w:rsid w:val="00A47082"/>
    <w:rsid w:val="00A47950"/>
    <w:rsid w:val="00A50546"/>
    <w:rsid w:val="00A51E50"/>
    <w:rsid w:val="00A5291B"/>
    <w:rsid w:val="00A53899"/>
    <w:rsid w:val="00A53F6C"/>
    <w:rsid w:val="00A55D98"/>
    <w:rsid w:val="00A616F2"/>
    <w:rsid w:val="00A64056"/>
    <w:rsid w:val="00A675F2"/>
    <w:rsid w:val="00A7034C"/>
    <w:rsid w:val="00A70693"/>
    <w:rsid w:val="00A71E72"/>
    <w:rsid w:val="00A73052"/>
    <w:rsid w:val="00A73382"/>
    <w:rsid w:val="00A74367"/>
    <w:rsid w:val="00A75FF0"/>
    <w:rsid w:val="00A76CD9"/>
    <w:rsid w:val="00A77897"/>
    <w:rsid w:val="00A83CCB"/>
    <w:rsid w:val="00A8551C"/>
    <w:rsid w:val="00A90ADA"/>
    <w:rsid w:val="00A933C2"/>
    <w:rsid w:val="00A9381C"/>
    <w:rsid w:val="00A94553"/>
    <w:rsid w:val="00A94DCA"/>
    <w:rsid w:val="00AA057C"/>
    <w:rsid w:val="00AA756B"/>
    <w:rsid w:val="00AB0F4B"/>
    <w:rsid w:val="00AB21CC"/>
    <w:rsid w:val="00AB332B"/>
    <w:rsid w:val="00AB65E4"/>
    <w:rsid w:val="00AB6EA6"/>
    <w:rsid w:val="00AC07BD"/>
    <w:rsid w:val="00AC2775"/>
    <w:rsid w:val="00AD535E"/>
    <w:rsid w:val="00AE026B"/>
    <w:rsid w:val="00AE2041"/>
    <w:rsid w:val="00AE2269"/>
    <w:rsid w:val="00AE24EB"/>
    <w:rsid w:val="00AE325F"/>
    <w:rsid w:val="00AE4A56"/>
    <w:rsid w:val="00AE62CF"/>
    <w:rsid w:val="00AE719D"/>
    <w:rsid w:val="00AF3699"/>
    <w:rsid w:val="00AF3DFB"/>
    <w:rsid w:val="00AF5302"/>
    <w:rsid w:val="00B01B2E"/>
    <w:rsid w:val="00B02037"/>
    <w:rsid w:val="00B031F5"/>
    <w:rsid w:val="00B0396C"/>
    <w:rsid w:val="00B05910"/>
    <w:rsid w:val="00B05AED"/>
    <w:rsid w:val="00B062C5"/>
    <w:rsid w:val="00B072FB"/>
    <w:rsid w:val="00B11721"/>
    <w:rsid w:val="00B11F89"/>
    <w:rsid w:val="00B12977"/>
    <w:rsid w:val="00B15050"/>
    <w:rsid w:val="00B151CB"/>
    <w:rsid w:val="00B1771A"/>
    <w:rsid w:val="00B2210B"/>
    <w:rsid w:val="00B2221F"/>
    <w:rsid w:val="00B24BAC"/>
    <w:rsid w:val="00B3044A"/>
    <w:rsid w:val="00B30BFE"/>
    <w:rsid w:val="00B31818"/>
    <w:rsid w:val="00B34000"/>
    <w:rsid w:val="00B34426"/>
    <w:rsid w:val="00B3444D"/>
    <w:rsid w:val="00B4242E"/>
    <w:rsid w:val="00B45517"/>
    <w:rsid w:val="00B46390"/>
    <w:rsid w:val="00B5179C"/>
    <w:rsid w:val="00B527EC"/>
    <w:rsid w:val="00B5491A"/>
    <w:rsid w:val="00B555F7"/>
    <w:rsid w:val="00B55D24"/>
    <w:rsid w:val="00B60802"/>
    <w:rsid w:val="00B65063"/>
    <w:rsid w:val="00B661B7"/>
    <w:rsid w:val="00B67CC7"/>
    <w:rsid w:val="00B72C74"/>
    <w:rsid w:val="00B72EE2"/>
    <w:rsid w:val="00B75067"/>
    <w:rsid w:val="00B90B5A"/>
    <w:rsid w:val="00B91684"/>
    <w:rsid w:val="00B9276D"/>
    <w:rsid w:val="00B95511"/>
    <w:rsid w:val="00B9628D"/>
    <w:rsid w:val="00B96467"/>
    <w:rsid w:val="00B965AC"/>
    <w:rsid w:val="00BA6CE2"/>
    <w:rsid w:val="00BB19C1"/>
    <w:rsid w:val="00BB2FE0"/>
    <w:rsid w:val="00BB3A2A"/>
    <w:rsid w:val="00BC0246"/>
    <w:rsid w:val="00BC412C"/>
    <w:rsid w:val="00BD45E0"/>
    <w:rsid w:val="00BD52DF"/>
    <w:rsid w:val="00BE35CE"/>
    <w:rsid w:val="00BE3D87"/>
    <w:rsid w:val="00BE43EF"/>
    <w:rsid w:val="00BE4DC4"/>
    <w:rsid w:val="00BE6E2F"/>
    <w:rsid w:val="00BE751E"/>
    <w:rsid w:val="00BF05B4"/>
    <w:rsid w:val="00BF0CF1"/>
    <w:rsid w:val="00BF3C12"/>
    <w:rsid w:val="00C006CB"/>
    <w:rsid w:val="00C02556"/>
    <w:rsid w:val="00C03488"/>
    <w:rsid w:val="00C12532"/>
    <w:rsid w:val="00C151D4"/>
    <w:rsid w:val="00C15A7B"/>
    <w:rsid w:val="00C15B8A"/>
    <w:rsid w:val="00C26373"/>
    <w:rsid w:val="00C3185E"/>
    <w:rsid w:val="00C32A42"/>
    <w:rsid w:val="00C32A99"/>
    <w:rsid w:val="00C3613F"/>
    <w:rsid w:val="00C40A31"/>
    <w:rsid w:val="00C40D24"/>
    <w:rsid w:val="00C50306"/>
    <w:rsid w:val="00C52E7F"/>
    <w:rsid w:val="00C53872"/>
    <w:rsid w:val="00C660CE"/>
    <w:rsid w:val="00C70818"/>
    <w:rsid w:val="00C711EE"/>
    <w:rsid w:val="00C72F2B"/>
    <w:rsid w:val="00C76095"/>
    <w:rsid w:val="00C76D38"/>
    <w:rsid w:val="00C80194"/>
    <w:rsid w:val="00C82ABC"/>
    <w:rsid w:val="00C82FDC"/>
    <w:rsid w:val="00C83720"/>
    <w:rsid w:val="00C8386F"/>
    <w:rsid w:val="00C84251"/>
    <w:rsid w:val="00C9018B"/>
    <w:rsid w:val="00C9128C"/>
    <w:rsid w:val="00C92415"/>
    <w:rsid w:val="00C9689E"/>
    <w:rsid w:val="00CA0F0A"/>
    <w:rsid w:val="00CA12EA"/>
    <w:rsid w:val="00CA38BF"/>
    <w:rsid w:val="00CA5C3F"/>
    <w:rsid w:val="00CA6D00"/>
    <w:rsid w:val="00CB0367"/>
    <w:rsid w:val="00CB759B"/>
    <w:rsid w:val="00CC37CB"/>
    <w:rsid w:val="00CD0DD0"/>
    <w:rsid w:val="00CD183A"/>
    <w:rsid w:val="00CD1EE5"/>
    <w:rsid w:val="00CD2119"/>
    <w:rsid w:val="00CD4BAA"/>
    <w:rsid w:val="00CE02C9"/>
    <w:rsid w:val="00CE6A5A"/>
    <w:rsid w:val="00CE7842"/>
    <w:rsid w:val="00CF0956"/>
    <w:rsid w:val="00CF5C18"/>
    <w:rsid w:val="00D01C13"/>
    <w:rsid w:val="00D05745"/>
    <w:rsid w:val="00D05D7B"/>
    <w:rsid w:val="00D07F0B"/>
    <w:rsid w:val="00D166DE"/>
    <w:rsid w:val="00D215AD"/>
    <w:rsid w:val="00D21849"/>
    <w:rsid w:val="00D235F3"/>
    <w:rsid w:val="00D23BC4"/>
    <w:rsid w:val="00D24F6B"/>
    <w:rsid w:val="00D31E04"/>
    <w:rsid w:val="00D32EE7"/>
    <w:rsid w:val="00D34D38"/>
    <w:rsid w:val="00D36445"/>
    <w:rsid w:val="00D4015F"/>
    <w:rsid w:val="00D43FCD"/>
    <w:rsid w:val="00D4641E"/>
    <w:rsid w:val="00D5094C"/>
    <w:rsid w:val="00D51BB2"/>
    <w:rsid w:val="00D51F96"/>
    <w:rsid w:val="00D533D9"/>
    <w:rsid w:val="00D55D01"/>
    <w:rsid w:val="00D57D90"/>
    <w:rsid w:val="00D60F57"/>
    <w:rsid w:val="00D67B71"/>
    <w:rsid w:val="00D72B53"/>
    <w:rsid w:val="00D73F49"/>
    <w:rsid w:val="00D74F78"/>
    <w:rsid w:val="00D75208"/>
    <w:rsid w:val="00D83B97"/>
    <w:rsid w:val="00D8646C"/>
    <w:rsid w:val="00D87042"/>
    <w:rsid w:val="00DA2BF1"/>
    <w:rsid w:val="00DA4D7A"/>
    <w:rsid w:val="00DA4EEF"/>
    <w:rsid w:val="00DA569F"/>
    <w:rsid w:val="00DA61A2"/>
    <w:rsid w:val="00DB393D"/>
    <w:rsid w:val="00DB79E9"/>
    <w:rsid w:val="00DC2344"/>
    <w:rsid w:val="00DD2185"/>
    <w:rsid w:val="00DD5018"/>
    <w:rsid w:val="00DD73D2"/>
    <w:rsid w:val="00DD7A8A"/>
    <w:rsid w:val="00DE29BB"/>
    <w:rsid w:val="00DE7CD3"/>
    <w:rsid w:val="00DF02B3"/>
    <w:rsid w:val="00DF0D46"/>
    <w:rsid w:val="00DF73C3"/>
    <w:rsid w:val="00E006A5"/>
    <w:rsid w:val="00E035E5"/>
    <w:rsid w:val="00E07F59"/>
    <w:rsid w:val="00E11951"/>
    <w:rsid w:val="00E128EF"/>
    <w:rsid w:val="00E2000F"/>
    <w:rsid w:val="00E2208B"/>
    <w:rsid w:val="00E26473"/>
    <w:rsid w:val="00E34D73"/>
    <w:rsid w:val="00E418AB"/>
    <w:rsid w:val="00E42313"/>
    <w:rsid w:val="00E477C1"/>
    <w:rsid w:val="00E5194E"/>
    <w:rsid w:val="00E51E1F"/>
    <w:rsid w:val="00E547C6"/>
    <w:rsid w:val="00E54FE3"/>
    <w:rsid w:val="00E566A2"/>
    <w:rsid w:val="00E61A5D"/>
    <w:rsid w:val="00E61C75"/>
    <w:rsid w:val="00E6295A"/>
    <w:rsid w:val="00E6374D"/>
    <w:rsid w:val="00E63960"/>
    <w:rsid w:val="00E647B5"/>
    <w:rsid w:val="00E65718"/>
    <w:rsid w:val="00E66377"/>
    <w:rsid w:val="00E73326"/>
    <w:rsid w:val="00E74759"/>
    <w:rsid w:val="00E756F0"/>
    <w:rsid w:val="00E764D5"/>
    <w:rsid w:val="00E830F9"/>
    <w:rsid w:val="00E91E4C"/>
    <w:rsid w:val="00E92115"/>
    <w:rsid w:val="00E97C04"/>
    <w:rsid w:val="00EA4744"/>
    <w:rsid w:val="00EA4A9D"/>
    <w:rsid w:val="00EA62D9"/>
    <w:rsid w:val="00EA683D"/>
    <w:rsid w:val="00EB7062"/>
    <w:rsid w:val="00EC1C0C"/>
    <w:rsid w:val="00EC3373"/>
    <w:rsid w:val="00EC34C1"/>
    <w:rsid w:val="00EC559A"/>
    <w:rsid w:val="00ED05A0"/>
    <w:rsid w:val="00ED48A5"/>
    <w:rsid w:val="00ED4C26"/>
    <w:rsid w:val="00ED4ECE"/>
    <w:rsid w:val="00ED6FCA"/>
    <w:rsid w:val="00ED774A"/>
    <w:rsid w:val="00ED7A1C"/>
    <w:rsid w:val="00ED7C34"/>
    <w:rsid w:val="00EF3603"/>
    <w:rsid w:val="00EF5308"/>
    <w:rsid w:val="00EF5709"/>
    <w:rsid w:val="00F00606"/>
    <w:rsid w:val="00F036AD"/>
    <w:rsid w:val="00F03EBA"/>
    <w:rsid w:val="00F045BA"/>
    <w:rsid w:val="00F06FD4"/>
    <w:rsid w:val="00F072D0"/>
    <w:rsid w:val="00F11185"/>
    <w:rsid w:val="00F11EBA"/>
    <w:rsid w:val="00F130C8"/>
    <w:rsid w:val="00F14863"/>
    <w:rsid w:val="00F1795E"/>
    <w:rsid w:val="00F22EC9"/>
    <w:rsid w:val="00F25556"/>
    <w:rsid w:val="00F346F8"/>
    <w:rsid w:val="00F35152"/>
    <w:rsid w:val="00F44403"/>
    <w:rsid w:val="00F46822"/>
    <w:rsid w:val="00F477BC"/>
    <w:rsid w:val="00F518FC"/>
    <w:rsid w:val="00F52C25"/>
    <w:rsid w:val="00F53D74"/>
    <w:rsid w:val="00F55AFC"/>
    <w:rsid w:val="00F57067"/>
    <w:rsid w:val="00F6180A"/>
    <w:rsid w:val="00F62F26"/>
    <w:rsid w:val="00F63FCE"/>
    <w:rsid w:val="00F64502"/>
    <w:rsid w:val="00F66318"/>
    <w:rsid w:val="00F66F3B"/>
    <w:rsid w:val="00F712C0"/>
    <w:rsid w:val="00F72740"/>
    <w:rsid w:val="00F735E8"/>
    <w:rsid w:val="00F773F0"/>
    <w:rsid w:val="00F8367A"/>
    <w:rsid w:val="00F84CB6"/>
    <w:rsid w:val="00F9020F"/>
    <w:rsid w:val="00F9254D"/>
    <w:rsid w:val="00F9515E"/>
    <w:rsid w:val="00F957B6"/>
    <w:rsid w:val="00F96042"/>
    <w:rsid w:val="00F96FC4"/>
    <w:rsid w:val="00F97C0B"/>
    <w:rsid w:val="00F97E19"/>
    <w:rsid w:val="00FA6CA3"/>
    <w:rsid w:val="00FA7585"/>
    <w:rsid w:val="00FB505F"/>
    <w:rsid w:val="00FB59F9"/>
    <w:rsid w:val="00FB7F70"/>
    <w:rsid w:val="00FC09BE"/>
    <w:rsid w:val="00FC14BA"/>
    <w:rsid w:val="00FC2380"/>
    <w:rsid w:val="00FC36B8"/>
    <w:rsid w:val="00FC4901"/>
    <w:rsid w:val="00FC6FDA"/>
    <w:rsid w:val="00FC7835"/>
    <w:rsid w:val="00FC7F79"/>
    <w:rsid w:val="00FD3D85"/>
    <w:rsid w:val="00FD4B2C"/>
    <w:rsid w:val="00FD5764"/>
    <w:rsid w:val="00FE14CE"/>
    <w:rsid w:val="00FE455A"/>
    <w:rsid w:val="00FF2C2B"/>
    <w:rsid w:val="00FF3311"/>
    <w:rsid w:val="00FF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4927"/>
  <w15:docId w15:val="{BEA24C16-ABC2-4CCC-9020-AF8CB5FB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74759"/>
  </w:style>
  <w:style w:type="paragraph" w:styleId="Antrat1">
    <w:name w:val="heading 1"/>
    <w:basedOn w:val="prastasis"/>
    <w:next w:val="prastasis"/>
    <w:link w:val="Antrat1Diagrama"/>
    <w:qFormat/>
    <w:rsid w:val="00220DFC"/>
    <w:pPr>
      <w:keepNext/>
      <w:jc w:val="center"/>
      <w:outlineLvl w:val="0"/>
    </w:pPr>
    <w:rPr>
      <w:sz w:val="28"/>
    </w:rPr>
  </w:style>
  <w:style w:type="paragraph" w:styleId="Antrat3">
    <w:name w:val="heading 3"/>
    <w:basedOn w:val="prastasis"/>
    <w:next w:val="prastasis"/>
    <w:link w:val="Antrat3Diagrama"/>
    <w:qFormat/>
    <w:rsid w:val="00220DFC"/>
    <w:pPr>
      <w:keepNext/>
      <w:jc w:val="center"/>
      <w:outlineLvl w:val="2"/>
    </w:p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FC2380"/>
    <w:rPr>
      <w:color w:val="808080"/>
    </w:rPr>
  </w:style>
  <w:style w:type="table" w:styleId="Lentelstinklelis">
    <w:name w:val="Table Grid"/>
    <w:basedOn w:val="prastojilentel"/>
    <w:rsid w:val="00A24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qFormat/>
    <w:rsid w:val="00604FE4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F00606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0606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220DFC"/>
    <w:rPr>
      <w:sz w:val="28"/>
    </w:rPr>
  </w:style>
  <w:style w:type="character" w:customStyle="1" w:styleId="Antrat3Diagrama">
    <w:name w:val="Antraštė 3 Diagrama"/>
    <w:basedOn w:val="Numatytasispastraiposriftas"/>
    <w:link w:val="Antrat3"/>
    <w:rsid w:val="00220DFC"/>
  </w:style>
  <w:style w:type="character" w:styleId="Komentaronuoroda">
    <w:name w:val="annotation reference"/>
    <w:basedOn w:val="Numatytasispastraiposriftas"/>
    <w:semiHidden/>
    <w:unhideWhenUsed/>
    <w:rsid w:val="00B24B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B24BA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B24BAC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24BA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24BAC"/>
    <w:rPr>
      <w:b/>
      <w:bCs/>
      <w:sz w:val="20"/>
    </w:rPr>
  </w:style>
  <w:style w:type="character" w:customStyle="1" w:styleId="cf01">
    <w:name w:val="cf01"/>
    <w:basedOn w:val="Numatytasispastraiposriftas"/>
    <w:rsid w:val="00E66377"/>
    <w:rPr>
      <w:rFonts w:ascii="Segoe UI" w:hAnsi="Segoe UI" w:cs="Segoe UI" w:hint="default"/>
      <w:sz w:val="18"/>
      <w:szCs w:val="18"/>
    </w:rPr>
  </w:style>
  <w:style w:type="paragraph" w:styleId="Antrats">
    <w:name w:val="header"/>
    <w:basedOn w:val="prastasis"/>
    <w:link w:val="AntratsDiagrama"/>
    <w:uiPriority w:val="99"/>
    <w:rsid w:val="003439A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39A5"/>
  </w:style>
  <w:style w:type="paragraph" w:styleId="Porat">
    <w:name w:val="footer"/>
    <w:basedOn w:val="prastasis"/>
    <w:link w:val="PoratDiagrama"/>
    <w:uiPriority w:val="99"/>
    <w:rsid w:val="003439A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439A5"/>
  </w:style>
  <w:style w:type="paragraph" w:styleId="Pagrindinistekstas">
    <w:name w:val="Body Text"/>
    <w:basedOn w:val="prastasis"/>
    <w:link w:val="PagrindinistekstasDiagrama"/>
    <w:rsid w:val="008600F3"/>
    <w:pPr>
      <w:jc w:val="both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600F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7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cfb579f83004022bc8fe67775bc755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6491C09E645FD439FEABC7393805D2D" ma:contentTypeVersion="4" ma:contentTypeDescription="Kurkite naują dokumentą." ma:contentTypeScope="" ma:versionID="9170759b8ad3bb3a2ec2cd2f602354e5">
  <xsd:schema xmlns:xsd="http://www.w3.org/2001/XMLSchema" xmlns:xs="http://www.w3.org/2001/XMLSchema" xmlns:p="http://schemas.microsoft.com/office/2006/metadata/properties" xmlns:ns3="3375ab63-1e9a-42be-a26a-07951711d023" targetNamespace="http://schemas.microsoft.com/office/2006/metadata/properties" ma:root="true" ma:fieldsID="422ea76f10582201864946e7327bbc27" ns3:_="">
    <xsd:import namespace="3375ab63-1e9a-42be-a26a-07951711d0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5ab63-1e9a-42be-a26a-07951711d0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8E159B-04B1-413A-89E2-C8C006A24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7625DE-0FEB-4D21-A21B-8B4825BF5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5ab63-1e9a-42be-a26a-07951711d0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013B85-0B3D-4FE1-99B1-EEE8CB52A2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bcfb579f83004022bc8fe67775bc755c</Template>
  <TotalTime>177</TotalTime>
  <Pages>1</Pages>
  <Words>2831</Words>
  <Characters>1614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teritorijoje esančio apleisto ar neprižiūrimo nekilnojamojo turto sąrašo patvirtinimo</vt:lpstr>
    </vt:vector>
  </TitlesOfParts>
  <Manager>2024-11-28</Manager>
  <Company/>
  <LinksUpToDate>false</LinksUpToDate>
  <CharactersWithSpaces>4437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teritorijoje esančio apleisto ar neprižiūrimo nekilnojamojo turto sąrašo patvirtinimo</dc:title>
  <dc:subject>T-295</dc:subject>
  <dc:creator>IGNALINOS RAJONO SAVIVALDYBĖS TARYBA</dc:creator>
  <cp:lastModifiedBy>Marina Volkova</cp:lastModifiedBy>
  <cp:revision>152</cp:revision>
  <dcterms:created xsi:type="dcterms:W3CDTF">2024-12-02T07:08:00Z</dcterms:created>
  <dcterms:modified xsi:type="dcterms:W3CDTF">2025-08-14T07:33:00Z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0x01010006491C09E645FD439FEABC7393805D2D</vt:lpwstr>
  </property>
</Properties>
</file>