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88D0B" w14:textId="73982D7F" w:rsidR="003E0ECB" w:rsidRDefault="00C667C7" w:rsidP="00A36799">
      <w:pPr>
        <w:pStyle w:val="Standard"/>
        <w:ind w:firstLine="1134"/>
        <w:jc w:val="both"/>
        <w:rPr>
          <w:rFonts w:hint="eastAsia"/>
        </w:rPr>
      </w:pPr>
      <w:r>
        <w:t xml:space="preserve">Kultūros </w:t>
      </w:r>
      <w:r w:rsidR="00566E07">
        <w:t xml:space="preserve">dienos proga </w:t>
      </w:r>
      <w:r w:rsidR="00E27F3F">
        <w:t>meras apdovanojo šiuos kultūros darbuotojus</w:t>
      </w:r>
      <w:r w:rsidR="003E0ECB">
        <w:t>:</w:t>
      </w:r>
    </w:p>
    <w:p w14:paraId="79BB1C0A" w14:textId="77777777" w:rsidR="00146CF0" w:rsidRDefault="00146CF0" w:rsidP="00A36799">
      <w:pPr>
        <w:pStyle w:val="Standard"/>
        <w:ind w:firstLine="1134"/>
        <w:jc w:val="both"/>
        <w:rPr>
          <w:rFonts w:hint="eastAsia"/>
        </w:rPr>
      </w:pPr>
    </w:p>
    <w:p w14:paraId="575E4A08" w14:textId="46602C5A" w:rsidR="008B625A" w:rsidRPr="00DA38D1" w:rsidRDefault="003E0ECB" w:rsidP="00F122B4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color w:val="000000"/>
          <w:szCs w:val="24"/>
          <w:lang w:val="lt-LT" w:eastAsia="lt-LT"/>
        </w:rPr>
      </w:pPr>
      <w:r w:rsidRPr="00DF33A9">
        <w:rPr>
          <w:lang w:val="lt-LT"/>
        </w:rPr>
        <w:t xml:space="preserve">1. </w:t>
      </w:r>
      <w:r w:rsidR="00F24CBC" w:rsidRPr="00DF33A9">
        <w:rPr>
          <w:lang w:val="lt-LT"/>
        </w:rPr>
        <w:t xml:space="preserve">Agnę </w:t>
      </w:r>
      <w:proofErr w:type="spellStart"/>
      <w:r w:rsidR="00F24CBC" w:rsidRPr="00DF33A9">
        <w:rPr>
          <w:lang w:val="lt-LT"/>
        </w:rPr>
        <w:t>Galatil</w:t>
      </w:r>
      <w:r w:rsidR="00333773" w:rsidRPr="00DF33A9">
        <w:rPr>
          <w:lang w:val="lt-LT"/>
        </w:rPr>
        <w:t>tienę</w:t>
      </w:r>
      <w:proofErr w:type="spellEnd"/>
      <w:r w:rsidR="00566E07" w:rsidRPr="00DF33A9">
        <w:rPr>
          <w:lang w:val="lt-LT"/>
        </w:rPr>
        <w:t xml:space="preserve">, </w:t>
      </w:r>
      <w:r w:rsidR="00333773" w:rsidRPr="00DF33A9">
        <w:rPr>
          <w:lang w:val="lt-LT"/>
        </w:rPr>
        <w:t>Ignalinos krašto muziejaus muziejininkę</w:t>
      </w:r>
      <w:r w:rsidR="00091819" w:rsidRPr="00DF33A9">
        <w:rPr>
          <w:lang w:val="lt-LT"/>
        </w:rPr>
        <w:t>,</w:t>
      </w:r>
      <w:r w:rsidR="00DA38D1" w:rsidRPr="00DF33A9">
        <w:rPr>
          <w:lang w:val="lt-LT"/>
        </w:rPr>
        <w:t xml:space="preserve"> u</w:t>
      </w:r>
      <w:r w:rsidR="008B625A" w:rsidRPr="00DA38D1">
        <w:rPr>
          <w:color w:val="000000"/>
          <w:szCs w:val="24"/>
          <w:lang w:val="lt-LT" w:eastAsia="lt-LT"/>
        </w:rPr>
        <w:t>ž aktyvią muziejinę veiklą, sėkmingai įgyvendintus projektus, krašto nematerialaus paveldo vertybių puoselėjimą ir sklaidą.</w:t>
      </w:r>
    </w:p>
    <w:p w14:paraId="1547A727" w14:textId="729249C4" w:rsidR="00F65F97" w:rsidRPr="00F65F97" w:rsidRDefault="003E0ECB" w:rsidP="00F122B4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rFonts w:ascii="Times New Roman" w:hAnsi="Times New Roman"/>
          <w:color w:val="242424"/>
          <w:sz w:val="24"/>
          <w:szCs w:val="24"/>
        </w:rPr>
      </w:pPr>
      <w:r w:rsidRPr="003E47AC">
        <w:rPr>
          <w:rFonts w:ascii="Times New Roman" w:hAnsi="Times New Roman"/>
          <w:sz w:val="24"/>
          <w:szCs w:val="24"/>
        </w:rPr>
        <w:t>2.</w:t>
      </w:r>
      <w:r w:rsidR="009338D1">
        <w:rPr>
          <w:rFonts w:ascii="Times New Roman" w:hAnsi="Times New Roman"/>
          <w:sz w:val="24"/>
          <w:szCs w:val="24"/>
        </w:rPr>
        <w:t xml:space="preserve"> Rūtą </w:t>
      </w:r>
      <w:proofErr w:type="spellStart"/>
      <w:r w:rsidR="009338D1">
        <w:rPr>
          <w:rFonts w:ascii="Times New Roman" w:hAnsi="Times New Roman"/>
          <w:sz w:val="24"/>
          <w:szCs w:val="24"/>
        </w:rPr>
        <w:t>Juršienę</w:t>
      </w:r>
      <w:proofErr w:type="spellEnd"/>
      <w:r w:rsidR="0082759D">
        <w:rPr>
          <w:rFonts w:ascii="Times New Roman" w:hAnsi="Times New Roman"/>
          <w:sz w:val="24"/>
          <w:szCs w:val="24"/>
        </w:rPr>
        <w:t xml:space="preserve">, </w:t>
      </w:r>
      <w:r w:rsidR="00F65F97" w:rsidRPr="003E47AC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Ignalinos rajono savivaldybės viešosios bibliotekos Vartotojų aptarnavimo skyriaus vyresni</w:t>
      </w:r>
      <w:r w:rsidR="0082759D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ą</w:t>
      </w:r>
      <w:r w:rsidR="00F65F97" w:rsidRPr="003E47AC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j</w:t>
      </w:r>
      <w:r w:rsidR="0082759D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ą</w:t>
      </w:r>
      <w:r w:rsidR="00F65F97" w:rsidRPr="003E47AC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 xml:space="preserve"> bibliotekinink</w:t>
      </w:r>
      <w:r w:rsidR="0082759D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ę</w:t>
      </w:r>
      <w:r w:rsidR="00091819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,</w:t>
      </w:r>
      <w:r w:rsidR="0082759D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 xml:space="preserve"> </w:t>
      </w:r>
      <w:r w:rsidR="00F65F97" w:rsidRPr="003E47AC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 xml:space="preserve"> už profesionalų ir kūrybingą darbą su jaunaisiais bibliotekos skaitytojais, lėlių kūrimą teatrui „</w:t>
      </w:r>
      <w:proofErr w:type="spellStart"/>
      <w:r w:rsidR="00F65F97" w:rsidRPr="003E47AC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Mįsliukas</w:t>
      </w:r>
      <w:proofErr w:type="spellEnd"/>
      <w:r w:rsidR="00F65F97" w:rsidRPr="003E47AC">
        <w:rPr>
          <w:rFonts w:ascii="Times New Roman" w:hAnsi="Times New Roman"/>
          <w:color w:val="242424"/>
          <w:sz w:val="24"/>
          <w:szCs w:val="24"/>
          <w:bdr w:val="none" w:sz="0" w:space="0" w:color="auto" w:frame="1"/>
        </w:rPr>
        <w:t>“, jo veiklų puoselėjimą, skaitymo skatinimo iniciatyvas.</w:t>
      </w:r>
    </w:p>
    <w:p w14:paraId="6810D297" w14:textId="5D65AB22" w:rsidR="00F65F97" w:rsidRPr="00F65F97" w:rsidRDefault="003F4AE5" w:rsidP="00F122B4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3. Vandą </w:t>
      </w:r>
      <w:proofErr w:type="spellStart"/>
      <w:r>
        <w:rPr>
          <w:color w:val="242424"/>
          <w:szCs w:val="24"/>
          <w:bdr w:val="none" w:sz="0" w:space="0" w:color="auto" w:frame="1"/>
          <w:lang w:val="lt-LT" w:eastAsia="lt-LT"/>
        </w:rPr>
        <w:t>Berdikšlienę</w:t>
      </w:r>
      <w:proofErr w:type="spellEnd"/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, 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>Ignalinos rajono savivaldybės viešosios bibliotekos Išteklių formavimo ir inovacijų skyriaus vyriausi</w:t>
      </w:r>
      <w:r w:rsidR="00236370">
        <w:rPr>
          <w:color w:val="242424"/>
          <w:szCs w:val="24"/>
          <w:bdr w:val="none" w:sz="0" w:space="0" w:color="auto" w:frame="1"/>
          <w:lang w:val="lt-LT" w:eastAsia="lt-LT"/>
        </w:rPr>
        <w:t>ą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>j</w:t>
      </w:r>
      <w:r w:rsidR="00BC0EA2">
        <w:rPr>
          <w:color w:val="242424"/>
          <w:szCs w:val="24"/>
          <w:bdr w:val="none" w:sz="0" w:space="0" w:color="auto" w:frame="1"/>
          <w:lang w:val="lt-LT" w:eastAsia="lt-LT"/>
        </w:rPr>
        <w:t>ą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bibliotekinink</w:t>
      </w:r>
      <w:r w:rsidR="00236370">
        <w:rPr>
          <w:color w:val="242424"/>
          <w:szCs w:val="24"/>
          <w:bdr w:val="none" w:sz="0" w:space="0" w:color="auto" w:frame="1"/>
          <w:lang w:val="lt-LT" w:eastAsia="lt-LT"/>
        </w:rPr>
        <w:t>ę</w:t>
      </w:r>
      <w:r w:rsidR="00091819">
        <w:rPr>
          <w:color w:val="242424"/>
          <w:szCs w:val="24"/>
          <w:bdr w:val="none" w:sz="0" w:space="0" w:color="auto" w:frame="1"/>
          <w:lang w:val="lt-LT" w:eastAsia="lt-LT"/>
        </w:rPr>
        <w:t>,</w:t>
      </w:r>
      <w:r w:rsidR="00236370">
        <w:rPr>
          <w:color w:val="242424"/>
          <w:szCs w:val="24"/>
          <w:bdr w:val="none" w:sz="0" w:space="0" w:color="auto" w:frame="1"/>
          <w:lang w:val="lt-LT" w:eastAsia="lt-LT"/>
        </w:rPr>
        <w:t xml:space="preserve"> 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už kokybišką bibliotekos fondo formavimą,  maksimaliai atspindi</w:t>
      </w:r>
      <w:r w:rsidR="00BC0EA2">
        <w:rPr>
          <w:color w:val="242424"/>
          <w:szCs w:val="24"/>
          <w:bdr w:val="none" w:sz="0" w:space="0" w:color="auto" w:frame="1"/>
          <w:lang w:val="lt-LT" w:eastAsia="lt-LT"/>
        </w:rPr>
        <w:t>ntį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rajono skaitytojų poreikius, ilgametį, kruopštų, atsakingą bibliotekinį darbą.</w:t>
      </w:r>
    </w:p>
    <w:p w14:paraId="0E61F8EB" w14:textId="20631FE1" w:rsidR="00F65F97" w:rsidRPr="00F65F97" w:rsidRDefault="00534162" w:rsidP="00F122B4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4. Sigitą </w:t>
      </w:r>
      <w:proofErr w:type="spellStart"/>
      <w:r>
        <w:rPr>
          <w:color w:val="242424"/>
          <w:szCs w:val="24"/>
          <w:bdr w:val="none" w:sz="0" w:space="0" w:color="auto" w:frame="1"/>
          <w:lang w:val="lt-LT" w:eastAsia="lt-LT"/>
        </w:rPr>
        <w:t>Pradkelienę</w:t>
      </w:r>
      <w:proofErr w:type="spellEnd"/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, 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Ignalinos rajono savivaldybės viešosios bibliotekos Vartotojų aptarnavimo skyriaus vyresni</w:t>
      </w:r>
      <w:r>
        <w:rPr>
          <w:color w:val="242424"/>
          <w:szCs w:val="24"/>
          <w:bdr w:val="none" w:sz="0" w:space="0" w:color="auto" w:frame="1"/>
          <w:lang w:val="lt-LT" w:eastAsia="lt-LT"/>
        </w:rPr>
        <w:t>ą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>j</w:t>
      </w:r>
      <w:r>
        <w:rPr>
          <w:color w:val="242424"/>
          <w:szCs w:val="24"/>
          <w:bdr w:val="none" w:sz="0" w:space="0" w:color="auto" w:frame="1"/>
          <w:lang w:val="lt-LT" w:eastAsia="lt-LT"/>
        </w:rPr>
        <w:t>ą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bibliograf</w:t>
      </w:r>
      <w:r w:rsidR="009E6C99">
        <w:rPr>
          <w:color w:val="242424"/>
          <w:szCs w:val="24"/>
          <w:bdr w:val="none" w:sz="0" w:space="0" w:color="auto" w:frame="1"/>
          <w:lang w:val="lt-LT" w:eastAsia="lt-LT"/>
        </w:rPr>
        <w:t>ę</w:t>
      </w:r>
      <w:r w:rsidR="00091819">
        <w:rPr>
          <w:color w:val="242424"/>
          <w:szCs w:val="24"/>
          <w:bdr w:val="none" w:sz="0" w:space="0" w:color="auto" w:frame="1"/>
          <w:lang w:val="lt-LT" w:eastAsia="lt-LT"/>
        </w:rPr>
        <w:t>,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 už ilgametį, kūrybingą, kruopštų, atsakingą  darbą, kraštotyros fondo formavimą.</w:t>
      </w:r>
    </w:p>
    <w:p w14:paraId="774DA9BE" w14:textId="15CABD21" w:rsidR="00DB4748" w:rsidRDefault="00546582" w:rsidP="00DB4748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42424"/>
          <w:szCs w:val="24"/>
          <w:bdr w:val="none" w:sz="0" w:space="0" w:color="auto" w:frame="1"/>
          <w:lang w:val="lt-LT" w:eastAsia="lt-LT"/>
        </w:rPr>
      </w:pPr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5. Dalią </w:t>
      </w:r>
      <w:proofErr w:type="spellStart"/>
      <w:r>
        <w:rPr>
          <w:color w:val="242424"/>
          <w:szCs w:val="24"/>
          <w:bdr w:val="none" w:sz="0" w:space="0" w:color="auto" w:frame="1"/>
          <w:lang w:val="lt-LT" w:eastAsia="lt-LT"/>
        </w:rPr>
        <w:t>Koršul</w:t>
      </w:r>
      <w:proofErr w:type="spellEnd"/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, 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Ignalinos rajono savivaldybės viešosios bibliotekos </w:t>
      </w:r>
      <w:proofErr w:type="spellStart"/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>Grybėnų</w:t>
      </w:r>
      <w:proofErr w:type="spellEnd"/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ir Kazitiškio filialų vyresni</w:t>
      </w:r>
      <w:r>
        <w:rPr>
          <w:color w:val="242424"/>
          <w:szCs w:val="24"/>
          <w:bdr w:val="none" w:sz="0" w:space="0" w:color="auto" w:frame="1"/>
          <w:lang w:val="lt-LT" w:eastAsia="lt-LT"/>
        </w:rPr>
        <w:t>ą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>j</w:t>
      </w:r>
      <w:r>
        <w:rPr>
          <w:color w:val="242424"/>
          <w:szCs w:val="24"/>
          <w:bdr w:val="none" w:sz="0" w:space="0" w:color="auto" w:frame="1"/>
          <w:lang w:val="lt-LT" w:eastAsia="lt-LT"/>
        </w:rPr>
        <w:t xml:space="preserve">ą 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bibliotekinink</w:t>
      </w:r>
      <w:r w:rsidR="0004544E">
        <w:rPr>
          <w:color w:val="242424"/>
          <w:szCs w:val="24"/>
          <w:bdr w:val="none" w:sz="0" w:space="0" w:color="auto" w:frame="1"/>
          <w:lang w:val="lt-LT" w:eastAsia="lt-LT"/>
        </w:rPr>
        <w:t>ę</w:t>
      </w:r>
      <w:r w:rsidR="00091819">
        <w:rPr>
          <w:color w:val="242424"/>
          <w:szCs w:val="24"/>
          <w:bdr w:val="none" w:sz="0" w:space="0" w:color="auto" w:frame="1"/>
          <w:lang w:val="lt-LT" w:eastAsia="lt-LT"/>
        </w:rPr>
        <w:t>,</w:t>
      </w:r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 už bendruomenės telkimą </w:t>
      </w:r>
      <w:proofErr w:type="spellStart"/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>Grybėnų</w:t>
      </w:r>
      <w:proofErr w:type="spellEnd"/>
      <w:r w:rsidR="00F65F97" w:rsidRPr="00F65F97">
        <w:rPr>
          <w:color w:val="242424"/>
          <w:szCs w:val="24"/>
          <w:bdr w:val="none" w:sz="0" w:space="0" w:color="auto" w:frame="1"/>
          <w:lang w:val="lt-LT" w:eastAsia="lt-LT"/>
        </w:rPr>
        <w:t xml:space="preserve"> ir Kazitiškio bibliotekose, aktualių, išradingų, dėmesio sulaukiančių renginių organizavimą, bendradarbiavimą su kitomis įstaigomis,  nevyriausybinėmis organizacijomis, atsakingą ir kūrybišką darbą.</w:t>
      </w:r>
    </w:p>
    <w:p w14:paraId="47B5C7EC" w14:textId="77396954" w:rsidR="00DB4748" w:rsidRDefault="00585262" w:rsidP="00DB4748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 xml:space="preserve">6. </w:t>
      </w:r>
      <w:r w:rsidR="00F61172" w:rsidRPr="00F61172">
        <w:rPr>
          <w:color w:val="242424"/>
          <w:szCs w:val="24"/>
          <w:lang w:val="lt-LT" w:eastAsia="lt-LT"/>
        </w:rPr>
        <w:t xml:space="preserve">Valentiną </w:t>
      </w:r>
      <w:proofErr w:type="spellStart"/>
      <w:r w:rsidR="00F61172" w:rsidRPr="00F61172">
        <w:rPr>
          <w:color w:val="242424"/>
          <w:szCs w:val="24"/>
          <w:lang w:val="lt-LT" w:eastAsia="lt-LT"/>
        </w:rPr>
        <w:t>Sinkevič</w:t>
      </w:r>
      <w:proofErr w:type="spellEnd"/>
      <w:r w:rsidR="00F61172" w:rsidRPr="00F61172">
        <w:rPr>
          <w:color w:val="242424"/>
          <w:szCs w:val="24"/>
          <w:lang w:val="lt-LT" w:eastAsia="lt-LT"/>
        </w:rPr>
        <w:t xml:space="preserve">, Ignalinos rajono kultūros centro Didžiasalio padalinio kultūrinių veiklų organizatorę, vokalinio moterų trio </w:t>
      </w:r>
      <w:r w:rsidR="00091819">
        <w:rPr>
          <w:color w:val="242424"/>
          <w:szCs w:val="24"/>
          <w:lang w:val="lt-LT" w:eastAsia="lt-LT"/>
        </w:rPr>
        <w:t>,,</w:t>
      </w:r>
      <w:r w:rsidR="00F61172" w:rsidRPr="00F61172">
        <w:rPr>
          <w:color w:val="242424"/>
          <w:szCs w:val="24"/>
          <w:lang w:val="lt-LT" w:eastAsia="lt-LT"/>
        </w:rPr>
        <w:t>Vėtrungė</w:t>
      </w:r>
      <w:r w:rsidR="00091819">
        <w:rPr>
          <w:color w:val="242424"/>
          <w:szCs w:val="24"/>
          <w:lang w:val="lt-LT" w:eastAsia="lt-LT"/>
        </w:rPr>
        <w:t>“</w:t>
      </w:r>
      <w:r w:rsidR="00F61172" w:rsidRPr="00F61172">
        <w:rPr>
          <w:color w:val="242424"/>
          <w:szCs w:val="24"/>
          <w:lang w:val="lt-LT" w:eastAsia="lt-LT"/>
        </w:rPr>
        <w:t xml:space="preserve"> vadovę</w:t>
      </w:r>
      <w:r w:rsidR="00091819">
        <w:rPr>
          <w:color w:val="242424"/>
          <w:szCs w:val="24"/>
          <w:lang w:val="lt-LT" w:eastAsia="lt-LT"/>
        </w:rPr>
        <w:t>,</w:t>
      </w:r>
      <w:r w:rsidR="00F61172" w:rsidRPr="00F61172">
        <w:rPr>
          <w:color w:val="242424"/>
          <w:szCs w:val="24"/>
          <w:lang w:val="lt-LT" w:eastAsia="lt-LT"/>
        </w:rPr>
        <w:t xml:space="preserve"> už aktyvią koncertinę ir kultūrinę veiklą, bendruomenės švietimą bei telkimą siekiant įgyvendinti kultūros politiką Ignalinos rajone.</w:t>
      </w:r>
    </w:p>
    <w:p w14:paraId="4146DCDB" w14:textId="708AB6EB" w:rsidR="00DB4748" w:rsidRDefault="00C36414" w:rsidP="00DB4748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>7</w:t>
      </w:r>
      <w:r w:rsidR="00F61172" w:rsidRPr="00F61172">
        <w:rPr>
          <w:color w:val="242424"/>
          <w:szCs w:val="24"/>
          <w:lang w:val="lt-LT" w:eastAsia="lt-LT"/>
        </w:rPr>
        <w:t xml:space="preserve">. Emą </w:t>
      </w:r>
      <w:proofErr w:type="spellStart"/>
      <w:r w:rsidR="00F61172" w:rsidRPr="00F61172">
        <w:rPr>
          <w:color w:val="242424"/>
          <w:szCs w:val="24"/>
          <w:lang w:val="lt-LT" w:eastAsia="lt-LT"/>
        </w:rPr>
        <w:t>Trapikienę</w:t>
      </w:r>
      <w:proofErr w:type="spellEnd"/>
      <w:r w:rsidR="00F61172" w:rsidRPr="00F61172">
        <w:rPr>
          <w:color w:val="242424"/>
          <w:szCs w:val="24"/>
          <w:lang w:val="lt-LT" w:eastAsia="lt-LT"/>
        </w:rPr>
        <w:t>, Ignalinos rajono kultūros centro Ceikinių padalinio kultūrinių veiklų organizatorę, mėgėjų meno kolektyvų vadovę</w:t>
      </w:r>
      <w:r w:rsidR="00091819">
        <w:rPr>
          <w:color w:val="242424"/>
          <w:szCs w:val="24"/>
          <w:lang w:val="lt-LT" w:eastAsia="lt-LT"/>
        </w:rPr>
        <w:t>,</w:t>
      </w:r>
      <w:r>
        <w:rPr>
          <w:color w:val="242424"/>
          <w:szCs w:val="24"/>
          <w:lang w:val="lt-LT" w:eastAsia="lt-LT"/>
        </w:rPr>
        <w:t xml:space="preserve"> </w:t>
      </w:r>
      <w:r w:rsidR="00F61172" w:rsidRPr="00F61172">
        <w:rPr>
          <w:color w:val="242424"/>
          <w:szCs w:val="24"/>
          <w:lang w:val="lt-LT" w:eastAsia="lt-LT"/>
        </w:rPr>
        <w:t xml:space="preserve"> už aktyvią koncertinę ir kultūrinę veiklą, bendruomenės švietimą bei telkimą siekiant įgyvendinti kultūros politiką Ignalinos rajone.</w:t>
      </w:r>
    </w:p>
    <w:p w14:paraId="72587412" w14:textId="052E93CF" w:rsidR="00DB4748" w:rsidRDefault="00F3504F" w:rsidP="00DB4748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>8</w:t>
      </w:r>
      <w:r w:rsidR="00F61172" w:rsidRPr="00F61172">
        <w:rPr>
          <w:color w:val="242424"/>
          <w:szCs w:val="24"/>
          <w:lang w:val="lt-LT" w:eastAsia="lt-LT"/>
        </w:rPr>
        <w:t xml:space="preserve">. Eleną </w:t>
      </w:r>
      <w:proofErr w:type="spellStart"/>
      <w:r w:rsidR="00F61172" w:rsidRPr="00F61172">
        <w:rPr>
          <w:color w:val="242424"/>
          <w:szCs w:val="24"/>
          <w:lang w:val="lt-LT" w:eastAsia="lt-LT"/>
        </w:rPr>
        <w:t>Skripkauskienę</w:t>
      </w:r>
      <w:proofErr w:type="spellEnd"/>
      <w:r w:rsidR="00F61172" w:rsidRPr="00F61172">
        <w:rPr>
          <w:color w:val="242424"/>
          <w:szCs w:val="24"/>
          <w:lang w:val="lt-LT" w:eastAsia="lt-LT"/>
        </w:rPr>
        <w:t xml:space="preserve">, Ignalinos rajono kultūros centro mėgėjų meno kolektyvų </w:t>
      </w:r>
      <w:r w:rsidR="00091819">
        <w:rPr>
          <w:color w:val="242424"/>
          <w:szCs w:val="24"/>
          <w:lang w:val="lt-LT" w:eastAsia="lt-LT"/>
        </w:rPr>
        <w:t>,,</w:t>
      </w:r>
      <w:r w:rsidR="00F61172" w:rsidRPr="00F61172">
        <w:rPr>
          <w:color w:val="242424"/>
          <w:szCs w:val="24"/>
          <w:lang w:val="lt-LT" w:eastAsia="lt-LT"/>
        </w:rPr>
        <w:t>Gaja</w:t>
      </w:r>
      <w:r w:rsidR="00091819">
        <w:rPr>
          <w:color w:val="242424"/>
          <w:szCs w:val="24"/>
          <w:lang w:val="lt-LT" w:eastAsia="lt-LT"/>
        </w:rPr>
        <w:t>“</w:t>
      </w:r>
      <w:r w:rsidR="00F61172" w:rsidRPr="00F61172">
        <w:rPr>
          <w:color w:val="242424"/>
          <w:szCs w:val="24"/>
          <w:lang w:val="lt-LT" w:eastAsia="lt-LT"/>
        </w:rPr>
        <w:t xml:space="preserve"> ir </w:t>
      </w:r>
      <w:r w:rsidR="00DF33A9">
        <w:rPr>
          <w:color w:val="242424"/>
          <w:szCs w:val="24"/>
          <w:lang w:val="lt-LT" w:eastAsia="lt-LT"/>
        </w:rPr>
        <w:t>,,</w:t>
      </w:r>
      <w:r w:rsidR="00F61172" w:rsidRPr="00F61172">
        <w:rPr>
          <w:color w:val="242424"/>
          <w:szCs w:val="24"/>
          <w:lang w:val="lt-LT" w:eastAsia="lt-LT"/>
        </w:rPr>
        <w:t>Lūgnė</w:t>
      </w:r>
      <w:r w:rsidR="00DF33A9">
        <w:rPr>
          <w:color w:val="242424"/>
          <w:szCs w:val="24"/>
          <w:lang w:val="lt-LT" w:eastAsia="lt-LT"/>
        </w:rPr>
        <w:t>“</w:t>
      </w:r>
      <w:r w:rsidR="00F61172" w:rsidRPr="00F61172">
        <w:rPr>
          <w:color w:val="242424"/>
          <w:szCs w:val="24"/>
          <w:lang w:val="lt-LT" w:eastAsia="lt-LT"/>
        </w:rPr>
        <w:t xml:space="preserve"> vadovę už aktyvią kultūrinę-edukacinę veiklą, Ignalinos rajono savivaldybės atstovavimą Lietuvoje bei asmeninį indėlį </w:t>
      </w:r>
      <w:r w:rsidR="00A40100">
        <w:rPr>
          <w:color w:val="242424"/>
          <w:szCs w:val="24"/>
          <w:lang w:val="lt-LT" w:eastAsia="lt-LT"/>
        </w:rPr>
        <w:t xml:space="preserve">puoselėjant </w:t>
      </w:r>
      <w:r w:rsidR="00F61172" w:rsidRPr="00F61172">
        <w:rPr>
          <w:color w:val="242424"/>
          <w:szCs w:val="24"/>
          <w:lang w:val="lt-LT" w:eastAsia="lt-LT"/>
        </w:rPr>
        <w:t>Dainų švenčių tradicijos tęstinumą.</w:t>
      </w:r>
    </w:p>
    <w:p w14:paraId="3DBFA5C0" w14:textId="36F73242" w:rsidR="00B17CF3" w:rsidRPr="00DF33A9" w:rsidRDefault="002208DB" w:rsidP="00DB4748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lang w:val="lt-LT"/>
        </w:rPr>
      </w:pPr>
      <w:r>
        <w:rPr>
          <w:color w:val="242424"/>
          <w:szCs w:val="24"/>
          <w:lang w:val="lt-LT" w:eastAsia="lt-LT"/>
        </w:rPr>
        <w:t>9</w:t>
      </w:r>
      <w:r w:rsidR="00F61172" w:rsidRPr="00F61172">
        <w:rPr>
          <w:color w:val="242424"/>
          <w:szCs w:val="24"/>
          <w:lang w:val="lt-LT" w:eastAsia="lt-LT"/>
        </w:rPr>
        <w:t xml:space="preserve">. </w:t>
      </w:r>
      <w:proofErr w:type="spellStart"/>
      <w:r w:rsidR="00F61172" w:rsidRPr="00F61172">
        <w:rPr>
          <w:color w:val="242424"/>
          <w:szCs w:val="24"/>
          <w:lang w:val="lt-LT" w:eastAsia="lt-LT"/>
        </w:rPr>
        <w:t>Francišką</w:t>
      </w:r>
      <w:proofErr w:type="spellEnd"/>
      <w:r w:rsidR="00F61172" w:rsidRPr="00F61172">
        <w:rPr>
          <w:color w:val="242424"/>
          <w:szCs w:val="24"/>
          <w:lang w:val="lt-LT" w:eastAsia="lt-LT"/>
        </w:rPr>
        <w:t xml:space="preserve"> </w:t>
      </w:r>
      <w:proofErr w:type="spellStart"/>
      <w:r w:rsidR="00F61172" w:rsidRPr="00F61172">
        <w:rPr>
          <w:color w:val="242424"/>
          <w:szCs w:val="24"/>
          <w:lang w:val="lt-LT" w:eastAsia="lt-LT"/>
        </w:rPr>
        <w:t>Skačkauskienę</w:t>
      </w:r>
      <w:proofErr w:type="spellEnd"/>
      <w:r w:rsidR="00F61172" w:rsidRPr="00F61172">
        <w:rPr>
          <w:color w:val="242424"/>
          <w:szCs w:val="24"/>
          <w:lang w:val="lt-LT" w:eastAsia="lt-LT"/>
        </w:rPr>
        <w:t xml:space="preserve">, Ignalinos rajono kultūros centro mėgėjų meno kolektyvo </w:t>
      </w:r>
      <w:r w:rsidR="00091819">
        <w:rPr>
          <w:color w:val="242424"/>
          <w:szCs w:val="24"/>
          <w:lang w:val="lt-LT" w:eastAsia="lt-LT"/>
        </w:rPr>
        <w:t>,,</w:t>
      </w:r>
      <w:r w:rsidR="00F61172" w:rsidRPr="00F61172">
        <w:rPr>
          <w:color w:val="242424"/>
          <w:szCs w:val="24"/>
          <w:lang w:val="lt-LT" w:eastAsia="lt-LT"/>
        </w:rPr>
        <w:t>Ringė</w:t>
      </w:r>
      <w:r w:rsidR="00091819">
        <w:rPr>
          <w:color w:val="242424"/>
          <w:szCs w:val="24"/>
          <w:lang w:val="lt-LT" w:eastAsia="lt-LT"/>
        </w:rPr>
        <w:t>“</w:t>
      </w:r>
      <w:r w:rsidR="00F61172" w:rsidRPr="00F61172">
        <w:rPr>
          <w:color w:val="242424"/>
          <w:szCs w:val="24"/>
          <w:lang w:val="lt-LT" w:eastAsia="lt-LT"/>
        </w:rPr>
        <w:t xml:space="preserve"> vadovę</w:t>
      </w:r>
      <w:r w:rsidR="00091819">
        <w:rPr>
          <w:color w:val="242424"/>
          <w:szCs w:val="24"/>
          <w:lang w:val="lt-LT" w:eastAsia="lt-LT"/>
        </w:rPr>
        <w:t>,</w:t>
      </w:r>
      <w:r>
        <w:rPr>
          <w:color w:val="242424"/>
          <w:szCs w:val="24"/>
          <w:lang w:val="lt-LT" w:eastAsia="lt-LT"/>
        </w:rPr>
        <w:t xml:space="preserve"> </w:t>
      </w:r>
      <w:r w:rsidR="00F61172" w:rsidRPr="00F61172">
        <w:rPr>
          <w:color w:val="242424"/>
          <w:szCs w:val="24"/>
          <w:lang w:val="lt-LT" w:eastAsia="lt-LT"/>
        </w:rPr>
        <w:t xml:space="preserve"> už aktyvią koncertinę veiklą ir Ignalinos rajono savivaldybės atstovavimą Lietuvoje bei asmeninį indėlį </w:t>
      </w:r>
      <w:r w:rsidR="00BE1E6A">
        <w:rPr>
          <w:color w:val="242424"/>
          <w:szCs w:val="24"/>
          <w:lang w:val="lt-LT" w:eastAsia="lt-LT"/>
        </w:rPr>
        <w:t xml:space="preserve">puoselėjant </w:t>
      </w:r>
      <w:r w:rsidR="00BE1E6A" w:rsidRPr="00F61172">
        <w:rPr>
          <w:color w:val="242424"/>
          <w:szCs w:val="24"/>
          <w:lang w:val="lt-LT" w:eastAsia="lt-LT"/>
        </w:rPr>
        <w:t>Dainų švenčių tradicijos tęstinumą.</w:t>
      </w:r>
      <w:r w:rsidR="00B17CF3" w:rsidRPr="00DF33A9">
        <w:rPr>
          <w:lang w:val="lt-LT"/>
        </w:rPr>
        <w:t xml:space="preserve"> </w:t>
      </w:r>
      <w:r w:rsidR="00B17CF3" w:rsidRPr="00DF33A9">
        <w:rPr>
          <w:color w:val="000000"/>
          <w:lang w:val="lt-LT"/>
        </w:rPr>
        <w:t xml:space="preserve"> </w:t>
      </w:r>
    </w:p>
    <w:p w14:paraId="704E9BFE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12C362DA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6CB3F72C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4F1E32BE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548D8242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53CAF2A5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2BCB8786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3A1AE284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3470BCB1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6403AADD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7BBED4F2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62FC40FF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025664DC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476806D1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7CDA50EC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p w14:paraId="5E5F6C23" w14:textId="77777777" w:rsidR="008B1D2F" w:rsidRDefault="008B1D2F" w:rsidP="008B1D2F">
      <w:pPr>
        <w:widowControl/>
        <w:tabs>
          <w:tab w:val="clear" w:pos="1293"/>
          <w:tab w:val="left" w:pos="1202"/>
        </w:tabs>
        <w:overflowPunct/>
        <w:autoSpaceDE/>
        <w:autoSpaceDN/>
        <w:adjustRightInd/>
        <w:jc w:val="both"/>
        <w:textAlignment w:val="auto"/>
        <w:rPr>
          <w:szCs w:val="24"/>
          <w:lang w:val="lt-LT" w:eastAsia="lt-LT"/>
        </w:rPr>
      </w:pPr>
    </w:p>
    <w:sectPr w:rsidR="008B1D2F" w:rsidSect="00481011">
      <w:headerReference w:type="even" r:id="rId7"/>
      <w:endnotePr>
        <w:numFmt w:val="decimal"/>
      </w:endnotePr>
      <w:type w:val="continuous"/>
      <w:pgSz w:w="11906" w:h="16838"/>
      <w:pgMar w:top="709" w:right="567" w:bottom="1134" w:left="1701" w:header="567" w:footer="1644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E23D8" w14:textId="77777777" w:rsidR="007D590A" w:rsidRDefault="007D590A">
      <w:r>
        <w:separator/>
      </w:r>
    </w:p>
  </w:endnote>
  <w:endnote w:type="continuationSeparator" w:id="0">
    <w:p w14:paraId="40F05C1B" w14:textId="77777777" w:rsidR="007D590A" w:rsidRDefault="007D5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797E1" w14:textId="77777777" w:rsidR="007D590A" w:rsidRDefault="007D590A">
      <w:r>
        <w:separator/>
      </w:r>
    </w:p>
  </w:footnote>
  <w:footnote w:type="continuationSeparator" w:id="0">
    <w:p w14:paraId="77D2DD01" w14:textId="77777777" w:rsidR="007D590A" w:rsidRDefault="007D5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E8BB" w14:textId="77777777" w:rsidR="004A366E" w:rsidRDefault="004A366E" w:rsidP="00BC4F8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3940A7" w14:textId="77777777" w:rsidR="004A366E" w:rsidRDefault="004A366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5537B0"/>
    <w:multiLevelType w:val="hybridMultilevel"/>
    <w:tmpl w:val="0CF0C534"/>
    <w:lvl w:ilvl="0" w:tplc="AA62FC78">
      <w:start w:val="1"/>
      <w:numFmt w:val="decimal"/>
      <w:lvlText w:val="%1."/>
      <w:lvlJc w:val="left"/>
      <w:pPr>
        <w:ind w:left="156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 w15:restartNumberingAfterBreak="0">
    <w:nsid w:val="0B9E5BC9"/>
    <w:multiLevelType w:val="hybridMultilevel"/>
    <w:tmpl w:val="66AA11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D6976"/>
    <w:multiLevelType w:val="hybridMultilevel"/>
    <w:tmpl w:val="6028602C"/>
    <w:lvl w:ilvl="0" w:tplc="E5128FB4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" w15:restartNumberingAfterBreak="0">
    <w:nsid w:val="12DA791F"/>
    <w:multiLevelType w:val="hybridMultilevel"/>
    <w:tmpl w:val="681670E4"/>
    <w:lvl w:ilvl="0" w:tplc="4BC42A58">
      <w:start w:val="1"/>
      <w:numFmt w:val="decimal"/>
      <w:lvlText w:val="%1."/>
      <w:lvlJc w:val="left"/>
      <w:pPr>
        <w:ind w:left="1560" w:hanging="360"/>
      </w:pPr>
      <w:rPr>
        <w:rFonts w:ascii="Times New Roman" w:eastAsia="Calibr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13611704"/>
    <w:multiLevelType w:val="hybridMultilevel"/>
    <w:tmpl w:val="AE2EAC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D1E94"/>
    <w:multiLevelType w:val="hybridMultilevel"/>
    <w:tmpl w:val="DBFE253A"/>
    <w:lvl w:ilvl="0" w:tplc="4A645EB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17D8712C"/>
    <w:multiLevelType w:val="hybridMultilevel"/>
    <w:tmpl w:val="2F3A1ED4"/>
    <w:lvl w:ilvl="0" w:tplc="FCE8DC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0384B"/>
    <w:multiLevelType w:val="hybridMultilevel"/>
    <w:tmpl w:val="A15CDCA6"/>
    <w:lvl w:ilvl="0" w:tplc="33BC261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1EB95942"/>
    <w:multiLevelType w:val="hybridMultilevel"/>
    <w:tmpl w:val="E2881BA8"/>
    <w:lvl w:ilvl="0" w:tplc="5D308FB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0" w15:restartNumberingAfterBreak="0">
    <w:nsid w:val="1EF12ADC"/>
    <w:multiLevelType w:val="hybridMultilevel"/>
    <w:tmpl w:val="0DA61D6C"/>
    <w:lvl w:ilvl="0" w:tplc="1F9E38BC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1F855651"/>
    <w:multiLevelType w:val="hybridMultilevel"/>
    <w:tmpl w:val="EF2C032C"/>
    <w:lvl w:ilvl="0" w:tplc="4ABA21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1FC92142"/>
    <w:multiLevelType w:val="hybridMultilevel"/>
    <w:tmpl w:val="14EAD632"/>
    <w:lvl w:ilvl="0" w:tplc="F4528568">
      <w:start w:val="1"/>
      <w:numFmt w:val="decimal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3" w15:restartNumberingAfterBreak="0">
    <w:nsid w:val="214D3664"/>
    <w:multiLevelType w:val="hybridMultilevel"/>
    <w:tmpl w:val="31F29504"/>
    <w:lvl w:ilvl="0" w:tplc="DE54F3B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430337"/>
    <w:multiLevelType w:val="hybridMultilevel"/>
    <w:tmpl w:val="F1E69896"/>
    <w:lvl w:ilvl="0" w:tplc="E9E81116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 w15:restartNumberingAfterBreak="0">
    <w:nsid w:val="28877462"/>
    <w:multiLevelType w:val="hybridMultilevel"/>
    <w:tmpl w:val="B65EB1E8"/>
    <w:lvl w:ilvl="0" w:tplc="5D308FB0">
      <w:start w:val="2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6" w15:restartNumberingAfterBreak="0">
    <w:nsid w:val="2BFF1D20"/>
    <w:multiLevelType w:val="hybridMultilevel"/>
    <w:tmpl w:val="EF2C13EC"/>
    <w:lvl w:ilvl="0" w:tplc="CB389F26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310E147E"/>
    <w:multiLevelType w:val="hybridMultilevel"/>
    <w:tmpl w:val="FE6CFA38"/>
    <w:lvl w:ilvl="0" w:tplc="1F963C0C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316B1709"/>
    <w:multiLevelType w:val="hybridMultilevel"/>
    <w:tmpl w:val="AB6033E0"/>
    <w:lvl w:ilvl="0" w:tplc="CBF4D7C8">
      <w:start w:val="1"/>
      <w:numFmt w:val="decimal"/>
      <w:lvlText w:val="%1."/>
      <w:lvlJc w:val="left"/>
      <w:pPr>
        <w:ind w:left="165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9" w15:restartNumberingAfterBreak="0">
    <w:nsid w:val="31D91734"/>
    <w:multiLevelType w:val="hybridMultilevel"/>
    <w:tmpl w:val="7C2ACADA"/>
    <w:lvl w:ilvl="0" w:tplc="23BC5E0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35C62399"/>
    <w:multiLevelType w:val="hybridMultilevel"/>
    <w:tmpl w:val="5294551A"/>
    <w:lvl w:ilvl="0" w:tplc="80DA91DC">
      <w:start w:val="2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1" w15:restartNumberingAfterBreak="0">
    <w:nsid w:val="3CC4686F"/>
    <w:multiLevelType w:val="hybridMultilevel"/>
    <w:tmpl w:val="8C5AF1CA"/>
    <w:lvl w:ilvl="0" w:tplc="4796DC72">
      <w:start w:val="1"/>
      <w:numFmt w:val="decimal"/>
      <w:lvlText w:val="%1."/>
      <w:lvlJc w:val="left"/>
      <w:pPr>
        <w:ind w:left="165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2" w15:restartNumberingAfterBreak="0">
    <w:nsid w:val="3E9D552C"/>
    <w:multiLevelType w:val="hybridMultilevel"/>
    <w:tmpl w:val="3606D672"/>
    <w:lvl w:ilvl="0" w:tplc="F9EED43A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270019">
      <w:start w:val="1"/>
      <w:numFmt w:val="lowerLetter"/>
      <w:lvlText w:val="%2."/>
      <w:lvlJc w:val="left"/>
      <w:pPr>
        <w:ind w:left="1506" w:hanging="360"/>
      </w:pPr>
    </w:lvl>
    <w:lvl w:ilvl="2" w:tplc="0427001B">
      <w:start w:val="1"/>
      <w:numFmt w:val="lowerRoman"/>
      <w:lvlText w:val="%3."/>
      <w:lvlJc w:val="right"/>
      <w:pPr>
        <w:ind w:left="2226" w:hanging="180"/>
      </w:pPr>
    </w:lvl>
    <w:lvl w:ilvl="3" w:tplc="0427000F">
      <w:start w:val="1"/>
      <w:numFmt w:val="decimal"/>
      <w:lvlText w:val="%4."/>
      <w:lvlJc w:val="left"/>
      <w:pPr>
        <w:ind w:left="2946" w:hanging="360"/>
      </w:pPr>
    </w:lvl>
    <w:lvl w:ilvl="4" w:tplc="04270019">
      <w:start w:val="1"/>
      <w:numFmt w:val="lowerLetter"/>
      <w:lvlText w:val="%5."/>
      <w:lvlJc w:val="left"/>
      <w:pPr>
        <w:ind w:left="3666" w:hanging="360"/>
      </w:pPr>
    </w:lvl>
    <w:lvl w:ilvl="5" w:tplc="0427001B">
      <w:start w:val="1"/>
      <w:numFmt w:val="lowerRoman"/>
      <w:lvlText w:val="%6."/>
      <w:lvlJc w:val="right"/>
      <w:pPr>
        <w:ind w:left="4386" w:hanging="180"/>
      </w:pPr>
    </w:lvl>
    <w:lvl w:ilvl="6" w:tplc="0427000F">
      <w:start w:val="1"/>
      <w:numFmt w:val="decimal"/>
      <w:lvlText w:val="%7."/>
      <w:lvlJc w:val="left"/>
      <w:pPr>
        <w:ind w:left="5106" w:hanging="360"/>
      </w:pPr>
    </w:lvl>
    <w:lvl w:ilvl="7" w:tplc="04270019">
      <w:start w:val="1"/>
      <w:numFmt w:val="lowerLetter"/>
      <w:lvlText w:val="%8."/>
      <w:lvlJc w:val="left"/>
      <w:pPr>
        <w:ind w:left="5826" w:hanging="360"/>
      </w:pPr>
    </w:lvl>
    <w:lvl w:ilvl="8" w:tplc="0427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1552328"/>
    <w:multiLevelType w:val="hybridMultilevel"/>
    <w:tmpl w:val="66400DD2"/>
    <w:lvl w:ilvl="0" w:tplc="545A854E">
      <w:start w:val="3"/>
      <w:numFmt w:val="decimal"/>
      <w:lvlText w:val="%1."/>
      <w:lvlJc w:val="left"/>
      <w:pPr>
        <w:ind w:left="165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4" w15:restartNumberingAfterBreak="0">
    <w:nsid w:val="47000A62"/>
    <w:multiLevelType w:val="hybridMultilevel"/>
    <w:tmpl w:val="EE4A1BD8"/>
    <w:lvl w:ilvl="0" w:tplc="0427000F">
      <w:start w:val="1"/>
      <w:numFmt w:val="decimal"/>
      <w:lvlText w:val="%1."/>
      <w:lvlJc w:val="left"/>
      <w:pPr>
        <w:tabs>
          <w:tab w:val="num" w:pos="2010"/>
        </w:tabs>
        <w:ind w:left="201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25" w15:restartNumberingAfterBreak="0">
    <w:nsid w:val="4946529A"/>
    <w:multiLevelType w:val="hybridMultilevel"/>
    <w:tmpl w:val="F84AB1AA"/>
    <w:lvl w:ilvl="0" w:tplc="7D24475C">
      <w:start w:val="3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6" w15:restartNumberingAfterBreak="0">
    <w:nsid w:val="4A055CEF"/>
    <w:multiLevelType w:val="hybridMultilevel"/>
    <w:tmpl w:val="DA8A9EB8"/>
    <w:lvl w:ilvl="0" w:tplc="78B0804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4CC14FDC"/>
    <w:multiLevelType w:val="hybridMultilevel"/>
    <w:tmpl w:val="85A6DAF0"/>
    <w:lvl w:ilvl="0" w:tplc="D8F84CCC">
      <w:start w:val="1"/>
      <w:numFmt w:val="decimal"/>
      <w:lvlText w:val="%1."/>
      <w:lvlJc w:val="left"/>
      <w:pPr>
        <w:ind w:left="1494" w:hanging="360"/>
      </w:pPr>
      <w:rPr>
        <w:rFonts w:ascii="Liberation Serif" w:hAnsi="Liberation Serif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D3A7187"/>
    <w:multiLevelType w:val="hybridMultilevel"/>
    <w:tmpl w:val="661CA21E"/>
    <w:lvl w:ilvl="0" w:tplc="5D308FB0">
      <w:start w:val="2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9" w15:restartNumberingAfterBreak="0">
    <w:nsid w:val="56A25C41"/>
    <w:multiLevelType w:val="hybridMultilevel"/>
    <w:tmpl w:val="64129604"/>
    <w:lvl w:ilvl="0" w:tplc="E9A879D6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 w15:restartNumberingAfterBreak="0">
    <w:nsid w:val="58254362"/>
    <w:multiLevelType w:val="hybridMultilevel"/>
    <w:tmpl w:val="6786E7F8"/>
    <w:lvl w:ilvl="0" w:tplc="040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42"/>
        </w:tabs>
        <w:ind w:left="104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02"/>
        </w:tabs>
        <w:ind w:left="320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2"/>
        </w:tabs>
        <w:ind w:left="392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2"/>
        </w:tabs>
        <w:ind w:left="464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62"/>
        </w:tabs>
        <w:ind w:left="536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82"/>
        </w:tabs>
        <w:ind w:left="6082" w:hanging="180"/>
      </w:pPr>
    </w:lvl>
  </w:abstractNum>
  <w:abstractNum w:abstractNumId="31" w15:restartNumberingAfterBreak="0">
    <w:nsid w:val="63754D9A"/>
    <w:multiLevelType w:val="hybridMultilevel"/>
    <w:tmpl w:val="A34C4138"/>
    <w:lvl w:ilvl="0" w:tplc="7826AE2A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C064B7"/>
    <w:multiLevelType w:val="multilevel"/>
    <w:tmpl w:val="0FF0D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F40BE5"/>
    <w:multiLevelType w:val="hybridMultilevel"/>
    <w:tmpl w:val="3742683C"/>
    <w:lvl w:ilvl="0" w:tplc="0DC821F0">
      <w:start w:val="3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4" w15:restartNumberingAfterBreak="0">
    <w:nsid w:val="74EF48C7"/>
    <w:multiLevelType w:val="hybridMultilevel"/>
    <w:tmpl w:val="5952F8D2"/>
    <w:lvl w:ilvl="0" w:tplc="DADA700E">
      <w:start w:val="1"/>
      <w:numFmt w:val="decimal"/>
      <w:lvlText w:val="%1."/>
      <w:lvlJc w:val="left"/>
      <w:pPr>
        <w:ind w:left="1500" w:hanging="360"/>
      </w:pPr>
      <w:rPr>
        <w:rFonts w:ascii="Liberation Serif" w:hAnsi="Liberation Serif"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5" w15:restartNumberingAfterBreak="0">
    <w:nsid w:val="75866868"/>
    <w:multiLevelType w:val="hybridMultilevel"/>
    <w:tmpl w:val="B88C8002"/>
    <w:lvl w:ilvl="0" w:tplc="337A42E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009EE"/>
    <w:multiLevelType w:val="hybridMultilevel"/>
    <w:tmpl w:val="D78A7E02"/>
    <w:lvl w:ilvl="0" w:tplc="B00894B8">
      <w:start w:val="1"/>
      <w:numFmt w:val="decimal"/>
      <w:lvlText w:val="%1."/>
      <w:lvlJc w:val="left"/>
      <w:pPr>
        <w:ind w:left="165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7" w15:restartNumberingAfterBreak="0">
    <w:nsid w:val="79655807"/>
    <w:multiLevelType w:val="hybridMultilevel"/>
    <w:tmpl w:val="4EA8FE80"/>
    <w:lvl w:ilvl="0" w:tplc="DB2CC0C8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8" w15:restartNumberingAfterBreak="0">
    <w:nsid w:val="79807B0F"/>
    <w:multiLevelType w:val="hybridMultilevel"/>
    <w:tmpl w:val="74D804E0"/>
    <w:lvl w:ilvl="0" w:tplc="5D308F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0"/>
        </w:tabs>
        <w:ind w:left="15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870"/>
        </w:tabs>
        <w:ind w:left="87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1590"/>
        </w:tabs>
        <w:ind w:left="159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2310"/>
        </w:tabs>
        <w:ind w:left="231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3750"/>
        </w:tabs>
        <w:ind w:left="375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4470"/>
        </w:tabs>
        <w:ind w:left="447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5190"/>
        </w:tabs>
        <w:ind w:left="5190" w:hanging="180"/>
      </w:pPr>
    </w:lvl>
  </w:abstractNum>
  <w:abstractNum w:abstractNumId="39" w15:restartNumberingAfterBreak="0">
    <w:nsid w:val="7C0643EA"/>
    <w:multiLevelType w:val="hybridMultilevel"/>
    <w:tmpl w:val="BA365BB4"/>
    <w:lvl w:ilvl="0" w:tplc="2FAC5B3E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55239801">
    <w:abstractNumId w:val="9"/>
  </w:num>
  <w:num w:numId="2" w16cid:durableId="4872863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968414">
    <w:abstractNumId w:val="24"/>
  </w:num>
  <w:num w:numId="4" w16cid:durableId="1751584748">
    <w:abstractNumId w:val="28"/>
  </w:num>
  <w:num w:numId="5" w16cid:durableId="1080832737">
    <w:abstractNumId w:val="38"/>
  </w:num>
  <w:num w:numId="6" w16cid:durableId="985158465">
    <w:abstractNumId w:val="15"/>
  </w:num>
  <w:num w:numId="7" w16cid:durableId="1802110220">
    <w:abstractNumId w:val="3"/>
  </w:num>
  <w:num w:numId="8" w16cid:durableId="860095114">
    <w:abstractNumId w:val="16"/>
  </w:num>
  <w:num w:numId="9" w16cid:durableId="1831940306">
    <w:abstractNumId w:val="29"/>
  </w:num>
  <w:num w:numId="10" w16cid:durableId="1042244402">
    <w:abstractNumId w:val="31"/>
  </w:num>
  <w:num w:numId="11" w16cid:durableId="1452361192">
    <w:abstractNumId w:val="37"/>
  </w:num>
  <w:num w:numId="12" w16cid:durableId="1661690050">
    <w:abstractNumId w:val="36"/>
  </w:num>
  <w:num w:numId="13" w16cid:durableId="597755246">
    <w:abstractNumId w:val="21"/>
  </w:num>
  <w:num w:numId="14" w16cid:durableId="1589078853">
    <w:abstractNumId w:val="18"/>
  </w:num>
  <w:num w:numId="15" w16cid:durableId="1151756384">
    <w:abstractNumId w:val="23"/>
  </w:num>
  <w:num w:numId="16" w16cid:durableId="1915167128">
    <w:abstractNumId w:val="5"/>
  </w:num>
  <w:num w:numId="17" w16cid:durableId="342898586">
    <w:abstractNumId w:val="25"/>
  </w:num>
  <w:num w:numId="18" w16cid:durableId="875701098">
    <w:abstractNumId w:val="14"/>
  </w:num>
  <w:num w:numId="19" w16cid:durableId="1399088098">
    <w:abstractNumId w:val="12"/>
  </w:num>
  <w:num w:numId="20" w16cid:durableId="1734616173">
    <w:abstractNumId w:val="20"/>
  </w:num>
  <w:num w:numId="21" w16cid:durableId="1225602869">
    <w:abstractNumId w:val="17"/>
  </w:num>
  <w:num w:numId="22" w16cid:durableId="162745699">
    <w:abstractNumId w:val="33"/>
  </w:num>
  <w:num w:numId="23" w16cid:durableId="1333794088">
    <w:abstractNumId w:val="0"/>
  </w:num>
  <w:num w:numId="24" w16cid:durableId="463616516">
    <w:abstractNumId w:val="30"/>
  </w:num>
  <w:num w:numId="25" w16cid:durableId="20265194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2866879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08496628">
    <w:abstractNumId w:val="1"/>
  </w:num>
  <w:num w:numId="28" w16cid:durableId="201602524">
    <w:abstractNumId w:val="19"/>
  </w:num>
  <w:num w:numId="29" w16cid:durableId="2130775857">
    <w:abstractNumId w:val="39"/>
  </w:num>
  <w:num w:numId="30" w16cid:durableId="1842238458">
    <w:abstractNumId w:val="26"/>
  </w:num>
  <w:num w:numId="31" w16cid:durableId="647637983">
    <w:abstractNumId w:val="11"/>
  </w:num>
  <w:num w:numId="32" w16cid:durableId="297490996">
    <w:abstractNumId w:val="2"/>
  </w:num>
  <w:num w:numId="33" w16cid:durableId="1274555593">
    <w:abstractNumId w:val="7"/>
  </w:num>
  <w:num w:numId="34" w16cid:durableId="1127436297">
    <w:abstractNumId w:val="6"/>
  </w:num>
  <w:num w:numId="35" w16cid:durableId="680737081">
    <w:abstractNumId w:val="10"/>
  </w:num>
  <w:num w:numId="36" w16cid:durableId="385760330">
    <w:abstractNumId w:val="4"/>
  </w:num>
  <w:num w:numId="37" w16cid:durableId="2135978325">
    <w:abstractNumId w:val="8"/>
  </w:num>
  <w:num w:numId="38" w16cid:durableId="590357716">
    <w:abstractNumId w:val="32"/>
  </w:num>
  <w:num w:numId="39" w16cid:durableId="2046562904">
    <w:abstractNumId w:val="27"/>
  </w:num>
  <w:num w:numId="40" w16cid:durableId="19044825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D91"/>
    <w:rsid w:val="00001295"/>
    <w:rsid w:val="00001D85"/>
    <w:rsid w:val="00006E47"/>
    <w:rsid w:val="00015905"/>
    <w:rsid w:val="000207C3"/>
    <w:rsid w:val="000221AD"/>
    <w:rsid w:val="00023C25"/>
    <w:rsid w:val="00024B2B"/>
    <w:rsid w:val="00027762"/>
    <w:rsid w:val="000319F4"/>
    <w:rsid w:val="00032A5D"/>
    <w:rsid w:val="00033007"/>
    <w:rsid w:val="000335D5"/>
    <w:rsid w:val="00037409"/>
    <w:rsid w:val="00043564"/>
    <w:rsid w:val="0004544E"/>
    <w:rsid w:val="000527A9"/>
    <w:rsid w:val="00053768"/>
    <w:rsid w:val="000638CA"/>
    <w:rsid w:val="00064E90"/>
    <w:rsid w:val="00065D3D"/>
    <w:rsid w:val="000660DB"/>
    <w:rsid w:val="00066C1E"/>
    <w:rsid w:val="00067DC8"/>
    <w:rsid w:val="00073B69"/>
    <w:rsid w:val="000741AC"/>
    <w:rsid w:val="000748C3"/>
    <w:rsid w:val="00082B7F"/>
    <w:rsid w:val="0008511A"/>
    <w:rsid w:val="00086BC9"/>
    <w:rsid w:val="00086C12"/>
    <w:rsid w:val="00087ED1"/>
    <w:rsid w:val="00090614"/>
    <w:rsid w:val="00091819"/>
    <w:rsid w:val="00091958"/>
    <w:rsid w:val="000922BF"/>
    <w:rsid w:val="00092783"/>
    <w:rsid w:val="000946A6"/>
    <w:rsid w:val="000963F4"/>
    <w:rsid w:val="00096F12"/>
    <w:rsid w:val="000A31D9"/>
    <w:rsid w:val="000A4546"/>
    <w:rsid w:val="000A4FC8"/>
    <w:rsid w:val="000A5F88"/>
    <w:rsid w:val="000A79A6"/>
    <w:rsid w:val="000B0B28"/>
    <w:rsid w:val="000B379D"/>
    <w:rsid w:val="000B37FF"/>
    <w:rsid w:val="000B3FAB"/>
    <w:rsid w:val="000B5606"/>
    <w:rsid w:val="000C03FD"/>
    <w:rsid w:val="000C0F0B"/>
    <w:rsid w:val="000C3635"/>
    <w:rsid w:val="000C3A95"/>
    <w:rsid w:val="000C5F12"/>
    <w:rsid w:val="000D034B"/>
    <w:rsid w:val="000D0F1B"/>
    <w:rsid w:val="000D116A"/>
    <w:rsid w:val="000D20DB"/>
    <w:rsid w:val="000D2694"/>
    <w:rsid w:val="000D3C5A"/>
    <w:rsid w:val="000D3D27"/>
    <w:rsid w:val="000D4A47"/>
    <w:rsid w:val="000D6775"/>
    <w:rsid w:val="000E21FC"/>
    <w:rsid w:val="000E24B8"/>
    <w:rsid w:val="000E2906"/>
    <w:rsid w:val="000E5576"/>
    <w:rsid w:val="000E5919"/>
    <w:rsid w:val="000E71DE"/>
    <w:rsid w:val="000F0D1D"/>
    <w:rsid w:val="000F1FE2"/>
    <w:rsid w:val="000F2642"/>
    <w:rsid w:val="000F392E"/>
    <w:rsid w:val="000F4684"/>
    <w:rsid w:val="000F71C6"/>
    <w:rsid w:val="000F7CAE"/>
    <w:rsid w:val="000F7D68"/>
    <w:rsid w:val="00101746"/>
    <w:rsid w:val="00103A92"/>
    <w:rsid w:val="00104432"/>
    <w:rsid w:val="00107A10"/>
    <w:rsid w:val="001101F9"/>
    <w:rsid w:val="00115EDB"/>
    <w:rsid w:val="00117197"/>
    <w:rsid w:val="0011768D"/>
    <w:rsid w:val="001221A9"/>
    <w:rsid w:val="00124F79"/>
    <w:rsid w:val="001259A6"/>
    <w:rsid w:val="00126349"/>
    <w:rsid w:val="0013501A"/>
    <w:rsid w:val="00136D18"/>
    <w:rsid w:val="001403A4"/>
    <w:rsid w:val="00144674"/>
    <w:rsid w:val="00146CF0"/>
    <w:rsid w:val="00147B5B"/>
    <w:rsid w:val="00147C58"/>
    <w:rsid w:val="00154E75"/>
    <w:rsid w:val="001552FC"/>
    <w:rsid w:val="00156837"/>
    <w:rsid w:val="00163C30"/>
    <w:rsid w:val="001641A9"/>
    <w:rsid w:val="001662E8"/>
    <w:rsid w:val="00170E18"/>
    <w:rsid w:val="0017479F"/>
    <w:rsid w:val="00174D13"/>
    <w:rsid w:val="00176DC5"/>
    <w:rsid w:val="00177981"/>
    <w:rsid w:val="001814F3"/>
    <w:rsid w:val="001840F7"/>
    <w:rsid w:val="001856C4"/>
    <w:rsid w:val="001942DA"/>
    <w:rsid w:val="00195F22"/>
    <w:rsid w:val="00196404"/>
    <w:rsid w:val="00196F17"/>
    <w:rsid w:val="001A033B"/>
    <w:rsid w:val="001A2332"/>
    <w:rsid w:val="001A3731"/>
    <w:rsid w:val="001A5C1B"/>
    <w:rsid w:val="001A77D6"/>
    <w:rsid w:val="001B0EB3"/>
    <w:rsid w:val="001B2A63"/>
    <w:rsid w:val="001B45B9"/>
    <w:rsid w:val="001B47D8"/>
    <w:rsid w:val="001C06D5"/>
    <w:rsid w:val="001C0A30"/>
    <w:rsid w:val="001C3160"/>
    <w:rsid w:val="001C320C"/>
    <w:rsid w:val="001C5D12"/>
    <w:rsid w:val="001D2E18"/>
    <w:rsid w:val="001D5390"/>
    <w:rsid w:val="001E0C69"/>
    <w:rsid w:val="001E1481"/>
    <w:rsid w:val="001E333B"/>
    <w:rsid w:val="001F0206"/>
    <w:rsid w:val="001F35D8"/>
    <w:rsid w:val="001F408E"/>
    <w:rsid w:val="002008ED"/>
    <w:rsid w:val="00203AA7"/>
    <w:rsid w:val="00204CD0"/>
    <w:rsid w:val="00205390"/>
    <w:rsid w:val="00206D55"/>
    <w:rsid w:val="002116CF"/>
    <w:rsid w:val="00215936"/>
    <w:rsid w:val="00216B60"/>
    <w:rsid w:val="002208DB"/>
    <w:rsid w:val="00220D6F"/>
    <w:rsid w:val="00221B3E"/>
    <w:rsid w:val="002227F4"/>
    <w:rsid w:val="00227CFA"/>
    <w:rsid w:val="00230317"/>
    <w:rsid w:val="00230E1E"/>
    <w:rsid w:val="00234115"/>
    <w:rsid w:val="00234727"/>
    <w:rsid w:val="00235FB0"/>
    <w:rsid w:val="00236370"/>
    <w:rsid w:val="002369BF"/>
    <w:rsid w:val="00242331"/>
    <w:rsid w:val="002439D9"/>
    <w:rsid w:val="00244901"/>
    <w:rsid w:val="002456BB"/>
    <w:rsid w:val="00251D3E"/>
    <w:rsid w:val="002549DE"/>
    <w:rsid w:val="00255F94"/>
    <w:rsid w:val="002565C3"/>
    <w:rsid w:val="002601E6"/>
    <w:rsid w:val="00260726"/>
    <w:rsid w:val="002616C3"/>
    <w:rsid w:val="002639AA"/>
    <w:rsid w:val="00263ADA"/>
    <w:rsid w:val="00265186"/>
    <w:rsid w:val="00265191"/>
    <w:rsid w:val="0027038F"/>
    <w:rsid w:val="002723B2"/>
    <w:rsid w:val="00272A1F"/>
    <w:rsid w:val="00275599"/>
    <w:rsid w:val="00275FA0"/>
    <w:rsid w:val="0028054D"/>
    <w:rsid w:val="00280F01"/>
    <w:rsid w:val="00281FB8"/>
    <w:rsid w:val="00285349"/>
    <w:rsid w:val="0029101C"/>
    <w:rsid w:val="00291083"/>
    <w:rsid w:val="00292B07"/>
    <w:rsid w:val="00296925"/>
    <w:rsid w:val="00297E35"/>
    <w:rsid w:val="002A025E"/>
    <w:rsid w:val="002A1A08"/>
    <w:rsid w:val="002A21C8"/>
    <w:rsid w:val="002A3AFC"/>
    <w:rsid w:val="002A551A"/>
    <w:rsid w:val="002A577B"/>
    <w:rsid w:val="002A6AB8"/>
    <w:rsid w:val="002A73FF"/>
    <w:rsid w:val="002B1140"/>
    <w:rsid w:val="002B1762"/>
    <w:rsid w:val="002B66FE"/>
    <w:rsid w:val="002B749C"/>
    <w:rsid w:val="002C010E"/>
    <w:rsid w:val="002C1303"/>
    <w:rsid w:val="002C23B1"/>
    <w:rsid w:val="002C2AA2"/>
    <w:rsid w:val="002C3E57"/>
    <w:rsid w:val="002C3E80"/>
    <w:rsid w:val="002C4BED"/>
    <w:rsid w:val="002C4D0F"/>
    <w:rsid w:val="002C51E2"/>
    <w:rsid w:val="002D45DF"/>
    <w:rsid w:val="002D4D3A"/>
    <w:rsid w:val="002D7047"/>
    <w:rsid w:val="002E0332"/>
    <w:rsid w:val="002E06A0"/>
    <w:rsid w:val="002E3FE9"/>
    <w:rsid w:val="002E6920"/>
    <w:rsid w:val="002F2A44"/>
    <w:rsid w:val="002F327F"/>
    <w:rsid w:val="00300970"/>
    <w:rsid w:val="0030352B"/>
    <w:rsid w:val="00305024"/>
    <w:rsid w:val="00306B94"/>
    <w:rsid w:val="00310A42"/>
    <w:rsid w:val="00316DE4"/>
    <w:rsid w:val="00322658"/>
    <w:rsid w:val="003234C0"/>
    <w:rsid w:val="00323E65"/>
    <w:rsid w:val="00326D9F"/>
    <w:rsid w:val="00327911"/>
    <w:rsid w:val="00330CE2"/>
    <w:rsid w:val="00333773"/>
    <w:rsid w:val="00333C2A"/>
    <w:rsid w:val="00333C32"/>
    <w:rsid w:val="003343CB"/>
    <w:rsid w:val="00335E25"/>
    <w:rsid w:val="003360C0"/>
    <w:rsid w:val="003410D2"/>
    <w:rsid w:val="00342498"/>
    <w:rsid w:val="003449BC"/>
    <w:rsid w:val="00346487"/>
    <w:rsid w:val="00350410"/>
    <w:rsid w:val="00351CE6"/>
    <w:rsid w:val="00352264"/>
    <w:rsid w:val="0035371D"/>
    <w:rsid w:val="0035621F"/>
    <w:rsid w:val="003579BF"/>
    <w:rsid w:val="00360618"/>
    <w:rsid w:val="00360B31"/>
    <w:rsid w:val="00361869"/>
    <w:rsid w:val="00365112"/>
    <w:rsid w:val="0036637E"/>
    <w:rsid w:val="003728DA"/>
    <w:rsid w:val="00373C2A"/>
    <w:rsid w:val="00374322"/>
    <w:rsid w:val="00381B2B"/>
    <w:rsid w:val="00384D1B"/>
    <w:rsid w:val="003911A2"/>
    <w:rsid w:val="00391494"/>
    <w:rsid w:val="003925B7"/>
    <w:rsid w:val="00394E3B"/>
    <w:rsid w:val="00395196"/>
    <w:rsid w:val="00395D73"/>
    <w:rsid w:val="003A0066"/>
    <w:rsid w:val="003A07C9"/>
    <w:rsid w:val="003A2E08"/>
    <w:rsid w:val="003A3A79"/>
    <w:rsid w:val="003A5B2B"/>
    <w:rsid w:val="003B066A"/>
    <w:rsid w:val="003B60F2"/>
    <w:rsid w:val="003C13D1"/>
    <w:rsid w:val="003C2883"/>
    <w:rsid w:val="003C2974"/>
    <w:rsid w:val="003C2F79"/>
    <w:rsid w:val="003C6503"/>
    <w:rsid w:val="003D316D"/>
    <w:rsid w:val="003D37F2"/>
    <w:rsid w:val="003D37FD"/>
    <w:rsid w:val="003D5F68"/>
    <w:rsid w:val="003D62FB"/>
    <w:rsid w:val="003E033B"/>
    <w:rsid w:val="003E0ECB"/>
    <w:rsid w:val="003E1FDC"/>
    <w:rsid w:val="003E2BB0"/>
    <w:rsid w:val="003E47AC"/>
    <w:rsid w:val="003E5A67"/>
    <w:rsid w:val="003F0236"/>
    <w:rsid w:val="003F32F7"/>
    <w:rsid w:val="003F4AE5"/>
    <w:rsid w:val="003F7F7E"/>
    <w:rsid w:val="00404BB4"/>
    <w:rsid w:val="00410EB8"/>
    <w:rsid w:val="004138E0"/>
    <w:rsid w:val="00415B82"/>
    <w:rsid w:val="00417924"/>
    <w:rsid w:val="004212CE"/>
    <w:rsid w:val="0042181D"/>
    <w:rsid w:val="004223A5"/>
    <w:rsid w:val="00422669"/>
    <w:rsid w:val="00426041"/>
    <w:rsid w:val="00432D39"/>
    <w:rsid w:val="0043475B"/>
    <w:rsid w:val="004372B0"/>
    <w:rsid w:val="00441EE6"/>
    <w:rsid w:val="00442343"/>
    <w:rsid w:val="004428E7"/>
    <w:rsid w:val="00444B0C"/>
    <w:rsid w:val="00447BDC"/>
    <w:rsid w:val="004520B8"/>
    <w:rsid w:val="00452B14"/>
    <w:rsid w:val="00456593"/>
    <w:rsid w:val="00456CC9"/>
    <w:rsid w:val="00457334"/>
    <w:rsid w:val="00463B4E"/>
    <w:rsid w:val="00465560"/>
    <w:rsid w:val="00465755"/>
    <w:rsid w:val="004679BE"/>
    <w:rsid w:val="00474725"/>
    <w:rsid w:val="004765CC"/>
    <w:rsid w:val="00477917"/>
    <w:rsid w:val="00481011"/>
    <w:rsid w:val="0048263C"/>
    <w:rsid w:val="0048444E"/>
    <w:rsid w:val="00484E00"/>
    <w:rsid w:val="00484EBF"/>
    <w:rsid w:val="0048641F"/>
    <w:rsid w:val="00486D0A"/>
    <w:rsid w:val="00487A01"/>
    <w:rsid w:val="0049093B"/>
    <w:rsid w:val="0049433C"/>
    <w:rsid w:val="004943F8"/>
    <w:rsid w:val="00494D87"/>
    <w:rsid w:val="00496C44"/>
    <w:rsid w:val="004A045C"/>
    <w:rsid w:val="004A1344"/>
    <w:rsid w:val="004A366E"/>
    <w:rsid w:val="004A4057"/>
    <w:rsid w:val="004A45B5"/>
    <w:rsid w:val="004A4729"/>
    <w:rsid w:val="004A510A"/>
    <w:rsid w:val="004A7D9F"/>
    <w:rsid w:val="004B054F"/>
    <w:rsid w:val="004B16F7"/>
    <w:rsid w:val="004B250F"/>
    <w:rsid w:val="004B34F2"/>
    <w:rsid w:val="004B5A8C"/>
    <w:rsid w:val="004B7238"/>
    <w:rsid w:val="004C117C"/>
    <w:rsid w:val="004C1992"/>
    <w:rsid w:val="004C20AF"/>
    <w:rsid w:val="004C570D"/>
    <w:rsid w:val="004D03C0"/>
    <w:rsid w:val="004D2355"/>
    <w:rsid w:val="004D2D91"/>
    <w:rsid w:val="004D47C1"/>
    <w:rsid w:val="004D4B10"/>
    <w:rsid w:val="004E134C"/>
    <w:rsid w:val="004E2768"/>
    <w:rsid w:val="004E4CDE"/>
    <w:rsid w:val="004E58A7"/>
    <w:rsid w:val="004E5A8A"/>
    <w:rsid w:val="004F45E6"/>
    <w:rsid w:val="004F7DF1"/>
    <w:rsid w:val="00501EBD"/>
    <w:rsid w:val="00511CCC"/>
    <w:rsid w:val="00517A6E"/>
    <w:rsid w:val="00517DE6"/>
    <w:rsid w:val="00522D55"/>
    <w:rsid w:val="00525B92"/>
    <w:rsid w:val="005302F4"/>
    <w:rsid w:val="00533CFC"/>
    <w:rsid w:val="00534162"/>
    <w:rsid w:val="00536D94"/>
    <w:rsid w:val="00536EDC"/>
    <w:rsid w:val="0054329B"/>
    <w:rsid w:val="005455F7"/>
    <w:rsid w:val="00546582"/>
    <w:rsid w:val="005514F3"/>
    <w:rsid w:val="005526FB"/>
    <w:rsid w:val="0056041B"/>
    <w:rsid w:val="00560A31"/>
    <w:rsid w:val="00566E07"/>
    <w:rsid w:val="00566E5B"/>
    <w:rsid w:val="005676FD"/>
    <w:rsid w:val="00572843"/>
    <w:rsid w:val="00572BE5"/>
    <w:rsid w:val="00573BE6"/>
    <w:rsid w:val="00574703"/>
    <w:rsid w:val="005777E7"/>
    <w:rsid w:val="00577909"/>
    <w:rsid w:val="00580F44"/>
    <w:rsid w:val="00583C59"/>
    <w:rsid w:val="00583E58"/>
    <w:rsid w:val="005848C9"/>
    <w:rsid w:val="00585262"/>
    <w:rsid w:val="00590C46"/>
    <w:rsid w:val="005914AE"/>
    <w:rsid w:val="005931E1"/>
    <w:rsid w:val="00594330"/>
    <w:rsid w:val="0059461C"/>
    <w:rsid w:val="005A09C6"/>
    <w:rsid w:val="005A147C"/>
    <w:rsid w:val="005A27C0"/>
    <w:rsid w:val="005A3724"/>
    <w:rsid w:val="005A7EF5"/>
    <w:rsid w:val="005B1DFA"/>
    <w:rsid w:val="005B3E4A"/>
    <w:rsid w:val="005B7AF4"/>
    <w:rsid w:val="005C21C3"/>
    <w:rsid w:val="005C2C93"/>
    <w:rsid w:val="005C6440"/>
    <w:rsid w:val="005D152D"/>
    <w:rsid w:val="005D1655"/>
    <w:rsid w:val="005D380A"/>
    <w:rsid w:val="005E0058"/>
    <w:rsid w:val="005E096D"/>
    <w:rsid w:val="005E380E"/>
    <w:rsid w:val="005F22C3"/>
    <w:rsid w:val="005F2CF6"/>
    <w:rsid w:val="005F3AEF"/>
    <w:rsid w:val="005F432D"/>
    <w:rsid w:val="005F4A0D"/>
    <w:rsid w:val="005F79A0"/>
    <w:rsid w:val="006002D7"/>
    <w:rsid w:val="00601D9B"/>
    <w:rsid w:val="00606239"/>
    <w:rsid w:val="00610EB3"/>
    <w:rsid w:val="00611FDE"/>
    <w:rsid w:val="00616573"/>
    <w:rsid w:val="0062324D"/>
    <w:rsid w:val="00625126"/>
    <w:rsid w:val="00626284"/>
    <w:rsid w:val="006269E0"/>
    <w:rsid w:val="00627DCD"/>
    <w:rsid w:val="006326BD"/>
    <w:rsid w:val="00633B7A"/>
    <w:rsid w:val="006347AA"/>
    <w:rsid w:val="00634ABB"/>
    <w:rsid w:val="00637736"/>
    <w:rsid w:val="00637F30"/>
    <w:rsid w:val="006413AB"/>
    <w:rsid w:val="00645784"/>
    <w:rsid w:val="00662DD0"/>
    <w:rsid w:val="00663063"/>
    <w:rsid w:val="00664827"/>
    <w:rsid w:val="00665579"/>
    <w:rsid w:val="00674DA7"/>
    <w:rsid w:val="00675523"/>
    <w:rsid w:val="00676300"/>
    <w:rsid w:val="0067688E"/>
    <w:rsid w:val="00677910"/>
    <w:rsid w:val="00677D83"/>
    <w:rsid w:val="00682287"/>
    <w:rsid w:val="00683CD8"/>
    <w:rsid w:val="0069254F"/>
    <w:rsid w:val="006954E3"/>
    <w:rsid w:val="00695D02"/>
    <w:rsid w:val="006A29D3"/>
    <w:rsid w:val="006B1E5D"/>
    <w:rsid w:val="006C040E"/>
    <w:rsid w:val="006C1915"/>
    <w:rsid w:val="006C2390"/>
    <w:rsid w:val="006C2EA0"/>
    <w:rsid w:val="006C373C"/>
    <w:rsid w:val="006C5F3A"/>
    <w:rsid w:val="006C6507"/>
    <w:rsid w:val="006C703F"/>
    <w:rsid w:val="006D0C21"/>
    <w:rsid w:val="006D1F28"/>
    <w:rsid w:val="006D276C"/>
    <w:rsid w:val="006D2AE9"/>
    <w:rsid w:val="006D532C"/>
    <w:rsid w:val="006D6720"/>
    <w:rsid w:val="006D78BE"/>
    <w:rsid w:val="006E0650"/>
    <w:rsid w:val="006E0C49"/>
    <w:rsid w:val="006E5188"/>
    <w:rsid w:val="006E7041"/>
    <w:rsid w:val="006F1923"/>
    <w:rsid w:val="006F5048"/>
    <w:rsid w:val="006F6663"/>
    <w:rsid w:val="006F6928"/>
    <w:rsid w:val="0070039C"/>
    <w:rsid w:val="00702EDB"/>
    <w:rsid w:val="0070519D"/>
    <w:rsid w:val="0070717A"/>
    <w:rsid w:val="0072441A"/>
    <w:rsid w:val="00724D13"/>
    <w:rsid w:val="00727E53"/>
    <w:rsid w:val="007306D3"/>
    <w:rsid w:val="00730B89"/>
    <w:rsid w:val="007335F1"/>
    <w:rsid w:val="00734391"/>
    <w:rsid w:val="007347B4"/>
    <w:rsid w:val="00735DC4"/>
    <w:rsid w:val="00737FD0"/>
    <w:rsid w:val="00743AD2"/>
    <w:rsid w:val="007443C8"/>
    <w:rsid w:val="00747762"/>
    <w:rsid w:val="00751929"/>
    <w:rsid w:val="00751B83"/>
    <w:rsid w:val="007558AA"/>
    <w:rsid w:val="0075744A"/>
    <w:rsid w:val="007601AD"/>
    <w:rsid w:val="007611BA"/>
    <w:rsid w:val="00761491"/>
    <w:rsid w:val="0076257F"/>
    <w:rsid w:val="00763091"/>
    <w:rsid w:val="00764F90"/>
    <w:rsid w:val="00766516"/>
    <w:rsid w:val="007677F5"/>
    <w:rsid w:val="0077116F"/>
    <w:rsid w:val="00771D30"/>
    <w:rsid w:val="007776E6"/>
    <w:rsid w:val="00784F34"/>
    <w:rsid w:val="00791BA0"/>
    <w:rsid w:val="00792F89"/>
    <w:rsid w:val="00793EEB"/>
    <w:rsid w:val="00794F2E"/>
    <w:rsid w:val="007A06FE"/>
    <w:rsid w:val="007A0B28"/>
    <w:rsid w:val="007A0EE4"/>
    <w:rsid w:val="007A1070"/>
    <w:rsid w:val="007A77A4"/>
    <w:rsid w:val="007B09E2"/>
    <w:rsid w:val="007B1EA5"/>
    <w:rsid w:val="007B3E1A"/>
    <w:rsid w:val="007C0D60"/>
    <w:rsid w:val="007C1FEC"/>
    <w:rsid w:val="007C42F7"/>
    <w:rsid w:val="007C7CA5"/>
    <w:rsid w:val="007D1D12"/>
    <w:rsid w:val="007D289C"/>
    <w:rsid w:val="007D2AEE"/>
    <w:rsid w:val="007D590A"/>
    <w:rsid w:val="007D6056"/>
    <w:rsid w:val="007D7B2D"/>
    <w:rsid w:val="007E2939"/>
    <w:rsid w:val="007E3EF3"/>
    <w:rsid w:val="007E54B8"/>
    <w:rsid w:val="007F61BA"/>
    <w:rsid w:val="0080231F"/>
    <w:rsid w:val="00802831"/>
    <w:rsid w:val="00810A91"/>
    <w:rsid w:val="0081162F"/>
    <w:rsid w:val="00814DF5"/>
    <w:rsid w:val="00822316"/>
    <w:rsid w:val="0082759D"/>
    <w:rsid w:val="00827BE3"/>
    <w:rsid w:val="008311B7"/>
    <w:rsid w:val="00835553"/>
    <w:rsid w:val="008367F1"/>
    <w:rsid w:val="00836E14"/>
    <w:rsid w:val="008373E1"/>
    <w:rsid w:val="00844616"/>
    <w:rsid w:val="00844A12"/>
    <w:rsid w:val="00846E0E"/>
    <w:rsid w:val="00851C03"/>
    <w:rsid w:val="00851D5B"/>
    <w:rsid w:val="008607B6"/>
    <w:rsid w:val="00860D7A"/>
    <w:rsid w:val="008616B4"/>
    <w:rsid w:val="00870AD9"/>
    <w:rsid w:val="00870E6C"/>
    <w:rsid w:val="00876918"/>
    <w:rsid w:val="00876E41"/>
    <w:rsid w:val="008803DC"/>
    <w:rsid w:val="008809B5"/>
    <w:rsid w:val="00886F37"/>
    <w:rsid w:val="008925FA"/>
    <w:rsid w:val="00894468"/>
    <w:rsid w:val="008A06EF"/>
    <w:rsid w:val="008A13B6"/>
    <w:rsid w:val="008A214C"/>
    <w:rsid w:val="008A32DF"/>
    <w:rsid w:val="008A3432"/>
    <w:rsid w:val="008A3A2E"/>
    <w:rsid w:val="008A46A1"/>
    <w:rsid w:val="008B037A"/>
    <w:rsid w:val="008B085E"/>
    <w:rsid w:val="008B109A"/>
    <w:rsid w:val="008B1D2F"/>
    <w:rsid w:val="008B39BC"/>
    <w:rsid w:val="008B58FF"/>
    <w:rsid w:val="008B625A"/>
    <w:rsid w:val="008C09DF"/>
    <w:rsid w:val="008C360F"/>
    <w:rsid w:val="008C48B9"/>
    <w:rsid w:val="008C4931"/>
    <w:rsid w:val="008C713E"/>
    <w:rsid w:val="008D1664"/>
    <w:rsid w:val="008D43CA"/>
    <w:rsid w:val="008D5A4A"/>
    <w:rsid w:val="008E05F7"/>
    <w:rsid w:val="008E15D3"/>
    <w:rsid w:val="008E5F10"/>
    <w:rsid w:val="008E668C"/>
    <w:rsid w:val="008E7349"/>
    <w:rsid w:val="008F464E"/>
    <w:rsid w:val="00901BA3"/>
    <w:rsid w:val="00901D81"/>
    <w:rsid w:val="0090336B"/>
    <w:rsid w:val="00910810"/>
    <w:rsid w:val="009126DD"/>
    <w:rsid w:val="00912C1A"/>
    <w:rsid w:val="0091316D"/>
    <w:rsid w:val="009134ED"/>
    <w:rsid w:val="00916FB5"/>
    <w:rsid w:val="009201FC"/>
    <w:rsid w:val="00920F72"/>
    <w:rsid w:val="00931EF1"/>
    <w:rsid w:val="009338D1"/>
    <w:rsid w:val="00933F7B"/>
    <w:rsid w:val="00934213"/>
    <w:rsid w:val="00935DAD"/>
    <w:rsid w:val="00944E79"/>
    <w:rsid w:val="00946287"/>
    <w:rsid w:val="009505C9"/>
    <w:rsid w:val="00952977"/>
    <w:rsid w:val="0095661D"/>
    <w:rsid w:val="00956809"/>
    <w:rsid w:val="00957CA9"/>
    <w:rsid w:val="009621EF"/>
    <w:rsid w:val="009642D4"/>
    <w:rsid w:val="00965B65"/>
    <w:rsid w:val="00967545"/>
    <w:rsid w:val="009702C6"/>
    <w:rsid w:val="009765C9"/>
    <w:rsid w:val="009814DF"/>
    <w:rsid w:val="009868E4"/>
    <w:rsid w:val="00987C09"/>
    <w:rsid w:val="009A0261"/>
    <w:rsid w:val="009A27C6"/>
    <w:rsid w:val="009A4A01"/>
    <w:rsid w:val="009A518B"/>
    <w:rsid w:val="009B18AF"/>
    <w:rsid w:val="009B3F68"/>
    <w:rsid w:val="009B48EB"/>
    <w:rsid w:val="009B6514"/>
    <w:rsid w:val="009B6E86"/>
    <w:rsid w:val="009B715A"/>
    <w:rsid w:val="009B7956"/>
    <w:rsid w:val="009C18C3"/>
    <w:rsid w:val="009C4D74"/>
    <w:rsid w:val="009C54B9"/>
    <w:rsid w:val="009C77ED"/>
    <w:rsid w:val="009D14A0"/>
    <w:rsid w:val="009D655A"/>
    <w:rsid w:val="009D7582"/>
    <w:rsid w:val="009D795F"/>
    <w:rsid w:val="009E2976"/>
    <w:rsid w:val="009E5622"/>
    <w:rsid w:val="009E64C6"/>
    <w:rsid w:val="009E6C99"/>
    <w:rsid w:val="009F4C3D"/>
    <w:rsid w:val="00A024BF"/>
    <w:rsid w:val="00A03A53"/>
    <w:rsid w:val="00A0766A"/>
    <w:rsid w:val="00A15AE8"/>
    <w:rsid w:val="00A214C3"/>
    <w:rsid w:val="00A22E20"/>
    <w:rsid w:val="00A238BA"/>
    <w:rsid w:val="00A26DAC"/>
    <w:rsid w:val="00A30AD7"/>
    <w:rsid w:val="00A30C64"/>
    <w:rsid w:val="00A328FC"/>
    <w:rsid w:val="00A32B6E"/>
    <w:rsid w:val="00A32F60"/>
    <w:rsid w:val="00A36799"/>
    <w:rsid w:val="00A40100"/>
    <w:rsid w:val="00A414FE"/>
    <w:rsid w:val="00A43E8E"/>
    <w:rsid w:val="00A47F9E"/>
    <w:rsid w:val="00A51FDF"/>
    <w:rsid w:val="00A54EF2"/>
    <w:rsid w:val="00A566B5"/>
    <w:rsid w:val="00A62970"/>
    <w:rsid w:val="00A65A6E"/>
    <w:rsid w:val="00A6667A"/>
    <w:rsid w:val="00A7082E"/>
    <w:rsid w:val="00A70926"/>
    <w:rsid w:val="00A70C18"/>
    <w:rsid w:val="00A72EDF"/>
    <w:rsid w:val="00A74B6C"/>
    <w:rsid w:val="00A7598F"/>
    <w:rsid w:val="00A763CF"/>
    <w:rsid w:val="00A82353"/>
    <w:rsid w:val="00A828D6"/>
    <w:rsid w:val="00A82D9A"/>
    <w:rsid w:val="00A838E7"/>
    <w:rsid w:val="00A90A40"/>
    <w:rsid w:val="00A90AFB"/>
    <w:rsid w:val="00A97DA3"/>
    <w:rsid w:val="00AA01B4"/>
    <w:rsid w:val="00AA01F4"/>
    <w:rsid w:val="00AA2960"/>
    <w:rsid w:val="00AA3178"/>
    <w:rsid w:val="00AA4F12"/>
    <w:rsid w:val="00AA68B2"/>
    <w:rsid w:val="00AB231C"/>
    <w:rsid w:val="00AB295E"/>
    <w:rsid w:val="00AB4AD3"/>
    <w:rsid w:val="00AB7135"/>
    <w:rsid w:val="00AB75EC"/>
    <w:rsid w:val="00AC0320"/>
    <w:rsid w:val="00AC4835"/>
    <w:rsid w:val="00AC7806"/>
    <w:rsid w:val="00AD14A8"/>
    <w:rsid w:val="00AD1940"/>
    <w:rsid w:val="00AD2819"/>
    <w:rsid w:val="00AD77C6"/>
    <w:rsid w:val="00AD7936"/>
    <w:rsid w:val="00AE09E8"/>
    <w:rsid w:val="00AE2875"/>
    <w:rsid w:val="00AE2B09"/>
    <w:rsid w:val="00AE3F20"/>
    <w:rsid w:val="00AE4741"/>
    <w:rsid w:val="00AE6A0F"/>
    <w:rsid w:val="00AE7C5B"/>
    <w:rsid w:val="00AF4111"/>
    <w:rsid w:val="00AF4353"/>
    <w:rsid w:val="00AF4D9F"/>
    <w:rsid w:val="00AF5B75"/>
    <w:rsid w:val="00AF5BF7"/>
    <w:rsid w:val="00AF7227"/>
    <w:rsid w:val="00B0030F"/>
    <w:rsid w:val="00B048E0"/>
    <w:rsid w:val="00B04ADC"/>
    <w:rsid w:val="00B05476"/>
    <w:rsid w:val="00B05705"/>
    <w:rsid w:val="00B06072"/>
    <w:rsid w:val="00B12D00"/>
    <w:rsid w:val="00B12E44"/>
    <w:rsid w:val="00B12F46"/>
    <w:rsid w:val="00B14547"/>
    <w:rsid w:val="00B17517"/>
    <w:rsid w:val="00B17CF3"/>
    <w:rsid w:val="00B218DC"/>
    <w:rsid w:val="00B27A2E"/>
    <w:rsid w:val="00B369FA"/>
    <w:rsid w:val="00B37E11"/>
    <w:rsid w:val="00B43D98"/>
    <w:rsid w:val="00B4410D"/>
    <w:rsid w:val="00B44ABD"/>
    <w:rsid w:val="00B46558"/>
    <w:rsid w:val="00B474E6"/>
    <w:rsid w:val="00B47AE9"/>
    <w:rsid w:val="00B5017F"/>
    <w:rsid w:val="00B51807"/>
    <w:rsid w:val="00B52711"/>
    <w:rsid w:val="00B53254"/>
    <w:rsid w:val="00B53A97"/>
    <w:rsid w:val="00B54179"/>
    <w:rsid w:val="00B64CAF"/>
    <w:rsid w:val="00B65421"/>
    <w:rsid w:val="00B65977"/>
    <w:rsid w:val="00B670BC"/>
    <w:rsid w:val="00B671B2"/>
    <w:rsid w:val="00B71144"/>
    <w:rsid w:val="00B77272"/>
    <w:rsid w:val="00B856B8"/>
    <w:rsid w:val="00B87FD9"/>
    <w:rsid w:val="00B93B76"/>
    <w:rsid w:val="00B949B1"/>
    <w:rsid w:val="00B973C2"/>
    <w:rsid w:val="00BA0544"/>
    <w:rsid w:val="00BA18B9"/>
    <w:rsid w:val="00BA55A2"/>
    <w:rsid w:val="00BA65C3"/>
    <w:rsid w:val="00BA74E7"/>
    <w:rsid w:val="00BB5E05"/>
    <w:rsid w:val="00BB66B3"/>
    <w:rsid w:val="00BB6A6D"/>
    <w:rsid w:val="00BB7605"/>
    <w:rsid w:val="00BC0521"/>
    <w:rsid w:val="00BC0EA2"/>
    <w:rsid w:val="00BC2F5B"/>
    <w:rsid w:val="00BC4F8E"/>
    <w:rsid w:val="00BC5B0F"/>
    <w:rsid w:val="00BC7309"/>
    <w:rsid w:val="00BC7E38"/>
    <w:rsid w:val="00BD13F4"/>
    <w:rsid w:val="00BD1ED3"/>
    <w:rsid w:val="00BD2514"/>
    <w:rsid w:val="00BD2BD3"/>
    <w:rsid w:val="00BD32FD"/>
    <w:rsid w:val="00BD6467"/>
    <w:rsid w:val="00BE1E6A"/>
    <w:rsid w:val="00BE58AC"/>
    <w:rsid w:val="00BE61C5"/>
    <w:rsid w:val="00BE75F4"/>
    <w:rsid w:val="00BF49A0"/>
    <w:rsid w:val="00BF52E2"/>
    <w:rsid w:val="00BF7A5D"/>
    <w:rsid w:val="00C00629"/>
    <w:rsid w:val="00C011FB"/>
    <w:rsid w:val="00C01695"/>
    <w:rsid w:val="00C04CF5"/>
    <w:rsid w:val="00C10A63"/>
    <w:rsid w:val="00C11B3A"/>
    <w:rsid w:val="00C12425"/>
    <w:rsid w:val="00C1291E"/>
    <w:rsid w:val="00C13CF7"/>
    <w:rsid w:val="00C15417"/>
    <w:rsid w:val="00C20166"/>
    <w:rsid w:val="00C20475"/>
    <w:rsid w:val="00C223A1"/>
    <w:rsid w:val="00C27842"/>
    <w:rsid w:val="00C30E8D"/>
    <w:rsid w:val="00C3282F"/>
    <w:rsid w:val="00C337AD"/>
    <w:rsid w:val="00C33C79"/>
    <w:rsid w:val="00C36414"/>
    <w:rsid w:val="00C40847"/>
    <w:rsid w:val="00C40F27"/>
    <w:rsid w:val="00C43ED2"/>
    <w:rsid w:val="00C44DD4"/>
    <w:rsid w:val="00C51AE6"/>
    <w:rsid w:val="00C54185"/>
    <w:rsid w:val="00C54597"/>
    <w:rsid w:val="00C55EF0"/>
    <w:rsid w:val="00C60CC8"/>
    <w:rsid w:val="00C60DFE"/>
    <w:rsid w:val="00C61252"/>
    <w:rsid w:val="00C667C7"/>
    <w:rsid w:val="00C66BCC"/>
    <w:rsid w:val="00C67D40"/>
    <w:rsid w:val="00C720C1"/>
    <w:rsid w:val="00C747A5"/>
    <w:rsid w:val="00C74CED"/>
    <w:rsid w:val="00C75E51"/>
    <w:rsid w:val="00C772C0"/>
    <w:rsid w:val="00C803D9"/>
    <w:rsid w:val="00C80E21"/>
    <w:rsid w:val="00C838F0"/>
    <w:rsid w:val="00C842E4"/>
    <w:rsid w:val="00C852DC"/>
    <w:rsid w:val="00C91D33"/>
    <w:rsid w:val="00C93E47"/>
    <w:rsid w:val="00C95DB1"/>
    <w:rsid w:val="00C9735C"/>
    <w:rsid w:val="00CA4407"/>
    <w:rsid w:val="00CA5AC0"/>
    <w:rsid w:val="00CB7856"/>
    <w:rsid w:val="00CC3914"/>
    <w:rsid w:val="00CC3FE4"/>
    <w:rsid w:val="00CC485E"/>
    <w:rsid w:val="00CC675A"/>
    <w:rsid w:val="00CD02E6"/>
    <w:rsid w:val="00CD2278"/>
    <w:rsid w:val="00CD6CCB"/>
    <w:rsid w:val="00CD7845"/>
    <w:rsid w:val="00CE02B4"/>
    <w:rsid w:val="00CE212F"/>
    <w:rsid w:val="00CE2FDF"/>
    <w:rsid w:val="00CE4848"/>
    <w:rsid w:val="00CE5D32"/>
    <w:rsid w:val="00CE5E3B"/>
    <w:rsid w:val="00CE6A8B"/>
    <w:rsid w:val="00CF7BCA"/>
    <w:rsid w:val="00D021AE"/>
    <w:rsid w:val="00D02F7C"/>
    <w:rsid w:val="00D04B7F"/>
    <w:rsid w:val="00D10ED5"/>
    <w:rsid w:val="00D116D5"/>
    <w:rsid w:val="00D1365A"/>
    <w:rsid w:val="00D13B82"/>
    <w:rsid w:val="00D179B0"/>
    <w:rsid w:val="00D225FA"/>
    <w:rsid w:val="00D23FEF"/>
    <w:rsid w:val="00D25500"/>
    <w:rsid w:val="00D26C5C"/>
    <w:rsid w:val="00D3289D"/>
    <w:rsid w:val="00D32BDB"/>
    <w:rsid w:val="00D33E90"/>
    <w:rsid w:val="00D36168"/>
    <w:rsid w:val="00D41156"/>
    <w:rsid w:val="00D424E1"/>
    <w:rsid w:val="00D42606"/>
    <w:rsid w:val="00D4364A"/>
    <w:rsid w:val="00D51BAC"/>
    <w:rsid w:val="00D650BF"/>
    <w:rsid w:val="00D677CA"/>
    <w:rsid w:val="00D70C3C"/>
    <w:rsid w:val="00D70F22"/>
    <w:rsid w:val="00D764A7"/>
    <w:rsid w:val="00D76D6A"/>
    <w:rsid w:val="00D85D4A"/>
    <w:rsid w:val="00D92105"/>
    <w:rsid w:val="00D9461A"/>
    <w:rsid w:val="00D95584"/>
    <w:rsid w:val="00D95FA8"/>
    <w:rsid w:val="00DA35C9"/>
    <w:rsid w:val="00DA38D1"/>
    <w:rsid w:val="00DA504C"/>
    <w:rsid w:val="00DA679D"/>
    <w:rsid w:val="00DB4748"/>
    <w:rsid w:val="00DB5051"/>
    <w:rsid w:val="00DC3547"/>
    <w:rsid w:val="00DC3F17"/>
    <w:rsid w:val="00DC48F0"/>
    <w:rsid w:val="00DD45F7"/>
    <w:rsid w:val="00DD50BA"/>
    <w:rsid w:val="00DD51C8"/>
    <w:rsid w:val="00DD7561"/>
    <w:rsid w:val="00DE02E0"/>
    <w:rsid w:val="00DE21D4"/>
    <w:rsid w:val="00DE3154"/>
    <w:rsid w:val="00DE3EA5"/>
    <w:rsid w:val="00DE5C72"/>
    <w:rsid w:val="00DF05F6"/>
    <w:rsid w:val="00DF1C6C"/>
    <w:rsid w:val="00DF33A9"/>
    <w:rsid w:val="00DF3B59"/>
    <w:rsid w:val="00E017C8"/>
    <w:rsid w:val="00E03522"/>
    <w:rsid w:val="00E04B19"/>
    <w:rsid w:val="00E10BAA"/>
    <w:rsid w:val="00E14281"/>
    <w:rsid w:val="00E15722"/>
    <w:rsid w:val="00E16532"/>
    <w:rsid w:val="00E25E22"/>
    <w:rsid w:val="00E27F3F"/>
    <w:rsid w:val="00E313A8"/>
    <w:rsid w:val="00E32BCE"/>
    <w:rsid w:val="00E4522E"/>
    <w:rsid w:val="00E51FA3"/>
    <w:rsid w:val="00E533BB"/>
    <w:rsid w:val="00E60791"/>
    <w:rsid w:val="00E63C83"/>
    <w:rsid w:val="00E649E1"/>
    <w:rsid w:val="00E64FE6"/>
    <w:rsid w:val="00E65FE8"/>
    <w:rsid w:val="00E70155"/>
    <w:rsid w:val="00E723AA"/>
    <w:rsid w:val="00E74704"/>
    <w:rsid w:val="00E75E9A"/>
    <w:rsid w:val="00E777F6"/>
    <w:rsid w:val="00E82505"/>
    <w:rsid w:val="00E83278"/>
    <w:rsid w:val="00E87393"/>
    <w:rsid w:val="00E907FC"/>
    <w:rsid w:val="00E90DB4"/>
    <w:rsid w:val="00E93434"/>
    <w:rsid w:val="00E942F2"/>
    <w:rsid w:val="00E95BDB"/>
    <w:rsid w:val="00E96A33"/>
    <w:rsid w:val="00E96C2A"/>
    <w:rsid w:val="00EA1022"/>
    <w:rsid w:val="00EA1406"/>
    <w:rsid w:val="00EB12F6"/>
    <w:rsid w:val="00EB17DF"/>
    <w:rsid w:val="00EB368C"/>
    <w:rsid w:val="00EB5202"/>
    <w:rsid w:val="00EB521A"/>
    <w:rsid w:val="00EC369E"/>
    <w:rsid w:val="00EC42CB"/>
    <w:rsid w:val="00EC4816"/>
    <w:rsid w:val="00EC4FED"/>
    <w:rsid w:val="00ED1204"/>
    <w:rsid w:val="00ED2B62"/>
    <w:rsid w:val="00ED2EF0"/>
    <w:rsid w:val="00ED48CC"/>
    <w:rsid w:val="00ED6B66"/>
    <w:rsid w:val="00EE2BF9"/>
    <w:rsid w:val="00EE3141"/>
    <w:rsid w:val="00EE52B8"/>
    <w:rsid w:val="00EE5B99"/>
    <w:rsid w:val="00EF1CE2"/>
    <w:rsid w:val="00EF3919"/>
    <w:rsid w:val="00EF6A52"/>
    <w:rsid w:val="00EF6E36"/>
    <w:rsid w:val="00F06BA3"/>
    <w:rsid w:val="00F06F5D"/>
    <w:rsid w:val="00F122B4"/>
    <w:rsid w:val="00F143B1"/>
    <w:rsid w:val="00F16B44"/>
    <w:rsid w:val="00F17AA1"/>
    <w:rsid w:val="00F224EB"/>
    <w:rsid w:val="00F22C79"/>
    <w:rsid w:val="00F24856"/>
    <w:rsid w:val="00F2489A"/>
    <w:rsid w:val="00F24CBC"/>
    <w:rsid w:val="00F26F91"/>
    <w:rsid w:val="00F27D1F"/>
    <w:rsid w:val="00F304E4"/>
    <w:rsid w:val="00F30B71"/>
    <w:rsid w:val="00F30EDF"/>
    <w:rsid w:val="00F31E27"/>
    <w:rsid w:val="00F32CB1"/>
    <w:rsid w:val="00F34C7F"/>
    <w:rsid w:val="00F3504F"/>
    <w:rsid w:val="00F3521F"/>
    <w:rsid w:val="00F40300"/>
    <w:rsid w:val="00F41C10"/>
    <w:rsid w:val="00F42A58"/>
    <w:rsid w:val="00F4404B"/>
    <w:rsid w:val="00F44B96"/>
    <w:rsid w:val="00F4560C"/>
    <w:rsid w:val="00F46509"/>
    <w:rsid w:val="00F47740"/>
    <w:rsid w:val="00F501B6"/>
    <w:rsid w:val="00F5255C"/>
    <w:rsid w:val="00F5350D"/>
    <w:rsid w:val="00F5420A"/>
    <w:rsid w:val="00F54B04"/>
    <w:rsid w:val="00F54F9D"/>
    <w:rsid w:val="00F55425"/>
    <w:rsid w:val="00F55F82"/>
    <w:rsid w:val="00F572E0"/>
    <w:rsid w:val="00F60771"/>
    <w:rsid w:val="00F61172"/>
    <w:rsid w:val="00F623A4"/>
    <w:rsid w:val="00F65F97"/>
    <w:rsid w:val="00F711F8"/>
    <w:rsid w:val="00F71BA3"/>
    <w:rsid w:val="00F7678D"/>
    <w:rsid w:val="00F81590"/>
    <w:rsid w:val="00F83AB8"/>
    <w:rsid w:val="00F842E7"/>
    <w:rsid w:val="00F84A03"/>
    <w:rsid w:val="00F84C92"/>
    <w:rsid w:val="00F879E3"/>
    <w:rsid w:val="00F87BDB"/>
    <w:rsid w:val="00F92915"/>
    <w:rsid w:val="00F96CEA"/>
    <w:rsid w:val="00FA0E7B"/>
    <w:rsid w:val="00FA5CC1"/>
    <w:rsid w:val="00FB0CC0"/>
    <w:rsid w:val="00FB118F"/>
    <w:rsid w:val="00FC1DE5"/>
    <w:rsid w:val="00FC2690"/>
    <w:rsid w:val="00FC49E1"/>
    <w:rsid w:val="00FD486C"/>
    <w:rsid w:val="00FD694C"/>
    <w:rsid w:val="00FD7473"/>
    <w:rsid w:val="00FE09D3"/>
    <w:rsid w:val="00FE134E"/>
    <w:rsid w:val="00FE2844"/>
    <w:rsid w:val="00FE622B"/>
    <w:rsid w:val="00FF2A83"/>
    <w:rsid w:val="00FF5C3C"/>
    <w:rsid w:val="00FF64A5"/>
    <w:rsid w:val="00FF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E259B"/>
  <w15:chartTrackingRefBased/>
  <w15:docId w15:val="{8563DACB-D9F8-4982-AB26-86C631A6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54F9D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F54F9D"/>
    <w:pPr>
      <w:tabs>
        <w:tab w:val="clear" w:pos="1293"/>
        <w:tab w:val="center" w:pos="4153"/>
        <w:tab w:val="right" w:pos="8306"/>
      </w:tabs>
    </w:pPr>
  </w:style>
  <w:style w:type="paragraph" w:styleId="Antrats">
    <w:name w:val="header"/>
    <w:basedOn w:val="prastasis"/>
    <w:rsid w:val="00F54F9D"/>
    <w:pPr>
      <w:tabs>
        <w:tab w:val="clear" w:pos="1293"/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F54F9D"/>
  </w:style>
  <w:style w:type="paragraph" w:styleId="Debesliotekstas">
    <w:name w:val="Balloon Text"/>
    <w:basedOn w:val="prastasis"/>
    <w:semiHidden/>
    <w:rsid w:val="003D37FD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B118F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color w:val="1F1F20"/>
      <w:sz w:val="18"/>
      <w:szCs w:val="18"/>
      <w:lang w:val="lt-LT" w:eastAsia="lt-LT"/>
    </w:rPr>
  </w:style>
  <w:style w:type="paragraph" w:customStyle="1" w:styleId="ListParagraph1">
    <w:name w:val="List Paragraph1"/>
    <w:basedOn w:val="prastasis"/>
    <w:rsid w:val="00F711F8"/>
    <w:pPr>
      <w:widowControl/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  <w:lang w:val="lt-LT"/>
    </w:rPr>
  </w:style>
  <w:style w:type="character" w:customStyle="1" w:styleId="apple-converted-space">
    <w:name w:val="apple-converted-space"/>
    <w:rsid w:val="00730B89"/>
  </w:style>
  <w:style w:type="character" w:styleId="Hipersaitas">
    <w:name w:val="Hyperlink"/>
    <w:uiPriority w:val="99"/>
    <w:unhideWhenUsed/>
    <w:rsid w:val="00730B89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2549D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x-none"/>
    </w:rPr>
  </w:style>
  <w:style w:type="character" w:customStyle="1" w:styleId="PagrindinistekstasDiagrama">
    <w:name w:val="Pagrindinis tekstas Diagrama"/>
    <w:link w:val="Pagrindinistekstas"/>
    <w:rsid w:val="002549DE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6C703F"/>
    <w:pPr>
      <w:widowControl/>
      <w:tabs>
        <w:tab w:val="clear" w:pos="1293"/>
      </w:tabs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lt-LT"/>
    </w:rPr>
  </w:style>
  <w:style w:type="character" w:customStyle="1" w:styleId="spelle">
    <w:name w:val="spelle"/>
    <w:rsid w:val="00944E79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9C77ED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color w:val="000000"/>
      <w:sz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uiPriority w:val="99"/>
    <w:rsid w:val="009C77ED"/>
    <w:rPr>
      <w:rFonts w:ascii="Courier New" w:hAnsi="Courier New" w:cs="Courier New"/>
      <w:color w:val="000000"/>
    </w:rPr>
  </w:style>
  <w:style w:type="character" w:styleId="Grietas">
    <w:name w:val="Strong"/>
    <w:basedOn w:val="Numatytasispastraiposriftas"/>
    <w:uiPriority w:val="22"/>
    <w:qFormat/>
    <w:rsid w:val="00CF7BCA"/>
    <w:rPr>
      <w:b/>
      <w:bCs/>
    </w:rPr>
  </w:style>
  <w:style w:type="paragraph" w:styleId="Pavadinimas">
    <w:name w:val="Title"/>
    <w:basedOn w:val="prastasis"/>
    <w:link w:val="PavadinimasDiagrama"/>
    <w:qFormat/>
    <w:rsid w:val="00ED6B66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b/>
      <w:bCs/>
      <w:szCs w:val="24"/>
      <w:lang w:val="x-none" w:eastAsia="x-none"/>
    </w:rPr>
  </w:style>
  <w:style w:type="character" w:customStyle="1" w:styleId="PavadinimasDiagrama">
    <w:name w:val="Pavadinimas Diagrama"/>
    <w:basedOn w:val="Numatytasispastraiposriftas"/>
    <w:link w:val="Pavadinimas"/>
    <w:rsid w:val="00ED6B66"/>
    <w:rPr>
      <w:b/>
      <w:bCs/>
      <w:sz w:val="24"/>
      <w:szCs w:val="24"/>
      <w:lang w:val="x-none" w:eastAsia="x-non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7D289C"/>
    <w:pPr>
      <w:widowControl/>
      <w:tabs>
        <w:tab w:val="clear" w:pos="1293"/>
      </w:tabs>
      <w:overflowPunct/>
      <w:autoSpaceDE/>
      <w:autoSpaceDN/>
      <w:adjustRightInd/>
      <w:textAlignment w:val="auto"/>
    </w:pPr>
    <w:rPr>
      <w:rFonts w:ascii="Calibri" w:eastAsiaTheme="minorHAnsi" w:hAnsi="Calibri" w:cstheme="minorBidi"/>
      <w:sz w:val="22"/>
      <w:szCs w:val="21"/>
      <w:lang w:val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7D289C"/>
    <w:rPr>
      <w:rFonts w:ascii="Calibri" w:eastAsiaTheme="minorHAnsi" w:hAnsi="Calibri" w:cstheme="minorBidi"/>
      <w:sz w:val="22"/>
      <w:szCs w:val="21"/>
      <w:lang w:eastAsia="en-US"/>
    </w:rPr>
  </w:style>
  <w:style w:type="paragraph" w:styleId="Pataisymai">
    <w:name w:val="Revision"/>
    <w:hidden/>
    <w:uiPriority w:val="99"/>
    <w:semiHidden/>
    <w:rsid w:val="009E2976"/>
    <w:rPr>
      <w:sz w:val="24"/>
      <w:lang w:val="en-US" w:eastAsia="en-US"/>
    </w:rPr>
  </w:style>
  <w:style w:type="paragraph" w:customStyle="1" w:styleId="Standard">
    <w:name w:val="Standard"/>
    <w:rsid w:val="00573BE6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xcontentpasted0">
    <w:name w:val="x_contentpasted0"/>
    <w:basedOn w:val="Numatytasispastraiposriftas"/>
    <w:rsid w:val="004D03C0"/>
  </w:style>
  <w:style w:type="character" w:customStyle="1" w:styleId="xcontentpasted1">
    <w:name w:val="x_contentpasted1"/>
    <w:basedOn w:val="Numatytasispastraiposriftas"/>
    <w:rsid w:val="001F35D8"/>
  </w:style>
  <w:style w:type="character" w:customStyle="1" w:styleId="xcontentpasted2">
    <w:name w:val="x_contentpasted2"/>
    <w:basedOn w:val="Numatytasispastraiposriftas"/>
    <w:rsid w:val="001F3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8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6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490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7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1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0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4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9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3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77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7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4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9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9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7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3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0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84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60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6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1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5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8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0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7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6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2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1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175620d6155447fa3fc84ddf7ee2dcb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6175620d6155447fa3fc84ddf7ee2dcb</Template>
  <TotalTime>7</TotalTime>
  <Pages>1</Pages>
  <Words>1597</Words>
  <Characters>911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2023-11-15</Manager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padėkos raštų</dc:title>
  <dc:subject>V1-326</dc:subject>
  <dc:creator>IGNALINOS RAJONO SAVIVALDYBĖS MERAS</dc:creator>
  <cp:keywords/>
  <cp:lastModifiedBy>Lina Kovalevskienė</cp:lastModifiedBy>
  <cp:revision>9</cp:revision>
  <cp:lastPrinted>2021-06-14T10:32:00Z</cp:lastPrinted>
  <dcterms:created xsi:type="dcterms:W3CDTF">2024-04-02T05:07:00Z</dcterms:created>
  <dcterms:modified xsi:type="dcterms:W3CDTF">2024-04-12T07:09:00Z</dcterms:modified>
  <cp:category>Potvarkis</cp:category>
</cp:coreProperties>
</file>