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26FFF" w14:textId="77777777" w:rsidR="002044D9" w:rsidRDefault="00944293" w:rsidP="003718ED">
      <w:pPr>
        <w:pStyle w:val="Pagrindiniotekstotrauka"/>
        <w:tabs>
          <w:tab w:val="left" w:pos="5245"/>
        </w:tabs>
        <w:ind w:left="4536" w:firstLine="0"/>
        <w:jc w:val="both"/>
        <w:rPr>
          <w:szCs w:val="24"/>
        </w:rPr>
      </w:pPr>
      <w:r w:rsidRPr="002044D9">
        <w:rPr>
          <w:szCs w:val="24"/>
        </w:rPr>
        <w:t xml:space="preserve">Ignalinos rajono savivaldybės </w:t>
      </w:r>
      <w:r w:rsidR="00501495" w:rsidRPr="002044D9">
        <w:rPr>
          <w:szCs w:val="24"/>
        </w:rPr>
        <w:t xml:space="preserve">administracijos </w:t>
      </w:r>
    </w:p>
    <w:p w14:paraId="774E33EF" w14:textId="4A3696DC" w:rsidR="00501495" w:rsidRPr="002044D9" w:rsidRDefault="00501495" w:rsidP="003718ED">
      <w:pPr>
        <w:pStyle w:val="Pagrindiniotekstotrauka"/>
        <w:tabs>
          <w:tab w:val="left" w:pos="5245"/>
        </w:tabs>
        <w:ind w:left="4536" w:firstLine="0"/>
        <w:jc w:val="both"/>
        <w:rPr>
          <w:szCs w:val="24"/>
        </w:rPr>
      </w:pPr>
      <w:r w:rsidRPr="002044D9">
        <w:rPr>
          <w:szCs w:val="24"/>
        </w:rPr>
        <w:t xml:space="preserve">direktoriaus </w:t>
      </w:r>
      <w:r w:rsidR="00D974A1" w:rsidRPr="002044D9">
        <w:rPr>
          <w:szCs w:val="24"/>
        </w:rPr>
        <w:t>202</w:t>
      </w:r>
      <w:r w:rsidR="0011025F">
        <w:rPr>
          <w:szCs w:val="24"/>
        </w:rPr>
        <w:t>6</w:t>
      </w:r>
      <w:r w:rsidRPr="002044D9">
        <w:rPr>
          <w:szCs w:val="24"/>
        </w:rPr>
        <w:t xml:space="preserve"> </w:t>
      </w:r>
      <w:proofErr w:type="spellStart"/>
      <w:r w:rsidRPr="002044D9">
        <w:rPr>
          <w:szCs w:val="24"/>
        </w:rPr>
        <w:t>m</w:t>
      </w:r>
      <w:proofErr w:type="spellEnd"/>
      <w:r w:rsidRPr="002044D9">
        <w:rPr>
          <w:szCs w:val="24"/>
        </w:rPr>
        <w:t>.</w:t>
      </w:r>
      <w:r w:rsidR="002044D9" w:rsidRPr="002044D9">
        <w:rPr>
          <w:szCs w:val="24"/>
        </w:rPr>
        <w:t xml:space="preserve"> </w:t>
      </w:r>
      <w:r w:rsidR="0011025F">
        <w:rPr>
          <w:szCs w:val="24"/>
        </w:rPr>
        <w:t xml:space="preserve">birželio   </w:t>
      </w:r>
      <w:r w:rsidR="002044D9">
        <w:rPr>
          <w:szCs w:val="24"/>
          <w:lang w:val="en-US"/>
        </w:rPr>
        <w:t xml:space="preserve"> </w:t>
      </w:r>
      <w:proofErr w:type="spellStart"/>
      <w:r w:rsidRPr="002044D9">
        <w:rPr>
          <w:szCs w:val="24"/>
        </w:rPr>
        <w:t>d</w:t>
      </w:r>
      <w:proofErr w:type="spellEnd"/>
      <w:r w:rsidRPr="002044D9">
        <w:rPr>
          <w:szCs w:val="24"/>
        </w:rPr>
        <w:t>.</w:t>
      </w:r>
      <w:r w:rsidR="00277308" w:rsidRPr="002044D9">
        <w:rPr>
          <w:szCs w:val="24"/>
        </w:rPr>
        <w:t xml:space="preserve"> </w:t>
      </w:r>
      <w:r w:rsidRPr="002044D9">
        <w:rPr>
          <w:szCs w:val="24"/>
        </w:rPr>
        <w:t xml:space="preserve">įsakymo </w:t>
      </w:r>
      <w:proofErr w:type="spellStart"/>
      <w:r w:rsidRPr="002044D9">
        <w:rPr>
          <w:szCs w:val="24"/>
        </w:rPr>
        <w:t>Nr</w:t>
      </w:r>
      <w:proofErr w:type="spellEnd"/>
      <w:r w:rsidRPr="002044D9">
        <w:rPr>
          <w:szCs w:val="24"/>
        </w:rPr>
        <w:t>. V2-</w:t>
      </w:r>
    </w:p>
    <w:p w14:paraId="0E2B473F" w14:textId="2B4653BC" w:rsidR="00501495" w:rsidRPr="002044D9" w:rsidRDefault="00501495" w:rsidP="003718ED">
      <w:pPr>
        <w:pStyle w:val="Pagrindiniotekstotrauka"/>
        <w:tabs>
          <w:tab w:val="left" w:pos="5245"/>
        </w:tabs>
        <w:ind w:left="4536" w:firstLine="0"/>
        <w:jc w:val="both"/>
        <w:rPr>
          <w:szCs w:val="24"/>
        </w:rPr>
      </w:pPr>
      <w:r w:rsidRPr="002044D9">
        <w:rPr>
          <w:szCs w:val="24"/>
        </w:rPr>
        <w:t>priedas</w:t>
      </w:r>
    </w:p>
    <w:p w14:paraId="2D58F343" w14:textId="77777777" w:rsidR="00944293" w:rsidRPr="002044D9" w:rsidRDefault="00944293" w:rsidP="002044D9">
      <w:pPr>
        <w:pStyle w:val="Pagrindiniotekstotrauka"/>
        <w:ind w:firstLine="720"/>
        <w:jc w:val="both"/>
        <w:rPr>
          <w:szCs w:val="24"/>
        </w:rPr>
      </w:pPr>
    </w:p>
    <w:p w14:paraId="48790DBB" w14:textId="77777777" w:rsidR="008F2DF2" w:rsidRPr="002044D9" w:rsidRDefault="00944293" w:rsidP="002044D9">
      <w:pPr>
        <w:pStyle w:val="Pagrindiniotekstotrauka"/>
        <w:ind w:firstLine="0"/>
        <w:jc w:val="center"/>
        <w:rPr>
          <w:b/>
          <w:szCs w:val="24"/>
        </w:rPr>
      </w:pPr>
      <w:bookmarkStart w:id="0" w:name="_GoBack"/>
      <w:r w:rsidRPr="002044D9">
        <w:rPr>
          <w:b/>
          <w:szCs w:val="24"/>
        </w:rPr>
        <w:t>ASMENŲ IR ŠEIMŲ, TURINČIŲ TEISĘ Į SOCIALINIO BŪSTO NUOMĄ, SĄRAŠAS</w:t>
      </w:r>
    </w:p>
    <w:p w14:paraId="697447F8" w14:textId="77777777" w:rsidR="0011025F" w:rsidRPr="00062751" w:rsidRDefault="0011025F" w:rsidP="0011025F">
      <w:pPr>
        <w:pStyle w:val="Pagrindiniotekstotrauka"/>
        <w:ind w:firstLine="0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843"/>
        <w:gridCol w:w="1985"/>
        <w:gridCol w:w="1337"/>
      </w:tblGrid>
      <w:tr w:rsidR="00A95648" w:rsidRPr="00062751" w14:paraId="0A69997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2CF9F3CD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62751">
              <w:rPr>
                <w:rFonts w:ascii="Times New Roman" w:hAnsi="Times New Roman"/>
                <w:sz w:val="24"/>
                <w:szCs w:val="24"/>
              </w:rPr>
              <w:t>Eil</w:t>
            </w:r>
            <w:proofErr w:type="spellEnd"/>
            <w:r w:rsidRPr="0006275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062751">
              <w:rPr>
                <w:rFonts w:ascii="Times New Roman" w:hAnsi="Times New Roman"/>
                <w:sz w:val="24"/>
                <w:szCs w:val="24"/>
              </w:rPr>
              <w:t>Nr</w:t>
            </w:r>
            <w:proofErr w:type="spellEnd"/>
            <w:r w:rsidRPr="0006275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B8DF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Pareiškėjas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2207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062751">
              <w:rPr>
                <w:rFonts w:ascii="Times New Roman" w:hAnsi="Times New Roman"/>
                <w:sz w:val="24"/>
                <w:szCs w:val="24"/>
                <w:lang w:val="pt-BR"/>
              </w:rPr>
              <w:t>Grupė, kuriai priskirtas asmuo (šeima)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6525D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Prašymo data,</w:t>
            </w:r>
          </w:p>
          <w:p w14:paraId="6E92A24F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laikas</w:t>
            </w:r>
          </w:p>
        </w:tc>
      </w:tr>
      <w:tr w:rsidR="00A95648" w:rsidRPr="00062751" w14:paraId="28F20967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8C6C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FF6FB" w14:textId="18C4B424" w:rsidR="00A95648" w:rsidRPr="003718ED" w:rsidRDefault="004F6BBF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A95648" w:rsidRPr="003718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A</w:t>
              </w:r>
              <w:r w:rsidR="00A95648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.</w:t>
              </w:r>
              <w:r w:rsidR="00A95648" w:rsidRPr="003718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 xml:space="preserve"> Č</w:t>
              </w:r>
              <w:r w:rsidR="00A95648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.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4BA9" w14:textId="77777777" w:rsidR="00A95648" w:rsidRPr="003718ED" w:rsidRDefault="004F6BBF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A95648" w:rsidRPr="003718ED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B6D6F" w14:textId="77777777" w:rsidR="00A95648" w:rsidRPr="00062751" w:rsidRDefault="004F6BBF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A95648" w:rsidRPr="00062751">
                <w:rPr>
                  <w:rStyle w:val="Hipersaitas"/>
                  <w:rFonts w:ascii="Times New Roman" w:hAnsi="Times New Roman"/>
                  <w:color w:val="000000"/>
                  <w:sz w:val="24"/>
                  <w:szCs w:val="24"/>
                </w:rPr>
                <w:t>2018-05-11 11:30</w:t>
              </w:r>
            </w:hyperlink>
          </w:p>
        </w:tc>
      </w:tr>
      <w:tr w:rsidR="00A95648" w:rsidRPr="00062751" w14:paraId="024FFEF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6036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C8EA" w14:textId="7051AD04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3B34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2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Bendr</w:t>
              </w:r>
            </w:hyperlink>
            <w:r w:rsidR="00A95648" w:rsidRPr="003718ED">
              <w:rPr>
                <w:szCs w:val="24"/>
                <w:lang w:val="lt-LT"/>
              </w:rPr>
              <w:t>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C03C6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2020-01-10</w:t>
            </w:r>
          </w:p>
          <w:p w14:paraId="4F797A27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08:45</w:t>
            </w:r>
          </w:p>
        </w:tc>
      </w:tr>
      <w:tr w:rsidR="00A95648" w:rsidRPr="00062751" w14:paraId="4ACB8DE5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FB1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D75C5" w14:textId="63E8F2F0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L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7CE8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A9CA2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2020-01-30</w:t>
            </w:r>
          </w:p>
          <w:p w14:paraId="5407D036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</w:tr>
      <w:tr w:rsidR="00A95648" w:rsidRPr="00062751" w14:paraId="73DFDF9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61B4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3C97" w14:textId="6CE3265B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9957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3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086AF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2020-02-13</w:t>
            </w:r>
          </w:p>
          <w:p w14:paraId="236BA684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14:30</w:t>
            </w:r>
          </w:p>
        </w:tc>
      </w:tr>
      <w:tr w:rsidR="00A95648" w:rsidRPr="00062751" w14:paraId="76B8613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2C5A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C59E0" w14:textId="6A9FAAE0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0DDFB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0DBAB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2020-02-26</w:t>
            </w:r>
          </w:p>
          <w:p w14:paraId="01C82822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08:40</w:t>
            </w:r>
          </w:p>
        </w:tc>
      </w:tr>
      <w:tr w:rsidR="00A95648" w:rsidRPr="00062751" w14:paraId="28F8179C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7468B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A03C2" w14:textId="1628BFBA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29E42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36C7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2020-06-16</w:t>
            </w:r>
          </w:p>
          <w:p w14:paraId="077830E3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10:20</w:t>
            </w:r>
          </w:p>
        </w:tc>
      </w:tr>
      <w:tr w:rsidR="00A95648" w:rsidRPr="00062751" w14:paraId="5F0BFBD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766A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A9EE" w14:textId="6307E56E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7B02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4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F197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2020-08-03</w:t>
            </w:r>
          </w:p>
          <w:p w14:paraId="490EFCFB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  <w:sz w:val="24"/>
                <w:szCs w:val="24"/>
              </w:rPr>
              <w:t>08:30</w:t>
            </w:r>
          </w:p>
        </w:tc>
      </w:tr>
      <w:tr w:rsidR="00A95648" w:rsidRPr="00062751" w14:paraId="216B160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1E22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B31A" w14:textId="49E3AD3C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G. 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B878" w14:textId="02B1B30A" w:rsidR="00A95648" w:rsidRDefault="00A95648" w:rsidP="00A95648">
            <w:proofErr w:type="spellStart"/>
            <w:r>
              <w:t>Bendroji</w:t>
            </w:r>
            <w:proofErr w:type="spellEnd"/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2B40" w14:textId="77777777" w:rsidR="00A95648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2020-08-25</w:t>
            </w:r>
          </w:p>
          <w:p w14:paraId="3B32A830" w14:textId="320F3F5F" w:rsidR="00A95648" w:rsidRPr="00062751" w:rsidRDefault="00A95648" w:rsidP="00B96E46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</w:tr>
      <w:tr w:rsidR="00A95648" w:rsidRPr="00062751" w14:paraId="2DFA6E48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DB44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A514" w14:textId="3E79B774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6D2D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128B" w14:textId="77777777" w:rsidR="00A95648" w:rsidRPr="00062751" w:rsidRDefault="00A95648" w:rsidP="00A95648">
            <w:r w:rsidRPr="00062751">
              <w:t>2020-09-02</w:t>
            </w:r>
          </w:p>
          <w:p w14:paraId="68CA2500" w14:textId="77777777" w:rsidR="00A95648" w:rsidRPr="00062751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062751">
              <w:rPr>
                <w:rFonts w:ascii="Times New Roman" w:hAnsi="Times New Roman"/>
              </w:rPr>
              <w:t>11:20</w:t>
            </w:r>
          </w:p>
        </w:tc>
      </w:tr>
      <w:tr w:rsidR="00A95648" w:rsidRPr="00062751" w14:paraId="2578272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8E9A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B0F8" w14:textId="3A3BEBC8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J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D6C4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5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Šeimų, auginančių tris ar daugiau vaikų ir (ar) vaikų, kuriems nustatyta nuolatinė globa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D7CB" w14:textId="77777777" w:rsidR="00A95648" w:rsidRPr="00062751" w:rsidRDefault="00A95648" w:rsidP="00A95648">
            <w:r w:rsidRPr="00062751">
              <w:t>2020-09-11</w:t>
            </w:r>
          </w:p>
          <w:p w14:paraId="288F8899" w14:textId="77777777" w:rsidR="00A95648" w:rsidRPr="00062751" w:rsidRDefault="00A95648" w:rsidP="00A95648">
            <w:r w:rsidRPr="00062751">
              <w:t>12:45</w:t>
            </w:r>
          </w:p>
        </w:tc>
      </w:tr>
      <w:tr w:rsidR="00A95648" w:rsidRPr="00062751" w14:paraId="44B217B9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E223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04B3" w14:textId="1B52D561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J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EF4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6C47" w14:textId="77777777" w:rsidR="00A95648" w:rsidRPr="00062751" w:rsidRDefault="00A95648" w:rsidP="00A95648">
            <w:r w:rsidRPr="00062751">
              <w:t>2021-03-04</w:t>
            </w:r>
          </w:p>
          <w:p w14:paraId="4B48D8CD" w14:textId="77777777" w:rsidR="00A95648" w:rsidRPr="00062751" w:rsidRDefault="00A95648" w:rsidP="00A95648">
            <w:r w:rsidRPr="00062751">
              <w:t>08:00</w:t>
            </w:r>
          </w:p>
        </w:tc>
      </w:tr>
      <w:tr w:rsidR="00A95648" w:rsidRPr="00062751" w14:paraId="17C1D87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F995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C01E" w14:textId="6AA4941D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0952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65C8" w14:textId="77777777" w:rsidR="00A95648" w:rsidRPr="00062751" w:rsidRDefault="00A95648" w:rsidP="00A95648">
            <w:r w:rsidRPr="00062751">
              <w:t>2021-05-05</w:t>
            </w:r>
          </w:p>
          <w:p w14:paraId="61B27F13" w14:textId="77777777" w:rsidR="00A95648" w:rsidRPr="00062751" w:rsidRDefault="00A95648" w:rsidP="00A95648">
            <w:r w:rsidRPr="00062751">
              <w:t>09:15</w:t>
            </w:r>
          </w:p>
        </w:tc>
      </w:tr>
      <w:tr w:rsidR="00A95648" w:rsidRPr="00062751" w14:paraId="6D84D778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270B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891E" w14:textId="1933D9F4" w:rsidR="00A95648" w:rsidRPr="003718ED" w:rsidRDefault="00A95648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7ABC">
              <w:rPr>
                <w:rFonts w:ascii="Times New Roman" w:hAnsi="Times New Roman"/>
                <w:sz w:val="24"/>
                <w:szCs w:val="24"/>
              </w:rPr>
              <w:t>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A11A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6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 xml:space="preserve">Likusių be tėvų globos asmenų ir </w:t>
              </w:r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lastRenderedPageBreak/>
                <w:t>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3ED4" w14:textId="77777777" w:rsidR="00A95648" w:rsidRPr="00062751" w:rsidRDefault="00A95648" w:rsidP="00A95648">
            <w:r w:rsidRPr="00062751">
              <w:lastRenderedPageBreak/>
              <w:t>2021-06-09</w:t>
            </w:r>
          </w:p>
          <w:p w14:paraId="7C7D49CA" w14:textId="77777777" w:rsidR="00A95648" w:rsidRPr="00062751" w:rsidRDefault="00A95648" w:rsidP="00A95648">
            <w:r w:rsidRPr="00062751">
              <w:t>13:45</w:t>
            </w:r>
          </w:p>
        </w:tc>
      </w:tr>
      <w:tr w:rsidR="00A95648" w:rsidRPr="00062751" w14:paraId="535C478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17FF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5FCA" w14:textId="322945E2" w:rsidR="00A95648" w:rsidRPr="003718ED" w:rsidRDefault="003B7ABC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L.</w:t>
            </w:r>
            <w:r w:rsidR="00A95648" w:rsidRPr="003718ED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7AB9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C55A" w14:textId="77777777" w:rsidR="00A95648" w:rsidRPr="00062751" w:rsidRDefault="00A95648" w:rsidP="00A95648">
            <w:r w:rsidRPr="00062751">
              <w:t>2021-07-27</w:t>
            </w:r>
          </w:p>
          <w:p w14:paraId="0B4AE5BD" w14:textId="77777777" w:rsidR="00A95648" w:rsidRPr="00062751" w:rsidRDefault="00A95648" w:rsidP="00A95648">
            <w:r w:rsidRPr="00062751">
              <w:t>13:00</w:t>
            </w:r>
          </w:p>
        </w:tc>
      </w:tr>
      <w:tr w:rsidR="00A95648" w:rsidRPr="00062751" w14:paraId="086D6E7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8F11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446A" w14:textId="7CC7090C" w:rsidR="00A95648" w:rsidRPr="003718ED" w:rsidRDefault="00A95648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A515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F0EC" w14:textId="77777777" w:rsidR="00A95648" w:rsidRPr="00062751" w:rsidRDefault="00A95648" w:rsidP="00A95648">
            <w:r w:rsidRPr="00062751">
              <w:t>2021-08-05</w:t>
            </w:r>
          </w:p>
          <w:p w14:paraId="10903C7E" w14:textId="77777777" w:rsidR="00A95648" w:rsidRPr="00062751" w:rsidRDefault="00A95648" w:rsidP="00A95648">
            <w:r w:rsidRPr="00062751">
              <w:t>12:00</w:t>
            </w:r>
          </w:p>
        </w:tc>
      </w:tr>
      <w:tr w:rsidR="00A95648" w:rsidRPr="00062751" w14:paraId="46B2CA1F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8F29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F4E1" w14:textId="382DDB89" w:rsidR="00A95648" w:rsidRPr="003718ED" w:rsidRDefault="00A95648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D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84E4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FCCA" w14:textId="77777777" w:rsidR="00A95648" w:rsidRPr="00062751" w:rsidRDefault="00A95648" w:rsidP="00A95648">
            <w:r w:rsidRPr="00062751">
              <w:t>2021-09-06</w:t>
            </w:r>
          </w:p>
          <w:p w14:paraId="0209A2AF" w14:textId="77777777" w:rsidR="00A95648" w:rsidRPr="00062751" w:rsidRDefault="00A95648" w:rsidP="00A95648">
            <w:r w:rsidRPr="00062751">
              <w:t>09:50</w:t>
            </w:r>
          </w:p>
        </w:tc>
      </w:tr>
      <w:tr w:rsidR="00A95648" w:rsidRPr="00062751" w14:paraId="45AC7299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0EA18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7B9A" w14:textId="39E009DA" w:rsidR="00A95648" w:rsidRPr="003718ED" w:rsidRDefault="00A95648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G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G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5E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AD74" w14:textId="77777777" w:rsidR="00A95648" w:rsidRPr="00062751" w:rsidRDefault="00A95648" w:rsidP="00A95648">
            <w:r w:rsidRPr="00062751">
              <w:t>2021-09-15</w:t>
            </w:r>
          </w:p>
          <w:p w14:paraId="43F91521" w14:textId="77777777" w:rsidR="00A95648" w:rsidRPr="00062751" w:rsidRDefault="00A95648" w:rsidP="00A95648">
            <w:r w:rsidRPr="00062751">
              <w:t>08:30</w:t>
            </w:r>
          </w:p>
        </w:tc>
      </w:tr>
      <w:tr w:rsidR="00A95648" w:rsidRPr="00062751" w14:paraId="386189E0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28BC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5CE8" w14:textId="1B7524C6" w:rsidR="00A95648" w:rsidRPr="003718ED" w:rsidRDefault="00A95648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J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3B3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8512" w14:textId="77777777" w:rsidR="00A95648" w:rsidRPr="00062751" w:rsidRDefault="00A95648" w:rsidP="00A95648">
            <w:r w:rsidRPr="00062751">
              <w:t>2021-09-17</w:t>
            </w:r>
          </w:p>
          <w:p w14:paraId="1177B4D8" w14:textId="77777777" w:rsidR="00A95648" w:rsidRPr="00062751" w:rsidRDefault="00A95648" w:rsidP="00A95648">
            <w:r w:rsidRPr="00062751">
              <w:t>13:00</w:t>
            </w:r>
          </w:p>
        </w:tc>
      </w:tr>
      <w:tr w:rsidR="00A95648" w:rsidRPr="00062751" w14:paraId="469E35E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343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D8CC" w14:textId="4FC9E89F" w:rsidR="00A95648" w:rsidRPr="003718ED" w:rsidRDefault="00A95648" w:rsidP="003B7AB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7ABC">
              <w:rPr>
                <w:rFonts w:ascii="Times New Roman" w:hAnsi="Times New Roman"/>
                <w:sz w:val="24"/>
                <w:szCs w:val="24"/>
              </w:rPr>
              <w:t>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BF6C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6327" w14:textId="77777777" w:rsidR="00A95648" w:rsidRPr="00062751" w:rsidRDefault="00A95648" w:rsidP="00A95648">
            <w:r w:rsidRPr="00062751">
              <w:t>2021-11-08</w:t>
            </w:r>
          </w:p>
          <w:p w14:paraId="5F75D5F6" w14:textId="77777777" w:rsidR="00A95648" w:rsidRPr="00062751" w:rsidRDefault="00A95648" w:rsidP="00A95648">
            <w:r w:rsidRPr="00062751">
              <w:t>10:50</w:t>
            </w:r>
          </w:p>
        </w:tc>
      </w:tr>
      <w:tr w:rsidR="00A95648" w:rsidRPr="00062751" w14:paraId="2220024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C7B7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7C31" w14:textId="6582A322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3B7ABC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8B1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C906" w14:textId="77777777" w:rsidR="00A95648" w:rsidRPr="00062751" w:rsidRDefault="00A95648" w:rsidP="00A95648">
            <w:r w:rsidRPr="00062751">
              <w:t>2021-11-29</w:t>
            </w:r>
          </w:p>
          <w:p w14:paraId="3890B296" w14:textId="77777777" w:rsidR="00A95648" w:rsidRPr="00062751" w:rsidRDefault="00A95648" w:rsidP="00A95648">
            <w:r w:rsidRPr="00062751">
              <w:t>08:50</w:t>
            </w:r>
          </w:p>
        </w:tc>
      </w:tr>
      <w:tr w:rsidR="00A95648" w:rsidRPr="00062751" w14:paraId="5B17628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2DB2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EAD0" w14:textId="4A7DFA09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D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Ž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BBB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8F9B" w14:textId="77777777" w:rsidR="00A95648" w:rsidRPr="00062751" w:rsidRDefault="00A95648" w:rsidP="00A95648">
            <w:r w:rsidRPr="00062751">
              <w:t>2022-01-05</w:t>
            </w:r>
          </w:p>
          <w:p w14:paraId="475320A0" w14:textId="77777777" w:rsidR="00A95648" w:rsidRPr="00062751" w:rsidRDefault="00A95648" w:rsidP="00A95648">
            <w:r w:rsidRPr="00062751">
              <w:t>08:25</w:t>
            </w:r>
          </w:p>
        </w:tc>
      </w:tr>
      <w:tr w:rsidR="00A95648" w:rsidRPr="00062751" w14:paraId="48E18696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DA89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9449" w14:textId="40C88C18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5761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CF7A" w14:textId="77777777" w:rsidR="00A95648" w:rsidRPr="00062751" w:rsidRDefault="00A95648" w:rsidP="00A95648">
            <w:r w:rsidRPr="00062751">
              <w:t>2022-01-25</w:t>
            </w:r>
          </w:p>
          <w:p w14:paraId="2CC62761" w14:textId="77777777" w:rsidR="00A95648" w:rsidRPr="00062751" w:rsidRDefault="00A95648" w:rsidP="00A95648">
            <w:r w:rsidRPr="00062751">
              <w:t>08:40</w:t>
            </w:r>
          </w:p>
        </w:tc>
      </w:tr>
      <w:tr w:rsidR="00A95648" w:rsidRPr="00062751" w14:paraId="5B2974BC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F3E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C8182" w14:textId="6101ED10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M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3820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7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0AE0" w14:textId="77777777" w:rsidR="00A95648" w:rsidRPr="00062751" w:rsidRDefault="00A95648" w:rsidP="00A95648">
            <w:r w:rsidRPr="00062751">
              <w:t>2022-01-25</w:t>
            </w:r>
          </w:p>
          <w:p w14:paraId="399318C1" w14:textId="77777777" w:rsidR="00A95648" w:rsidRPr="00062751" w:rsidRDefault="00A95648" w:rsidP="00A95648">
            <w:r w:rsidRPr="00062751">
              <w:t>15:30</w:t>
            </w:r>
          </w:p>
        </w:tc>
      </w:tr>
      <w:tr w:rsidR="00A95648" w:rsidRPr="00062751" w14:paraId="1FADB8E2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3B38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B4E6" w14:textId="08BB4855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L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D484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9A68" w14:textId="77777777" w:rsidR="00A95648" w:rsidRPr="00062751" w:rsidRDefault="00A95648" w:rsidP="00A95648">
            <w:r w:rsidRPr="00062751">
              <w:t>2022-04-11</w:t>
            </w:r>
          </w:p>
          <w:p w14:paraId="06024214" w14:textId="77777777" w:rsidR="00A95648" w:rsidRPr="00062751" w:rsidRDefault="00A95648" w:rsidP="00A95648">
            <w:r w:rsidRPr="00062751">
              <w:t>10:40</w:t>
            </w:r>
          </w:p>
        </w:tc>
      </w:tr>
      <w:tr w:rsidR="00A95648" w:rsidRPr="00062751" w14:paraId="4D075F66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88BE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C0A2" w14:textId="36829A90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 w:rsidR="00DF295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>K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46F9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A988" w14:textId="77777777" w:rsidR="00A95648" w:rsidRPr="00062751" w:rsidRDefault="00A95648" w:rsidP="00A95648">
            <w:r w:rsidRPr="00062751">
              <w:t>2022-05-12</w:t>
            </w:r>
          </w:p>
          <w:p w14:paraId="56D88F89" w14:textId="77777777" w:rsidR="00A95648" w:rsidRPr="00062751" w:rsidRDefault="00A95648" w:rsidP="00A95648">
            <w:r w:rsidRPr="00062751">
              <w:t>12:00</w:t>
            </w:r>
          </w:p>
        </w:tc>
      </w:tr>
      <w:tr w:rsidR="00A95648" w:rsidRPr="00062751" w14:paraId="5FBDF105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A3B9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B79C" w14:textId="73A9F12D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4B32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7C07" w14:textId="77777777" w:rsidR="00A95648" w:rsidRPr="00062751" w:rsidRDefault="00A95648" w:rsidP="00A95648">
            <w:r w:rsidRPr="00062751">
              <w:t>2022-08-04</w:t>
            </w:r>
          </w:p>
          <w:p w14:paraId="27040198" w14:textId="77777777" w:rsidR="00A95648" w:rsidRPr="00062751" w:rsidRDefault="00A95648" w:rsidP="00A95648">
            <w:r w:rsidRPr="00062751">
              <w:t>09:15</w:t>
            </w:r>
          </w:p>
        </w:tc>
      </w:tr>
      <w:tr w:rsidR="00A95648" w:rsidRPr="00062751" w14:paraId="2E0E66C7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2DA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20AD" w14:textId="65BAE265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D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J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5FBD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Jaunų šeimų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B33F" w14:textId="77777777" w:rsidR="00A95648" w:rsidRPr="00062751" w:rsidRDefault="00A95648" w:rsidP="00A95648">
            <w:r w:rsidRPr="00062751">
              <w:t>2022-08-19</w:t>
            </w:r>
          </w:p>
          <w:p w14:paraId="2D804CC8" w14:textId="77777777" w:rsidR="00A95648" w:rsidRPr="00062751" w:rsidRDefault="00A95648" w:rsidP="00A95648">
            <w:r w:rsidRPr="00062751">
              <w:t>08:42</w:t>
            </w:r>
          </w:p>
        </w:tc>
      </w:tr>
      <w:tr w:rsidR="00A95648" w:rsidRPr="00062751" w14:paraId="7869DBB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BD2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76DA" w14:textId="4A8E4AD7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J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F66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9937" w14:textId="77777777" w:rsidR="00A95648" w:rsidRPr="00062751" w:rsidRDefault="00A95648" w:rsidP="00A95648">
            <w:r w:rsidRPr="00062751">
              <w:t>2022-09-09</w:t>
            </w:r>
          </w:p>
          <w:p w14:paraId="7BA4B2BC" w14:textId="77777777" w:rsidR="00A95648" w:rsidRPr="00062751" w:rsidRDefault="00A95648" w:rsidP="00A95648">
            <w:r w:rsidRPr="00062751">
              <w:t>11:20</w:t>
            </w:r>
          </w:p>
        </w:tc>
      </w:tr>
      <w:tr w:rsidR="00A95648" w:rsidRPr="00062751" w14:paraId="6F4C5DC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F532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4BAB" w14:textId="01F71BB1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8B1F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8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FC88" w14:textId="77777777" w:rsidR="00A95648" w:rsidRPr="00062751" w:rsidRDefault="00A95648" w:rsidP="00A95648">
            <w:r w:rsidRPr="00062751">
              <w:t>2022-10-10</w:t>
            </w:r>
          </w:p>
          <w:p w14:paraId="53A4AB4C" w14:textId="77777777" w:rsidR="00A95648" w:rsidRPr="00062751" w:rsidRDefault="00A95648" w:rsidP="00A95648">
            <w:r w:rsidRPr="00062751">
              <w:t>12:00</w:t>
            </w:r>
          </w:p>
        </w:tc>
      </w:tr>
      <w:tr w:rsidR="00A95648" w:rsidRPr="00062751" w14:paraId="6DBAD3D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695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F8C1" w14:textId="55EC9694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N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U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80D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7698" w14:textId="77777777" w:rsidR="00A95648" w:rsidRPr="00062751" w:rsidRDefault="00A95648" w:rsidP="00A95648">
            <w:r w:rsidRPr="00062751">
              <w:t>2022-10-31</w:t>
            </w:r>
          </w:p>
          <w:p w14:paraId="18D991CB" w14:textId="77777777" w:rsidR="00A95648" w:rsidRPr="00062751" w:rsidRDefault="00A95648" w:rsidP="00A95648">
            <w:r w:rsidRPr="00062751">
              <w:t>10:20</w:t>
            </w:r>
          </w:p>
        </w:tc>
      </w:tr>
      <w:tr w:rsidR="00A95648" w:rsidRPr="00062751" w14:paraId="25076B3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AB3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B7A" w14:textId="25C93349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C7DE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8A3B" w14:textId="77777777" w:rsidR="00A95648" w:rsidRPr="00062751" w:rsidRDefault="00A95648" w:rsidP="00A95648">
            <w:r w:rsidRPr="00062751">
              <w:t>2022-11-15</w:t>
            </w:r>
          </w:p>
          <w:p w14:paraId="38E0D991" w14:textId="77777777" w:rsidR="00A95648" w:rsidRPr="00062751" w:rsidRDefault="00A95648" w:rsidP="00A95648">
            <w:r w:rsidRPr="00062751">
              <w:t>08:20</w:t>
            </w:r>
          </w:p>
        </w:tc>
      </w:tr>
      <w:tr w:rsidR="00A95648" w:rsidRPr="00062751" w14:paraId="51841A77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9DBA7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5D01" w14:textId="5CC018B3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Ž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>-S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E8F3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970E" w14:textId="77777777" w:rsidR="00A95648" w:rsidRPr="00062751" w:rsidRDefault="00A95648" w:rsidP="00A95648">
            <w:r w:rsidRPr="00062751">
              <w:t>2023-01-26</w:t>
            </w:r>
          </w:p>
          <w:p w14:paraId="5FB8D9B0" w14:textId="77777777" w:rsidR="00A95648" w:rsidRPr="00062751" w:rsidRDefault="00A95648" w:rsidP="00A95648">
            <w:r w:rsidRPr="00062751">
              <w:t>10:40</w:t>
            </w:r>
          </w:p>
        </w:tc>
      </w:tr>
      <w:tr w:rsidR="00A95648" w:rsidRPr="00062751" w14:paraId="4A622CBC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25CA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9910" w14:textId="1850A576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DB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8CA5" w14:textId="77777777" w:rsidR="00A95648" w:rsidRPr="00062751" w:rsidRDefault="00A95648" w:rsidP="00A95648">
            <w:r w:rsidRPr="00062751">
              <w:t>2023-01-30</w:t>
            </w:r>
          </w:p>
          <w:p w14:paraId="2FC241C7" w14:textId="77777777" w:rsidR="00A95648" w:rsidRPr="00062751" w:rsidRDefault="00A95648" w:rsidP="00A95648">
            <w:r w:rsidRPr="00062751">
              <w:t>13:10</w:t>
            </w:r>
          </w:p>
        </w:tc>
      </w:tr>
      <w:tr w:rsidR="00A95648" w:rsidRPr="00062751" w14:paraId="2C1D457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0DAD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7678" w14:textId="3957648B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Š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DD82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B119" w14:textId="77777777" w:rsidR="00A95648" w:rsidRPr="00062751" w:rsidRDefault="00A95648" w:rsidP="00A95648">
            <w:r w:rsidRPr="00062751">
              <w:t>2023-02-22</w:t>
            </w:r>
          </w:p>
          <w:p w14:paraId="227CE300" w14:textId="77777777" w:rsidR="00A95648" w:rsidRPr="00062751" w:rsidRDefault="00A95648" w:rsidP="00A95648">
            <w:r w:rsidRPr="00062751">
              <w:t>14:00</w:t>
            </w:r>
          </w:p>
        </w:tc>
      </w:tr>
      <w:tr w:rsidR="00A95648" w:rsidRPr="00062751" w14:paraId="541C5319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2D6E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E14E" w14:textId="07C770F4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L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CF03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19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6029" w14:textId="77777777" w:rsidR="00A95648" w:rsidRPr="00062751" w:rsidRDefault="00A95648" w:rsidP="00A95648">
            <w:r w:rsidRPr="00062751">
              <w:t>2023-04-18</w:t>
            </w:r>
          </w:p>
          <w:p w14:paraId="0F0BD5F8" w14:textId="77777777" w:rsidR="00A95648" w:rsidRPr="00062751" w:rsidRDefault="00A95648" w:rsidP="00A95648">
            <w:r w:rsidRPr="00062751">
              <w:t>13:20</w:t>
            </w:r>
          </w:p>
        </w:tc>
      </w:tr>
      <w:tr w:rsidR="00A95648" w:rsidRPr="00062751" w14:paraId="679DDC3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D546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CD8C" w14:textId="1278C579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Z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6A50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B69D" w14:textId="77777777" w:rsidR="00A95648" w:rsidRPr="00062751" w:rsidRDefault="00A95648" w:rsidP="00A95648">
            <w:r w:rsidRPr="00062751">
              <w:t>2023-04-25</w:t>
            </w:r>
          </w:p>
          <w:p w14:paraId="6B7E4EB1" w14:textId="77777777" w:rsidR="00A95648" w:rsidRPr="00062751" w:rsidRDefault="00A95648" w:rsidP="00A95648">
            <w:r w:rsidRPr="00062751">
              <w:t>14:10</w:t>
            </w:r>
          </w:p>
        </w:tc>
      </w:tr>
      <w:tr w:rsidR="00A95648" w:rsidRPr="00062751" w14:paraId="49451F73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9321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2378" w14:textId="1E68C66A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2DBF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0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A02D" w14:textId="77777777" w:rsidR="00A95648" w:rsidRPr="00062751" w:rsidRDefault="00A95648" w:rsidP="00A95648">
            <w:r w:rsidRPr="00062751">
              <w:t>2023-04-26</w:t>
            </w:r>
          </w:p>
          <w:p w14:paraId="447EA322" w14:textId="77777777" w:rsidR="00A95648" w:rsidRPr="00062751" w:rsidRDefault="00A95648" w:rsidP="00A95648">
            <w:r w:rsidRPr="00062751">
              <w:t>11:10</w:t>
            </w:r>
          </w:p>
        </w:tc>
      </w:tr>
      <w:tr w:rsidR="00A95648" w:rsidRPr="00062751" w14:paraId="0E7DB4C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5F48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4B90" w14:textId="0E357F1E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I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289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 xml:space="preserve">Socialinio būsto </w:t>
            </w:r>
            <w:proofErr w:type="spellStart"/>
            <w:r w:rsidRPr="003718ED">
              <w:rPr>
                <w:szCs w:val="24"/>
                <w:lang w:val="lt-LT"/>
              </w:rPr>
              <w:t>nuominikų</w:t>
            </w:r>
            <w:proofErr w:type="spellEnd"/>
            <w:r w:rsidRPr="003718ED">
              <w:rPr>
                <w:szCs w:val="24"/>
                <w:lang w:val="lt-LT"/>
              </w:rPr>
              <w:t>, turinčių teisę į socialinio būsto sąlygų pagerinimą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836D" w14:textId="77777777" w:rsidR="00A95648" w:rsidRPr="00062751" w:rsidRDefault="00A95648" w:rsidP="00A95648">
            <w:r w:rsidRPr="00062751">
              <w:t>2023-05-06</w:t>
            </w:r>
          </w:p>
          <w:p w14:paraId="7A439A27" w14:textId="77777777" w:rsidR="00A95648" w:rsidRPr="00062751" w:rsidRDefault="00A95648" w:rsidP="00A95648">
            <w:r w:rsidRPr="00062751">
              <w:t>08:35</w:t>
            </w:r>
          </w:p>
        </w:tc>
      </w:tr>
      <w:tr w:rsidR="00A95648" w:rsidRPr="00062751" w14:paraId="4BA7658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D9582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53D2" w14:textId="2471A281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C531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A544" w14:textId="77777777" w:rsidR="00A95648" w:rsidRPr="00062751" w:rsidRDefault="00A95648" w:rsidP="00A95648">
            <w:r w:rsidRPr="00062751">
              <w:t>2023-05-23</w:t>
            </w:r>
          </w:p>
          <w:p w14:paraId="72F211F2" w14:textId="77777777" w:rsidR="00A95648" w:rsidRPr="00062751" w:rsidRDefault="00A95648" w:rsidP="00A95648">
            <w:r w:rsidRPr="00062751">
              <w:t>09:30</w:t>
            </w:r>
          </w:p>
        </w:tc>
      </w:tr>
      <w:tr w:rsidR="00A95648" w:rsidRPr="00062751" w14:paraId="251703CA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D19D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6661" w14:textId="69816C4E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53FF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1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3349" w14:textId="77777777" w:rsidR="00A95648" w:rsidRPr="00062751" w:rsidRDefault="00A95648" w:rsidP="00A95648">
            <w:r w:rsidRPr="00062751">
              <w:t>2023-05-29</w:t>
            </w:r>
          </w:p>
          <w:p w14:paraId="421B1C3C" w14:textId="77777777" w:rsidR="00A95648" w:rsidRPr="00062751" w:rsidRDefault="00A95648" w:rsidP="00A95648">
            <w:r w:rsidRPr="00062751">
              <w:t>09:00</w:t>
            </w:r>
          </w:p>
        </w:tc>
      </w:tr>
      <w:tr w:rsidR="00A95648" w:rsidRPr="00062751" w14:paraId="0832F7FF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15A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92A3" w14:textId="2A6E8908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F2957">
              <w:rPr>
                <w:rFonts w:ascii="Times New Roman" w:hAnsi="Times New Roman"/>
                <w:sz w:val="24"/>
                <w:szCs w:val="24"/>
              </w:rPr>
              <w:t>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6A61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F69C" w14:textId="77777777" w:rsidR="00A95648" w:rsidRPr="00062751" w:rsidRDefault="00A95648" w:rsidP="00A95648">
            <w:r w:rsidRPr="00062751">
              <w:t>2023-06-13</w:t>
            </w:r>
          </w:p>
          <w:p w14:paraId="3F2BA3AD" w14:textId="77777777" w:rsidR="00A95648" w:rsidRPr="00062751" w:rsidRDefault="00A95648" w:rsidP="00A95648">
            <w:r w:rsidRPr="00062751">
              <w:t>14:30</w:t>
            </w:r>
          </w:p>
        </w:tc>
      </w:tr>
      <w:tr w:rsidR="00A95648" w:rsidRPr="00062751" w14:paraId="01C0F6B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A471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3C5E" w14:textId="61D5CCD2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D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4B57" w14:textId="484BFBCE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Socialinio būsto nuomini</w:t>
            </w:r>
            <w:r>
              <w:rPr>
                <w:szCs w:val="24"/>
                <w:lang w:val="lt-LT"/>
              </w:rPr>
              <w:t>n</w:t>
            </w:r>
            <w:r w:rsidRPr="003718ED">
              <w:rPr>
                <w:szCs w:val="24"/>
                <w:lang w:val="lt-LT"/>
              </w:rPr>
              <w:t xml:space="preserve">kų, turinčių teisę </w:t>
            </w:r>
            <w:r>
              <w:rPr>
                <w:szCs w:val="24"/>
                <w:lang w:val="lt-LT"/>
              </w:rPr>
              <w:t>į</w:t>
            </w:r>
            <w:r w:rsidRPr="003718ED">
              <w:rPr>
                <w:szCs w:val="24"/>
                <w:lang w:val="lt-LT"/>
              </w:rPr>
              <w:t xml:space="preserve"> socialinio būsto sąlygų pagerinimą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340E" w14:textId="77777777" w:rsidR="00A95648" w:rsidRPr="00062751" w:rsidRDefault="00A95648" w:rsidP="00A95648">
            <w:r w:rsidRPr="00062751">
              <w:t>2023-06-19</w:t>
            </w:r>
          </w:p>
          <w:p w14:paraId="6933C2B1" w14:textId="77777777" w:rsidR="00A95648" w:rsidRPr="00062751" w:rsidRDefault="00A95648" w:rsidP="00A95648">
            <w:r w:rsidRPr="00062751">
              <w:t>14:30</w:t>
            </w:r>
          </w:p>
        </w:tc>
      </w:tr>
      <w:tr w:rsidR="00A95648" w:rsidRPr="00062751" w14:paraId="6F903A3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977A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3FF7C" w14:textId="07A22A85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M G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E1F9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2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E833" w14:textId="77777777" w:rsidR="00A95648" w:rsidRPr="00062751" w:rsidRDefault="00A95648" w:rsidP="00A95648">
            <w:r w:rsidRPr="00062751">
              <w:t>2023-06-22</w:t>
            </w:r>
          </w:p>
          <w:p w14:paraId="30029EBB" w14:textId="77777777" w:rsidR="00A95648" w:rsidRPr="00062751" w:rsidRDefault="00A95648" w:rsidP="00A95648">
            <w:r w:rsidRPr="00062751">
              <w:t>15:00</w:t>
            </w:r>
          </w:p>
        </w:tc>
      </w:tr>
      <w:tr w:rsidR="00A95648" w:rsidRPr="00062751" w14:paraId="77DFFA7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E285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D02D" w14:textId="27449081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I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6085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3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B5B8" w14:textId="77777777" w:rsidR="00A95648" w:rsidRPr="00062751" w:rsidRDefault="00A95648" w:rsidP="00A95648">
            <w:r w:rsidRPr="00062751">
              <w:t>2023-06-23</w:t>
            </w:r>
          </w:p>
          <w:p w14:paraId="46FD20CC" w14:textId="77777777" w:rsidR="00A95648" w:rsidRPr="00062751" w:rsidRDefault="00A95648" w:rsidP="00A95648">
            <w:r w:rsidRPr="00062751">
              <w:t>08:15</w:t>
            </w:r>
          </w:p>
        </w:tc>
      </w:tr>
      <w:tr w:rsidR="00A95648" w:rsidRPr="00062751" w14:paraId="1CE96F0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7915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F538" w14:textId="76E3818C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M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3A00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4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E40C" w14:textId="77777777" w:rsidR="00A95648" w:rsidRPr="00062751" w:rsidRDefault="00A95648" w:rsidP="00A95648">
            <w:r w:rsidRPr="00062751">
              <w:t>2023-06-23</w:t>
            </w:r>
          </w:p>
          <w:p w14:paraId="4469763A" w14:textId="77777777" w:rsidR="00A95648" w:rsidRPr="00062751" w:rsidRDefault="00A95648" w:rsidP="00A95648">
            <w:r w:rsidRPr="00062751">
              <w:t>11:30</w:t>
            </w:r>
          </w:p>
        </w:tc>
      </w:tr>
      <w:tr w:rsidR="00A95648" w:rsidRPr="00062751" w14:paraId="3033916F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39B6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DBDB" w14:textId="0B6B84D5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G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B02E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AA8B" w14:textId="77777777" w:rsidR="00A95648" w:rsidRPr="00062751" w:rsidRDefault="00A95648" w:rsidP="00A95648">
            <w:r w:rsidRPr="00062751">
              <w:t>2023-06-29</w:t>
            </w:r>
          </w:p>
          <w:p w14:paraId="3F475FD0" w14:textId="77777777" w:rsidR="00A95648" w:rsidRPr="00062751" w:rsidRDefault="00A95648" w:rsidP="00A95648">
            <w:r w:rsidRPr="00062751">
              <w:t>09:20</w:t>
            </w:r>
          </w:p>
        </w:tc>
      </w:tr>
      <w:tr w:rsidR="00A95648" w:rsidRPr="00062751" w14:paraId="3A304C0A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098B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F881" w14:textId="00BDEBD2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M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A3D9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5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CA45" w14:textId="77777777" w:rsidR="00A95648" w:rsidRPr="00062751" w:rsidRDefault="00A95648" w:rsidP="00A95648">
            <w:r w:rsidRPr="00062751">
              <w:t>2023-08-22</w:t>
            </w:r>
          </w:p>
          <w:p w14:paraId="44A99E72" w14:textId="77777777" w:rsidR="00A95648" w:rsidRPr="00062751" w:rsidRDefault="00A95648" w:rsidP="00A95648">
            <w:r w:rsidRPr="00062751">
              <w:t>11:20</w:t>
            </w:r>
          </w:p>
        </w:tc>
      </w:tr>
      <w:tr w:rsidR="00A95648" w:rsidRPr="00062751" w14:paraId="032E2533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E031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995C" w14:textId="787A281F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U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9561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6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78B0" w14:textId="77777777" w:rsidR="00A95648" w:rsidRPr="00062751" w:rsidRDefault="00A95648" w:rsidP="00A95648">
            <w:r w:rsidRPr="00062751">
              <w:t>2023-08-23</w:t>
            </w:r>
          </w:p>
          <w:p w14:paraId="139CD899" w14:textId="77777777" w:rsidR="00A95648" w:rsidRPr="00062751" w:rsidRDefault="00A95648" w:rsidP="00A95648">
            <w:r w:rsidRPr="00062751">
              <w:t>11:25</w:t>
            </w:r>
          </w:p>
        </w:tc>
      </w:tr>
      <w:tr w:rsidR="00A95648" w:rsidRPr="00062751" w14:paraId="37C19076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D12C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4EF1" w14:textId="77777777" w:rsidR="00A95648" w:rsidRPr="003718ED" w:rsidRDefault="00A95648" w:rsidP="00A95648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 xml:space="preserve">Marija </w:t>
            </w:r>
            <w:proofErr w:type="spellStart"/>
            <w:r w:rsidRPr="003718ED">
              <w:rPr>
                <w:rFonts w:ascii="Times New Roman" w:hAnsi="Times New Roman"/>
                <w:sz w:val="24"/>
                <w:szCs w:val="24"/>
              </w:rPr>
              <w:t>Čistiakova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8F06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7F2C" w14:textId="77777777" w:rsidR="00A95648" w:rsidRPr="00062751" w:rsidRDefault="00A95648" w:rsidP="00A95648">
            <w:r w:rsidRPr="00062751">
              <w:t>2023-08-24</w:t>
            </w:r>
          </w:p>
          <w:p w14:paraId="402071FB" w14:textId="77777777" w:rsidR="00A95648" w:rsidRPr="00062751" w:rsidRDefault="00A95648" w:rsidP="00A95648">
            <w:r w:rsidRPr="00062751">
              <w:t>11:40</w:t>
            </w:r>
          </w:p>
        </w:tc>
      </w:tr>
      <w:tr w:rsidR="00A95648" w:rsidRPr="00062751" w14:paraId="49B7FD22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D663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4D70" w14:textId="022102E6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G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L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28D9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7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F907" w14:textId="77777777" w:rsidR="00A95648" w:rsidRPr="00062751" w:rsidRDefault="00A95648" w:rsidP="00A95648">
            <w:r w:rsidRPr="00062751">
              <w:t>2023-10-02</w:t>
            </w:r>
          </w:p>
          <w:p w14:paraId="0790667A" w14:textId="77777777" w:rsidR="00A95648" w:rsidRPr="00062751" w:rsidRDefault="00A95648" w:rsidP="00A95648">
            <w:r w:rsidRPr="00062751">
              <w:t>09:40</w:t>
            </w:r>
          </w:p>
        </w:tc>
      </w:tr>
      <w:tr w:rsidR="00A95648" w:rsidRPr="00062751" w14:paraId="35B5C723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DEA3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F287" w14:textId="4AC52351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K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E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34E3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BAC" w14:textId="77777777" w:rsidR="00A95648" w:rsidRPr="00062751" w:rsidRDefault="00A95648" w:rsidP="00A95648">
            <w:r w:rsidRPr="00062751">
              <w:t>2023-10-16</w:t>
            </w:r>
          </w:p>
          <w:p w14:paraId="4D0AE310" w14:textId="77777777" w:rsidR="00A95648" w:rsidRPr="00062751" w:rsidRDefault="00A95648" w:rsidP="00A95648">
            <w:r w:rsidRPr="00062751">
              <w:t>15:30</w:t>
            </w:r>
          </w:p>
        </w:tc>
      </w:tr>
      <w:tr w:rsidR="00A95648" w:rsidRPr="00062751" w14:paraId="692E4D30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59E4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40F0" w14:textId="26F60EAB" w:rsidR="00A95648" w:rsidRPr="003718ED" w:rsidRDefault="00A95648" w:rsidP="00DF2957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J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DF2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B338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3107" w14:textId="77777777" w:rsidR="00A95648" w:rsidRPr="00062751" w:rsidRDefault="00A95648" w:rsidP="00A95648">
            <w:r w:rsidRPr="00062751">
              <w:t>2023-11-14</w:t>
            </w:r>
          </w:p>
          <w:p w14:paraId="4D91B089" w14:textId="77777777" w:rsidR="00A95648" w:rsidRPr="00062751" w:rsidRDefault="00A95648" w:rsidP="00A95648">
            <w:r w:rsidRPr="00062751">
              <w:lastRenderedPageBreak/>
              <w:t>09:45</w:t>
            </w:r>
          </w:p>
        </w:tc>
      </w:tr>
      <w:tr w:rsidR="00A95648" w:rsidRPr="00062751" w14:paraId="434F28B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06FA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64D0" w14:textId="7ECCFD56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N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1049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A6F3" w14:textId="77777777" w:rsidR="00A95648" w:rsidRPr="00062751" w:rsidRDefault="00A95648" w:rsidP="00A95648">
            <w:r w:rsidRPr="00062751">
              <w:t>2023-11-20</w:t>
            </w:r>
          </w:p>
          <w:p w14:paraId="6BEB775D" w14:textId="77777777" w:rsidR="00A95648" w:rsidRPr="00062751" w:rsidRDefault="00A95648" w:rsidP="00A95648">
            <w:r w:rsidRPr="00062751">
              <w:t>10:20</w:t>
            </w:r>
          </w:p>
        </w:tc>
      </w:tr>
      <w:tr w:rsidR="00A95648" w:rsidRPr="00062751" w14:paraId="143C0487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C189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BE59" w14:textId="386235B3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>L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8D6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Jaunų šeimų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8939" w14:textId="77777777" w:rsidR="00A95648" w:rsidRPr="00062751" w:rsidRDefault="00A95648" w:rsidP="00A95648">
            <w:r w:rsidRPr="00062751">
              <w:t>2023-11-22</w:t>
            </w:r>
          </w:p>
          <w:p w14:paraId="007143A0" w14:textId="77777777" w:rsidR="00A95648" w:rsidRPr="00062751" w:rsidRDefault="00A95648" w:rsidP="00A95648">
            <w:r w:rsidRPr="00062751">
              <w:t>08:10</w:t>
            </w:r>
          </w:p>
        </w:tc>
      </w:tr>
      <w:tr w:rsidR="00A95648" w:rsidRPr="00062751" w14:paraId="20D9F0F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79BF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7D67" w14:textId="021DA831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5583">
              <w:rPr>
                <w:rFonts w:ascii="Times New Roman" w:hAnsi="Times New Roman"/>
                <w:sz w:val="24"/>
                <w:szCs w:val="24"/>
              </w:rPr>
              <w:t>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1D35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58BE" w14:textId="77777777" w:rsidR="00A95648" w:rsidRPr="00062751" w:rsidRDefault="00A95648" w:rsidP="00A95648">
            <w:pPr>
              <w:rPr>
                <w:lang w:val="da-DK"/>
              </w:rPr>
            </w:pPr>
            <w:r w:rsidRPr="00062751">
              <w:rPr>
                <w:lang w:val="da-DK"/>
              </w:rPr>
              <w:t>2023-12-07</w:t>
            </w:r>
          </w:p>
          <w:p w14:paraId="4571265F" w14:textId="77777777" w:rsidR="00A95648" w:rsidRPr="00062751" w:rsidRDefault="00A95648" w:rsidP="00A95648">
            <w:r w:rsidRPr="00062751">
              <w:rPr>
                <w:lang w:val="da-DK"/>
              </w:rPr>
              <w:t>09:55</w:t>
            </w:r>
          </w:p>
        </w:tc>
      </w:tr>
      <w:tr w:rsidR="00A95648" w:rsidRPr="00062751" w14:paraId="229129DF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0CA3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C72A" w14:textId="71624D00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L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U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482B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5C9B" w14:textId="77777777" w:rsidR="00A95648" w:rsidRPr="00062751" w:rsidRDefault="00A95648" w:rsidP="00A95648">
            <w:pPr>
              <w:rPr>
                <w:lang w:val="en-US"/>
              </w:rPr>
            </w:pPr>
            <w:r w:rsidRPr="00062751">
              <w:rPr>
                <w:lang w:val="en-US"/>
              </w:rPr>
              <w:t>2024-01-23</w:t>
            </w:r>
          </w:p>
          <w:p w14:paraId="0B038EFD" w14:textId="77777777" w:rsidR="00A95648" w:rsidRPr="00062751" w:rsidRDefault="00A95648" w:rsidP="00A95648">
            <w:r w:rsidRPr="00062751">
              <w:rPr>
                <w:lang w:val="en-US"/>
              </w:rPr>
              <w:t>11:10</w:t>
            </w:r>
          </w:p>
        </w:tc>
      </w:tr>
      <w:tr w:rsidR="00A95648" w:rsidRPr="00062751" w14:paraId="4E6E284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1F1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747E" w14:textId="61F58785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3FA8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8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0A8A" w14:textId="77777777" w:rsidR="00A95648" w:rsidRPr="00062751" w:rsidRDefault="00A95648" w:rsidP="00A95648">
            <w:pPr>
              <w:rPr>
                <w:lang w:val="en-US"/>
              </w:rPr>
            </w:pPr>
            <w:r w:rsidRPr="00062751">
              <w:rPr>
                <w:lang w:val="en-US"/>
              </w:rPr>
              <w:t>2024-02-26</w:t>
            </w:r>
          </w:p>
          <w:p w14:paraId="0CE5294D" w14:textId="77777777" w:rsidR="00A95648" w:rsidRPr="00062751" w:rsidRDefault="00A95648" w:rsidP="00A95648">
            <w:r w:rsidRPr="00062751">
              <w:rPr>
                <w:lang w:val="en-US"/>
              </w:rPr>
              <w:t>11:35</w:t>
            </w:r>
          </w:p>
        </w:tc>
      </w:tr>
      <w:tr w:rsidR="00A95648" w:rsidRPr="00062751" w14:paraId="4F820536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9D5C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C3A3" w14:textId="427FD867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M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5583">
              <w:rPr>
                <w:rFonts w:ascii="Times New Roman" w:hAnsi="Times New Roman"/>
                <w:sz w:val="24"/>
                <w:szCs w:val="24"/>
              </w:rPr>
              <w:t>B.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323D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29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Likusių be tėvų globos asmenų ir jų šeimų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1A0F" w14:textId="77777777" w:rsidR="00A95648" w:rsidRPr="00062751" w:rsidRDefault="00A95648" w:rsidP="00A95648">
            <w:pPr>
              <w:rPr>
                <w:lang w:val="en-US"/>
              </w:rPr>
            </w:pPr>
            <w:r w:rsidRPr="00062751">
              <w:rPr>
                <w:lang w:val="en-US"/>
              </w:rPr>
              <w:t>2024-03-18</w:t>
            </w:r>
          </w:p>
          <w:p w14:paraId="5DEFB1BA" w14:textId="77777777" w:rsidR="00A95648" w:rsidRPr="00062751" w:rsidRDefault="00A95648" w:rsidP="00A95648">
            <w:r w:rsidRPr="00062751">
              <w:rPr>
                <w:lang w:val="en-US"/>
              </w:rPr>
              <w:t>13:30</w:t>
            </w:r>
          </w:p>
        </w:tc>
      </w:tr>
      <w:tr w:rsidR="00A95648" w:rsidRPr="00062751" w14:paraId="4260B62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BDE3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7C11" w14:textId="1FC7F53B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N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5384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D1C8" w14:textId="77777777" w:rsidR="00A95648" w:rsidRPr="00062751" w:rsidRDefault="00A95648" w:rsidP="00A95648">
            <w:pPr>
              <w:rPr>
                <w:lang w:val="en-US"/>
              </w:rPr>
            </w:pPr>
            <w:r w:rsidRPr="00062751">
              <w:rPr>
                <w:lang w:val="en-US"/>
              </w:rPr>
              <w:t>2024-04-09</w:t>
            </w:r>
          </w:p>
          <w:p w14:paraId="63FED5E6" w14:textId="77777777" w:rsidR="00A95648" w:rsidRPr="00062751" w:rsidRDefault="00A95648" w:rsidP="00A95648">
            <w:r w:rsidRPr="00062751">
              <w:rPr>
                <w:lang w:val="en-US"/>
              </w:rPr>
              <w:t>13:10</w:t>
            </w:r>
          </w:p>
        </w:tc>
      </w:tr>
      <w:tr w:rsidR="00A95648" w:rsidRPr="00062751" w14:paraId="2B7BC0D9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57E6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DDB4" w14:textId="36E8AA83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A69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59D4" w14:textId="77777777" w:rsidR="00A95648" w:rsidRPr="00062751" w:rsidRDefault="00A95648" w:rsidP="00A95648">
            <w:pPr>
              <w:rPr>
                <w:lang w:val="en-US"/>
              </w:rPr>
            </w:pPr>
            <w:r w:rsidRPr="00062751">
              <w:rPr>
                <w:lang w:val="en-US"/>
              </w:rPr>
              <w:t>2024-05-16</w:t>
            </w:r>
          </w:p>
          <w:p w14:paraId="6CBD0BD4" w14:textId="77777777" w:rsidR="00A95648" w:rsidRPr="00062751" w:rsidRDefault="00A95648" w:rsidP="00A95648">
            <w:r w:rsidRPr="00062751">
              <w:rPr>
                <w:lang w:val="en-US"/>
              </w:rPr>
              <w:t>10:30</w:t>
            </w:r>
          </w:p>
        </w:tc>
      </w:tr>
      <w:tr w:rsidR="00A95648" w:rsidRPr="00062751" w14:paraId="022F78AB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0FD6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57C3" w14:textId="12F2D712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2CE3" w14:textId="77777777" w:rsidR="00A95648" w:rsidRPr="003718ED" w:rsidRDefault="004F6BBF" w:rsidP="00A95648">
            <w:pPr>
              <w:rPr>
                <w:szCs w:val="24"/>
                <w:lang w:val="lt-LT"/>
              </w:rPr>
            </w:pPr>
            <w:hyperlink r:id="rId30" w:history="1">
              <w:r w:rsidR="00A95648" w:rsidRPr="003718ED">
                <w:rPr>
                  <w:rStyle w:val="Hipersaitas"/>
                  <w:color w:val="000000"/>
                  <w:szCs w:val="24"/>
                  <w:u w:val="none"/>
                  <w:lang w:val="lt-LT"/>
                </w:rPr>
                <w:t>Neįgaliųjų, asmenų, sergančių lėtinių ligų sunkiomis formomis, ir šeimų, kuriose yra tokių asmenų</w:t>
              </w:r>
            </w:hyperlink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D9ED" w14:textId="77777777" w:rsidR="00A95648" w:rsidRPr="00062751" w:rsidRDefault="00A95648" w:rsidP="00A95648">
            <w:pPr>
              <w:rPr>
                <w:lang w:val="en-US"/>
              </w:rPr>
            </w:pPr>
            <w:r w:rsidRPr="00062751">
              <w:rPr>
                <w:lang w:val="en-US"/>
              </w:rPr>
              <w:t>2024-05-23</w:t>
            </w:r>
          </w:p>
          <w:p w14:paraId="570F54A7" w14:textId="77777777" w:rsidR="00A95648" w:rsidRPr="00062751" w:rsidRDefault="00A95648" w:rsidP="00A95648">
            <w:r w:rsidRPr="00062751">
              <w:rPr>
                <w:lang w:val="en-US"/>
              </w:rPr>
              <w:t>10:50</w:t>
            </w:r>
          </w:p>
        </w:tc>
      </w:tr>
      <w:tr w:rsidR="00A95648" w:rsidRPr="00062751" w14:paraId="67F3AA6D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DE1B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9B588" w14:textId="5661CA36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M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L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919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399A" w14:textId="77777777" w:rsidR="00A95648" w:rsidRPr="00062751" w:rsidRDefault="00A95648" w:rsidP="00A95648">
            <w:r w:rsidRPr="00091D21">
              <w:t>2024-06-20 13:10</w:t>
            </w:r>
          </w:p>
        </w:tc>
      </w:tr>
      <w:tr w:rsidR="00A95648" w:rsidRPr="00062751" w14:paraId="0F92CDA2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FD81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F28A" w14:textId="096456AE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O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E36F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Neįgaliųjų, asmenų, sergančių lėtinių ligų sunkiomis formomis, ir šeimų, kuriose yra tokių asmenų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ED8C" w14:textId="77777777" w:rsidR="00A95648" w:rsidRPr="00062751" w:rsidRDefault="00A95648" w:rsidP="00A95648">
            <w:r w:rsidRPr="00065EA5">
              <w:t>2024-06-20 16:15</w:t>
            </w:r>
          </w:p>
        </w:tc>
      </w:tr>
      <w:tr w:rsidR="00A95648" w:rsidRPr="00062751" w14:paraId="6D9B6C9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750E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4C38" w14:textId="53765C0E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50E8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Šeimų, auginančių tris ar daugiau vaikų ir (ar) vaikų, kuriems nustatyta nuolatinė globa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C4" w14:textId="77777777" w:rsidR="00A95648" w:rsidRPr="00062751" w:rsidRDefault="00A95648" w:rsidP="00A95648">
            <w:pPr>
              <w:rPr>
                <w:lang w:val="da-DK"/>
              </w:rPr>
            </w:pPr>
            <w:r w:rsidRPr="00E0573F">
              <w:t>2024-07-09 11:00</w:t>
            </w:r>
          </w:p>
        </w:tc>
      </w:tr>
      <w:tr w:rsidR="00A95648" w:rsidRPr="00062751" w14:paraId="3BE4D8F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CEFF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1887" w14:textId="139C4080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C37F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BD52" w14:textId="77777777" w:rsidR="00A95648" w:rsidRPr="00062751" w:rsidRDefault="00A95648" w:rsidP="00A95648">
            <w:pPr>
              <w:rPr>
                <w:lang w:val="en-US"/>
              </w:rPr>
            </w:pPr>
            <w:r w:rsidRPr="009B7793">
              <w:t>2024-08-09 10:15</w:t>
            </w:r>
          </w:p>
        </w:tc>
      </w:tr>
      <w:tr w:rsidR="00A95648" w:rsidRPr="00062751" w14:paraId="5B72AD7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58D2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F0EB" w14:textId="77777777" w:rsidR="00A95648" w:rsidRDefault="004F6BBF" w:rsidP="001C5583">
            <w:pPr>
              <w:pStyle w:val="Betarp"/>
              <w:rPr>
                <w:rFonts w:ascii="Times New Roman" w:eastAsia="DejaVu Sans Condensed" w:hAnsi="Times New Roman"/>
                <w:color w:val="000000"/>
                <w:sz w:val="24"/>
                <w:szCs w:val="24"/>
                <w:lang w:eastAsia="en-US"/>
              </w:rPr>
            </w:pPr>
            <w:hyperlink r:id="rId31" w:history="1">
              <w:r w:rsidR="00A95648" w:rsidRPr="003718ED">
                <w:rPr>
                  <w:rFonts w:ascii="Times New Roman" w:eastAsia="DejaVu Sans Condensed" w:hAnsi="Times New Roman"/>
                  <w:color w:val="000000"/>
                  <w:sz w:val="24"/>
                  <w:szCs w:val="24"/>
                  <w:lang w:eastAsia="en-US"/>
                </w:rPr>
                <w:t>O</w:t>
              </w:r>
              <w:r w:rsidR="001C5583">
                <w:rPr>
                  <w:rFonts w:ascii="Times New Roman" w:eastAsia="DejaVu Sans Condensed" w:hAnsi="Times New Roman"/>
                  <w:color w:val="000000"/>
                  <w:sz w:val="24"/>
                  <w:szCs w:val="24"/>
                  <w:lang w:eastAsia="en-US"/>
                </w:rPr>
                <w:t>.</w:t>
              </w:r>
              <w:r w:rsidR="00A95648" w:rsidRPr="003718ED">
                <w:rPr>
                  <w:rFonts w:ascii="Times New Roman" w:eastAsia="DejaVu Sans Condensed" w:hAnsi="Times New Roman"/>
                  <w:color w:val="000000"/>
                  <w:sz w:val="24"/>
                  <w:szCs w:val="24"/>
                  <w:lang w:eastAsia="en-US"/>
                </w:rPr>
                <w:t xml:space="preserve"> </w:t>
              </w:r>
              <w:r w:rsidR="001C5583">
                <w:rPr>
                  <w:rFonts w:ascii="Times New Roman" w:eastAsia="DejaVu Sans Condensed" w:hAnsi="Times New Roman"/>
                  <w:color w:val="000000"/>
                  <w:sz w:val="24"/>
                  <w:szCs w:val="24"/>
                  <w:lang w:eastAsia="en-US"/>
                </w:rPr>
                <w:t>R.</w:t>
              </w:r>
            </w:hyperlink>
          </w:p>
          <w:p w14:paraId="2C0D543F" w14:textId="26C6AFF2" w:rsidR="001C5583" w:rsidRPr="003718ED" w:rsidRDefault="001C5583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F506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C19D" w14:textId="77777777" w:rsidR="00A95648" w:rsidRPr="00062751" w:rsidRDefault="00A95648" w:rsidP="00A95648">
            <w:pPr>
              <w:rPr>
                <w:lang w:val="en-US"/>
              </w:rPr>
            </w:pPr>
            <w:r w:rsidRPr="00330899">
              <w:rPr>
                <w:lang w:val="en-US"/>
              </w:rPr>
              <w:t>2024-08-26 13:15</w:t>
            </w:r>
          </w:p>
        </w:tc>
      </w:tr>
      <w:tr w:rsidR="00A95648" w:rsidRPr="00062751" w14:paraId="40693F0A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19EC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6A51" w14:textId="758C2650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69F5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 xml:space="preserve">Neįgaliųjų, asmenų, sergančių lėtinių </w:t>
            </w:r>
            <w:r w:rsidRPr="003718ED">
              <w:rPr>
                <w:szCs w:val="24"/>
                <w:lang w:val="lt-LT"/>
              </w:rPr>
              <w:lastRenderedPageBreak/>
              <w:t>ligų sunkiomis formomis, ir šeimų, kuriose yra tokių asmenų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2EB" w14:textId="77777777" w:rsidR="00A95648" w:rsidRPr="00062751" w:rsidRDefault="00A95648" w:rsidP="00A95648">
            <w:pPr>
              <w:rPr>
                <w:lang w:val="en-US"/>
              </w:rPr>
            </w:pPr>
            <w:r w:rsidRPr="009F436D">
              <w:lastRenderedPageBreak/>
              <w:t>2024-11-19 09:55</w:t>
            </w:r>
          </w:p>
        </w:tc>
      </w:tr>
      <w:tr w:rsidR="00A95648" w:rsidRPr="00062751" w14:paraId="34CC9672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28EB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8162" w14:textId="707DDDCC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S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2D0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Likusių be tėvų globos asmenų ir jų šeimų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C92D" w14:textId="77777777" w:rsidR="00A95648" w:rsidRPr="00062751" w:rsidRDefault="00A95648" w:rsidP="00A95648">
            <w:pPr>
              <w:rPr>
                <w:lang w:val="en-US"/>
              </w:rPr>
            </w:pPr>
            <w:r w:rsidRPr="0023775F">
              <w:t>2025-01-07 14:45</w:t>
            </w:r>
          </w:p>
        </w:tc>
      </w:tr>
      <w:tr w:rsidR="00A95648" w:rsidRPr="00062751" w14:paraId="3829D408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57C0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2D67" w14:textId="6F25806D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L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3BAC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Likusių be tėvų globos asmenų ir jų šeimų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34DE" w14:textId="77777777" w:rsidR="00A95648" w:rsidRPr="00062751" w:rsidRDefault="00A95648" w:rsidP="00A95648">
            <w:pPr>
              <w:rPr>
                <w:lang w:val="en-US"/>
              </w:rPr>
            </w:pPr>
            <w:r w:rsidRPr="006B1873">
              <w:t>2025-01-07 15:00</w:t>
            </w:r>
          </w:p>
        </w:tc>
      </w:tr>
      <w:tr w:rsidR="00A95648" w:rsidRPr="00062751" w14:paraId="1AA276B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1744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55CF" w14:textId="31681A57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08F9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04BC" w14:textId="77777777" w:rsidR="00A95648" w:rsidRPr="00062751" w:rsidRDefault="00A95648" w:rsidP="00A95648">
            <w:pPr>
              <w:rPr>
                <w:lang w:val="en-US"/>
              </w:rPr>
            </w:pPr>
            <w:r w:rsidRPr="00553EAA">
              <w:t>2025-01-08 12:00</w:t>
            </w:r>
          </w:p>
        </w:tc>
      </w:tr>
      <w:tr w:rsidR="00A95648" w:rsidRPr="00062751" w14:paraId="0361F59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2855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4263" w14:textId="56570BFB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7674D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B5B7" w14:textId="77777777" w:rsidR="00A95648" w:rsidRPr="00062751" w:rsidRDefault="00A95648" w:rsidP="00A95648">
            <w:pPr>
              <w:rPr>
                <w:lang w:val="en-US"/>
              </w:rPr>
            </w:pPr>
            <w:r w:rsidRPr="006420DD">
              <w:t>2025-08-19 16:14</w:t>
            </w:r>
          </w:p>
        </w:tc>
      </w:tr>
      <w:tr w:rsidR="00A95648" w:rsidRPr="00062751" w14:paraId="59BC7AB9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651C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CE2B" w14:textId="6CF0A027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Ž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E43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0318" w14:textId="77777777" w:rsidR="00A95648" w:rsidRPr="00062751" w:rsidRDefault="00A95648" w:rsidP="00A95648">
            <w:pPr>
              <w:rPr>
                <w:lang w:val="en-US"/>
              </w:rPr>
            </w:pPr>
            <w:r w:rsidRPr="00BB5626">
              <w:t>2025-09-25 10:03</w:t>
            </w:r>
          </w:p>
        </w:tc>
      </w:tr>
      <w:tr w:rsidR="00A95648" w:rsidRPr="00062751" w14:paraId="583F08A0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DE3B" w14:textId="77777777" w:rsidR="00A95648" w:rsidRPr="00062751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3ACD" w14:textId="16E2166E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Ž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M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9261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92EB" w14:textId="77777777" w:rsidR="00A95648" w:rsidRPr="002D0828" w:rsidRDefault="00A95648" w:rsidP="00A95648">
            <w:pPr>
              <w:rPr>
                <w:lang w:val="pt-BR"/>
              </w:rPr>
            </w:pPr>
            <w:r w:rsidRPr="00F2452A">
              <w:t>2025-09-30 09:19</w:t>
            </w:r>
          </w:p>
        </w:tc>
      </w:tr>
      <w:tr w:rsidR="00A95648" w:rsidRPr="00062751" w14:paraId="7F0C6A36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D85E" w14:textId="77777777" w:rsidR="00A95648" w:rsidRPr="002D0828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3363" w14:textId="1FDB5AF7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9C46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FD32" w14:textId="77777777" w:rsidR="00A95648" w:rsidRPr="002D0828" w:rsidRDefault="00A95648" w:rsidP="00A95648">
            <w:pPr>
              <w:rPr>
                <w:lang w:val="pt-BR"/>
              </w:rPr>
            </w:pPr>
            <w:r w:rsidRPr="00942201">
              <w:t>2025-09-30 14:02</w:t>
            </w:r>
          </w:p>
        </w:tc>
      </w:tr>
      <w:tr w:rsidR="00A95648" w:rsidRPr="00062751" w14:paraId="3EA95842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8DFC" w14:textId="77777777" w:rsidR="00A95648" w:rsidRPr="002D0828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B379" w14:textId="0329647C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F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368E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C50C" w14:textId="77777777" w:rsidR="00A95648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2025-10-29</w:t>
            </w:r>
          </w:p>
          <w:p w14:paraId="57F72092" w14:textId="77777777" w:rsidR="00A95648" w:rsidRPr="002D0828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09:28</w:t>
            </w:r>
          </w:p>
        </w:tc>
      </w:tr>
      <w:tr w:rsidR="00A95648" w:rsidRPr="00062751" w14:paraId="7B26726F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AB68" w14:textId="77777777" w:rsidR="00A95648" w:rsidRPr="002D0828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5693" w14:textId="0976A3B8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L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9B8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5D56" w14:textId="77777777" w:rsidR="00A95648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2025-11-17</w:t>
            </w:r>
          </w:p>
          <w:p w14:paraId="16D16BEF" w14:textId="77777777" w:rsidR="00A95648" w:rsidRPr="002D0828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13:35</w:t>
            </w:r>
          </w:p>
        </w:tc>
      </w:tr>
      <w:tr w:rsidR="00A95648" w:rsidRPr="00062751" w14:paraId="0299883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F886" w14:textId="77777777" w:rsidR="00A95648" w:rsidRPr="002D0828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EB3E" w14:textId="6B167543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4C1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3A64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2025-11-18</w:t>
            </w:r>
          </w:p>
          <w:p w14:paraId="74A1E9F6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11:48</w:t>
            </w:r>
          </w:p>
        </w:tc>
      </w:tr>
      <w:tr w:rsidR="00A95648" w:rsidRPr="00062751" w14:paraId="0B4CE0E6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8303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E14F" w14:textId="138A709E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36DD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A496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2026-01-05</w:t>
            </w:r>
          </w:p>
          <w:p w14:paraId="5859E256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14:59</w:t>
            </w:r>
          </w:p>
        </w:tc>
      </w:tr>
      <w:tr w:rsidR="00A95648" w:rsidRPr="00062751" w14:paraId="4E22CA0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A15D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1D0A" w14:textId="63FBCDDF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8F2F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BC30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2026-01-05</w:t>
            </w:r>
          </w:p>
          <w:p w14:paraId="2A9C6D88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15:45</w:t>
            </w:r>
          </w:p>
        </w:tc>
      </w:tr>
      <w:tr w:rsidR="00A95648" w:rsidRPr="00062751" w14:paraId="58772A08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5826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7435" w14:textId="3A13D46E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C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84F2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2C0E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2026-01-13</w:t>
            </w:r>
          </w:p>
          <w:p w14:paraId="2F61DD65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09:42</w:t>
            </w:r>
          </w:p>
        </w:tc>
      </w:tr>
      <w:tr w:rsidR="00A95648" w:rsidRPr="00062751" w14:paraId="5AB4F2C8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538A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BEC8" w14:textId="34EDE548" w:rsidR="00A95648" w:rsidRPr="003718ED" w:rsidRDefault="00A95648" w:rsidP="001C5583">
            <w:pPr>
              <w:pStyle w:val="Betarp"/>
              <w:rPr>
                <w:rFonts w:ascii="Times New Roman" w:eastAsia="DejaVu Sans Condensed" w:hAnsi="Times New Roman"/>
                <w:color w:val="000000"/>
                <w:sz w:val="24"/>
                <w:szCs w:val="24"/>
                <w:lang w:eastAsia="en-US"/>
              </w:rPr>
            </w:pPr>
            <w:r w:rsidRPr="003718ED">
              <w:rPr>
                <w:rFonts w:ascii="Times New Roman" w:eastAsia="DejaVu Sans Condensed" w:hAnsi="Times New Roman"/>
                <w:color w:val="000000"/>
                <w:sz w:val="24"/>
                <w:szCs w:val="24"/>
                <w:lang w:eastAsia="en-US"/>
              </w:rPr>
              <w:t>O</w:t>
            </w:r>
            <w:r w:rsidR="001C5583">
              <w:rPr>
                <w:rFonts w:ascii="Times New Roman" w:eastAsia="DejaVu Sans Condensed" w:hAnsi="Times New Roman"/>
                <w:color w:val="000000"/>
                <w:sz w:val="24"/>
                <w:szCs w:val="24"/>
                <w:lang w:eastAsia="en-US"/>
              </w:rPr>
              <w:t>.</w:t>
            </w:r>
            <w:r w:rsidRPr="003718ED">
              <w:rPr>
                <w:rFonts w:ascii="Times New Roman" w:eastAsia="DejaVu Sans Condensed" w:hAnsi="Times New Roman"/>
                <w:color w:val="000000"/>
                <w:sz w:val="24"/>
                <w:szCs w:val="24"/>
                <w:lang w:eastAsia="en-US"/>
              </w:rPr>
              <w:t xml:space="preserve"> G</w:t>
            </w:r>
            <w:r w:rsidR="001C5583">
              <w:rPr>
                <w:rFonts w:ascii="Times New Roman" w:eastAsia="DejaVu Sans Condensed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0A50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493F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2026-01-22</w:t>
            </w:r>
          </w:p>
          <w:p w14:paraId="44DFD9D7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09:32</w:t>
            </w:r>
          </w:p>
        </w:tc>
      </w:tr>
      <w:tr w:rsidR="00A95648" w:rsidRPr="00062751" w14:paraId="33595E7A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CF26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E59C" w14:textId="0F7719EE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0471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3027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2026-01-26</w:t>
            </w:r>
          </w:p>
          <w:p w14:paraId="50F71E7C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08:59</w:t>
            </w:r>
          </w:p>
        </w:tc>
      </w:tr>
      <w:tr w:rsidR="00A95648" w:rsidRPr="00062751" w14:paraId="343DA39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4996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BC1D" w14:textId="0975B8BB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T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718ED">
              <w:rPr>
                <w:rFonts w:ascii="Times New Roman" w:hAnsi="Times New Roman"/>
                <w:sz w:val="24"/>
                <w:szCs w:val="24"/>
              </w:rPr>
              <w:t>C</w:t>
            </w:r>
            <w:r w:rsidR="001C5583">
              <w:rPr>
                <w:rFonts w:ascii="Times New Roman" w:hAnsi="Times New Roman"/>
                <w:sz w:val="24"/>
                <w:szCs w:val="24"/>
              </w:rPr>
              <w:t>h</w:t>
            </w:r>
            <w:proofErr w:type="spellEnd"/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A042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CA30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2026-01-30</w:t>
            </w:r>
          </w:p>
          <w:p w14:paraId="50464E7B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11:38</w:t>
            </w:r>
          </w:p>
        </w:tc>
      </w:tr>
      <w:tr w:rsidR="00A95648" w:rsidRPr="00062751" w14:paraId="5013773E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C38F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12A7" w14:textId="42B55C80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R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D92F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E4B2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2026-02-12</w:t>
            </w:r>
          </w:p>
          <w:p w14:paraId="2BC56DD6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09:35</w:t>
            </w:r>
          </w:p>
        </w:tc>
      </w:tr>
      <w:tr w:rsidR="00A95648" w:rsidRPr="00062751" w14:paraId="680DCC64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70D3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0653" w14:textId="60EEC3AB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L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BFAA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9999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2026-03-23</w:t>
            </w:r>
          </w:p>
          <w:p w14:paraId="626F6F4D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13:30</w:t>
            </w:r>
          </w:p>
        </w:tc>
      </w:tr>
      <w:tr w:rsidR="00A95648" w:rsidRPr="00062751" w14:paraId="4EBDBDB1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F5FC" w14:textId="77777777" w:rsidR="00A95648" w:rsidRPr="000952E0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C6B3" w14:textId="372740C8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A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J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68A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A283" w14:textId="77777777" w:rsidR="00A95648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2026-04-23</w:t>
            </w:r>
          </w:p>
          <w:p w14:paraId="2E675F3F" w14:textId="77777777" w:rsidR="00A95648" w:rsidRPr="00FD4A7A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15:45</w:t>
            </w:r>
          </w:p>
        </w:tc>
      </w:tr>
      <w:tr w:rsidR="00A95648" w:rsidRPr="00062751" w14:paraId="49E3E61F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05EB" w14:textId="77777777" w:rsidR="00A95648" w:rsidRPr="00FD4A7A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E150" w14:textId="2EE791B1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E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D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B1096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>Bendroji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1439" w14:textId="77777777" w:rsidR="00A95648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2026-05-12</w:t>
            </w:r>
          </w:p>
          <w:p w14:paraId="49CC9E5B" w14:textId="77777777" w:rsidR="00A95648" w:rsidRPr="00696C87" w:rsidRDefault="00A95648" w:rsidP="00A95648">
            <w:pPr>
              <w:rPr>
                <w:lang w:val="pt-BR"/>
              </w:rPr>
            </w:pPr>
            <w:r>
              <w:rPr>
                <w:lang w:val="pt-BR"/>
              </w:rPr>
              <w:t>11:33</w:t>
            </w:r>
          </w:p>
        </w:tc>
      </w:tr>
      <w:tr w:rsidR="00A95648" w:rsidRPr="00062751" w14:paraId="2148CFF8" w14:textId="77777777" w:rsidTr="0011025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FDAA" w14:textId="77777777" w:rsidR="00A95648" w:rsidRPr="00696C87" w:rsidRDefault="00A95648" w:rsidP="0011025F">
            <w:pPr>
              <w:pStyle w:val="Betarp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4AC2" w14:textId="36510BD4" w:rsidR="00A95648" w:rsidRPr="003718ED" w:rsidRDefault="00A95648" w:rsidP="001C5583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3718ED">
              <w:rPr>
                <w:rFonts w:ascii="Times New Roman" w:hAnsi="Times New Roman"/>
                <w:sz w:val="24"/>
                <w:szCs w:val="24"/>
              </w:rPr>
              <w:t>T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  <w:r w:rsidRPr="003718ED">
              <w:rPr>
                <w:rFonts w:ascii="Times New Roman" w:hAnsi="Times New Roman"/>
                <w:sz w:val="24"/>
                <w:szCs w:val="24"/>
              </w:rPr>
              <w:t xml:space="preserve"> U</w:t>
            </w:r>
            <w:r w:rsidR="001C55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4357" w14:textId="77777777" w:rsidR="00A95648" w:rsidRPr="003718ED" w:rsidRDefault="00A95648" w:rsidP="00A95648">
            <w:pPr>
              <w:rPr>
                <w:szCs w:val="24"/>
                <w:lang w:val="lt-LT"/>
              </w:rPr>
            </w:pPr>
            <w:r w:rsidRPr="003718ED">
              <w:rPr>
                <w:szCs w:val="24"/>
                <w:lang w:val="lt-LT"/>
              </w:rPr>
              <w:t xml:space="preserve">Neįgaliųjų, asmenų, sergančių lėtinių ligų sunkiomis formomis, ir </w:t>
            </w:r>
            <w:r w:rsidRPr="003718ED">
              <w:rPr>
                <w:szCs w:val="24"/>
                <w:lang w:val="lt-LT"/>
              </w:rPr>
              <w:lastRenderedPageBreak/>
              <w:t>šeimų, kuriose yra tokių asmenų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28E9" w14:textId="77777777" w:rsidR="00A95648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2026-05-26</w:t>
            </w:r>
          </w:p>
          <w:p w14:paraId="61695759" w14:textId="77777777" w:rsidR="00A95648" w:rsidRPr="000952E0" w:rsidRDefault="00A95648" w:rsidP="00A95648">
            <w:pPr>
              <w:rPr>
                <w:lang w:val="en-US"/>
              </w:rPr>
            </w:pPr>
            <w:r>
              <w:rPr>
                <w:lang w:val="en-US"/>
              </w:rPr>
              <w:t>14:50</w:t>
            </w:r>
          </w:p>
        </w:tc>
      </w:tr>
    </w:tbl>
    <w:p w14:paraId="68A1ECF6" w14:textId="5B960958" w:rsidR="00D54CC1" w:rsidRPr="002044D9" w:rsidRDefault="003718ED" w:rsidP="002044D9">
      <w:pPr>
        <w:pStyle w:val="Pagrindiniotekstotrauka"/>
        <w:ind w:firstLine="0"/>
        <w:jc w:val="center"/>
        <w:rPr>
          <w:szCs w:val="24"/>
        </w:rPr>
      </w:pPr>
      <w:r>
        <w:rPr>
          <w:szCs w:val="24"/>
        </w:rPr>
        <w:lastRenderedPageBreak/>
        <w:t>________</w:t>
      </w:r>
    </w:p>
    <w:sectPr w:rsidR="00D54CC1" w:rsidRPr="002044D9" w:rsidSect="002044D9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type w:val="continuous"/>
      <w:pgSz w:w="11907" w:h="16839"/>
      <w:pgMar w:top="1134" w:right="567" w:bottom="1134" w:left="1701" w:header="567" w:footer="55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BC44E7" w14:textId="77777777" w:rsidR="004F6BBF" w:rsidRDefault="004F6BBF">
      <w:r>
        <w:separator/>
      </w:r>
    </w:p>
  </w:endnote>
  <w:endnote w:type="continuationSeparator" w:id="0">
    <w:p w14:paraId="5F6296CE" w14:textId="77777777" w:rsidR="004F6BBF" w:rsidRDefault="004F6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ejaVu Sans Condensed">
    <w:altName w:val="Verdana"/>
    <w:charset w:val="BA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B39AC5" w14:textId="77777777" w:rsidR="00A95648" w:rsidRPr="002044D9" w:rsidRDefault="00A95648" w:rsidP="002044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F510AA" w14:textId="33C58A09" w:rsidR="00A95648" w:rsidRPr="002044D9" w:rsidRDefault="00A95648" w:rsidP="002044D9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7BDDB" w14:textId="77777777" w:rsidR="00A95648" w:rsidRPr="002044D9" w:rsidRDefault="00A95648" w:rsidP="002044D9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F94AAF" w14:textId="77777777" w:rsidR="004F6BBF" w:rsidRDefault="004F6BBF">
      <w:r>
        <w:separator/>
      </w:r>
    </w:p>
  </w:footnote>
  <w:footnote w:type="continuationSeparator" w:id="0">
    <w:p w14:paraId="1C0D17B2" w14:textId="77777777" w:rsidR="004F6BBF" w:rsidRDefault="004F6B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313BD1" w14:textId="77777777" w:rsidR="00A95648" w:rsidRDefault="00A95648" w:rsidP="00A9564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end"/>
    </w:r>
  </w:p>
  <w:p w14:paraId="7BD08A0F" w14:textId="77777777" w:rsidR="00A95648" w:rsidRPr="002044D9" w:rsidRDefault="00A95648" w:rsidP="002044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D0B058" w14:textId="3509FDB4" w:rsidR="00A95648" w:rsidRDefault="00A95648" w:rsidP="002044D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 w:rsidR="009F38C5">
      <w:rPr>
        <w:rStyle w:val="Puslapionumeris"/>
        <w:noProof/>
      </w:rPr>
      <w:t>6</w:t>
    </w:r>
    <w:r>
      <w:rPr>
        <w:rStyle w:val="Puslapionumeris"/>
      </w:rPr>
      <w:fldChar w:fldCharType="end"/>
    </w:r>
  </w:p>
  <w:p w14:paraId="5346B0D5" w14:textId="77777777" w:rsidR="00A95648" w:rsidRPr="002044D9" w:rsidRDefault="00A95648" w:rsidP="002044D9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296FD2" w14:textId="77777777" w:rsidR="00A95648" w:rsidRPr="002044D9" w:rsidRDefault="00A95648" w:rsidP="002044D9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34C95"/>
    <w:multiLevelType w:val="hybridMultilevel"/>
    <w:tmpl w:val="78EEB5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8E5D01"/>
    <w:multiLevelType w:val="hybridMultilevel"/>
    <w:tmpl w:val="8584B6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94147"/>
    <w:multiLevelType w:val="hybridMultilevel"/>
    <w:tmpl w:val="F3A21A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FE32F6"/>
    <w:multiLevelType w:val="hybridMultilevel"/>
    <w:tmpl w:val="A72276B6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37C"/>
    <w:rsid w:val="00001138"/>
    <w:rsid w:val="000343E0"/>
    <w:rsid w:val="0003657C"/>
    <w:rsid w:val="00036AE9"/>
    <w:rsid w:val="00037149"/>
    <w:rsid w:val="0004312D"/>
    <w:rsid w:val="0004496C"/>
    <w:rsid w:val="00044E4F"/>
    <w:rsid w:val="000462A3"/>
    <w:rsid w:val="00047C04"/>
    <w:rsid w:val="00051617"/>
    <w:rsid w:val="0005767E"/>
    <w:rsid w:val="0006425B"/>
    <w:rsid w:val="000662DE"/>
    <w:rsid w:val="0007137F"/>
    <w:rsid w:val="00083E97"/>
    <w:rsid w:val="00085E79"/>
    <w:rsid w:val="000A1087"/>
    <w:rsid w:val="000A1327"/>
    <w:rsid w:val="000A248F"/>
    <w:rsid w:val="000A59D1"/>
    <w:rsid w:val="000A72AB"/>
    <w:rsid w:val="000B05F1"/>
    <w:rsid w:val="000B4107"/>
    <w:rsid w:val="000C1EB7"/>
    <w:rsid w:val="000D6833"/>
    <w:rsid w:val="000E6669"/>
    <w:rsid w:val="000E6D58"/>
    <w:rsid w:val="000F0131"/>
    <w:rsid w:val="000F2BF6"/>
    <w:rsid w:val="000F38CC"/>
    <w:rsid w:val="000F3A9C"/>
    <w:rsid w:val="001006EE"/>
    <w:rsid w:val="0011025F"/>
    <w:rsid w:val="0011267F"/>
    <w:rsid w:val="0011286E"/>
    <w:rsid w:val="001134EC"/>
    <w:rsid w:val="00113A48"/>
    <w:rsid w:val="00114534"/>
    <w:rsid w:val="00115882"/>
    <w:rsid w:val="00116683"/>
    <w:rsid w:val="00120758"/>
    <w:rsid w:val="001229B3"/>
    <w:rsid w:val="00122AAF"/>
    <w:rsid w:val="00122CD8"/>
    <w:rsid w:val="00124AED"/>
    <w:rsid w:val="00125AD7"/>
    <w:rsid w:val="001317F4"/>
    <w:rsid w:val="00131FDC"/>
    <w:rsid w:val="00136171"/>
    <w:rsid w:val="001433E4"/>
    <w:rsid w:val="00157270"/>
    <w:rsid w:val="00160B6B"/>
    <w:rsid w:val="00165578"/>
    <w:rsid w:val="0017235B"/>
    <w:rsid w:val="0018439D"/>
    <w:rsid w:val="00184601"/>
    <w:rsid w:val="00191E5C"/>
    <w:rsid w:val="00193D37"/>
    <w:rsid w:val="001941B2"/>
    <w:rsid w:val="001956A4"/>
    <w:rsid w:val="00197C56"/>
    <w:rsid w:val="001A2219"/>
    <w:rsid w:val="001A2C28"/>
    <w:rsid w:val="001A65E3"/>
    <w:rsid w:val="001A7AE6"/>
    <w:rsid w:val="001B1D72"/>
    <w:rsid w:val="001B2C7A"/>
    <w:rsid w:val="001B38EE"/>
    <w:rsid w:val="001B5ACB"/>
    <w:rsid w:val="001B6DF2"/>
    <w:rsid w:val="001B7D63"/>
    <w:rsid w:val="001C34B8"/>
    <w:rsid w:val="001C41A9"/>
    <w:rsid w:val="001C5583"/>
    <w:rsid w:val="001D1C7C"/>
    <w:rsid w:val="001D1E58"/>
    <w:rsid w:val="001D500A"/>
    <w:rsid w:val="001E089C"/>
    <w:rsid w:val="001E3CAD"/>
    <w:rsid w:val="001E3CE0"/>
    <w:rsid w:val="001E61D6"/>
    <w:rsid w:val="001E70ED"/>
    <w:rsid w:val="001F2A83"/>
    <w:rsid w:val="001F7E22"/>
    <w:rsid w:val="00200975"/>
    <w:rsid w:val="0020419A"/>
    <w:rsid w:val="002044D9"/>
    <w:rsid w:val="002065AA"/>
    <w:rsid w:val="00213E68"/>
    <w:rsid w:val="002176CA"/>
    <w:rsid w:val="00221C61"/>
    <w:rsid w:val="00230FAE"/>
    <w:rsid w:val="002331D9"/>
    <w:rsid w:val="002350AB"/>
    <w:rsid w:val="00240379"/>
    <w:rsid w:val="00240DC1"/>
    <w:rsid w:val="00247A58"/>
    <w:rsid w:val="002531F3"/>
    <w:rsid w:val="00261DCA"/>
    <w:rsid w:val="00265157"/>
    <w:rsid w:val="00277308"/>
    <w:rsid w:val="002846AA"/>
    <w:rsid w:val="00284780"/>
    <w:rsid w:val="00292B44"/>
    <w:rsid w:val="002A17F8"/>
    <w:rsid w:val="002A46C5"/>
    <w:rsid w:val="002B5431"/>
    <w:rsid w:val="002C1616"/>
    <w:rsid w:val="002C1A8D"/>
    <w:rsid w:val="002C2ED8"/>
    <w:rsid w:val="002C4DED"/>
    <w:rsid w:val="002D1C47"/>
    <w:rsid w:val="002D593F"/>
    <w:rsid w:val="002E18D8"/>
    <w:rsid w:val="002E22D6"/>
    <w:rsid w:val="002E2E8A"/>
    <w:rsid w:val="002E4881"/>
    <w:rsid w:val="002E6409"/>
    <w:rsid w:val="002F13CA"/>
    <w:rsid w:val="002F42CE"/>
    <w:rsid w:val="002F4B36"/>
    <w:rsid w:val="00301976"/>
    <w:rsid w:val="00303780"/>
    <w:rsid w:val="0030798C"/>
    <w:rsid w:val="00310B97"/>
    <w:rsid w:val="00312E15"/>
    <w:rsid w:val="003134D1"/>
    <w:rsid w:val="00320BFE"/>
    <w:rsid w:val="003237C0"/>
    <w:rsid w:val="00334C11"/>
    <w:rsid w:val="00351701"/>
    <w:rsid w:val="003537D8"/>
    <w:rsid w:val="0035404C"/>
    <w:rsid w:val="003559F4"/>
    <w:rsid w:val="00356816"/>
    <w:rsid w:val="00360DE5"/>
    <w:rsid w:val="00370232"/>
    <w:rsid w:val="003718ED"/>
    <w:rsid w:val="00372A66"/>
    <w:rsid w:val="003753B1"/>
    <w:rsid w:val="0038418F"/>
    <w:rsid w:val="003859FC"/>
    <w:rsid w:val="0039138A"/>
    <w:rsid w:val="00391D6E"/>
    <w:rsid w:val="00395824"/>
    <w:rsid w:val="00395F88"/>
    <w:rsid w:val="003A0938"/>
    <w:rsid w:val="003A2341"/>
    <w:rsid w:val="003A5BAF"/>
    <w:rsid w:val="003A6899"/>
    <w:rsid w:val="003A74E6"/>
    <w:rsid w:val="003B7ABC"/>
    <w:rsid w:val="003C1927"/>
    <w:rsid w:val="003C4539"/>
    <w:rsid w:val="003C569C"/>
    <w:rsid w:val="003C7D22"/>
    <w:rsid w:val="003D1A63"/>
    <w:rsid w:val="003F0AEC"/>
    <w:rsid w:val="00402EF9"/>
    <w:rsid w:val="0040312C"/>
    <w:rsid w:val="00406927"/>
    <w:rsid w:val="004121CE"/>
    <w:rsid w:val="0042319D"/>
    <w:rsid w:val="00423DAD"/>
    <w:rsid w:val="004240AA"/>
    <w:rsid w:val="00430CFF"/>
    <w:rsid w:val="004363A3"/>
    <w:rsid w:val="00436473"/>
    <w:rsid w:val="00446D01"/>
    <w:rsid w:val="004510A1"/>
    <w:rsid w:val="00454188"/>
    <w:rsid w:val="004574AA"/>
    <w:rsid w:val="00457751"/>
    <w:rsid w:val="00462660"/>
    <w:rsid w:val="004726A1"/>
    <w:rsid w:val="00473D3A"/>
    <w:rsid w:val="00477442"/>
    <w:rsid w:val="004810BC"/>
    <w:rsid w:val="00487484"/>
    <w:rsid w:val="004907E7"/>
    <w:rsid w:val="004A13FF"/>
    <w:rsid w:val="004A14A7"/>
    <w:rsid w:val="004A620C"/>
    <w:rsid w:val="004A6D22"/>
    <w:rsid w:val="004A7520"/>
    <w:rsid w:val="004B050A"/>
    <w:rsid w:val="004B0FAE"/>
    <w:rsid w:val="004B32A8"/>
    <w:rsid w:val="004C284E"/>
    <w:rsid w:val="004D1F49"/>
    <w:rsid w:val="004D265A"/>
    <w:rsid w:val="004E0CC7"/>
    <w:rsid w:val="004E1D9E"/>
    <w:rsid w:val="004F098D"/>
    <w:rsid w:val="004F4AD8"/>
    <w:rsid w:val="004F5F75"/>
    <w:rsid w:val="004F6BBF"/>
    <w:rsid w:val="004F73E9"/>
    <w:rsid w:val="004F7820"/>
    <w:rsid w:val="00501495"/>
    <w:rsid w:val="0050308A"/>
    <w:rsid w:val="00512BE0"/>
    <w:rsid w:val="00521727"/>
    <w:rsid w:val="00522261"/>
    <w:rsid w:val="005260A5"/>
    <w:rsid w:val="00532CEC"/>
    <w:rsid w:val="005361DF"/>
    <w:rsid w:val="00544263"/>
    <w:rsid w:val="00550023"/>
    <w:rsid w:val="00553891"/>
    <w:rsid w:val="00562AC2"/>
    <w:rsid w:val="00571426"/>
    <w:rsid w:val="005838A6"/>
    <w:rsid w:val="00595148"/>
    <w:rsid w:val="005955ED"/>
    <w:rsid w:val="005A1206"/>
    <w:rsid w:val="005A7F70"/>
    <w:rsid w:val="005B1FA5"/>
    <w:rsid w:val="005B49F9"/>
    <w:rsid w:val="005C01DE"/>
    <w:rsid w:val="005C0793"/>
    <w:rsid w:val="005C169E"/>
    <w:rsid w:val="005C25A3"/>
    <w:rsid w:val="005C57CC"/>
    <w:rsid w:val="005D0AF1"/>
    <w:rsid w:val="005D4E72"/>
    <w:rsid w:val="005D64B9"/>
    <w:rsid w:val="005D6B39"/>
    <w:rsid w:val="005E0B8D"/>
    <w:rsid w:val="005E59EB"/>
    <w:rsid w:val="005E6193"/>
    <w:rsid w:val="005F2573"/>
    <w:rsid w:val="005F35E8"/>
    <w:rsid w:val="005F7BE2"/>
    <w:rsid w:val="005F7F4F"/>
    <w:rsid w:val="00600B2C"/>
    <w:rsid w:val="00607BED"/>
    <w:rsid w:val="006109ED"/>
    <w:rsid w:val="00617EC9"/>
    <w:rsid w:val="00620F8A"/>
    <w:rsid w:val="00624381"/>
    <w:rsid w:val="00630465"/>
    <w:rsid w:val="0063427B"/>
    <w:rsid w:val="0063571C"/>
    <w:rsid w:val="00642430"/>
    <w:rsid w:val="00644217"/>
    <w:rsid w:val="00644364"/>
    <w:rsid w:val="0064528F"/>
    <w:rsid w:val="00655DCB"/>
    <w:rsid w:val="006567FC"/>
    <w:rsid w:val="006570F9"/>
    <w:rsid w:val="00661590"/>
    <w:rsid w:val="00662396"/>
    <w:rsid w:val="00666234"/>
    <w:rsid w:val="0067428B"/>
    <w:rsid w:val="0067595D"/>
    <w:rsid w:val="00677A22"/>
    <w:rsid w:val="006851FD"/>
    <w:rsid w:val="0069449B"/>
    <w:rsid w:val="0069787B"/>
    <w:rsid w:val="006A1ED6"/>
    <w:rsid w:val="006A1EE6"/>
    <w:rsid w:val="006A6ACE"/>
    <w:rsid w:val="006B0E73"/>
    <w:rsid w:val="006C3D32"/>
    <w:rsid w:val="006C4E51"/>
    <w:rsid w:val="006D337C"/>
    <w:rsid w:val="006E02E8"/>
    <w:rsid w:val="006E1B23"/>
    <w:rsid w:val="006F1C18"/>
    <w:rsid w:val="006F3717"/>
    <w:rsid w:val="006F6E5E"/>
    <w:rsid w:val="006F7865"/>
    <w:rsid w:val="00702AF0"/>
    <w:rsid w:val="0070606B"/>
    <w:rsid w:val="00711BFE"/>
    <w:rsid w:val="00712236"/>
    <w:rsid w:val="007177C9"/>
    <w:rsid w:val="00717CF8"/>
    <w:rsid w:val="00724939"/>
    <w:rsid w:val="0072494C"/>
    <w:rsid w:val="00725B5D"/>
    <w:rsid w:val="00726E3B"/>
    <w:rsid w:val="0073111F"/>
    <w:rsid w:val="007342D3"/>
    <w:rsid w:val="00740845"/>
    <w:rsid w:val="00752829"/>
    <w:rsid w:val="00752894"/>
    <w:rsid w:val="007529E9"/>
    <w:rsid w:val="00754F00"/>
    <w:rsid w:val="00756460"/>
    <w:rsid w:val="00756699"/>
    <w:rsid w:val="00765066"/>
    <w:rsid w:val="00774A9A"/>
    <w:rsid w:val="0077562A"/>
    <w:rsid w:val="007767FC"/>
    <w:rsid w:val="00777347"/>
    <w:rsid w:val="00781DAF"/>
    <w:rsid w:val="00782FE8"/>
    <w:rsid w:val="00783189"/>
    <w:rsid w:val="00783ED1"/>
    <w:rsid w:val="00795474"/>
    <w:rsid w:val="0079578F"/>
    <w:rsid w:val="00796224"/>
    <w:rsid w:val="007978DB"/>
    <w:rsid w:val="007A0863"/>
    <w:rsid w:val="007A0C8A"/>
    <w:rsid w:val="007A10E0"/>
    <w:rsid w:val="007A5CFB"/>
    <w:rsid w:val="007A6B1F"/>
    <w:rsid w:val="007B1CF1"/>
    <w:rsid w:val="007B2565"/>
    <w:rsid w:val="007B2C7B"/>
    <w:rsid w:val="007B3E59"/>
    <w:rsid w:val="007B54E3"/>
    <w:rsid w:val="007C3F34"/>
    <w:rsid w:val="007D1529"/>
    <w:rsid w:val="007D71FE"/>
    <w:rsid w:val="007E07BB"/>
    <w:rsid w:val="007E684B"/>
    <w:rsid w:val="007F04CD"/>
    <w:rsid w:val="007F3B27"/>
    <w:rsid w:val="007F3DA6"/>
    <w:rsid w:val="007F497C"/>
    <w:rsid w:val="007F5CED"/>
    <w:rsid w:val="007F5E02"/>
    <w:rsid w:val="007F7AC4"/>
    <w:rsid w:val="00800424"/>
    <w:rsid w:val="00805145"/>
    <w:rsid w:val="00811071"/>
    <w:rsid w:val="00812715"/>
    <w:rsid w:val="00814657"/>
    <w:rsid w:val="00815E3D"/>
    <w:rsid w:val="00820C8E"/>
    <w:rsid w:val="008246D5"/>
    <w:rsid w:val="00831920"/>
    <w:rsid w:val="0083733B"/>
    <w:rsid w:val="008419B6"/>
    <w:rsid w:val="00844EB7"/>
    <w:rsid w:val="008461AB"/>
    <w:rsid w:val="00847E8C"/>
    <w:rsid w:val="00853727"/>
    <w:rsid w:val="00855A7D"/>
    <w:rsid w:val="0085621A"/>
    <w:rsid w:val="00864336"/>
    <w:rsid w:val="008656C8"/>
    <w:rsid w:val="00870B93"/>
    <w:rsid w:val="00873CD5"/>
    <w:rsid w:val="008800B8"/>
    <w:rsid w:val="00882682"/>
    <w:rsid w:val="00882F83"/>
    <w:rsid w:val="008849D7"/>
    <w:rsid w:val="00886744"/>
    <w:rsid w:val="00893942"/>
    <w:rsid w:val="008966BF"/>
    <w:rsid w:val="00897B8C"/>
    <w:rsid w:val="008B3392"/>
    <w:rsid w:val="008C7281"/>
    <w:rsid w:val="008D0CE6"/>
    <w:rsid w:val="008E029C"/>
    <w:rsid w:val="008E173E"/>
    <w:rsid w:val="008E1896"/>
    <w:rsid w:val="008E261C"/>
    <w:rsid w:val="008E455C"/>
    <w:rsid w:val="008F0194"/>
    <w:rsid w:val="008F036C"/>
    <w:rsid w:val="008F1793"/>
    <w:rsid w:val="008F2DF2"/>
    <w:rsid w:val="008F6538"/>
    <w:rsid w:val="00904095"/>
    <w:rsid w:val="0091151D"/>
    <w:rsid w:val="00911770"/>
    <w:rsid w:val="0091239D"/>
    <w:rsid w:val="009123BD"/>
    <w:rsid w:val="00920BDB"/>
    <w:rsid w:val="00924813"/>
    <w:rsid w:val="00926F26"/>
    <w:rsid w:val="00932B7E"/>
    <w:rsid w:val="009343DD"/>
    <w:rsid w:val="009428B2"/>
    <w:rsid w:val="00944293"/>
    <w:rsid w:val="0094773C"/>
    <w:rsid w:val="009526A5"/>
    <w:rsid w:val="0095395A"/>
    <w:rsid w:val="009642B1"/>
    <w:rsid w:val="00967608"/>
    <w:rsid w:val="00977493"/>
    <w:rsid w:val="00981C0C"/>
    <w:rsid w:val="00987F87"/>
    <w:rsid w:val="00995AFC"/>
    <w:rsid w:val="009A237C"/>
    <w:rsid w:val="009A449B"/>
    <w:rsid w:val="009B3D29"/>
    <w:rsid w:val="009B54A8"/>
    <w:rsid w:val="009C0C8F"/>
    <w:rsid w:val="009C0FF5"/>
    <w:rsid w:val="009D0F10"/>
    <w:rsid w:val="009D396C"/>
    <w:rsid w:val="009D56CE"/>
    <w:rsid w:val="009D5859"/>
    <w:rsid w:val="009D7468"/>
    <w:rsid w:val="009E3F2F"/>
    <w:rsid w:val="009E62BF"/>
    <w:rsid w:val="009E6F3C"/>
    <w:rsid w:val="009F33F4"/>
    <w:rsid w:val="009F38C5"/>
    <w:rsid w:val="00A03BDA"/>
    <w:rsid w:val="00A04B0F"/>
    <w:rsid w:val="00A05513"/>
    <w:rsid w:val="00A12457"/>
    <w:rsid w:val="00A12649"/>
    <w:rsid w:val="00A12CC8"/>
    <w:rsid w:val="00A23CE0"/>
    <w:rsid w:val="00A31DAB"/>
    <w:rsid w:val="00A33923"/>
    <w:rsid w:val="00A3559C"/>
    <w:rsid w:val="00A37856"/>
    <w:rsid w:val="00A518F4"/>
    <w:rsid w:val="00A554E8"/>
    <w:rsid w:val="00A602FA"/>
    <w:rsid w:val="00A615E7"/>
    <w:rsid w:val="00A62701"/>
    <w:rsid w:val="00A66FA8"/>
    <w:rsid w:val="00A80489"/>
    <w:rsid w:val="00A8085C"/>
    <w:rsid w:val="00A84937"/>
    <w:rsid w:val="00A85FDF"/>
    <w:rsid w:val="00A86A0C"/>
    <w:rsid w:val="00A907F6"/>
    <w:rsid w:val="00A95648"/>
    <w:rsid w:val="00A97665"/>
    <w:rsid w:val="00AB0293"/>
    <w:rsid w:val="00AB2B73"/>
    <w:rsid w:val="00AB2E94"/>
    <w:rsid w:val="00AB55B7"/>
    <w:rsid w:val="00AD2CD6"/>
    <w:rsid w:val="00AD4F6B"/>
    <w:rsid w:val="00AE4B3F"/>
    <w:rsid w:val="00AE61AC"/>
    <w:rsid w:val="00B02BBD"/>
    <w:rsid w:val="00B03402"/>
    <w:rsid w:val="00B10A76"/>
    <w:rsid w:val="00B10A8D"/>
    <w:rsid w:val="00B1115A"/>
    <w:rsid w:val="00B14C4F"/>
    <w:rsid w:val="00B152FC"/>
    <w:rsid w:val="00B23BF5"/>
    <w:rsid w:val="00B334E2"/>
    <w:rsid w:val="00B3416C"/>
    <w:rsid w:val="00B374B8"/>
    <w:rsid w:val="00B464F7"/>
    <w:rsid w:val="00B53740"/>
    <w:rsid w:val="00B562B0"/>
    <w:rsid w:val="00B5713C"/>
    <w:rsid w:val="00B73DE5"/>
    <w:rsid w:val="00B75DF7"/>
    <w:rsid w:val="00B760B3"/>
    <w:rsid w:val="00B7746A"/>
    <w:rsid w:val="00B77DC0"/>
    <w:rsid w:val="00B80CCF"/>
    <w:rsid w:val="00B96E46"/>
    <w:rsid w:val="00BA2F71"/>
    <w:rsid w:val="00BC0BD0"/>
    <w:rsid w:val="00BD1978"/>
    <w:rsid w:val="00BD22A5"/>
    <w:rsid w:val="00BD348A"/>
    <w:rsid w:val="00BE21DC"/>
    <w:rsid w:val="00BE4F4C"/>
    <w:rsid w:val="00BE6DD7"/>
    <w:rsid w:val="00BF07F6"/>
    <w:rsid w:val="00BF5660"/>
    <w:rsid w:val="00C0587A"/>
    <w:rsid w:val="00C05B30"/>
    <w:rsid w:val="00C063B8"/>
    <w:rsid w:val="00C17ADF"/>
    <w:rsid w:val="00C22F21"/>
    <w:rsid w:val="00C24AF0"/>
    <w:rsid w:val="00C256FD"/>
    <w:rsid w:val="00C25771"/>
    <w:rsid w:val="00C27B5A"/>
    <w:rsid w:val="00C45EC1"/>
    <w:rsid w:val="00C50332"/>
    <w:rsid w:val="00C52503"/>
    <w:rsid w:val="00C53E1E"/>
    <w:rsid w:val="00C54CA6"/>
    <w:rsid w:val="00C5596C"/>
    <w:rsid w:val="00C62A6A"/>
    <w:rsid w:val="00C62F00"/>
    <w:rsid w:val="00C65F2F"/>
    <w:rsid w:val="00C722B6"/>
    <w:rsid w:val="00C722EB"/>
    <w:rsid w:val="00C74051"/>
    <w:rsid w:val="00C74076"/>
    <w:rsid w:val="00C75D28"/>
    <w:rsid w:val="00C85489"/>
    <w:rsid w:val="00C96856"/>
    <w:rsid w:val="00C97008"/>
    <w:rsid w:val="00CA1343"/>
    <w:rsid w:val="00CA1FC0"/>
    <w:rsid w:val="00CA5886"/>
    <w:rsid w:val="00CA7B7B"/>
    <w:rsid w:val="00CA7F01"/>
    <w:rsid w:val="00CB2663"/>
    <w:rsid w:val="00CB2841"/>
    <w:rsid w:val="00CB7603"/>
    <w:rsid w:val="00CC1F6A"/>
    <w:rsid w:val="00CC72A3"/>
    <w:rsid w:val="00CD4D07"/>
    <w:rsid w:val="00CE343E"/>
    <w:rsid w:val="00CE3A42"/>
    <w:rsid w:val="00CE567F"/>
    <w:rsid w:val="00CE6B9B"/>
    <w:rsid w:val="00CF0E01"/>
    <w:rsid w:val="00CF66E8"/>
    <w:rsid w:val="00CF6F9F"/>
    <w:rsid w:val="00D06D86"/>
    <w:rsid w:val="00D1002F"/>
    <w:rsid w:val="00D13121"/>
    <w:rsid w:val="00D168E9"/>
    <w:rsid w:val="00D2218F"/>
    <w:rsid w:val="00D2561E"/>
    <w:rsid w:val="00D31DD4"/>
    <w:rsid w:val="00D4297A"/>
    <w:rsid w:val="00D44676"/>
    <w:rsid w:val="00D46035"/>
    <w:rsid w:val="00D53A66"/>
    <w:rsid w:val="00D5431D"/>
    <w:rsid w:val="00D54CC1"/>
    <w:rsid w:val="00D6576A"/>
    <w:rsid w:val="00D679E7"/>
    <w:rsid w:val="00D77FE1"/>
    <w:rsid w:val="00D81EB7"/>
    <w:rsid w:val="00D915A2"/>
    <w:rsid w:val="00D9365E"/>
    <w:rsid w:val="00D974A1"/>
    <w:rsid w:val="00DA5776"/>
    <w:rsid w:val="00DA7002"/>
    <w:rsid w:val="00DA7B0A"/>
    <w:rsid w:val="00DB2B3E"/>
    <w:rsid w:val="00DB4E49"/>
    <w:rsid w:val="00DB50C4"/>
    <w:rsid w:val="00DC03C8"/>
    <w:rsid w:val="00DC6EF7"/>
    <w:rsid w:val="00DE21EA"/>
    <w:rsid w:val="00DE4C39"/>
    <w:rsid w:val="00DF2957"/>
    <w:rsid w:val="00DF4085"/>
    <w:rsid w:val="00DF4298"/>
    <w:rsid w:val="00DF6991"/>
    <w:rsid w:val="00E02A08"/>
    <w:rsid w:val="00E02E33"/>
    <w:rsid w:val="00E20278"/>
    <w:rsid w:val="00E25530"/>
    <w:rsid w:val="00E260E6"/>
    <w:rsid w:val="00E2779A"/>
    <w:rsid w:val="00E30F08"/>
    <w:rsid w:val="00E32BCE"/>
    <w:rsid w:val="00E40163"/>
    <w:rsid w:val="00E4151E"/>
    <w:rsid w:val="00E417A6"/>
    <w:rsid w:val="00E43802"/>
    <w:rsid w:val="00E43CDC"/>
    <w:rsid w:val="00E448F2"/>
    <w:rsid w:val="00E4791F"/>
    <w:rsid w:val="00E55A53"/>
    <w:rsid w:val="00E56134"/>
    <w:rsid w:val="00E574F9"/>
    <w:rsid w:val="00E6518F"/>
    <w:rsid w:val="00E67546"/>
    <w:rsid w:val="00E7085E"/>
    <w:rsid w:val="00E71B60"/>
    <w:rsid w:val="00E71BB0"/>
    <w:rsid w:val="00E74B0C"/>
    <w:rsid w:val="00E754C8"/>
    <w:rsid w:val="00E80037"/>
    <w:rsid w:val="00E806D3"/>
    <w:rsid w:val="00E81123"/>
    <w:rsid w:val="00E8215A"/>
    <w:rsid w:val="00E82E17"/>
    <w:rsid w:val="00E857AE"/>
    <w:rsid w:val="00E93EF8"/>
    <w:rsid w:val="00E969C7"/>
    <w:rsid w:val="00EA5B98"/>
    <w:rsid w:val="00EA69F6"/>
    <w:rsid w:val="00EA77DF"/>
    <w:rsid w:val="00EB5CC3"/>
    <w:rsid w:val="00EC1F08"/>
    <w:rsid w:val="00EC231A"/>
    <w:rsid w:val="00ED10C1"/>
    <w:rsid w:val="00ED10CF"/>
    <w:rsid w:val="00ED4C85"/>
    <w:rsid w:val="00EE1AE6"/>
    <w:rsid w:val="00EE1BE5"/>
    <w:rsid w:val="00EF3848"/>
    <w:rsid w:val="00EF4873"/>
    <w:rsid w:val="00EF4C11"/>
    <w:rsid w:val="00EF6DC1"/>
    <w:rsid w:val="00F045AC"/>
    <w:rsid w:val="00F12DED"/>
    <w:rsid w:val="00F1359F"/>
    <w:rsid w:val="00F158F7"/>
    <w:rsid w:val="00F17AC9"/>
    <w:rsid w:val="00F211E3"/>
    <w:rsid w:val="00F2267F"/>
    <w:rsid w:val="00F22931"/>
    <w:rsid w:val="00F23594"/>
    <w:rsid w:val="00F23AD1"/>
    <w:rsid w:val="00F32F06"/>
    <w:rsid w:val="00F37596"/>
    <w:rsid w:val="00F40300"/>
    <w:rsid w:val="00F409BB"/>
    <w:rsid w:val="00F4435B"/>
    <w:rsid w:val="00F54626"/>
    <w:rsid w:val="00F66F49"/>
    <w:rsid w:val="00F6723E"/>
    <w:rsid w:val="00F726D2"/>
    <w:rsid w:val="00F920A3"/>
    <w:rsid w:val="00F97E91"/>
    <w:rsid w:val="00FA6344"/>
    <w:rsid w:val="00FB0DF0"/>
    <w:rsid w:val="00FB1072"/>
    <w:rsid w:val="00FB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DA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71BB0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Antrat1">
    <w:name w:val="heading 1"/>
    <w:basedOn w:val="prastasis"/>
    <w:next w:val="prastasis"/>
    <w:qFormat/>
    <w:rsid w:val="00E71BB0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71BB0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71BB0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E71BB0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link w:val="PagrindiniotekstotraukaDiagrama"/>
    <w:rsid w:val="00E71BB0"/>
    <w:pPr>
      <w:tabs>
        <w:tab w:val="clear" w:pos="1293"/>
      </w:tabs>
      <w:ind w:firstLine="993"/>
    </w:pPr>
    <w:rPr>
      <w:lang w:val="lt-LT"/>
    </w:rPr>
  </w:style>
  <w:style w:type="paragraph" w:styleId="Debesliotekstas">
    <w:name w:val="Balloon Text"/>
    <w:basedOn w:val="prastasis"/>
    <w:semiHidden/>
    <w:rsid w:val="0064528F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nhideWhenUsed/>
    <w:rsid w:val="005D6B39"/>
    <w:pPr>
      <w:tabs>
        <w:tab w:val="clear" w:pos="1293"/>
      </w:tabs>
      <w:overflowPunct/>
      <w:autoSpaceDE/>
      <w:autoSpaceDN/>
      <w:adjustRightInd/>
      <w:textAlignment w:val="auto"/>
    </w:pPr>
    <w:rPr>
      <w:sz w:val="20"/>
    </w:rPr>
  </w:style>
  <w:style w:type="character" w:customStyle="1" w:styleId="PuslapioinaostekstasDiagrama">
    <w:name w:val="Puslapio išnašos tekstas Diagrama"/>
    <w:link w:val="Puslapioinaostekstas"/>
    <w:rsid w:val="005D6B39"/>
    <w:rPr>
      <w:lang w:eastAsia="en-US"/>
    </w:rPr>
  </w:style>
  <w:style w:type="paragraph" w:styleId="Betarp">
    <w:name w:val="No Spacing"/>
    <w:uiPriority w:val="1"/>
    <w:qFormat/>
    <w:rsid w:val="005D6B39"/>
    <w:rPr>
      <w:rFonts w:ascii="Calibri" w:hAnsi="Calibri"/>
      <w:sz w:val="22"/>
      <w:szCs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5D6B39"/>
    <w:pPr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CA"/>
    </w:rPr>
  </w:style>
  <w:style w:type="character" w:styleId="Puslapioinaosnuoroda">
    <w:name w:val="footnote reference"/>
    <w:unhideWhenUsed/>
    <w:rsid w:val="005D6B39"/>
    <w:rPr>
      <w:vertAlign w:val="superscript"/>
    </w:rPr>
  </w:style>
  <w:style w:type="table" w:styleId="Lentelstinklelis">
    <w:name w:val="Table Grid"/>
    <w:basedOn w:val="prastojilentel"/>
    <w:uiPriority w:val="39"/>
    <w:rsid w:val="005D6B3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rietas">
    <w:name w:val="Strong"/>
    <w:uiPriority w:val="22"/>
    <w:qFormat/>
    <w:rsid w:val="00372A66"/>
    <w:rPr>
      <w:b/>
      <w:bCs/>
    </w:rPr>
  </w:style>
  <w:style w:type="character" w:styleId="Perirtashipersaitas">
    <w:name w:val="FollowedHyperlink"/>
    <w:basedOn w:val="Numatytasispastraiposriftas"/>
    <w:uiPriority w:val="99"/>
    <w:unhideWhenUsed/>
    <w:rsid w:val="008F2DF2"/>
    <w:rPr>
      <w:color w:val="800080"/>
      <w:u w:val="single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134D1"/>
    <w:rPr>
      <w:sz w:val="24"/>
      <w:lang w:val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974A1"/>
    <w:rPr>
      <w:color w:val="605E5C"/>
      <w:shd w:val="clear" w:color="auto" w:fill="E1DFDD"/>
    </w:rPr>
  </w:style>
  <w:style w:type="character" w:styleId="Puslapionumeris">
    <w:name w:val="page number"/>
    <w:basedOn w:val="Numatytasispastraiposriftas"/>
    <w:semiHidden/>
    <w:unhideWhenUsed/>
    <w:rsid w:val="002044D9"/>
  </w:style>
  <w:style w:type="character" w:styleId="Hipersaitas">
    <w:name w:val="Hyperlink"/>
    <w:basedOn w:val="Numatytasispastraiposriftas"/>
    <w:uiPriority w:val="99"/>
    <w:rsid w:val="0011025F"/>
    <w:rPr>
      <w:color w:val="0066CC"/>
      <w:u w:val="single"/>
    </w:rPr>
  </w:style>
  <w:style w:type="character" w:customStyle="1" w:styleId="Pagrindinistekstas0">
    <w:name w:val="Pagrindinis tekstas_"/>
    <w:basedOn w:val="Numatytasispastraiposriftas"/>
    <w:link w:val="Pagrindinistekstas1"/>
    <w:rsid w:val="0011025F"/>
    <w:rPr>
      <w:sz w:val="19"/>
      <w:szCs w:val="19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rsid w:val="0011025F"/>
    <w:pPr>
      <w:shd w:val="clear" w:color="auto" w:fill="FFFFFF"/>
      <w:tabs>
        <w:tab w:val="clear" w:pos="1293"/>
      </w:tabs>
      <w:overflowPunct/>
      <w:autoSpaceDE/>
      <w:autoSpaceDN/>
      <w:adjustRightInd/>
      <w:spacing w:before="180" w:after="180" w:line="254" w:lineRule="exact"/>
      <w:jc w:val="center"/>
      <w:textAlignment w:val="auto"/>
    </w:pPr>
    <w:rPr>
      <w:sz w:val="19"/>
      <w:szCs w:val="19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71BB0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Antrat1">
    <w:name w:val="heading 1"/>
    <w:basedOn w:val="prastasis"/>
    <w:next w:val="prastasis"/>
    <w:qFormat/>
    <w:rsid w:val="00E71BB0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71BB0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71BB0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rsid w:val="00E71BB0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link w:val="PagrindiniotekstotraukaDiagrama"/>
    <w:rsid w:val="00E71BB0"/>
    <w:pPr>
      <w:tabs>
        <w:tab w:val="clear" w:pos="1293"/>
      </w:tabs>
      <w:ind w:firstLine="993"/>
    </w:pPr>
    <w:rPr>
      <w:lang w:val="lt-LT"/>
    </w:rPr>
  </w:style>
  <w:style w:type="paragraph" w:styleId="Debesliotekstas">
    <w:name w:val="Balloon Text"/>
    <w:basedOn w:val="prastasis"/>
    <w:semiHidden/>
    <w:rsid w:val="0064528F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nhideWhenUsed/>
    <w:rsid w:val="005D6B39"/>
    <w:pPr>
      <w:tabs>
        <w:tab w:val="clear" w:pos="1293"/>
      </w:tabs>
      <w:overflowPunct/>
      <w:autoSpaceDE/>
      <w:autoSpaceDN/>
      <w:adjustRightInd/>
      <w:textAlignment w:val="auto"/>
    </w:pPr>
    <w:rPr>
      <w:sz w:val="20"/>
    </w:rPr>
  </w:style>
  <w:style w:type="character" w:customStyle="1" w:styleId="PuslapioinaostekstasDiagrama">
    <w:name w:val="Puslapio išnašos tekstas Diagrama"/>
    <w:link w:val="Puslapioinaostekstas"/>
    <w:rsid w:val="005D6B39"/>
    <w:rPr>
      <w:lang w:eastAsia="en-US"/>
    </w:rPr>
  </w:style>
  <w:style w:type="paragraph" w:styleId="Betarp">
    <w:name w:val="No Spacing"/>
    <w:uiPriority w:val="1"/>
    <w:qFormat/>
    <w:rsid w:val="005D6B39"/>
    <w:rPr>
      <w:rFonts w:ascii="Calibri" w:hAnsi="Calibri"/>
      <w:sz w:val="22"/>
      <w:szCs w:val="22"/>
      <w:lang w:val="lt-LT" w:eastAsia="lt-LT"/>
    </w:rPr>
  </w:style>
  <w:style w:type="paragraph" w:styleId="Sraopastraipa">
    <w:name w:val="List Paragraph"/>
    <w:basedOn w:val="prastasis"/>
    <w:uiPriority w:val="34"/>
    <w:qFormat/>
    <w:rsid w:val="005D6B39"/>
    <w:pPr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CA"/>
    </w:rPr>
  </w:style>
  <w:style w:type="character" w:styleId="Puslapioinaosnuoroda">
    <w:name w:val="footnote reference"/>
    <w:unhideWhenUsed/>
    <w:rsid w:val="005D6B39"/>
    <w:rPr>
      <w:vertAlign w:val="superscript"/>
    </w:rPr>
  </w:style>
  <w:style w:type="table" w:styleId="Lentelstinklelis">
    <w:name w:val="Table Grid"/>
    <w:basedOn w:val="prastojilentel"/>
    <w:uiPriority w:val="39"/>
    <w:rsid w:val="005D6B3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rietas">
    <w:name w:val="Strong"/>
    <w:uiPriority w:val="22"/>
    <w:qFormat/>
    <w:rsid w:val="00372A66"/>
    <w:rPr>
      <w:b/>
      <w:bCs/>
    </w:rPr>
  </w:style>
  <w:style w:type="character" w:styleId="Perirtashipersaitas">
    <w:name w:val="FollowedHyperlink"/>
    <w:basedOn w:val="Numatytasispastraiposriftas"/>
    <w:uiPriority w:val="99"/>
    <w:unhideWhenUsed/>
    <w:rsid w:val="008F2DF2"/>
    <w:rPr>
      <w:color w:val="800080"/>
      <w:u w:val="single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3134D1"/>
    <w:rPr>
      <w:sz w:val="24"/>
      <w:lang w:val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974A1"/>
    <w:rPr>
      <w:color w:val="605E5C"/>
      <w:shd w:val="clear" w:color="auto" w:fill="E1DFDD"/>
    </w:rPr>
  </w:style>
  <w:style w:type="character" w:styleId="Puslapionumeris">
    <w:name w:val="page number"/>
    <w:basedOn w:val="Numatytasispastraiposriftas"/>
    <w:semiHidden/>
    <w:unhideWhenUsed/>
    <w:rsid w:val="002044D9"/>
  </w:style>
  <w:style w:type="character" w:styleId="Hipersaitas">
    <w:name w:val="Hyperlink"/>
    <w:basedOn w:val="Numatytasispastraiposriftas"/>
    <w:uiPriority w:val="99"/>
    <w:rsid w:val="0011025F"/>
    <w:rPr>
      <w:color w:val="0066CC"/>
      <w:u w:val="single"/>
    </w:rPr>
  </w:style>
  <w:style w:type="character" w:customStyle="1" w:styleId="Pagrindinistekstas0">
    <w:name w:val="Pagrindinis tekstas_"/>
    <w:basedOn w:val="Numatytasispastraiposriftas"/>
    <w:link w:val="Pagrindinistekstas1"/>
    <w:rsid w:val="0011025F"/>
    <w:rPr>
      <w:sz w:val="19"/>
      <w:szCs w:val="19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rsid w:val="0011025F"/>
    <w:pPr>
      <w:shd w:val="clear" w:color="auto" w:fill="FFFFFF"/>
      <w:tabs>
        <w:tab w:val="clear" w:pos="1293"/>
      </w:tabs>
      <w:overflowPunct/>
      <w:autoSpaceDE/>
      <w:autoSpaceDN/>
      <w:adjustRightInd/>
      <w:spacing w:before="180" w:after="180" w:line="254" w:lineRule="exact"/>
      <w:jc w:val="center"/>
      <w:textAlignment w:val="auto"/>
    </w:pPr>
    <w:rPr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1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032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7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2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02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3963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839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2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0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34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873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18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15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7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626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775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89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4556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480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9137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javascript:void(window.open('','_blank'))" TargetMode="External"/><Relationship Id="rId18" Type="http://schemas.openxmlformats.org/officeDocument/2006/relationships/hyperlink" Target="javascript:void(window.open('','_blank'))" TargetMode="External"/><Relationship Id="rId26" Type="http://schemas.openxmlformats.org/officeDocument/2006/relationships/hyperlink" Target="javascript:void(window.open('','_blank'))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javascript:void(window.open('','_blank'))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javascript:void(window.open('','_blank'))" TargetMode="External"/><Relationship Id="rId17" Type="http://schemas.openxmlformats.org/officeDocument/2006/relationships/hyperlink" Target="javascript:void(window.open('','_blank'))" TargetMode="External"/><Relationship Id="rId25" Type="http://schemas.openxmlformats.org/officeDocument/2006/relationships/hyperlink" Target="javascript:void(window.open('','_blank'))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javascript:void(window.open('','_blank'))" TargetMode="External"/><Relationship Id="rId20" Type="http://schemas.openxmlformats.org/officeDocument/2006/relationships/hyperlink" Target="javascript:void(window.open('','_blank'))" TargetMode="External"/><Relationship Id="rId29" Type="http://schemas.openxmlformats.org/officeDocument/2006/relationships/hyperlink" Target="javascript:void(window.open('','_blank'))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javascript:void(window.open('','_blank'))" TargetMode="External"/><Relationship Id="rId24" Type="http://schemas.openxmlformats.org/officeDocument/2006/relationships/hyperlink" Target="javascript:void(window.open('','_blank'))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javascript:void(window.open('','_blank'))" TargetMode="External"/><Relationship Id="rId23" Type="http://schemas.openxmlformats.org/officeDocument/2006/relationships/hyperlink" Target="javascript:void(window.open('','_blank'))" TargetMode="External"/><Relationship Id="rId28" Type="http://schemas.openxmlformats.org/officeDocument/2006/relationships/hyperlink" Target="javascript:void(window.open('','_blank'))" TargetMode="External"/><Relationship Id="rId36" Type="http://schemas.openxmlformats.org/officeDocument/2006/relationships/header" Target="header3.xml"/><Relationship Id="rId10" Type="http://schemas.openxmlformats.org/officeDocument/2006/relationships/hyperlink" Target="javascript:void(window.open('','_blank'))" TargetMode="External"/><Relationship Id="rId19" Type="http://schemas.openxmlformats.org/officeDocument/2006/relationships/hyperlink" Target="javascript:void(window.open('','_blank'))" TargetMode="External"/><Relationship Id="rId31" Type="http://schemas.openxmlformats.org/officeDocument/2006/relationships/hyperlink" Target="javascript:void(window.open('','_blank'))" TargetMode="External"/><Relationship Id="rId4" Type="http://schemas.microsoft.com/office/2007/relationships/stylesWithEffects" Target="stylesWithEffects.xml"/><Relationship Id="rId9" Type="http://schemas.openxmlformats.org/officeDocument/2006/relationships/hyperlink" Target="javascript:void(window.open('','_blank'))" TargetMode="External"/><Relationship Id="rId14" Type="http://schemas.openxmlformats.org/officeDocument/2006/relationships/hyperlink" Target="javascript:void(window.open('','_blank'))" TargetMode="External"/><Relationship Id="rId22" Type="http://schemas.openxmlformats.org/officeDocument/2006/relationships/hyperlink" Target="javascript:void(window.open('','_blank'))" TargetMode="External"/><Relationship Id="rId27" Type="http://schemas.openxmlformats.org/officeDocument/2006/relationships/hyperlink" Target="javascript:void(window.open('','_blank'))" TargetMode="External"/><Relationship Id="rId30" Type="http://schemas.openxmlformats.org/officeDocument/2006/relationships/hyperlink" Target="javascript:void(window.open('','_blank'))" TargetMode="External"/><Relationship Id="rId35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59dcf8f6c73d4624986c4ce77e1b2a03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22594-B712-47B4-B01F-7DF8B782A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59dcf8f6c73d4624986c4ce77e1b2a03</Template>
  <TotalTime>53</TotalTime>
  <Pages>1</Pages>
  <Words>3959</Words>
  <Characters>2258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Asmenų ir šeimų, turinčių teisę į socialinio būsto nuomą, sąrašo sudarymo</vt:lpstr>
      <vt:lpstr> </vt:lpstr>
    </vt:vector>
  </TitlesOfParts>
  <Manager>2025-11-14</Manager>
  <Company>KANCELIARIJA</Company>
  <LinksUpToDate>false</LinksUpToDate>
  <CharactersWithSpaces>6205</CharactersWithSpaces>
  <SharedDoc>false</SharedDoc>
  <HLinks>
    <vt:vector size="984" baseType="variant">
      <vt:variant>
        <vt:i4>5242987</vt:i4>
      </vt:variant>
      <vt:variant>
        <vt:i4>492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477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474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471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468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465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462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447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444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441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438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435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432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417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414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411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408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405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402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387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384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381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378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375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372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357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354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351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348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345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342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327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324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321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318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315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312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297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294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291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288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285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282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267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264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261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258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255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252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237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234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231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228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225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222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207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204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201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198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195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192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177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174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171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168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165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162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147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144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141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138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135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132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117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114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111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108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105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102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87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84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81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78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75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72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57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54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51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42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30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27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24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21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18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15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12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9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6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  <vt:variant>
        <vt:i4>5242987</vt:i4>
      </vt:variant>
      <vt:variant>
        <vt:i4>3</vt:i4>
      </vt:variant>
      <vt:variant>
        <vt:i4>0</vt:i4>
      </vt:variant>
      <vt:variant>
        <vt:i4>5</vt:i4>
      </vt:variant>
      <vt:variant>
        <vt:lpwstr>javascript:void(window.open('','_blank'))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Asmenų ir šeimų, turinčių teisę į socialinio būsto nuomą, sąrašo sudarymo</dc:title>
  <dc:subject>V2-131</dc:subject>
  <dc:creator>IGNALINOS RAJONO SAVIVALDYBĖS ADMINISTRACIJOS DIREKTORIUS</dc:creator>
  <cp:lastModifiedBy>Pavelas Kolosovas</cp:lastModifiedBy>
  <cp:revision>16</cp:revision>
  <cp:lastPrinted>2017-02-10T12:19:00Z</cp:lastPrinted>
  <dcterms:created xsi:type="dcterms:W3CDTF">2026-06-22T13:14:00Z</dcterms:created>
  <dcterms:modified xsi:type="dcterms:W3CDTF">2026-07-17T08:00:00Z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