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C3D87" w14:textId="77777777" w:rsidR="00B46391" w:rsidRPr="002A48EE" w:rsidRDefault="00B46391" w:rsidP="00B46391">
      <w:pPr>
        <w:tabs>
          <w:tab w:val="left" w:pos="6237"/>
        </w:tabs>
        <w:ind w:firstLine="5103"/>
        <w:jc w:val="both"/>
      </w:pPr>
      <w:r w:rsidRPr="002A48EE">
        <w:t>P</w:t>
      </w:r>
      <w:r>
        <w:t>ATVIRTIN</w:t>
      </w:r>
      <w:r w:rsidRPr="002A48EE">
        <w:t>TA</w:t>
      </w:r>
    </w:p>
    <w:p w14:paraId="727152B6" w14:textId="77777777" w:rsidR="00B46391" w:rsidRDefault="00B46391" w:rsidP="00B46391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007EF4D3" w14:textId="3D348B47" w:rsidR="00B46391" w:rsidRPr="002A48EE" w:rsidRDefault="00B46391" w:rsidP="00B46391">
      <w:pPr>
        <w:tabs>
          <w:tab w:val="left" w:pos="5103"/>
        </w:tabs>
        <w:ind w:left="5103"/>
        <w:jc w:val="both"/>
      </w:pPr>
      <w:r w:rsidRPr="002A48EE">
        <w:t>202</w:t>
      </w:r>
      <w:r>
        <w:t>5</w:t>
      </w:r>
      <w:r w:rsidRPr="002A48EE">
        <w:t xml:space="preserve"> m.</w:t>
      </w:r>
      <w:r w:rsidR="008A3DD3">
        <w:t xml:space="preserve"> balandžio 10</w:t>
      </w:r>
      <w:r>
        <w:t xml:space="preserve"> </w:t>
      </w:r>
      <w:r w:rsidRPr="002A48EE">
        <w:t>d. sprendimu Nr. T-</w:t>
      </w:r>
      <w:r w:rsidR="005960E2">
        <w:t>66</w:t>
      </w:r>
    </w:p>
    <w:p w14:paraId="01A280C4" w14:textId="77777777" w:rsidR="000E2666" w:rsidRDefault="000E2666" w:rsidP="00407B4F">
      <w:pPr>
        <w:ind w:left="5184"/>
      </w:pPr>
    </w:p>
    <w:p w14:paraId="52328AA9" w14:textId="2F6D618B" w:rsidR="00407B4F" w:rsidRPr="00420036" w:rsidRDefault="004D4A66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  <w:bCs/>
        </w:rPr>
      </w:pPr>
      <w:r w:rsidRPr="00420036">
        <w:rPr>
          <w:b/>
        </w:rPr>
        <w:t>VIEŠOSIOS ĮSTAIGOS  LIETUVOS ŽIEMOS SPORTO CENTRO 202</w:t>
      </w:r>
      <w:r w:rsidR="009635C7" w:rsidRPr="00420036">
        <w:rPr>
          <w:b/>
        </w:rPr>
        <w:t>4</w:t>
      </w:r>
      <w:r w:rsidRPr="00420036">
        <w:rPr>
          <w:b/>
          <w:bCs/>
        </w:rPr>
        <w:t xml:space="preserve"> </w:t>
      </w:r>
      <w:r w:rsidR="00407B4F" w:rsidRPr="00420036">
        <w:rPr>
          <w:b/>
          <w:bCs/>
        </w:rPr>
        <w:t>METŲ VEIKLOS ATASKAITA</w:t>
      </w:r>
    </w:p>
    <w:p w14:paraId="21FE4F98" w14:textId="77777777" w:rsidR="000E2666" w:rsidRPr="00420036" w:rsidRDefault="000E2666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  <w:bCs/>
        </w:rPr>
      </w:pPr>
    </w:p>
    <w:p w14:paraId="0BB3B966" w14:textId="77777777" w:rsidR="00407B4F" w:rsidRPr="00420036" w:rsidRDefault="00407B4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 w:rsidRPr="00420036">
        <w:rPr>
          <w:b/>
          <w:bCs/>
        </w:rPr>
        <w:t>VADOVO PRANEŠIMAS</w:t>
      </w:r>
    </w:p>
    <w:p w14:paraId="01202EB2" w14:textId="77777777" w:rsidR="000E2666" w:rsidRPr="00420036" w:rsidRDefault="000E2666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4AAC1B03" w14:textId="2DBD3FD3" w:rsidR="00D421F2" w:rsidRPr="00420036" w:rsidRDefault="00687E0E" w:rsidP="004D4A66">
      <w:pPr>
        <w:pStyle w:val="Pagrindinistekstas3"/>
        <w:shd w:val="clear" w:color="auto" w:fill="auto"/>
        <w:spacing w:before="0" w:line="240" w:lineRule="auto"/>
        <w:ind w:right="20" w:firstLine="1134"/>
        <w:jc w:val="both"/>
        <w:rPr>
          <w:sz w:val="24"/>
          <w:szCs w:val="24"/>
        </w:rPr>
      </w:pPr>
      <w:r w:rsidRPr="00420036">
        <w:rPr>
          <w:sz w:val="24"/>
          <w:szCs w:val="24"/>
        </w:rPr>
        <w:t xml:space="preserve">Viešoji įstaiga </w:t>
      </w:r>
      <w:r w:rsidR="00D421F2" w:rsidRPr="00420036">
        <w:rPr>
          <w:sz w:val="24"/>
          <w:szCs w:val="24"/>
        </w:rPr>
        <w:t xml:space="preserve">Lietuvos žiemos sporto centras (toliau </w:t>
      </w:r>
      <w:r w:rsidR="004D4A66" w:rsidRPr="00420036">
        <w:rPr>
          <w:sz w:val="24"/>
          <w:szCs w:val="24"/>
        </w:rPr>
        <w:t>–</w:t>
      </w:r>
      <w:r w:rsidR="00D421F2" w:rsidRPr="00420036">
        <w:rPr>
          <w:sz w:val="24"/>
          <w:szCs w:val="24"/>
        </w:rPr>
        <w:t xml:space="preserve"> Centras) įregistruota 1997 m. birželio </w:t>
      </w:r>
      <w:r w:rsidR="00D421F2" w:rsidRPr="00420036">
        <w:rPr>
          <w:rStyle w:val="Pagrindinistekstas1"/>
          <w:sz w:val="24"/>
          <w:szCs w:val="24"/>
        </w:rPr>
        <w:t>11</w:t>
      </w:r>
      <w:r w:rsidR="004D4A66" w:rsidRPr="00420036">
        <w:rPr>
          <w:rStyle w:val="Pagrindinistekstas1"/>
          <w:sz w:val="24"/>
          <w:szCs w:val="24"/>
        </w:rPr>
        <w:t xml:space="preserve"> </w:t>
      </w:r>
      <w:r w:rsidR="00D421F2" w:rsidRPr="00420036">
        <w:rPr>
          <w:rStyle w:val="Pagrindinistekstas1"/>
          <w:sz w:val="24"/>
          <w:szCs w:val="24"/>
        </w:rPr>
        <w:t>d.</w:t>
      </w:r>
      <w:r w:rsidR="00D421F2" w:rsidRPr="00420036">
        <w:rPr>
          <w:sz w:val="24"/>
          <w:szCs w:val="24"/>
        </w:rPr>
        <w:t xml:space="preserve"> Ignalinos mieste</w:t>
      </w:r>
      <w:r w:rsidR="004D4A66" w:rsidRPr="00420036">
        <w:rPr>
          <w:sz w:val="24"/>
          <w:szCs w:val="24"/>
        </w:rPr>
        <w:t>,</w:t>
      </w:r>
      <w:r w:rsidR="00D421F2" w:rsidRPr="00420036">
        <w:rPr>
          <w:sz w:val="24"/>
          <w:szCs w:val="24"/>
        </w:rPr>
        <w:t xml:space="preserve"> Sporto g</w:t>
      </w:r>
      <w:r w:rsidR="004D4A66" w:rsidRPr="00420036">
        <w:rPr>
          <w:sz w:val="24"/>
          <w:szCs w:val="24"/>
        </w:rPr>
        <w:t>.</w:t>
      </w:r>
      <w:r w:rsidR="00D421F2" w:rsidRPr="00420036">
        <w:rPr>
          <w:sz w:val="24"/>
          <w:szCs w:val="24"/>
        </w:rPr>
        <w:t xml:space="preserve"> 3</w:t>
      </w:r>
      <w:r w:rsidR="004D4A66" w:rsidRPr="00420036">
        <w:rPr>
          <w:sz w:val="24"/>
          <w:szCs w:val="24"/>
        </w:rPr>
        <w:t>.</w:t>
      </w:r>
      <w:r w:rsidR="00D421F2" w:rsidRPr="00420036">
        <w:rPr>
          <w:sz w:val="24"/>
          <w:szCs w:val="24"/>
        </w:rPr>
        <w:t xml:space="preserve"> Įmonės kodas 155515118. </w:t>
      </w:r>
    </w:p>
    <w:p w14:paraId="3C07717F" w14:textId="66D25B8D" w:rsidR="000E2666" w:rsidRPr="00420036" w:rsidRDefault="004E7410" w:rsidP="00B1602B">
      <w:pPr>
        <w:pStyle w:val="Pagrindinistekstas3"/>
        <w:shd w:val="clear" w:color="auto" w:fill="auto"/>
        <w:spacing w:before="0" w:line="240" w:lineRule="auto"/>
        <w:ind w:left="40" w:firstLine="1134"/>
        <w:jc w:val="both"/>
        <w:rPr>
          <w:sz w:val="24"/>
          <w:szCs w:val="24"/>
        </w:rPr>
      </w:pPr>
      <w:r w:rsidRPr="00420036">
        <w:rPr>
          <w:sz w:val="24"/>
          <w:szCs w:val="24"/>
        </w:rPr>
        <w:t>Viešosios įstaigos dalinink</w:t>
      </w:r>
      <w:r w:rsidR="00B1602B" w:rsidRPr="00420036">
        <w:rPr>
          <w:sz w:val="24"/>
          <w:szCs w:val="24"/>
        </w:rPr>
        <w:t xml:space="preserve">ė yra </w:t>
      </w:r>
      <w:r w:rsidR="00D421F2" w:rsidRPr="00420036">
        <w:rPr>
          <w:sz w:val="24"/>
          <w:szCs w:val="24"/>
        </w:rPr>
        <w:t>Ignalinos rajono savivaldybė, įstaigos kodas 111106123, adresas: Laisvės a. 70, LT-30122 Ignalina</w:t>
      </w:r>
      <w:r w:rsidR="00D61049" w:rsidRPr="00420036">
        <w:rPr>
          <w:sz w:val="24"/>
          <w:szCs w:val="24"/>
        </w:rPr>
        <w:t>.</w:t>
      </w:r>
    </w:p>
    <w:p w14:paraId="0499F3B3" w14:textId="77777777" w:rsidR="000E2666" w:rsidRPr="00420036" w:rsidRDefault="00D421F2" w:rsidP="004D4A66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420036">
        <w:rPr>
          <w:sz w:val="24"/>
          <w:szCs w:val="24"/>
        </w:rPr>
        <w:t>Centro finansavimo šaltiniai yra pačios įstaigos surinktos lėšos už teikiamas paslaugas</w:t>
      </w:r>
      <w:r w:rsidR="00964C65" w:rsidRPr="00420036">
        <w:rPr>
          <w:sz w:val="24"/>
          <w:szCs w:val="24"/>
        </w:rPr>
        <w:t>.</w:t>
      </w:r>
      <w:r w:rsidRPr="00420036">
        <w:rPr>
          <w:sz w:val="24"/>
          <w:szCs w:val="24"/>
        </w:rPr>
        <w:t xml:space="preserve"> Pagrindinis tikslas </w:t>
      </w:r>
      <w:r w:rsidR="004D4A66" w:rsidRPr="00420036">
        <w:rPr>
          <w:sz w:val="24"/>
          <w:szCs w:val="24"/>
        </w:rPr>
        <w:t xml:space="preserve">– </w:t>
      </w:r>
      <w:r w:rsidRPr="00420036">
        <w:rPr>
          <w:sz w:val="24"/>
          <w:szCs w:val="24"/>
        </w:rPr>
        <w:t>išlaikyti įmonės veiklos tęstinumą ir ekonominės veiklos n</w:t>
      </w:r>
      <w:r w:rsidR="00E64B9F" w:rsidRPr="00420036">
        <w:rPr>
          <w:sz w:val="24"/>
          <w:szCs w:val="24"/>
        </w:rPr>
        <w:t>audingumą, užtikrinant dalininko</w:t>
      </w:r>
      <w:r w:rsidRPr="00420036">
        <w:rPr>
          <w:sz w:val="24"/>
          <w:szCs w:val="24"/>
        </w:rPr>
        <w:t xml:space="preserve"> interesus</w:t>
      </w:r>
      <w:r w:rsidR="00F209B6" w:rsidRPr="00420036">
        <w:rPr>
          <w:sz w:val="24"/>
          <w:szCs w:val="24"/>
        </w:rPr>
        <w:t>.</w:t>
      </w:r>
    </w:p>
    <w:p w14:paraId="57CBDBAA" w14:textId="77777777" w:rsidR="00E0416D" w:rsidRPr="00420036" w:rsidRDefault="000E2666" w:rsidP="000E2666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420036">
        <w:rPr>
          <w:sz w:val="24"/>
          <w:szCs w:val="24"/>
        </w:rPr>
        <w:t xml:space="preserve"> Ataskaitiniu laikotarpiu keitėsi dalininkų sudėtis, dabar </w:t>
      </w:r>
      <w:r w:rsidR="0009379B" w:rsidRPr="00420036">
        <w:rPr>
          <w:sz w:val="24"/>
          <w:szCs w:val="24"/>
        </w:rPr>
        <w:t xml:space="preserve">Centro </w:t>
      </w:r>
      <w:r w:rsidRPr="00420036">
        <w:rPr>
          <w:sz w:val="24"/>
          <w:szCs w:val="24"/>
        </w:rPr>
        <w:t xml:space="preserve">savininkė yra Ignalinos rajono savivaldybė. </w:t>
      </w:r>
    </w:p>
    <w:p w14:paraId="2126D659" w14:textId="19057F01" w:rsidR="000E2666" w:rsidRPr="00420036" w:rsidRDefault="00E0416D" w:rsidP="000E2666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420036">
        <w:rPr>
          <w:sz w:val="24"/>
          <w:szCs w:val="24"/>
        </w:rPr>
        <w:t>Vadovaujantis</w:t>
      </w:r>
      <w:r w:rsidR="000E2666" w:rsidRPr="00420036">
        <w:rPr>
          <w:sz w:val="24"/>
          <w:szCs w:val="24"/>
        </w:rPr>
        <w:t xml:space="preserve"> Lietuvos Respublikos Vyriausybės 2020 m. spalio 28 d. nutarim</w:t>
      </w:r>
      <w:r w:rsidRPr="00420036">
        <w:rPr>
          <w:sz w:val="24"/>
          <w:szCs w:val="24"/>
        </w:rPr>
        <w:t>u</w:t>
      </w:r>
      <w:r w:rsidR="000E2666" w:rsidRPr="00420036">
        <w:rPr>
          <w:sz w:val="24"/>
          <w:szCs w:val="24"/>
        </w:rPr>
        <w:t xml:space="preserve"> Nr. 121 ,,Dėl nekilnojamojo ir ilgalaikio materialiojo turto bei viešosios įstaigos Lietuvos žiemos sporto centro dalininkės turtinių ir neturtinių teisių ir pareigų perdavimo Ignalinos rajono savivaldybės nuosavybėn“</w:t>
      </w:r>
      <w:r w:rsidRPr="00420036">
        <w:rPr>
          <w:sz w:val="24"/>
          <w:szCs w:val="24"/>
        </w:rPr>
        <w:t>,</w:t>
      </w:r>
      <w:r w:rsidR="000E2666" w:rsidRPr="00420036">
        <w:rPr>
          <w:sz w:val="24"/>
          <w:szCs w:val="24"/>
        </w:rPr>
        <w:t xml:space="preserve"> Ignalinos rajono savivaldybė tapo </w:t>
      </w:r>
      <w:r w:rsidRPr="00420036">
        <w:rPr>
          <w:sz w:val="24"/>
          <w:szCs w:val="24"/>
        </w:rPr>
        <w:t xml:space="preserve">viena iš trijų </w:t>
      </w:r>
      <w:r w:rsidR="000E2666" w:rsidRPr="00420036">
        <w:rPr>
          <w:sz w:val="24"/>
          <w:szCs w:val="24"/>
        </w:rPr>
        <w:t>įstaigos dalinink</w:t>
      </w:r>
      <w:r w:rsidRPr="00420036">
        <w:rPr>
          <w:sz w:val="24"/>
          <w:szCs w:val="24"/>
        </w:rPr>
        <w:t>ų</w:t>
      </w:r>
      <w:r w:rsidR="000E2666" w:rsidRPr="00420036">
        <w:rPr>
          <w:sz w:val="24"/>
          <w:szCs w:val="24"/>
        </w:rPr>
        <w:t xml:space="preserve"> </w:t>
      </w:r>
      <w:r w:rsidRPr="00420036">
        <w:rPr>
          <w:sz w:val="24"/>
          <w:szCs w:val="24"/>
        </w:rPr>
        <w:t xml:space="preserve">ir </w:t>
      </w:r>
      <w:r w:rsidR="000E2666" w:rsidRPr="00420036">
        <w:rPr>
          <w:sz w:val="24"/>
          <w:szCs w:val="24"/>
        </w:rPr>
        <w:t xml:space="preserve">turėjo 4 balsus iš šešių. Nuo </w:t>
      </w:r>
      <w:r w:rsidR="00D61049" w:rsidRPr="00420036">
        <w:rPr>
          <w:sz w:val="24"/>
          <w:szCs w:val="24"/>
        </w:rPr>
        <w:t xml:space="preserve">2024 </w:t>
      </w:r>
      <w:r w:rsidR="000E2666" w:rsidRPr="00420036">
        <w:rPr>
          <w:sz w:val="24"/>
          <w:szCs w:val="24"/>
        </w:rPr>
        <w:t>m. gegužės mėn.</w:t>
      </w:r>
      <w:r w:rsidRPr="00420036">
        <w:rPr>
          <w:sz w:val="24"/>
          <w:szCs w:val="24"/>
        </w:rPr>
        <w:t>, vadovaujantis</w:t>
      </w:r>
      <w:r w:rsidR="000E2666" w:rsidRPr="00420036">
        <w:rPr>
          <w:sz w:val="24"/>
          <w:szCs w:val="24"/>
        </w:rPr>
        <w:t xml:space="preserve"> Ignalinos rajono savivaldybės tarybos 2024 m. gegužės 2 d. sprendim</w:t>
      </w:r>
      <w:r w:rsidRPr="00420036">
        <w:rPr>
          <w:sz w:val="24"/>
          <w:szCs w:val="24"/>
        </w:rPr>
        <w:t>u</w:t>
      </w:r>
      <w:r w:rsidR="000E2666" w:rsidRPr="00420036">
        <w:rPr>
          <w:sz w:val="24"/>
          <w:szCs w:val="24"/>
        </w:rPr>
        <w:t xml:space="preserve"> </w:t>
      </w:r>
      <w:r w:rsidR="00D61049" w:rsidRPr="00420036">
        <w:rPr>
          <w:sz w:val="24"/>
          <w:szCs w:val="24"/>
        </w:rPr>
        <w:t xml:space="preserve">Nr. T-73 </w:t>
      </w:r>
      <w:r w:rsidR="000E2666" w:rsidRPr="00420036">
        <w:rPr>
          <w:sz w:val="24"/>
          <w:szCs w:val="24"/>
        </w:rPr>
        <w:t>„Dėl viešosios įstaigos Lietuvos žiemos sporto centro dalininkų teisių ir pareigų perėmimo“, Ignalinos rajono savivaldybė tapo vienintele įstaigos savininke, perėmusi</w:t>
      </w:r>
      <w:r w:rsidR="0009379B" w:rsidRPr="00420036">
        <w:rPr>
          <w:sz w:val="24"/>
          <w:szCs w:val="24"/>
        </w:rPr>
        <w:t>a</w:t>
      </w:r>
      <w:r w:rsidR="000E2666" w:rsidRPr="00420036">
        <w:rPr>
          <w:sz w:val="24"/>
          <w:szCs w:val="24"/>
        </w:rPr>
        <w:t xml:space="preserve"> dalininkų teises ir pareigas iš Lietuvos sporto draugijos „Žalgiris“ ir fizinio asmens </w:t>
      </w:r>
      <w:r w:rsidR="00D61049" w:rsidRPr="00420036">
        <w:rPr>
          <w:sz w:val="24"/>
          <w:szCs w:val="24"/>
        </w:rPr>
        <w:t>(nuasmeninta).</w:t>
      </w:r>
    </w:p>
    <w:p w14:paraId="69F9D046" w14:textId="7F2D2A09" w:rsidR="004E7410" w:rsidRPr="00420036" w:rsidRDefault="000E2666" w:rsidP="000E2666">
      <w:pPr>
        <w:pStyle w:val="Pagrindinistekstas3"/>
        <w:shd w:val="clear" w:color="auto" w:fill="auto"/>
        <w:spacing w:before="0" w:line="240" w:lineRule="auto"/>
        <w:ind w:right="40" w:firstLine="720"/>
        <w:jc w:val="both"/>
        <w:rPr>
          <w:sz w:val="24"/>
          <w:szCs w:val="24"/>
        </w:rPr>
      </w:pPr>
      <w:r w:rsidRPr="00420036">
        <w:rPr>
          <w:sz w:val="24"/>
          <w:szCs w:val="24"/>
        </w:rPr>
        <w:t xml:space="preserve">      2024 metais </w:t>
      </w:r>
      <w:r w:rsidR="004E7410" w:rsidRPr="00420036">
        <w:rPr>
          <w:sz w:val="24"/>
          <w:szCs w:val="24"/>
        </w:rPr>
        <w:t>kei</w:t>
      </w:r>
      <w:r w:rsidR="00964C65" w:rsidRPr="00420036">
        <w:rPr>
          <w:sz w:val="24"/>
          <w:szCs w:val="24"/>
        </w:rPr>
        <w:t xml:space="preserve">tėsi įstaigos vadovas. Naujas </w:t>
      </w:r>
      <w:r w:rsidR="00687E0E" w:rsidRPr="00420036">
        <w:rPr>
          <w:sz w:val="24"/>
          <w:szCs w:val="24"/>
        </w:rPr>
        <w:t>Centro</w:t>
      </w:r>
      <w:r w:rsidR="004E7410" w:rsidRPr="00420036">
        <w:rPr>
          <w:sz w:val="24"/>
          <w:szCs w:val="24"/>
        </w:rPr>
        <w:t xml:space="preserve"> direktorius buvo paskirtas </w:t>
      </w:r>
      <w:r w:rsidR="003B207D" w:rsidRPr="00420036">
        <w:rPr>
          <w:sz w:val="24"/>
          <w:szCs w:val="24"/>
        </w:rPr>
        <w:t xml:space="preserve">nuo 2024-12-13 </w:t>
      </w:r>
      <w:r w:rsidR="004E7410" w:rsidRPr="00420036">
        <w:rPr>
          <w:sz w:val="24"/>
          <w:szCs w:val="24"/>
        </w:rPr>
        <w:t>laikinai eiti pareigas</w:t>
      </w:r>
      <w:r w:rsidR="001E383A" w:rsidRPr="00420036">
        <w:rPr>
          <w:sz w:val="24"/>
          <w:szCs w:val="24"/>
        </w:rPr>
        <w:t>,</w:t>
      </w:r>
      <w:r w:rsidR="004E7410" w:rsidRPr="00420036">
        <w:rPr>
          <w:sz w:val="24"/>
          <w:szCs w:val="24"/>
        </w:rPr>
        <w:t xml:space="preserve"> </w:t>
      </w:r>
      <w:r w:rsidR="00687E0E" w:rsidRPr="00420036">
        <w:rPr>
          <w:sz w:val="24"/>
          <w:szCs w:val="24"/>
        </w:rPr>
        <w:t xml:space="preserve">kol </w:t>
      </w:r>
      <w:r w:rsidR="003B207D" w:rsidRPr="00420036">
        <w:rPr>
          <w:sz w:val="24"/>
          <w:szCs w:val="24"/>
        </w:rPr>
        <w:t xml:space="preserve">konkurso </w:t>
      </w:r>
      <w:r w:rsidR="00687E0E" w:rsidRPr="00420036">
        <w:rPr>
          <w:sz w:val="24"/>
          <w:szCs w:val="24"/>
        </w:rPr>
        <w:t>tvarka</w:t>
      </w:r>
      <w:r w:rsidR="003B207D" w:rsidRPr="00420036">
        <w:rPr>
          <w:sz w:val="24"/>
          <w:szCs w:val="24"/>
        </w:rPr>
        <w:t xml:space="preserve"> bus išrinktas naujas įstaigos vadovas.</w:t>
      </w:r>
    </w:p>
    <w:p w14:paraId="3EFBFF0C" w14:textId="77777777" w:rsidR="00F209B6" w:rsidRPr="00420036" w:rsidRDefault="00F209B6" w:rsidP="00D421F2">
      <w:pPr>
        <w:pStyle w:val="Pagrindinistekstas3"/>
        <w:shd w:val="clear" w:color="auto" w:fill="auto"/>
        <w:spacing w:before="0" w:line="240" w:lineRule="auto"/>
        <w:ind w:left="40" w:right="40"/>
        <w:jc w:val="both"/>
        <w:rPr>
          <w:sz w:val="24"/>
          <w:szCs w:val="24"/>
        </w:rPr>
      </w:pPr>
    </w:p>
    <w:p w14:paraId="6474418E" w14:textId="77777777" w:rsidR="003408FD" w:rsidRPr="00420036" w:rsidRDefault="003408FD" w:rsidP="003408FD">
      <w:pPr>
        <w:suppressAutoHyphens/>
        <w:jc w:val="center"/>
        <w:textAlignment w:val="baseline"/>
        <w:rPr>
          <w:b/>
          <w:strike/>
        </w:rPr>
      </w:pPr>
      <w:r w:rsidRPr="00420036">
        <w:rPr>
          <w:b/>
        </w:rPr>
        <w:t xml:space="preserve">I SKYRIUS </w:t>
      </w:r>
    </w:p>
    <w:p w14:paraId="5B03C864" w14:textId="77777777" w:rsidR="003408FD" w:rsidRPr="00420036" w:rsidRDefault="003408FD" w:rsidP="003408FD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  <w:r w:rsidRPr="00420036">
        <w:rPr>
          <w:b/>
          <w:sz w:val="24"/>
          <w:szCs w:val="24"/>
        </w:rPr>
        <w:t>ĮSTAIGOS VEIKLA</w:t>
      </w:r>
    </w:p>
    <w:p w14:paraId="3B2B7C12" w14:textId="77777777" w:rsidR="003408FD" w:rsidRPr="00420036" w:rsidRDefault="003408FD" w:rsidP="003408FD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</w:p>
    <w:p w14:paraId="5081C6B2" w14:textId="77777777" w:rsidR="003408FD" w:rsidRPr="00420036" w:rsidRDefault="003408FD" w:rsidP="009635C7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  <w:r w:rsidRPr="00420036">
        <w:rPr>
          <w:b/>
          <w:sz w:val="24"/>
          <w:szCs w:val="24"/>
        </w:rPr>
        <w:t>Pagrindiniai ataskaitinio laikotarpio veiklos rezultatai</w:t>
      </w:r>
    </w:p>
    <w:p w14:paraId="17E20E79" w14:textId="77777777" w:rsidR="000E2666" w:rsidRPr="00420036" w:rsidRDefault="000E2666" w:rsidP="003408FD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</w:p>
    <w:p w14:paraId="5652056F" w14:textId="77777777" w:rsidR="003408FD" w:rsidRPr="00420036" w:rsidRDefault="003408FD" w:rsidP="003408FD">
      <w:pPr>
        <w:pStyle w:val="Pagrindinistekstas3"/>
        <w:shd w:val="clear" w:color="auto" w:fill="auto"/>
        <w:spacing w:before="0" w:line="240" w:lineRule="auto"/>
        <w:ind w:left="40" w:right="40"/>
        <w:rPr>
          <w:sz w:val="24"/>
          <w:szCs w:val="24"/>
        </w:rPr>
      </w:pPr>
      <w:r w:rsidRPr="00420036">
        <w:rPr>
          <w:b/>
          <w:sz w:val="24"/>
          <w:szCs w:val="24"/>
        </w:rPr>
        <w:tab/>
        <w:t xml:space="preserve">       </w:t>
      </w:r>
      <w:r w:rsidRPr="00420036">
        <w:rPr>
          <w:sz w:val="24"/>
          <w:szCs w:val="24"/>
        </w:rPr>
        <w:t xml:space="preserve">Ataskaitinio laikotarpio veiklos rezultatas buvo neigiamas -1542,04 Eur. Paskutinių 5 metų veiklos rezultatai pateikiami lentelėje. </w:t>
      </w:r>
    </w:p>
    <w:p w14:paraId="23A7461F" w14:textId="77777777" w:rsidR="003408FD" w:rsidRPr="00420036" w:rsidRDefault="003408FD" w:rsidP="003408FD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</w:p>
    <w:p w14:paraId="730F22D3" w14:textId="77777777" w:rsidR="000E2666" w:rsidRPr="00420036" w:rsidRDefault="000E2666" w:rsidP="003408FD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</w:p>
    <w:tbl>
      <w:tblPr>
        <w:tblW w:w="8700" w:type="dxa"/>
        <w:jc w:val="center"/>
        <w:tblLook w:val="04A0" w:firstRow="1" w:lastRow="0" w:firstColumn="1" w:lastColumn="0" w:noHBand="0" w:noVBand="1"/>
      </w:tblPr>
      <w:tblGrid>
        <w:gridCol w:w="2800"/>
        <w:gridCol w:w="1267"/>
        <w:gridCol w:w="1093"/>
        <w:gridCol w:w="1180"/>
        <w:gridCol w:w="1180"/>
        <w:gridCol w:w="1180"/>
      </w:tblGrid>
      <w:tr w:rsidR="00420036" w:rsidRPr="00420036" w14:paraId="4466AC64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7F915" w14:textId="77777777" w:rsidR="003B207D" w:rsidRPr="00420036" w:rsidRDefault="003B207D" w:rsidP="00070DFC">
            <w:pPr>
              <w:rPr>
                <w:lang w:eastAsia="en-GB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AFD" w14:textId="77777777" w:rsidR="003B207D" w:rsidRPr="00420036" w:rsidRDefault="004B45FD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2020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E9D3C" w14:textId="77777777" w:rsidR="003B207D" w:rsidRPr="00420036" w:rsidRDefault="004B45FD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F46B" w14:textId="77777777" w:rsidR="003B207D" w:rsidRPr="00420036" w:rsidRDefault="004B45FD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2022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7CBE" w14:textId="77777777" w:rsidR="003B207D" w:rsidRPr="00420036" w:rsidRDefault="004B45FD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2023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976FD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2024</w:t>
            </w:r>
          </w:p>
        </w:tc>
      </w:tr>
      <w:tr w:rsidR="00420036" w:rsidRPr="00420036" w14:paraId="671F2864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F0420F" w14:textId="49150532" w:rsidR="003B207D" w:rsidRPr="00420036" w:rsidRDefault="00402FFF" w:rsidP="00070DFC">
            <w:pPr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V</w:t>
            </w:r>
            <w:r w:rsidR="003B207D" w:rsidRPr="00420036">
              <w:rPr>
                <w:sz w:val="22"/>
                <w:szCs w:val="22"/>
                <w:lang w:eastAsia="en-GB"/>
              </w:rPr>
              <w:t>eiklos rezultatas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3091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-14072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0E12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-1577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12D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17092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D078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-7544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784F" w14:textId="77777777" w:rsidR="003B207D" w:rsidRPr="00420036" w:rsidRDefault="00964C65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-1542,04</w:t>
            </w:r>
          </w:p>
        </w:tc>
      </w:tr>
      <w:tr w:rsidR="00420036" w:rsidRPr="00420036" w14:paraId="0FEB3EEC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5D7F49" w14:textId="19FD42A8" w:rsidR="003B207D" w:rsidRPr="00420036" w:rsidRDefault="00402FFF" w:rsidP="00070DFC">
            <w:pPr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P</w:t>
            </w:r>
            <w:r w:rsidR="003B207D" w:rsidRPr="00420036">
              <w:rPr>
                <w:b/>
                <w:bCs/>
                <w:sz w:val="22"/>
                <w:szCs w:val="22"/>
                <w:lang w:eastAsia="en-GB"/>
              </w:rPr>
              <w:t>ajamos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8F021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57575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10F50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122255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424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89796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35C5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43096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A559" w14:textId="77777777" w:rsidR="003B207D" w:rsidRPr="00420036" w:rsidRDefault="00964C65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lang w:eastAsia="en-GB"/>
              </w:rPr>
              <w:t>12192,03</w:t>
            </w:r>
          </w:p>
        </w:tc>
      </w:tr>
      <w:tr w:rsidR="00420036" w:rsidRPr="00420036" w14:paraId="40C5A47D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D99350" w14:textId="3722B9FC" w:rsidR="003B207D" w:rsidRPr="00420036" w:rsidRDefault="00402FFF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P</w:t>
            </w:r>
            <w:r w:rsidR="003B207D" w:rsidRPr="00420036">
              <w:rPr>
                <w:sz w:val="22"/>
                <w:szCs w:val="22"/>
                <w:lang w:eastAsia="en-GB"/>
              </w:rPr>
              <w:t>agrindinės veiklos pajamos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54B04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25982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BA1F5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60639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151C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77155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BC9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33694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702DC" w14:textId="77777777" w:rsidR="003B207D" w:rsidRPr="00420036" w:rsidRDefault="00964C65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1588,96</w:t>
            </w:r>
          </w:p>
        </w:tc>
      </w:tr>
      <w:tr w:rsidR="00420036" w:rsidRPr="00420036" w14:paraId="569C4DF6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441EE8" w14:textId="731AF7D7" w:rsidR="003B207D" w:rsidRPr="00420036" w:rsidRDefault="00402FFF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I</w:t>
            </w:r>
            <w:r w:rsidR="003B207D" w:rsidRPr="00420036">
              <w:rPr>
                <w:sz w:val="22"/>
                <w:szCs w:val="22"/>
                <w:lang w:eastAsia="en-GB"/>
              </w:rPr>
              <w:t>š biudžeto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29FC5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28176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81B3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28176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CDDF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10319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A32D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9357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6D3E8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</w:tr>
      <w:tr w:rsidR="00420036" w:rsidRPr="00420036" w14:paraId="2571B2D0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67B8BF" w14:textId="4331A5E0" w:rsidR="003B207D" w:rsidRPr="00420036" w:rsidRDefault="00402FFF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I</w:t>
            </w:r>
            <w:r w:rsidR="003B207D" w:rsidRPr="00420036">
              <w:rPr>
                <w:sz w:val="22"/>
                <w:szCs w:val="22"/>
                <w:lang w:eastAsia="en-GB"/>
              </w:rPr>
              <w:t xml:space="preserve">š savivaldybės 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7642F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B2F05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28000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CBC0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6530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68D2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</w:tr>
      <w:tr w:rsidR="00420036" w:rsidRPr="00420036" w14:paraId="7EE1763D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E59E65" w14:textId="63E72CE8" w:rsidR="003B207D" w:rsidRPr="00420036" w:rsidRDefault="00402FFF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S</w:t>
            </w:r>
            <w:r w:rsidR="003B207D" w:rsidRPr="00420036">
              <w:rPr>
                <w:sz w:val="22"/>
                <w:szCs w:val="22"/>
                <w:lang w:eastAsia="en-GB"/>
              </w:rPr>
              <w:t>ubsidijos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A5173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3417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36A91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029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FA0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A798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</w:tr>
      <w:tr w:rsidR="00420036" w:rsidRPr="00420036" w14:paraId="096D1A90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820476" w14:textId="0113B7CB" w:rsidR="003B207D" w:rsidRPr="00420036" w:rsidRDefault="00402FFF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K</w:t>
            </w:r>
            <w:r w:rsidR="003B207D" w:rsidRPr="00420036">
              <w:rPr>
                <w:sz w:val="22"/>
                <w:szCs w:val="22"/>
                <w:lang w:eastAsia="en-GB"/>
              </w:rPr>
              <w:t>iti šaltiniai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1F7E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085B4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1EFC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2323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862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45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99DA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</w:tr>
      <w:tr w:rsidR="00420036" w:rsidRPr="00420036" w14:paraId="4DD9D19B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A0BC09" w14:textId="50E68342" w:rsidR="003B207D" w:rsidRPr="00420036" w:rsidRDefault="00402FFF" w:rsidP="00070DFC">
            <w:pPr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S</w:t>
            </w:r>
            <w:r w:rsidR="003B207D" w:rsidRPr="00420036">
              <w:rPr>
                <w:b/>
                <w:bCs/>
                <w:sz w:val="22"/>
                <w:szCs w:val="22"/>
                <w:lang w:eastAsia="en-GB"/>
              </w:rPr>
              <w:t>ąnaudos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A882C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75385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6F732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123832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12A2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72704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7FAF" w14:textId="77777777" w:rsidR="003B207D" w:rsidRPr="00420036" w:rsidRDefault="003B207D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sz w:val="22"/>
                <w:szCs w:val="22"/>
                <w:lang w:eastAsia="en-GB"/>
              </w:rPr>
              <w:t>50641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02435" w14:textId="77777777" w:rsidR="003B207D" w:rsidRPr="00420036" w:rsidRDefault="00964C65" w:rsidP="000E2666">
            <w:pPr>
              <w:jc w:val="center"/>
              <w:rPr>
                <w:b/>
                <w:bCs/>
                <w:lang w:eastAsia="en-GB"/>
              </w:rPr>
            </w:pPr>
            <w:r w:rsidRPr="00420036">
              <w:rPr>
                <w:b/>
                <w:bCs/>
                <w:lang w:eastAsia="en-GB"/>
              </w:rPr>
              <w:t>15323,03</w:t>
            </w:r>
          </w:p>
        </w:tc>
      </w:tr>
      <w:tr w:rsidR="00420036" w:rsidRPr="00420036" w14:paraId="15A24C38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4B04AC" w14:textId="507CB62E" w:rsidR="003B207D" w:rsidRPr="00420036" w:rsidRDefault="00A22F1C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E</w:t>
            </w:r>
            <w:r w:rsidR="003B207D" w:rsidRPr="00420036">
              <w:rPr>
                <w:sz w:val="22"/>
                <w:szCs w:val="22"/>
                <w:lang w:eastAsia="en-GB"/>
              </w:rPr>
              <w:t>lektra</w:t>
            </w:r>
            <w:r w:rsidRPr="00420036">
              <w:rPr>
                <w:sz w:val="22"/>
                <w:szCs w:val="22"/>
                <w:lang w:eastAsia="en-GB"/>
              </w:rPr>
              <w:t>,</w:t>
            </w:r>
            <w:r w:rsidR="003B207D" w:rsidRPr="00420036">
              <w:rPr>
                <w:sz w:val="22"/>
                <w:szCs w:val="22"/>
                <w:lang w:eastAsia="en-GB"/>
              </w:rPr>
              <w:t xml:space="preserve"> komunalinės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EFA6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7295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8F292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15764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AADF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11962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1310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35582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35C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</w:tr>
      <w:tr w:rsidR="00420036" w:rsidRPr="00420036" w14:paraId="301A4E9E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52BEEA" w14:textId="6CF62876" w:rsidR="003B207D" w:rsidRPr="00420036" w:rsidRDefault="00A22F1C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D</w:t>
            </w:r>
            <w:r w:rsidR="003B207D" w:rsidRPr="00420036">
              <w:rPr>
                <w:sz w:val="22"/>
                <w:szCs w:val="22"/>
                <w:lang w:eastAsia="en-GB"/>
              </w:rPr>
              <w:t>arbo užmokestis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2BDD3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37373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8FE94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46468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2CB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30309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1DC2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5492" w14:textId="77777777" w:rsidR="003B207D" w:rsidRPr="00420036" w:rsidRDefault="00964C65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713,88</w:t>
            </w:r>
          </w:p>
        </w:tc>
      </w:tr>
      <w:tr w:rsidR="00420036" w:rsidRPr="00420036" w14:paraId="0141765A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6BFB6" w14:textId="23A0836D" w:rsidR="003B207D" w:rsidRPr="00420036" w:rsidRDefault="00A22F1C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lastRenderedPageBreak/>
              <w:t>N</w:t>
            </w:r>
            <w:r w:rsidR="003B207D" w:rsidRPr="00420036">
              <w:rPr>
                <w:sz w:val="22"/>
                <w:szCs w:val="22"/>
                <w:lang w:eastAsia="en-GB"/>
              </w:rPr>
              <w:t>usidėvėjimas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5B1C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29116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51D9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25060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C5E7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14328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011D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9804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29956" w14:textId="77777777" w:rsidR="003B207D" w:rsidRPr="00420036" w:rsidRDefault="00964C65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7467,98</w:t>
            </w:r>
          </w:p>
        </w:tc>
      </w:tr>
      <w:tr w:rsidR="00420036" w:rsidRPr="00420036" w14:paraId="63E40A5D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602B5" w14:textId="7E2DC25A" w:rsidR="003B207D" w:rsidRPr="00420036" w:rsidRDefault="00A22F1C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T</w:t>
            </w:r>
            <w:r w:rsidR="003B207D" w:rsidRPr="00420036">
              <w:rPr>
                <w:sz w:val="22"/>
                <w:szCs w:val="22"/>
                <w:lang w:eastAsia="en-GB"/>
              </w:rPr>
              <w:t>ransportas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2B372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610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2AEB9D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BFA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266F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5613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</w:tr>
      <w:tr w:rsidR="00420036" w:rsidRPr="00420036" w14:paraId="76DE92B1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6E8E77" w14:textId="77F3A307" w:rsidR="008B64F2" w:rsidRPr="00420036" w:rsidRDefault="00A22F1C" w:rsidP="00070DFC">
            <w:pPr>
              <w:jc w:val="right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K</w:t>
            </w:r>
            <w:r w:rsidR="008B64F2" w:rsidRPr="00420036">
              <w:rPr>
                <w:sz w:val="22"/>
                <w:szCs w:val="22"/>
                <w:lang w:eastAsia="en-GB"/>
              </w:rPr>
              <w:t>ita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C4EA9" w14:textId="77777777" w:rsidR="008B64F2" w:rsidRPr="00420036" w:rsidRDefault="008B64F2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991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284A9" w14:textId="77777777" w:rsidR="008B64F2" w:rsidRPr="00420036" w:rsidRDefault="008B64F2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36537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0404" w14:textId="77777777" w:rsidR="008B64F2" w:rsidRPr="00420036" w:rsidRDefault="008B64F2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16105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BEE8" w14:textId="77777777" w:rsidR="008B64F2" w:rsidRPr="00420036" w:rsidRDefault="008B64F2" w:rsidP="000E2666">
            <w:pPr>
              <w:jc w:val="center"/>
              <w:rPr>
                <w:lang w:eastAsia="en-GB"/>
              </w:rPr>
            </w:pPr>
            <w:r w:rsidRPr="00420036">
              <w:rPr>
                <w:sz w:val="22"/>
                <w:szCs w:val="22"/>
                <w:lang w:eastAsia="en-GB"/>
              </w:rPr>
              <w:t>4754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E9FA1" w14:textId="77777777" w:rsidR="008B64F2" w:rsidRPr="00420036" w:rsidRDefault="008B64F2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6898,61</w:t>
            </w:r>
          </w:p>
        </w:tc>
      </w:tr>
      <w:tr w:rsidR="003B207D" w:rsidRPr="00420036" w14:paraId="67318AF4" w14:textId="77777777" w:rsidTr="00462D9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AE7AC6" w14:textId="302962A6" w:rsidR="003B207D" w:rsidRPr="00420036" w:rsidRDefault="00A22F1C" w:rsidP="00070DFC">
            <w:pPr>
              <w:jc w:val="right"/>
              <w:rPr>
                <w:lang w:eastAsia="en-GB"/>
              </w:rPr>
            </w:pPr>
            <w:r w:rsidRPr="00420036">
              <w:rPr>
                <w:lang w:eastAsia="en-GB"/>
              </w:rPr>
              <w:t>D</w:t>
            </w:r>
            <w:r w:rsidR="00E64B9F" w:rsidRPr="00420036">
              <w:rPr>
                <w:lang w:eastAsia="en-GB"/>
              </w:rPr>
              <w:t>elspinigiai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8DC1D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12ABD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653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8636" w14:textId="77777777" w:rsidR="003B207D" w:rsidRPr="00420036" w:rsidRDefault="003B207D" w:rsidP="000E2666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84F0" w14:textId="77777777" w:rsidR="003B207D" w:rsidRPr="00420036" w:rsidRDefault="00E64B9F" w:rsidP="000E2666">
            <w:pPr>
              <w:jc w:val="center"/>
              <w:rPr>
                <w:lang w:eastAsia="en-GB"/>
              </w:rPr>
            </w:pPr>
            <w:r w:rsidRPr="00420036">
              <w:rPr>
                <w:lang w:eastAsia="en-GB"/>
              </w:rPr>
              <w:t>242,56</w:t>
            </w:r>
          </w:p>
        </w:tc>
      </w:tr>
    </w:tbl>
    <w:p w14:paraId="72ACB371" w14:textId="77777777" w:rsidR="004108EA" w:rsidRPr="00420036" w:rsidRDefault="004108EA" w:rsidP="000E2666">
      <w:pPr>
        <w:suppressAutoHyphens/>
        <w:textAlignment w:val="baseline"/>
        <w:rPr>
          <w:b/>
        </w:rPr>
      </w:pPr>
    </w:p>
    <w:p w14:paraId="666CD91B" w14:textId="77777777" w:rsidR="004108EA" w:rsidRPr="00420036" w:rsidRDefault="004108EA" w:rsidP="00407B4F">
      <w:pPr>
        <w:suppressAutoHyphens/>
        <w:jc w:val="center"/>
        <w:textAlignment w:val="baseline"/>
        <w:rPr>
          <w:b/>
        </w:rPr>
      </w:pPr>
    </w:p>
    <w:p w14:paraId="78D1BFBD" w14:textId="77777777" w:rsidR="00407B4F" w:rsidRPr="00420036" w:rsidRDefault="00407B4F" w:rsidP="00407B4F">
      <w:pPr>
        <w:suppressAutoHyphens/>
        <w:jc w:val="center"/>
        <w:textAlignment w:val="baseline"/>
        <w:rPr>
          <w:b/>
          <w:strike/>
        </w:rPr>
      </w:pPr>
      <w:r w:rsidRPr="00420036">
        <w:rPr>
          <w:b/>
        </w:rPr>
        <w:t>I</w:t>
      </w:r>
      <w:r w:rsidR="004108EA" w:rsidRPr="00420036">
        <w:rPr>
          <w:b/>
        </w:rPr>
        <w:t>I</w:t>
      </w:r>
      <w:r w:rsidRPr="00420036">
        <w:rPr>
          <w:b/>
        </w:rPr>
        <w:t xml:space="preserve"> SKYRIUS </w:t>
      </w:r>
    </w:p>
    <w:p w14:paraId="21B5BB2F" w14:textId="77777777" w:rsidR="00407B4F" w:rsidRPr="00420036" w:rsidRDefault="00407B4F" w:rsidP="00407B4F">
      <w:pPr>
        <w:suppressAutoHyphens/>
        <w:jc w:val="center"/>
        <w:textAlignment w:val="baseline"/>
        <w:rPr>
          <w:b/>
        </w:rPr>
      </w:pPr>
      <w:r w:rsidRPr="00420036">
        <w:rPr>
          <w:b/>
        </w:rPr>
        <w:t>STRATEGINIŲ IR VEIKLOS TIKSLŲ ĮGYVENDINIMAS</w:t>
      </w:r>
    </w:p>
    <w:p w14:paraId="53DAC7ED" w14:textId="77777777" w:rsidR="00D421F2" w:rsidRPr="00420036" w:rsidRDefault="00D421F2" w:rsidP="00407B4F">
      <w:pPr>
        <w:suppressAutoHyphens/>
        <w:jc w:val="center"/>
        <w:textAlignment w:val="baseline"/>
        <w:rPr>
          <w:b/>
        </w:rPr>
      </w:pPr>
    </w:p>
    <w:p w14:paraId="7CAC8317" w14:textId="77777777" w:rsidR="00407B4F" w:rsidRPr="00420036" w:rsidRDefault="002345E7" w:rsidP="004845C6">
      <w:pPr>
        <w:tabs>
          <w:tab w:val="left" w:pos="851"/>
          <w:tab w:val="left" w:pos="1134"/>
        </w:tabs>
        <w:suppressAutoHyphens/>
        <w:ind w:firstLine="1134"/>
        <w:jc w:val="both"/>
        <w:textAlignment w:val="baseline"/>
      </w:pPr>
      <w:r w:rsidRPr="00420036">
        <w:t>Strateginiame veiklos plane ne</w:t>
      </w:r>
      <w:r w:rsidR="00D94FC6" w:rsidRPr="00420036">
        <w:t xml:space="preserve">buvo </w:t>
      </w:r>
      <w:r w:rsidRPr="00420036">
        <w:t>numatyta.</w:t>
      </w:r>
    </w:p>
    <w:p w14:paraId="012E0EBB" w14:textId="77777777" w:rsidR="00D94FC6" w:rsidRPr="00420036" w:rsidRDefault="00D94FC6" w:rsidP="002345E7">
      <w:pPr>
        <w:tabs>
          <w:tab w:val="left" w:pos="851"/>
          <w:tab w:val="left" w:pos="1134"/>
        </w:tabs>
        <w:suppressAutoHyphens/>
        <w:textAlignment w:val="baseline"/>
        <w:rPr>
          <w:rFonts w:eastAsia="Calibri"/>
          <w:b/>
          <w:bCs/>
        </w:rPr>
      </w:pPr>
    </w:p>
    <w:p w14:paraId="65B42B9B" w14:textId="77777777" w:rsidR="00407B4F" w:rsidRPr="00420036" w:rsidRDefault="00407B4F" w:rsidP="00407B4F">
      <w:pPr>
        <w:suppressAutoHyphens/>
        <w:jc w:val="center"/>
        <w:textAlignment w:val="baseline"/>
        <w:rPr>
          <w:rFonts w:eastAsia="Calibri"/>
          <w:b/>
          <w:bCs/>
          <w:strike/>
        </w:rPr>
      </w:pPr>
      <w:r w:rsidRPr="00420036">
        <w:rPr>
          <w:rFonts w:eastAsia="Calibri"/>
          <w:b/>
          <w:bCs/>
        </w:rPr>
        <w:t>II</w:t>
      </w:r>
      <w:r w:rsidR="004108EA" w:rsidRPr="00420036">
        <w:rPr>
          <w:rFonts w:eastAsia="Calibri"/>
          <w:b/>
          <w:bCs/>
        </w:rPr>
        <w:t>I</w:t>
      </w:r>
      <w:r w:rsidRPr="00420036">
        <w:rPr>
          <w:rFonts w:eastAsia="Calibri"/>
          <w:b/>
          <w:bCs/>
        </w:rPr>
        <w:t xml:space="preserve"> SKYRIUS</w:t>
      </w:r>
    </w:p>
    <w:p w14:paraId="4BF9CCD9" w14:textId="77777777" w:rsidR="00407B4F" w:rsidRPr="00420036" w:rsidRDefault="00407B4F" w:rsidP="00407B4F">
      <w:pPr>
        <w:suppressAutoHyphens/>
        <w:jc w:val="center"/>
        <w:textAlignment w:val="baseline"/>
        <w:rPr>
          <w:rFonts w:eastAsia="Calibri"/>
          <w:b/>
          <w:bCs/>
        </w:rPr>
      </w:pPr>
      <w:r w:rsidRPr="00420036">
        <w:rPr>
          <w:rFonts w:eastAsia="Calibri"/>
          <w:b/>
          <w:bCs/>
        </w:rPr>
        <w:t>PROGRAMŲ ĮGYVENDINIMAS</w:t>
      </w:r>
    </w:p>
    <w:p w14:paraId="49347E1E" w14:textId="77777777" w:rsidR="00AF6FB4" w:rsidRPr="00420036" w:rsidRDefault="00AF6FB4" w:rsidP="00407B4F">
      <w:pPr>
        <w:suppressAutoHyphens/>
        <w:jc w:val="center"/>
        <w:textAlignment w:val="baseline"/>
        <w:rPr>
          <w:rFonts w:eastAsia="Calibri"/>
          <w:b/>
          <w:sz w:val="20"/>
        </w:rPr>
      </w:pPr>
    </w:p>
    <w:p w14:paraId="7DD72434" w14:textId="77777777" w:rsidR="00482918" w:rsidRPr="00420036" w:rsidRDefault="00482918" w:rsidP="00407B4F">
      <w:pPr>
        <w:suppressAutoHyphens/>
        <w:jc w:val="center"/>
        <w:textAlignment w:val="baseline"/>
        <w:rPr>
          <w:rFonts w:eastAsia="Calibri"/>
          <w:b/>
          <w:sz w:val="20"/>
        </w:rPr>
      </w:pPr>
    </w:p>
    <w:p w14:paraId="4194E0E4" w14:textId="77777777" w:rsidR="00AF6FB4" w:rsidRPr="00420036" w:rsidRDefault="00AF6FB4" w:rsidP="004845C6">
      <w:pPr>
        <w:suppressAutoHyphens/>
        <w:spacing w:line="276" w:lineRule="auto"/>
        <w:ind w:firstLine="1134"/>
        <w:jc w:val="both"/>
        <w:textAlignment w:val="baseline"/>
      </w:pPr>
      <w:r w:rsidRPr="00420036">
        <w:t>Strateginiame veiklos plane programų įgyvendinimas nebuvo numatytas.</w:t>
      </w:r>
    </w:p>
    <w:p w14:paraId="7DF13BF6" w14:textId="77777777" w:rsidR="00407B4F" w:rsidRPr="00420036" w:rsidRDefault="00407B4F" w:rsidP="00407B4F">
      <w:pPr>
        <w:suppressAutoHyphens/>
        <w:spacing w:line="276" w:lineRule="auto"/>
        <w:jc w:val="both"/>
        <w:textAlignment w:val="baseline"/>
        <w:rPr>
          <w:i/>
          <w:iCs/>
        </w:rPr>
      </w:pPr>
    </w:p>
    <w:p w14:paraId="2A9645D4" w14:textId="77777777" w:rsidR="00407B4F" w:rsidRPr="00420036" w:rsidRDefault="00407B4F" w:rsidP="00407B4F">
      <w:pPr>
        <w:tabs>
          <w:tab w:val="left" w:pos="993"/>
        </w:tabs>
        <w:jc w:val="center"/>
        <w:rPr>
          <w:b/>
        </w:rPr>
      </w:pPr>
      <w:r w:rsidRPr="00420036">
        <w:rPr>
          <w:b/>
        </w:rPr>
        <w:t>INFORMACIJA APIE VADOVAUJAMAS PAREIGAS EINANČIŲ ASMENŲ ATLYGINIMĄ PER ATASKAITINIUS METUS</w:t>
      </w:r>
    </w:p>
    <w:p w14:paraId="62019A6C" w14:textId="77777777" w:rsidR="0043354D" w:rsidRPr="00420036" w:rsidRDefault="0043354D" w:rsidP="00407B4F">
      <w:pPr>
        <w:tabs>
          <w:tab w:val="left" w:pos="993"/>
        </w:tabs>
        <w:jc w:val="center"/>
        <w:rPr>
          <w:b/>
        </w:rPr>
      </w:pPr>
    </w:p>
    <w:p w14:paraId="728E1B37" w14:textId="77777777" w:rsidR="0043354D" w:rsidRPr="00420036" w:rsidRDefault="0043354D" w:rsidP="00407B4F">
      <w:pPr>
        <w:tabs>
          <w:tab w:val="left" w:pos="993"/>
        </w:tabs>
        <w:jc w:val="center"/>
        <w:rPr>
          <w:b/>
        </w:rPr>
      </w:pPr>
    </w:p>
    <w:p w14:paraId="50B70218" w14:textId="77777777" w:rsidR="00407B4F" w:rsidRPr="00420036" w:rsidRDefault="00407B4F" w:rsidP="00407B4F">
      <w:pPr>
        <w:tabs>
          <w:tab w:val="left" w:pos="993"/>
        </w:tabs>
        <w:jc w:val="right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20036" w:rsidRPr="00420036" w14:paraId="132FAC45" w14:textId="77777777" w:rsidTr="004845C6">
        <w:trPr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28F7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41D4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4167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C8A8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5D6BC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BADF5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D6AAB" w14:textId="77777777" w:rsidR="00407B4F" w:rsidRPr="00420036" w:rsidRDefault="00407B4F" w:rsidP="00070DFC">
            <w:pPr>
              <w:tabs>
                <w:tab w:val="left" w:pos="993"/>
              </w:tabs>
              <w:jc w:val="center"/>
              <w:rPr>
                <w:sz w:val="18"/>
              </w:rPr>
            </w:pPr>
            <w:r w:rsidRPr="00420036"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F3B9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Iš viso</w:t>
            </w:r>
          </w:p>
        </w:tc>
      </w:tr>
      <w:tr w:rsidR="00420036" w:rsidRPr="00420036" w14:paraId="2DAF34C8" w14:textId="77777777" w:rsidTr="004845C6">
        <w:trPr>
          <w:jc w:val="center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7F0D" w14:textId="77777777" w:rsidR="00407B4F" w:rsidRPr="00420036" w:rsidRDefault="00407B4F" w:rsidP="00070DFC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E119" w14:textId="77777777" w:rsidR="00407B4F" w:rsidRPr="00420036" w:rsidRDefault="00407B4F" w:rsidP="00070DFC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71F3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201E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D227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EA6F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298C4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552C" w14:textId="77777777" w:rsidR="00407B4F" w:rsidRPr="00420036" w:rsidRDefault="00407B4F" w:rsidP="00070DFC">
            <w:pPr>
              <w:tabs>
                <w:tab w:val="left" w:pos="993"/>
              </w:tabs>
              <w:jc w:val="center"/>
              <w:rPr>
                <w:lang w:val="en-US"/>
              </w:rPr>
            </w:pPr>
            <w:r w:rsidRPr="00420036">
              <w:rPr>
                <w:sz w:val="22"/>
              </w:rPr>
              <w:t xml:space="preserve">6 </w:t>
            </w:r>
            <w:r w:rsidRPr="00420036">
              <w:rPr>
                <w:sz w:val="22"/>
                <w:lang w:val="en-US"/>
              </w:rPr>
              <w:t>= 1 + 2 + 3 + 4 + 5</w:t>
            </w:r>
          </w:p>
        </w:tc>
      </w:tr>
      <w:tr w:rsidR="00407B4F" w:rsidRPr="00420036" w14:paraId="50F52E5E" w14:textId="77777777" w:rsidTr="004845C6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A530" w14:textId="77777777" w:rsidR="00407B4F" w:rsidRPr="00420036" w:rsidRDefault="00407B4F" w:rsidP="00070DFC">
            <w:pPr>
              <w:tabs>
                <w:tab w:val="left" w:pos="993"/>
              </w:tabs>
              <w:jc w:val="center"/>
            </w:pPr>
            <w:r w:rsidRPr="00420036"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F5AF" w14:textId="77777777" w:rsidR="00407B4F" w:rsidRPr="00420036" w:rsidRDefault="004D4A66" w:rsidP="00070DFC">
            <w:pPr>
              <w:tabs>
                <w:tab w:val="left" w:pos="993"/>
              </w:tabs>
              <w:jc w:val="center"/>
            </w:pPr>
            <w:r w:rsidRPr="00420036">
              <w:t>D</w:t>
            </w:r>
            <w:r w:rsidR="004B235C" w:rsidRPr="00420036">
              <w:t>irektor</w:t>
            </w:r>
            <w:r w:rsidRPr="00420036">
              <w:t>i</w:t>
            </w:r>
            <w:r w:rsidR="004B235C" w:rsidRPr="00420036">
              <w:t>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0CD8" w14:textId="77777777" w:rsidR="00407B4F" w:rsidRPr="00420036" w:rsidRDefault="00EB7E8C" w:rsidP="00636A73">
            <w:pPr>
              <w:tabs>
                <w:tab w:val="left" w:pos="993"/>
              </w:tabs>
              <w:jc w:val="center"/>
            </w:pPr>
            <w:r w:rsidRPr="00420036">
              <w:t>713,88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A53F" w14:textId="77777777" w:rsidR="00407B4F" w:rsidRPr="00420036" w:rsidRDefault="004B235C" w:rsidP="00070DFC">
            <w:pPr>
              <w:tabs>
                <w:tab w:val="left" w:pos="993"/>
              </w:tabs>
              <w:jc w:val="center"/>
            </w:pPr>
            <w:r w:rsidRPr="00420036"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0F38" w14:textId="77777777" w:rsidR="00407B4F" w:rsidRPr="00420036" w:rsidRDefault="004B235C" w:rsidP="00070DFC">
            <w:pPr>
              <w:tabs>
                <w:tab w:val="left" w:pos="993"/>
              </w:tabs>
              <w:jc w:val="center"/>
            </w:pPr>
            <w:r w:rsidRPr="00420036"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AD10" w14:textId="77777777" w:rsidR="00407B4F" w:rsidRPr="00420036" w:rsidRDefault="004B235C" w:rsidP="00070DFC">
            <w:pPr>
              <w:tabs>
                <w:tab w:val="left" w:pos="993"/>
              </w:tabs>
              <w:jc w:val="center"/>
            </w:pPr>
            <w:r w:rsidRPr="00420036"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10DC" w14:textId="77777777" w:rsidR="00407B4F" w:rsidRPr="00420036" w:rsidRDefault="004B235C" w:rsidP="00070DFC">
            <w:pPr>
              <w:tabs>
                <w:tab w:val="left" w:pos="993"/>
              </w:tabs>
              <w:jc w:val="center"/>
            </w:pPr>
            <w:r w:rsidRPr="00420036"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9DCA" w14:textId="77777777" w:rsidR="00407B4F" w:rsidRPr="00420036" w:rsidRDefault="00EB7E8C" w:rsidP="00636A73">
            <w:pPr>
              <w:tabs>
                <w:tab w:val="left" w:pos="993"/>
              </w:tabs>
              <w:jc w:val="center"/>
            </w:pPr>
            <w:r w:rsidRPr="00420036">
              <w:t>713,88</w:t>
            </w:r>
          </w:p>
        </w:tc>
      </w:tr>
    </w:tbl>
    <w:p w14:paraId="690099C6" w14:textId="77777777" w:rsidR="00407B4F" w:rsidRPr="00420036" w:rsidRDefault="00407B4F" w:rsidP="00407B4F">
      <w:pPr>
        <w:tabs>
          <w:tab w:val="left" w:pos="6237"/>
        </w:tabs>
      </w:pPr>
    </w:p>
    <w:p w14:paraId="571821A9" w14:textId="77777777" w:rsidR="00407B4F" w:rsidRPr="00420036" w:rsidRDefault="004108EA" w:rsidP="00407B4F">
      <w:pPr>
        <w:rPr>
          <w:rFonts w:eastAsia="Calibri"/>
          <w:bCs/>
          <w:sz w:val="20"/>
        </w:rPr>
      </w:pPr>
      <w:r w:rsidRPr="00420036">
        <w:rPr>
          <w:rFonts w:eastAsia="Calibri"/>
          <w:bCs/>
          <w:sz w:val="20"/>
        </w:rPr>
        <w:t>2024</w:t>
      </w:r>
      <w:r w:rsidR="00527338" w:rsidRPr="00420036">
        <w:rPr>
          <w:rFonts w:eastAsia="Calibri"/>
          <w:bCs/>
          <w:sz w:val="20"/>
        </w:rPr>
        <w:t xml:space="preserve"> m. Reikšmingų sandorių sudaryta nebuvo</w:t>
      </w:r>
    </w:p>
    <w:p w14:paraId="53D03D57" w14:textId="05873A72" w:rsidR="00192C75" w:rsidRPr="00420036" w:rsidRDefault="004108EA" w:rsidP="00407B4F">
      <w:pPr>
        <w:rPr>
          <w:rFonts w:eastAsia="Calibri"/>
          <w:bCs/>
          <w:sz w:val="20"/>
        </w:rPr>
      </w:pPr>
      <w:r w:rsidRPr="00420036">
        <w:rPr>
          <w:rFonts w:eastAsia="Calibri"/>
          <w:bCs/>
          <w:sz w:val="20"/>
        </w:rPr>
        <w:t>2024</w:t>
      </w:r>
      <w:r w:rsidR="00192C75" w:rsidRPr="00420036">
        <w:rPr>
          <w:rFonts w:eastAsia="Calibri"/>
          <w:bCs/>
          <w:sz w:val="20"/>
        </w:rPr>
        <w:t xml:space="preserve"> m</w:t>
      </w:r>
      <w:r w:rsidR="00A22F1C" w:rsidRPr="00420036">
        <w:rPr>
          <w:rFonts w:eastAsia="Calibri"/>
          <w:bCs/>
          <w:sz w:val="20"/>
        </w:rPr>
        <w:t>.</w:t>
      </w:r>
      <w:r w:rsidR="00192C75" w:rsidRPr="00420036">
        <w:rPr>
          <w:rFonts w:eastAsia="Calibri"/>
          <w:bCs/>
          <w:sz w:val="20"/>
        </w:rPr>
        <w:t xml:space="preserve"> sandorių su susijusiomis šalimis nebuvo</w:t>
      </w:r>
    </w:p>
    <w:p w14:paraId="76CE107D" w14:textId="77777777" w:rsidR="001C5513" w:rsidRPr="00420036" w:rsidRDefault="001C5513" w:rsidP="001C5513">
      <w:pPr>
        <w:jc w:val="center"/>
      </w:pPr>
      <w:r w:rsidRPr="00420036">
        <w:rPr>
          <w:rFonts w:eastAsia="Calibri"/>
          <w:bCs/>
          <w:sz w:val="20"/>
        </w:rPr>
        <w:t>____________</w:t>
      </w:r>
    </w:p>
    <w:sectPr w:rsidR="001C5513" w:rsidRPr="00420036" w:rsidSect="003755B3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1A10"/>
    <w:multiLevelType w:val="multilevel"/>
    <w:tmpl w:val="1DE8BB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753004">
    <w:abstractNumId w:val="2"/>
  </w:num>
  <w:num w:numId="2" w16cid:durableId="2050945">
    <w:abstractNumId w:val="1"/>
  </w:num>
  <w:num w:numId="3" w16cid:durableId="310796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9379B"/>
    <w:rsid w:val="000C0DCC"/>
    <w:rsid w:val="000E2666"/>
    <w:rsid w:val="000F7C6A"/>
    <w:rsid w:val="00192C75"/>
    <w:rsid w:val="001C5513"/>
    <w:rsid w:val="001E383A"/>
    <w:rsid w:val="00207F01"/>
    <w:rsid w:val="002345E7"/>
    <w:rsid w:val="00271E7F"/>
    <w:rsid w:val="002B7C49"/>
    <w:rsid w:val="002C7BA2"/>
    <w:rsid w:val="003367D0"/>
    <w:rsid w:val="003408FD"/>
    <w:rsid w:val="00383ECB"/>
    <w:rsid w:val="003B207D"/>
    <w:rsid w:val="00402FFF"/>
    <w:rsid w:val="00407B4F"/>
    <w:rsid w:val="004108EA"/>
    <w:rsid w:val="00420036"/>
    <w:rsid w:val="0043354D"/>
    <w:rsid w:val="00440212"/>
    <w:rsid w:val="00462D91"/>
    <w:rsid w:val="00473865"/>
    <w:rsid w:val="00482918"/>
    <w:rsid w:val="004845C6"/>
    <w:rsid w:val="0048601E"/>
    <w:rsid w:val="004B235C"/>
    <w:rsid w:val="004B45FD"/>
    <w:rsid w:val="004D4A66"/>
    <w:rsid w:val="004E7410"/>
    <w:rsid w:val="00510E4C"/>
    <w:rsid w:val="00527338"/>
    <w:rsid w:val="00532265"/>
    <w:rsid w:val="00542C25"/>
    <w:rsid w:val="005960E2"/>
    <w:rsid w:val="005B5F8D"/>
    <w:rsid w:val="005F663F"/>
    <w:rsid w:val="00601700"/>
    <w:rsid w:val="00636A73"/>
    <w:rsid w:val="00687E0E"/>
    <w:rsid w:val="006A0B0A"/>
    <w:rsid w:val="006A40E9"/>
    <w:rsid w:val="006F7EA8"/>
    <w:rsid w:val="00720A13"/>
    <w:rsid w:val="0074558C"/>
    <w:rsid w:val="0079508B"/>
    <w:rsid w:val="008053BC"/>
    <w:rsid w:val="00855D39"/>
    <w:rsid w:val="008A3DD3"/>
    <w:rsid w:val="008B64F2"/>
    <w:rsid w:val="009635C7"/>
    <w:rsid w:val="00964C65"/>
    <w:rsid w:val="00A22F1C"/>
    <w:rsid w:val="00AF6FB4"/>
    <w:rsid w:val="00B1602B"/>
    <w:rsid w:val="00B46391"/>
    <w:rsid w:val="00B71A43"/>
    <w:rsid w:val="00CA3FF7"/>
    <w:rsid w:val="00D0059E"/>
    <w:rsid w:val="00D1711A"/>
    <w:rsid w:val="00D421F2"/>
    <w:rsid w:val="00D61049"/>
    <w:rsid w:val="00D71F6A"/>
    <w:rsid w:val="00D84B66"/>
    <w:rsid w:val="00D94FC6"/>
    <w:rsid w:val="00E0416D"/>
    <w:rsid w:val="00E225A7"/>
    <w:rsid w:val="00E258D0"/>
    <w:rsid w:val="00E64B9F"/>
    <w:rsid w:val="00E653A6"/>
    <w:rsid w:val="00E92B74"/>
    <w:rsid w:val="00EA1079"/>
    <w:rsid w:val="00EB7E8C"/>
    <w:rsid w:val="00EE4D94"/>
    <w:rsid w:val="00F209B6"/>
    <w:rsid w:val="00F54ABE"/>
    <w:rsid w:val="00F705DF"/>
    <w:rsid w:val="00F71247"/>
    <w:rsid w:val="00FE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D27B"/>
  <w15:docId w15:val="{CE795CCB-A9EE-4D8A-B640-DD79D887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link w:val="Pagrindinisteksta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character" w:customStyle="1" w:styleId="Pagrindinistekstas">
    <w:name w:val="Pagrindinis tekstas_"/>
    <w:basedOn w:val="Numatytasispastraiposriftas"/>
    <w:link w:val="Pagrindinistekstas3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Pagrindinistekstas1">
    <w:name w:val="Pagrindinis tekstas1"/>
    <w:basedOn w:val="Pagrindinistekstas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b103636ff174e8cb93a42915b52269b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5B762-3425-40D2-B138-FC8C9915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1b103636ff174e8cb93a42915b52269b</Template>
  <TotalTime>0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viešosios įstaigos Lietuvos žiemos sporto centro 2023 metų ataskaitų rinkinio patvirtinimo (1 PRIEDAS)</vt:lpstr>
      <vt:lpstr/>
    </vt:vector>
  </TitlesOfParts>
  <Manager>2024-05-02</Manager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viešosios įstaigos Lietuvos žiemos sporto centro 2023 metų ataskaitų rinkinio patvirtinimo (1 PRIEDAS)</dc:title>
  <dc:subject>T-104</dc:subject>
  <dc:creator>IGNALINOS RAJONO SAVIVALDYBĖS TARYBA</dc:creator>
  <cp:lastModifiedBy>Ramunė Mečelienė</cp:lastModifiedBy>
  <cp:revision>2</cp:revision>
  <dcterms:created xsi:type="dcterms:W3CDTF">2025-04-14T13:38:00Z</dcterms:created>
  <dcterms:modified xsi:type="dcterms:W3CDTF">2025-04-14T13:38:00Z</dcterms:modified>
  <cp:category>Priedas</cp:category>
</cp:coreProperties>
</file>