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2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73DB8" w14:textId="77777777" w:rsidR="002B1BDD" w:rsidRPr="00AE0613" w:rsidRDefault="007269EA">
      <w:pPr>
        <w:ind w:left="4320" w:firstLine="864"/>
        <w:rPr>
          <w:szCs w:val="24"/>
          <w:lang w:val="lt-LT"/>
        </w:rPr>
      </w:pPr>
      <w:r w:rsidRPr="00AE0613">
        <w:rPr>
          <w:szCs w:val="24"/>
          <w:lang w:val="lt-LT"/>
        </w:rPr>
        <w:t>PRITARTA</w:t>
      </w:r>
    </w:p>
    <w:p w14:paraId="5ED77B28" w14:textId="77777777" w:rsidR="002B1BDD" w:rsidRPr="00AE0613" w:rsidRDefault="007269EA">
      <w:pPr>
        <w:ind w:left="4320" w:firstLine="864"/>
        <w:rPr>
          <w:szCs w:val="24"/>
          <w:lang w:val="lt-LT"/>
        </w:rPr>
      </w:pPr>
      <w:r w:rsidRPr="00AE0613">
        <w:rPr>
          <w:szCs w:val="24"/>
          <w:lang w:val="lt-LT"/>
        </w:rPr>
        <w:t xml:space="preserve">Ignalinos rajono savivaldybės tarybos </w:t>
      </w:r>
    </w:p>
    <w:p w14:paraId="0B9C9A08" w14:textId="77777777" w:rsidR="002B1BDD" w:rsidRPr="00AE0613" w:rsidRDefault="007269EA">
      <w:pPr>
        <w:ind w:left="4320" w:firstLine="864"/>
        <w:rPr>
          <w:szCs w:val="24"/>
          <w:lang w:val="lt-LT"/>
        </w:rPr>
      </w:pPr>
      <w:r w:rsidRPr="00AE0613">
        <w:rPr>
          <w:szCs w:val="24"/>
          <w:lang w:val="lt-LT"/>
        </w:rPr>
        <w:t>202</w:t>
      </w:r>
      <w:r w:rsidR="00341BE0">
        <w:rPr>
          <w:szCs w:val="24"/>
          <w:lang w:val="lt-LT"/>
        </w:rPr>
        <w:t>2</w:t>
      </w:r>
      <w:r w:rsidRPr="00AE0613">
        <w:rPr>
          <w:szCs w:val="24"/>
          <w:lang w:val="lt-LT"/>
        </w:rPr>
        <w:t xml:space="preserve"> m.</w:t>
      </w:r>
      <w:r w:rsidR="00C362B0">
        <w:rPr>
          <w:szCs w:val="24"/>
          <w:lang w:val="lt-LT"/>
        </w:rPr>
        <w:t xml:space="preserve"> balandžio 27</w:t>
      </w:r>
      <w:r w:rsidRPr="00AE0613">
        <w:rPr>
          <w:szCs w:val="24"/>
          <w:lang w:val="lt-LT"/>
        </w:rPr>
        <w:t xml:space="preserve"> d. sprendimu Nr. </w:t>
      </w:r>
      <w:r w:rsidR="00C362B0">
        <w:rPr>
          <w:szCs w:val="24"/>
          <w:lang w:val="lt-LT"/>
        </w:rPr>
        <w:t>T-</w:t>
      </w:r>
      <w:r w:rsidR="001655CB">
        <w:rPr>
          <w:szCs w:val="24"/>
          <w:lang w:val="lt-LT"/>
        </w:rPr>
        <w:t>97</w:t>
      </w:r>
      <w:r w:rsidRPr="00AE0613">
        <w:rPr>
          <w:szCs w:val="24"/>
          <w:lang w:val="lt-LT"/>
        </w:rPr>
        <w:tab/>
      </w:r>
    </w:p>
    <w:p w14:paraId="11CDD8FC" w14:textId="77777777" w:rsidR="00972904" w:rsidRPr="00AE0613" w:rsidRDefault="007269EA">
      <w:pPr>
        <w:tabs>
          <w:tab w:val="left" w:pos="3154"/>
        </w:tabs>
        <w:spacing w:line="360" w:lineRule="auto"/>
        <w:rPr>
          <w:szCs w:val="24"/>
          <w:lang w:val="lt-LT"/>
        </w:rPr>
      </w:pPr>
      <w:r w:rsidRPr="00AE0613">
        <w:rPr>
          <w:szCs w:val="24"/>
          <w:lang w:val="lt-LT"/>
        </w:rPr>
        <w:tab/>
      </w:r>
    </w:p>
    <w:p w14:paraId="2109F83E" w14:textId="77777777" w:rsidR="002B1BDD" w:rsidRPr="00AE0613" w:rsidRDefault="007269EA" w:rsidP="001D17A3">
      <w:pPr>
        <w:jc w:val="center"/>
        <w:rPr>
          <w:b/>
          <w:bCs/>
          <w:iCs/>
          <w:szCs w:val="24"/>
          <w:lang w:val="lt-LT"/>
        </w:rPr>
      </w:pPr>
      <w:r w:rsidRPr="00AE0613">
        <w:rPr>
          <w:b/>
          <w:szCs w:val="24"/>
          <w:lang w:val="lt-LT" w:eastAsia="lt-LT"/>
        </w:rPr>
        <w:t xml:space="preserve">UŽDAROSIOS AKCINĖS BENDROVĖS </w:t>
      </w:r>
      <w:r w:rsidRPr="00AE0613">
        <w:rPr>
          <w:b/>
          <w:caps/>
          <w:szCs w:val="24"/>
          <w:lang w:val="lt-LT" w:eastAsia="lt-LT"/>
        </w:rPr>
        <w:t>Ignalinos šilumos tinklų</w:t>
      </w:r>
      <w:r w:rsidRPr="00AE0613">
        <w:rPr>
          <w:szCs w:val="24"/>
          <w:lang w:val="lt-LT"/>
        </w:rPr>
        <w:t xml:space="preserve"> </w:t>
      </w:r>
      <w:r w:rsidRPr="00AE0613">
        <w:rPr>
          <w:b/>
          <w:bCs/>
          <w:iCs/>
          <w:szCs w:val="24"/>
          <w:lang w:val="lt-LT"/>
        </w:rPr>
        <w:t>202</w:t>
      </w:r>
      <w:r w:rsidR="00341BE0">
        <w:rPr>
          <w:b/>
          <w:bCs/>
          <w:iCs/>
          <w:szCs w:val="24"/>
          <w:lang w:val="lt-LT"/>
        </w:rPr>
        <w:t>1</w:t>
      </w:r>
      <w:r w:rsidRPr="00AE0613">
        <w:rPr>
          <w:b/>
          <w:bCs/>
          <w:iCs/>
          <w:szCs w:val="24"/>
          <w:lang w:val="lt-LT"/>
        </w:rPr>
        <w:t xml:space="preserve"> METŲ </w:t>
      </w:r>
      <w:r w:rsidR="007E1CF7">
        <w:rPr>
          <w:b/>
          <w:bCs/>
          <w:iCs/>
          <w:szCs w:val="24"/>
          <w:lang w:val="lt-LT"/>
        </w:rPr>
        <w:t xml:space="preserve">VEIKLOS </w:t>
      </w:r>
      <w:r w:rsidR="00AE0613">
        <w:rPr>
          <w:b/>
          <w:bCs/>
          <w:iCs/>
          <w:szCs w:val="24"/>
          <w:lang w:val="lt-LT"/>
        </w:rPr>
        <w:t>ATASKAITA</w:t>
      </w:r>
      <w:r w:rsidR="007E1CF7">
        <w:rPr>
          <w:b/>
          <w:bCs/>
          <w:iCs/>
          <w:szCs w:val="24"/>
          <w:lang w:val="lt-LT"/>
        </w:rPr>
        <w:t xml:space="preserve"> </w:t>
      </w:r>
    </w:p>
    <w:p w14:paraId="16851AF3" w14:textId="77777777" w:rsidR="002B1BDD" w:rsidRPr="00AE0613" w:rsidRDefault="002B1BDD" w:rsidP="001D17A3">
      <w:pPr>
        <w:jc w:val="center"/>
        <w:rPr>
          <w:b/>
          <w:szCs w:val="24"/>
          <w:lang w:val="lt-LT"/>
        </w:rPr>
      </w:pPr>
    </w:p>
    <w:p w14:paraId="0B678724" w14:textId="77777777" w:rsidR="00AE0613" w:rsidRDefault="00AE0613" w:rsidP="001D17A3">
      <w:pPr>
        <w:widowControl/>
        <w:tabs>
          <w:tab w:val="clear" w:pos="1293"/>
        </w:tabs>
        <w:overflowPunct w:val="0"/>
        <w:jc w:val="center"/>
        <w:textAlignment w:val="auto"/>
        <w:rPr>
          <w:b/>
          <w:szCs w:val="24"/>
          <w:lang w:val="lt-LT"/>
        </w:rPr>
      </w:pPr>
      <w:r>
        <w:rPr>
          <w:b/>
          <w:szCs w:val="24"/>
          <w:lang w:val="lt-LT"/>
        </w:rPr>
        <w:t>I SKYRIUS</w:t>
      </w:r>
    </w:p>
    <w:p w14:paraId="1DB81FA9" w14:textId="77777777" w:rsidR="00AB65FA" w:rsidRPr="00B5191B" w:rsidRDefault="00AB65FA" w:rsidP="001D17A3">
      <w:pPr>
        <w:widowControl/>
        <w:tabs>
          <w:tab w:val="clear" w:pos="1293"/>
        </w:tabs>
        <w:suppressAutoHyphens w:val="0"/>
        <w:jc w:val="center"/>
        <w:textAlignment w:val="auto"/>
        <w:rPr>
          <w:b/>
        </w:rPr>
      </w:pPr>
      <w:r w:rsidRPr="00B5191B">
        <w:rPr>
          <w:b/>
        </w:rPr>
        <w:t>VADOVO ORGANIZACINĖ VEIKLA</w:t>
      </w:r>
    </w:p>
    <w:p w14:paraId="3BA356FC" w14:textId="77777777" w:rsidR="00AB65FA" w:rsidRPr="00B5191B" w:rsidRDefault="00AB65FA" w:rsidP="001D17A3">
      <w:pPr>
        <w:jc w:val="center"/>
        <w:rPr>
          <w:b/>
        </w:rPr>
      </w:pPr>
    </w:p>
    <w:p w14:paraId="044CCB0E" w14:textId="77777777" w:rsidR="00AB65FA" w:rsidRPr="004126BC" w:rsidRDefault="004126BC" w:rsidP="001D17A3">
      <w:pPr>
        <w:widowControl/>
        <w:tabs>
          <w:tab w:val="clear" w:pos="1293"/>
          <w:tab w:val="left" w:pos="3119"/>
        </w:tabs>
        <w:suppressAutoHyphens w:val="0"/>
        <w:jc w:val="center"/>
        <w:textAlignment w:val="auto"/>
        <w:rPr>
          <w:b/>
          <w:lang w:val="lt-LT"/>
        </w:rPr>
      </w:pPr>
      <w:r>
        <w:rPr>
          <w:b/>
          <w:lang w:val="lt-LT"/>
        </w:rPr>
        <w:t xml:space="preserve">1.1. </w:t>
      </w:r>
      <w:r w:rsidR="00AB65FA" w:rsidRPr="004126BC">
        <w:rPr>
          <w:b/>
          <w:lang w:val="lt-LT"/>
        </w:rPr>
        <w:t>Bendrovės vidaus administravimas</w:t>
      </w:r>
    </w:p>
    <w:p w14:paraId="111692D5" w14:textId="77777777" w:rsidR="00AB65FA" w:rsidRPr="004126BC" w:rsidRDefault="00AB65FA" w:rsidP="001D17A3">
      <w:pPr>
        <w:jc w:val="center"/>
        <w:rPr>
          <w:b/>
          <w:lang w:val="lt-LT"/>
        </w:rPr>
      </w:pPr>
    </w:p>
    <w:p w14:paraId="2A0BB871" w14:textId="77777777" w:rsidR="00AB65FA" w:rsidRPr="004126BC" w:rsidRDefault="00AB65FA" w:rsidP="001D17A3">
      <w:pPr>
        <w:ind w:firstLine="1134"/>
        <w:jc w:val="both"/>
        <w:rPr>
          <w:lang w:val="lt-LT"/>
        </w:rPr>
      </w:pPr>
      <w:r w:rsidRPr="004126BC">
        <w:rPr>
          <w:lang w:val="lt-LT"/>
        </w:rPr>
        <w:t xml:space="preserve">     Bendrovės pagrindinė veikla yra centralizuotas šilumos ir karšto vandens tiekimas. Bendrovė eksploatuoja 9 katilines, iš kurių šiluma tiekiama Ignalinos  miesto, Dūkšto miesto, Vidiški</w:t>
      </w:r>
      <w:r w:rsidR="001D17A3">
        <w:rPr>
          <w:lang w:val="lt-LT"/>
        </w:rPr>
        <w:t xml:space="preserve">ų kaimo, Technikos g. 10 ir 10A Ignalinos mieste </w:t>
      </w:r>
      <w:r w:rsidRPr="004126BC">
        <w:rPr>
          <w:lang w:val="lt-LT"/>
        </w:rPr>
        <w:t xml:space="preserve">gyvenamiesiems namams </w:t>
      </w:r>
      <w:r w:rsidR="001D17A3">
        <w:rPr>
          <w:lang w:val="lt-LT"/>
        </w:rPr>
        <w:t>ir</w:t>
      </w:r>
      <w:r w:rsidRPr="004126BC">
        <w:rPr>
          <w:lang w:val="lt-LT"/>
        </w:rPr>
        <w:t xml:space="preserve"> Linkmenų, Ceikinių, Mielagėnų, Rimšės, Kazitiškio seniūnijų pastatams.</w:t>
      </w:r>
    </w:p>
    <w:p w14:paraId="1EAF9055" w14:textId="77777777" w:rsidR="00AB65FA" w:rsidRPr="004126BC" w:rsidRDefault="00AB65FA" w:rsidP="001D17A3">
      <w:pPr>
        <w:ind w:firstLine="360"/>
        <w:jc w:val="both"/>
        <w:rPr>
          <w:lang w:val="lt-LT"/>
        </w:rPr>
      </w:pPr>
    </w:p>
    <w:p w14:paraId="5040D915" w14:textId="77777777" w:rsidR="00AB65FA" w:rsidRPr="004126BC" w:rsidRDefault="004126BC" w:rsidP="001D17A3">
      <w:pPr>
        <w:widowControl/>
        <w:tabs>
          <w:tab w:val="clear" w:pos="1293"/>
        </w:tabs>
        <w:suppressAutoHyphens w:val="0"/>
        <w:jc w:val="center"/>
        <w:textAlignment w:val="auto"/>
        <w:rPr>
          <w:b/>
          <w:lang w:val="lt-LT"/>
        </w:rPr>
      </w:pPr>
      <w:r>
        <w:rPr>
          <w:b/>
          <w:lang w:val="lt-LT"/>
        </w:rPr>
        <w:t xml:space="preserve">1.2. </w:t>
      </w:r>
      <w:r w:rsidR="00AB65FA" w:rsidRPr="004126BC">
        <w:rPr>
          <w:b/>
          <w:lang w:val="lt-LT"/>
        </w:rPr>
        <w:t>Vadovo iniciatyvos</w:t>
      </w:r>
    </w:p>
    <w:p w14:paraId="62D4CA0D" w14:textId="77777777" w:rsidR="00AB65FA" w:rsidRPr="004126BC" w:rsidRDefault="00AB65FA" w:rsidP="001D17A3">
      <w:pPr>
        <w:jc w:val="both"/>
        <w:rPr>
          <w:lang w:val="lt-LT"/>
        </w:rPr>
      </w:pPr>
    </w:p>
    <w:p w14:paraId="1858433F" w14:textId="77777777" w:rsidR="00AB65FA" w:rsidRPr="004126BC" w:rsidRDefault="00F97DF3" w:rsidP="001D17A3">
      <w:pPr>
        <w:tabs>
          <w:tab w:val="clear" w:pos="1293"/>
          <w:tab w:val="left" w:pos="1134"/>
        </w:tabs>
        <w:jc w:val="both"/>
        <w:rPr>
          <w:lang w:val="lt-LT"/>
        </w:rPr>
      </w:pPr>
      <w:r w:rsidRPr="004126BC">
        <w:rPr>
          <w:lang w:val="lt-LT"/>
        </w:rPr>
        <w:tab/>
      </w:r>
      <w:r w:rsidR="001D17A3">
        <w:rPr>
          <w:lang w:val="lt-LT"/>
        </w:rPr>
        <w:t>Siekiant užtikrinti b</w:t>
      </w:r>
      <w:r w:rsidR="00AB65FA" w:rsidRPr="004126BC">
        <w:rPr>
          <w:lang w:val="lt-LT"/>
        </w:rPr>
        <w:t>endrovės pelningum</w:t>
      </w:r>
      <w:r w:rsidR="001D17A3">
        <w:rPr>
          <w:lang w:val="lt-LT"/>
        </w:rPr>
        <w:t>ą</w:t>
      </w:r>
      <w:r w:rsidR="00AB65FA" w:rsidRPr="004126BC">
        <w:rPr>
          <w:lang w:val="lt-LT"/>
        </w:rPr>
        <w:t xml:space="preserve"> buvo ieškoma pagrįstų, įmonei nešančių maksimalią naudą sprendimų. Toliau vykdoma vidinė veikos optimizacija, peržiūrimos paslaugų t</w:t>
      </w:r>
      <w:r w:rsidR="001D17A3">
        <w:rPr>
          <w:lang w:val="lt-LT"/>
        </w:rPr>
        <w:t>ei</w:t>
      </w:r>
      <w:r w:rsidR="00AB65FA" w:rsidRPr="004126BC">
        <w:rPr>
          <w:lang w:val="lt-LT"/>
        </w:rPr>
        <w:t xml:space="preserve">kimo, rangos darbų sutartys, perskirstytos kai kurios darbuotojų atliekamos funkcijos. Siekiant sumažinti šilumos kainą, buvo ieškoma galimybių didinti bendrovės darbo efektyvumą, visus 2021 metus biokuras (išskyrus malkas) buvo perkamas </w:t>
      </w:r>
      <w:r w:rsidR="001D17A3">
        <w:rPr>
          <w:lang w:val="lt-LT"/>
        </w:rPr>
        <w:t>„</w:t>
      </w:r>
      <w:proofErr w:type="spellStart"/>
      <w:r w:rsidR="00AB65FA" w:rsidRPr="004126BC">
        <w:rPr>
          <w:lang w:val="lt-LT"/>
        </w:rPr>
        <w:t>Baltpool</w:t>
      </w:r>
      <w:proofErr w:type="spellEnd"/>
      <w:r w:rsidR="001D17A3">
        <w:rPr>
          <w:lang w:val="lt-LT"/>
        </w:rPr>
        <w:t>“</w:t>
      </w:r>
      <w:r w:rsidR="00AB65FA" w:rsidRPr="004126BC">
        <w:rPr>
          <w:lang w:val="lt-LT"/>
        </w:rPr>
        <w:t xml:space="preserve"> išteklių biržoje, kadangi biokuro kaina yra pagrindinis išorinis veiksnys, kuris šiuo metu daro ir ateityje darys įtaką bendrovės parduodamos šilumos savikainai. Vykdydam</w:t>
      </w:r>
      <w:r w:rsidR="001D17A3">
        <w:rPr>
          <w:lang w:val="lt-LT"/>
        </w:rPr>
        <w:t>a</w:t>
      </w:r>
      <w:r w:rsidR="00AB65FA" w:rsidRPr="004126BC">
        <w:rPr>
          <w:lang w:val="lt-LT"/>
        </w:rPr>
        <w:t xml:space="preserve"> viešuosius pirkimus</w:t>
      </w:r>
      <w:r w:rsidR="001D17A3">
        <w:rPr>
          <w:lang w:val="lt-LT"/>
        </w:rPr>
        <w:t>, bendrovė</w:t>
      </w:r>
      <w:r w:rsidR="00AB65FA" w:rsidRPr="004126BC">
        <w:rPr>
          <w:lang w:val="lt-LT"/>
        </w:rPr>
        <w:t xml:space="preserve"> stengia</w:t>
      </w:r>
      <w:r w:rsidR="001D17A3">
        <w:rPr>
          <w:lang w:val="lt-LT"/>
        </w:rPr>
        <w:t>si</w:t>
      </w:r>
      <w:r w:rsidR="00AB65FA" w:rsidRPr="004126BC">
        <w:rPr>
          <w:lang w:val="lt-LT"/>
        </w:rPr>
        <w:t xml:space="preserve"> sudaryti sąlygas pirkimuose dalyvauti kuo didesniam tiekėjų skaičiui. Taip skatinam</w:t>
      </w:r>
      <w:r w:rsidR="001D17A3">
        <w:rPr>
          <w:lang w:val="lt-LT"/>
        </w:rPr>
        <w:t>a</w:t>
      </w:r>
      <w:r w:rsidR="00AB65FA" w:rsidRPr="004126BC">
        <w:rPr>
          <w:lang w:val="lt-LT"/>
        </w:rPr>
        <w:t xml:space="preserve"> konkurencij</w:t>
      </w:r>
      <w:r w:rsidR="001D17A3">
        <w:rPr>
          <w:lang w:val="lt-LT"/>
        </w:rPr>
        <w:t>a</w:t>
      </w:r>
      <w:r w:rsidR="00AB65FA" w:rsidRPr="004126BC">
        <w:rPr>
          <w:lang w:val="lt-LT"/>
        </w:rPr>
        <w:t xml:space="preserve"> tarp tiekėjų ir siekiam</w:t>
      </w:r>
      <w:r w:rsidR="001D17A3">
        <w:rPr>
          <w:lang w:val="lt-LT"/>
        </w:rPr>
        <w:t>a</w:t>
      </w:r>
      <w:r w:rsidR="00AB65FA" w:rsidRPr="004126BC">
        <w:rPr>
          <w:lang w:val="lt-LT"/>
        </w:rPr>
        <w:t xml:space="preserve"> gauti geriausią prekių ir paslaugų kainą. 2021 m. rugsėjo 29 d. pasirašyta Esamų </w:t>
      </w:r>
      <w:r w:rsidR="001D17A3" w:rsidRPr="004126BC">
        <w:rPr>
          <w:lang w:val="lt-LT"/>
        </w:rPr>
        <w:t xml:space="preserve">4,8 MW ir 2,5 MW galios </w:t>
      </w:r>
      <w:r w:rsidR="00AB65FA" w:rsidRPr="004126BC">
        <w:rPr>
          <w:lang w:val="lt-LT"/>
        </w:rPr>
        <w:t>biokuro vandens šildymo katilų keitim</w:t>
      </w:r>
      <w:r w:rsidR="001D17A3">
        <w:rPr>
          <w:lang w:val="lt-LT"/>
        </w:rPr>
        <w:t>o</w:t>
      </w:r>
      <w:r w:rsidR="00AB65FA" w:rsidRPr="004126BC">
        <w:rPr>
          <w:lang w:val="lt-LT"/>
        </w:rPr>
        <w:t xml:space="preserve"> naujais </w:t>
      </w:r>
      <w:r w:rsidR="001D17A3" w:rsidRPr="004126BC">
        <w:rPr>
          <w:lang w:val="lt-LT"/>
        </w:rPr>
        <w:t xml:space="preserve">4,8 MW ir 1,25 MW galios </w:t>
      </w:r>
      <w:r w:rsidR="00AB65FA" w:rsidRPr="004126BC">
        <w:rPr>
          <w:lang w:val="lt-LT"/>
        </w:rPr>
        <w:t>biokuro vandens šildymo katilais su papildoma įranga Ignalinos šilumos tinklų katilinėje sutartis.</w:t>
      </w:r>
    </w:p>
    <w:p w14:paraId="0D18784B" w14:textId="77777777" w:rsidR="00AB65FA" w:rsidRPr="004126BC" w:rsidRDefault="00F97DF3" w:rsidP="001D17A3">
      <w:pPr>
        <w:ind w:firstLine="780"/>
        <w:jc w:val="both"/>
        <w:rPr>
          <w:lang w:val="lt-LT"/>
        </w:rPr>
      </w:pPr>
      <w:r w:rsidRPr="004126BC">
        <w:rPr>
          <w:lang w:val="lt-LT"/>
        </w:rPr>
        <w:tab/>
      </w:r>
      <w:r w:rsidR="00AB65FA" w:rsidRPr="004126BC">
        <w:rPr>
          <w:lang w:val="lt-LT"/>
        </w:rPr>
        <w:t xml:space="preserve">Bendrovė rūpinasi patikimu ir kokybišku šilumos ir karšto vandens tiekimu ekonomiškai pagrįstomis kainomis, diegia modernias ir efektyvias priemones joms išlaikyti. </w:t>
      </w:r>
    </w:p>
    <w:p w14:paraId="7ECB95C1" w14:textId="77777777" w:rsidR="00AB65FA" w:rsidRPr="004126BC" w:rsidRDefault="00AB65FA" w:rsidP="001D17A3">
      <w:pPr>
        <w:jc w:val="both"/>
        <w:rPr>
          <w:lang w:val="lt-LT"/>
        </w:rPr>
      </w:pPr>
    </w:p>
    <w:p w14:paraId="633D1C60" w14:textId="77777777" w:rsidR="00AB65FA" w:rsidRPr="004126BC" w:rsidRDefault="00AB65FA" w:rsidP="001D17A3">
      <w:pPr>
        <w:widowControl/>
        <w:tabs>
          <w:tab w:val="clear" w:pos="1293"/>
        </w:tabs>
        <w:overflowPunct w:val="0"/>
        <w:jc w:val="center"/>
        <w:textAlignment w:val="auto"/>
        <w:rPr>
          <w:lang w:val="lt-LT"/>
        </w:rPr>
      </w:pPr>
      <w:r w:rsidRPr="004126BC">
        <w:rPr>
          <w:b/>
          <w:szCs w:val="24"/>
          <w:lang w:val="lt-LT"/>
        </w:rPr>
        <w:t>II SKYRIUS</w:t>
      </w:r>
    </w:p>
    <w:p w14:paraId="3A76741B" w14:textId="77777777" w:rsidR="00AB65FA" w:rsidRPr="004126BC" w:rsidRDefault="00AB65FA" w:rsidP="001D17A3">
      <w:pPr>
        <w:widowControl/>
        <w:tabs>
          <w:tab w:val="clear" w:pos="1293"/>
        </w:tabs>
        <w:suppressAutoHyphens w:val="0"/>
        <w:jc w:val="center"/>
        <w:textAlignment w:val="auto"/>
        <w:rPr>
          <w:b/>
          <w:lang w:val="lt-LT"/>
        </w:rPr>
      </w:pPr>
      <w:r w:rsidRPr="004126BC">
        <w:rPr>
          <w:b/>
          <w:lang w:val="lt-LT"/>
        </w:rPr>
        <w:t>BENDROVĖS VEIKLOS PRISTATYMAS IR RODIKLIAI</w:t>
      </w:r>
    </w:p>
    <w:p w14:paraId="6D50F27E" w14:textId="77777777" w:rsidR="00AB65FA" w:rsidRPr="004126BC" w:rsidRDefault="00AB65FA" w:rsidP="001D17A3">
      <w:pPr>
        <w:jc w:val="center"/>
        <w:rPr>
          <w:b/>
          <w:lang w:val="lt-LT"/>
        </w:rPr>
      </w:pPr>
    </w:p>
    <w:p w14:paraId="5573BEF0" w14:textId="77777777" w:rsidR="00AB65FA" w:rsidRPr="004126BC" w:rsidRDefault="00AB65FA" w:rsidP="001D17A3">
      <w:pPr>
        <w:jc w:val="center"/>
        <w:rPr>
          <w:b/>
          <w:lang w:val="lt-LT"/>
        </w:rPr>
      </w:pPr>
      <w:r w:rsidRPr="004126BC">
        <w:rPr>
          <w:b/>
          <w:lang w:val="lt-LT"/>
        </w:rPr>
        <w:t>2.1. Trumpas bendrovės pristatymas</w:t>
      </w:r>
    </w:p>
    <w:p w14:paraId="5470DE12" w14:textId="77777777" w:rsidR="00AB65FA" w:rsidRPr="004126BC" w:rsidRDefault="00AB65FA" w:rsidP="001D17A3">
      <w:pPr>
        <w:jc w:val="center"/>
        <w:rPr>
          <w:b/>
          <w:lang w:val="lt-LT"/>
        </w:rPr>
      </w:pPr>
    </w:p>
    <w:p w14:paraId="09042D10" w14:textId="77777777" w:rsidR="00AB65FA" w:rsidRPr="004126BC" w:rsidRDefault="00AB65FA" w:rsidP="001D17A3">
      <w:pPr>
        <w:jc w:val="both"/>
        <w:rPr>
          <w:lang w:val="lt-LT"/>
        </w:rPr>
      </w:pPr>
      <w:r w:rsidRPr="004126BC">
        <w:rPr>
          <w:lang w:val="lt-LT"/>
        </w:rPr>
        <w:tab/>
        <w:t>Uždaroji akcinė bendrovė Ignalinos šilumos tinklai</w:t>
      </w:r>
      <w:r w:rsidR="001D17A3">
        <w:rPr>
          <w:lang w:val="lt-LT"/>
        </w:rPr>
        <w:t xml:space="preserve"> –</w:t>
      </w:r>
      <w:r w:rsidRPr="004126BC">
        <w:rPr>
          <w:lang w:val="lt-LT"/>
        </w:rPr>
        <w:t xml:space="preserve"> pagal Lietuvos Respublikos įstatymus įsteigta ir veikianti įmonė, kurios juridinio asmens kodas 155634880, PVM mokėtojo kodas LT556348811, registruota buveinė yra Vasario 16-osios g. 41, LT-30112 Ignalin</w:t>
      </w:r>
      <w:r w:rsidR="001D17A3">
        <w:rPr>
          <w:lang w:val="lt-LT"/>
        </w:rPr>
        <w:t>oje</w:t>
      </w:r>
      <w:r w:rsidRPr="004126BC">
        <w:rPr>
          <w:lang w:val="lt-LT"/>
        </w:rPr>
        <w:t>. Duomenys apie įmonę kaupiami i</w:t>
      </w:r>
      <w:r w:rsidR="001D17A3">
        <w:rPr>
          <w:lang w:val="lt-LT"/>
        </w:rPr>
        <w:t>r saugomi Lietuvos Respublikos j</w:t>
      </w:r>
      <w:r w:rsidRPr="004126BC">
        <w:rPr>
          <w:lang w:val="lt-LT"/>
        </w:rPr>
        <w:t xml:space="preserve">uridinių asmenų registre. Metinis </w:t>
      </w:r>
      <w:r w:rsidR="001D17A3">
        <w:rPr>
          <w:lang w:val="lt-LT"/>
        </w:rPr>
        <w:t xml:space="preserve">2021 metų </w:t>
      </w:r>
      <w:r w:rsidRPr="004126BC">
        <w:rPr>
          <w:lang w:val="lt-LT"/>
        </w:rPr>
        <w:t xml:space="preserve">pranešimas parengtas </w:t>
      </w:r>
      <w:r w:rsidR="001D17A3">
        <w:rPr>
          <w:lang w:val="lt-LT"/>
        </w:rPr>
        <w:t>b</w:t>
      </w:r>
      <w:r w:rsidRPr="004126BC">
        <w:rPr>
          <w:lang w:val="lt-LT"/>
        </w:rPr>
        <w:t>endrovės vadovo ir patvirtintas bendrovės valdybos, vadovaujantis Lietuvos Respublikos akcinių bendrovių ir įmonių finansinės atskaitomybės įstatymais.</w:t>
      </w:r>
    </w:p>
    <w:p w14:paraId="00416E19" w14:textId="77777777" w:rsidR="00AB65FA" w:rsidRPr="004126BC" w:rsidRDefault="00AB65FA" w:rsidP="001D17A3">
      <w:pPr>
        <w:jc w:val="both"/>
        <w:rPr>
          <w:lang w:val="lt-LT"/>
        </w:rPr>
      </w:pPr>
      <w:r w:rsidRPr="004126BC">
        <w:rPr>
          <w:lang w:val="lt-LT"/>
        </w:rPr>
        <w:tab/>
        <w:t>UAB Ignalinos šilumos tinklai yra akcinio kapitalo ribotos civilinės atsakomybės privatusis juridinis asmuo, kurios įstatinis kapitalas padal</w:t>
      </w:r>
      <w:r w:rsidR="001D17A3">
        <w:rPr>
          <w:lang w:val="lt-LT"/>
        </w:rPr>
        <w:t>y</w:t>
      </w:r>
      <w:r w:rsidRPr="004126BC">
        <w:rPr>
          <w:lang w:val="lt-LT"/>
        </w:rPr>
        <w:t>tas į dalis</w:t>
      </w:r>
      <w:r w:rsidR="00155297" w:rsidRPr="004126BC">
        <w:rPr>
          <w:lang w:val="lt-LT"/>
        </w:rPr>
        <w:t xml:space="preserve"> </w:t>
      </w:r>
      <w:r w:rsidR="001D17A3">
        <w:rPr>
          <w:lang w:val="lt-LT"/>
        </w:rPr>
        <w:t>–</w:t>
      </w:r>
      <w:r w:rsidRPr="004126BC">
        <w:rPr>
          <w:lang w:val="lt-LT"/>
        </w:rPr>
        <w:t xml:space="preserve"> akcijas. Bendrovėje yra 20 akcininkų. Pagrindinis akcininkas – Ignalinos rajono savivaldybė.</w:t>
      </w:r>
    </w:p>
    <w:p w14:paraId="692959CB" w14:textId="77777777" w:rsidR="00AB65FA" w:rsidRPr="004126BC" w:rsidRDefault="00972904" w:rsidP="001D17A3">
      <w:pPr>
        <w:jc w:val="both"/>
        <w:rPr>
          <w:lang w:val="lt-LT"/>
        </w:rPr>
      </w:pPr>
      <w:r w:rsidRPr="004126BC">
        <w:rPr>
          <w:lang w:val="lt-LT"/>
        </w:rPr>
        <w:tab/>
      </w:r>
      <w:r w:rsidR="00AB65FA" w:rsidRPr="004126BC">
        <w:rPr>
          <w:lang w:val="lt-LT"/>
        </w:rPr>
        <w:t xml:space="preserve">2021-12-31 įstatinis kapitalas </w:t>
      </w:r>
      <w:r w:rsidR="001D17A3">
        <w:rPr>
          <w:lang w:val="lt-LT"/>
        </w:rPr>
        <w:t xml:space="preserve">buvo </w:t>
      </w:r>
      <w:r w:rsidR="00AB65FA" w:rsidRPr="004126BC">
        <w:rPr>
          <w:lang w:val="lt-LT"/>
        </w:rPr>
        <w:t xml:space="preserve">3 257 285,80 Eur (1 123 202 vnt. </w:t>
      </w:r>
      <w:r w:rsidR="001D17A3" w:rsidRPr="004126BC">
        <w:rPr>
          <w:lang w:val="lt-LT"/>
        </w:rPr>
        <w:t>paprast</w:t>
      </w:r>
      <w:r w:rsidR="001D17A3">
        <w:rPr>
          <w:lang w:val="lt-LT"/>
        </w:rPr>
        <w:t>ųjų</w:t>
      </w:r>
      <w:r w:rsidR="001D17A3" w:rsidRPr="004126BC">
        <w:rPr>
          <w:lang w:val="lt-LT"/>
        </w:rPr>
        <w:t xml:space="preserve"> vardin</w:t>
      </w:r>
      <w:r w:rsidR="001D17A3">
        <w:rPr>
          <w:lang w:val="lt-LT"/>
        </w:rPr>
        <w:t>ių</w:t>
      </w:r>
      <w:r w:rsidR="001D17A3" w:rsidRPr="004126BC">
        <w:rPr>
          <w:lang w:val="lt-LT"/>
        </w:rPr>
        <w:t xml:space="preserve"> akcij</w:t>
      </w:r>
      <w:r w:rsidR="001D17A3">
        <w:rPr>
          <w:lang w:val="lt-LT"/>
        </w:rPr>
        <w:t>ų</w:t>
      </w:r>
      <w:r w:rsidR="001D17A3" w:rsidRPr="004126BC">
        <w:rPr>
          <w:lang w:val="lt-LT"/>
        </w:rPr>
        <w:t xml:space="preserve">  </w:t>
      </w:r>
      <w:r w:rsidR="00AB65FA" w:rsidRPr="004126BC">
        <w:rPr>
          <w:lang w:val="lt-LT"/>
        </w:rPr>
        <w:t>po 2,90 Eur).</w:t>
      </w:r>
    </w:p>
    <w:p w14:paraId="7266C119" w14:textId="77777777" w:rsidR="00AB65FA" w:rsidRPr="004126BC" w:rsidRDefault="00AB65FA" w:rsidP="001D17A3">
      <w:pPr>
        <w:jc w:val="both"/>
        <w:rPr>
          <w:i/>
          <w:sz w:val="20"/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3"/>
        <w:gridCol w:w="3200"/>
        <w:gridCol w:w="3215"/>
      </w:tblGrid>
      <w:tr w:rsidR="00AB65FA" w:rsidRPr="004126BC" w14:paraId="0C0D8086" w14:textId="77777777" w:rsidTr="0079357E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ACA13" w14:textId="77777777" w:rsidR="00AB65FA" w:rsidRPr="004126BC" w:rsidRDefault="00AB65FA" w:rsidP="001D17A3">
            <w:pPr>
              <w:jc w:val="center"/>
              <w:rPr>
                <w:b/>
                <w:lang w:val="lt-LT"/>
              </w:rPr>
            </w:pPr>
            <w:r w:rsidRPr="004126BC">
              <w:rPr>
                <w:b/>
                <w:lang w:val="lt-LT"/>
              </w:rPr>
              <w:t>Bendrovės akcininkai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72D9F" w14:textId="77777777" w:rsidR="00972904" w:rsidRPr="004126BC" w:rsidRDefault="00AB65FA" w:rsidP="001D17A3">
            <w:pPr>
              <w:jc w:val="center"/>
              <w:rPr>
                <w:b/>
                <w:lang w:val="lt-LT"/>
              </w:rPr>
            </w:pPr>
            <w:r w:rsidRPr="004126BC">
              <w:rPr>
                <w:b/>
                <w:lang w:val="lt-LT"/>
              </w:rPr>
              <w:t xml:space="preserve">Turimų akcijų skaičius </w:t>
            </w:r>
          </w:p>
          <w:p w14:paraId="009DE3D7" w14:textId="77777777" w:rsidR="00AB65FA" w:rsidRPr="004126BC" w:rsidRDefault="00972904" w:rsidP="001D17A3">
            <w:pPr>
              <w:jc w:val="center"/>
              <w:rPr>
                <w:b/>
                <w:lang w:val="lt-LT"/>
              </w:rPr>
            </w:pPr>
            <w:r w:rsidRPr="004126BC">
              <w:rPr>
                <w:b/>
                <w:lang w:val="lt-LT"/>
              </w:rPr>
              <w:t>(</w:t>
            </w:r>
            <w:r w:rsidR="00AB65FA" w:rsidRPr="004126BC">
              <w:rPr>
                <w:b/>
                <w:lang w:val="lt-LT"/>
              </w:rPr>
              <w:t>vnt.)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A4FA0" w14:textId="77777777" w:rsidR="00AB65FA" w:rsidRPr="004126BC" w:rsidRDefault="00AB65FA" w:rsidP="001D17A3">
            <w:pPr>
              <w:jc w:val="center"/>
              <w:rPr>
                <w:b/>
                <w:lang w:val="lt-LT"/>
              </w:rPr>
            </w:pPr>
            <w:r w:rsidRPr="004126BC">
              <w:rPr>
                <w:b/>
                <w:lang w:val="lt-LT"/>
              </w:rPr>
              <w:t>Nuosavybės dalis %</w:t>
            </w:r>
          </w:p>
        </w:tc>
      </w:tr>
      <w:tr w:rsidR="00AB65FA" w:rsidRPr="004126BC" w14:paraId="29A074A4" w14:textId="77777777" w:rsidTr="0079357E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859FC" w14:textId="77777777" w:rsidR="00AB65FA" w:rsidRPr="004126BC" w:rsidRDefault="00AB65FA" w:rsidP="0079357E">
            <w:pPr>
              <w:jc w:val="both"/>
              <w:rPr>
                <w:lang w:val="lt-LT"/>
              </w:rPr>
            </w:pPr>
            <w:r w:rsidRPr="004126BC">
              <w:rPr>
                <w:lang w:val="lt-LT"/>
              </w:rPr>
              <w:lastRenderedPageBreak/>
              <w:t>Ignalinos rajono savivaldybė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1196C" w14:textId="77777777" w:rsidR="00AB65FA" w:rsidRPr="004126BC" w:rsidRDefault="00AB65FA" w:rsidP="0079357E">
            <w:pPr>
              <w:jc w:val="right"/>
              <w:rPr>
                <w:lang w:val="lt-LT"/>
              </w:rPr>
            </w:pPr>
            <w:r w:rsidRPr="004126BC">
              <w:rPr>
                <w:lang w:val="lt-LT"/>
              </w:rPr>
              <w:t>1 121 038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92E42" w14:textId="77777777" w:rsidR="00AB65FA" w:rsidRPr="004126BC" w:rsidRDefault="00AB65FA" w:rsidP="0079357E">
            <w:pPr>
              <w:jc w:val="right"/>
              <w:rPr>
                <w:lang w:val="lt-LT"/>
              </w:rPr>
            </w:pPr>
            <w:r w:rsidRPr="004126BC">
              <w:rPr>
                <w:lang w:val="lt-LT"/>
              </w:rPr>
              <w:t>99,8</w:t>
            </w:r>
          </w:p>
        </w:tc>
      </w:tr>
      <w:tr w:rsidR="00AB65FA" w:rsidRPr="004126BC" w14:paraId="6E753462" w14:textId="77777777" w:rsidTr="0079357E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7892E" w14:textId="77777777" w:rsidR="00AB65FA" w:rsidRPr="004126BC" w:rsidRDefault="00AB65FA" w:rsidP="0079357E">
            <w:pPr>
              <w:jc w:val="both"/>
              <w:rPr>
                <w:lang w:val="lt-LT"/>
              </w:rPr>
            </w:pPr>
            <w:r w:rsidRPr="004126BC">
              <w:rPr>
                <w:lang w:val="lt-LT"/>
              </w:rPr>
              <w:t>Kiti akcininkai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655C5" w14:textId="77777777" w:rsidR="00AB65FA" w:rsidRPr="004126BC" w:rsidRDefault="00AB65FA" w:rsidP="0079357E">
            <w:pPr>
              <w:jc w:val="right"/>
              <w:rPr>
                <w:lang w:val="lt-LT"/>
              </w:rPr>
            </w:pPr>
            <w:r w:rsidRPr="004126BC">
              <w:rPr>
                <w:lang w:val="lt-LT"/>
              </w:rPr>
              <w:t>2 164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538E9" w14:textId="77777777" w:rsidR="00AB65FA" w:rsidRPr="004126BC" w:rsidRDefault="00AB65FA" w:rsidP="0079357E">
            <w:pPr>
              <w:jc w:val="right"/>
              <w:rPr>
                <w:lang w:val="lt-LT"/>
              </w:rPr>
            </w:pPr>
            <w:r w:rsidRPr="004126BC">
              <w:rPr>
                <w:lang w:val="lt-LT"/>
              </w:rPr>
              <w:t>0,2</w:t>
            </w:r>
          </w:p>
        </w:tc>
      </w:tr>
      <w:tr w:rsidR="00AB65FA" w:rsidRPr="004126BC" w14:paraId="0A993C89" w14:textId="77777777" w:rsidTr="0079357E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78977" w14:textId="77777777" w:rsidR="00AB65FA" w:rsidRPr="004126BC" w:rsidRDefault="00AB65FA" w:rsidP="001D17A3">
            <w:pPr>
              <w:jc w:val="right"/>
              <w:rPr>
                <w:lang w:val="lt-LT"/>
              </w:rPr>
            </w:pPr>
            <w:r w:rsidRPr="004126BC">
              <w:rPr>
                <w:lang w:val="lt-LT"/>
              </w:rPr>
              <w:t>Iš viso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1696F" w14:textId="77777777" w:rsidR="00AB65FA" w:rsidRPr="004126BC" w:rsidRDefault="00AB65FA" w:rsidP="0079357E">
            <w:pPr>
              <w:jc w:val="right"/>
              <w:rPr>
                <w:lang w:val="lt-LT"/>
              </w:rPr>
            </w:pPr>
            <w:r w:rsidRPr="004126BC">
              <w:rPr>
                <w:lang w:val="lt-LT"/>
              </w:rPr>
              <w:t>1 123 202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67A93" w14:textId="77777777" w:rsidR="00AB65FA" w:rsidRPr="004126BC" w:rsidRDefault="00AB65FA" w:rsidP="0079357E">
            <w:pPr>
              <w:jc w:val="right"/>
              <w:rPr>
                <w:lang w:val="lt-LT"/>
              </w:rPr>
            </w:pPr>
            <w:r w:rsidRPr="004126BC">
              <w:rPr>
                <w:lang w:val="lt-LT"/>
              </w:rPr>
              <w:t>100</w:t>
            </w:r>
          </w:p>
        </w:tc>
      </w:tr>
    </w:tbl>
    <w:p w14:paraId="33B41329" w14:textId="77777777" w:rsidR="00AB65FA" w:rsidRPr="004126BC" w:rsidRDefault="00AB65FA" w:rsidP="00AB65FA">
      <w:pPr>
        <w:jc w:val="both"/>
        <w:rPr>
          <w:lang w:val="lt-LT"/>
        </w:rPr>
      </w:pPr>
    </w:p>
    <w:p w14:paraId="1E4FD900" w14:textId="77777777" w:rsidR="00AB65FA" w:rsidRPr="001D17A3" w:rsidRDefault="00AB65FA" w:rsidP="001D17A3">
      <w:pPr>
        <w:jc w:val="both"/>
        <w:rPr>
          <w:lang w:val="lt-LT"/>
        </w:rPr>
      </w:pPr>
      <w:r w:rsidRPr="004126BC">
        <w:rPr>
          <w:lang w:val="lt-LT"/>
        </w:rPr>
        <w:tab/>
      </w:r>
    </w:p>
    <w:p w14:paraId="784484F3" w14:textId="77777777" w:rsidR="00AB65FA" w:rsidRPr="001D17A3" w:rsidRDefault="00AB65FA" w:rsidP="001D17A3">
      <w:pPr>
        <w:ind w:firstLine="1134"/>
        <w:jc w:val="both"/>
        <w:rPr>
          <w:lang w:val="lt-LT"/>
        </w:rPr>
      </w:pPr>
      <w:r w:rsidRPr="001D17A3">
        <w:rPr>
          <w:lang w:val="lt-LT"/>
        </w:rPr>
        <w:t>Bendrovės valdymo organai:</w:t>
      </w:r>
    </w:p>
    <w:p w14:paraId="77AD6811" w14:textId="77777777" w:rsidR="00AB65FA" w:rsidRPr="001D17A3" w:rsidRDefault="00AB65FA" w:rsidP="001D17A3">
      <w:pPr>
        <w:widowControl/>
        <w:numPr>
          <w:ilvl w:val="0"/>
          <w:numId w:val="11"/>
        </w:numPr>
        <w:tabs>
          <w:tab w:val="clear" w:pos="1293"/>
          <w:tab w:val="clear" w:pos="2016"/>
          <w:tab w:val="num" w:pos="1560"/>
        </w:tabs>
        <w:suppressAutoHyphens w:val="0"/>
        <w:ind w:left="0" w:firstLine="1134"/>
        <w:jc w:val="both"/>
        <w:textAlignment w:val="auto"/>
        <w:rPr>
          <w:lang w:val="lt-LT"/>
        </w:rPr>
      </w:pPr>
      <w:r w:rsidRPr="001D17A3">
        <w:rPr>
          <w:lang w:val="lt-LT"/>
        </w:rPr>
        <w:t>Visuotinis akcininkų susirinkimas;</w:t>
      </w:r>
    </w:p>
    <w:p w14:paraId="527E55E0" w14:textId="77777777" w:rsidR="00AB65FA" w:rsidRPr="001D17A3" w:rsidRDefault="00AB65FA" w:rsidP="001D17A3">
      <w:pPr>
        <w:widowControl/>
        <w:numPr>
          <w:ilvl w:val="0"/>
          <w:numId w:val="11"/>
        </w:numPr>
        <w:tabs>
          <w:tab w:val="clear" w:pos="1293"/>
          <w:tab w:val="clear" w:pos="2016"/>
          <w:tab w:val="num" w:pos="1560"/>
        </w:tabs>
        <w:suppressAutoHyphens w:val="0"/>
        <w:ind w:left="0" w:firstLine="1134"/>
        <w:jc w:val="both"/>
        <w:textAlignment w:val="auto"/>
        <w:rPr>
          <w:lang w:val="lt-LT"/>
        </w:rPr>
      </w:pPr>
      <w:r w:rsidRPr="001D17A3">
        <w:rPr>
          <w:lang w:val="lt-LT"/>
        </w:rPr>
        <w:t>Bendrovės valdyba;</w:t>
      </w:r>
    </w:p>
    <w:p w14:paraId="53B15C66" w14:textId="77777777" w:rsidR="00AB65FA" w:rsidRPr="001D17A3" w:rsidRDefault="00AB65FA" w:rsidP="001D17A3">
      <w:pPr>
        <w:widowControl/>
        <w:numPr>
          <w:ilvl w:val="0"/>
          <w:numId w:val="11"/>
        </w:numPr>
        <w:tabs>
          <w:tab w:val="clear" w:pos="1293"/>
          <w:tab w:val="clear" w:pos="2016"/>
          <w:tab w:val="num" w:pos="1560"/>
        </w:tabs>
        <w:suppressAutoHyphens w:val="0"/>
        <w:ind w:left="0" w:firstLine="1134"/>
        <w:jc w:val="both"/>
        <w:textAlignment w:val="auto"/>
        <w:rPr>
          <w:lang w:val="lt-LT"/>
        </w:rPr>
      </w:pPr>
      <w:r w:rsidRPr="001D17A3">
        <w:rPr>
          <w:lang w:val="lt-LT"/>
        </w:rPr>
        <w:t>Bendrovės generalinis direktorius.</w:t>
      </w:r>
    </w:p>
    <w:p w14:paraId="56328FB8" w14:textId="77777777" w:rsidR="00AB65FA" w:rsidRPr="001D17A3" w:rsidRDefault="00AB65FA" w:rsidP="001D17A3">
      <w:pPr>
        <w:ind w:firstLine="1134"/>
        <w:jc w:val="both"/>
        <w:rPr>
          <w:lang w:val="lt-LT"/>
        </w:rPr>
      </w:pPr>
      <w:r w:rsidRPr="001D17A3">
        <w:rPr>
          <w:lang w:val="lt-LT"/>
        </w:rPr>
        <w:t>Visuotinis akcininkų susirinkimas yra aukščiausias</w:t>
      </w:r>
      <w:r w:rsidR="001D17A3">
        <w:rPr>
          <w:lang w:val="lt-LT"/>
        </w:rPr>
        <w:t>is</w:t>
      </w:r>
      <w:r w:rsidRPr="001D17A3">
        <w:rPr>
          <w:lang w:val="lt-LT"/>
        </w:rPr>
        <w:t xml:space="preserve"> bendrovės valdymo organas. Jame sprendžiam</w:t>
      </w:r>
      <w:r w:rsidR="001D17A3">
        <w:rPr>
          <w:lang w:val="lt-LT"/>
        </w:rPr>
        <w:t>ojo</w:t>
      </w:r>
      <w:r w:rsidRPr="001D17A3">
        <w:rPr>
          <w:lang w:val="lt-LT"/>
        </w:rPr>
        <w:t xml:space="preserve"> bals</w:t>
      </w:r>
      <w:r w:rsidR="001D17A3">
        <w:rPr>
          <w:lang w:val="lt-LT"/>
        </w:rPr>
        <w:t>o teise</w:t>
      </w:r>
      <w:r w:rsidRPr="001D17A3">
        <w:rPr>
          <w:lang w:val="lt-LT"/>
        </w:rPr>
        <w:t xml:space="preserve"> </w:t>
      </w:r>
      <w:r w:rsidR="001D17A3">
        <w:rPr>
          <w:lang w:val="lt-LT"/>
        </w:rPr>
        <w:t>gali</w:t>
      </w:r>
      <w:r w:rsidRPr="001D17A3">
        <w:rPr>
          <w:lang w:val="lt-LT"/>
        </w:rPr>
        <w:t xml:space="preserve"> dalyvauti visi asmenys, susirinkimo dieną esantys akcijų savininkai.</w:t>
      </w:r>
    </w:p>
    <w:p w14:paraId="6CC05770" w14:textId="77777777" w:rsidR="00AB65FA" w:rsidRPr="001D17A3" w:rsidRDefault="00AB65FA" w:rsidP="001D17A3">
      <w:pPr>
        <w:ind w:firstLine="1134"/>
        <w:jc w:val="both"/>
        <w:rPr>
          <w:lang w:val="lt-LT"/>
        </w:rPr>
      </w:pPr>
      <w:r w:rsidRPr="001D17A3">
        <w:rPr>
          <w:lang w:val="lt-LT"/>
        </w:rPr>
        <w:t>Bendrovės valdybą, kolegialų bendrovės valdymo organą, renka visuotinis akcininkų susirinkimas, ji sudaroma iš 3 narių. Bendrovės veiklai vadovauti valdyba skiria generalinį direktorių, kuris yra vienasmenis valdymo organas.</w:t>
      </w:r>
    </w:p>
    <w:p w14:paraId="29E75C79" w14:textId="77777777" w:rsidR="00AB65FA" w:rsidRPr="001D17A3" w:rsidRDefault="00AB65FA" w:rsidP="001D17A3">
      <w:pPr>
        <w:ind w:firstLine="1134"/>
        <w:jc w:val="both"/>
        <w:rPr>
          <w:lang w:val="lt-LT"/>
        </w:rPr>
      </w:pPr>
      <w:r w:rsidRPr="001D17A3">
        <w:rPr>
          <w:lang w:val="lt-LT"/>
        </w:rPr>
        <w:t>2021 metais pasikeitė bendrovės valdybos sudėtis. Valdybą sudarė 3 asmenys:  pirminink</w:t>
      </w:r>
      <w:r w:rsidR="001D17A3">
        <w:rPr>
          <w:lang w:val="lt-LT"/>
        </w:rPr>
        <w:t>ė</w:t>
      </w:r>
      <w:r w:rsidRPr="001D17A3">
        <w:rPr>
          <w:lang w:val="lt-LT"/>
        </w:rPr>
        <w:t xml:space="preserve"> Jurgita </w:t>
      </w:r>
      <w:proofErr w:type="spellStart"/>
      <w:r w:rsidRPr="001D17A3">
        <w:rPr>
          <w:lang w:val="lt-LT"/>
        </w:rPr>
        <w:t>Garuckienė</w:t>
      </w:r>
      <w:proofErr w:type="spellEnd"/>
      <w:r w:rsidRPr="001D17A3">
        <w:rPr>
          <w:lang w:val="lt-LT"/>
        </w:rPr>
        <w:t xml:space="preserve"> (nepriklausomas valdybos narys), valdybos nariai: Rokas Baliukovas (nepriklausomas valdybos narys), Edita </w:t>
      </w:r>
      <w:proofErr w:type="spellStart"/>
      <w:r w:rsidRPr="001D17A3">
        <w:rPr>
          <w:lang w:val="lt-LT"/>
        </w:rPr>
        <w:t>Rastenienė</w:t>
      </w:r>
      <w:proofErr w:type="spellEnd"/>
      <w:r w:rsidRPr="001D17A3">
        <w:rPr>
          <w:lang w:val="lt-LT"/>
        </w:rPr>
        <w:t xml:space="preserve"> (valdybos nar</w:t>
      </w:r>
      <w:r w:rsidR="001D17A3">
        <w:rPr>
          <w:lang w:val="lt-LT"/>
        </w:rPr>
        <w:t>ė</w:t>
      </w:r>
      <w:r w:rsidRPr="001D17A3">
        <w:rPr>
          <w:lang w:val="lt-LT"/>
        </w:rPr>
        <w:t xml:space="preserve">). </w:t>
      </w:r>
    </w:p>
    <w:p w14:paraId="2BD3604E" w14:textId="77777777" w:rsidR="00AB65FA" w:rsidRPr="001D17A3" w:rsidRDefault="00AB65FA" w:rsidP="001D17A3">
      <w:pPr>
        <w:ind w:firstLine="1296"/>
        <w:jc w:val="both"/>
        <w:rPr>
          <w:lang w:val="lt-LT"/>
        </w:rPr>
      </w:pPr>
    </w:p>
    <w:p w14:paraId="67225BB6" w14:textId="77777777" w:rsidR="00AB65FA" w:rsidRPr="001D17A3" w:rsidRDefault="00B86839" w:rsidP="001D17A3">
      <w:pPr>
        <w:widowControl/>
        <w:tabs>
          <w:tab w:val="clear" w:pos="1293"/>
        </w:tabs>
        <w:suppressAutoHyphens w:val="0"/>
        <w:jc w:val="center"/>
        <w:textAlignment w:val="auto"/>
        <w:rPr>
          <w:b/>
          <w:lang w:val="lt-LT"/>
        </w:rPr>
      </w:pPr>
      <w:r w:rsidRPr="001D17A3">
        <w:rPr>
          <w:b/>
          <w:lang w:val="lt-LT"/>
        </w:rPr>
        <w:t>Bendrovės veikla</w:t>
      </w:r>
    </w:p>
    <w:p w14:paraId="2C254AFB" w14:textId="77777777" w:rsidR="00AB65FA" w:rsidRPr="001D17A3" w:rsidRDefault="00AB65FA" w:rsidP="001D17A3">
      <w:pPr>
        <w:jc w:val="both"/>
        <w:rPr>
          <w:b/>
          <w:lang w:val="lt-LT"/>
        </w:rPr>
      </w:pPr>
    </w:p>
    <w:p w14:paraId="2DBA4E4F" w14:textId="77777777" w:rsidR="00AB65FA" w:rsidRPr="001D17A3" w:rsidRDefault="00A44E2C" w:rsidP="001D17A3">
      <w:pPr>
        <w:tabs>
          <w:tab w:val="left" w:pos="1134"/>
        </w:tabs>
        <w:jc w:val="both"/>
        <w:rPr>
          <w:lang w:val="lt-LT"/>
        </w:rPr>
      </w:pPr>
      <w:r w:rsidRPr="001D17A3">
        <w:rPr>
          <w:lang w:val="lt-LT"/>
        </w:rPr>
        <w:tab/>
      </w:r>
      <w:r w:rsidR="00AB65FA" w:rsidRPr="001D17A3">
        <w:rPr>
          <w:lang w:val="lt-LT"/>
        </w:rPr>
        <w:t xml:space="preserve">Pagrindinė </w:t>
      </w:r>
      <w:r w:rsidR="001D17A3">
        <w:rPr>
          <w:lang w:val="lt-LT"/>
        </w:rPr>
        <w:t>b</w:t>
      </w:r>
      <w:r w:rsidR="00AB65FA" w:rsidRPr="001D17A3">
        <w:rPr>
          <w:lang w:val="lt-LT"/>
        </w:rPr>
        <w:t xml:space="preserve">endrovės veikla </w:t>
      </w:r>
      <w:r w:rsidR="001D17A3">
        <w:rPr>
          <w:lang w:val="lt-LT"/>
        </w:rPr>
        <w:t>–</w:t>
      </w:r>
      <w:r w:rsidR="00AB65FA" w:rsidRPr="001D17A3">
        <w:rPr>
          <w:lang w:val="lt-LT"/>
        </w:rPr>
        <w:t xml:space="preserve"> šilumos ir (ar) karšto vandens gamyba ir tiekimas.</w:t>
      </w:r>
    </w:p>
    <w:p w14:paraId="5F5AFF58" w14:textId="77777777" w:rsidR="00AB65FA" w:rsidRPr="001D17A3" w:rsidRDefault="003B2850" w:rsidP="001D17A3">
      <w:pPr>
        <w:tabs>
          <w:tab w:val="left" w:pos="1134"/>
        </w:tabs>
        <w:jc w:val="both"/>
        <w:rPr>
          <w:b/>
          <w:lang w:val="lt-LT"/>
        </w:rPr>
      </w:pPr>
      <w:r w:rsidRPr="001D17A3">
        <w:rPr>
          <w:lang w:val="lt-LT"/>
        </w:rPr>
        <w:tab/>
      </w:r>
      <w:r w:rsidR="00AB65FA" w:rsidRPr="001D17A3">
        <w:rPr>
          <w:lang w:val="lt-LT"/>
        </w:rPr>
        <w:t xml:space="preserve">Kita </w:t>
      </w:r>
      <w:r w:rsidR="001D17A3">
        <w:rPr>
          <w:lang w:val="lt-LT"/>
        </w:rPr>
        <w:t>b</w:t>
      </w:r>
      <w:r w:rsidR="00AB65FA" w:rsidRPr="001D17A3">
        <w:rPr>
          <w:lang w:val="lt-LT"/>
        </w:rPr>
        <w:t>endrovės veikla – šilumos, karšto vandens ir turbinų įrenginių eksploatavimas bei karšto vandens apskaitos prietaisų aptarnavimas.</w:t>
      </w:r>
    </w:p>
    <w:p w14:paraId="4102BA38" w14:textId="77777777" w:rsidR="00AB65FA" w:rsidRPr="001D17A3" w:rsidRDefault="00AB65FA" w:rsidP="001D17A3">
      <w:pPr>
        <w:tabs>
          <w:tab w:val="left" w:pos="1134"/>
        </w:tabs>
        <w:ind w:firstLine="1134"/>
        <w:jc w:val="both"/>
        <w:rPr>
          <w:lang w:val="lt-LT"/>
        </w:rPr>
      </w:pPr>
      <w:r w:rsidRPr="001D17A3">
        <w:rPr>
          <w:lang w:val="lt-LT"/>
        </w:rPr>
        <w:t xml:space="preserve">Bendrovė eksploatuoja devynias katilines: Ignalinos centrinę katilinę, Vidiškių kaimo, Dūkšto, Technikos g. katilines, Mielagėnų, Ceikinių, Linkmenų, Rimšės </w:t>
      </w:r>
      <w:r w:rsidR="001D17A3">
        <w:rPr>
          <w:lang w:val="lt-LT"/>
        </w:rPr>
        <w:t>ir</w:t>
      </w:r>
      <w:r w:rsidRPr="001D17A3">
        <w:rPr>
          <w:lang w:val="lt-LT"/>
        </w:rPr>
        <w:t xml:space="preserve"> Kazitiškio seniūnijų katilines. Šilumai gaminti katilinėse naudojamas  biokuras. 2021 metais biokuras sudarė 100 proc. katilinėse naudoto kuro. </w:t>
      </w:r>
    </w:p>
    <w:p w14:paraId="20AEDBB9" w14:textId="77777777" w:rsidR="00AB65FA" w:rsidRPr="001D17A3" w:rsidRDefault="00AB65FA" w:rsidP="001D17A3">
      <w:pPr>
        <w:jc w:val="both"/>
        <w:rPr>
          <w:lang w:val="lt-LT"/>
        </w:rPr>
      </w:pPr>
    </w:p>
    <w:tbl>
      <w:tblPr>
        <w:tblW w:w="0" w:type="auto"/>
        <w:tblInd w:w="1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9"/>
        <w:gridCol w:w="3101"/>
      </w:tblGrid>
      <w:tr w:rsidR="00AB65FA" w:rsidRPr="001D17A3" w14:paraId="52E143D1" w14:textId="77777777" w:rsidTr="0079357E">
        <w:tc>
          <w:tcPr>
            <w:tcW w:w="3199" w:type="dxa"/>
            <w:shd w:val="clear" w:color="auto" w:fill="auto"/>
          </w:tcPr>
          <w:p w14:paraId="6F3018D4" w14:textId="77777777" w:rsidR="00AB65FA" w:rsidRPr="001D17A3" w:rsidRDefault="00AB65FA" w:rsidP="001D17A3">
            <w:pPr>
              <w:jc w:val="both"/>
              <w:rPr>
                <w:lang w:val="lt-LT"/>
              </w:rPr>
            </w:pPr>
            <w:r w:rsidRPr="001D17A3">
              <w:rPr>
                <w:lang w:val="lt-LT"/>
              </w:rPr>
              <w:t>Skiedr</w:t>
            </w:r>
            <w:r w:rsidR="001D17A3" w:rsidRPr="001D17A3">
              <w:rPr>
                <w:lang w:val="lt-LT"/>
              </w:rPr>
              <w:t>os</w:t>
            </w:r>
          </w:p>
        </w:tc>
        <w:tc>
          <w:tcPr>
            <w:tcW w:w="3101" w:type="dxa"/>
            <w:shd w:val="clear" w:color="auto" w:fill="auto"/>
          </w:tcPr>
          <w:p w14:paraId="233567F1" w14:textId="77777777" w:rsidR="00AB65FA" w:rsidRPr="001D17A3" w:rsidRDefault="00AB65FA" w:rsidP="001D17A3">
            <w:pPr>
              <w:jc w:val="both"/>
              <w:rPr>
                <w:lang w:val="lt-LT"/>
              </w:rPr>
            </w:pPr>
            <w:r w:rsidRPr="001D17A3">
              <w:rPr>
                <w:lang w:val="lt-LT"/>
              </w:rPr>
              <w:t>96,1  %</w:t>
            </w:r>
          </w:p>
        </w:tc>
      </w:tr>
      <w:tr w:rsidR="00AB65FA" w:rsidRPr="00DA4525" w14:paraId="103E74D4" w14:textId="77777777" w:rsidTr="0079357E">
        <w:tc>
          <w:tcPr>
            <w:tcW w:w="3199" w:type="dxa"/>
            <w:shd w:val="clear" w:color="auto" w:fill="auto"/>
          </w:tcPr>
          <w:p w14:paraId="26F39CC4" w14:textId="77777777" w:rsidR="00AB65FA" w:rsidRPr="001D17A3" w:rsidRDefault="00AB65FA" w:rsidP="0079357E">
            <w:pPr>
              <w:jc w:val="both"/>
              <w:rPr>
                <w:lang w:val="lt-LT"/>
              </w:rPr>
            </w:pPr>
            <w:r w:rsidRPr="001D17A3">
              <w:rPr>
                <w:lang w:val="lt-LT"/>
              </w:rPr>
              <w:t>Malkinė mediena</w:t>
            </w:r>
          </w:p>
        </w:tc>
        <w:tc>
          <w:tcPr>
            <w:tcW w:w="3101" w:type="dxa"/>
            <w:shd w:val="clear" w:color="auto" w:fill="auto"/>
          </w:tcPr>
          <w:p w14:paraId="6AD1DDFF" w14:textId="77777777" w:rsidR="00AB65FA" w:rsidRPr="00DA4525" w:rsidRDefault="00AB65FA" w:rsidP="0079357E">
            <w:pPr>
              <w:jc w:val="both"/>
            </w:pPr>
            <w:r>
              <w:t>0</w:t>
            </w:r>
            <w:r w:rsidRPr="00DA4525">
              <w:t>,9    %</w:t>
            </w:r>
          </w:p>
        </w:tc>
      </w:tr>
      <w:tr w:rsidR="00AB65FA" w:rsidRPr="00DA4525" w14:paraId="08A8A4FF" w14:textId="77777777" w:rsidTr="0079357E">
        <w:tc>
          <w:tcPr>
            <w:tcW w:w="3199" w:type="dxa"/>
            <w:shd w:val="clear" w:color="auto" w:fill="auto"/>
          </w:tcPr>
          <w:p w14:paraId="47149FCA" w14:textId="77777777" w:rsidR="00AB65FA" w:rsidRPr="001D17A3" w:rsidRDefault="00AB65FA" w:rsidP="0079357E">
            <w:pPr>
              <w:jc w:val="both"/>
              <w:rPr>
                <w:lang w:val="lt-LT"/>
              </w:rPr>
            </w:pPr>
            <w:r w:rsidRPr="001D17A3">
              <w:rPr>
                <w:lang w:val="lt-LT"/>
              </w:rPr>
              <w:t>Granulės</w:t>
            </w:r>
          </w:p>
        </w:tc>
        <w:tc>
          <w:tcPr>
            <w:tcW w:w="3101" w:type="dxa"/>
            <w:shd w:val="clear" w:color="auto" w:fill="auto"/>
          </w:tcPr>
          <w:p w14:paraId="7D42D9C0" w14:textId="77777777" w:rsidR="00AB65FA" w:rsidRPr="00DA4525" w:rsidRDefault="00AB65FA" w:rsidP="0079357E">
            <w:pPr>
              <w:jc w:val="both"/>
            </w:pPr>
            <w:r>
              <w:t>3</w:t>
            </w:r>
            <w:r w:rsidRPr="00DA4525">
              <w:t>,0   %</w:t>
            </w:r>
          </w:p>
        </w:tc>
      </w:tr>
    </w:tbl>
    <w:p w14:paraId="48CE830F" w14:textId="77777777" w:rsidR="00AB65FA" w:rsidRDefault="00AB65FA" w:rsidP="00AB65FA">
      <w:pPr>
        <w:jc w:val="center"/>
        <w:rPr>
          <w:b/>
        </w:rPr>
      </w:pPr>
    </w:p>
    <w:p w14:paraId="3586A7AC" w14:textId="77777777" w:rsidR="00AB65FA" w:rsidRPr="009D4825" w:rsidRDefault="00AB65FA" w:rsidP="00A366B9">
      <w:pPr>
        <w:pStyle w:val="Pavadinimas"/>
        <w:ind w:firstLine="1134"/>
        <w:jc w:val="both"/>
        <w:rPr>
          <w:b w:val="0"/>
        </w:rPr>
      </w:pPr>
      <w:r w:rsidRPr="009D4825">
        <w:rPr>
          <w:b w:val="0"/>
        </w:rPr>
        <w:t>UAB Ignalinos šilumos tinklai yra vienintelis šilumos ir karšto vandens tiekėjas Ignalinos mieste, Dūkšto mieste ir Vidiškių kaime. Įmonė neturi konkurencijos, tačiau jos paslaugų kainas reguliuoja ir kontroliuoja pagrindin</w:t>
      </w:r>
      <w:r w:rsidR="00A366B9">
        <w:rPr>
          <w:b w:val="0"/>
        </w:rPr>
        <w:t>ė</w:t>
      </w:r>
      <w:r w:rsidRPr="009D4825">
        <w:rPr>
          <w:b w:val="0"/>
        </w:rPr>
        <w:t xml:space="preserve"> akcinink</w:t>
      </w:r>
      <w:r w:rsidR="00A366B9">
        <w:rPr>
          <w:b w:val="0"/>
        </w:rPr>
        <w:t xml:space="preserve">ė – </w:t>
      </w:r>
      <w:r w:rsidRPr="009D4825">
        <w:rPr>
          <w:b w:val="0"/>
        </w:rPr>
        <w:t xml:space="preserve">Ignalinos rajono savivaldybė </w:t>
      </w:r>
      <w:r w:rsidR="00A366B9">
        <w:rPr>
          <w:b w:val="0"/>
        </w:rPr>
        <w:t>ir</w:t>
      </w:r>
      <w:r w:rsidRPr="009D4825">
        <w:rPr>
          <w:b w:val="0"/>
        </w:rPr>
        <w:t xml:space="preserve"> Valstybinė  energetikos </w:t>
      </w:r>
      <w:r>
        <w:rPr>
          <w:b w:val="0"/>
        </w:rPr>
        <w:t>reguliavimo taryba</w:t>
      </w:r>
      <w:r w:rsidRPr="009D4825">
        <w:rPr>
          <w:b w:val="0"/>
        </w:rPr>
        <w:t>.</w:t>
      </w:r>
    </w:p>
    <w:p w14:paraId="09DB476E" w14:textId="77777777" w:rsidR="00AB65FA" w:rsidRPr="00A366B9" w:rsidRDefault="00AB65FA" w:rsidP="00A366B9">
      <w:pPr>
        <w:tabs>
          <w:tab w:val="left" w:pos="1134"/>
        </w:tabs>
        <w:jc w:val="both"/>
        <w:rPr>
          <w:lang w:val="lt-LT"/>
        </w:rPr>
      </w:pPr>
      <w:r w:rsidRPr="009D4825">
        <w:tab/>
      </w:r>
      <w:r w:rsidRPr="00A366B9">
        <w:rPr>
          <w:lang w:val="lt-LT"/>
        </w:rPr>
        <w:t>Gyventojams tiekiama 71 proc.</w:t>
      </w:r>
      <w:r w:rsidR="00C97D63" w:rsidRPr="00A366B9">
        <w:rPr>
          <w:lang w:val="lt-LT"/>
        </w:rPr>
        <w:t xml:space="preserve"> (16,4 tūkst. MWh)</w:t>
      </w:r>
      <w:r w:rsidRPr="00A366B9">
        <w:rPr>
          <w:lang w:val="lt-LT"/>
        </w:rPr>
        <w:t xml:space="preserve">, kitiems vartotojams </w:t>
      </w:r>
      <w:r w:rsidR="00A366B9">
        <w:rPr>
          <w:lang w:val="lt-LT"/>
        </w:rPr>
        <w:t xml:space="preserve">– </w:t>
      </w:r>
      <w:r w:rsidRPr="00A366B9">
        <w:rPr>
          <w:lang w:val="lt-LT"/>
        </w:rPr>
        <w:t>29 proc. (6,7 tūkst. MWh) pagaminamos šilumos</w:t>
      </w:r>
      <w:r w:rsidR="00A366B9">
        <w:rPr>
          <w:lang w:val="lt-LT"/>
        </w:rPr>
        <w:t>. V</w:t>
      </w:r>
      <w:r w:rsidRPr="00A366B9">
        <w:rPr>
          <w:lang w:val="lt-LT"/>
        </w:rPr>
        <w:t xml:space="preserve">artotojų skaičius keičiasi nežymiai, nes dauguma vartotojų prisijungė prie centralizuotos šilumos tiekimo sistemos iki </w:t>
      </w:r>
      <w:smartTag w:uri="urn:schemas-microsoft-com:office:smarttags" w:element="metricconverter">
        <w:smartTagPr>
          <w:attr w:name="ProductID" w:val="1994 m"/>
        </w:smartTagPr>
        <w:r w:rsidRPr="00A366B9">
          <w:rPr>
            <w:lang w:val="lt-LT"/>
          </w:rPr>
          <w:t>1994 m</w:t>
        </w:r>
      </w:smartTag>
      <w:r w:rsidR="00C97D63" w:rsidRPr="00A366B9">
        <w:rPr>
          <w:lang w:val="lt-LT"/>
        </w:rPr>
        <w:t>.</w:t>
      </w:r>
      <w:r w:rsidRPr="00A366B9">
        <w:rPr>
          <w:lang w:val="lt-LT"/>
        </w:rPr>
        <w:t>, o naujų vartotojų nėra. Šiuo metu šilumos energija tiekiama 1856 abonentams ir 60 įmon</w:t>
      </w:r>
      <w:r w:rsidR="00A366B9">
        <w:rPr>
          <w:lang w:val="lt-LT"/>
        </w:rPr>
        <w:t>ių</w:t>
      </w:r>
      <w:r w:rsidRPr="00A366B9">
        <w:rPr>
          <w:lang w:val="lt-LT"/>
        </w:rPr>
        <w:t xml:space="preserve"> Ignalinos mieste, 272 abonentams  ir 3 įmonėms Vidiškių kaime, 70 abonentų ir 7 įmonėms Dūkšto mieste. Iš viso 2198 abonentams ir 70 įmon</w:t>
      </w:r>
      <w:r w:rsidR="00A366B9">
        <w:rPr>
          <w:lang w:val="lt-LT"/>
        </w:rPr>
        <w:t>ių.</w:t>
      </w:r>
    </w:p>
    <w:p w14:paraId="3C50078D" w14:textId="77777777" w:rsidR="00AB65FA" w:rsidRPr="00A366B9" w:rsidRDefault="00AB65FA" w:rsidP="00AB65FA">
      <w:pPr>
        <w:spacing w:line="360" w:lineRule="auto"/>
        <w:rPr>
          <w:lang w:val="lt-LT"/>
        </w:rPr>
      </w:pPr>
    </w:p>
    <w:p w14:paraId="653E75BA" w14:textId="77777777" w:rsidR="00AB65FA" w:rsidRPr="00A366B9" w:rsidRDefault="00AB65FA" w:rsidP="00A366B9">
      <w:pPr>
        <w:ind w:firstLine="1134"/>
        <w:rPr>
          <w:lang w:val="lt-LT"/>
        </w:rPr>
      </w:pPr>
      <w:r w:rsidRPr="00A366B9">
        <w:rPr>
          <w:lang w:val="lt-LT"/>
        </w:rPr>
        <w:t>Vartotojų pasiskirstymas namais 2021 metais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3"/>
        <w:gridCol w:w="1577"/>
        <w:gridCol w:w="1390"/>
        <w:gridCol w:w="1542"/>
        <w:gridCol w:w="1755"/>
        <w:gridCol w:w="1221"/>
      </w:tblGrid>
      <w:tr w:rsidR="00AB65FA" w:rsidRPr="00A366B9" w14:paraId="0B3F9283" w14:textId="77777777" w:rsidTr="00A366B9">
        <w:tc>
          <w:tcPr>
            <w:tcW w:w="2160" w:type="dxa"/>
            <w:shd w:val="clear" w:color="auto" w:fill="auto"/>
          </w:tcPr>
          <w:p w14:paraId="283741AE" w14:textId="77777777" w:rsidR="00AB65FA" w:rsidRPr="00A366B9" w:rsidRDefault="00AB65FA" w:rsidP="0079357E">
            <w:pPr>
              <w:jc w:val="center"/>
              <w:rPr>
                <w:b/>
                <w:lang w:val="lt-LT"/>
              </w:rPr>
            </w:pPr>
            <w:r w:rsidRPr="00A366B9">
              <w:rPr>
                <w:b/>
                <w:lang w:val="lt-LT"/>
              </w:rPr>
              <w:t>Centralizuotos</w:t>
            </w:r>
          </w:p>
          <w:p w14:paraId="6ADF7345" w14:textId="77777777" w:rsidR="00AB65FA" w:rsidRPr="00A366B9" w:rsidRDefault="00AB65FA" w:rsidP="0079357E">
            <w:pPr>
              <w:jc w:val="center"/>
              <w:rPr>
                <w:b/>
                <w:lang w:val="lt-LT"/>
              </w:rPr>
            </w:pPr>
            <w:r w:rsidRPr="00A366B9">
              <w:rPr>
                <w:b/>
                <w:lang w:val="lt-LT"/>
              </w:rPr>
              <w:t>šilumos gamybos šaltinis</w:t>
            </w:r>
          </w:p>
        </w:tc>
        <w:tc>
          <w:tcPr>
            <w:tcW w:w="1496" w:type="dxa"/>
            <w:shd w:val="clear" w:color="auto" w:fill="auto"/>
          </w:tcPr>
          <w:p w14:paraId="19560DB6" w14:textId="77777777" w:rsidR="00AB65FA" w:rsidRPr="00A366B9" w:rsidRDefault="00AB65FA" w:rsidP="0079357E">
            <w:pPr>
              <w:jc w:val="center"/>
              <w:rPr>
                <w:b/>
                <w:lang w:val="lt-LT"/>
              </w:rPr>
            </w:pPr>
            <w:r w:rsidRPr="00A366B9">
              <w:rPr>
                <w:b/>
                <w:lang w:val="lt-LT"/>
              </w:rPr>
              <w:t>Daugiabučiai namai (vnt.)</w:t>
            </w:r>
          </w:p>
        </w:tc>
        <w:tc>
          <w:tcPr>
            <w:tcW w:w="1403" w:type="dxa"/>
            <w:shd w:val="clear" w:color="auto" w:fill="auto"/>
          </w:tcPr>
          <w:p w14:paraId="1558CB79" w14:textId="77777777" w:rsidR="00AB65FA" w:rsidRPr="00A366B9" w:rsidRDefault="00AB65FA" w:rsidP="0079357E">
            <w:pPr>
              <w:jc w:val="center"/>
              <w:rPr>
                <w:b/>
                <w:lang w:val="lt-LT"/>
              </w:rPr>
            </w:pPr>
            <w:r w:rsidRPr="00A366B9">
              <w:rPr>
                <w:b/>
                <w:lang w:val="lt-LT"/>
              </w:rPr>
              <w:t>Privatūs namai</w:t>
            </w:r>
          </w:p>
          <w:p w14:paraId="0A8297F5" w14:textId="77777777" w:rsidR="00AB65FA" w:rsidRPr="00A366B9" w:rsidRDefault="00AB65FA" w:rsidP="0079357E">
            <w:pPr>
              <w:jc w:val="center"/>
              <w:rPr>
                <w:b/>
                <w:lang w:val="lt-LT"/>
              </w:rPr>
            </w:pPr>
            <w:r w:rsidRPr="00A366B9">
              <w:rPr>
                <w:b/>
                <w:lang w:val="lt-LT"/>
              </w:rPr>
              <w:t>(vnt.)</w:t>
            </w:r>
          </w:p>
        </w:tc>
        <w:tc>
          <w:tcPr>
            <w:tcW w:w="1563" w:type="dxa"/>
            <w:shd w:val="clear" w:color="auto" w:fill="auto"/>
          </w:tcPr>
          <w:p w14:paraId="4F0C51EB" w14:textId="77777777" w:rsidR="00AB65FA" w:rsidRPr="00A366B9" w:rsidRDefault="00AB65FA" w:rsidP="0079357E">
            <w:pPr>
              <w:jc w:val="center"/>
              <w:rPr>
                <w:b/>
                <w:lang w:val="lt-LT"/>
              </w:rPr>
            </w:pPr>
            <w:r w:rsidRPr="00A366B9">
              <w:rPr>
                <w:b/>
                <w:lang w:val="lt-LT"/>
              </w:rPr>
              <w:t>Verslo</w:t>
            </w:r>
          </w:p>
          <w:p w14:paraId="26AF7BE4" w14:textId="77777777" w:rsidR="00AB65FA" w:rsidRPr="00A366B9" w:rsidRDefault="00AB65FA" w:rsidP="0079357E">
            <w:pPr>
              <w:jc w:val="center"/>
              <w:rPr>
                <w:b/>
                <w:lang w:val="lt-LT"/>
              </w:rPr>
            </w:pPr>
            <w:r w:rsidRPr="00A366B9">
              <w:rPr>
                <w:b/>
                <w:lang w:val="lt-LT"/>
              </w:rPr>
              <w:t>įmonių</w:t>
            </w:r>
          </w:p>
          <w:p w14:paraId="3530934D" w14:textId="77777777" w:rsidR="00AB65FA" w:rsidRPr="00A366B9" w:rsidRDefault="00AB65FA" w:rsidP="0079357E">
            <w:pPr>
              <w:jc w:val="center"/>
              <w:rPr>
                <w:b/>
                <w:lang w:val="lt-LT"/>
              </w:rPr>
            </w:pPr>
            <w:r w:rsidRPr="00A366B9">
              <w:rPr>
                <w:b/>
                <w:lang w:val="lt-LT"/>
              </w:rPr>
              <w:t>ir kiti</w:t>
            </w:r>
          </w:p>
          <w:p w14:paraId="238FB0AA" w14:textId="77777777" w:rsidR="00AB65FA" w:rsidRPr="00A366B9" w:rsidRDefault="00AB65FA" w:rsidP="0079357E">
            <w:pPr>
              <w:jc w:val="center"/>
              <w:rPr>
                <w:b/>
                <w:lang w:val="lt-LT"/>
              </w:rPr>
            </w:pPr>
            <w:r w:rsidRPr="00A366B9">
              <w:rPr>
                <w:b/>
                <w:lang w:val="lt-LT"/>
              </w:rPr>
              <w:t>pastatai</w:t>
            </w:r>
          </w:p>
          <w:p w14:paraId="5A792C5E" w14:textId="77777777" w:rsidR="00AB65FA" w:rsidRPr="00A366B9" w:rsidRDefault="00AB65FA" w:rsidP="0079357E">
            <w:pPr>
              <w:jc w:val="center"/>
              <w:rPr>
                <w:b/>
                <w:lang w:val="lt-LT"/>
              </w:rPr>
            </w:pPr>
            <w:r w:rsidRPr="00A366B9">
              <w:rPr>
                <w:b/>
                <w:lang w:val="lt-LT"/>
              </w:rPr>
              <w:t>(vnt.)</w:t>
            </w:r>
          </w:p>
        </w:tc>
        <w:tc>
          <w:tcPr>
            <w:tcW w:w="1766" w:type="dxa"/>
            <w:shd w:val="clear" w:color="auto" w:fill="auto"/>
          </w:tcPr>
          <w:p w14:paraId="75A7FE58" w14:textId="77777777" w:rsidR="00AB65FA" w:rsidRPr="00A366B9" w:rsidRDefault="00AB65FA" w:rsidP="0079357E">
            <w:pPr>
              <w:jc w:val="center"/>
              <w:rPr>
                <w:b/>
                <w:lang w:val="lt-LT"/>
              </w:rPr>
            </w:pPr>
            <w:r w:rsidRPr="00A366B9">
              <w:rPr>
                <w:b/>
                <w:lang w:val="lt-LT"/>
              </w:rPr>
              <w:t>Biudžetinių organizacijų</w:t>
            </w:r>
          </w:p>
          <w:p w14:paraId="48D55AE6" w14:textId="77777777" w:rsidR="00AB65FA" w:rsidRPr="00A366B9" w:rsidRDefault="00AB65FA" w:rsidP="0079357E">
            <w:pPr>
              <w:jc w:val="center"/>
              <w:rPr>
                <w:b/>
                <w:lang w:val="lt-LT"/>
              </w:rPr>
            </w:pPr>
            <w:r w:rsidRPr="00A366B9">
              <w:rPr>
                <w:b/>
                <w:lang w:val="lt-LT"/>
              </w:rPr>
              <w:t>pastatai</w:t>
            </w:r>
          </w:p>
          <w:p w14:paraId="3C0CF6CE" w14:textId="77777777" w:rsidR="00AB65FA" w:rsidRPr="00A366B9" w:rsidRDefault="00AB65FA" w:rsidP="0079357E">
            <w:pPr>
              <w:jc w:val="center"/>
              <w:rPr>
                <w:b/>
                <w:lang w:val="lt-LT"/>
              </w:rPr>
            </w:pPr>
            <w:r w:rsidRPr="00A366B9">
              <w:rPr>
                <w:b/>
                <w:lang w:val="lt-LT"/>
              </w:rPr>
              <w:t>(vnt.)</w:t>
            </w:r>
          </w:p>
        </w:tc>
        <w:tc>
          <w:tcPr>
            <w:tcW w:w="1240" w:type="dxa"/>
            <w:shd w:val="clear" w:color="auto" w:fill="auto"/>
          </w:tcPr>
          <w:p w14:paraId="58652117" w14:textId="77777777" w:rsidR="00AB65FA" w:rsidRPr="00A366B9" w:rsidRDefault="00AB65FA" w:rsidP="0079357E">
            <w:pPr>
              <w:jc w:val="center"/>
              <w:rPr>
                <w:b/>
                <w:lang w:val="lt-LT"/>
              </w:rPr>
            </w:pPr>
            <w:r w:rsidRPr="00A366B9">
              <w:rPr>
                <w:b/>
                <w:lang w:val="lt-LT"/>
              </w:rPr>
              <w:t>Iš viso</w:t>
            </w:r>
          </w:p>
          <w:p w14:paraId="3AB34A8B" w14:textId="77777777" w:rsidR="00AB65FA" w:rsidRPr="00A366B9" w:rsidRDefault="00EC75A6" w:rsidP="0079357E">
            <w:pPr>
              <w:jc w:val="center"/>
              <w:rPr>
                <w:b/>
                <w:lang w:val="lt-LT"/>
              </w:rPr>
            </w:pPr>
            <w:r w:rsidRPr="00A366B9">
              <w:rPr>
                <w:b/>
                <w:lang w:val="lt-LT"/>
              </w:rPr>
              <w:t>(</w:t>
            </w:r>
            <w:r w:rsidR="00AB65FA" w:rsidRPr="00A366B9">
              <w:rPr>
                <w:b/>
                <w:lang w:val="lt-LT"/>
              </w:rPr>
              <w:t>vnt.)</w:t>
            </w:r>
          </w:p>
        </w:tc>
      </w:tr>
      <w:tr w:rsidR="00AB65FA" w:rsidRPr="00A366B9" w14:paraId="58C4756F" w14:textId="77777777" w:rsidTr="00A366B9">
        <w:tc>
          <w:tcPr>
            <w:tcW w:w="2160" w:type="dxa"/>
            <w:shd w:val="clear" w:color="auto" w:fill="auto"/>
          </w:tcPr>
          <w:p w14:paraId="20E4612A" w14:textId="77777777" w:rsidR="00AB65FA" w:rsidRPr="00A366B9" w:rsidRDefault="00AB65FA" w:rsidP="0079357E">
            <w:pPr>
              <w:jc w:val="both"/>
              <w:rPr>
                <w:lang w:val="lt-LT"/>
              </w:rPr>
            </w:pPr>
            <w:r w:rsidRPr="00A366B9">
              <w:rPr>
                <w:lang w:val="lt-LT"/>
              </w:rPr>
              <w:t>Ignalinos centrinė katilinė</w:t>
            </w:r>
          </w:p>
        </w:tc>
        <w:tc>
          <w:tcPr>
            <w:tcW w:w="1496" w:type="dxa"/>
            <w:shd w:val="clear" w:color="auto" w:fill="auto"/>
          </w:tcPr>
          <w:p w14:paraId="74705D39" w14:textId="77777777" w:rsidR="00AB65FA" w:rsidRPr="00A366B9" w:rsidRDefault="00AB65FA" w:rsidP="0079357E">
            <w:pPr>
              <w:jc w:val="center"/>
              <w:rPr>
                <w:lang w:val="lt-LT"/>
              </w:rPr>
            </w:pPr>
            <w:r w:rsidRPr="00A366B9">
              <w:rPr>
                <w:lang w:val="lt-LT"/>
              </w:rPr>
              <w:t>96</w:t>
            </w:r>
          </w:p>
        </w:tc>
        <w:tc>
          <w:tcPr>
            <w:tcW w:w="1403" w:type="dxa"/>
            <w:shd w:val="clear" w:color="auto" w:fill="auto"/>
          </w:tcPr>
          <w:p w14:paraId="15B5532A" w14:textId="77777777" w:rsidR="00AB65FA" w:rsidRPr="00A366B9" w:rsidRDefault="00AB65FA" w:rsidP="0079357E">
            <w:pPr>
              <w:jc w:val="center"/>
              <w:rPr>
                <w:lang w:val="lt-LT"/>
              </w:rPr>
            </w:pPr>
            <w:r w:rsidRPr="00A366B9">
              <w:rPr>
                <w:lang w:val="lt-LT"/>
              </w:rPr>
              <w:t>10</w:t>
            </w:r>
          </w:p>
        </w:tc>
        <w:tc>
          <w:tcPr>
            <w:tcW w:w="1563" w:type="dxa"/>
            <w:shd w:val="clear" w:color="auto" w:fill="auto"/>
          </w:tcPr>
          <w:p w14:paraId="684424AF" w14:textId="77777777" w:rsidR="00AB65FA" w:rsidRPr="00A366B9" w:rsidRDefault="00AB65FA" w:rsidP="0079357E">
            <w:pPr>
              <w:jc w:val="center"/>
              <w:rPr>
                <w:lang w:val="lt-LT"/>
              </w:rPr>
            </w:pPr>
            <w:r w:rsidRPr="00A366B9">
              <w:rPr>
                <w:lang w:val="lt-LT"/>
              </w:rPr>
              <w:t>16</w:t>
            </w:r>
          </w:p>
        </w:tc>
        <w:tc>
          <w:tcPr>
            <w:tcW w:w="1766" w:type="dxa"/>
            <w:shd w:val="clear" w:color="auto" w:fill="auto"/>
          </w:tcPr>
          <w:p w14:paraId="194030C8" w14:textId="77777777" w:rsidR="00AB65FA" w:rsidRPr="00A366B9" w:rsidRDefault="00AB65FA" w:rsidP="0079357E">
            <w:pPr>
              <w:jc w:val="center"/>
              <w:rPr>
                <w:lang w:val="lt-LT"/>
              </w:rPr>
            </w:pPr>
            <w:r w:rsidRPr="00A366B9">
              <w:rPr>
                <w:lang w:val="lt-LT"/>
              </w:rPr>
              <w:t>20</w:t>
            </w:r>
          </w:p>
        </w:tc>
        <w:tc>
          <w:tcPr>
            <w:tcW w:w="1240" w:type="dxa"/>
            <w:shd w:val="clear" w:color="auto" w:fill="auto"/>
          </w:tcPr>
          <w:p w14:paraId="4E9C2F03" w14:textId="77777777" w:rsidR="00AB65FA" w:rsidRPr="00A366B9" w:rsidRDefault="00AB65FA" w:rsidP="0079357E">
            <w:pPr>
              <w:jc w:val="center"/>
              <w:rPr>
                <w:lang w:val="lt-LT"/>
              </w:rPr>
            </w:pPr>
            <w:r w:rsidRPr="00A366B9">
              <w:rPr>
                <w:lang w:val="lt-LT"/>
              </w:rPr>
              <w:t>142</w:t>
            </w:r>
          </w:p>
        </w:tc>
      </w:tr>
      <w:tr w:rsidR="00AB65FA" w:rsidRPr="00DA4525" w14:paraId="77395ADB" w14:textId="77777777" w:rsidTr="00A366B9">
        <w:tc>
          <w:tcPr>
            <w:tcW w:w="2160" w:type="dxa"/>
            <w:shd w:val="clear" w:color="auto" w:fill="auto"/>
          </w:tcPr>
          <w:p w14:paraId="03D9FA05" w14:textId="77777777" w:rsidR="00AB65FA" w:rsidRPr="00A366B9" w:rsidRDefault="00AB65FA" w:rsidP="0079357E">
            <w:pPr>
              <w:jc w:val="both"/>
              <w:rPr>
                <w:lang w:val="lt-LT"/>
              </w:rPr>
            </w:pPr>
            <w:r w:rsidRPr="00A366B9">
              <w:rPr>
                <w:lang w:val="lt-LT"/>
              </w:rPr>
              <w:lastRenderedPageBreak/>
              <w:t>Vidiškių katilinė</w:t>
            </w:r>
          </w:p>
        </w:tc>
        <w:tc>
          <w:tcPr>
            <w:tcW w:w="1496" w:type="dxa"/>
            <w:shd w:val="clear" w:color="auto" w:fill="auto"/>
          </w:tcPr>
          <w:p w14:paraId="5C594B5C" w14:textId="77777777" w:rsidR="00AB65FA" w:rsidRPr="00C44846" w:rsidRDefault="00AB65FA" w:rsidP="0079357E">
            <w:pPr>
              <w:jc w:val="center"/>
            </w:pPr>
            <w:r w:rsidRPr="00C44846">
              <w:t>16</w:t>
            </w:r>
          </w:p>
        </w:tc>
        <w:tc>
          <w:tcPr>
            <w:tcW w:w="1403" w:type="dxa"/>
            <w:shd w:val="clear" w:color="auto" w:fill="auto"/>
          </w:tcPr>
          <w:p w14:paraId="68ACF571" w14:textId="77777777" w:rsidR="00AB65FA" w:rsidRPr="00C44846" w:rsidRDefault="00AB65FA" w:rsidP="0079357E">
            <w:pPr>
              <w:jc w:val="center"/>
            </w:pPr>
            <w:r w:rsidRPr="00C44846">
              <w:t>-</w:t>
            </w:r>
          </w:p>
        </w:tc>
        <w:tc>
          <w:tcPr>
            <w:tcW w:w="1563" w:type="dxa"/>
            <w:shd w:val="clear" w:color="auto" w:fill="auto"/>
          </w:tcPr>
          <w:p w14:paraId="4E50D4E7" w14:textId="77777777" w:rsidR="00AB65FA" w:rsidRPr="00C44846" w:rsidRDefault="00AB65FA" w:rsidP="0079357E">
            <w:pPr>
              <w:jc w:val="center"/>
            </w:pPr>
            <w:r w:rsidRPr="00C44846">
              <w:t>-</w:t>
            </w:r>
          </w:p>
        </w:tc>
        <w:tc>
          <w:tcPr>
            <w:tcW w:w="1766" w:type="dxa"/>
            <w:shd w:val="clear" w:color="auto" w:fill="auto"/>
          </w:tcPr>
          <w:p w14:paraId="0E048E7E" w14:textId="77777777" w:rsidR="00AB65FA" w:rsidRPr="00C44846" w:rsidRDefault="00AB65FA" w:rsidP="0079357E">
            <w:pPr>
              <w:jc w:val="center"/>
            </w:pPr>
            <w:r w:rsidRPr="00C44846">
              <w:t>2</w:t>
            </w:r>
          </w:p>
        </w:tc>
        <w:tc>
          <w:tcPr>
            <w:tcW w:w="1240" w:type="dxa"/>
            <w:shd w:val="clear" w:color="auto" w:fill="auto"/>
          </w:tcPr>
          <w:p w14:paraId="5FDB32D1" w14:textId="77777777" w:rsidR="00AB65FA" w:rsidRPr="00C44846" w:rsidRDefault="00AB65FA" w:rsidP="0079357E">
            <w:pPr>
              <w:jc w:val="center"/>
            </w:pPr>
            <w:r w:rsidRPr="00C44846">
              <w:t>18</w:t>
            </w:r>
          </w:p>
        </w:tc>
      </w:tr>
      <w:tr w:rsidR="00AB65FA" w:rsidRPr="00DA4525" w14:paraId="20B2FE70" w14:textId="77777777" w:rsidTr="00A366B9">
        <w:tc>
          <w:tcPr>
            <w:tcW w:w="2160" w:type="dxa"/>
            <w:shd w:val="clear" w:color="auto" w:fill="auto"/>
          </w:tcPr>
          <w:p w14:paraId="6E5F8914" w14:textId="77777777" w:rsidR="00AB65FA" w:rsidRPr="00A366B9" w:rsidRDefault="00AB65FA" w:rsidP="0079357E">
            <w:pPr>
              <w:jc w:val="both"/>
              <w:rPr>
                <w:lang w:val="lt-LT"/>
              </w:rPr>
            </w:pPr>
            <w:r w:rsidRPr="00A366B9">
              <w:rPr>
                <w:lang w:val="lt-LT"/>
              </w:rPr>
              <w:t>Dūkšto katilinė</w:t>
            </w:r>
          </w:p>
        </w:tc>
        <w:tc>
          <w:tcPr>
            <w:tcW w:w="1496" w:type="dxa"/>
            <w:shd w:val="clear" w:color="auto" w:fill="auto"/>
          </w:tcPr>
          <w:p w14:paraId="621AB87A" w14:textId="77777777" w:rsidR="00AB65FA" w:rsidRPr="00C44846" w:rsidRDefault="00AB65FA" w:rsidP="0079357E">
            <w:pPr>
              <w:jc w:val="center"/>
            </w:pPr>
            <w:r w:rsidRPr="00C44846">
              <w:t>7</w:t>
            </w:r>
          </w:p>
        </w:tc>
        <w:tc>
          <w:tcPr>
            <w:tcW w:w="1403" w:type="dxa"/>
            <w:shd w:val="clear" w:color="auto" w:fill="auto"/>
          </w:tcPr>
          <w:p w14:paraId="36241609" w14:textId="77777777" w:rsidR="00AB65FA" w:rsidRPr="00C44846" w:rsidRDefault="00AB65FA" w:rsidP="0079357E">
            <w:pPr>
              <w:jc w:val="center"/>
            </w:pPr>
            <w:r w:rsidRPr="00C44846">
              <w:t>2</w:t>
            </w:r>
          </w:p>
        </w:tc>
        <w:tc>
          <w:tcPr>
            <w:tcW w:w="1563" w:type="dxa"/>
            <w:shd w:val="clear" w:color="auto" w:fill="auto"/>
          </w:tcPr>
          <w:p w14:paraId="216E1876" w14:textId="77777777" w:rsidR="00AB65FA" w:rsidRPr="00C44846" w:rsidRDefault="00AB65FA" w:rsidP="0079357E">
            <w:pPr>
              <w:jc w:val="center"/>
            </w:pPr>
            <w:r w:rsidRPr="00C44846">
              <w:t>2</w:t>
            </w:r>
          </w:p>
        </w:tc>
        <w:tc>
          <w:tcPr>
            <w:tcW w:w="1766" w:type="dxa"/>
            <w:shd w:val="clear" w:color="auto" w:fill="auto"/>
          </w:tcPr>
          <w:p w14:paraId="17AD1B65" w14:textId="77777777" w:rsidR="00AB65FA" w:rsidRPr="00C44846" w:rsidRDefault="00AB65FA" w:rsidP="0079357E">
            <w:pPr>
              <w:jc w:val="center"/>
            </w:pPr>
            <w:r w:rsidRPr="00C44846">
              <w:t>4</w:t>
            </w:r>
          </w:p>
        </w:tc>
        <w:tc>
          <w:tcPr>
            <w:tcW w:w="1240" w:type="dxa"/>
            <w:shd w:val="clear" w:color="auto" w:fill="auto"/>
          </w:tcPr>
          <w:p w14:paraId="6700B1D4" w14:textId="77777777" w:rsidR="00AB65FA" w:rsidRPr="00C44846" w:rsidRDefault="00AB65FA" w:rsidP="0079357E">
            <w:pPr>
              <w:jc w:val="center"/>
            </w:pPr>
            <w:r w:rsidRPr="00C44846">
              <w:t>15</w:t>
            </w:r>
          </w:p>
        </w:tc>
      </w:tr>
      <w:tr w:rsidR="00AB65FA" w:rsidRPr="00DA4525" w14:paraId="7715A04C" w14:textId="77777777" w:rsidTr="00A366B9">
        <w:tc>
          <w:tcPr>
            <w:tcW w:w="2160" w:type="dxa"/>
            <w:shd w:val="clear" w:color="auto" w:fill="auto"/>
          </w:tcPr>
          <w:p w14:paraId="0DD7E229" w14:textId="77777777" w:rsidR="00AB65FA" w:rsidRPr="00A366B9" w:rsidRDefault="00AB65FA" w:rsidP="0079357E">
            <w:pPr>
              <w:jc w:val="both"/>
              <w:rPr>
                <w:lang w:val="lt-LT"/>
              </w:rPr>
            </w:pPr>
            <w:r w:rsidRPr="00A366B9">
              <w:rPr>
                <w:lang w:val="lt-LT"/>
              </w:rPr>
              <w:t>Kitos</w:t>
            </w:r>
          </w:p>
        </w:tc>
        <w:tc>
          <w:tcPr>
            <w:tcW w:w="1496" w:type="dxa"/>
            <w:shd w:val="clear" w:color="auto" w:fill="auto"/>
          </w:tcPr>
          <w:p w14:paraId="2E0BFFB5" w14:textId="77777777" w:rsidR="00AB65FA" w:rsidRPr="00C44846" w:rsidRDefault="00AB65FA" w:rsidP="0079357E">
            <w:pPr>
              <w:jc w:val="center"/>
            </w:pPr>
            <w:r w:rsidRPr="00C44846">
              <w:t>-</w:t>
            </w:r>
          </w:p>
        </w:tc>
        <w:tc>
          <w:tcPr>
            <w:tcW w:w="1403" w:type="dxa"/>
            <w:shd w:val="clear" w:color="auto" w:fill="auto"/>
          </w:tcPr>
          <w:p w14:paraId="1D5DA12A" w14:textId="77777777" w:rsidR="00AB65FA" w:rsidRPr="00C44846" w:rsidRDefault="00AB65FA" w:rsidP="0079357E">
            <w:pPr>
              <w:jc w:val="center"/>
            </w:pPr>
            <w:r w:rsidRPr="00C44846">
              <w:t>-</w:t>
            </w:r>
          </w:p>
        </w:tc>
        <w:tc>
          <w:tcPr>
            <w:tcW w:w="1563" w:type="dxa"/>
            <w:shd w:val="clear" w:color="auto" w:fill="auto"/>
          </w:tcPr>
          <w:p w14:paraId="2BFC9D01" w14:textId="77777777" w:rsidR="00AB65FA" w:rsidRPr="00C44846" w:rsidRDefault="00AB65FA" w:rsidP="0079357E">
            <w:pPr>
              <w:jc w:val="center"/>
            </w:pPr>
            <w:r w:rsidRPr="00C44846">
              <w:t>-</w:t>
            </w:r>
          </w:p>
        </w:tc>
        <w:tc>
          <w:tcPr>
            <w:tcW w:w="1766" w:type="dxa"/>
            <w:shd w:val="clear" w:color="auto" w:fill="auto"/>
          </w:tcPr>
          <w:p w14:paraId="151FF38D" w14:textId="77777777" w:rsidR="00AB65FA" w:rsidRPr="00C44846" w:rsidRDefault="00AB65FA" w:rsidP="0079357E">
            <w:pPr>
              <w:jc w:val="center"/>
            </w:pPr>
            <w:r w:rsidRPr="00C44846">
              <w:t>5</w:t>
            </w:r>
          </w:p>
        </w:tc>
        <w:tc>
          <w:tcPr>
            <w:tcW w:w="1240" w:type="dxa"/>
            <w:shd w:val="clear" w:color="auto" w:fill="auto"/>
          </w:tcPr>
          <w:p w14:paraId="05CF26F1" w14:textId="77777777" w:rsidR="00AB65FA" w:rsidRPr="00C44846" w:rsidRDefault="00AB65FA" w:rsidP="0079357E">
            <w:pPr>
              <w:jc w:val="center"/>
            </w:pPr>
            <w:r w:rsidRPr="00C44846">
              <w:t>5</w:t>
            </w:r>
          </w:p>
        </w:tc>
      </w:tr>
      <w:tr w:rsidR="00AB65FA" w:rsidRPr="00DA4525" w14:paraId="31BA2095" w14:textId="77777777" w:rsidTr="00A366B9">
        <w:tc>
          <w:tcPr>
            <w:tcW w:w="2160" w:type="dxa"/>
            <w:shd w:val="clear" w:color="auto" w:fill="auto"/>
          </w:tcPr>
          <w:p w14:paraId="13B37F05" w14:textId="77777777" w:rsidR="00AB65FA" w:rsidRPr="00A366B9" w:rsidRDefault="00AB65FA" w:rsidP="00A366B9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Iš viso</w:t>
            </w:r>
          </w:p>
        </w:tc>
        <w:tc>
          <w:tcPr>
            <w:tcW w:w="1496" w:type="dxa"/>
            <w:shd w:val="clear" w:color="auto" w:fill="auto"/>
          </w:tcPr>
          <w:p w14:paraId="681C9C96" w14:textId="77777777" w:rsidR="00AB65FA" w:rsidRPr="00C44846" w:rsidRDefault="00AB65FA" w:rsidP="0079357E">
            <w:pPr>
              <w:jc w:val="center"/>
            </w:pPr>
            <w:r w:rsidRPr="00C44846">
              <w:t>119</w:t>
            </w:r>
          </w:p>
        </w:tc>
        <w:tc>
          <w:tcPr>
            <w:tcW w:w="1403" w:type="dxa"/>
            <w:shd w:val="clear" w:color="auto" w:fill="auto"/>
          </w:tcPr>
          <w:p w14:paraId="2CB0020E" w14:textId="77777777" w:rsidR="00AB65FA" w:rsidRPr="00C44846" w:rsidRDefault="00AB65FA" w:rsidP="0079357E">
            <w:pPr>
              <w:jc w:val="center"/>
            </w:pPr>
            <w:r w:rsidRPr="00C44846">
              <w:t>12</w:t>
            </w:r>
          </w:p>
        </w:tc>
        <w:tc>
          <w:tcPr>
            <w:tcW w:w="1563" w:type="dxa"/>
            <w:shd w:val="clear" w:color="auto" w:fill="auto"/>
          </w:tcPr>
          <w:p w14:paraId="774BAB93" w14:textId="77777777" w:rsidR="00AB65FA" w:rsidRPr="00C44846" w:rsidRDefault="00AB65FA" w:rsidP="0079357E">
            <w:pPr>
              <w:jc w:val="center"/>
            </w:pPr>
            <w:r w:rsidRPr="00C44846">
              <w:t>18</w:t>
            </w:r>
          </w:p>
        </w:tc>
        <w:tc>
          <w:tcPr>
            <w:tcW w:w="1766" w:type="dxa"/>
            <w:shd w:val="clear" w:color="auto" w:fill="auto"/>
          </w:tcPr>
          <w:p w14:paraId="2D021419" w14:textId="77777777" w:rsidR="00AB65FA" w:rsidRPr="00C44846" w:rsidRDefault="00AB65FA" w:rsidP="0079357E">
            <w:pPr>
              <w:jc w:val="center"/>
            </w:pPr>
            <w:r w:rsidRPr="00C44846">
              <w:t>31</w:t>
            </w:r>
          </w:p>
        </w:tc>
        <w:tc>
          <w:tcPr>
            <w:tcW w:w="1240" w:type="dxa"/>
            <w:shd w:val="clear" w:color="auto" w:fill="auto"/>
          </w:tcPr>
          <w:p w14:paraId="43C9D9ED" w14:textId="77777777" w:rsidR="00AB65FA" w:rsidRPr="00C44846" w:rsidRDefault="00AB65FA" w:rsidP="0079357E">
            <w:pPr>
              <w:jc w:val="center"/>
            </w:pPr>
            <w:r w:rsidRPr="00C44846">
              <w:t>180</w:t>
            </w:r>
          </w:p>
        </w:tc>
      </w:tr>
    </w:tbl>
    <w:p w14:paraId="4C80B28B" w14:textId="77777777" w:rsidR="00AB65FA" w:rsidRDefault="00AB65FA" w:rsidP="00AB65FA">
      <w:pPr>
        <w:spacing w:line="360" w:lineRule="auto"/>
        <w:jc w:val="both"/>
      </w:pPr>
    </w:p>
    <w:p w14:paraId="004E641A" w14:textId="77777777" w:rsidR="00AB65FA" w:rsidRPr="00A366B9" w:rsidRDefault="00AB65FA" w:rsidP="00A366B9">
      <w:pPr>
        <w:ind w:firstLine="1134"/>
        <w:jc w:val="both"/>
        <w:rPr>
          <w:lang w:val="lt-LT"/>
        </w:rPr>
      </w:pPr>
      <w:r w:rsidRPr="00A366B9">
        <w:rPr>
          <w:lang w:val="lt-LT"/>
        </w:rPr>
        <w:t xml:space="preserve">Per 2021 m. </w:t>
      </w:r>
      <w:r w:rsidR="00A366B9">
        <w:rPr>
          <w:lang w:val="lt-LT"/>
        </w:rPr>
        <w:t>b</w:t>
      </w:r>
      <w:r w:rsidRPr="00A366B9">
        <w:rPr>
          <w:lang w:val="lt-LT"/>
        </w:rPr>
        <w:t xml:space="preserve">endrovė į tinklus patiekė 25,5 </w:t>
      </w:r>
      <w:r w:rsidR="00EC75A6" w:rsidRPr="00A366B9">
        <w:rPr>
          <w:lang w:val="lt-LT"/>
        </w:rPr>
        <w:t xml:space="preserve">tūkst. MWh (2020 m. </w:t>
      </w:r>
      <w:r w:rsidR="00A366B9">
        <w:rPr>
          <w:lang w:val="lt-LT"/>
        </w:rPr>
        <w:t>–</w:t>
      </w:r>
      <w:r w:rsidR="00EC75A6" w:rsidRPr="00A366B9">
        <w:rPr>
          <w:lang w:val="lt-LT"/>
        </w:rPr>
        <w:t xml:space="preserve"> </w:t>
      </w:r>
      <w:r w:rsidRPr="00A366B9">
        <w:rPr>
          <w:lang w:val="lt-LT"/>
        </w:rPr>
        <w:t>21,7 tūkst. MWh), pardavė 21,5 tūkst. MWh (2020 m. – 18,2 tūkst. MWh) šilumos energijos. Lyginant 2020 ir 2021 metus</w:t>
      </w:r>
      <w:r w:rsidR="00A366B9">
        <w:rPr>
          <w:lang w:val="lt-LT"/>
        </w:rPr>
        <w:t>,</w:t>
      </w:r>
      <w:r w:rsidRPr="00A366B9">
        <w:rPr>
          <w:lang w:val="lt-LT"/>
        </w:rPr>
        <w:t xml:space="preserve"> realizuotos šilumos kiekis padidėjo 18,4</w:t>
      </w:r>
      <w:r w:rsidR="00A366B9">
        <w:rPr>
          <w:lang w:val="lt-LT"/>
        </w:rPr>
        <w:t xml:space="preserve"> </w:t>
      </w:r>
      <w:r w:rsidRPr="00A366B9">
        <w:rPr>
          <w:lang w:val="lt-LT"/>
        </w:rPr>
        <w:t>%</w:t>
      </w:r>
      <w:r w:rsidR="00A366B9">
        <w:rPr>
          <w:lang w:val="lt-LT"/>
        </w:rPr>
        <w:t>,</w:t>
      </w:r>
      <w:r w:rsidRPr="00A366B9">
        <w:rPr>
          <w:lang w:val="lt-LT"/>
        </w:rPr>
        <w:t xml:space="preserve"> arba 3,3 tūkst. MWh.</w:t>
      </w:r>
    </w:p>
    <w:tbl>
      <w:tblPr>
        <w:tblW w:w="880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849"/>
        <w:gridCol w:w="1418"/>
        <w:gridCol w:w="1417"/>
        <w:gridCol w:w="343"/>
        <w:gridCol w:w="1217"/>
        <w:gridCol w:w="1217"/>
        <w:gridCol w:w="343"/>
      </w:tblGrid>
      <w:tr w:rsidR="00AB65FA" w:rsidRPr="00A366B9" w14:paraId="1769FECF" w14:textId="77777777" w:rsidTr="0079357E">
        <w:trPr>
          <w:gridAfter w:val="1"/>
          <w:wAfter w:w="343" w:type="dxa"/>
          <w:trHeight w:val="315"/>
        </w:trPr>
        <w:tc>
          <w:tcPr>
            <w:tcW w:w="42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2F89C" w14:textId="77777777" w:rsidR="00942625" w:rsidRPr="00A366B9" w:rsidRDefault="00942625" w:rsidP="0079357E">
            <w:pPr>
              <w:rPr>
                <w:b/>
                <w:lang w:val="lt-LT"/>
              </w:rPr>
            </w:pPr>
          </w:p>
          <w:p w14:paraId="21E8573C" w14:textId="77777777" w:rsidR="00EC75A6" w:rsidRPr="00A366B9" w:rsidRDefault="00EC75A6" w:rsidP="0079357E">
            <w:pPr>
              <w:rPr>
                <w:b/>
                <w:lang w:val="lt-LT"/>
              </w:rPr>
            </w:pPr>
          </w:p>
          <w:p w14:paraId="69676380" w14:textId="77777777" w:rsidR="00AB65FA" w:rsidRPr="00A366B9" w:rsidRDefault="00AB65FA" w:rsidP="00A366B9">
            <w:pPr>
              <w:ind w:firstLine="1075"/>
              <w:rPr>
                <w:lang w:val="lt-LT"/>
              </w:rPr>
            </w:pPr>
            <w:r w:rsidRPr="00A366B9">
              <w:rPr>
                <w:lang w:val="lt-LT"/>
              </w:rPr>
              <w:t>2021 metais šilumos gamyba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10303" w14:textId="77777777" w:rsidR="00AB65FA" w:rsidRPr="00A366B9" w:rsidRDefault="00AB65FA" w:rsidP="0079357E">
            <w:pPr>
              <w:rPr>
                <w:lang w:val="lt-LT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D57F1" w14:textId="77777777" w:rsidR="00AB65FA" w:rsidRPr="00A366B9" w:rsidRDefault="00AB65FA" w:rsidP="0079357E">
            <w:pPr>
              <w:rPr>
                <w:lang w:val="lt-LT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E387D3" w14:textId="77777777" w:rsidR="00AB65FA" w:rsidRPr="00A366B9" w:rsidRDefault="00AB65FA" w:rsidP="0079357E">
            <w:pPr>
              <w:rPr>
                <w:lang w:val="lt-LT"/>
              </w:rPr>
            </w:pPr>
          </w:p>
        </w:tc>
        <w:tc>
          <w:tcPr>
            <w:tcW w:w="1217" w:type="dxa"/>
            <w:vAlign w:val="bottom"/>
          </w:tcPr>
          <w:p w14:paraId="7FDE8A3B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(MWh)</w:t>
            </w:r>
          </w:p>
        </w:tc>
      </w:tr>
      <w:tr w:rsidR="00AB65FA" w:rsidRPr="00A366B9" w14:paraId="5247A3E5" w14:textId="77777777" w:rsidTr="0079357E">
        <w:trPr>
          <w:trHeight w:val="1144"/>
        </w:trPr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610AF6" w14:textId="77777777" w:rsidR="00AB65FA" w:rsidRPr="00A366B9" w:rsidRDefault="00AB65FA" w:rsidP="0079357E">
            <w:pPr>
              <w:rPr>
                <w:b/>
                <w:bCs/>
                <w:lang w:val="lt-LT"/>
              </w:rPr>
            </w:pPr>
            <w:r w:rsidRPr="00A366B9">
              <w:rPr>
                <w:b/>
                <w:bCs/>
                <w:lang w:val="lt-LT"/>
              </w:rPr>
              <w:t>Katilinės pavadinimas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EE6F50" w14:textId="77777777" w:rsidR="00AB65FA" w:rsidRPr="00A366B9" w:rsidRDefault="00AB65FA" w:rsidP="0079357E">
            <w:pPr>
              <w:jc w:val="center"/>
              <w:rPr>
                <w:b/>
                <w:lang w:val="lt-LT"/>
              </w:rPr>
            </w:pPr>
            <w:r w:rsidRPr="00A366B9">
              <w:rPr>
                <w:b/>
                <w:lang w:val="lt-LT"/>
              </w:rPr>
              <w:t>Šilumos gamyba MWh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3111C6" w14:textId="77777777" w:rsidR="00AB65FA" w:rsidRPr="00A366B9" w:rsidRDefault="00AB65FA" w:rsidP="0079357E">
            <w:pPr>
              <w:jc w:val="center"/>
              <w:rPr>
                <w:b/>
                <w:lang w:val="lt-LT"/>
              </w:rPr>
            </w:pPr>
            <w:r w:rsidRPr="00A366B9">
              <w:rPr>
                <w:b/>
                <w:lang w:val="lt-LT"/>
              </w:rPr>
              <w:t>Šilumos realizacija MWh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83BE3B" w14:textId="77777777" w:rsidR="00AB65FA" w:rsidRPr="00A366B9" w:rsidRDefault="00AB65FA" w:rsidP="0079357E">
            <w:pPr>
              <w:jc w:val="center"/>
              <w:rPr>
                <w:b/>
                <w:lang w:val="lt-LT"/>
              </w:rPr>
            </w:pPr>
            <w:r w:rsidRPr="00A366B9">
              <w:rPr>
                <w:b/>
                <w:lang w:val="lt-LT"/>
              </w:rPr>
              <w:t>Nuostoliai šilumos tinkluose MWh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25CD73" w14:textId="77777777" w:rsidR="00AB65FA" w:rsidRPr="00A366B9" w:rsidRDefault="00AB65FA" w:rsidP="0079357E">
            <w:pPr>
              <w:jc w:val="center"/>
              <w:rPr>
                <w:b/>
                <w:lang w:val="lt-LT"/>
              </w:rPr>
            </w:pPr>
            <w:r w:rsidRPr="00A366B9">
              <w:rPr>
                <w:b/>
                <w:lang w:val="lt-LT"/>
              </w:rPr>
              <w:t>Nuostoliai šilumos tinkluose %</w:t>
            </w:r>
          </w:p>
        </w:tc>
      </w:tr>
      <w:tr w:rsidR="00AB65FA" w:rsidRPr="00A366B9" w14:paraId="2C31C473" w14:textId="77777777" w:rsidTr="0079357E">
        <w:trPr>
          <w:trHeight w:val="315"/>
        </w:trPr>
        <w:tc>
          <w:tcPr>
            <w:tcW w:w="2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67706B" w14:textId="77777777" w:rsidR="00AB65FA" w:rsidRPr="00A366B9" w:rsidRDefault="00AB65FA" w:rsidP="00A366B9">
            <w:pPr>
              <w:rPr>
                <w:lang w:val="lt-LT"/>
              </w:rPr>
            </w:pPr>
            <w:r w:rsidRPr="00A366B9">
              <w:rPr>
                <w:lang w:val="lt-LT"/>
              </w:rPr>
              <w:t xml:space="preserve">Ignalinos </w:t>
            </w:r>
            <w:r w:rsidR="00A366B9">
              <w:rPr>
                <w:lang w:val="lt-LT"/>
              </w:rPr>
              <w:t>centrinė katilinė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5085C0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20030,1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27D829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16955,6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9C8CAF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3074,5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E1613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15,35</w:t>
            </w:r>
          </w:p>
        </w:tc>
      </w:tr>
      <w:tr w:rsidR="00AB65FA" w:rsidRPr="00A366B9" w14:paraId="1A1B993D" w14:textId="77777777" w:rsidTr="0079357E">
        <w:trPr>
          <w:trHeight w:val="315"/>
        </w:trPr>
        <w:tc>
          <w:tcPr>
            <w:tcW w:w="2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A38D6" w14:textId="77777777" w:rsidR="00AB65FA" w:rsidRPr="00A366B9" w:rsidRDefault="00AB65FA" w:rsidP="0079357E">
            <w:pPr>
              <w:rPr>
                <w:lang w:val="lt-LT"/>
              </w:rPr>
            </w:pPr>
            <w:r w:rsidRPr="00A366B9">
              <w:rPr>
                <w:lang w:val="lt-LT"/>
              </w:rPr>
              <w:t>Ceikinių katilinė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73210B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103,0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C7586B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103,0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97EE44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C880A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0,00</w:t>
            </w:r>
          </w:p>
        </w:tc>
      </w:tr>
      <w:tr w:rsidR="00AB65FA" w:rsidRPr="00A366B9" w14:paraId="07112A32" w14:textId="77777777" w:rsidTr="0079357E">
        <w:trPr>
          <w:trHeight w:val="315"/>
        </w:trPr>
        <w:tc>
          <w:tcPr>
            <w:tcW w:w="2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D27614" w14:textId="77777777" w:rsidR="00AB65FA" w:rsidRPr="00A366B9" w:rsidRDefault="00AB65FA" w:rsidP="0079357E">
            <w:pPr>
              <w:rPr>
                <w:lang w:val="lt-LT"/>
              </w:rPr>
            </w:pPr>
            <w:r w:rsidRPr="00A366B9">
              <w:rPr>
                <w:lang w:val="lt-LT"/>
              </w:rPr>
              <w:t>Dūkšto katilinė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08AA98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1291,4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854E14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1010,4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112C54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281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E9544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21,75</w:t>
            </w:r>
          </w:p>
        </w:tc>
      </w:tr>
      <w:tr w:rsidR="00AB65FA" w:rsidRPr="00A366B9" w14:paraId="0F152E57" w14:textId="77777777" w:rsidTr="0079357E">
        <w:trPr>
          <w:trHeight w:val="315"/>
        </w:trPr>
        <w:tc>
          <w:tcPr>
            <w:tcW w:w="2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C877F" w14:textId="77777777" w:rsidR="00AB65FA" w:rsidRPr="00A366B9" w:rsidRDefault="00AB65FA" w:rsidP="0079357E">
            <w:pPr>
              <w:rPr>
                <w:lang w:val="lt-LT"/>
              </w:rPr>
            </w:pPr>
            <w:r w:rsidRPr="00A366B9">
              <w:rPr>
                <w:lang w:val="lt-LT"/>
              </w:rPr>
              <w:t>Kazitiškio katilinė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36E9FC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52,4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BB09AB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52,4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6EA38B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4BB60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0,00</w:t>
            </w:r>
          </w:p>
        </w:tc>
      </w:tr>
      <w:tr w:rsidR="00AB65FA" w:rsidRPr="00A366B9" w14:paraId="36524286" w14:textId="77777777" w:rsidTr="0079357E">
        <w:trPr>
          <w:trHeight w:val="315"/>
        </w:trPr>
        <w:tc>
          <w:tcPr>
            <w:tcW w:w="2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F78A0" w14:textId="77777777" w:rsidR="00AB65FA" w:rsidRPr="00A366B9" w:rsidRDefault="00AB65FA" w:rsidP="0079357E">
            <w:pPr>
              <w:rPr>
                <w:lang w:val="lt-LT"/>
              </w:rPr>
            </w:pPr>
            <w:r w:rsidRPr="00A366B9">
              <w:rPr>
                <w:lang w:val="lt-LT"/>
              </w:rPr>
              <w:t>Linkmenų katilinė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E374BC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229,0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020546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229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911204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CF725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0,00</w:t>
            </w:r>
          </w:p>
        </w:tc>
      </w:tr>
      <w:tr w:rsidR="00AB65FA" w:rsidRPr="00A366B9" w14:paraId="7FCEFF9F" w14:textId="77777777" w:rsidTr="0079357E">
        <w:trPr>
          <w:trHeight w:val="315"/>
        </w:trPr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EE0BB" w14:textId="77777777" w:rsidR="00AB65FA" w:rsidRPr="00A366B9" w:rsidRDefault="00AB65FA" w:rsidP="0079357E">
            <w:pPr>
              <w:rPr>
                <w:lang w:val="lt-LT"/>
              </w:rPr>
            </w:pPr>
            <w:r w:rsidRPr="00A366B9">
              <w:rPr>
                <w:lang w:val="lt-LT"/>
              </w:rPr>
              <w:t>Mielagėnų katilinė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90156F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248,9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9349AB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248,9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7E192F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907D9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0,00</w:t>
            </w:r>
          </w:p>
        </w:tc>
      </w:tr>
      <w:tr w:rsidR="00AB65FA" w:rsidRPr="00A366B9" w14:paraId="20A33E8A" w14:textId="77777777" w:rsidTr="0079357E">
        <w:trPr>
          <w:trHeight w:val="315"/>
        </w:trPr>
        <w:tc>
          <w:tcPr>
            <w:tcW w:w="2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17744" w14:textId="77777777" w:rsidR="00AB65FA" w:rsidRPr="00A366B9" w:rsidRDefault="00AB65FA" w:rsidP="0079357E">
            <w:pPr>
              <w:rPr>
                <w:lang w:val="lt-LT"/>
              </w:rPr>
            </w:pPr>
            <w:r w:rsidRPr="00A366B9">
              <w:rPr>
                <w:lang w:val="lt-LT"/>
              </w:rPr>
              <w:t>Rimšės katilinė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B932F5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41,2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E4D73D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41,2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223120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37D1C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0,00</w:t>
            </w:r>
          </w:p>
        </w:tc>
      </w:tr>
      <w:tr w:rsidR="00AB65FA" w:rsidRPr="00A366B9" w14:paraId="445F7B88" w14:textId="77777777" w:rsidTr="0079357E">
        <w:trPr>
          <w:trHeight w:val="315"/>
        </w:trPr>
        <w:tc>
          <w:tcPr>
            <w:tcW w:w="2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A303C9" w14:textId="77777777" w:rsidR="00AB65FA" w:rsidRPr="00A366B9" w:rsidRDefault="00AB65FA" w:rsidP="00A366B9">
            <w:pPr>
              <w:rPr>
                <w:szCs w:val="24"/>
                <w:lang w:val="lt-LT"/>
              </w:rPr>
            </w:pPr>
            <w:r w:rsidRPr="00A366B9">
              <w:rPr>
                <w:szCs w:val="24"/>
                <w:lang w:val="lt-LT"/>
              </w:rPr>
              <w:t>Technikos g</w:t>
            </w:r>
            <w:r w:rsidR="00A366B9">
              <w:rPr>
                <w:szCs w:val="24"/>
                <w:lang w:val="lt-LT"/>
              </w:rPr>
              <w:t>.</w:t>
            </w:r>
            <w:r w:rsidRPr="00A366B9">
              <w:rPr>
                <w:szCs w:val="24"/>
                <w:lang w:val="lt-LT"/>
              </w:rPr>
              <w:t xml:space="preserve"> katilinė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D503B8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81,5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FC918B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81,5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686A52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3AA0D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0,00</w:t>
            </w:r>
          </w:p>
        </w:tc>
      </w:tr>
      <w:tr w:rsidR="00AB65FA" w:rsidRPr="00A366B9" w14:paraId="2F364D14" w14:textId="77777777" w:rsidTr="0079357E">
        <w:trPr>
          <w:trHeight w:val="315"/>
        </w:trPr>
        <w:tc>
          <w:tcPr>
            <w:tcW w:w="2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2DCD6" w14:textId="77777777" w:rsidR="00AB65FA" w:rsidRPr="00A366B9" w:rsidRDefault="00AB65FA" w:rsidP="0079357E">
            <w:pPr>
              <w:rPr>
                <w:lang w:val="lt-LT"/>
              </w:rPr>
            </w:pPr>
            <w:r w:rsidRPr="00A366B9">
              <w:rPr>
                <w:lang w:val="lt-LT"/>
              </w:rPr>
              <w:t>Vidiškių katilinė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AEBBB5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3427,8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63F0E9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2778,7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1DF288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649,1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E4E14" w14:textId="77777777" w:rsidR="00AB65FA" w:rsidRPr="00A366B9" w:rsidRDefault="00AB65FA" w:rsidP="0079357E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18,94</w:t>
            </w:r>
          </w:p>
        </w:tc>
      </w:tr>
      <w:tr w:rsidR="00AB65FA" w:rsidRPr="00A366B9" w14:paraId="643D1292" w14:textId="77777777" w:rsidTr="0079357E">
        <w:trPr>
          <w:trHeight w:val="315"/>
        </w:trPr>
        <w:tc>
          <w:tcPr>
            <w:tcW w:w="2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7BCD3" w14:textId="77777777" w:rsidR="00AB65FA" w:rsidRPr="00A366B9" w:rsidRDefault="00A366B9" w:rsidP="0079357E">
            <w:pPr>
              <w:rPr>
                <w:bCs/>
                <w:lang w:val="lt-LT"/>
              </w:rPr>
            </w:pPr>
            <w:r w:rsidRPr="00A366B9">
              <w:rPr>
                <w:bCs/>
                <w:lang w:val="lt-LT"/>
              </w:rPr>
              <w:t>Iš viso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3CC35" w14:textId="77777777" w:rsidR="00AB65FA" w:rsidRPr="00A366B9" w:rsidRDefault="00AB65FA" w:rsidP="0079357E">
            <w:pPr>
              <w:jc w:val="right"/>
              <w:rPr>
                <w:bCs/>
                <w:lang w:val="lt-LT"/>
              </w:rPr>
            </w:pPr>
            <w:r w:rsidRPr="00A366B9">
              <w:rPr>
                <w:bCs/>
                <w:lang w:val="lt-LT"/>
              </w:rPr>
              <w:t>25505,3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CDFA20" w14:textId="77777777" w:rsidR="00AB65FA" w:rsidRPr="00A366B9" w:rsidRDefault="00AB65FA" w:rsidP="0079357E">
            <w:pPr>
              <w:jc w:val="right"/>
              <w:rPr>
                <w:bCs/>
                <w:lang w:val="lt-LT"/>
              </w:rPr>
            </w:pPr>
            <w:r w:rsidRPr="00A366B9">
              <w:rPr>
                <w:bCs/>
                <w:lang w:val="lt-LT"/>
              </w:rPr>
              <w:t>21500,7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01748B" w14:textId="77777777" w:rsidR="00AB65FA" w:rsidRPr="00A366B9" w:rsidRDefault="00AB65FA" w:rsidP="0079357E">
            <w:pPr>
              <w:jc w:val="right"/>
              <w:rPr>
                <w:bCs/>
                <w:lang w:val="lt-LT"/>
              </w:rPr>
            </w:pPr>
            <w:r w:rsidRPr="00A366B9">
              <w:rPr>
                <w:bCs/>
                <w:lang w:val="lt-LT"/>
              </w:rPr>
              <w:t>4004,6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0C6F2" w14:textId="77777777" w:rsidR="00AB65FA" w:rsidRPr="00A366B9" w:rsidRDefault="00AB65FA" w:rsidP="0079357E">
            <w:pPr>
              <w:jc w:val="right"/>
              <w:rPr>
                <w:bCs/>
                <w:lang w:val="lt-LT"/>
              </w:rPr>
            </w:pPr>
            <w:r w:rsidRPr="00A366B9">
              <w:rPr>
                <w:bCs/>
                <w:lang w:val="lt-LT"/>
              </w:rPr>
              <w:t>15,70</w:t>
            </w:r>
          </w:p>
        </w:tc>
      </w:tr>
    </w:tbl>
    <w:p w14:paraId="15FE5105" w14:textId="77777777" w:rsidR="00AB65FA" w:rsidRPr="00A366B9" w:rsidRDefault="00AB65FA" w:rsidP="00AB65FA">
      <w:pPr>
        <w:jc w:val="both"/>
        <w:rPr>
          <w:i/>
          <w:color w:val="C00000"/>
          <w:sz w:val="20"/>
          <w:lang w:val="lt-LT"/>
        </w:rPr>
      </w:pPr>
    </w:p>
    <w:p w14:paraId="5876E875" w14:textId="77777777" w:rsidR="00AB65FA" w:rsidRPr="00A366B9" w:rsidRDefault="00AB65FA" w:rsidP="00AB65FA">
      <w:pPr>
        <w:jc w:val="both"/>
        <w:rPr>
          <w:i/>
          <w:color w:val="C00000"/>
          <w:sz w:val="20"/>
          <w:lang w:val="lt-LT"/>
        </w:rPr>
      </w:pPr>
    </w:p>
    <w:p w14:paraId="64C0C0D2" w14:textId="77777777" w:rsidR="00AB65FA" w:rsidRPr="00A366B9" w:rsidRDefault="00AB65FA" w:rsidP="00AB65FA">
      <w:pPr>
        <w:jc w:val="both"/>
        <w:rPr>
          <w:i/>
          <w:color w:val="C00000"/>
          <w:sz w:val="20"/>
          <w:lang w:val="lt-LT"/>
        </w:rPr>
      </w:pPr>
    </w:p>
    <w:p w14:paraId="51B21CD8" w14:textId="77777777" w:rsidR="00AB65FA" w:rsidRPr="00A366B9" w:rsidRDefault="00AB65FA" w:rsidP="00AB65FA">
      <w:pPr>
        <w:jc w:val="both"/>
        <w:rPr>
          <w:i/>
          <w:color w:val="C00000"/>
          <w:sz w:val="20"/>
          <w:lang w:val="lt-LT"/>
        </w:rPr>
      </w:pPr>
    </w:p>
    <w:p w14:paraId="39095B2B" w14:textId="77777777" w:rsidR="00AB65FA" w:rsidRPr="00A366B9" w:rsidRDefault="00AB65FA" w:rsidP="00AB65FA">
      <w:pPr>
        <w:jc w:val="both"/>
        <w:rPr>
          <w:i/>
          <w:color w:val="C00000"/>
          <w:sz w:val="20"/>
          <w:lang w:val="lt-LT"/>
        </w:rPr>
      </w:pPr>
    </w:p>
    <w:p w14:paraId="36FB4C26" w14:textId="77777777" w:rsidR="00AB65FA" w:rsidRPr="00A366B9" w:rsidRDefault="00AB65FA" w:rsidP="00AB65FA">
      <w:pPr>
        <w:jc w:val="both"/>
        <w:rPr>
          <w:i/>
          <w:color w:val="C00000"/>
          <w:sz w:val="20"/>
          <w:lang w:val="lt-LT"/>
        </w:rPr>
      </w:pPr>
    </w:p>
    <w:p w14:paraId="61A52B3D" w14:textId="77777777" w:rsidR="00AB65FA" w:rsidRPr="00A366B9" w:rsidRDefault="00AB65FA" w:rsidP="00AB65FA">
      <w:pPr>
        <w:jc w:val="both"/>
        <w:rPr>
          <w:i/>
          <w:color w:val="C00000"/>
          <w:sz w:val="20"/>
          <w:lang w:val="lt-LT"/>
        </w:rPr>
      </w:pPr>
    </w:p>
    <w:p w14:paraId="1878B069" w14:textId="77777777" w:rsidR="00AB65FA" w:rsidRPr="00A366B9" w:rsidRDefault="00AB65FA" w:rsidP="00AB65FA">
      <w:pPr>
        <w:jc w:val="both"/>
        <w:rPr>
          <w:i/>
          <w:color w:val="C00000"/>
          <w:sz w:val="20"/>
          <w:lang w:val="lt-LT"/>
        </w:rPr>
      </w:pPr>
    </w:p>
    <w:p w14:paraId="6914592D" w14:textId="77777777" w:rsidR="00AB65FA" w:rsidRPr="00A366B9" w:rsidRDefault="00AB65FA" w:rsidP="00AB65FA">
      <w:pPr>
        <w:jc w:val="both"/>
        <w:rPr>
          <w:i/>
          <w:color w:val="C00000"/>
          <w:sz w:val="20"/>
          <w:lang w:val="lt-LT"/>
        </w:rPr>
      </w:pPr>
    </w:p>
    <w:p w14:paraId="4CADF38E" w14:textId="77777777" w:rsidR="00AB65FA" w:rsidRPr="00E44D45" w:rsidRDefault="00AB65FA" w:rsidP="00AB65FA">
      <w:pPr>
        <w:jc w:val="both"/>
        <w:rPr>
          <w:i/>
          <w:color w:val="C00000"/>
          <w:sz w:val="20"/>
        </w:rPr>
      </w:pPr>
      <w:r>
        <w:rPr>
          <w:i/>
          <w:noProof/>
          <w:color w:val="C00000"/>
          <w:sz w:val="20"/>
          <w:lang w:val="lt-LT" w:eastAsia="lt-LT"/>
        </w:rPr>
        <w:lastRenderedPageBreak/>
        <w:drawing>
          <wp:inline distT="0" distB="0" distL="0" distR="0" wp14:anchorId="666407A8" wp14:editId="2686B2B1">
            <wp:extent cx="5838825" cy="3848100"/>
            <wp:effectExtent l="0" t="0" r="9525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5711E" w14:textId="77777777" w:rsidR="00AB65FA" w:rsidRPr="00E44D45" w:rsidRDefault="00AB65FA" w:rsidP="00AB65FA">
      <w:pPr>
        <w:jc w:val="both"/>
        <w:rPr>
          <w:i/>
          <w:color w:val="C00000"/>
          <w:sz w:val="20"/>
        </w:rPr>
      </w:pPr>
    </w:p>
    <w:p w14:paraId="76B16044" w14:textId="77777777" w:rsidR="00AB65FA" w:rsidRDefault="00AB65FA" w:rsidP="00AB65FA">
      <w:pPr>
        <w:jc w:val="both"/>
      </w:pPr>
    </w:p>
    <w:p w14:paraId="0DC6FEC7" w14:textId="77777777" w:rsidR="00AB65FA" w:rsidRPr="00A366B9" w:rsidRDefault="00AB65FA" w:rsidP="00A366B9">
      <w:pPr>
        <w:ind w:firstLine="1134"/>
        <w:jc w:val="both"/>
        <w:rPr>
          <w:lang w:val="lt-LT"/>
        </w:rPr>
      </w:pPr>
      <w:r w:rsidRPr="00A366B9">
        <w:rPr>
          <w:lang w:val="lt-LT"/>
        </w:rPr>
        <w:t>Nuostoliai šilumos tinkluose sudarė 4,0 tūkst. MWh (2020 m.</w:t>
      </w:r>
      <w:r w:rsidR="00EC75A6" w:rsidRPr="00A366B9">
        <w:rPr>
          <w:lang w:val="lt-LT"/>
        </w:rPr>
        <w:t xml:space="preserve"> </w:t>
      </w:r>
      <w:r w:rsidR="00A366B9">
        <w:rPr>
          <w:lang w:val="lt-LT"/>
        </w:rPr>
        <w:t>–</w:t>
      </w:r>
      <w:r w:rsidR="00EC75A6" w:rsidRPr="00A366B9">
        <w:rPr>
          <w:lang w:val="lt-LT"/>
        </w:rPr>
        <w:t xml:space="preserve"> </w:t>
      </w:r>
      <w:r w:rsidRPr="00A366B9">
        <w:rPr>
          <w:lang w:val="lt-LT"/>
        </w:rPr>
        <w:t>3,6 tūkst. MWh) ir tai sudarė 15,70 %  (2020 m.</w:t>
      </w:r>
      <w:r w:rsidR="00EC75A6" w:rsidRPr="00A366B9">
        <w:rPr>
          <w:lang w:val="lt-LT"/>
        </w:rPr>
        <w:t xml:space="preserve"> </w:t>
      </w:r>
      <w:r w:rsidR="00A366B9">
        <w:rPr>
          <w:lang w:val="lt-LT"/>
        </w:rPr>
        <w:t>–</w:t>
      </w:r>
      <w:r w:rsidR="00EC75A6" w:rsidRPr="00A366B9">
        <w:rPr>
          <w:lang w:val="lt-LT"/>
        </w:rPr>
        <w:t xml:space="preserve"> </w:t>
      </w:r>
      <w:r w:rsidRPr="00A366B9">
        <w:rPr>
          <w:lang w:val="lt-LT"/>
        </w:rPr>
        <w:t xml:space="preserve">16,38 %) pagaminto kiekio. </w:t>
      </w:r>
    </w:p>
    <w:p w14:paraId="2628C554" w14:textId="77777777" w:rsidR="00A366B9" w:rsidRDefault="00AB65FA" w:rsidP="00942625">
      <w:pPr>
        <w:jc w:val="both"/>
      </w:pPr>
      <w:r>
        <w:rPr>
          <w:noProof/>
          <w:color w:val="C00000"/>
          <w:lang w:val="lt-LT" w:eastAsia="lt-LT"/>
        </w:rPr>
        <w:drawing>
          <wp:inline distT="0" distB="0" distL="0" distR="0" wp14:anchorId="1881F10B" wp14:editId="4C08E413">
            <wp:extent cx="6115050" cy="3829050"/>
            <wp:effectExtent l="0" t="0" r="0" b="0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7F86">
        <w:t xml:space="preserve">              </w:t>
      </w:r>
    </w:p>
    <w:p w14:paraId="0526E15D" w14:textId="77777777" w:rsidR="00A366B9" w:rsidRDefault="00A366B9" w:rsidP="00942625">
      <w:pPr>
        <w:jc w:val="both"/>
      </w:pPr>
    </w:p>
    <w:p w14:paraId="3FA068F4" w14:textId="77777777" w:rsidR="00AB65FA" w:rsidRPr="00A366B9" w:rsidRDefault="00AB65FA" w:rsidP="00A366B9">
      <w:pPr>
        <w:ind w:firstLine="1134"/>
        <w:jc w:val="both"/>
        <w:rPr>
          <w:b/>
          <w:lang w:val="lt-LT"/>
        </w:rPr>
      </w:pPr>
      <w:r w:rsidRPr="00A366B9">
        <w:rPr>
          <w:lang w:val="lt-LT"/>
        </w:rPr>
        <w:t>Per 2021 metus padidėjo šilumos gamyba ir realizacija, didėjo pajamos. Tam įtakos turėjo šaltesn</w:t>
      </w:r>
      <w:r w:rsidR="00A366B9">
        <w:rPr>
          <w:lang w:val="lt-LT"/>
        </w:rPr>
        <w:t>ė</w:t>
      </w:r>
      <w:r w:rsidRPr="00A366B9">
        <w:rPr>
          <w:lang w:val="lt-LT"/>
        </w:rPr>
        <w:t xml:space="preserve"> nei įprasta žiema, šilumos kainos didėjimas. Didėjo ir </w:t>
      </w:r>
      <w:r w:rsidR="00A366B9">
        <w:rPr>
          <w:lang w:val="lt-LT"/>
        </w:rPr>
        <w:t>b</w:t>
      </w:r>
      <w:r w:rsidRPr="00A366B9">
        <w:rPr>
          <w:lang w:val="lt-LT"/>
        </w:rPr>
        <w:t>endrovės sąnaudos, nes per 2021 metus ženkliai padidėjo energetinių resurs</w:t>
      </w:r>
      <w:r w:rsidR="00A366B9">
        <w:rPr>
          <w:lang w:val="lt-LT"/>
        </w:rPr>
        <w:t>ų</w:t>
      </w:r>
      <w:r w:rsidRPr="00A366B9">
        <w:rPr>
          <w:lang w:val="lt-LT"/>
        </w:rPr>
        <w:t xml:space="preserve"> kainos (brango kuras, elektra ir t.</w:t>
      </w:r>
      <w:r w:rsidR="00A366B9">
        <w:rPr>
          <w:lang w:val="lt-LT"/>
        </w:rPr>
        <w:t xml:space="preserve"> </w:t>
      </w:r>
      <w:r w:rsidRPr="00A366B9">
        <w:rPr>
          <w:lang w:val="lt-LT"/>
        </w:rPr>
        <w:t>t.). Vidutinė med</w:t>
      </w:r>
      <w:r w:rsidR="00A366B9">
        <w:rPr>
          <w:lang w:val="lt-LT"/>
        </w:rPr>
        <w:t>ienos</w:t>
      </w:r>
      <w:r w:rsidRPr="00A366B9">
        <w:rPr>
          <w:lang w:val="lt-LT"/>
        </w:rPr>
        <w:t xml:space="preserve"> skiedr</w:t>
      </w:r>
      <w:r w:rsidR="00A366B9">
        <w:rPr>
          <w:lang w:val="lt-LT"/>
        </w:rPr>
        <w:t>ų</w:t>
      </w:r>
      <w:r w:rsidRPr="00A366B9">
        <w:rPr>
          <w:lang w:val="lt-LT"/>
        </w:rPr>
        <w:t xml:space="preserve"> kaina 2021 metų pradžioje buvo 12,40 Eur</w:t>
      </w:r>
      <w:r w:rsidR="00A366B9">
        <w:rPr>
          <w:lang w:val="lt-LT"/>
        </w:rPr>
        <w:t xml:space="preserve"> </w:t>
      </w:r>
      <w:r w:rsidRPr="00A366B9">
        <w:rPr>
          <w:lang w:val="lt-LT"/>
        </w:rPr>
        <w:t>/</w:t>
      </w:r>
      <w:r w:rsidR="00A366B9">
        <w:rPr>
          <w:lang w:val="lt-LT"/>
        </w:rPr>
        <w:t xml:space="preserve"> </w:t>
      </w:r>
      <w:r w:rsidRPr="00A366B9">
        <w:rPr>
          <w:lang w:val="lt-LT"/>
        </w:rPr>
        <w:t>MWh, metų pabaigoje</w:t>
      </w:r>
      <w:r w:rsidR="00AD24F1" w:rsidRPr="00A366B9">
        <w:rPr>
          <w:lang w:val="lt-LT"/>
        </w:rPr>
        <w:t xml:space="preserve"> </w:t>
      </w:r>
      <w:r w:rsidR="00A366B9">
        <w:rPr>
          <w:lang w:val="lt-LT"/>
        </w:rPr>
        <w:t>–</w:t>
      </w:r>
      <w:r w:rsidRPr="00A366B9">
        <w:rPr>
          <w:lang w:val="lt-LT"/>
        </w:rPr>
        <w:t xml:space="preserve"> 24,50 Eur</w:t>
      </w:r>
      <w:r w:rsidR="00A366B9">
        <w:rPr>
          <w:lang w:val="lt-LT"/>
        </w:rPr>
        <w:t xml:space="preserve"> </w:t>
      </w:r>
      <w:r w:rsidRPr="00A366B9">
        <w:rPr>
          <w:lang w:val="lt-LT"/>
        </w:rPr>
        <w:t>/</w:t>
      </w:r>
      <w:r w:rsidR="00A366B9">
        <w:rPr>
          <w:lang w:val="lt-LT"/>
        </w:rPr>
        <w:t xml:space="preserve"> </w:t>
      </w:r>
      <w:r w:rsidRPr="00A366B9">
        <w:rPr>
          <w:lang w:val="lt-LT"/>
        </w:rPr>
        <w:t xml:space="preserve">MWh. Per </w:t>
      </w:r>
      <w:r w:rsidRPr="00A366B9">
        <w:rPr>
          <w:lang w:val="lt-LT"/>
        </w:rPr>
        <w:lastRenderedPageBreak/>
        <w:t xml:space="preserve">2021 metus </w:t>
      </w:r>
      <w:r w:rsidR="00A366B9">
        <w:rPr>
          <w:lang w:val="lt-LT"/>
        </w:rPr>
        <w:t>b</w:t>
      </w:r>
      <w:r w:rsidRPr="00A366B9">
        <w:rPr>
          <w:lang w:val="lt-LT"/>
        </w:rPr>
        <w:t>endrov</w:t>
      </w:r>
      <w:r w:rsidR="00EC75A6" w:rsidRPr="00A366B9">
        <w:rPr>
          <w:lang w:val="lt-LT"/>
        </w:rPr>
        <w:t>ė</w:t>
      </w:r>
      <w:r w:rsidRPr="00A366B9">
        <w:rPr>
          <w:lang w:val="lt-LT"/>
        </w:rPr>
        <w:t xml:space="preserve"> už kurą sumokėjo 246,4 tūkst. Eur daugiau nei 2020 metais.</w:t>
      </w:r>
      <w:r w:rsidRPr="00A366B9">
        <w:rPr>
          <w:b/>
          <w:lang w:val="lt-LT"/>
        </w:rPr>
        <w:t xml:space="preserve"> </w:t>
      </w:r>
    </w:p>
    <w:p w14:paraId="07E72D03" w14:textId="77777777" w:rsidR="00AB65FA" w:rsidRPr="00A366B9" w:rsidRDefault="00AB65FA" w:rsidP="00AB65FA">
      <w:pPr>
        <w:ind w:firstLine="1296"/>
        <w:jc w:val="both"/>
        <w:rPr>
          <w:b/>
          <w:lang w:val="lt-LT"/>
        </w:rPr>
      </w:pPr>
    </w:p>
    <w:p w14:paraId="4AB693CC" w14:textId="77777777" w:rsidR="00AB65FA" w:rsidRPr="00A366B9" w:rsidRDefault="00AB65FA" w:rsidP="00A366B9">
      <w:pPr>
        <w:tabs>
          <w:tab w:val="left" w:pos="1134"/>
        </w:tabs>
        <w:ind w:firstLine="1134"/>
        <w:jc w:val="both"/>
        <w:rPr>
          <w:lang w:val="lt-LT"/>
        </w:rPr>
      </w:pPr>
      <w:r w:rsidRPr="00A366B9">
        <w:rPr>
          <w:lang w:val="lt-LT"/>
        </w:rPr>
        <w:t xml:space="preserve">Bendrovės išlaidos kurui gaminant šilumos energiją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1"/>
        <w:gridCol w:w="1575"/>
        <w:gridCol w:w="1659"/>
        <w:gridCol w:w="1247"/>
        <w:gridCol w:w="1586"/>
        <w:gridCol w:w="1950"/>
      </w:tblGrid>
      <w:tr w:rsidR="00AB65FA" w:rsidRPr="00A366B9" w14:paraId="6F671AFB" w14:textId="77777777" w:rsidTr="00A366B9">
        <w:tc>
          <w:tcPr>
            <w:tcW w:w="1611" w:type="dxa"/>
            <w:shd w:val="clear" w:color="auto" w:fill="auto"/>
          </w:tcPr>
          <w:p w14:paraId="5950CC6E" w14:textId="77777777" w:rsidR="00AB65FA" w:rsidRPr="00A366B9" w:rsidRDefault="00AB65FA" w:rsidP="0079357E">
            <w:pPr>
              <w:jc w:val="both"/>
              <w:rPr>
                <w:lang w:val="lt-LT"/>
              </w:rPr>
            </w:pPr>
          </w:p>
        </w:tc>
        <w:tc>
          <w:tcPr>
            <w:tcW w:w="3234" w:type="dxa"/>
            <w:gridSpan w:val="2"/>
            <w:shd w:val="clear" w:color="auto" w:fill="auto"/>
          </w:tcPr>
          <w:p w14:paraId="0BBF7134" w14:textId="77777777" w:rsidR="00AB65FA" w:rsidRPr="00A366B9" w:rsidRDefault="00AB65FA" w:rsidP="0079357E">
            <w:pPr>
              <w:jc w:val="center"/>
              <w:rPr>
                <w:b/>
                <w:lang w:val="lt-LT"/>
              </w:rPr>
            </w:pPr>
            <w:r w:rsidRPr="00A366B9">
              <w:rPr>
                <w:b/>
                <w:lang w:val="lt-LT"/>
              </w:rPr>
              <w:t>2020 metai</w:t>
            </w:r>
          </w:p>
        </w:tc>
        <w:tc>
          <w:tcPr>
            <w:tcW w:w="2833" w:type="dxa"/>
            <w:gridSpan w:val="2"/>
            <w:shd w:val="clear" w:color="auto" w:fill="auto"/>
          </w:tcPr>
          <w:p w14:paraId="4A66982E" w14:textId="77777777" w:rsidR="00AB65FA" w:rsidRPr="00A366B9" w:rsidRDefault="00AB65FA" w:rsidP="0079357E">
            <w:pPr>
              <w:jc w:val="center"/>
              <w:rPr>
                <w:b/>
                <w:lang w:val="lt-LT"/>
              </w:rPr>
            </w:pPr>
            <w:r w:rsidRPr="00A366B9">
              <w:rPr>
                <w:b/>
                <w:lang w:val="lt-LT"/>
              </w:rPr>
              <w:t>2021 metai</w:t>
            </w:r>
          </w:p>
        </w:tc>
        <w:tc>
          <w:tcPr>
            <w:tcW w:w="1950" w:type="dxa"/>
            <w:shd w:val="clear" w:color="auto" w:fill="auto"/>
          </w:tcPr>
          <w:p w14:paraId="5CE8F0B4" w14:textId="77777777" w:rsidR="00AB65FA" w:rsidRPr="00A366B9" w:rsidRDefault="00AB65FA" w:rsidP="0079357E">
            <w:pPr>
              <w:jc w:val="both"/>
              <w:rPr>
                <w:b/>
                <w:lang w:val="lt-LT"/>
              </w:rPr>
            </w:pPr>
          </w:p>
        </w:tc>
      </w:tr>
      <w:tr w:rsidR="00AB65FA" w:rsidRPr="00A366B9" w14:paraId="1B02768C" w14:textId="77777777" w:rsidTr="00A366B9">
        <w:tc>
          <w:tcPr>
            <w:tcW w:w="1611" w:type="dxa"/>
            <w:shd w:val="clear" w:color="auto" w:fill="auto"/>
          </w:tcPr>
          <w:p w14:paraId="6182F71B" w14:textId="77777777" w:rsidR="00AB65FA" w:rsidRPr="00A366B9" w:rsidRDefault="00AB65FA" w:rsidP="0079357E">
            <w:pPr>
              <w:jc w:val="center"/>
              <w:rPr>
                <w:b/>
                <w:lang w:val="lt-LT"/>
              </w:rPr>
            </w:pPr>
            <w:r w:rsidRPr="00A366B9">
              <w:rPr>
                <w:b/>
                <w:lang w:val="lt-LT"/>
              </w:rPr>
              <w:t>Kuro rūšis</w:t>
            </w:r>
          </w:p>
        </w:tc>
        <w:tc>
          <w:tcPr>
            <w:tcW w:w="1575" w:type="dxa"/>
            <w:shd w:val="clear" w:color="auto" w:fill="auto"/>
          </w:tcPr>
          <w:p w14:paraId="784EC49C" w14:textId="77777777" w:rsidR="00AB65FA" w:rsidRPr="00A366B9" w:rsidRDefault="00AB65FA" w:rsidP="0079357E">
            <w:pPr>
              <w:jc w:val="center"/>
              <w:rPr>
                <w:b/>
                <w:lang w:val="lt-LT"/>
              </w:rPr>
            </w:pPr>
            <w:r w:rsidRPr="00A366B9">
              <w:rPr>
                <w:b/>
                <w:lang w:val="lt-LT"/>
              </w:rPr>
              <w:t>Eur</w:t>
            </w:r>
          </w:p>
        </w:tc>
        <w:tc>
          <w:tcPr>
            <w:tcW w:w="1659" w:type="dxa"/>
            <w:shd w:val="clear" w:color="auto" w:fill="auto"/>
          </w:tcPr>
          <w:p w14:paraId="00D993E8" w14:textId="77777777" w:rsidR="00AB65FA" w:rsidRPr="00A366B9" w:rsidRDefault="00AB65FA" w:rsidP="0079357E">
            <w:pPr>
              <w:jc w:val="center"/>
              <w:rPr>
                <w:b/>
                <w:lang w:val="lt-LT"/>
              </w:rPr>
            </w:pPr>
            <w:r w:rsidRPr="00A366B9">
              <w:rPr>
                <w:b/>
                <w:lang w:val="lt-LT"/>
              </w:rPr>
              <w:t>% kuro sąnaudos</w:t>
            </w:r>
          </w:p>
        </w:tc>
        <w:tc>
          <w:tcPr>
            <w:tcW w:w="1247" w:type="dxa"/>
            <w:shd w:val="clear" w:color="auto" w:fill="auto"/>
          </w:tcPr>
          <w:p w14:paraId="360BC8E1" w14:textId="77777777" w:rsidR="00AB65FA" w:rsidRPr="00A366B9" w:rsidRDefault="00AB65FA" w:rsidP="0079357E">
            <w:pPr>
              <w:jc w:val="center"/>
              <w:rPr>
                <w:b/>
                <w:lang w:val="lt-LT"/>
              </w:rPr>
            </w:pPr>
            <w:r w:rsidRPr="00A366B9">
              <w:rPr>
                <w:b/>
                <w:lang w:val="lt-LT"/>
              </w:rPr>
              <w:t>Eur</w:t>
            </w:r>
          </w:p>
        </w:tc>
        <w:tc>
          <w:tcPr>
            <w:tcW w:w="1586" w:type="dxa"/>
            <w:shd w:val="clear" w:color="auto" w:fill="auto"/>
          </w:tcPr>
          <w:p w14:paraId="7D262FE9" w14:textId="77777777" w:rsidR="00AB65FA" w:rsidRPr="00A366B9" w:rsidRDefault="00AB65FA" w:rsidP="0079357E">
            <w:pPr>
              <w:jc w:val="center"/>
              <w:rPr>
                <w:b/>
                <w:lang w:val="lt-LT"/>
              </w:rPr>
            </w:pPr>
            <w:r w:rsidRPr="00A366B9">
              <w:rPr>
                <w:b/>
                <w:lang w:val="lt-LT"/>
              </w:rPr>
              <w:t>% kuro sąnaudos</w:t>
            </w:r>
          </w:p>
        </w:tc>
        <w:tc>
          <w:tcPr>
            <w:tcW w:w="1950" w:type="dxa"/>
            <w:shd w:val="clear" w:color="auto" w:fill="auto"/>
          </w:tcPr>
          <w:p w14:paraId="3D08F096" w14:textId="77777777" w:rsidR="00AB65FA" w:rsidRPr="00A366B9" w:rsidRDefault="00AB65FA" w:rsidP="0079357E">
            <w:pPr>
              <w:jc w:val="center"/>
              <w:rPr>
                <w:b/>
                <w:lang w:val="lt-LT"/>
              </w:rPr>
            </w:pPr>
            <w:r w:rsidRPr="00A366B9">
              <w:rPr>
                <w:b/>
                <w:lang w:val="lt-LT"/>
              </w:rPr>
              <w:t>Pokytis</w:t>
            </w:r>
          </w:p>
        </w:tc>
      </w:tr>
      <w:tr w:rsidR="00AB65FA" w:rsidRPr="00A366B9" w14:paraId="2C36F987" w14:textId="77777777" w:rsidTr="00A366B9">
        <w:tc>
          <w:tcPr>
            <w:tcW w:w="1611" w:type="dxa"/>
            <w:shd w:val="clear" w:color="auto" w:fill="auto"/>
          </w:tcPr>
          <w:p w14:paraId="488A9A59" w14:textId="77777777" w:rsidR="00AB65FA" w:rsidRPr="00A366B9" w:rsidRDefault="00AB65FA" w:rsidP="00A366B9">
            <w:pPr>
              <w:jc w:val="both"/>
              <w:rPr>
                <w:lang w:val="lt-LT"/>
              </w:rPr>
            </w:pPr>
            <w:r w:rsidRPr="00A366B9">
              <w:rPr>
                <w:lang w:val="lt-LT"/>
              </w:rPr>
              <w:t>Skiedr</w:t>
            </w:r>
            <w:r w:rsidR="00A366B9" w:rsidRPr="00A366B9">
              <w:rPr>
                <w:lang w:val="lt-LT"/>
              </w:rPr>
              <w:t>os</w:t>
            </w:r>
          </w:p>
        </w:tc>
        <w:tc>
          <w:tcPr>
            <w:tcW w:w="1575" w:type="dxa"/>
            <w:shd w:val="clear" w:color="auto" w:fill="auto"/>
          </w:tcPr>
          <w:p w14:paraId="085018BC" w14:textId="77777777" w:rsidR="00AB65FA" w:rsidRPr="00A366B9" w:rsidRDefault="00AB65FA" w:rsidP="0079357E">
            <w:pPr>
              <w:jc w:val="center"/>
              <w:rPr>
                <w:lang w:val="lt-LT"/>
              </w:rPr>
            </w:pPr>
            <w:r w:rsidRPr="00A366B9">
              <w:rPr>
                <w:lang w:val="lt-LT"/>
              </w:rPr>
              <w:t>313 050</w:t>
            </w:r>
          </w:p>
        </w:tc>
        <w:tc>
          <w:tcPr>
            <w:tcW w:w="1659" w:type="dxa"/>
            <w:shd w:val="clear" w:color="auto" w:fill="auto"/>
          </w:tcPr>
          <w:p w14:paraId="03D193F5" w14:textId="77777777" w:rsidR="00AB65FA" w:rsidRPr="00A366B9" w:rsidRDefault="00AB65FA" w:rsidP="0079357E">
            <w:pPr>
              <w:jc w:val="center"/>
              <w:rPr>
                <w:lang w:val="lt-LT"/>
              </w:rPr>
            </w:pPr>
            <w:r w:rsidRPr="00A366B9">
              <w:rPr>
                <w:lang w:val="lt-LT"/>
              </w:rPr>
              <w:t>91,1</w:t>
            </w:r>
          </w:p>
        </w:tc>
        <w:tc>
          <w:tcPr>
            <w:tcW w:w="1247" w:type="dxa"/>
            <w:shd w:val="clear" w:color="auto" w:fill="auto"/>
          </w:tcPr>
          <w:p w14:paraId="1A25BF33" w14:textId="77777777" w:rsidR="00AB65FA" w:rsidRPr="00A366B9" w:rsidRDefault="00AB65FA" w:rsidP="0079357E">
            <w:pPr>
              <w:jc w:val="center"/>
              <w:rPr>
                <w:lang w:val="lt-LT"/>
              </w:rPr>
            </w:pPr>
            <w:r w:rsidRPr="00A366B9">
              <w:rPr>
                <w:lang w:val="lt-LT"/>
              </w:rPr>
              <w:t>556999</w:t>
            </w:r>
          </w:p>
        </w:tc>
        <w:tc>
          <w:tcPr>
            <w:tcW w:w="1586" w:type="dxa"/>
            <w:shd w:val="clear" w:color="auto" w:fill="auto"/>
          </w:tcPr>
          <w:p w14:paraId="3524CCE9" w14:textId="77777777" w:rsidR="00AB65FA" w:rsidRPr="00A366B9" w:rsidRDefault="00AB65FA" w:rsidP="0079357E">
            <w:pPr>
              <w:jc w:val="center"/>
              <w:rPr>
                <w:lang w:val="lt-LT"/>
              </w:rPr>
            </w:pPr>
            <w:r w:rsidRPr="00A366B9">
              <w:rPr>
                <w:lang w:val="lt-LT"/>
              </w:rPr>
              <w:t>96,1</w:t>
            </w:r>
          </w:p>
        </w:tc>
        <w:tc>
          <w:tcPr>
            <w:tcW w:w="1950" w:type="dxa"/>
            <w:shd w:val="clear" w:color="auto" w:fill="auto"/>
          </w:tcPr>
          <w:p w14:paraId="5FD5E820" w14:textId="77777777" w:rsidR="00AB65FA" w:rsidRPr="00A366B9" w:rsidRDefault="00AB65FA" w:rsidP="0079357E">
            <w:pPr>
              <w:jc w:val="center"/>
              <w:rPr>
                <w:lang w:val="lt-LT"/>
              </w:rPr>
            </w:pPr>
            <w:r w:rsidRPr="00A366B9">
              <w:rPr>
                <w:lang w:val="lt-LT"/>
              </w:rPr>
              <w:t>+243949</w:t>
            </w:r>
          </w:p>
        </w:tc>
      </w:tr>
      <w:tr w:rsidR="00AB65FA" w:rsidRPr="00A366B9" w14:paraId="5EA7DBE1" w14:textId="77777777" w:rsidTr="00A366B9">
        <w:tc>
          <w:tcPr>
            <w:tcW w:w="1611" w:type="dxa"/>
            <w:shd w:val="clear" w:color="auto" w:fill="auto"/>
          </w:tcPr>
          <w:p w14:paraId="540F8B14" w14:textId="77777777" w:rsidR="00AB65FA" w:rsidRPr="00A366B9" w:rsidRDefault="00AB65FA" w:rsidP="0079357E">
            <w:pPr>
              <w:jc w:val="both"/>
              <w:rPr>
                <w:lang w:val="lt-LT"/>
              </w:rPr>
            </w:pPr>
            <w:r w:rsidRPr="00A366B9">
              <w:rPr>
                <w:lang w:val="lt-LT"/>
              </w:rPr>
              <w:t>Granulės</w:t>
            </w:r>
          </w:p>
        </w:tc>
        <w:tc>
          <w:tcPr>
            <w:tcW w:w="1575" w:type="dxa"/>
            <w:shd w:val="clear" w:color="auto" w:fill="auto"/>
          </w:tcPr>
          <w:p w14:paraId="735772B4" w14:textId="77777777" w:rsidR="00AB65FA" w:rsidRPr="00A366B9" w:rsidRDefault="00AB65FA" w:rsidP="0079357E">
            <w:pPr>
              <w:jc w:val="center"/>
              <w:rPr>
                <w:lang w:val="lt-LT"/>
              </w:rPr>
            </w:pPr>
            <w:r w:rsidRPr="00A366B9">
              <w:rPr>
                <w:lang w:val="lt-LT"/>
              </w:rPr>
              <w:t>24 132</w:t>
            </w:r>
          </w:p>
        </w:tc>
        <w:tc>
          <w:tcPr>
            <w:tcW w:w="1659" w:type="dxa"/>
            <w:shd w:val="clear" w:color="auto" w:fill="auto"/>
          </w:tcPr>
          <w:p w14:paraId="7CD84791" w14:textId="77777777" w:rsidR="00AB65FA" w:rsidRPr="00A366B9" w:rsidRDefault="00AB65FA" w:rsidP="0079357E">
            <w:pPr>
              <w:jc w:val="center"/>
              <w:rPr>
                <w:lang w:val="lt-LT"/>
              </w:rPr>
            </w:pPr>
            <w:r w:rsidRPr="00A366B9">
              <w:rPr>
                <w:lang w:val="lt-LT"/>
              </w:rPr>
              <w:t>1,9</w:t>
            </w:r>
          </w:p>
        </w:tc>
        <w:tc>
          <w:tcPr>
            <w:tcW w:w="1247" w:type="dxa"/>
            <w:shd w:val="clear" w:color="auto" w:fill="auto"/>
          </w:tcPr>
          <w:p w14:paraId="103E8056" w14:textId="77777777" w:rsidR="00AB65FA" w:rsidRPr="00A366B9" w:rsidRDefault="00AB65FA" w:rsidP="0079357E">
            <w:pPr>
              <w:jc w:val="center"/>
              <w:rPr>
                <w:lang w:val="lt-LT"/>
              </w:rPr>
            </w:pPr>
            <w:r w:rsidRPr="00A366B9">
              <w:rPr>
                <w:lang w:val="lt-LT"/>
              </w:rPr>
              <w:t>29957</w:t>
            </w:r>
          </w:p>
        </w:tc>
        <w:tc>
          <w:tcPr>
            <w:tcW w:w="1586" w:type="dxa"/>
            <w:shd w:val="clear" w:color="auto" w:fill="auto"/>
          </w:tcPr>
          <w:p w14:paraId="48CE240E" w14:textId="77777777" w:rsidR="00AB65FA" w:rsidRPr="00A366B9" w:rsidRDefault="00AB65FA" w:rsidP="0079357E">
            <w:pPr>
              <w:jc w:val="center"/>
              <w:rPr>
                <w:lang w:val="lt-LT"/>
              </w:rPr>
            </w:pPr>
            <w:r w:rsidRPr="00A366B9">
              <w:rPr>
                <w:lang w:val="lt-LT"/>
              </w:rPr>
              <w:t>0,9</w:t>
            </w:r>
          </w:p>
        </w:tc>
        <w:tc>
          <w:tcPr>
            <w:tcW w:w="1950" w:type="dxa"/>
            <w:shd w:val="clear" w:color="auto" w:fill="auto"/>
          </w:tcPr>
          <w:p w14:paraId="274A0B7F" w14:textId="77777777" w:rsidR="00AB65FA" w:rsidRPr="00A366B9" w:rsidRDefault="00AB65FA" w:rsidP="0079357E">
            <w:pPr>
              <w:jc w:val="center"/>
              <w:rPr>
                <w:lang w:val="lt-LT"/>
              </w:rPr>
            </w:pPr>
            <w:r w:rsidRPr="00A366B9">
              <w:rPr>
                <w:lang w:val="lt-LT"/>
              </w:rPr>
              <w:t>+5825</w:t>
            </w:r>
          </w:p>
        </w:tc>
      </w:tr>
      <w:tr w:rsidR="00AB65FA" w:rsidRPr="00A366B9" w14:paraId="02F8D939" w14:textId="77777777" w:rsidTr="00A366B9">
        <w:tc>
          <w:tcPr>
            <w:tcW w:w="1611" w:type="dxa"/>
            <w:shd w:val="clear" w:color="auto" w:fill="auto"/>
          </w:tcPr>
          <w:p w14:paraId="68AB3149" w14:textId="77777777" w:rsidR="00AB65FA" w:rsidRPr="00A366B9" w:rsidRDefault="00AB65FA" w:rsidP="0079357E">
            <w:pPr>
              <w:jc w:val="both"/>
              <w:rPr>
                <w:lang w:val="lt-LT"/>
              </w:rPr>
            </w:pPr>
            <w:r w:rsidRPr="00A366B9">
              <w:rPr>
                <w:lang w:val="lt-LT"/>
              </w:rPr>
              <w:t>Malkos</w:t>
            </w:r>
          </w:p>
        </w:tc>
        <w:tc>
          <w:tcPr>
            <w:tcW w:w="1575" w:type="dxa"/>
            <w:shd w:val="clear" w:color="auto" w:fill="auto"/>
          </w:tcPr>
          <w:p w14:paraId="0A8EA29A" w14:textId="77777777" w:rsidR="00AB65FA" w:rsidRPr="00A366B9" w:rsidRDefault="00AB65FA" w:rsidP="0079357E">
            <w:pPr>
              <w:jc w:val="center"/>
              <w:rPr>
                <w:lang w:val="lt-LT"/>
              </w:rPr>
            </w:pPr>
            <w:r w:rsidRPr="00A366B9">
              <w:rPr>
                <w:lang w:val="lt-LT"/>
              </w:rPr>
              <w:t>6 581</w:t>
            </w:r>
          </w:p>
        </w:tc>
        <w:tc>
          <w:tcPr>
            <w:tcW w:w="1659" w:type="dxa"/>
            <w:shd w:val="clear" w:color="auto" w:fill="auto"/>
          </w:tcPr>
          <w:p w14:paraId="1D00A2B3" w14:textId="77777777" w:rsidR="00AB65FA" w:rsidRPr="00A366B9" w:rsidRDefault="00AB65FA" w:rsidP="0079357E">
            <w:pPr>
              <w:jc w:val="center"/>
              <w:rPr>
                <w:lang w:val="lt-LT"/>
              </w:rPr>
            </w:pPr>
            <w:r w:rsidRPr="00A366B9">
              <w:rPr>
                <w:lang w:val="lt-LT"/>
              </w:rPr>
              <w:t>7 ,0</w:t>
            </w:r>
          </w:p>
        </w:tc>
        <w:tc>
          <w:tcPr>
            <w:tcW w:w="1247" w:type="dxa"/>
            <w:shd w:val="clear" w:color="auto" w:fill="auto"/>
          </w:tcPr>
          <w:p w14:paraId="3C6E5BB5" w14:textId="77777777" w:rsidR="00AB65FA" w:rsidRPr="00A366B9" w:rsidRDefault="00AB65FA" w:rsidP="0079357E">
            <w:pPr>
              <w:jc w:val="center"/>
              <w:rPr>
                <w:lang w:val="lt-LT"/>
              </w:rPr>
            </w:pPr>
            <w:r w:rsidRPr="00A366B9">
              <w:rPr>
                <w:lang w:val="lt-LT"/>
              </w:rPr>
              <w:t>3236</w:t>
            </w:r>
          </w:p>
        </w:tc>
        <w:tc>
          <w:tcPr>
            <w:tcW w:w="1586" w:type="dxa"/>
            <w:shd w:val="clear" w:color="auto" w:fill="auto"/>
          </w:tcPr>
          <w:p w14:paraId="70C10ECF" w14:textId="77777777" w:rsidR="00AB65FA" w:rsidRPr="00A366B9" w:rsidRDefault="00AB65FA" w:rsidP="0079357E">
            <w:pPr>
              <w:jc w:val="center"/>
              <w:rPr>
                <w:lang w:val="lt-LT"/>
              </w:rPr>
            </w:pPr>
            <w:r w:rsidRPr="00A366B9">
              <w:rPr>
                <w:lang w:val="lt-LT"/>
              </w:rPr>
              <w:t>3</w:t>
            </w:r>
          </w:p>
        </w:tc>
        <w:tc>
          <w:tcPr>
            <w:tcW w:w="1950" w:type="dxa"/>
            <w:shd w:val="clear" w:color="auto" w:fill="auto"/>
          </w:tcPr>
          <w:p w14:paraId="39621628" w14:textId="77777777" w:rsidR="00AB65FA" w:rsidRPr="00A366B9" w:rsidRDefault="00AB65FA" w:rsidP="0079357E">
            <w:pPr>
              <w:jc w:val="center"/>
              <w:rPr>
                <w:lang w:val="lt-LT"/>
              </w:rPr>
            </w:pPr>
            <w:r w:rsidRPr="00A366B9">
              <w:rPr>
                <w:lang w:val="lt-LT"/>
              </w:rPr>
              <w:t>-3345</w:t>
            </w:r>
          </w:p>
        </w:tc>
      </w:tr>
      <w:tr w:rsidR="00AB65FA" w:rsidRPr="00A366B9" w14:paraId="6037058F" w14:textId="77777777" w:rsidTr="00A366B9">
        <w:tc>
          <w:tcPr>
            <w:tcW w:w="1611" w:type="dxa"/>
            <w:shd w:val="clear" w:color="auto" w:fill="auto"/>
          </w:tcPr>
          <w:p w14:paraId="1FB20745" w14:textId="77777777" w:rsidR="00AB65FA" w:rsidRPr="00A366B9" w:rsidRDefault="00AB65FA" w:rsidP="00A366B9">
            <w:pPr>
              <w:jc w:val="right"/>
              <w:rPr>
                <w:lang w:val="lt-LT"/>
              </w:rPr>
            </w:pPr>
            <w:r w:rsidRPr="00A366B9">
              <w:rPr>
                <w:lang w:val="lt-LT"/>
              </w:rPr>
              <w:t>Iš viso</w:t>
            </w:r>
          </w:p>
        </w:tc>
        <w:tc>
          <w:tcPr>
            <w:tcW w:w="1575" w:type="dxa"/>
            <w:shd w:val="clear" w:color="auto" w:fill="auto"/>
          </w:tcPr>
          <w:p w14:paraId="0BCDB851" w14:textId="77777777" w:rsidR="00AB65FA" w:rsidRPr="00A366B9" w:rsidRDefault="00AB65FA" w:rsidP="0079357E">
            <w:pPr>
              <w:jc w:val="center"/>
              <w:rPr>
                <w:lang w:val="lt-LT"/>
              </w:rPr>
            </w:pPr>
            <w:r w:rsidRPr="00A366B9">
              <w:rPr>
                <w:lang w:val="lt-LT"/>
              </w:rPr>
              <w:t>343 763</w:t>
            </w:r>
          </w:p>
        </w:tc>
        <w:tc>
          <w:tcPr>
            <w:tcW w:w="1659" w:type="dxa"/>
            <w:shd w:val="clear" w:color="auto" w:fill="auto"/>
          </w:tcPr>
          <w:p w14:paraId="6E24A229" w14:textId="77777777" w:rsidR="00AB65FA" w:rsidRPr="00A366B9" w:rsidRDefault="00AB65FA" w:rsidP="0079357E">
            <w:pPr>
              <w:jc w:val="center"/>
              <w:rPr>
                <w:lang w:val="lt-LT"/>
              </w:rPr>
            </w:pPr>
            <w:r w:rsidRPr="00A366B9">
              <w:rPr>
                <w:lang w:val="lt-LT"/>
              </w:rPr>
              <w:t>100</w:t>
            </w:r>
          </w:p>
        </w:tc>
        <w:tc>
          <w:tcPr>
            <w:tcW w:w="1247" w:type="dxa"/>
            <w:shd w:val="clear" w:color="auto" w:fill="auto"/>
          </w:tcPr>
          <w:p w14:paraId="0E6DFB94" w14:textId="77777777" w:rsidR="00AB65FA" w:rsidRPr="00A366B9" w:rsidRDefault="00AB65FA" w:rsidP="0079357E">
            <w:pPr>
              <w:jc w:val="center"/>
              <w:rPr>
                <w:lang w:val="lt-LT"/>
              </w:rPr>
            </w:pPr>
            <w:r w:rsidRPr="00A366B9">
              <w:rPr>
                <w:lang w:val="lt-LT"/>
              </w:rPr>
              <w:t>559192</w:t>
            </w:r>
          </w:p>
        </w:tc>
        <w:tc>
          <w:tcPr>
            <w:tcW w:w="1586" w:type="dxa"/>
            <w:shd w:val="clear" w:color="auto" w:fill="auto"/>
          </w:tcPr>
          <w:p w14:paraId="2C5919D5" w14:textId="77777777" w:rsidR="00AB65FA" w:rsidRPr="00A366B9" w:rsidRDefault="00AB65FA" w:rsidP="0079357E">
            <w:pPr>
              <w:jc w:val="center"/>
              <w:rPr>
                <w:lang w:val="lt-LT"/>
              </w:rPr>
            </w:pPr>
            <w:r w:rsidRPr="00A366B9">
              <w:rPr>
                <w:lang w:val="lt-LT"/>
              </w:rPr>
              <w:t>100</w:t>
            </w:r>
          </w:p>
        </w:tc>
        <w:tc>
          <w:tcPr>
            <w:tcW w:w="1950" w:type="dxa"/>
            <w:shd w:val="clear" w:color="auto" w:fill="auto"/>
          </w:tcPr>
          <w:p w14:paraId="7140DBA4" w14:textId="77777777" w:rsidR="00AB65FA" w:rsidRPr="00A366B9" w:rsidRDefault="00AB65FA" w:rsidP="0079357E">
            <w:pPr>
              <w:jc w:val="center"/>
              <w:rPr>
                <w:lang w:val="lt-LT"/>
              </w:rPr>
            </w:pPr>
            <w:r w:rsidRPr="00A366B9">
              <w:rPr>
                <w:lang w:val="lt-LT"/>
              </w:rPr>
              <w:t>+246429</w:t>
            </w:r>
          </w:p>
        </w:tc>
      </w:tr>
    </w:tbl>
    <w:p w14:paraId="39DD16D7" w14:textId="77777777" w:rsidR="00AB65FA" w:rsidRPr="00A366B9" w:rsidRDefault="00AB65FA" w:rsidP="00A366B9">
      <w:pPr>
        <w:ind w:firstLine="1134"/>
        <w:jc w:val="both"/>
        <w:rPr>
          <w:lang w:val="lt-LT"/>
        </w:rPr>
      </w:pPr>
      <w:r w:rsidRPr="00A366B9">
        <w:rPr>
          <w:lang w:val="lt-LT"/>
        </w:rPr>
        <w:t xml:space="preserve">2021 metais biokuras (išskyrus malkas) buvo perkamas tik </w:t>
      </w:r>
      <w:r w:rsidR="00A366B9">
        <w:rPr>
          <w:lang w:val="lt-LT"/>
        </w:rPr>
        <w:t>„</w:t>
      </w:r>
      <w:proofErr w:type="spellStart"/>
      <w:r w:rsidRPr="00A366B9">
        <w:rPr>
          <w:lang w:val="lt-LT"/>
        </w:rPr>
        <w:t>Baltpool</w:t>
      </w:r>
      <w:proofErr w:type="spellEnd"/>
      <w:r w:rsidR="00A366B9">
        <w:rPr>
          <w:lang w:val="lt-LT"/>
        </w:rPr>
        <w:t>“,</w:t>
      </w:r>
      <w:r w:rsidRPr="00A366B9">
        <w:rPr>
          <w:lang w:val="lt-LT"/>
        </w:rPr>
        <w:t xml:space="preserve"> UAB</w:t>
      </w:r>
      <w:r w:rsidR="00A366B9">
        <w:rPr>
          <w:lang w:val="lt-LT"/>
        </w:rPr>
        <w:t>,</w:t>
      </w:r>
      <w:r w:rsidRPr="00A366B9">
        <w:rPr>
          <w:lang w:val="lt-LT"/>
        </w:rPr>
        <w:t xml:space="preserve"> energijos išteklių biržoje.</w:t>
      </w:r>
    </w:p>
    <w:p w14:paraId="71C2126A" w14:textId="77777777" w:rsidR="00AB65FA" w:rsidRPr="00A366B9" w:rsidRDefault="00AB65FA" w:rsidP="00AB65FA">
      <w:pPr>
        <w:jc w:val="both"/>
        <w:rPr>
          <w:i/>
          <w:color w:val="C00000"/>
          <w:sz w:val="20"/>
          <w:lang w:val="lt-LT"/>
        </w:rPr>
      </w:pPr>
    </w:p>
    <w:p w14:paraId="3D496452" w14:textId="77777777" w:rsidR="00AB65FA" w:rsidRPr="00A366B9" w:rsidRDefault="00AB65FA" w:rsidP="00AB65FA">
      <w:pPr>
        <w:jc w:val="center"/>
        <w:rPr>
          <w:b/>
          <w:lang w:val="lt-LT"/>
        </w:rPr>
      </w:pPr>
      <w:r w:rsidRPr="00A366B9">
        <w:rPr>
          <w:b/>
          <w:lang w:val="lt-LT"/>
        </w:rPr>
        <w:t>2.2. Pagrindiniai rezultatai</w:t>
      </w:r>
    </w:p>
    <w:p w14:paraId="439A6259" w14:textId="77777777" w:rsidR="00AB65FA" w:rsidRPr="00A366B9" w:rsidRDefault="00AB65FA" w:rsidP="00AB65FA">
      <w:pPr>
        <w:ind w:firstLine="1296"/>
        <w:jc w:val="both"/>
        <w:rPr>
          <w:lang w:val="lt-LT"/>
        </w:rPr>
      </w:pPr>
    </w:p>
    <w:p w14:paraId="14BBD1E4" w14:textId="77777777" w:rsidR="00AB65FA" w:rsidRPr="00A366B9" w:rsidRDefault="00AB65FA" w:rsidP="00A366B9">
      <w:pPr>
        <w:ind w:firstLine="1134"/>
        <w:jc w:val="both"/>
        <w:rPr>
          <w:lang w:val="lt-LT"/>
        </w:rPr>
      </w:pPr>
      <w:r w:rsidRPr="00A366B9">
        <w:rPr>
          <w:lang w:val="lt-LT"/>
        </w:rPr>
        <w:t xml:space="preserve">Per 2021 m. šilumos ir karšto vandens pardavimo pajamos sudarė 1525,9 tūkst. Eur (2020 m. – 1 214,7 tūkst. Eur), sąnaudos </w:t>
      </w:r>
      <w:r w:rsidR="00A366B9">
        <w:rPr>
          <w:lang w:val="lt-LT"/>
        </w:rPr>
        <w:t xml:space="preserve">– </w:t>
      </w:r>
      <w:r w:rsidRPr="00A366B9">
        <w:rPr>
          <w:lang w:val="lt-LT"/>
        </w:rPr>
        <w:t xml:space="preserve">1633,5 tūkst. Eur (2020 m. – 1 385,6 tūkst. Eur). Iš pagrindinės veiklos </w:t>
      </w:r>
      <w:r w:rsidR="00A366B9">
        <w:rPr>
          <w:lang w:val="lt-LT"/>
        </w:rPr>
        <w:t>b</w:t>
      </w:r>
      <w:r w:rsidRPr="00A366B9">
        <w:rPr>
          <w:lang w:val="lt-LT"/>
        </w:rPr>
        <w:t xml:space="preserve">endrovė patyrė 107,5 tūkst. Eur nuostolį (2020 m. </w:t>
      </w:r>
      <w:r w:rsidR="009D0A68" w:rsidRPr="00A366B9">
        <w:rPr>
          <w:lang w:val="lt-LT"/>
        </w:rPr>
        <w:t xml:space="preserve">– </w:t>
      </w:r>
      <w:r w:rsidRPr="00A366B9">
        <w:rPr>
          <w:lang w:val="lt-LT"/>
        </w:rPr>
        <w:t>170,9 tūkst. Eur ). Bendrovė vykd</w:t>
      </w:r>
      <w:r w:rsidR="00305A5F">
        <w:rPr>
          <w:lang w:val="lt-LT"/>
        </w:rPr>
        <w:t>ė</w:t>
      </w:r>
      <w:r w:rsidRPr="00A366B9">
        <w:rPr>
          <w:lang w:val="lt-LT"/>
        </w:rPr>
        <w:t xml:space="preserve"> ir kitą veiklą – tai šilumos ir karšto vandens įrenginių eksploatacij</w:t>
      </w:r>
      <w:r w:rsidR="00305A5F">
        <w:rPr>
          <w:lang w:val="lt-LT"/>
        </w:rPr>
        <w:t>a ir</w:t>
      </w:r>
      <w:r w:rsidRPr="00A366B9">
        <w:rPr>
          <w:lang w:val="lt-LT"/>
        </w:rPr>
        <w:t xml:space="preserve"> karšto vandens apskaitos prietaisų aptarnavimas. Per 2021 metus iš šių veikl</w:t>
      </w:r>
      <w:r w:rsidR="00305A5F">
        <w:rPr>
          <w:lang w:val="lt-LT"/>
        </w:rPr>
        <w:t>ų</w:t>
      </w:r>
      <w:r w:rsidRPr="00A366B9">
        <w:rPr>
          <w:lang w:val="lt-LT"/>
        </w:rPr>
        <w:t xml:space="preserve"> gauta 137,5 tūkst. Eur (2020 m.</w:t>
      </w:r>
      <w:r w:rsidR="00FE3A90" w:rsidRPr="00A366B9">
        <w:rPr>
          <w:lang w:val="lt-LT"/>
        </w:rPr>
        <w:t xml:space="preserve"> –</w:t>
      </w:r>
      <w:r w:rsidRPr="00A366B9">
        <w:rPr>
          <w:lang w:val="lt-LT"/>
        </w:rPr>
        <w:t xml:space="preserve"> 132,1 tūkst. Eur) pajamų, </w:t>
      </w:r>
      <w:r w:rsidR="00305A5F">
        <w:rPr>
          <w:lang w:val="lt-LT"/>
        </w:rPr>
        <w:t xml:space="preserve">patirta </w:t>
      </w:r>
      <w:r w:rsidRPr="00A366B9">
        <w:rPr>
          <w:lang w:val="lt-LT"/>
        </w:rPr>
        <w:t>96,8 tūkst. eurų (2020 m</w:t>
      </w:r>
      <w:r w:rsidR="00305A5F">
        <w:rPr>
          <w:lang w:val="lt-LT"/>
        </w:rPr>
        <w:t>. –</w:t>
      </w:r>
      <w:r w:rsidRPr="00A366B9">
        <w:rPr>
          <w:lang w:val="lt-LT"/>
        </w:rPr>
        <w:t xml:space="preserve"> 90,7 tūkst. Eur</w:t>
      </w:r>
      <w:r w:rsidR="00305A5F">
        <w:rPr>
          <w:lang w:val="lt-LT"/>
        </w:rPr>
        <w:t>)</w:t>
      </w:r>
      <w:r w:rsidRPr="00A366B9">
        <w:rPr>
          <w:lang w:val="lt-LT"/>
        </w:rPr>
        <w:t xml:space="preserve"> sąnaudų</w:t>
      </w:r>
      <w:r w:rsidR="00305A5F">
        <w:rPr>
          <w:lang w:val="lt-LT"/>
        </w:rPr>
        <w:t>, gauta</w:t>
      </w:r>
      <w:r w:rsidR="00FE3A90" w:rsidRPr="00A366B9">
        <w:rPr>
          <w:lang w:val="lt-LT"/>
        </w:rPr>
        <w:t xml:space="preserve"> 40,7 tūkst. Eur (</w:t>
      </w:r>
      <w:r w:rsidRPr="00A366B9">
        <w:rPr>
          <w:lang w:val="lt-LT"/>
        </w:rPr>
        <w:t xml:space="preserve">2020 m. </w:t>
      </w:r>
      <w:r w:rsidR="00FE3A90" w:rsidRPr="00A366B9">
        <w:rPr>
          <w:lang w:val="lt-LT"/>
        </w:rPr>
        <w:t xml:space="preserve">– </w:t>
      </w:r>
      <w:r w:rsidRPr="00A366B9">
        <w:rPr>
          <w:lang w:val="lt-LT"/>
        </w:rPr>
        <w:t>41,4 tūkst. Eur) pelno. Bendrovė vykd</w:t>
      </w:r>
      <w:r w:rsidR="00305A5F">
        <w:rPr>
          <w:lang w:val="lt-LT"/>
        </w:rPr>
        <w:t>ė</w:t>
      </w:r>
      <w:r w:rsidRPr="00A366B9">
        <w:rPr>
          <w:lang w:val="lt-LT"/>
        </w:rPr>
        <w:t xml:space="preserve"> finansinę ir investicinę veiklą, kurios pajamos sudarė 3,4 tūkst. Eur (2020 m. </w:t>
      </w:r>
      <w:r w:rsidR="00FE3A90" w:rsidRPr="00A366B9">
        <w:rPr>
          <w:lang w:val="lt-LT"/>
        </w:rPr>
        <w:t xml:space="preserve">– </w:t>
      </w:r>
      <w:r w:rsidRPr="00A366B9">
        <w:rPr>
          <w:lang w:val="lt-LT"/>
        </w:rPr>
        <w:t xml:space="preserve">2,5 tūkst. Eur), sąnaudos </w:t>
      </w:r>
      <w:r w:rsidR="00305A5F">
        <w:rPr>
          <w:lang w:val="lt-LT"/>
        </w:rPr>
        <w:t xml:space="preserve">– </w:t>
      </w:r>
      <w:r w:rsidRPr="00A366B9">
        <w:rPr>
          <w:lang w:val="lt-LT"/>
        </w:rPr>
        <w:t xml:space="preserve">61,1 tūkst. Eur (2020 m. </w:t>
      </w:r>
      <w:r w:rsidR="00FE3A90" w:rsidRPr="00A366B9">
        <w:rPr>
          <w:lang w:val="lt-LT"/>
        </w:rPr>
        <w:t>–</w:t>
      </w:r>
      <w:r w:rsidR="00305A5F">
        <w:rPr>
          <w:lang w:val="lt-LT"/>
        </w:rPr>
        <w:t xml:space="preserve"> </w:t>
      </w:r>
      <w:r w:rsidRPr="00A366B9">
        <w:rPr>
          <w:lang w:val="lt-LT"/>
        </w:rPr>
        <w:t xml:space="preserve">88,5 tūkst. Eur). Nuostolis </w:t>
      </w:r>
      <w:r w:rsidR="00305A5F">
        <w:rPr>
          <w:lang w:val="lt-LT"/>
        </w:rPr>
        <w:t xml:space="preserve">– </w:t>
      </w:r>
      <w:r w:rsidRPr="00A366B9">
        <w:rPr>
          <w:lang w:val="lt-LT"/>
        </w:rPr>
        <w:t xml:space="preserve">57,7 tūkst. Eur (2020 m. </w:t>
      </w:r>
      <w:r w:rsidR="00FE3A90" w:rsidRPr="00A366B9">
        <w:rPr>
          <w:lang w:val="lt-LT"/>
        </w:rPr>
        <w:t xml:space="preserve">– </w:t>
      </w:r>
      <w:r w:rsidRPr="00A366B9">
        <w:rPr>
          <w:lang w:val="lt-LT"/>
        </w:rPr>
        <w:t xml:space="preserve">86,0 tūkst. Eur). Bendrovė per 2021 metus patyrė 124,4 tūkst. Eur (2020 m. </w:t>
      </w:r>
      <w:r w:rsidR="00FE3A90" w:rsidRPr="00A366B9">
        <w:rPr>
          <w:lang w:val="lt-LT"/>
        </w:rPr>
        <w:t xml:space="preserve">– </w:t>
      </w:r>
      <w:r w:rsidRPr="00A366B9">
        <w:rPr>
          <w:lang w:val="lt-LT"/>
        </w:rPr>
        <w:t xml:space="preserve">215,5 tūkst. Eur) nuostolį. </w:t>
      </w:r>
    </w:p>
    <w:p w14:paraId="046FDE57" w14:textId="77777777" w:rsidR="00AB65FA" w:rsidRPr="00A366B9" w:rsidRDefault="00AB65FA" w:rsidP="00AB65FA">
      <w:pPr>
        <w:ind w:firstLine="1296"/>
        <w:jc w:val="both"/>
        <w:rPr>
          <w:lang w:val="lt-LT"/>
        </w:rPr>
      </w:pPr>
    </w:p>
    <w:tbl>
      <w:tblPr>
        <w:tblW w:w="8804" w:type="dxa"/>
        <w:tblInd w:w="93" w:type="dxa"/>
        <w:tblLook w:val="04A0" w:firstRow="1" w:lastRow="0" w:firstColumn="1" w:lastColumn="0" w:noHBand="0" w:noVBand="1"/>
      </w:tblPr>
      <w:tblGrid>
        <w:gridCol w:w="4835"/>
        <w:gridCol w:w="1984"/>
        <w:gridCol w:w="1985"/>
      </w:tblGrid>
      <w:tr w:rsidR="00AB65FA" w:rsidRPr="00305A5F" w14:paraId="2EBB5B41" w14:textId="77777777" w:rsidTr="0079357E">
        <w:trPr>
          <w:trHeight w:val="285"/>
        </w:trPr>
        <w:tc>
          <w:tcPr>
            <w:tcW w:w="4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16028" w14:textId="77777777" w:rsidR="00AB65FA" w:rsidRPr="00305A5F" w:rsidRDefault="00AB65FA" w:rsidP="00305A5F">
            <w:pPr>
              <w:ind w:firstLine="1075"/>
              <w:jc w:val="both"/>
              <w:rPr>
                <w:lang w:val="lt-LT"/>
              </w:rPr>
            </w:pPr>
            <w:r w:rsidRPr="00305A5F">
              <w:rPr>
                <w:lang w:val="lt-LT"/>
              </w:rPr>
              <w:t xml:space="preserve">  Pelno (nuostoli</w:t>
            </w:r>
            <w:r w:rsidR="00305A5F">
              <w:rPr>
                <w:lang w:val="lt-LT"/>
              </w:rPr>
              <w:t>o</w:t>
            </w:r>
            <w:r w:rsidRPr="00305A5F">
              <w:rPr>
                <w:lang w:val="lt-LT"/>
              </w:rPr>
              <w:t>) ataskaita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2D357" w14:textId="77777777" w:rsidR="00AB65FA" w:rsidRPr="00305A5F" w:rsidRDefault="00AB65FA" w:rsidP="0079357E">
            <w:pPr>
              <w:rPr>
                <w:lang w:val="lt-LT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2B7A0" w14:textId="77777777" w:rsidR="00AB65FA" w:rsidRPr="00305A5F" w:rsidRDefault="00AB65FA" w:rsidP="0079357E">
            <w:pPr>
              <w:jc w:val="right"/>
              <w:rPr>
                <w:lang w:val="lt-LT"/>
              </w:rPr>
            </w:pPr>
            <w:r w:rsidRPr="00305A5F">
              <w:rPr>
                <w:lang w:val="lt-LT"/>
              </w:rPr>
              <w:t>Eur</w:t>
            </w:r>
          </w:p>
        </w:tc>
      </w:tr>
      <w:tr w:rsidR="00AB65FA" w:rsidRPr="00305A5F" w14:paraId="656F1FDD" w14:textId="77777777" w:rsidTr="0079357E">
        <w:trPr>
          <w:trHeight w:val="285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89631" w14:textId="77777777" w:rsidR="00AB65FA" w:rsidRPr="00305A5F" w:rsidRDefault="00AB65FA" w:rsidP="0079357E">
            <w:pPr>
              <w:jc w:val="center"/>
              <w:rPr>
                <w:b/>
                <w:sz w:val="23"/>
                <w:szCs w:val="23"/>
                <w:lang w:val="lt-LT"/>
              </w:rPr>
            </w:pPr>
            <w:r w:rsidRPr="00305A5F">
              <w:rPr>
                <w:b/>
                <w:sz w:val="23"/>
                <w:szCs w:val="23"/>
                <w:lang w:val="lt-LT"/>
              </w:rPr>
              <w:t>Pavadinimas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6BDE1" w14:textId="77777777" w:rsidR="00AB65FA" w:rsidRPr="00305A5F" w:rsidRDefault="00AB65FA" w:rsidP="0079357E">
            <w:pPr>
              <w:jc w:val="center"/>
              <w:rPr>
                <w:b/>
                <w:sz w:val="23"/>
                <w:szCs w:val="23"/>
                <w:lang w:val="lt-LT"/>
              </w:rPr>
            </w:pPr>
            <w:r w:rsidRPr="00305A5F">
              <w:rPr>
                <w:b/>
                <w:sz w:val="23"/>
                <w:szCs w:val="23"/>
                <w:lang w:val="lt-LT"/>
              </w:rPr>
              <w:t xml:space="preserve"> 2021 metai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F1FAD" w14:textId="77777777" w:rsidR="00AB65FA" w:rsidRPr="00305A5F" w:rsidRDefault="00AB65FA" w:rsidP="0079357E">
            <w:pPr>
              <w:jc w:val="center"/>
              <w:rPr>
                <w:b/>
                <w:sz w:val="23"/>
                <w:szCs w:val="23"/>
                <w:lang w:val="lt-LT"/>
              </w:rPr>
            </w:pPr>
            <w:r w:rsidRPr="00305A5F">
              <w:rPr>
                <w:b/>
                <w:sz w:val="23"/>
                <w:szCs w:val="23"/>
                <w:lang w:val="lt-LT"/>
              </w:rPr>
              <w:t xml:space="preserve"> 2020 metai </w:t>
            </w:r>
          </w:p>
        </w:tc>
      </w:tr>
      <w:tr w:rsidR="00AB65FA" w:rsidRPr="00305A5F" w14:paraId="54DCEC7A" w14:textId="77777777" w:rsidTr="0079357E">
        <w:trPr>
          <w:trHeight w:val="28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65053" w14:textId="77777777" w:rsidR="00AB65FA" w:rsidRPr="00305A5F" w:rsidRDefault="00AB65FA" w:rsidP="0079357E">
            <w:pPr>
              <w:rPr>
                <w:b/>
                <w:bCs/>
                <w:sz w:val="23"/>
                <w:szCs w:val="23"/>
                <w:lang w:val="lt-LT"/>
              </w:rPr>
            </w:pPr>
            <w:r w:rsidRPr="00305A5F">
              <w:rPr>
                <w:b/>
                <w:bCs/>
                <w:sz w:val="23"/>
                <w:szCs w:val="23"/>
                <w:lang w:val="lt-LT"/>
              </w:rPr>
              <w:t>Pardavimo pajamos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487B3" w14:textId="77777777" w:rsidR="00AB65FA" w:rsidRPr="00305A5F" w:rsidRDefault="00AB65FA" w:rsidP="0079357E">
            <w:pPr>
              <w:jc w:val="center"/>
              <w:rPr>
                <w:b/>
                <w:bCs/>
                <w:sz w:val="23"/>
                <w:szCs w:val="23"/>
                <w:lang w:val="lt-LT"/>
              </w:rPr>
            </w:pPr>
            <w:r w:rsidRPr="00305A5F">
              <w:rPr>
                <w:b/>
                <w:bCs/>
                <w:sz w:val="23"/>
                <w:szCs w:val="23"/>
                <w:lang w:val="lt-LT"/>
              </w:rPr>
              <w:t>1525935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6A822" w14:textId="77777777" w:rsidR="00AB65FA" w:rsidRPr="00305A5F" w:rsidRDefault="00AB65FA" w:rsidP="0079357E">
            <w:pPr>
              <w:jc w:val="center"/>
              <w:rPr>
                <w:b/>
                <w:bCs/>
                <w:sz w:val="23"/>
                <w:szCs w:val="23"/>
                <w:lang w:val="lt-LT"/>
              </w:rPr>
            </w:pPr>
            <w:r w:rsidRPr="00305A5F">
              <w:rPr>
                <w:b/>
                <w:bCs/>
                <w:sz w:val="23"/>
                <w:szCs w:val="23"/>
                <w:lang w:val="lt-LT"/>
              </w:rPr>
              <w:t>1214672</w:t>
            </w:r>
          </w:p>
        </w:tc>
      </w:tr>
      <w:tr w:rsidR="00AB65FA" w:rsidRPr="00305A5F" w14:paraId="0B0C532E" w14:textId="77777777" w:rsidTr="0079357E">
        <w:trPr>
          <w:trHeight w:val="28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8F324" w14:textId="77777777" w:rsidR="00AB65FA" w:rsidRPr="00305A5F" w:rsidRDefault="00AB65FA" w:rsidP="0079357E">
            <w:pPr>
              <w:rPr>
                <w:b/>
                <w:bCs/>
                <w:sz w:val="23"/>
                <w:szCs w:val="23"/>
                <w:lang w:val="lt-LT"/>
              </w:rPr>
            </w:pPr>
            <w:r w:rsidRPr="00305A5F">
              <w:rPr>
                <w:b/>
                <w:bCs/>
                <w:sz w:val="23"/>
                <w:szCs w:val="23"/>
                <w:lang w:val="lt-LT"/>
              </w:rPr>
              <w:t>Pardavimo savikaina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4785A" w14:textId="77777777" w:rsidR="00AB65FA" w:rsidRPr="00305A5F" w:rsidRDefault="00AB65FA" w:rsidP="0079357E">
            <w:pPr>
              <w:jc w:val="center"/>
              <w:rPr>
                <w:b/>
                <w:bCs/>
                <w:sz w:val="23"/>
                <w:szCs w:val="23"/>
                <w:lang w:val="lt-LT"/>
              </w:rPr>
            </w:pPr>
            <w:r w:rsidRPr="00305A5F">
              <w:rPr>
                <w:b/>
                <w:bCs/>
                <w:sz w:val="23"/>
                <w:szCs w:val="23"/>
                <w:lang w:val="lt-LT"/>
              </w:rPr>
              <w:t>1386654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A1173" w14:textId="77777777" w:rsidR="00AB65FA" w:rsidRPr="00305A5F" w:rsidRDefault="00AB65FA" w:rsidP="0079357E">
            <w:pPr>
              <w:jc w:val="center"/>
              <w:rPr>
                <w:b/>
                <w:bCs/>
                <w:sz w:val="23"/>
                <w:szCs w:val="23"/>
                <w:lang w:val="lt-LT"/>
              </w:rPr>
            </w:pPr>
            <w:r w:rsidRPr="00305A5F">
              <w:rPr>
                <w:b/>
                <w:bCs/>
                <w:sz w:val="23"/>
                <w:szCs w:val="23"/>
                <w:lang w:val="lt-LT"/>
              </w:rPr>
              <w:t>1104549</w:t>
            </w:r>
          </w:p>
        </w:tc>
      </w:tr>
      <w:tr w:rsidR="00AB65FA" w:rsidRPr="00305A5F" w14:paraId="3FC3EFFB" w14:textId="77777777" w:rsidTr="0079357E">
        <w:trPr>
          <w:trHeight w:val="28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FBC7D" w14:textId="77777777" w:rsidR="00AB65FA" w:rsidRPr="00305A5F" w:rsidRDefault="00AB65FA" w:rsidP="0079357E">
            <w:pPr>
              <w:rPr>
                <w:b/>
                <w:bCs/>
                <w:sz w:val="23"/>
                <w:szCs w:val="23"/>
                <w:lang w:val="lt-LT"/>
              </w:rPr>
            </w:pPr>
            <w:r w:rsidRPr="00305A5F">
              <w:rPr>
                <w:b/>
                <w:bCs/>
                <w:sz w:val="23"/>
                <w:szCs w:val="23"/>
                <w:lang w:val="lt-LT"/>
              </w:rPr>
              <w:t>Bendrasis pelnas (nuostoliai)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EEAC5" w14:textId="77777777" w:rsidR="00AB65FA" w:rsidRPr="00305A5F" w:rsidRDefault="00AB65FA" w:rsidP="0079357E">
            <w:pPr>
              <w:jc w:val="center"/>
              <w:rPr>
                <w:b/>
                <w:bCs/>
                <w:sz w:val="23"/>
                <w:szCs w:val="23"/>
                <w:lang w:val="lt-LT"/>
              </w:rPr>
            </w:pPr>
            <w:r w:rsidRPr="00305A5F">
              <w:rPr>
                <w:b/>
                <w:bCs/>
                <w:sz w:val="23"/>
                <w:szCs w:val="23"/>
                <w:lang w:val="lt-LT"/>
              </w:rPr>
              <w:t>139281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135A6" w14:textId="77777777" w:rsidR="00AB65FA" w:rsidRPr="00305A5F" w:rsidRDefault="00AB65FA" w:rsidP="0079357E">
            <w:pPr>
              <w:jc w:val="center"/>
              <w:rPr>
                <w:b/>
                <w:bCs/>
                <w:sz w:val="23"/>
                <w:szCs w:val="23"/>
                <w:lang w:val="lt-LT"/>
              </w:rPr>
            </w:pPr>
            <w:r w:rsidRPr="00305A5F">
              <w:rPr>
                <w:b/>
                <w:bCs/>
                <w:sz w:val="23"/>
                <w:szCs w:val="23"/>
                <w:lang w:val="lt-LT"/>
              </w:rPr>
              <w:t>110123</w:t>
            </w:r>
          </w:p>
        </w:tc>
      </w:tr>
      <w:tr w:rsidR="00AB65FA" w:rsidRPr="00305A5F" w14:paraId="1CE2E0EE" w14:textId="77777777" w:rsidTr="0079357E">
        <w:trPr>
          <w:trHeight w:val="28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A3F62" w14:textId="77777777" w:rsidR="00AB65FA" w:rsidRPr="00305A5F" w:rsidRDefault="00AB65FA" w:rsidP="0079357E">
            <w:pPr>
              <w:rPr>
                <w:b/>
                <w:bCs/>
                <w:sz w:val="23"/>
                <w:szCs w:val="23"/>
                <w:lang w:val="lt-LT"/>
              </w:rPr>
            </w:pPr>
            <w:r w:rsidRPr="00305A5F">
              <w:rPr>
                <w:b/>
                <w:bCs/>
                <w:sz w:val="23"/>
                <w:szCs w:val="23"/>
                <w:lang w:val="lt-LT"/>
              </w:rPr>
              <w:t>Veiklos sąnaudos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E6C38" w14:textId="77777777" w:rsidR="00AB65FA" w:rsidRPr="00305A5F" w:rsidRDefault="00AB65FA" w:rsidP="0079357E">
            <w:pPr>
              <w:jc w:val="center"/>
              <w:rPr>
                <w:b/>
                <w:bCs/>
                <w:sz w:val="23"/>
                <w:szCs w:val="23"/>
                <w:lang w:val="lt-LT"/>
              </w:rPr>
            </w:pPr>
            <w:r w:rsidRPr="00305A5F">
              <w:rPr>
                <w:b/>
                <w:bCs/>
                <w:sz w:val="23"/>
                <w:szCs w:val="23"/>
                <w:lang w:val="lt-LT"/>
              </w:rPr>
              <w:t>246810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A5D1D" w14:textId="77777777" w:rsidR="00AB65FA" w:rsidRPr="00305A5F" w:rsidRDefault="00AB65FA" w:rsidP="0079357E">
            <w:pPr>
              <w:jc w:val="center"/>
              <w:rPr>
                <w:b/>
                <w:bCs/>
                <w:sz w:val="23"/>
                <w:szCs w:val="23"/>
                <w:lang w:val="lt-LT"/>
              </w:rPr>
            </w:pPr>
            <w:r w:rsidRPr="00305A5F">
              <w:rPr>
                <w:b/>
                <w:bCs/>
                <w:sz w:val="23"/>
                <w:szCs w:val="23"/>
                <w:lang w:val="lt-LT"/>
              </w:rPr>
              <w:t>281015</w:t>
            </w:r>
          </w:p>
        </w:tc>
      </w:tr>
      <w:tr w:rsidR="00AB65FA" w:rsidRPr="00305A5F" w14:paraId="5966760C" w14:textId="77777777" w:rsidTr="0079357E">
        <w:trPr>
          <w:trHeight w:val="28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BC832" w14:textId="77777777" w:rsidR="00AB65FA" w:rsidRPr="00305A5F" w:rsidRDefault="00AB65FA" w:rsidP="0079357E">
            <w:pPr>
              <w:rPr>
                <w:sz w:val="23"/>
                <w:szCs w:val="23"/>
                <w:lang w:val="lt-LT"/>
              </w:rPr>
            </w:pPr>
            <w:r w:rsidRPr="00305A5F">
              <w:rPr>
                <w:sz w:val="23"/>
                <w:szCs w:val="23"/>
                <w:lang w:val="lt-LT"/>
              </w:rPr>
              <w:t xml:space="preserve">  Pardavimo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C06A2" w14:textId="77777777" w:rsidR="00AB65FA" w:rsidRPr="00305A5F" w:rsidRDefault="00AB65FA" w:rsidP="0079357E">
            <w:pPr>
              <w:jc w:val="center"/>
              <w:rPr>
                <w:sz w:val="23"/>
                <w:szCs w:val="23"/>
                <w:lang w:val="lt-LT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75C8E" w14:textId="77777777" w:rsidR="00AB65FA" w:rsidRPr="00305A5F" w:rsidRDefault="00AB65FA" w:rsidP="0079357E">
            <w:pPr>
              <w:jc w:val="center"/>
              <w:rPr>
                <w:sz w:val="23"/>
                <w:szCs w:val="23"/>
                <w:lang w:val="lt-LT"/>
              </w:rPr>
            </w:pPr>
          </w:p>
        </w:tc>
      </w:tr>
      <w:tr w:rsidR="00AB65FA" w:rsidRPr="00305A5F" w14:paraId="680E248F" w14:textId="77777777" w:rsidTr="0079357E">
        <w:trPr>
          <w:trHeight w:val="266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B889E" w14:textId="77777777" w:rsidR="00AB65FA" w:rsidRPr="00305A5F" w:rsidRDefault="00AB65FA" w:rsidP="0079357E">
            <w:pPr>
              <w:rPr>
                <w:sz w:val="23"/>
                <w:szCs w:val="23"/>
                <w:lang w:val="lt-LT"/>
              </w:rPr>
            </w:pPr>
            <w:r w:rsidRPr="00305A5F">
              <w:rPr>
                <w:sz w:val="23"/>
                <w:szCs w:val="23"/>
                <w:lang w:val="lt-LT"/>
              </w:rPr>
              <w:t xml:space="preserve">  Bendrosios ir administracinės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50291" w14:textId="77777777" w:rsidR="00AB65FA" w:rsidRPr="00305A5F" w:rsidRDefault="00AB65FA" w:rsidP="0079357E">
            <w:pPr>
              <w:jc w:val="center"/>
              <w:rPr>
                <w:sz w:val="23"/>
                <w:szCs w:val="23"/>
                <w:lang w:val="lt-LT"/>
              </w:rPr>
            </w:pPr>
            <w:r w:rsidRPr="00305A5F">
              <w:rPr>
                <w:sz w:val="23"/>
                <w:szCs w:val="23"/>
                <w:lang w:val="lt-LT"/>
              </w:rPr>
              <w:t>246810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06777" w14:textId="77777777" w:rsidR="00AB65FA" w:rsidRPr="00305A5F" w:rsidRDefault="00AB65FA" w:rsidP="0079357E">
            <w:pPr>
              <w:jc w:val="center"/>
              <w:rPr>
                <w:sz w:val="23"/>
                <w:szCs w:val="23"/>
                <w:lang w:val="lt-LT"/>
              </w:rPr>
            </w:pPr>
            <w:r w:rsidRPr="00305A5F">
              <w:rPr>
                <w:sz w:val="23"/>
                <w:szCs w:val="23"/>
                <w:lang w:val="lt-LT"/>
              </w:rPr>
              <w:t>281015</w:t>
            </w:r>
          </w:p>
        </w:tc>
      </w:tr>
      <w:tr w:rsidR="00AB65FA" w:rsidRPr="00305A5F" w14:paraId="5B8AA88D" w14:textId="77777777" w:rsidTr="0079357E">
        <w:trPr>
          <w:trHeight w:val="28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D641C" w14:textId="77777777" w:rsidR="00AB65FA" w:rsidRPr="00305A5F" w:rsidRDefault="00AB65FA" w:rsidP="0079357E">
            <w:pPr>
              <w:rPr>
                <w:b/>
                <w:bCs/>
                <w:sz w:val="23"/>
                <w:szCs w:val="23"/>
                <w:lang w:val="lt-LT"/>
              </w:rPr>
            </w:pPr>
            <w:r w:rsidRPr="00305A5F">
              <w:rPr>
                <w:b/>
                <w:bCs/>
                <w:sz w:val="23"/>
                <w:szCs w:val="23"/>
                <w:lang w:val="lt-LT"/>
              </w:rPr>
              <w:t>Tipinės veiklos pelnas (nuostoliai)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637B4" w14:textId="77777777" w:rsidR="00AB65FA" w:rsidRPr="00305A5F" w:rsidRDefault="00AB65FA" w:rsidP="0079357E">
            <w:pPr>
              <w:jc w:val="center"/>
              <w:rPr>
                <w:b/>
                <w:bCs/>
                <w:sz w:val="23"/>
                <w:szCs w:val="23"/>
                <w:lang w:val="lt-LT"/>
              </w:rPr>
            </w:pPr>
            <w:r w:rsidRPr="00305A5F">
              <w:rPr>
                <w:b/>
                <w:bCs/>
                <w:sz w:val="23"/>
                <w:szCs w:val="23"/>
                <w:lang w:val="lt-LT"/>
              </w:rPr>
              <w:t>(107529)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3AA58" w14:textId="77777777" w:rsidR="00AB65FA" w:rsidRPr="00305A5F" w:rsidRDefault="00AB65FA" w:rsidP="0079357E">
            <w:pPr>
              <w:jc w:val="center"/>
              <w:rPr>
                <w:b/>
                <w:bCs/>
                <w:sz w:val="23"/>
                <w:szCs w:val="23"/>
                <w:lang w:val="lt-LT"/>
              </w:rPr>
            </w:pPr>
            <w:r w:rsidRPr="00305A5F">
              <w:rPr>
                <w:b/>
                <w:bCs/>
                <w:sz w:val="23"/>
                <w:szCs w:val="23"/>
                <w:lang w:val="lt-LT"/>
              </w:rPr>
              <w:t>(170892)</w:t>
            </w:r>
          </w:p>
        </w:tc>
      </w:tr>
      <w:tr w:rsidR="00AB65FA" w:rsidRPr="00305A5F" w14:paraId="184BB361" w14:textId="77777777" w:rsidTr="0079357E">
        <w:trPr>
          <w:trHeight w:val="28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122B7" w14:textId="77777777" w:rsidR="00AB65FA" w:rsidRPr="00305A5F" w:rsidRDefault="00AB65FA" w:rsidP="0079357E">
            <w:pPr>
              <w:rPr>
                <w:b/>
                <w:bCs/>
                <w:sz w:val="23"/>
                <w:szCs w:val="23"/>
                <w:lang w:val="lt-LT"/>
              </w:rPr>
            </w:pPr>
            <w:r w:rsidRPr="00305A5F">
              <w:rPr>
                <w:b/>
                <w:bCs/>
                <w:sz w:val="23"/>
                <w:szCs w:val="23"/>
                <w:lang w:val="lt-LT"/>
              </w:rPr>
              <w:t>Kita veikla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DC7CF" w14:textId="77777777" w:rsidR="00AB65FA" w:rsidRPr="00305A5F" w:rsidRDefault="00AB65FA" w:rsidP="0079357E">
            <w:pPr>
              <w:jc w:val="center"/>
              <w:rPr>
                <w:b/>
                <w:bCs/>
                <w:sz w:val="23"/>
                <w:szCs w:val="23"/>
                <w:lang w:val="lt-LT"/>
              </w:rPr>
            </w:pPr>
            <w:r w:rsidRPr="00305A5F">
              <w:rPr>
                <w:b/>
                <w:bCs/>
                <w:sz w:val="23"/>
                <w:szCs w:val="23"/>
                <w:lang w:val="lt-LT"/>
              </w:rPr>
              <w:t>40769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71774" w14:textId="77777777" w:rsidR="00AB65FA" w:rsidRPr="00305A5F" w:rsidRDefault="00AB65FA" w:rsidP="0079357E">
            <w:pPr>
              <w:jc w:val="center"/>
              <w:rPr>
                <w:b/>
                <w:bCs/>
                <w:sz w:val="23"/>
                <w:szCs w:val="23"/>
                <w:lang w:val="lt-LT"/>
              </w:rPr>
            </w:pPr>
            <w:r w:rsidRPr="00305A5F">
              <w:rPr>
                <w:b/>
                <w:bCs/>
                <w:sz w:val="23"/>
                <w:szCs w:val="23"/>
                <w:lang w:val="lt-LT"/>
              </w:rPr>
              <w:t>41439</w:t>
            </w:r>
          </w:p>
        </w:tc>
      </w:tr>
      <w:tr w:rsidR="00AB65FA" w:rsidRPr="00305A5F" w14:paraId="1B6107E0" w14:textId="77777777" w:rsidTr="0079357E">
        <w:trPr>
          <w:trHeight w:val="28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D5BFE" w14:textId="77777777" w:rsidR="00AB65FA" w:rsidRPr="00305A5F" w:rsidRDefault="00AB65FA" w:rsidP="0079357E">
            <w:pPr>
              <w:rPr>
                <w:sz w:val="23"/>
                <w:szCs w:val="23"/>
                <w:lang w:val="lt-LT"/>
              </w:rPr>
            </w:pPr>
            <w:r w:rsidRPr="00305A5F">
              <w:rPr>
                <w:sz w:val="23"/>
                <w:szCs w:val="23"/>
                <w:lang w:val="lt-LT"/>
              </w:rPr>
              <w:t xml:space="preserve">  Pajamos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EEB41" w14:textId="77777777" w:rsidR="00AB65FA" w:rsidRPr="00305A5F" w:rsidRDefault="00AB65FA" w:rsidP="0079357E">
            <w:pPr>
              <w:jc w:val="center"/>
              <w:rPr>
                <w:sz w:val="23"/>
                <w:szCs w:val="23"/>
                <w:lang w:val="lt-LT"/>
              </w:rPr>
            </w:pPr>
            <w:r w:rsidRPr="00305A5F">
              <w:rPr>
                <w:sz w:val="23"/>
                <w:szCs w:val="23"/>
                <w:lang w:val="lt-LT"/>
              </w:rPr>
              <w:t>137545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3D722" w14:textId="77777777" w:rsidR="00AB65FA" w:rsidRPr="00305A5F" w:rsidRDefault="00AB65FA" w:rsidP="0079357E">
            <w:pPr>
              <w:jc w:val="center"/>
              <w:rPr>
                <w:sz w:val="23"/>
                <w:szCs w:val="23"/>
                <w:lang w:val="lt-LT"/>
              </w:rPr>
            </w:pPr>
            <w:r w:rsidRPr="00305A5F">
              <w:rPr>
                <w:sz w:val="23"/>
                <w:szCs w:val="23"/>
                <w:lang w:val="lt-LT"/>
              </w:rPr>
              <w:t>132101</w:t>
            </w:r>
          </w:p>
        </w:tc>
      </w:tr>
      <w:tr w:rsidR="00AB65FA" w:rsidRPr="00305A5F" w14:paraId="06E8CF40" w14:textId="77777777" w:rsidTr="0079357E">
        <w:trPr>
          <w:trHeight w:val="28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7CBA7" w14:textId="77777777" w:rsidR="00AB65FA" w:rsidRPr="00305A5F" w:rsidRDefault="00AB65FA" w:rsidP="0079357E">
            <w:pPr>
              <w:rPr>
                <w:sz w:val="23"/>
                <w:szCs w:val="23"/>
                <w:lang w:val="lt-LT"/>
              </w:rPr>
            </w:pPr>
            <w:r w:rsidRPr="00305A5F">
              <w:rPr>
                <w:sz w:val="23"/>
                <w:szCs w:val="23"/>
                <w:lang w:val="lt-LT"/>
              </w:rPr>
              <w:t xml:space="preserve">  Sąnaudos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CB71C" w14:textId="77777777" w:rsidR="00AB65FA" w:rsidRPr="00305A5F" w:rsidRDefault="00AB65FA" w:rsidP="0079357E">
            <w:pPr>
              <w:jc w:val="center"/>
              <w:rPr>
                <w:sz w:val="23"/>
                <w:szCs w:val="23"/>
                <w:lang w:val="lt-LT"/>
              </w:rPr>
            </w:pPr>
            <w:r w:rsidRPr="00305A5F">
              <w:rPr>
                <w:sz w:val="23"/>
                <w:szCs w:val="23"/>
                <w:lang w:val="lt-LT"/>
              </w:rPr>
              <w:t>96776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9874F" w14:textId="77777777" w:rsidR="00AB65FA" w:rsidRPr="00305A5F" w:rsidRDefault="00AB65FA" w:rsidP="0079357E">
            <w:pPr>
              <w:jc w:val="center"/>
              <w:rPr>
                <w:sz w:val="23"/>
                <w:szCs w:val="23"/>
                <w:lang w:val="lt-LT"/>
              </w:rPr>
            </w:pPr>
            <w:r w:rsidRPr="00305A5F">
              <w:rPr>
                <w:sz w:val="23"/>
                <w:szCs w:val="23"/>
                <w:lang w:val="lt-LT"/>
              </w:rPr>
              <w:t>90662</w:t>
            </w:r>
          </w:p>
        </w:tc>
      </w:tr>
      <w:tr w:rsidR="00AB65FA" w:rsidRPr="00305A5F" w14:paraId="63DFD2E3" w14:textId="77777777" w:rsidTr="0079357E">
        <w:trPr>
          <w:trHeight w:val="28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36CF1" w14:textId="77777777" w:rsidR="00AB65FA" w:rsidRPr="00305A5F" w:rsidRDefault="00AB65FA" w:rsidP="0079357E">
            <w:pPr>
              <w:rPr>
                <w:b/>
                <w:bCs/>
                <w:sz w:val="23"/>
                <w:szCs w:val="23"/>
                <w:lang w:val="lt-LT"/>
              </w:rPr>
            </w:pPr>
            <w:r w:rsidRPr="00305A5F">
              <w:rPr>
                <w:b/>
                <w:bCs/>
                <w:sz w:val="23"/>
                <w:szCs w:val="23"/>
                <w:lang w:val="lt-LT"/>
              </w:rPr>
              <w:t>Finansinė ir investicinė veikla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73735" w14:textId="77777777" w:rsidR="00AB65FA" w:rsidRPr="00305A5F" w:rsidRDefault="00AB65FA" w:rsidP="0079357E">
            <w:pPr>
              <w:jc w:val="center"/>
              <w:rPr>
                <w:b/>
                <w:bCs/>
                <w:sz w:val="23"/>
                <w:szCs w:val="23"/>
                <w:lang w:val="lt-LT"/>
              </w:rPr>
            </w:pPr>
            <w:r w:rsidRPr="00305A5F">
              <w:rPr>
                <w:b/>
                <w:bCs/>
                <w:sz w:val="23"/>
                <w:szCs w:val="23"/>
                <w:lang w:val="lt-LT"/>
              </w:rPr>
              <w:t>(57679)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DEE68" w14:textId="77777777" w:rsidR="00AB65FA" w:rsidRPr="00305A5F" w:rsidRDefault="00AB65FA" w:rsidP="0079357E">
            <w:pPr>
              <w:jc w:val="center"/>
              <w:rPr>
                <w:b/>
                <w:bCs/>
                <w:sz w:val="23"/>
                <w:szCs w:val="23"/>
                <w:lang w:val="lt-LT"/>
              </w:rPr>
            </w:pPr>
            <w:r w:rsidRPr="00305A5F">
              <w:rPr>
                <w:b/>
                <w:bCs/>
                <w:sz w:val="23"/>
                <w:szCs w:val="23"/>
                <w:lang w:val="lt-LT"/>
              </w:rPr>
              <w:t>(85997)</w:t>
            </w:r>
          </w:p>
        </w:tc>
      </w:tr>
      <w:tr w:rsidR="00AB65FA" w:rsidRPr="00305A5F" w14:paraId="31CF6C42" w14:textId="77777777" w:rsidTr="0079357E">
        <w:trPr>
          <w:trHeight w:val="28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A36C4" w14:textId="77777777" w:rsidR="00AB65FA" w:rsidRPr="00305A5F" w:rsidRDefault="00AB65FA" w:rsidP="0079357E">
            <w:pPr>
              <w:rPr>
                <w:sz w:val="23"/>
                <w:szCs w:val="23"/>
                <w:lang w:val="lt-LT"/>
              </w:rPr>
            </w:pPr>
            <w:r w:rsidRPr="00305A5F">
              <w:rPr>
                <w:sz w:val="23"/>
                <w:szCs w:val="23"/>
                <w:lang w:val="lt-LT"/>
              </w:rPr>
              <w:t xml:space="preserve">  Pajamos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3D10C" w14:textId="77777777" w:rsidR="00AB65FA" w:rsidRPr="00305A5F" w:rsidRDefault="00AB65FA" w:rsidP="0079357E">
            <w:pPr>
              <w:jc w:val="center"/>
              <w:rPr>
                <w:sz w:val="23"/>
                <w:szCs w:val="23"/>
                <w:lang w:val="lt-LT"/>
              </w:rPr>
            </w:pPr>
            <w:r w:rsidRPr="00305A5F">
              <w:rPr>
                <w:sz w:val="23"/>
                <w:szCs w:val="23"/>
                <w:lang w:val="lt-LT"/>
              </w:rPr>
              <w:t>3435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79D04" w14:textId="77777777" w:rsidR="00AB65FA" w:rsidRPr="00305A5F" w:rsidRDefault="00AB65FA" w:rsidP="0079357E">
            <w:pPr>
              <w:jc w:val="center"/>
              <w:rPr>
                <w:sz w:val="23"/>
                <w:szCs w:val="23"/>
                <w:lang w:val="lt-LT"/>
              </w:rPr>
            </w:pPr>
            <w:r w:rsidRPr="00305A5F">
              <w:rPr>
                <w:sz w:val="23"/>
                <w:szCs w:val="23"/>
                <w:lang w:val="lt-LT"/>
              </w:rPr>
              <w:t>2472</w:t>
            </w:r>
          </w:p>
        </w:tc>
      </w:tr>
      <w:tr w:rsidR="00AB65FA" w:rsidRPr="00305A5F" w14:paraId="7229CBD5" w14:textId="77777777" w:rsidTr="0079357E">
        <w:trPr>
          <w:trHeight w:val="28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8F697" w14:textId="77777777" w:rsidR="00AB65FA" w:rsidRPr="00305A5F" w:rsidRDefault="00AB65FA" w:rsidP="0079357E">
            <w:pPr>
              <w:rPr>
                <w:sz w:val="23"/>
                <w:szCs w:val="23"/>
                <w:lang w:val="lt-LT"/>
              </w:rPr>
            </w:pPr>
            <w:r w:rsidRPr="00305A5F">
              <w:rPr>
                <w:sz w:val="23"/>
                <w:szCs w:val="23"/>
                <w:lang w:val="lt-LT"/>
              </w:rPr>
              <w:t xml:space="preserve">  Sąnaudos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8FE29" w14:textId="77777777" w:rsidR="00AB65FA" w:rsidRPr="00305A5F" w:rsidRDefault="00AB65FA" w:rsidP="0079357E">
            <w:pPr>
              <w:jc w:val="center"/>
              <w:rPr>
                <w:sz w:val="23"/>
                <w:szCs w:val="23"/>
                <w:lang w:val="lt-LT"/>
              </w:rPr>
            </w:pPr>
            <w:r w:rsidRPr="00305A5F">
              <w:rPr>
                <w:sz w:val="23"/>
                <w:szCs w:val="23"/>
                <w:lang w:val="lt-LT"/>
              </w:rPr>
              <w:t>61114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B35C0" w14:textId="77777777" w:rsidR="00AB65FA" w:rsidRPr="00305A5F" w:rsidRDefault="00AB65FA" w:rsidP="0079357E">
            <w:pPr>
              <w:jc w:val="center"/>
              <w:rPr>
                <w:sz w:val="23"/>
                <w:szCs w:val="23"/>
                <w:lang w:val="lt-LT"/>
              </w:rPr>
            </w:pPr>
            <w:r w:rsidRPr="00305A5F">
              <w:rPr>
                <w:sz w:val="23"/>
                <w:szCs w:val="23"/>
                <w:lang w:val="lt-LT"/>
              </w:rPr>
              <w:t>88469</w:t>
            </w:r>
          </w:p>
        </w:tc>
      </w:tr>
      <w:tr w:rsidR="00AB65FA" w:rsidRPr="00305A5F" w14:paraId="767ECBA7" w14:textId="77777777" w:rsidTr="0079357E">
        <w:trPr>
          <w:trHeight w:val="285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D965A" w14:textId="77777777" w:rsidR="00AB65FA" w:rsidRPr="00305A5F" w:rsidRDefault="00AB65FA" w:rsidP="0079357E">
            <w:pPr>
              <w:rPr>
                <w:b/>
                <w:bCs/>
                <w:sz w:val="23"/>
                <w:szCs w:val="23"/>
                <w:lang w:val="lt-LT"/>
              </w:rPr>
            </w:pPr>
            <w:r w:rsidRPr="00305A5F">
              <w:rPr>
                <w:b/>
                <w:bCs/>
                <w:sz w:val="23"/>
                <w:szCs w:val="23"/>
                <w:lang w:val="lt-LT"/>
              </w:rPr>
              <w:t>Grynasis pelnas (nuostoliai)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DCACC" w14:textId="77777777" w:rsidR="00AB65FA" w:rsidRPr="00305A5F" w:rsidRDefault="00AB65FA" w:rsidP="0079357E">
            <w:pPr>
              <w:jc w:val="center"/>
              <w:rPr>
                <w:b/>
                <w:bCs/>
                <w:sz w:val="23"/>
                <w:szCs w:val="23"/>
                <w:lang w:val="lt-LT"/>
              </w:rPr>
            </w:pPr>
            <w:r w:rsidRPr="00305A5F">
              <w:rPr>
                <w:b/>
                <w:bCs/>
                <w:sz w:val="23"/>
                <w:szCs w:val="23"/>
                <w:lang w:val="lt-LT"/>
              </w:rPr>
              <w:t>(124439)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9AE40" w14:textId="77777777" w:rsidR="00AB65FA" w:rsidRPr="00305A5F" w:rsidRDefault="00AB65FA" w:rsidP="0079357E">
            <w:pPr>
              <w:jc w:val="center"/>
              <w:rPr>
                <w:b/>
                <w:bCs/>
                <w:sz w:val="23"/>
                <w:szCs w:val="23"/>
                <w:lang w:val="lt-LT"/>
              </w:rPr>
            </w:pPr>
            <w:r w:rsidRPr="00305A5F">
              <w:rPr>
                <w:b/>
                <w:bCs/>
                <w:sz w:val="23"/>
                <w:szCs w:val="23"/>
                <w:lang w:val="lt-LT"/>
              </w:rPr>
              <w:t>(215450)</w:t>
            </w:r>
          </w:p>
        </w:tc>
      </w:tr>
    </w:tbl>
    <w:p w14:paraId="7957AFEA" w14:textId="77777777" w:rsidR="00AB65FA" w:rsidRPr="00305A5F" w:rsidRDefault="00AB65FA" w:rsidP="00AB65FA">
      <w:pPr>
        <w:jc w:val="center"/>
        <w:rPr>
          <w:b/>
          <w:lang w:val="lt-LT"/>
        </w:rPr>
      </w:pPr>
    </w:p>
    <w:p w14:paraId="340493BA" w14:textId="77777777" w:rsidR="00AB65FA" w:rsidRPr="00305A5F" w:rsidRDefault="00AB65FA" w:rsidP="00305A5F">
      <w:pPr>
        <w:tabs>
          <w:tab w:val="clear" w:pos="1293"/>
          <w:tab w:val="left" w:pos="1134"/>
        </w:tabs>
        <w:jc w:val="both"/>
        <w:rPr>
          <w:lang w:val="lt-LT"/>
        </w:rPr>
      </w:pPr>
      <w:r w:rsidRPr="00305A5F">
        <w:rPr>
          <w:lang w:val="lt-LT"/>
        </w:rPr>
        <w:tab/>
      </w:r>
      <w:r w:rsidR="00305A5F">
        <w:rPr>
          <w:lang w:val="lt-LT"/>
        </w:rPr>
        <w:t>Ž</w:t>
      </w:r>
      <w:r w:rsidRPr="00305A5F">
        <w:rPr>
          <w:lang w:val="lt-LT"/>
        </w:rPr>
        <w:t>enkliai padidėjo pardavimo pajamos, o ataskaitinio laikotarpio  nuostolis</w:t>
      </w:r>
      <w:r w:rsidR="00305A5F">
        <w:rPr>
          <w:lang w:val="lt-LT"/>
        </w:rPr>
        <w:t xml:space="preserve">, palyginti </w:t>
      </w:r>
      <w:r w:rsidRPr="00305A5F">
        <w:rPr>
          <w:lang w:val="lt-LT"/>
        </w:rPr>
        <w:t>su 2020 metais</w:t>
      </w:r>
      <w:r w:rsidR="00305A5F">
        <w:rPr>
          <w:lang w:val="lt-LT"/>
        </w:rPr>
        <w:t>,</w:t>
      </w:r>
      <w:r w:rsidRPr="00305A5F">
        <w:rPr>
          <w:lang w:val="lt-LT"/>
        </w:rPr>
        <w:t xml:space="preserve"> sumažėjo 91011 </w:t>
      </w:r>
      <w:r w:rsidR="00305A5F">
        <w:rPr>
          <w:lang w:val="lt-LT"/>
        </w:rPr>
        <w:t>e</w:t>
      </w:r>
      <w:r w:rsidRPr="00305A5F">
        <w:rPr>
          <w:lang w:val="lt-LT"/>
        </w:rPr>
        <w:t>urų.</w:t>
      </w:r>
    </w:p>
    <w:p w14:paraId="2EA419D1" w14:textId="77777777" w:rsidR="00AB65FA" w:rsidRPr="00305A5F" w:rsidRDefault="00AB65FA" w:rsidP="00AB65FA">
      <w:pPr>
        <w:jc w:val="both"/>
        <w:rPr>
          <w:lang w:val="lt-LT"/>
        </w:rPr>
      </w:pP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868"/>
        <w:gridCol w:w="707"/>
        <w:gridCol w:w="708"/>
        <w:gridCol w:w="709"/>
        <w:gridCol w:w="709"/>
        <w:gridCol w:w="709"/>
        <w:gridCol w:w="708"/>
        <w:gridCol w:w="601"/>
        <w:gridCol w:w="108"/>
        <w:gridCol w:w="601"/>
        <w:gridCol w:w="108"/>
        <w:gridCol w:w="601"/>
        <w:gridCol w:w="108"/>
        <w:gridCol w:w="708"/>
        <w:gridCol w:w="709"/>
        <w:gridCol w:w="709"/>
      </w:tblGrid>
      <w:tr w:rsidR="00AB65FA" w:rsidRPr="00305A5F" w14:paraId="79CA35AC" w14:textId="77777777" w:rsidTr="0079357E">
        <w:trPr>
          <w:trHeight w:val="315"/>
        </w:trPr>
        <w:tc>
          <w:tcPr>
            <w:tcW w:w="57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F3932" w14:textId="77777777" w:rsidR="00AB65FA" w:rsidRPr="00305A5F" w:rsidRDefault="00305A5F" w:rsidP="00305A5F">
            <w:pPr>
              <w:tabs>
                <w:tab w:val="clear" w:pos="1293"/>
                <w:tab w:val="left" w:pos="1075"/>
              </w:tabs>
              <w:ind w:firstLine="1075"/>
              <w:jc w:val="both"/>
              <w:rPr>
                <w:lang w:val="lt-LT"/>
              </w:rPr>
            </w:pPr>
            <w:r>
              <w:rPr>
                <w:lang w:val="lt-LT"/>
              </w:rPr>
              <w:t>Šilumos</w:t>
            </w:r>
            <w:r w:rsidR="00AB65FA" w:rsidRPr="00305A5F">
              <w:rPr>
                <w:lang w:val="lt-LT"/>
              </w:rPr>
              <w:t xml:space="preserve"> kaina 2021 metams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21DEF" w14:textId="77777777" w:rsidR="00AB65FA" w:rsidRPr="00305A5F" w:rsidRDefault="00AB65FA" w:rsidP="0079357E">
            <w:pPr>
              <w:rPr>
                <w:rFonts w:ascii="Calibri" w:hAnsi="Calibri" w:cs="Calibri"/>
                <w:sz w:val="22"/>
                <w:szCs w:val="22"/>
                <w:lang w:val="lt-LT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353CE" w14:textId="77777777" w:rsidR="00AB65FA" w:rsidRPr="00305A5F" w:rsidRDefault="00AB65FA" w:rsidP="0079357E">
            <w:pPr>
              <w:rPr>
                <w:rFonts w:ascii="Calibri" w:hAnsi="Calibri" w:cs="Calibri"/>
                <w:sz w:val="22"/>
                <w:szCs w:val="22"/>
                <w:lang w:val="lt-LT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2FAF4" w14:textId="77777777" w:rsidR="00AB65FA" w:rsidRPr="00305A5F" w:rsidRDefault="00AB65FA" w:rsidP="0079357E">
            <w:pPr>
              <w:rPr>
                <w:rFonts w:ascii="Calibri" w:hAnsi="Calibri" w:cs="Calibri"/>
                <w:sz w:val="22"/>
                <w:szCs w:val="22"/>
                <w:lang w:val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21285" w14:textId="77777777" w:rsidR="00AB65FA" w:rsidRPr="00305A5F" w:rsidRDefault="00AB65FA" w:rsidP="0079357E">
            <w:pPr>
              <w:rPr>
                <w:rFonts w:ascii="Calibri" w:hAnsi="Calibri" w:cs="Calibri"/>
                <w:sz w:val="22"/>
                <w:szCs w:val="22"/>
                <w:lang w:val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D54C7" w14:textId="77777777" w:rsidR="00AB65FA" w:rsidRPr="00305A5F" w:rsidRDefault="00AB65FA" w:rsidP="0079357E">
            <w:pPr>
              <w:rPr>
                <w:rFonts w:ascii="Calibri" w:hAnsi="Calibri" w:cs="Calibri"/>
                <w:sz w:val="22"/>
                <w:szCs w:val="22"/>
                <w:lang w:val="lt-LT"/>
              </w:rPr>
            </w:pPr>
          </w:p>
        </w:tc>
      </w:tr>
      <w:tr w:rsidR="00AB65FA" w:rsidRPr="00305A5F" w14:paraId="6E5AB349" w14:textId="77777777" w:rsidTr="0079357E">
        <w:trPr>
          <w:trHeight w:val="300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A1074" w14:textId="77777777" w:rsidR="00AB65FA" w:rsidRPr="00305A5F" w:rsidRDefault="00AB65FA" w:rsidP="0079357E">
            <w:pPr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 xml:space="preserve">Mėnuo 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60D7B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FEB44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189C4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ED38E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E700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89A80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C26DA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B2088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BE91B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A99A2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4BA2F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79136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12</w:t>
            </w:r>
          </w:p>
        </w:tc>
      </w:tr>
      <w:tr w:rsidR="00AB65FA" w:rsidRPr="00305A5F" w14:paraId="3F3A203F" w14:textId="77777777" w:rsidTr="0079357E">
        <w:trPr>
          <w:trHeight w:val="300"/>
        </w:trPr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CDC3A" w14:textId="77777777" w:rsidR="00AB65FA" w:rsidRPr="00305A5F" w:rsidRDefault="00305A5F" w:rsidP="0079357E">
            <w:pPr>
              <w:rPr>
                <w:sz w:val="22"/>
                <w:szCs w:val="22"/>
                <w:lang w:val="lt-LT"/>
              </w:rPr>
            </w:pPr>
            <w:r>
              <w:rPr>
                <w:sz w:val="22"/>
                <w:szCs w:val="22"/>
                <w:lang w:val="lt-LT"/>
              </w:rPr>
              <w:t>c</w:t>
            </w:r>
            <w:r w:rsidR="00AB65FA" w:rsidRPr="00305A5F">
              <w:rPr>
                <w:sz w:val="22"/>
                <w:szCs w:val="22"/>
                <w:lang w:val="lt-LT"/>
              </w:rPr>
              <w:t>t</w:t>
            </w:r>
            <w:r>
              <w:rPr>
                <w:sz w:val="22"/>
                <w:szCs w:val="22"/>
                <w:lang w:val="lt-LT"/>
              </w:rPr>
              <w:t xml:space="preserve"> </w:t>
            </w:r>
            <w:r w:rsidR="00AB65FA" w:rsidRPr="00305A5F">
              <w:rPr>
                <w:sz w:val="22"/>
                <w:szCs w:val="22"/>
                <w:lang w:val="lt-LT"/>
              </w:rPr>
              <w:t>/</w:t>
            </w:r>
            <w:r>
              <w:rPr>
                <w:sz w:val="22"/>
                <w:szCs w:val="22"/>
                <w:lang w:val="lt-LT"/>
              </w:rPr>
              <w:t xml:space="preserve"> </w:t>
            </w:r>
            <w:r w:rsidR="00AB65FA" w:rsidRPr="00305A5F">
              <w:rPr>
                <w:sz w:val="22"/>
                <w:szCs w:val="22"/>
                <w:lang w:val="lt-LT"/>
              </w:rPr>
              <w:t>kWh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B95558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5,84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0BD440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6,06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DA9FCC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6,33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313B64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6,48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C01C7B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6,44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117A84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6,5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960002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6,19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8B0F57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6,3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D84271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6,49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79A79E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6,69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202593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7,05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4E55B1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7,49</w:t>
            </w:r>
          </w:p>
        </w:tc>
      </w:tr>
      <w:tr w:rsidR="00AB65FA" w:rsidRPr="00305A5F" w14:paraId="12DFCA90" w14:textId="77777777" w:rsidTr="0079357E">
        <w:trPr>
          <w:trHeight w:val="315"/>
        </w:trPr>
        <w:tc>
          <w:tcPr>
            <w:tcW w:w="57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3EC86" w14:textId="77777777" w:rsidR="00271D63" w:rsidRPr="00305A5F" w:rsidRDefault="00271D63" w:rsidP="0079357E">
            <w:pPr>
              <w:rPr>
                <w:b/>
                <w:lang w:val="lt-LT"/>
              </w:rPr>
            </w:pPr>
          </w:p>
          <w:p w14:paraId="2FC5B024" w14:textId="77777777" w:rsidR="00AB65FA" w:rsidRPr="00305A5F" w:rsidRDefault="00AB65FA" w:rsidP="00305A5F">
            <w:pPr>
              <w:ind w:firstLine="1075"/>
              <w:jc w:val="both"/>
              <w:rPr>
                <w:lang w:val="lt-LT"/>
              </w:rPr>
            </w:pPr>
            <w:r w:rsidRPr="00305A5F">
              <w:rPr>
                <w:lang w:val="lt-LT"/>
              </w:rPr>
              <w:lastRenderedPageBreak/>
              <w:t>Karšto vandens  kaina 2021 metams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3184A" w14:textId="77777777" w:rsidR="00AB65FA" w:rsidRPr="00305A5F" w:rsidRDefault="00AB65FA" w:rsidP="0079357E">
            <w:pPr>
              <w:rPr>
                <w:rFonts w:ascii="Calibri" w:hAnsi="Calibri" w:cs="Calibri"/>
                <w:sz w:val="22"/>
                <w:szCs w:val="22"/>
                <w:lang w:val="lt-LT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7A619" w14:textId="77777777" w:rsidR="00AB65FA" w:rsidRPr="00305A5F" w:rsidRDefault="00AB65FA" w:rsidP="0079357E">
            <w:pPr>
              <w:rPr>
                <w:rFonts w:ascii="Calibri" w:hAnsi="Calibri" w:cs="Calibri"/>
                <w:sz w:val="22"/>
                <w:szCs w:val="22"/>
                <w:lang w:val="lt-LT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BF767" w14:textId="77777777" w:rsidR="00AB65FA" w:rsidRPr="00305A5F" w:rsidRDefault="00AB65FA" w:rsidP="0079357E">
            <w:pPr>
              <w:rPr>
                <w:rFonts w:ascii="Calibri" w:hAnsi="Calibri" w:cs="Calibri"/>
                <w:sz w:val="22"/>
                <w:szCs w:val="22"/>
                <w:lang w:val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F20F5" w14:textId="77777777" w:rsidR="00AB65FA" w:rsidRPr="00305A5F" w:rsidRDefault="00AB65FA" w:rsidP="0079357E">
            <w:pPr>
              <w:rPr>
                <w:rFonts w:ascii="Calibri" w:hAnsi="Calibri" w:cs="Calibri"/>
                <w:sz w:val="22"/>
                <w:szCs w:val="22"/>
                <w:lang w:val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01845" w14:textId="77777777" w:rsidR="00AB65FA" w:rsidRPr="00305A5F" w:rsidRDefault="00AB65FA" w:rsidP="0079357E">
            <w:pPr>
              <w:rPr>
                <w:rFonts w:ascii="Calibri" w:hAnsi="Calibri" w:cs="Calibri"/>
                <w:sz w:val="22"/>
                <w:szCs w:val="22"/>
                <w:lang w:val="lt-LT"/>
              </w:rPr>
            </w:pPr>
          </w:p>
        </w:tc>
      </w:tr>
      <w:tr w:rsidR="00AB65FA" w:rsidRPr="00305A5F" w14:paraId="60B81994" w14:textId="77777777" w:rsidTr="0079357E">
        <w:trPr>
          <w:trHeight w:val="300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B255" w14:textId="77777777" w:rsidR="00AB65FA" w:rsidRPr="00305A5F" w:rsidRDefault="00AB65FA" w:rsidP="0079357E">
            <w:pPr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 xml:space="preserve">Mėnuo 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82D50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F2603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213A8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91AAD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1486D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42E86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9BBF9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D0B82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F6214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269AA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C74C7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8BDD9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12</w:t>
            </w:r>
          </w:p>
        </w:tc>
      </w:tr>
      <w:tr w:rsidR="00AB65FA" w:rsidRPr="00305A5F" w14:paraId="634679B0" w14:textId="77777777" w:rsidTr="0079357E">
        <w:trPr>
          <w:trHeight w:val="300"/>
        </w:trPr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A2440" w14:textId="77777777" w:rsidR="00AB65FA" w:rsidRPr="00305A5F" w:rsidRDefault="00AB65FA" w:rsidP="0079357E">
            <w:pPr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Eur</w:t>
            </w:r>
            <w:r w:rsidR="00305A5F">
              <w:rPr>
                <w:sz w:val="22"/>
                <w:szCs w:val="22"/>
                <w:lang w:val="lt-LT"/>
              </w:rPr>
              <w:t xml:space="preserve"> </w:t>
            </w:r>
            <w:r w:rsidRPr="00305A5F">
              <w:rPr>
                <w:sz w:val="22"/>
                <w:szCs w:val="22"/>
                <w:lang w:val="lt-LT"/>
              </w:rPr>
              <w:t>/</w:t>
            </w:r>
            <w:r w:rsidR="00305A5F">
              <w:rPr>
                <w:sz w:val="22"/>
                <w:szCs w:val="22"/>
                <w:lang w:val="lt-LT"/>
              </w:rPr>
              <w:t xml:space="preserve"> </w:t>
            </w:r>
            <w:r w:rsidRPr="00305A5F">
              <w:rPr>
                <w:sz w:val="22"/>
                <w:szCs w:val="22"/>
                <w:lang w:val="lt-LT"/>
              </w:rPr>
              <w:t>m³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0D6ACA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6,65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C6A26B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6,76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51D74F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6,9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BDD608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6,97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C8ACB4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6,95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9626EB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6,99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5FE1AF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6,83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61C806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6,88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4352AA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6,98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C71E59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7,08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E406F5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7,27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EBE1E9" w14:textId="77777777" w:rsidR="00AB65FA" w:rsidRPr="00305A5F" w:rsidRDefault="00AB65FA" w:rsidP="0079357E">
            <w:pPr>
              <w:jc w:val="right"/>
              <w:rPr>
                <w:sz w:val="22"/>
                <w:szCs w:val="22"/>
                <w:lang w:val="lt-LT"/>
              </w:rPr>
            </w:pPr>
            <w:r w:rsidRPr="00305A5F">
              <w:rPr>
                <w:sz w:val="22"/>
                <w:szCs w:val="22"/>
                <w:lang w:val="lt-LT"/>
              </w:rPr>
              <w:t>7,49</w:t>
            </w:r>
          </w:p>
        </w:tc>
      </w:tr>
    </w:tbl>
    <w:p w14:paraId="21B7512C" w14:textId="77777777" w:rsidR="00AB65FA" w:rsidRPr="00305A5F" w:rsidRDefault="00AB65FA" w:rsidP="00AB65FA">
      <w:pPr>
        <w:jc w:val="both"/>
        <w:rPr>
          <w:color w:val="C00000"/>
          <w:lang w:val="lt-LT"/>
        </w:rPr>
      </w:pPr>
    </w:p>
    <w:p w14:paraId="10B1BE9C" w14:textId="77777777" w:rsidR="00AB65FA" w:rsidRPr="00B5191B" w:rsidRDefault="00AB65FA" w:rsidP="00AB65FA">
      <w:pPr>
        <w:jc w:val="both"/>
      </w:pPr>
    </w:p>
    <w:p w14:paraId="0DEA0DF0" w14:textId="77777777" w:rsidR="00AB65FA" w:rsidRPr="00E44D45" w:rsidRDefault="00AB65FA" w:rsidP="00AB65FA">
      <w:pPr>
        <w:jc w:val="both"/>
        <w:rPr>
          <w:noProof/>
          <w:color w:val="C00000"/>
        </w:rPr>
      </w:pPr>
      <w:r w:rsidRPr="00A202CD">
        <w:rPr>
          <w:noProof/>
          <w:lang w:val="lt-LT" w:eastAsia="lt-LT"/>
        </w:rPr>
        <w:drawing>
          <wp:inline distT="0" distB="0" distL="0" distR="0" wp14:anchorId="0C2285C5" wp14:editId="23729A61">
            <wp:extent cx="5495925" cy="3209925"/>
            <wp:effectExtent l="0" t="0" r="9525" b="9525"/>
            <wp:docPr id="4" name="Diagrama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tbl>
      <w:tblPr>
        <w:tblW w:w="9761" w:type="dxa"/>
        <w:tblInd w:w="93" w:type="dxa"/>
        <w:tblLook w:val="04A0" w:firstRow="1" w:lastRow="0" w:firstColumn="1" w:lastColumn="0" w:noHBand="0" w:noVBand="1"/>
      </w:tblPr>
      <w:tblGrid>
        <w:gridCol w:w="7309"/>
        <w:gridCol w:w="1267"/>
        <w:gridCol w:w="1499"/>
      </w:tblGrid>
      <w:tr w:rsidR="00AB65FA" w:rsidRPr="00305A5F" w14:paraId="443183EF" w14:textId="77777777" w:rsidTr="0079357E">
        <w:trPr>
          <w:trHeight w:val="270"/>
        </w:trPr>
        <w:tc>
          <w:tcPr>
            <w:tcW w:w="6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56A8E" w14:textId="77777777" w:rsidR="0065020C" w:rsidRPr="00305A5F" w:rsidRDefault="0065020C">
            <w:pPr>
              <w:rPr>
                <w:lang w:val="lt-LT"/>
              </w:rPr>
            </w:pPr>
          </w:p>
          <w:tbl>
            <w:tblPr>
              <w:tblW w:w="7000" w:type="dxa"/>
              <w:tblInd w:w="93" w:type="dxa"/>
              <w:tblLook w:val="04A0" w:firstRow="1" w:lastRow="0" w:firstColumn="1" w:lastColumn="0" w:noHBand="0" w:noVBand="1"/>
            </w:tblPr>
            <w:tblGrid>
              <w:gridCol w:w="2174"/>
              <w:gridCol w:w="995"/>
              <w:gridCol w:w="183"/>
              <w:gridCol w:w="995"/>
              <w:gridCol w:w="746"/>
              <w:gridCol w:w="1907"/>
            </w:tblGrid>
            <w:tr w:rsidR="00AB65FA" w:rsidRPr="00305A5F" w14:paraId="5C4FD093" w14:textId="77777777" w:rsidTr="00305A5F">
              <w:trPr>
                <w:trHeight w:val="255"/>
              </w:trPr>
              <w:tc>
                <w:tcPr>
                  <w:tcW w:w="5093" w:type="dxa"/>
                  <w:gridSpan w:val="5"/>
                  <w:noWrap/>
                  <w:vAlign w:val="bottom"/>
                  <w:hideMark/>
                </w:tcPr>
                <w:p w14:paraId="2175B689" w14:textId="77777777" w:rsidR="00AB65FA" w:rsidRPr="00305A5F" w:rsidRDefault="00AB65FA" w:rsidP="00305A5F">
                  <w:pPr>
                    <w:spacing w:line="276" w:lineRule="auto"/>
                    <w:ind w:firstLine="1158"/>
                    <w:jc w:val="both"/>
                    <w:rPr>
                      <w:lang w:val="lt-LT"/>
                    </w:rPr>
                  </w:pPr>
                  <w:r w:rsidRPr="00305A5F">
                    <w:rPr>
                      <w:bCs/>
                      <w:lang w:val="lt-LT"/>
                    </w:rPr>
                    <w:t>Sąnaudų palyginimas 2021</w:t>
                  </w:r>
                  <w:r w:rsidR="00305A5F">
                    <w:rPr>
                      <w:bCs/>
                      <w:lang w:val="lt-LT"/>
                    </w:rPr>
                    <w:t>–</w:t>
                  </w:r>
                  <w:r w:rsidRPr="00305A5F">
                    <w:rPr>
                      <w:bCs/>
                      <w:lang w:val="lt-LT"/>
                    </w:rPr>
                    <w:t xml:space="preserve">2020 </w:t>
                  </w:r>
                  <w:r w:rsidR="00305A5F">
                    <w:rPr>
                      <w:bCs/>
                      <w:lang w:val="lt-LT"/>
                    </w:rPr>
                    <w:t>m</w:t>
                  </w:r>
                  <w:r w:rsidRPr="00305A5F">
                    <w:rPr>
                      <w:bCs/>
                      <w:lang w:val="lt-LT"/>
                    </w:rPr>
                    <w:t>.</w:t>
                  </w:r>
                </w:p>
              </w:tc>
              <w:tc>
                <w:tcPr>
                  <w:tcW w:w="1907" w:type="dxa"/>
                  <w:noWrap/>
                  <w:vAlign w:val="bottom"/>
                  <w:hideMark/>
                </w:tcPr>
                <w:p w14:paraId="3BE85D4B" w14:textId="77777777" w:rsidR="00AB65FA" w:rsidRPr="00305A5F" w:rsidRDefault="00AB65FA" w:rsidP="0079357E">
                  <w:pPr>
                    <w:spacing w:line="276" w:lineRule="auto"/>
                    <w:rPr>
                      <w:lang w:val="lt-LT"/>
                    </w:rPr>
                  </w:pPr>
                </w:p>
              </w:tc>
            </w:tr>
            <w:tr w:rsidR="00AB65FA" w:rsidRPr="00305A5F" w14:paraId="626AB504" w14:textId="77777777" w:rsidTr="00305A5F">
              <w:trPr>
                <w:trHeight w:val="255"/>
              </w:trPr>
              <w:tc>
                <w:tcPr>
                  <w:tcW w:w="3352" w:type="dxa"/>
                  <w:gridSpan w:val="3"/>
                  <w:noWrap/>
                  <w:vAlign w:val="bottom"/>
                </w:tcPr>
                <w:p w14:paraId="7D01786E" w14:textId="77777777" w:rsidR="00AB65FA" w:rsidRPr="00305A5F" w:rsidRDefault="00AB65FA" w:rsidP="0079357E">
                  <w:pPr>
                    <w:rPr>
                      <w:b/>
                      <w:bCs/>
                      <w:lang w:val="lt-LT"/>
                    </w:rPr>
                  </w:pPr>
                </w:p>
              </w:tc>
              <w:tc>
                <w:tcPr>
                  <w:tcW w:w="1741" w:type="dxa"/>
                  <w:gridSpan w:val="2"/>
                  <w:noWrap/>
                  <w:vAlign w:val="bottom"/>
                </w:tcPr>
                <w:p w14:paraId="3C761CC8" w14:textId="77777777" w:rsidR="00AB65FA" w:rsidRPr="00305A5F" w:rsidRDefault="00AB65FA" w:rsidP="0079357E">
                  <w:pPr>
                    <w:spacing w:line="276" w:lineRule="auto"/>
                    <w:rPr>
                      <w:lang w:val="lt-LT"/>
                    </w:rPr>
                  </w:pPr>
                </w:p>
              </w:tc>
              <w:tc>
                <w:tcPr>
                  <w:tcW w:w="1907" w:type="dxa"/>
                  <w:noWrap/>
                  <w:vAlign w:val="bottom"/>
                </w:tcPr>
                <w:p w14:paraId="1A3AF236" w14:textId="77777777" w:rsidR="00AB65FA" w:rsidRPr="00305A5F" w:rsidRDefault="00AB65FA" w:rsidP="0079357E">
                  <w:pPr>
                    <w:spacing w:line="276" w:lineRule="auto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Tūkst. Eur</w:t>
                  </w:r>
                </w:p>
              </w:tc>
            </w:tr>
            <w:tr w:rsidR="00AB65FA" w:rsidRPr="00305A5F" w14:paraId="3D0CF978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2AF4B85" w14:textId="77777777" w:rsidR="00AB65FA" w:rsidRPr="00305A5F" w:rsidRDefault="00AB65FA" w:rsidP="0079357E">
                  <w:pPr>
                    <w:rPr>
                      <w:b/>
                      <w:bCs/>
                      <w:lang w:val="lt-LT"/>
                    </w:rPr>
                  </w:pPr>
                  <w:r w:rsidRPr="00305A5F">
                    <w:rPr>
                      <w:b/>
                      <w:bCs/>
                      <w:lang w:val="lt-LT"/>
                    </w:rPr>
                    <w:t>Sąnaudų pavadinimas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9F10AD5" w14:textId="77777777" w:rsidR="00AB65FA" w:rsidRPr="00305A5F" w:rsidRDefault="00AB65FA" w:rsidP="0079357E">
                  <w:pPr>
                    <w:rPr>
                      <w:b/>
                      <w:bCs/>
                      <w:lang w:val="lt-LT"/>
                    </w:rPr>
                  </w:pPr>
                  <w:r w:rsidRPr="00305A5F">
                    <w:rPr>
                      <w:b/>
                      <w:bCs/>
                      <w:lang w:val="lt-LT"/>
                    </w:rPr>
                    <w:t>2020 m.</w:t>
                  </w:r>
                </w:p>
              </w:tc>
              <w:tc>
                <w:tcPr>
                  <w:tcW w:w="1741" w:type="dxa"/>
                  <w:gridSpan w:val="2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F3934DD" w14:textId="77777777" w:rsidR="00AB65FA" w:rsidRPr="00305A5F" w:rsidRDefault="00AB65FA" w:rsidP="0079357E">
                  <w:pPr>
                    <w:rPr>
                      <w:b/>
                      <w:bCs/>
                      <w:lang w:val="lt-LT"/>
                    </w:rPr>
                  </w:pPr>
                  <w:r w:rsidRPr="00305A5F">
                    <w:rPr>
                      <w:b/>
                      <w:bCs/>
                      <w:lang w:val="lt-LT"/>
                    </w:rPr>
                    <w:t>2021 m</w:t>
                  </w:r>
                </w:p>
              </w:tc>
              <w:tc>
                <w:tcPr>
                  <w:tcW w:w="1907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  <w:hideMark/>
                </w:tcPr>
                <w:p w14:paraId="50ADF7EC" w14:textId="77777777" w:rsidR="00AB65FA" w:rsidRPr="00305A5F" w:rsidRDefault="00AB65FA" w:rsidP="0079357E">
                  <w:pPr>
                    <w:rPr>
                      <w:b/>
                      <w:bCs/>
                      <w:sz w:val="22"/>
                      <w:lang w:val="lt-LT"/>
                    </w:rPr>
                  </w:pPr>
                  <w:r w:rsidRPr="00305A5F">
                    <w:rPr>
                      <w:b/>
                      <w:bCs/>
                      <w:sz w:val="22"/>
                      <w:lang w:val="lt-LT"/>
                    </w:rPr>
                    <w:t>Skirtumas</w:t>
                  </w:r>
                </w:p>
              </w:tc>
            </w:tr>
            <w:tr w:rsidR="00AB65FA" w:rsidRPr="00305A5F" w14:paraId="5010973B" w14:textId="77777777" w:rsidTr="00305A5F">
              <w:trPr>
                <w:trHeight w:val="300"/>
              </w:trPr>
              <w:tc>
                <w:tcPr>
                  <w:tcW w:w="7000" w:type="dxa"/>
                  <w:gridSpan w:val="6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35CB372D" w14:textId="77777777" w:rsidR="00AB65FA" w:rsidRPr="00305A5F" w:rsidRDefault="00942625" w:rsidP="00942625">
                  <w:pPr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PARDUOTŲ</w:t>
                  </w:r>
                  <w:r w:rsidR="00AB65FA" w:rsidRPr="00305A5F">
                    <w:rPr>
                      <w:lang w:val="lt-LT"/>
                    </w:rPr>
                    <w:t xml:space="preserve"> PREKIŲ IR ATL</w:t>
                  </w:r>
                  <w:r w:rsidRPr="00305A5F">
                    <w:rPr>
                      <w:lang w:val="lt-LT"/>
                    </w:rPr>
                    <w:t>IKTŲ</w:t>
                  </w:r>
                  <w:r w:rsidR="00AB65FA" w:rsidRPr="00305A5F">
                    <w:rPr>
                      <w:lang w:val="lt-LT"/>
                    </w:rPr>
                    <w:t xml:space="preserve"> DARBŲ SAVIKAINA</w:t>
                  </w:r>
                </w:p>
              </w:tc>
            </w:tr>
            <w:tr w:rsidR="00AB65FA" w:rsidRPr="00305A5F" w14:paraId="29035522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786A321" w14:textId="77777777" w:rsidR="00AB65FA" w:rsidRPr="00305A5F" w:rsidRDefault="00AB65FA" w:rsidP="0079357E">
                  <w:pPr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Kuras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732CE3A8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343,76</w:t>
                  </w:r>
                </w:p>
              </w:tc>
              <w:tc>
                <w:tcPr>
                  <w:tcW w:w="174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1C26867D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590,19</w:t>
                  </w:r>
                </w:p>
              </w:tc>
              <w:tc>
                <w:tcPr>
                  <w:tcW w:w="190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0D0236F7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246,43</w:t>
                  </w:r>
                </w:p>
              </w:tc>
            </w:tr>
            <w:tr w:rsidR="00AB65FA" w:rsidRPr="00305A5F" w14:paraId="5EA48050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FE5C40D" w14:textId="77777777" w:rsidR="00AB65FA" w:rsidRPr="00305A5F" w:rsidRDefault="00AB65FA" w:rsidP="0079357E">
                  <w:pPr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Remonto sąnaudos rangos būdu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2C9F2A99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43,82</w:t>
                  </w:r>
                </w:p>
              </w:tc>
              <w:tc>
                <w:tcPr>
                  <w:tcW w:w="174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7131FD6E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34,79</w:t>
                  </w:r>
                </w:p>
              </w:tc>
              <w:tc>
                <w:tcPr>
                  <w:tcW w:w="190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25D45A9A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-9,03</w:t>
                  </w:r>
                </w:p>
              </w:tc>
            </w:tr>
            <w:tr w:rsidR="00AB65FA" w:rsidRPr="00305A5F" w14:paraId="3CF3B962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7DB6A02" w14:textId="77777777" w:rsidR="00AB65FA" w:rsidRPr="00305A5F" w:rsidRDefault="00AB65FA" w:rsidP="0079357E">
                  <w:pPr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Degalai autotransportui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677EAC9C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7,75</w:t>
                  </w:r>
                </w:p>
              </w:tc>
              <w:tc>
                <w:tcPr>
                  <w:tcW w:w="174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01B0CD5E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9,81</w:t>
                  </w:r>
                </w:p>
              </w:tc>
              <w:tc>
                <w:tcPr>
                  <w:tcW w:w="190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76C349D0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2,06</w:t>
                  </w:r>
                </w:p>
              </w:tc>
            </w:tr>
            <w:tr w:rsidR="00AB65FA" w:rsidRPr="00305A5F" w14:paraId="2971B680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D1BC914" w14:textId="77777777" w:rsidR="00AB65FA" w:rsidRPr="00305A5F" w:rsidRDefault="00AB65FA" w:rsidP="0079357E">
                  <w:pPr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Žaliavos ir medžiagos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5DFDF45B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11,39</w:t>
                  </w:r>
                </w:p>
              </w:tc>
              <w:tc>
                <w:tcPr>
                  <w:tcW w:w="174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72943D11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10,36</w:t>
                  </w:r>
                </w:p>
              </w:tc>
              <w:tc>
                <w:tcPr>
                  <w:tcW w:w="190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3BF7B89A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-1,03</w:t>
                  </w:r>
                </w:p>
              </w:tc>
            </w:tr>
            <w:tr w:rsidR="00AB65FA" w:rsidRPr="00305A5F" w14:paraId="0F105B2D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A731C14" w14:textId="77777777" w:rsidR="00AB65FA" w:rsidRPr="00305A5F" w:rsidRDefault="00AB65FA" w:rsidP="0079357E">
                  <w:pPr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Elektros energija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7D08DAFE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34,61</w:t>
                  </w:r>
                </w:p>
              </w:tc>
              <w:tc>
                <w:tcPr>
                  <w:tcW w:w="174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57C63729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63,35</w:t>
                  </w:r>
                </w:p>
              </w:tc>
              <w:tc>
                <w:tcPr>
                  <w:tcW w:w="190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6A3F0785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28,74</w:t>
                  </w:r>
                </w:p>
              </w:tc>
            </w:tr>
            <w:tr w:rsidR="00AB65FA" w:rsidRPr="00305A5F" w14:paraId="3E31842D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186895F" w14:textId="77777777" w:rsidR="00AB65FA" w:rsidRPr="00305A5F" w:rsidRDefault="00AB65FA" w:rsidP="0079357E">
                  <w:pPr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Šaltas vanduo karštam vandeniui ruošti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2150A195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76,26</w:t>
                  </w:r>
                </w:p>
              </w:tc>
              <w:tc>
                <w:tcPr>
                  <w:tcW w:w="174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2D53A114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76,89</w:t>
                  </w:r>
                </w:p>
              </w:tc>
              <w:tc>
                <w:tcPr>
                  <w:tcW w:w="190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7C575A56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0,63</w:t>
                  </w:r>
                </w:p>
              </w:tc>
            </w:tr>
            <w:tr w:rsidR="00AB65FA" w:rsidRPr="00305A5F" w14:paraId="3A5D0CAA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CA87603" w14:textId="77777777" w:rsidR="00AB65FA" w:rsidRPr="00305A5F" w:rsidRDefault="00AB65FA" w:rsidP="0079357E">
                  <w:pPr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Nusidėvėjimas ir amortizacija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35C40564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238,18</w:t>
                  </w:r>
                </w:p>
              </w:tc>
              <w:tc>
                <w:tcPr>
                  <w:tcW w:w="174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3C0F9EED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235,26</w:t>
                  </w:r>
                </w:p>
              </w:tc>
              <w:tc>
                <w:tcPr>
                  <w:tcW w:w="190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3E50BC85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-2,92</w:t>
                  </w:r>
                </w:p>
              </w:tc>
            </w:tr>
            <w:tr w:rsidR="00AB65FA" w:rsidRPr="00305A5F" w14:paraId="5392DB64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EBBA123" w14:textId="77777777" w:rsidR="00AB65FA" w:rsidRPr="00305A5F" w:rsidRDefault="00AB65FA" w:rsidP="0079357E">
                  <w:pPr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Sąnaudos darbui apmokėti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1F218B37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337,06</w:t>
                  </w:r>
                </w:p>
              </w:tc>
              <w:tc>
                <w:tcPr>
                  <w:tcW w:w="174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64E68C1A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356,41</w:t>
                  </w:r>
                </w:p>
              </w:tc>
              <w:tc>
                <w:tcPr>
                  <w:tcW w:w="190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7B99BA74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19,35</w:t>
                  </w:r>
                </w:p>
              </w:tc>
            </w:tr>
            <w:tr w:rsidR="00AB65FA" w:rsidRPr="00305A5F" w14:paraId="73E5715D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3F770DB" w14:textId="77777777" w:rsidR="00AB65FA" w:rsidRPr="00305A5F" w:rsidRDefault="00AB65FA" w:rsidP="0079357E">
                  <w:pPr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Įmokos socialiniam draudimui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06B1601F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6,20</w:t>
                  </w:r>
                </w:p>
              </w:tc>
              <w:tc>
                <w:tcPr>
                  <w:tcW w:w="174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5DC14194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6,58</w:t>
                  </w:r>
                </w:p>
              </w:tc>
              <w:tc>
                <w:tcPr>
                  <w:tcW w:w="190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59FDAD12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0,38</w:t>
                  </w:r>
                </w:p>
              </w:tc>
            </w:tr>
            <w:tr w:rsidR="00AB65FA" w:rsidRPr="00305A5F" w14:paraId="6E9E7D50" w14:textId="77777777" w:rsidTr="00305A5F">
              <w:trPr>
                <w:trHeight w:val="315"/>
              </w:trPr>
              <w:tc>
                <w:tcPr>
                  <w:tcW w:w="217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43AF738" w14:textId="77777777" w:rsidR="00AB65FA" w:rsidRPr="00305A5F" w:rsidRDefault="00AB65FA" w:rsidP="0079357E">
                  <w:pPr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Kitos sąnaudos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noWrap/>
                  <w:vAlign w:val="bottom"/>
                </w:tcPr>
                <w:p w14:paraId="252AF1B1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5,52</w:t>
                  </w:r>
                </w:p>
              </w:tc>
              <w:tc>
                <w:tcPr>
                  <w:tcW w:w="1741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noWrap/>
                  <w:vAlign w:val="bottom"/>
                </w:tcPr>
                <w:p w14:paraId="7B86DEAD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3,1</w:t>
                  </w:r>
                </w:p>
              </w:tc>
              <w:tc>
                <w:tcPr>
                  <w:tcW w:w="1907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vAlign w:val="bottom"/>
                </w:tcPr>
                <w:p w14:paraId="001988B7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-2,42</w:t>
                  </w:r>
                </w:p>
              </w:tc>
            </w:tr>
            <w:tr w:rsidR="00AB65FA" w:rsidRPr="00305A5F" w14:paraId="77341B34" w14:textId="77777777" w:rsidTr="00305A5F">
              <w:trPr>
                <w:trHeight w:val="540"/>
              </w:trPr>
              <w:tc>
                <w:tcPr>
                  <w:tcW w:w="2174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vAlign w:val="bottom"/>
                  <w:hideMark/>
                </w:tcPr>
                <w:p w14:paraId="513A660A" w14:textId="77777777" w:rsidR="00AB65FA" w:rsidRPr="00305A5F" w:rsidRDefault="00AB65FA" w:rsidP="00305A5F">
                  <w:pPr>
                    <w:rPr>
                      <w:b/>
                      <w:bCs/>
                      <w:lang w:val="lt-LT"/>
                    </w:rPr>
                  </w:pPr>
                  <w:r w:rsidRPr="00305A5F">
                    <w:rPr>
                      <w:b/>
                      <w:bCs/>
                      <w:lang w:val="lt-LT"/>
                    </w:rPr>
                    <w:t>Iš viso parduot</w:t>
                  </w:r>
                  <w:r w:rsidR="00305A5F">
                    <w:rPr>
                      <w:b/>
                      <w:bCs/>
                      <w:lang w:val="lt-LT"/>
                    </w:rPr>
                    <w:t>ų</w:t>
                  </w:r>
                  <w:r w:rsidRPr="00305A5F">
                    <w:rPr>
                      <w:b/>
                      <w:bCs/>
                      <w:lang w:val="lt-LT"/>
                    </w:rPr>
                    <w:t xml:space="preserve"> ir atlikt</w:t>
                  </w:r>
                  <w:r w:rsidR="00305A5F">
                    <w:rPr>
                      <w:b/>
                      <w:bCs/>
                      <w:lang w:val="lt-LT"/>
                    </w:rPr>
                    <w:t>ų</w:t>
                  </w:r>
                  <w:r w:rsidRPr="00305A5F">
                    <w:rPr>
                      <w:b/>
                      <w:bCs/>
                      <w:lang w:val="lt-LT"/>
                    </w:rPr>
                    <w:t xml:space="preserve"> darbų </w:t>
                  </w:r>
                  <w:r w:rsidRPr="00305A5F">
                    <w:rPr>
                      <w:b/>
                      <w:bCs/>
                      <w:lang w:val="lt-LT"/>
                    </w:rPr>
                    <w:lastRenderedPageBreak/>
                    <w:t>savikaina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noWrap/>
                  <w:vAlign w:val="bottom"/>
                </w:tcPr>
                <w:p w14:paraId="48697E8D" w14:textId="77777777" w:rsidR="00AB65FA" w:rsidRPr="00305A5F" w:rsidRDefault="00AB65FA" w:rsidP="0079357E">
                  <w:pPr>
                    <w:jc w:val="right"/>
                    <w:rPr>
                      <w:b/>
                      <w:bCs/>
                      <w:lang w:val="lt-LT"/>
                    </w:rPr>
                  </w:pPr>
                  <w:r w:rsidRPr="00305A5F">
                    <w:rPr>
                      <w:b/>
                      <w:bCs/>
                      <w:lang w:val="lt-LT"/>
                    </w:rPr>
                    <w:lastRenderedPageBreak/>
                    <w:t>1104,55</w:t>
                  </w:r>
                </w:p>
                <w:p w14:paraId="1228B6CD" w14:textId="77777777" w:rsidR="00AB65FA" w:rsidRPr="00305A5F" w:rsidRDefault="00AB65FA" w:rsidP="0079357E">
                  <w:pPr>
                    <w:jc w:val="right"/>
                    <w:rPr>
                      <w:b/>
                      <w:bCs/>
                      <w:lang w:val="lt-LT"/>
                    </w:rPr>
                  </w:pPr>
                </w:p>
              </w:tc>
              <w:tc>
                <w:tcPr>
                  <w:tcW w:w="1741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3EF98634" w14:textId="77777777" w:rsidR="00AB65FA" w:rsidRPr="00305A5F" w:rsidRDefault="00AB65FA" w:rsidP="0079357E">
                  <w:pPr>
                    <w:jc w:val="right"/>
                    <w:rPr>
                      <w:b/>
                      <w:bCs/>
                      <w:lang w:val="lt-LT"/>
                    </w:rPr>
                  </w:pPr>
                  <w:r w:rsidRPr="00305A5F">
                    <w:rPr>
                      <w:b/>
                      <w:bCs/>
                      <w:lang w:val="lt-LT"/>
                    </w:rPr>
                    <w:t>1386,65</w:t>
                  </w:r>
                </w:p>
                <w:p w14:paraId="059E476B" w14:textId="77777777" w:rsidR="00AB65FA" w:rsidRPr="00305A5F" w:rsidRDefault="00AB65FA" w:rsidP="0079357E">
                  <w:pPr>
                    <w:jc w:val="right"/>
                    <w:rPr>
                      <w:b/>
                      <w:bCs/>
                      <w:lang w:val="lt-LT"/>
                    </w:rPr>
                  </w:pPr>
                </w:p>
              </w:tc>
              <w:tc>
                <w:tcPr>
                  <w:tcW w:w="1907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</w:tcPr>
                <w:p w14:paraId="24269523" w14:textId="77777777" w:rsidR="00AB65FA" w:rsidRPr="00305A5F" w:rsidRDefault="00AB65FA" w:rsidP="0079357E">
                  <w:pPr>
                    <w:jc w:val="center"/>
                    <w:rPr>
                      <w:b/>
                      <w:bCs/>
                      <w:lang w:val="lt-LT"/>
                    </w:rPr>
                  </w:pPr>
                  <w:r w:rsidRPr="00305A5F">
                    <w:rPr>
                      <w:b/>
                      <w:bCs/>
                      <w:lang w:val="lt-LT"/>
                    </w:rPr>
                    <w:t>282,1</w:t>
                  </w:r>
                </w:p>
              </w:tc>
            </w:tr>
            <w:tr w:rsidR="00AB65FA" w:rsidRPr="00305A5F" w14:paraId="3DE00DB9" w14:textId="77777777" w:rsidTr="00305A5F">
              <w:trPr>
                <w:trHeight w:val="300"/>
              </w:trPr>
              <w:tc>
                <w:tcPr>
                  <w:tcW w:w="70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  <w:hideMark/>
                </w:tcPr>
                <w:p w14:paraId="2504A2A3" w14:textId="77777777" w:rsidR="00AB65FA" w:rsidRPr="00305A5F" w:rsidRDefault="00AB65FA" w:rsidP="0079357E">
                  <w:pPr>
                    <w:rPr>
                      <w:lang w:val="lt-LT"/>
                    </w:rPr>
                  </w:pPr>
                  <w:r w:rsidRPr="00305A5F">
                    <w:rPr>
                      <w:b/>
                      <w:bCs/>
                      <w:lang w:val="lt-LT"/>
                    </w:rPr>
                    <w:t>VEIKOS SĄNAUDOS</w:t>
                  </w:r>
                </w:p>
              </w:tc>
            </w:tr>
            <w:tr w:rsidR="00AB65FA" w:rsidRPr="00305A5F" w14:paraId="4C95691A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77B491F" w14:textId="77777777" w:rsidR="00AB65FA" w:rsidRPr="00305A5F" w:rsidRDefault="00AB65FA" w:rsidP="0079357E">
                  <w:pPr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Banko paslaugos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2FB11F14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7,47</w:t>
                  </w:r>
                </w:p>
              </w:tc>
              <w:tc>
                <w:tcPr>
                  <w:tcW w:w="174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3901FC90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8,21</w:t>
                  </w:r>
                </w:p>
              </w:tc>
              <w:tc>
                <w:tcPr>
                  <w:tcW w:w="190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1C42DFEE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0,74</w:t>
                  </w:r>
                </w:p>
              </w:tc>
            </w:tr>
            <w:tr w:rsidR="00AB65FA" w:rsidRPr="00305A5F" w14:paraId="1D816FFF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AEDFAC4" w14:textId="77777777" w:rsidR="00AB65FA" w:rsidRPr="00305A5F" w:rsidRDefault="00AB65FA" w:rsidP="0079357E">
                  <w:pPr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 xml:space="preserve">Ryšių paslaugos 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36B9EF65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2,74</w:t>
                  </w:r>
                </w:p>
              </w:tc>
              <w:tc>
                <w:tcPr>
                  <w:tcW w:w="174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1621C664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1,47</w:t>
                  </w:r>
                </w:p>
              </w:tc>
              <w:tc>
                <w:tcPr>
                  <w:tcW w:w="190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28C4B5DC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-1,27</w:t>
                  </w:r>
                </w:p>
              </w:tc>
            </w:tr>
            <w:tr w:rsidR="00AB65FA" w:rsidRPr="00305A5F" w14:paraId="6048C2F1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9B25086" w14:textId="77777777" w:rsidR="00AB65FA" w:rsidRPr="00305A5F" w:rsidRDefault="00AB65FA" w:rsidP="0079357E">
                  <w:pPr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Pašto paslaugos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18C7D1B7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0,34</w:t>
                  </w:r>
                </w:p>
              </w:tc>
              <w:tc>
                <w:tcPr>
                  <w:tcW w:w="174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44C51353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0,33</w:t>
                  </w:r>
                </w:p>
              </w:tc>
              <w:tc>
                <w:tcPr>
                  <w:tcW w:w="190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578339AF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-0,01</w:t>
                  </w:r>
                </w:p>
              </w:tc>
            </w:tr>
            <w:tr w:rsidR="00AB65FA" w:rsidRPr="00305A5F" w14:paraId="70CE42F7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26B859E" w14:textId="77777777" w:rsidR="00AB65FA" w:rsidRPr="00305A5F" w:rsidRDefault="00AB65FA" w:rsidP="0079357E">
                  <w:pPr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Sąnaudos darbui apmokėti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51F1F815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130,65</w:t>
                  </w:r>
                </w:p>
              </w:tc>
              <w:tc>
                <w:tcPr>
                  <w:tcW w:w="174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4AC716DE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129,46</w:t>
                  </w:r>
                </w:p>
              </w:tc>
              <w:tc>
                <w:tcPr>
                  <w:tcW w:w="190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52C5294D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-1,19</w:t>
                  </w:r>
                </w:p>
              </w:tc>
            </w:tr>
            <w:tr w:rsidR="00AB65FA" w:rsidRPr="00305A5F" w14:paraId="080B7AAF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3EBEF53" w14:textId="77777777" w:rsidR="00AB65FA" w:rsidRPr="00305A5F" w:rsidRDefault="00AB65FA" w:rsidP="0079357E">
                  <w:pPr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Įmokos socialiniam draudimui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7D4904B6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2,47</w:t>
                  </w:r>
                </w:p>
              </w:tc>
              <w:tc>
                <w:tcPr>
                  <w:tcW w:w="174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7546B7D8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2,41</w:t>
                  </w:r>
                </w:p>
              </w:tc>
              <w:tc>
                <w:tcPr>
                  <w:tcW w:w="190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3507D1E1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-0,06</w:t>
                  </w:r>
                </w:p>
              </w:tc>
            </w:tr>
            <w:tr w:rsidR="00AB65FA" w:rsidRPr="00305A5F" w14:paraId="28C73CE3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B6E4C2A" w14:textId="77777777" w:rsidR="00AB65FA" w:rsidRPr="00305A5F" w:rsidRDefault="00AB65FA" w:rsidP="0079357E">
                  <w:pPr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Medžiagos, degalai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116CB0C4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6,13</w:t>
                  </w:r>
                </w:p>
              </w:tc>
              <w:tc>
                <w:tcPr>
                  <w:tcW w:w="174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11C609F3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6,03</w:t>
                  </w:r>
                </w:p>
              </w:tc>
              <w:tc>
                <w:tcPr>
                  <w:tcW w:w="19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75787256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-0,1</w:t>
                  </w:r>
                </w:p>
              </w:tc>
            </w:tr>
            <w:tr w:rsidR="00AB65FA" w:rsidRPr="00305A5F" w14:paraId="79C11FBD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E779CD0" w14:textId="77777777" w:rsidR="00AB65FA" w:rsidRPr="00305A5F" w:rsidRDefault="00AB65FA" w:rsidP="0079357E">
                  <w:pPr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Kitos sąnaudos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4DC7DB49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79,45</w:t>
                  </w:r>
                </w:p>
              </w:tc>
              <w:tc>
                <w:tcPr>
                  <w:tcW w:w="174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073465F3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39,17</w:t>
                  </w:r>
                </w:p>
              </w:tc>
              <w:tc>
                <w:tcPr>
                  <w:tcW w:w="19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0037DA5F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-40,28</w:t>
                  </w:r>
                </w:p>
              </w:tc>
            </w:tr>
            <w:tr w:rsidR="00AB65FA" w:rsidRPr="00305A5F" w14:paraId="400C542E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0EB7C78" w14:textId="77777777" w:rsidR="00AB65FA" w:rsidRPr="00305A5F" w:rsidRDefault="00AB65FA" w:rsidP="0079357E">
                  <w:pPr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Turto mokestis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6512AB2F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22</w:t>
                  </w:r>
                </w:p>
              </w:tc>
              <w:tc>
                <w:tcPr>
                  <w:tcW w:w="174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183E0EA2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22,90</w:t>
                  </w:r>
                </w:p>
              </w:tc>
              <w:tc>
                <w:tcPr>
                  <w:tcW w:w="190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1FC412A7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0,9</w:t>
                  </w:r>
                </w:p>
              </w:tc>
            </w:tr>
            <w:tr w:rsidR="00AB65FA" w:rsidRPr="00305A5F" w14:paraId="6669E4FA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4063570" w14:textId="77777777" w:rsidR="00AB65FA" w:rsidRPr="00305A5F" w:rsidRDefault="00AB65FA" w:rsidP="0079357E">
                  <w:pPr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Žemės nuomos mokestis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6D3CE386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1,89</w:t>
                  </w:r>
                </w:p>
              </w:tc>
              <w:tc>
                <w:tcPr>
                  <w:tcW w:w="174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53F183B7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1,92</w:t>
                  </w:r>
                </w:p>
              </w:tc>
              <w:tc>
                <w:tcPr>
                  <w:tcW w:w="190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7356DD04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0,03</w:t>
                  </w:r>
                </w:p>
              </w:tc>
            </w:tr>
            <w:tr w:rsidR="00AB65FA" w:rsidRPr="00305A5F" w14:paraId="77A9F35F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78234D9" w14:textId="77777777" w:rsidR="00AB65FA" w:rsidRPr="00305A5F" w:rsidRDefault="00AB65FA" w:rsidP="0079357E">
                  <w:pPr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Šaltas vanduo savo reikmėms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29321D22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0,58</w:t>
                  </w:r>
                </w:p>
              </w:tc>
              <w:tc>
                <w:tcPr>
                  <w:tcW w:w="174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029472F4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1,51</w:t>
                  </w:r>
                </w:p>
              </w:tc>
              <w:tc>
                <w:tcPr>
                  <w:tcW w:w="190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140AA6B4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0,93</w:t>
                  </w:r>
                </w:p>
              </w:tc>
            </w:tr>
            <w:tr w:rsidR="00AB65FA" w:rsidRPr="00305A5F" w14:paraId="0914B05F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DEA8C41" w14:textId="77777777" w:rsidR="00AB65FA" w:rsidRPr="00305A5F" w:rsidRDefault="00AB65FA" w:rsidP="0079357E">
                  <w:pPr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Kadrų kvalifikacijos kėlimo paslaugos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3A13867C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0,85</w:t>
                  </w:r>
                </w:p>
              </w:tc>
              <w:tc>
                <w:tcPr>
                  <w:tcW w:w="174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1A1B19F7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1,15</w:t>
                  </w:r>
                </w:p>
              </w:tc>
              <w:tc>
                <w:tcPr>
                  <w:tcW w:w="190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1CBFE72F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0,3</w:t>
                  </w:r>
                </w:p>
              </w:tc>
            </w:tr>
            <w:tr w:rsidR="00AB65FA" w:rsidRPr="00305A5F" w14:paraId="39304107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9BEEC1F" w14:textId="77777777" w:rsidR="00AB65FA" w:rsidRPr="00305A5F" w:rsidRDefault="00AB65FA" w:rsidP="0079357E">
                  <w:pPr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Mokestis Kainų komisijai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2C7569A2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7,75</w:t>
                  </w:r>
                </w:p>
              </w:tc>
              <w:tc>
                <w:tcPr>
                  <w:tcW w:w="174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2F6235CF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6,96</w:t>
                  </w:r>
                </w:p>
              </w:tc>
              <w:tc>
                <w:tcPr>
                  <w:tcW w:w="190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65B70463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-0,79</w:t>
                  </w:r>
                </w:p>
              </w:tc>
            </w:tr>
            <w:tr w:rsidR="00AB65FA" w:rsidRPr="00305A5F" w14:paraId="1906673C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B3B7513" w14:textId="77777777" w:rsidR="00AB65FA" w:rsidRPr="00305A5F" w:rsidRDefault="00AB65FA" w:rsidP="0079357E">
                  <w:pPr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Laboratoriniai tyrimai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030710FB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1,69</w:t>
                  </w:r>
                </w:p>
              </w:tc>
              <w:tc>
                <w:tcPr>
                  <w:tcW w:w="174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41230DB4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1,7</w:t>
                  </w:r>
                </w:p>
              </w:tc>
              <w:tc>
                <w:tcPr>
                  <w:tcW w:w="190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78D185C9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0,01</w:t>
                  </w:r>
                </w:p>
              </w:tc>
            </w:tr>
            <w:tr w:rsidR="00AB65FA" w:rsidRPr="00305A5F" w14:paraId="192B305F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5B31BFA" w14:textId="77777777" w:rsidR="00AB65FA" w:rsidRPr="00305A5F" w:rsidRDefault="00AB65FA" w:rsidP="0079357E">
                  <w:pPr>
                    <w:rPr>
                      <w:sz w:val="22"/>
                      <w:szCs w:val="22"/>
                      <w:lang w:val="lt-LT"/>
                    </w:rPr>
                  </w:pPr>
                  <w:r w:rsidRPr="00305A5F">
                    <w:rPr>
                      <w:sz w:val="22"/>
                      <w:szCs w:val="22"/>
                      <w:lang w:val="lt-LT"/>
                    </w:rPr>
                    <w:t>Nepriklausomų valdybos narių atlygis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6344FB9E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6,85</w:t>
                  </w:r>
                </w:p>
              </w:tc>
              <w:tc>
                <w:tcPr>
                  <w:tcW w:w="174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6875C645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3,34</w:t>
                  </w:r>
                </w:p>
              </w:tc>
              <w:tc>
                <w:tcPr>
                  <w:tcW w:w="19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09443829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-3,51</w:t>
                  </w:r>
                </w:p>
              </w:tc>
            </w:tr>
            <w:tr w:rsidR="00AB65FA" w:rsidRPr="00305A5F" w14:paraId="616F80F4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8EB7E2F" w14:textId="77777777" w:rsidR="00AB65FA" w:rsidRPr="00305A5F" w:rsidRDefault="00AB65FA" w:rsidP="0079357E">
                  <w:pPr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Nusidėvėjimas ir amortizacija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6D54AA76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2,62</w:t>
                  </w:r>
                </w:p>
              </w:tc>
              <w:tc>
                <w:tcPr>
                  <w:tcW w:w="174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641C6574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2,62</w:t>
                  </w:r>
                </w:p>
              </w:tc>
              <w:tc>
                <w:tcPr>
                  <w:tcW w:w="19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306D0542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0</w:t>
                  </w:r>
                </w:p>
              </w:tc>
            </w:tr>
            <w:tr w:rsidR="00AB65FA" w:rsidRPr="00305A5F" w14:paraId="4FAC4ECD" w14:textId="77777777" w:rsidTr="00305A5F">
              <w:trPr>
                <w:trHeight w:val="315"/>
              </w:trPr>
              <w:tc>
                <w:tcPr>
                  <w:tcW w:w="217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DB2F187" w14:textId="77777777" w:rsidR="00AB65FA" w:rsidRPr="00305A5F" w:rsidRDefault="00AB65FA" w:rsidP="0079357E">
                  <w:pPr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Elektros energija savo reikmėms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24E87633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7,49</w:t>
                  </w:r>
                </w:p>
              </w:tc>
              <w:tc>
                <w:tcPr>
                  <w:tcW w:w="1741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050B582D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17,63</w:t>
                  </w:r>
                </w:p>
              </w:tc>
              <w:tc>
                <w:tcPr>
                  <w:tcW w:w="190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1F425B11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10,14</w:t>
                  </w:r>
                </w:p>
              </w:tc>
            </w:tr>
            <w:tr w:rsidR="00AB65FA" w:rsidRPr="00305A5F" w14:paraId="16F1EF6D" w14:textId="77777777" w:rsidTr="00305A5F">
              <w:trPr>
                <w:trHeight w:val="315"/>
              </w:trPr>
              <w:tc>
                <w:tcPr>
                  <w:tcW w:w="2174" w:type="dxa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bottom"/>
                  <w:hideMark/>
                </w:tcPr>
                <w:p w14:paraId="2057EE15" w14:textId="77777777" w:rsidR="00AB65FA" w:rsidRPr="00305A5F" w:rsidRDefault="00AB65FA" w:rsidP="00305A5F">
                  <w:pPr>
                    <w:rPr>
                      <w:b/>
                      <w:bCs/>
                      <w:sz w:val="22"/>
                      <w:szCs w:val="22"/>
                      <w:lang w:val="lt-LT"/>
                    </w:rPr>
                  </w:pPr>
                  <w:r w:rsidRPr="00305A5F">
                    <w:rPr>
                      <w:b/>
                      <w:bCs/>
                      <w:sz w:val="22"/>
                      <w:szCs w:val="22"/>
                      <w:lang w:val="lt-LT"/>
                    </w:rPr>
                    <w:t>Iš viso veiklos sąnaudos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</w:tcPr>
                <w:p w14:paraId="68556CC6" w14:textId="77777777" w:rsidR="00AB65FA" w:rsidRPr="00305A5F" w:rsidRDefault="00AB65FA" w:rsidP="0079357E">
                  <w:pPr>
                    <w:jc w:val="right"/>
                    <w:rPr>
                      <w:b/>
                      <w:bCs/>
                      <w:sz w:val="22"/>
                      <w:szCs w:val="22"/>
                      <w:lang w:val="lt-LT"/>
                    </w:rPr>
                  </w:pPr>
                  <w:r w:rsidRPr="00305A5F">
                    <w:rPr>
                      <w:b/>
                      <w:bCs/>
                      <w:sz w:val="22"/>
                      <w:szCs w:val="22"/>
                      <w:lang w:val="lt-LT"/>
                    </w:rPr>
                    <w:t>280,97</w:t>
                  </w:r>
                </w:p>
              </w:tc>
              <w:tc>
                <w:tcPr>
                  <w:tcW w:w="1741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303ADD45" w14:textId="77777777" w:rsidR="00AB65FA" w:rsidRPr="00305A5F" w:rsidRDefault="00AB65FA" w:rsidP="0079357E">
                  <w:pPr>
                    <w:jc w:val="right"/>
                    <w:rPr>
                      <w:b/>
                      <w:bCs/>
                      <w:sz w:val="22"/>
                      <w:szCs w:val="22"/>
                      <w:lang w:val="lt-LT"/>
                    </w:rPr>
                  </w:pPr>
                  <w:r w:rsidRPr="00305A5F">
                    <w:rPr>
                      <w:b/>
                      <w:bCs/>
                      <w:sz w:val="22"/>
                      <w:szCs w:val="22"/>
                      <w:lang w:val="lt-LT"/>
                    </w:rPr>
                    <w:t>246,81</w:t>
                  </w:r>
                </w:p>
              </w:tc>
              <w:tc>
                <w:tcPr>
                  <w:tcW w:w="1907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5D4764C6" w14:textId="77777777" w:rsidR="00AB65FA" w:rsidRPr="00305A5F" w:rsidRDefault="00AB65FA" w:rsidP="0079357E">
                  <w:pPr>
                    <w:jc w:val="right"/>
                    <w:rPr>
                      <w:b/>
                      <w:bCs/>
                      <w:sz w:val="22"/>
                      <w:szCs w:val="22"/>
                      <w:lang w:val="lt-LT"/>
                    </w:rPr>
                  </w:pPr>
                  <w:r w:rsidRPr="00305A5F">
                    <w:rPr>
                      <w:b/>
                      <w:bCs/>
                      <w:sz w:val="22"/>
                      <w:szCs w:val="22"/>
                      <w:lang w:val="lt-LT"/>
                    </w:rPr>
                    <w:t>-34,16</w:t>
                  </w:r>
                </w:p>
              </w:tc>
            </w:tr>
            <w:tr w:rsidR="00AB65FA" w:rsidRPr="00305A5F" w14:paraId="7B86C457" w14:textId="77777777" w:rsidTr="00305A5F">
              <w:trPr>
                <w:trHeight w:val="315"/>
              </w:trPr>
              <w:tc>
                <w:tcPr>
                  <w:tcW w:w="2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bottom"/>
                  <w:hideMark/>
                </w:tcPr>
                <w:p w14:paraId="5A7AE6DD" w14:textId="77777777" w:rsidR="00AB65FA" w:rsidRPr="00305A5F" w:rsidRDefault="00AB65FA" w:rsidP="00305A5F">
                  <w:pPr>
                    <w:rPr>
                      <w:b/>
                      <w:bCs/>
                      <w:lang w:val="lt-LT"/>
                    </w:rPr>
                  </w:pPr>
                  <w:r w:rsidRPr="00305A5F">
                    <w:rPr>
                      <w:b/>
                      <w:bCs/>
                      <w:lang w:val="lt-LT"/>
                    </w:rPr>
                    <w:t>Iš viso pagrindinės veiklos sąnaudos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</w:tcPr>
                <w:p w14:paraId="37F783F4" w14:textId="77777777" w:rsidR="00AB65FA" w:rsidRPr="00305A5F" w:rsidRDefault="00AB65FA" w:rsidP="0079357E">
                  <w:pPr>
                    <w:jc w:val="right"/>
                    <w:rPr>
                      <w:b/>
                      <w:bCs/>
                      <w:lang w:val="lt-LT"/>
                    </w:rPr>
                  </w:pPr>
                  <w:r w:rsidRPr="00305A5F">
                    <w:rPr>
                      <w:b/>
                      <w:bCs/>
                      <w:lang w:val="lt-LT"/>
                    </w:rPr>
                    <w:t>1385,52</w:t>
                  </w:r>
                </w:p>
              </w:tc>
              <w:tc>
                <w:tcPr>
                  <w:tcW w:w="1741" w:type="dxa"/>
                  <w:gridSpan w:val="2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2D8DEF0C" w14:textId="77777777" w:rsidR="00AB65FA" w:rsidRPr="00305A5F" w:rsidRDefault="00AB65FA" w:rsidP="0079357E">
                  <w:pPr>
                    <w:jc w:val="right"/>
                    <w:rPr>
                      <w:b/>
                      <w:bCs/>
                      <w:lang w:val="lt-LT"/>
                    </w:rPr>
                  </w:pPr>
                  <w:r w:rsidRPr="00305A5F">
                    <w:rPr>
                      <w:b/>
                      <w:bCs/>
                      <w:lang w:val="lt-LT"/>
                    </w:rPr>
                    <w:t>1633,46</w:t>
                  </w:r>
                </w:p>
              </w:tc>
              <w:tc>
                <w:tcPr>
                  <w:tcW w:w="19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39187D2C" w14:textId="77777777" w:rsidR="00AB65FA" w:rsidRPr="00305A5F" w:rsidRDefault="00AB65FA" w:rsidP="0079357E">
                  <w:pPr>
                    <w:jc w:val="right"/>
                    <w:rPr>
                      <w:b/>
                      <w:bCs/>
                      <w:lang w:val="lt-LT"/>
                    </w:rPr>
                  </w:pPr>
                  <w:r w:rsidRPr="00305A5F">
                    <w:rPr>
                      <w:b/>
                      <w:bCs/>
                      <w:lang w:val="lt-LT"/>
                    </w:rPr>
                    <w:t>248,03</w:t>
                  </w:r>
                </w:p>
              </w:tc>
            </w:tr>
            <w:tr w:rsidR="00AB65FA" w:rsidRPr="00305A5F" w14:paraId="7D451CB4" w14:textId="77777777" w:rsidTr="00305A5F">
              <w:trPr>
                <w:trHeight w:val="623"/>
              </w:trPr>
              <w:tc>
                <w:tcPr>
                  <w:tcW w:w="70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  <w:hideMark/>
                </w:tcPr>
                <w:p w14:paraId="7C27491E" w14:textId="77777777" w:rsidR="00AB65FA" w:rsidRPr="00305A5F" w:rsidRDefault="00AB65FA" w:rsidP="0079357E">
                  <w:pPr>
                    <w:rPr>
                      <w:b/>
                      <w:bCs/>
                      <w:lang w:val="lt-LT"/>
                    </w:rPr>
                  </w:pPr>
                  <w:r w:rsidRPr="00305A5F">
                    <w:rPr>
                      <w:b/>
                      <w:bCs/>
                      <w:lang w:val="lt-LT"/>
                    </w:rPr>
                    <w:t>ŠILUMOS PUNKTŲ APTARNAVIMO SĄNAUDOS</w:t>
                  </w:r>
                </w:p>
                <w:p w14:paraId="0A2D0C7F" w14:textId="77777777" w:rsidR="00AB65FA" w:rsidRPr="00305A5F" w:rsidRDefault="00AB65FA" w:rsidP="0079357E">
                  <w:pPr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 </w:t>
                  </w:r>
                </w:p>
              </w:tc>
            </w:tr>
            <w:tr w:rsidR="00AB65FA" w:rsidRPr="00305A5F" w14:paraId="3F228379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F6B2AE9" w14:textId="77777777" w:rsidR="00AB65FA" w:rsidRPr="00305A5F" w:rsidRDefault="00AB65FA" w:rsidP="0079357E">
                  <w:pPr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 xml:space="preserve">Medžiagos 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2D5A20DC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12,85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75AB6731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9,59</w:t>
                  </w:r>
                </w:p>
              </w:tc>
              <w:tc>
                <w:tcPr>
                  <w:tcW w:w="26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4BA2C9BF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-3,26</w:t>
                  </w:r>
                </w:p>
              </w:tc>
            </w:tr>
            <w:tr w:rsidR="00AB65FA" w:rsidRPr="00305A5F" w14:paraId="765FB426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A1A7FB1" w14:textId="77777777" w:rsidR="00AB65FA" w:rsidRPr="00305A5F" w:rsidRDefault="00AB65FA" w:rsidP="0079357E">
                  <w:pPr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Nusidėvėjimas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55A16EC2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0,23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2D22F0EE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0,23</w:t>
                  </w:r>
                </w:p>
              </w:tc>
              <w:tc>
                <w:tcPr>
                  <w:tcW w:w="26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308195E1" w14:textId="77777777" w:rsidR="00AB65FA" w:rsidRPr="00305A5F" w:rsidRDefault="00AB65FA" w:rsidP="0079357E">
                  <w:pPr>
                    <w:jc w:val="right"/>
                    <w:rPr>
                      <w:lang w:val="lt-LT"/>
                    </w:rPr>
                  </w:pPr>
                  <w:r w:rsidRPr="00305A5F">
                    <w:rPr>
                      <w:lang w:val="lt-LT"/>
                    </w:rPr>
                    <w:t>0</w:t>
                  </w:r>
                </w:p>
              </w:tc>
            </w:tr>
            <w:tr w:rsidR="00AB65FA" w:rsidRPr="00305A5F" w14:paraId="2360C543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08F06B9" w14:textId="77777777" w:rsidR="00AB65FA" w:rsidRPr="0092203E" w:rsidRDefault="00AB65FA" w:rsidP="0079357E">
                  <w:pPr>
                    <w:rPr>
                      <w:szCs w:val="24"/>
                      <w:lang w:val="lt-LT"/>
                    </w:rPr>
                  </w:pPr>
                  <w:r w:rsidRPr="0092203E">
                    <w:rPr>
                      <w:szCs w:val="24"/>
                      <w:lang w:val="lt-LT"/>
                    </w:rPr>
                    <w:t>Sąnaudos darbui apmokėti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1A01B6DC" w14:textId="77777777" w:rsidR="00AB65FA" w:rsidRPr="00305A5F" w:rsidRDefault="00AB65FA" w:rsidP="0079357E">
                  <w:pPr>
                    <w:jc w:val="right"/>
                    <w:rPr>
                      <w:sz w:val="22"/>
                      <w:szCs w:val="22"/>
                      <w:lang w:val="lt-LT"/>
                    </w:rPr>
                  </w:pPr>
                  <w:r w:rsidRPr="00305A5F">
                    <w:rPr>
                      <w:sz w:val="22"/>
                      <w:szCs w:val="22"/>
                      <w:lang w:val="lt-LT"/>
                    </w:rPr>
                    <w:t>54,29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4ED0CC9E" w14:textId="77777777" w:rsidR="00AB65FA" w:rsidRPr="00305A5F" w:rsidRDefault="00AB65FA" w:rsidP="0079357E">
                  <w:pPr>
                    <w:jc w:val="right"/>
                    <w:rPr>
                      <w:sz w:val="22"/>
                      <w:szCs w:val="22"/>
                      <w:lang w:val="lt-LT"/>
                    </w:rPr>
                  </w:pPr>
                  <w:r w:rsidRPr="00305A5F">
                    <w:rPr>
                      <w:sz w:val="22"/>
                      <w:szCs w:val="22"/>
                      <w:lang w:val="lt-LT"/>
                    </w:rPr>
                    <w:t>56,41</w:t>
                  </w:r>
                </w:p>
              </w:tc>
              <w:tc>
                <w:tcPr>
                  <w:tcW w:w="26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3B46BA2B" w14:textId="77777777" w:rsidR="00AB65FA" w:rsidRPr="00305A5F" w:rsidRDefault="00AB65FA" w:rsidP="0079357E">
                  <w:pPr>
                    <w:jc w:val="right"/>
                    <w:rPr>
                      <w:sz w:val="22"/>
                      <w:szCs w:val="22"/>
                      <w:lang w:val="lt-LT"/>
                    </w:rPr>
                  </w:pPr>
                  <w:r w:rsidRPr="00305A5F">
                    <w:rPr>
                      <w:sz w:val="22"/>
                      <w:szCs w:val="22"/>
                      <w:lang w:val="lt-LT"/>
                    </w:rPr>
                    <w:t>2,12</w:t>
                  </w:r>
                </w:p>
              </w:tc>
            </w:tr>
            <w:tr w:rsidR="00AB65FA" w:rsidRPr="00305A5F" w14:paraId="63D93877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27C534F" w14:textId="77777777" w:rsidR="00AB65FA" w:rsidRPr="0092203E" w:rsidRDefault="00AB65FA" w:rsidP="0079357E">
                  <w:pPr>
                    <w:rPr>
                      <w:szCs w:val="24"/>
                      <w:lang w:val="lt-LT"/>
                    </w:rPr>
                  </w:pPr>
                  <w:r w:rsidRPr="0092203E">
                    <w:rPr>
                      <w:szCs w:val="24"/>
                      <w:lang w:val="lt-LT"/>
                    </w:rPr>
                    <w:t>Įmokos socialiniam draudimui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0694F1D8" w14:textId="77777777" w:rsidR="00AB65FA" w:rsidRPr="00305A5F" w:rsidRDefault="00AB65FA" w:rsidP="0079357E">
                  <w:pPr>
                    <w:jc w:val="right"/>
                    <w:rPr>
                      <w:sz w:val="22"/>
                      <w:szCs w:val="22"/>
                      <w:lang w:val="lt-LT"/>
                    </w:rPr>
                  </w:pPr>
                  <w:r w:rsidRPr="00305A5F">
                    <w:rPr>
                      <w:sz w:val="22"/>
                      <w:szCs w:val="22"/>
                      <w:lang w:val="lt-LT"/>
                    </w:rPr>
                    <w:t>1,92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1B0E8D6A" w14:textId="77777777" w:rsidR="00AB65FA" w:rsidRPr="00305A5F" w:rsidRDefault="00AB65FA" w:rsidP="0079357E">
                  <w:pPr>
                    <w:jc w:val="right"/>
                    <w:rPr>
                      <w:sz w:val="22"/>
                      <w:szCs w:val="22"/>
                      <w:lang w:val="lt-LT"/>
                    </w:rPr>
                  </w:pPr>
                  <w:r w:rsidRPr="00305A5F">
                    <w:rPr>
                      <w:sz w:val="22"/>
                      <w:szCs w:val="22"/>
                      <w:lang w:val="lt-LT"/>
                    </w:rPr>
                    <w:t>1,75</w:t>
                  </w:r>
                </w:p>
              </w:tc>
              <w:tc>
                <w:tcPr>
                  <w:tcW w:w="26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1853D9DA" w14:textId="77777777" w:rsidR="00AB65FA" w:rsidRPr="00305A5F" w:rsidRDefault="00AB65FA" w:rsidP="0079357E">
                  <w:pPr>
                    <w:jc w:val="right"/>
                    <w:rPr>
                      <w:sz w:val="22"/>
                      <w:szCs w:val="22"/>
                      <w:lang w:val="lt-LT"/>
                    </w:rPr>
                  </w:pPr>
                  <w:r w:rsidRPr="00305A5F">
                    <w:rPr>
                      <w:sz w:val="22"/>
                      <w:szCs w:val="22"/>
                      <w:lang w:val="lt-LT"/>
                    </w:rPr>
                    <w:t>-0,17</w:t>
                  </w:r>
                </w:p>
              </w:tc>
            </w:tr>
            <w:tr w:rsidR="00AB65FA" w:rsidRPr="00305A5F" w14:paraId="33DBD554" w14:textId="77777777" w:rsidTr="00305A5F">
              <w:trPr>
                <w:trHeight w:val="315"/>
              </w:trPr>
              <w:tc>
                <w:tcPr>
                  <w:tcW w:w="2174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nil"/>
                  </w:tcBorders>
                  <w:noWrap/>
                  <w:vAlign w:val="bottom"/>
                  <w:hideMark/>
                </w:tcPr>
                <w:p w14:paraId="1F5816E2" w14:textId="77777777" w:rsidR="00AB65FA" w:rsidRPr="0092203E" w:rsidRDefault="00AB65FA" w:rsidP="0092203E">
                  <w:pPr>
                    <w:rPr>
                      <w:b/>
                      <w:bCs/>
                      <w:szCs w:val="24"/>
                      <w:lang w:val="lt-LT"/>
                    </w:rPr>
                  </w:pPr>
                  <w:r w:rsidRPr="0092203E">
                    <w:rPr>
                      <w:b/>
                      <w:bCs/>
                      <w:szCs w:val="24"/>
                      <w:lang w:val="lt-LT"/>
                    </w:rPr>
                    <w:t>Iš viso šilumos tinklų aptarnavimo sąnaudos</w:t>
                  </w:r>
                </w:p>
              </w:tc>
              <w:tc>
                <w:tcPr>
                  <w:tcW w:w="99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noWrap/>
                  <w:vAlign w:val="bottom"/>
                </w:tcPr>
                <w:p w14:paraId="117293ED" w14:textId="77777777" w:rsidR="00AB65FA" w:rsidRPr="00305A5F" w:rsidRDefault="00AB65FA" w:rsidP="0079357E">
                  <w:pPr>
                    <w:jc w:val="right"/>
                    <w:rPr>
                      <w:b/>
                      <w:bCs/>
                      <w:sz w:val="22"/>
                      <w:szCs w:val="22"/>
                      <w:lang w:val="lt-LT"/>
                    </w:rPr>
                  </w:pPr>
                  <w:r w:rsidRPr="00305A5F">
                    <w:rPr>
                      <w:b/>
                      <w:bCs/>
                      <w:sz w:val="22"/>
                      <w:szCs w:val="22"/>
                      <w:lang w:val="lt-LT"/>
                    </w:rPr>
                    <w:t>69,29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73A1AAEF" w14:textId="77777777" w:rsidR="00AB65FA" w:rsidRPr="00305A5F" w:rsidRDefault="00AB65FA" w:rsidP="0079357E">
                  <w:pPr>
                    <w:jc w:val="right"/>
                    <w:rPr>
                      <w:b/>
                      <w:bCs/>
                      <w:sz w:val="22"/>
                      <w:szCs w:val="22"/>
                      <w:lang w:val="lt-LT"/>
                    </w:rPr>
                  </w:pPr>
                  <w:r w:rsidRPr="00305A5F">
                    <w:rPr>
                      <w:b/>
                      <w:bCs/>
                      <w:sz w:val="22"/>
                      <w:szCs w:val="22"/>
                      <w:lang w:val="lt-LT"/>
                    </w:rPr>
                    <w:t>67,98</w:t>
                  </w:r>
                </w:p>
              </w:tc>
              <w:tc>
                <w:tcPr>
                  <w:tcW w:w="2653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1C2789BD" w14:textId="77777777" w:rsidR="00AB65FA" w:rsidRPr="00305A5F" w:rsidRDefault="00AB65FA" w:rsidP="0079357E">
                  <w:pPr>
                    <w:jc w:val="right"/>
                    <w:rPr>
                      <w:b/>
                      <w:bCs/>
                      <w:sz w:val="22"/>
                      <w:szCs w:val="22"/>
                      <w:lang w:val="lt-LT"/>
                    </w:rPr>
                  </w:pPr>
                  <w:r w:rsidRPr="00305A5F">
                    <w:rPr>
                      <w:b/>
                      <w:bCs/>
                      <w:sz w:val="22"/>
                      <w:szCs w:val="22"/>
                      <w:lang w:val="lt-LT"/>
                    </w:rPr>
                    <w:t>-1,31</w:t>
                  </w:r>
                </w:p>
              </w:tc>
            </w:tr>
            <w:tr w:rsidR="00AB65FA" w:rsidRPr="00305A5F" w14:paraId="25E5237D" w14:textId="77777777" w:rsidTr="00305A5F">
              <w:trPr>
                <w:trHeight w:val="495"/>
              </w:trPr>
              <w:tc>
                <w:tcPr>
                  <w:tcW w:w="7000" w:type="dxa"/>
                  <w:gridSpan w:val="6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1393BDCD" w14:textId="77777777" w:rsidR="00AB65FA" w:rsidRPr="00305A5F" w:rsidRDefault="00AB65FA" w:rsidP="0079357E">
                  <w:pPr>
                    <w:rPr>
                      <w:sz w:val="20"/>
                      <w:szCs w:val="22"/>
                      <w:lang w:val="lt-LT"/>
                    </w:rPr>
                  </w:pPr>
                  <w:r w:rsidRPr="00305A5F">
                    <w:rPr>
                      <w:b/>
                      <w:bCs/>
                      <w:sz w:val="20"/>
                      <w:szCs w:val="18"/>
                      <w:lang w:val="lt-LT"/>
                    </w:rPr>
                    <w:t>KARŠTO VANDENS APSKAITOS PRIETAISŲ APTARNAVIMO SĄNAUDOS</w:t>
                  </w:r>
                </w:p>
              </w:tc>
            </w:tr>
            <w:tr w:rsidR="00AB65FA" w:rsidRPr="00305A5F" w14:paraId="7B7B81D1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28F26DC" w14:textId="77777777" w:rsidR="00AB65FA" w:rsidRPr="0092203E" w:rsidRDefault="00AB65FA" w:rsidP="0079357E">
                  <w:pPr>
                    <w:rPr>
                      <w:szCs w:val="24"/>
                      <w:lang w:val="lt-LT"/>
                    </w:rPr>
                  </w:pPr>
                  <w:r w:rsidRPr="0092203E">
                    <w:rPr>
                      <w:szCs w:val="24"/>
                      <w:lang w:val="lt-LT"/>
                    </w:rPr>
                    <w:t xml:space="preserve">Medžiagos 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28D2A575" w14:textId="77777777" w:rsidR="00AB65FA" w:rsidRPr="00305A5F" w:rsidRDefault="00AB65FA" w:rsidP="0079357E">
                  <w:pPr>
                    <w:jc w:val="right"/>
                    <w:rPr>
                      <w:sz w:val="22"/>
                      <w:szCs w:val="22"/>
                      <w:lang w:val="lt-LT"/>
                    </w:rPr>
                  </w:pPr>
                  <w:r w:rsidRPr="00305A5F">
                    <w:rPr>
                      <w:sz w:val="22"/>
                      <w:szCs w:val="22"/>
                      <w:lang w:val="lt-LT"/>
                    </w:rPr>
                    <w:t>0,42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342243AF" w14:textId="77777777" w:rsidR="00AB65FA" w:rsidRPr="00305A5F" w:rsidRDefault="00AB65FA" w:rsidP="0079357E">
                  <w:pPr>
                    <w:jc w:val="right"/>
                    <w:rPr>
                      <w:sz w:val="22"/>
                      <w:szCs w:val="22"/>
                      <w:lang w:val="lt-LT"/>
                    </w:rPr>
                  </w:pPr>
                  <w:r w:rsidRPr="00305A5F">
                    <w:rPr>
                      <w:sz w:val="22"/>
                      <w:szCs w:val="22"/>
                      <w:lang w:val="lt-LT"/>
                    </w:rPr>
                    <w:t>0,50</w:t>
                  </w:r>
                </w:p>
              </w:tc>
              <w:tc>
                <w:tcPr>
                  <w:tcW w:w="26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218B63AC" w14:textId="77777777" w:rsidR="00AB65FA" w:rsidRPr="00305A5F" w:rsidRDefault="00AB65FA" w:rsidP="0079357E">
                  <w:pPr>
                    <w:jc w:val="right"/>
                    <w:rPr>
                      <w:sz w:val="22"/>
                      <w:szCs w:val="22"/>
                      <w:lang w:val="lt-LT"/>
                    </w:rPr>
                  </w:pPr>
                  <w:r w:rsidRPr="00305A5F">
                    <w:rPr>
                      <w:sz w:val="22"/>
                      <w:szCs w:val="22"/>
                      <w:lang w:val="lt-LT"/>
                    </w:rPr>
                    <w:t>0,08</w:t>
                  </w:r>
                </w:p>
              </w:tc>
            </w:tr>
            <w:tr w:rsidR="00AB65FA" w:rsidRPr="00305A5F" w14:paraId="37FF0EA4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C3021F1" w14:textId="77777777" w:rsidR="00AB65FA" w:rsidRPr="0092203E" w:rsidRDefault="00AB65FA" w:rsidP="0079357E">
                  <w:pPr>
                    <w:rPr>
                      <w:szCs w:val="24"/>
                      <w:lang w:val="lt-LT"/>
                    </w:rPr>
                  </w:pPr>
                  <w:r w:rsidRPr="0092203E">
                    <w:rPr>
                      <w:szCs w:val="24"/>
                      <w:lang w:val="lt-LT"/>
                    </w:rPr>
                    <w:t xml:space="preserve">Sąnaudos darbui </w:t>
                  </w:r>
                  <w:r w:rsidRPr="0092203E">
                    <w:rPr>
                      <w:szCs w:val="24"/>
                      <w:lang w:val="lt-LT"/>
                    </w:rPr>
                    <w:lastRenderedPageBreak/>
                    <w:t>apmokėti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6D92ED7E" w14:textId="77777777" w:rsidR="00AB65FA" w:rsidRPr="00305A5F" w:rsidRDefault="00AB65FA" w:rsidP="0079357E">
                  <w:pPr>
                    <w:jc w:val="right"/>
                    <w:rPr>
                      <w:sz w:val="22"/>
                      <w:szCs w:val="22"/>
                      <w:lang w:val="lt-LT"/>
                    </w:rPr>
                  </w:pPr>
                  <w:r w:rsidRPr="00305A5F">
                    <w:rPr>
                      <w:sz w:val="22"/>
                      <w:szCs w:val="22"/>
                      <w:lang w:val="lt-LT"/>
                    </w:rPr>
                    <w:lastRenderedPageBreak/>
                    <w:t>20,22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38ADFDE6" w14:textId="77777777" w:rsidR="00AB65FA" w:rsidRPr="00305A5F" w:rsidRDefault="00AB65FA" w:rsidP="0079357E">
                  <w:pPr>
                    <w:jc w:val="right"/>
                    <w:rPr>
                      <w:sz w:val="22"/>
                      <w:szCs w:val="22"/>
                      <w:lang w:val="lt-LT"/>
                    </w:rPr>
                  </w:pPr>
                  <w:r w:rsidRPr="00305A5F">
                    <w:rPr>
                      <w:sz w:val="22"/>
                      <w:szCs w:val="22"/>
                      <w:lang w:val="lt-LT"/>
                    </w:rPr>
                    <w:t>23,71</w:t>
                  </w:r>
                </w:p>
              </w:tc>
              <w:tc>
                <w:tcPr>
                  <w:tcW w:w="26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05F2359A" w14:textId="77777777" w:rsidR="00AB65FA" w:rsidRPr="00305A5F" w:rsidRDefault="00AB65FA" w:rsidP="0079357E">
                  <w:pPr>
                    <w:jc w:val="right"/>
                    <w:rPr>
                      <w:sz w:val="22"/>
                      <w:szCs w:val="22"/>
                      <w:lang w:val="lt-LT"/>
                    </w:rPr>
                  </w:pPr>
                  <w:r w:rsidRPr="00305A5F">
                    <w:rPr>
                      <w:sz w:val="22"/>
                      <w:szCs w:val="22"/>
                      <w:lang w:val="lt-LT"/>
                    </w:rPr>
                    <w:t>3,49</w:t>
                  </w:r>
                </w:p>
              </w:tc>
            </w:tr>
            <w:tr w:rsidR="00AB65FA" w:rsidRPr="00305A5F" w14:paraId="1D35C23A" w14:textId="77777777" w:rsidTr="00305A5F">
              <w:trPr>
                <w:trHeight w:val="300"/>
              </w:trPr>
              <w:tc>
                <w:tcPr>
                  <w:tcW w:w="2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EE17E2C" w14:textId="77777777" w:rsidR="00AB65FA" w:rsidRPr="0092203E" w:rsidRDefault="00AB65FA" w:rsidP="0079357E">
                  <w:pPr>
                    <w:rPr>
                      <w:szCs w:val="24"/>
                      <w:lang w:val="lt-LT"/>
                    </w:rPr>
                  </w:pPr>
                  <w:r w:rsidRPr="0092203E">
                    <w:rPr>
                      <w:szCs w:val="24"/>
                      <w:lang w:val="lt-LT"/>
                    </w:rPr>
                    <w:t>Įmokos socialiniam draudimui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3BB23A99" w14:textId="77777777" w:rsidR="00AB65FA" w:rsidRPr="00305A5F" w:rsidRDefault="00AB65FA" w:rsidP="0079357E">
                  <w:pPr>
                    <w:jc w:val="right"/>
                    <w:rPr>
                      <w:sz w:val="22"/>
                      <w:szCs w:val="22"/>
                      <w:lang w:val="lt-LT"/>
                    </w:rPr>
                  </w:pPr>
                  <w:r w:rsidRPr="00305A5F">
                    <w:rPr>
                      <w:sz w:val="22"/>
                      <w:szCs w:val="22"/>
                      <w:lang w:val="lt-LT"/>
                    </w:rPr>
                    <w:t>0,36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3F7EC68A" w14:textId="77777777" w:rsidR="00AB65FA" w:rsidRPr="00305A5F" w:rsidRDefault="00AB65FA" w:rsidP="0079357E">
                  <w:pPr>
                    <w:jc w:val="right"/>
                    <w:rPr>
                      <w:sz w:val="22"/>
                      <w:szCs w:val="22"/>
                      <w:lang w:val="lt-LT"/>
                    </w:rPr>
                  </w:pPr>
                  <w:r w:rsidRPr="00305A5F">
                    <w:rPr>
                      <w:sz w:val="22"/>
                      <w:szCs w:val="22"/>
                      <w:lang w:val="lt-LT"/>
                    </w:rPr>
                    <w:t>0,47</w:t>
                  </w:r>
                </w:p>
              </w:tc>
              <w:tc>
                <w:tcPr>
                  <w:tcW w:w="265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7D93767E" w14:textId="77777777" w:rsidR="00AB65FA" w:rsidRPr="00305A5F" w:rsidRDefault="00AB65FA" w:rsidP="0079357E">
                  <w:pPr>
                    <w:jc w:val="right"/>
                    <w:rPr>
                      <w:sz w:val="22"/>
                      <w:szCs w:val="22"/>
                      <w:lang w:val="lt-LT"/>
                    </w:rPr>
                  </w:pPr>
                  <w:r w:rsidRPr="00305A5F">
                    <w:rPr>
                      <w:sz w:val="22"/>
                      <w:szCs w:val="22"/>
                      <w:lang w:val="lt-LT"/>
                    </w:rPr>
                    <w:t>0,11</w:t>
                  </w:r>
                </w:p>
              </w:tc>
            </w:tr>
            <w:tr w:rsidR="00AB65FA" w:rsidRPr="00305A5F" w14:paraId="59A5D5E2" w14:textId="77777777" w:rsidTr="00305A5F">
              <w:trPr>
                <w:trHeight w:val="315"/>
              </w:trPr>
              <w:tc>
                <w:tcPr>
                  <w:tcW w:w="21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268E7B0" w14:textId="77777777" w:rsidR="00AB65FA" w:rsidRPr="0092203E" w:rsidRDefault="00AB65FA" w:rsidP="0092203E">
                  <w:pPr>
                    <w:rPr>
                      <w:szCs w:val="24"/>
                      <w:lang w:val="lt-LT"/>
                    </w:rPr>
                  </w:pPr>
                  <w:r w:rsidRPr="0092203E">
                    <w:rPr>
                      <w:szCs w:val="24"/>
                      <w:lang w:val="lt-LT"/>
                    </w:rPr>
                    <w:t>K</w:t>
                  </w:r>
                  <w:r w:rsidR="0092203E">
                    <w:rPr>
                      <w:szCs w:val="24"/>
                      <w:lang w:val="lt-LT"/>
                    </w:rPr>
                    <w:t>aršto vandens</w:t>
                  </w:r>
                  <w:r w:rsidRPr="0092203E">
                    <w:rPr>
                      <w:szCs w:val="24"/>
                      <w:lang w:val="lt-LT"/>
                    </w:rPr>
                    <w:t xml:space="preserve"> skaitiklių patikra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7D8D22C0" w14:textId="77777777" w:rsidR="00AB65FA" w:rsidRPr="00305A5F" w:rsidRDefault="00AB65FA" w:rsidP="0079357E">
                  <w:pPr>
                    <w:jc w:val="right"/>
                    <w:rPr>
                      <w:sz w:val="22"/>
                      <w:szCs w:val="22"/>
                      <w:lang w:val="lt-LT"/>
                    </w:rPr>
                  </w:pPr>
                </w:p>
              </w:tc>
              <w:tc>
                <w:tcPr>
                  <w:tcW w:w="117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2A7B1B75" w14:textId="77777777" w:rsidR="00AB65FA" w:rsidRPr="00305A5F" w:rsidRDefault="00AB65FA" w:rsidP="0079357E">
                  <w:pPr>
                    <w:jc w:val="right"/>
                    <w:rPr>
                      <w:sz w:val="22"/>
                      <w:szCs w:val="22"/>
                      <w:lang w:val="lt-LT"/>
                    </w:rPr>
                  </w:pPr>
                  <w:r w:rsidRPr="00305A5F">
                    <w:rPr>
                      <w:sz w:val="22"/>
                      <w:szCs w:val="22"/>
                      <w:lang w:val="lt-LT"/>
                    </w:rPr>
                    <w:t>2,16</w:t>
                  </w:r>
                </w:p>
              </w:tc>
              <w:tc>
                <w:tcPr>
                  <w:tcW w:w="265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4FD92D25" w14:textId="77777777" w:rsidR="00AB65FA" w:rsidRPr="00305A5F" w:rsidRDefault="00AB65FA" w:rsidP="0079357E">
                  <w:pPr>
                    <w:jc w:val="right"/>
                    <w:rPr>
                      <w:sz w:val="22"/>
                      <w:szCs w:val="22"/>
                      <w:lang w:val="lt-LT"/>
                    </w:rPr>
                  </w:pPr>
                  <w:r w:rsidRPr="00305A5F">
                    <w:rPr>
                      <w:sz w:val="22"/>
                      <w:szCs w:val="22"/>
                      <w:lang w:val="lt-LT"/>
                    </w:rPr>
                    <w:t>2,16</w:t>
                  </w:r>
                </w:p>
              </w:tc>
            </w:tr>
            <w:tr w:rsidR="00AB65FA" w:rsidRPr="00305A5F" w14:paraId="464E5131" w14:textId="77777777" w:rsidTr="00305A5F">
              <w:trPr>
                <w:trHeight w:val="315"/>
              </w:trPr>
              <w:tc>
                <w:tcPr>
                  <w:tcW w:w="2174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vAlign w:val="bottom"/>
                  <w:hideMark/>
                </w:tcPr>
                <w:p w14:paraId="4A0B1917" w14:textId="77777777" w:rsidR="00AB65FA" w:rsidRPr="0092203E" w:rsidRDefault="00AB65FA" w:rsidP="0092203E">
                  <w:pPr>
                    <w:rPr>
                      <w:b/>
                      <w:bCs/>
                      <w:szCs w:val="24"/>
                      <w:lang w:val="lt-LT"/>
                    </w:rPr>
                  </w:pPr>
                  <w:r w:rsidRPr="0092203E">
                    <w:rPr>
                      <w:b/>
                      <w:bCs/>
                      <w:szCs w:val="24"/>
                      <w:lang w:val="lt-LT"/>
                    </w:rPr>
                    <w:t xml:space="preserve">Iš viso </w:t>
                  </w:r>
                  <w:r w:rsidR="0092203E">
                    <w:rPr>
                      <w:b/>
                      <w:bCs/>
                      <w:szCs w:val="24"/>
                      <w:lang w:val="lt-LT"/>
                    </w:rPr>
                    <w:t>karšto vandens</w:t>
                  </w:r>
                  <w:r w:rsidRPr="0092203E">
                    <w:rPr>
                      <w:b/>
                      <w:bCs/>
                      <w:szCs w:val="24"/>
                      <w:lang w:val="lt-LT"/>
                    </w:rPr>
                    <w:t xml:space="preserve">  apsk</w:t>
                  </w:r>
                  <w:r w:rsidR="0092203E">
                    <w:rPr>
                      <w:b/>
                      <w:bCs/>
                      <w:szCs w:val="24"/>
                      <w:lang w:val="lt-LT"/>
                    </w:rPr>
                    <w:t>aitos</w:t>
                  </w:r>
                  <w:r w:rsidRPr="0092203E">
                    <w:rPr>
                      <w:b/>
                      <w:bCs/>
                      <w:szCs w:val="24"/>
                      <w:lang w:val="lt-LT"/>
                    </w:rPr>
                    <w:t xml:space="preserve"> prietaisų aptarnavimo sąnaudos</w:t>
                  </w:r>
                </w:p>
              </w:tc>
              <w:tc>
                <w:tcPr>
                  <w:tcW w:w="99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26CE66F7" w14:textId="77777777" w:rsidR="00AB65FA" w:rsidRPr="00305A5F" w:rsidRDefault="00AB65FA" w:rsidP="0079357E">
                  <w:pPr>
                    <w:jc w:val="right"/>
                    <w:rPr>
                      <w:b/>
                      <w:bCs/>
                      <w:sz w:val="22"/>
                      <w:szCs w:val="22"/>
                      <w:lang w:val="lt-LT"/>
                    </w:rPr>
                  </w:pPr>
                  <w:r w:rsidRPr="00305A5F">
                    <w:rPr>
                      <w:b/>
                      <w:bCs/>
                      <w:sz w:val="22"/>
                      <w:szCs w:val="22"/>
                      <w:lang w:val="lt-LT"/>
                    </w:rPr>
                    <w:t>21,00</w:t>
                  </w:r>
                </w:p>
              </w:tc>
              <w:tc>
                <w:tcPr>
                  <w:tcW w:w="1178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5750E2E0" w14:textId="77777777" w:rsidR="00AB65FA" w:rsidRPr="00305A5F" w:rsidRDefault="00AB65FA" w:rsidP="0079357E">
                  <w:pPr>
                    <w:jc w:val="right"/>
                    <w:rPr>
                      <w:b/>
                      <w:bCs/>
                      <w:sz w:val="22"/>
                      <w:szCs w:val="22"/>
                      <w:lang w:val="lt-LT"/>
                    </w:rPr>
                  </w:pPr>
                  <w:r w:rsidRPr="00305A5F">
                    <w:rPr>
                      <w:b/>
                      <w:bCs/>
                      <w:sz w:val="22"/>
                      <w:szCs w:val="22"/>
                      <w:lang w:val="lt-LT"/>
                    </w:rPr>
                    <w:t>26,84</w:t>
                  </w:r>
                </w:p>
              </w:tc>
              <w:tc>
                <w:tcPr>
                  <w:tcW w:w="2653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bottom"/>
                </w:tcPr>
                <w:p w14:paraId="551CA0B6" w14:textId="77777777" w:rsidR="00AB65FA" w:rsidRPr="00305A5F" w:rsidRDefault="00AB65FA" w:rsidP="0079357E">
                  <w:pPr>
                    <w:jc w:val="right"/>
                    <w:rPr>
                      <w:b/>
                      <w:bCs/>
                      <w:sz w:val="22"/>
                      <w:szCs w:val="22"/>
                      <w:lang w:val="lt-LT"/>
                    </w:rPr>
                  </w:pPr>
                  <w:r w:rsidRPr="00305A5F">
                    <w:rPr>
                      <w:b/>
                      <w:bCs/>
                      <w:sz w:val="22"/>
                      <w:szCs w:val="22"/>
                      <w:lang w:val="lt-LT"/>
                    </w:rPr>
                    <w:t>5,84</w:t>
                  </w:r>
                </w:p>
              </w:tc>
            </w:tr>
          </w:tbl>
          <w:p w14:paraId="458D8DEE" w14:textId="77777777" w:rsidR="00AB65FA" w:rsidRPr="00305A5F" w:rsidRDefault="00AB65FA" w:rsidP="0079357E">
            <w:pPr>
              <w:rPr>
                <w:b/>
                <w:bCs/>
                <w:color w:val="C00000"/>
                <w:lang w:val="lt-LT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8AC816" w14:textId="77777777" w:rsidR="00AB65FA" w:rsidRPr="00305A5F" w:rsidRDefault="00AB65FA" w:rsidP="0079357E">
            <w:pPr>
              <w:rPr>
                <w:color w:val="C00000"/>
                <w:u w:val="single"/>
                <w:lang w:val="lt-LT"/>
              </w:rPr>
            </w:pPr>
          </w:p>
          <w:p w14:paraId="012AF207" w14:textId="77777777" w:rsidR="00AB65FA" w:rsidRPr="00305A5F" w:rsidRDefault="00AB65FA" w:rsidP="0079357E">
            <w:pPr>
              <w:rPr>
                <w:color w:val="C00000"/>
                <w:u w:val="single"/>
                <w:lang w:val="lt-LT"/>
              </w:rPr>
            </w:pPr>
          </w:p>
          <w:p w14:paraId="67939796" w14:textId="77777777" w:rsidR="00AB65FA" w:rsidRPr="00305A5F" w:rsidRDefault="00AB65FA" w:rsidP="0079357E">
            <w:pPr>
              <w:rPr>
                <w:color w:val="C00000"/>
                <w:u w:val="single"/>
                <w:lang w:val="lt-LT"/>
              </w:rPr>
            </w:pPr>
          </w:p>
          <w:p w14:paraId="242B334E" w14:textId="77777777" w:rsidR="00AB65FA" w:rsidRPr="00305A5F" w:rsidRDefault="00AB65FA" w:rsidP="0079357E">
            <w:pPr>
              <w:rPr>
                <w:color w:val="C00000"/>
                <w:u w:val="single"/>
                <w:lang w:val="lt-LT"/>
              </w:rPr>
            </w:pPr>
          </w:p>
          <w:p w14:paraId="285C062A" w14:textId="77777777" w:rsidR="00AB65FA" w:rsidRPr="00305A5F" w:rsidRDefault="00AB65FA" w:rsidP="0079357E">
            <w:pPr>
              <w:rPr>
                <w:color w:val="C00000"/>
                <w:u w:val="single"/>
                <w:lang w:val="lt-LT"/>
              </w:rPr>
            </w:pPr>
          </w:p>
          <w:p w14:paraId="6D653007" w14:textId="77777777" w:rsidR="00AB65FA" w:rsidRPr="00305A5F" w:rsidRDefault="00AB65FA" w:rsidP="0079357E">
            <w:pPr>
              <w:rPr>
                <w:color w:val="C00000"/>
                <w:u w:val="single"/>
                <w:lang w:val="lt-LT"/>
              </w:rPr>
            </w:pPr>
          </w:p>
          <w:p w14:paraId="5DF07447" w14:textId="77777777" w:rsidR="00AB65FA" w:rsidRPr="00305A5F" w:rsidRDefault="00AB65FA" w:rsidP="0079357E">
            <w:pPr>
              <w:rPr>
                <w:color w:val="C00000"/>
                <w:u w:val="single"/>
                <w:lang w:val="lt-LT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A9ABD2" w14:textId="77777777" w:rsidR="00AB65FA" w:rsidRPr="00305A5F" w:rsidRDefault="00AB65FA" w:rsidP="0079357E">
            <w:pPr>
              <w:rPr>
                <w:color w:val="C00000"/>
                <w:u w:val="single"/>
                <w:lang w:val="lt-LT"/>
              </w:rPr>
            </w:pPr>
          </w:p>
        </w:tc>
      </w:tr>
    </w:tbl>
    <w:p w14:paraId="3A9F505A" w14:textId="77777777" w:rsidR="00AB65FA" w:rsidRPr="00305A5F" w:rsidRDefault="00AB65FA" w:rsidP="00AB65FA">
      <w:pPr>
        <w:jc w:val="center"/>
        <w:rPr>
          <w:rFonts w:eastAsia="Calibri"/>
          <w:b/>
          <w:lang w:val="lt-LT"/>
        </w:rPr>
      </w:pPr>
    </w:p>
    <w:p w14:paraId="0CDA4F16" w14:textId="77777777" w:rsidR="00AB65FA" w:rsidRPr="00305A5F" w:rsidRDefault="00AB65FA" w:rsidP="00AB65FA">
      <w:pPr>
        <w:jc w:val="center"/>
        <w:rPr>
          <w:b/>
          <w:bCs/>
          <w:iCs/>
          <w:lang w:val="lt-LT"/>
        </w:rPr>
      </w:pPr>
      <w:r w:rsidRPr="00DC7E44">
        <w:rPr>
          <w:rFonts w:eastAsia="Calibri"/>
          <w:b/>
          <w:lang w:val="lt-LT"/>
        </w:rPr>
        <w:t xml:space="preserve">2.3. </w:t>
      </w:r>
      <w:r w:rsidRPr="00DC7E44">
        <w:rPr>
          <w:b/>
          <w:bCs/>
          <w:iCs/>
          <w:lang w:val="lt-LT"/>
        </w:rPr>
        <w:t>Debitoriniai ir kreditoriniai įsipareigojimai</w:t>
      </w:r>
    </w:p>
    <w:p w14:paraId="2E18AFEC" w14:textId="77777777" w:rsidR="00AB65FA" w:rsidRPr="00305A5F" w:rsidRDefault="00AB65FA" w:rsidP="00AB65FA">
      <w:pPr>
        <w:jc w:val="center"/>
        <w:rPr>
          <w:b/>
          <w:bCs/>
          <w:iCs/>
          <w:lang w:val="lt-LT"/>
        </w:rPr>
      </w:pPr>
    </w:p>
    <w:p w14:paraId="0421BBAB" w14:textId="77777777" w:rsidR="00AB65FA" w:rsidRPr="00305A5F" w:rsidRDefault="00AB65FA" w:rsidP="00DC7E44">
      <w:pPr>
        <w:ind w:firstLine="1134"/>
        <w:jc w:val="both"/>
        <w:rPr>
          <w:lang w:val="lt-LT"/>
        </w:rPr>
      </w:pPr>
      <w:r w:rsidRPr="00305A5F">
        <w:rPr>
          <w:lang w:val="lt-LT"/>
        </w:rPr>
        <w:t>Vartotojų įsiskolinimas už šilumą bendrovei 2021 m. gruodžio 31 d. sudarė 238141 Eur.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2693"/>
      </w:tblGrid>
      <w:tr w:rsidR="00AB65FA" w:rsidRPr="00305A5F" w14:paraId="1BEFB020" w14:textId="77777777" w:rsidTr="0079357E">
        <w:tc>
          <w:tcPr>
            <w:tcW w:w="4111" w:type="dxa"/>
            <w:shd w:val="clear" w:color="auto" w:fill="auto"/>
          </w:tcPr>
          <w:p w14:paraId="1D2934D0" w14:textId="77777777" w:rsidR="00AB65FA" w:rsidRPr="00305A5F" w:rsidRDefault="00AB65FA" w:rsidP="0079357E">
            <w:pPr>
              <w:jc w:val="center"/>
              <w:rPr>
                <w:b/>
                <w:lang w:val="lt-LT"/>
              </w:rPr>
            </w:pPr>
            <w:r w:rsidRPr="00305A5F">
              <w:rPr>
                <w:b/>
                <w:lang w:val="lt-LT"/>
              </w:rPr>
              <w:t>Mokėtojų grupės</w:t>
            </w:r>
          </w:p>
        </w:tc>
        <w:tc>
          <w:tcPr>
            <w:tcW w:w="2693" w:type="dxa"/>
            <w:shd w:val="clear" w:color="auto" w:fill="auto"/>
          </w:tcPr>
          <w:p w14:paraId="50DBD10D" w14:textId="77777777" w:rsidR="00AB65FA" w:rsidRPr="00305A5F" w:rsidRDefault="00AB65FA" w:rsidP="0079357E">
            <w:pPr>
              <w:jc w:val="center"/>
              <w:rPr>
                <w:b/>
                <w:lang w:val="lt-LT"/>
              </w:rPr>
            </w:pPr>
            <w:r w:rsidRPr="00305A5F">
              <w:rPr>
                <w:b/>
                <w:lang w:val="lt-LT"/>
              </w:rPr>
              <w:t>Skolos dydis Eur</w:t>
            </w:r>
          </w:p>
        </w:tc>
      </w:tr>
      <w:tr w:rsidR="00AB65FA" w:rsidRPr="00305A5F" w14:paraId="3CF4E1DD" w14:textId="77777777" w:rsidTr="0079357E">
        <w:tc>
          <w:tcPr>
            <w:tcW w:w="4111" w:type="dxa"/>
            <w:shd w:val="clear" w:color="auto" w:fill="auto"/>
          </w:tcPr>
          <w:p w14:paraId="55446B47" w14:textId="77777777" w:rsidR="00AB65FA" w:rsidRPr="00305A5F" w:rsidRDefault="00AB65FA" w:rsidP="0079357E">
            <w:pPr>
              <w:jc w:val="both"/>
              <w:rPr>
                <w:lang w:val="lt-LT"/>
              </w:rPr>
            </w:pPr>
            <w:r w:rsidRPr="00305A5F">
              <w:rPr>
                <w:lang w:val="lt-LT"/>
              </w:rPr>
              <w:t>Verslo įmonės</w:t>
            </w:r>
          </w:p>
        </w:tc>
        <w:tc>
          <w:tcPr>
            <w:tcW w:w="2693" w:type="dxa"/>
            <w:shd w:val="clear" w:color="auto" w:fill="auto"/>
          </w:tcPr>
          <w:p w14:paraId="3CD470B7" w14:textId="77777777" w:rsidR="00AB65FA" w:rsidRPr="00305A5F" w:rsidRDefault="00AB65FA" w:rsidP="0079357E">
            <w:pPr>
              <w:jc w:val="right"/>
              <w:rPr>
                <w:lang w:val="lt-LT"/>
              </w:rPr>
            </w:pPr>
            <w:r w:rsidRPr="00305A5F">
              <w:rPr>
                <w:lang w:val="lt-LT"/>
              </w:rPr>
              <w:t>71607</w:t>
            </w:r>
          </w:p>
        </w:tc>
      </w:tr>
      <w:tr w:rsidR="00AB65FA" w:rsidRPr="00305A5F" w14:paraId="409A93D9" w14:textId="77777777" w:rsidTr="0079357E">
        <w:tc>
          <w:tcPr>
            <w:tcW w:w="4111" w:type="dxa"/>
            <w:shd w:val="clear" w:color="auto" w:fill="auto"/>
          </w:tcPr>
          <w:p w14:paraId="1989BCC5" w14:textId="77777777" w:rsidR="00AB65FA" w:rsidRPr="00305A5F" w:rsidRDefault="00AB65FA" w:rsidP="0079357E">
            <w:pPr>
              <w:jc w:val="both"/>
              <w:rPr>
                <w:color w:val="000000"/>
                <w:lang w:val="lt-LT"/>
              </w:rPr>
            </w:pPr>
            <w:r w:rsidRPr="00305A5F">
              <w:rPr>
                <w:color w:val="000000"/>
                <w:lang w:val="lt-LT"/>
              </w:rPr>
              <w:t xml:space="preserve"> Privatūs butai   </w:t>
            </w:r>
          </w:p>
        </w:tc>
        <w:tc>
          <w:tcPr>
            <w:tcW w:w="2693" w:type="dxa"/>
            <w:shd w:val="clear" w:color="auto" w:fill="auto"/>
          </w:tcPr>
          <w:p w14:paraId="541B911B" w14:textId="77777777" w:rsidR="00AB65FA" w:rsidRPr="00305A5F" w:rsidRDefault="00AB65FA" w:rsidP="0079357E">
            <w:pPr>
              <w:jc w:val="right"/>
              <w:rPr>
                <w:color w:val="000000"/>
                <w:lang w:val="lt-LT"/>
              </w:rPr>
            </w:pPr>
            <w:r w:rsidRPr="00305A5F">
              <w:rPr>
                <w:color w:val="000000"/>
                <w:lang w:val="lt-LT"/>
              </w:rPr>
              <w:t>144306</w:t>
            </w:r>
          </w:p>
        </w:tc>
      </w:tr>
      <w:tr w:rsidR="00AB65FA" w:rsidRPr="00305A5F" w14:paraId="375ACC16" w14:textId="77777777" w:rsidTr="0079357E">
        <w:tc>
          <w:tcPr>
            <w:tcW w:w="4111" w:type="dxa"/>
            <w:shd w:val="clear" w:color="auto" w:fill="auto"/>
          </w:tcPr>
          <w:p w14:paraId="0526B9E9" w14:textId="77777777" w:rsidR="00AB65FA" w:rsidRPr="00305A5F" w:rsidRDefault="00AB65FA" w:rsidP="0079357E">
            <w:pPr>
              <w:jc w:val="both"/>
              <w:rPr>
                <w:color w:val="000000"/>
                <w:lang w:val="lt-LT"/>
              </w:rPr>
            </w:pPr>
            <w:r w:rsidRPr="00305A5F">
              <w:rPr>
                <w:color w:val="000000"/>
                <w:lang w:val="lt-LT"/>
              </w:rPr>
              <w:t>Individualūs namai</w:t>
            </w:r>
          </w:p>
        </w:tc>
        <w:tc>
          <w:tcPr>
            <w:tcW w:w="2693" w:type="dxa"/>
            <w:shd w:val="clear" w:color="auto" w:fill="auto"/>
          </w:tcPr>
          <w:p w14:paraId="39B6DD76" w14:textId="77777777" w:rsidR="00AB65FA" w:rsidRPr="00305A5F" w:rsidRDefault="00AB65FA" w:rsidP="0079357E">
            <w:pPr>
              <w:jc w:val="right"/>
              <w:rPr>
                <w:color w:val="000000"/>
                <w:lang w:val="lt-LT"/>
              </w:rPr>
            </w:pPr>
            <w:r w:rsidRPr="00305A5F">
              <w:rPr>
                <w:color w:val="000000"/>
                <w:lang w:val="lt-LT"/>
              </w:rPr>
              <w:t>0</w:t>
            </w:r>
          </w:p>
        </w:tc>
      </w:tr>
      <w:tr w:rsidR="00AB65FA" w:rsidRPr="00305A5F" w14:paraId="3B9C3CEE" w14:textId="77777777" w:rsidTr="0079357E">
        <w:tc>
          <w:tcPr>
            <w:tcW w:w="4111" w:type="dxa"/>
            <w:shd w:val="clear" w:color="auto" w:fill="auto"/>
          </w:tcPr>
          <w:p w14:paraId="31544820" w14:textId="77777777" w:rsidR="00AB65FA" w:rsidRPr="00305A5F" w:rsidRDefault="00AB65FA" w:rsidP="0079357E">
            <w:pPr>
              <w:jc w:val="both"/>
              <w:rPr>
                <w:color w:val="000000"/>
                <w:lang w:val="lt-LT"/>
              </w:rPr>
            </w:pPr>
            <w:r w:rsidRPr="00305A5F">
              <w:rPr>
                <w:color w:val="000000"/>
                <w:lang w:val="lt-LT"/>
              </w:rPr>
              <w:t xml:space="preserve"> Savivaldybės butai</w:t>
            </w:r>
          </w:p>
        </w:tc>
        <w:tc>
          <w:tcPr>
            <w:tcW w:w="2693" w:type="dxa"/>
            <w:shd w:val="clear" w:color="auto" w:fill="auto"/>
          </w:tcPr>
          <w:p w14:paraId="095FCF31" w14:textId="77777777" w:rsidR="00AB65FA" w:rsidRPr="00305A5F" w:rsidRDefault="00AB65FA" w:rsidP="0079357E">
            <w:pPr>
              <w:jc w:val="right"/>
              <w:rPr>
                <w:color w:val="000000"/>
                <w:lang w:val="lt-LT"/>
              </w:rPr>
            </w:pPr>
            <w:r w:rsidRPr="00305A5F">
              <w:rPr>
                <w:color w:val="000000"/>
                <w:lang w:val="lt-LT"/>
              </w:rPr>
              <w:t>22228</w:t>
            </w:r>
          </w:p>
        </w:tc>
      </w:tr>
    </w:tbl>
    <w:p w14:paraId="73DA3DCA" w14:textId="77777777" w:rsidR="00AB65FA" w:rsidRPr="00305A5F" w:rsidRDefault="00AB65FA" w:rsidP="00AB65FA">
      <w:pPr>
        <w:jc w:val="both"/>
        <w:rPr>
          <w:color w:val="000000"/>
          <w:lang w:val="lt-LT"/>
        </w:rPr>
      </w:pPr>
    </w:p>
    <w:p w14:paraId="16816B97" w14:textId="77777777" w:rsidR="00AB65FA" w:rsidRPr="00305A5F" w:rsidRDefault="00AB65FA" w:rsidP="00DC7E44">
      <w:pPr>
        <w:tabs>
          <w:tab w:val="clear" w:pos="1293"/>
          <w:tab w:val="left" w:pos="1134"/>
        </w:tabs>
        <w:jc w:val="both"/>
        <w:rPr>
          <w:color w:val="00B050"/>
          <w:lang w:val="lt-LT"/>
        </w:rPr>
      </w:pPr>
      <w:r w:rsidRPr="00305A5F">
        <w:rPr>
          <w:color w:val="00B050"/>
          <w:lang w:val="lt-LT"/>
        </w:rPr>
        <w:tab/>
      </w:r>
      <w:r w:rsidRPr="00305A5F">
        <w:rPr>
          <w:color w:val="000000"/>
          <w:lang w:val="lt-LT"/>
        </w:rPr>
        <w:t>2021 metais gyventojų skolos sudarė didžiausią įsiskolinimų dalį. Savivaldybei nuosavybės teise priklausančių butų nuomininkų skolos sudar</w:t>
      </w:r>
      <w:r w:rsidR="00DC7E44">
        <w:rPr>
          <w:color w:val="000000"/>
          <w:lang w:val="lt-LT"/>
        </w:rPr>
        <w:t>ė</w:t>
      </w:r>
      <w:r w:rsidRPr="00305A5F">
        <w:rPr>
          <w:color w:val="00B050"/>
          <w:lang w:val="lt-LT"/>
        </w:rPr>
        <w:t xml:space="preserve"> </w:t>
      </w:r>
      <w:r w:rsidRPr="00305A5F">
        <w:rPr>
          <w:color w:val="000000"/>
          <w:lang w:val="lt-LT"/>
        </w:rPr>
        <w:t>15,4 proc. visos gyventojų skolos, kai savivaldybės butai sudaro tik apie 9 procentus bendrovės šildomų butų.</w:t>
      </w:r>
    </w:p>
    <w:p w14:paraId="7E094769" w14:textId="77777777" w:rsidR="00AB65FA" w:rsidRPr="00305A5F" w:rsidRDefault="00AB65FA" w:rsidP="00DC7E44">
      <w:pPr>
        <w:tabs>
          <w:tab w:val="clear" w:pos="1293"/>
          <w:tab w:val="left" w:pos="1134"/>
        </w:tabs>
        <w:jc w:val="both"/>
        <w:rPr>
          <w:color w:val="000000"/>
          <w:lang w:val="lt-LT"/>
        </w:rPr>
      </w:pPr>
      <w:r w:rsidRPr="00305A5F">
        <w:rPr>
          <w:color w:val="00B050"/>
          <w:lang w:val="lt-LT"/>
        </w:rPr>
        <w:tab/>
      </w:r>
      <w:r w:rsidRPr="00305A5F">
        <w:rPr>
          <w:color w:val="000000"/>
          <w:lang w:val="lt-LT"/>
        </w:rPr>
        <w:t xml:space="preserve">Vartotojų skolos dydis </w:t>
      </w:r>
      <w:r w:rsidR="00DC7E44">
        <w:rPr>
          <w:color w:val="000000"/>
          <w:lang w:val="lt-LT"/>
        </w:rPr>
        <w:t>per metus kito</w:t>
      </w:r>
      <w:r w:rsidRPr="00305A5F">
        <w:rPr>
          <w:color w:val="000000"/>
          <w:lang w:val="lt-LT"/>
        </w:rPr>
        <w:t>. Didžiausias įsiskolinimas susidar</w:t>
      </w:r>
      <w:r w:rsidR="00DC7E44">
        <w:rPr>
          <w:color w:val="000000"/>
          <w:lang w:val="lt-LT"/>
        </w:rPr>
        <w:t>ė</w:t>
      </w:r>
      <w:r w:rsidRPr="00305A5F">
        <w:rPr>
          <w:color w:val="000000"/>
          <w:lang w:val="lt-LT"/>
        </w:rPr>
        <w:t xml:space="preserve"> baigiantis šildymo sezonui </w:t>
      </w:r>
      <w:r w:rsidR="00DC7E44">
        <w:rPr>
          <w:color w:val="000000"/>
          <w:lang w:val="lt-LT"/>
        </w:rPr>
        <w:t xml:space="preserve">– </w:t>
      </w:r>
      <w:r w:rsidRPr="00305A5F">
        <w:rPr>
          <w:color w:val="000000"/>
          <w:lang w:val="lt-LT"/>
        </w:rPr>
        <w:t>balandžio</w:t>
      </w:r>
      <w:r w:rsidR="00DC7E44">
        <w:rPr>
          <w:color w:val="000000"/>
          <w:lang w:val="lt-LT"/>
        </w:rPr>
        <w:t>–</w:t>
      </w:r>
      <w:r w:rsidRPr="00305A5F">
        <w:rPr>
          <w:color w:val="000000"/>
          <w:lang w:val="lt-LT"/>
        </w:rPr>
        <w:t>gegužės mėnesiais, o vasaros laikotarpiu mažė</w:t>
      </w:r>
      <w:r w:rsidR="00DC7E44">
        <w:rPr>
          <w:color w:val="000000"/>
          <w:lang w:val="lt-LT"/>
        </w:rPr>
        <w:t>jo</w:t>
      </w:r>
      <w:r w:rsidRPr="00305A5F">
        <w:rPr>
          <w:color w:val="000000"/>
          <w:lang w:val="lt-LT"/>
        </w:rPr>
        <w:t>. Skolos sumažėj</w:t>
      </w:r>
      <w:r w:rsidR="00DC7E44">
        <w:rPr>
          <w:color w:val="000000"/>
          <w:lang w:val="lt-LT"/>
        </w:rPr>
        <w:t>o</w:t>
      </w:r>
      <w:r w:rsidRPr="00305A5F">
        <w:rPr>
          <w:color w:val="000000"/>
          <w:lang w:val="lt-LT"/>
        </w:rPr>
        <w:t xml:space="preserve">  16,7 tūkst. Eur. </w:t>
      </w:r>
    </w:p>
    <w:p w14:paraId="450572E4" w14:textId="77777777" w:rsidR="00AB65FA" w:rsidRPr="00305A5F" w:rsidRDefault="00AB65FA" w:rsidP="00DC7E44">
      <w:pPr>
        <w:tabs>
          <w:tab w:val="clear" w:pos="1293"/>
          <w:tab w:val="left" w:pos="1134"/>
        </w:tabs>
        <w:jc w:val="both"/>
        <w:rPr>
          <w:color w:val="000000"/>
          <w:lang w:val="lt-LT"/>
        </w:rPr>
      </w:pPr>
      <w:r w:rsidRPr="00305A5F">
        <w:rPr>
          <w:color w:val="00B050"/>
          <w:lang w:val="lt-LT"/>
        </w:rPr>
        <w:tab/>
      </w:r>
      <w:r w:rsidRPr="00305A5F">
        <w:rPr>
          <w:color w:val="000000"/>
          <w:lang w:val="lt-LT"/>
        </w:rPr>
        <w:t>Bendrovė siekdama išieškoti skolas iš gyventojų, vengiančių laiku atsiskaityti už suteiktas paslaugas, sudaro skolų mokėjimo grafikus, dėl skolų priteisimo kreipiasi į teismą. 2021 metais į teismą paduoti 54 procesiniai dokumentai (ieškiniai, pareiškimai dėl teismo įsakymų išdavimo) dėl 21613,88 Eur skolos priteisimo teisminiu būdu.</w:t>
      </w:r>
    </w:p>
    <w:p w14:paraId="7D157675" w14:textId="77777777" w:rsidR="00AB65FA" w:rsidRPr="00305A5F" w:rsidRDefault="00AB65FA" w:rsidP="00DC7E44">
      <w:pPr>
        <w:tabs>
          <w:tab w:val="clear" w:pos="1293"/>
          <w:tab w:val="left" w:pos="1134"/>
        </w:tabs>
        <w:jc w:val="both"/>
        <w:rPr>
          <w:color w:val="000000"/>
          <w:lang w:val="lt-LT"/>
        </w:rPr>
      </w:pPr>
      <w:r w:rsidRPr="00305A5F">
        <w:rPr>
          <w:color w:val="00B050"/>
          <w:lang w:val="lt-LT"/>
        </w:rPr>
        <w:tab/>
      </w:r>
      <w:r w:rsidRPr="00305A5F">
        <w:rPr>
          <w:color w:val="000000"/>
          <w:lang w:val="lt-LT"/>
        </w:rPr>
        <w:t xml:space="preserve">Skolininkai, geranoriškai nesumokantys priteistos skolos, dėl priverstinio skolos išieškojimo perduodami antstoliams. 2021 metais antstoliams buvo perduoti 52 nauji vykdomieji dokumentai. </w:t>
      </w:r>
    </w:p>
    <w:p w14:paraId="3B6E5A58" w14:textId="77777777" w:rsidR="00AB65FA" w:rsidRPr="00305A5F" w:rsidRDefault="00AB65FA" w:rsidP="00DC7E44">
      <w:pPr>
        <w:tabs>
          <w:tab w:val="clear" w:pos="1293"/>
          <w:tab w:val="left" w:pos="1134"/>
        </w:tabs>
        <w:ind w:firstLine="1134"/>
        <w:jc w:val="both"/>
        <w:rPr>
          <w:lang w:val="lt-LT"/>
        </w:rPr>
      </w:pPr>
      <w:r w:rsidRPr="00305A5F">
        <w:rPr>
          <w:lang w:val="lt-LT"/>
        </w:rPr>
        <w:t xml:space="preserve">Bendrovė, siekdama efektyvesnės ir ekonomiškesnės šilumos gamybos ir perdavimo, daug metų vykdo nuoseklų šilumos ūkio modernizavimą ir tobulinimą, įgyvendino  </w:t>
      </w:r>
      <w:r w:rsidR="00DC7E44">
        <w:rPr>
          <w:lang w:val="lt-LT"/>
        </w:rPr>
        <w:t xml:space="preserve">daug </w:t>
      </w:r>
      <w:r w:rsidRPr="00305A5F">
        <w:rPr>
          <w:lang w:val="lt-LT"/>
        </w:rPr>
        <w:t xml:space="preserve">projektų, perėjo nuo iškastinio kuro prie biokuro, naujai įrengė šilumos punktus Ignalinoje ir Dūkšte,  pakeitė šilumos tinklus Ignalinos ir Dūkšto miestuose, Vidiškių kaime. Dėl šių priežasčių </w:t>
      </w:r>
      <w:r w:rsidR="00DC7E44">
        <w:rPr>
          <w:lang w:val="lt-LT"/>
        </w:rPr>
        <w:t>b</w:t>
      </w:r>
      <w:r w:rsidRPr="00305A5F">
        <w:rPr>
          <w:lang w:val="lt-LT"/>
        </w:rPr>
        <w:t>endrovė nuolat susiduria su apyvartinių lėšų trūkumu. Ignalinos rajono savivaldybė</w:t>
      </w:r>
      <w:r w:rsidR="00DC7E44">
        <w:rPr>
          <w:lang w:val="lt-LT"/>
        </w:rPr>
        <w:t xml:space="preserve"> </w:t>
      </w:r>
      <w:r w:rsidRPr="00305A5F">
        <w:rPr>
          <w:lang w:val="lt-LT"/>
        </w:rPr>
        <w:t xml:space="preserve"> pagal galimybes  nuolat investuoja į </w:t>
      </w:r>
      <w:r w:rsidR="00DC7E44">
        <w:rPr>
          <w:lang w:val="lt-LT"/>
        </w:rPr>
        <w:t>b</w:t>
      </w:r>
      <w:r w:rsidRPr="00305A5F">
        <w:rPr>
          <w:lang w:val="lt-LT"/>
        </w:rPr>
        <w:t xml:space="preserve">endrovę, </w:t>
      </w:r>
      <w:r w:rsidR="00DC7E44">
        <w:rPr>
          <w:lang w:val="lt-LT"/>
        </w:rPr>
        <w:t xml:space="preserve">iš dalies </w:t>
      </w:r>
      <w:r w:rsidRPr="00305A5F">
        <w:rPr>
          <w:lang w:val="lt-LT"/>
        </w:rPr>
        <w:t>padengdama šilumos ūk</w:t>
      </w:r>
      <w:r w:rsidR="00DC7E44">
        <w:rPr>
          <w:lang w:val="lt-LT"/>
        </w:rPr>
        <w:t>io</w:t>
      </w:r>
      <w:r w:rsidRPr="00305A5F">
        <w:rPr>
          <w:lang w:val="lt-LT"/>
        </w:rPr>
        <w:t xml:space="preserve"> investicijas. </w:t>
      </w:r>
    </w:p>
    <w:p w14:paraId="138CB4EB" w14:textId="77777777" w:rsidR="0079357E" w:rsidRPr="00305A5F" w:rsidRDefault="0079357E" w:rsidP="0079357E">
      <w:pPr>
        <w:ind w:firstLine="1298"/>
        <w:jc w:val="both"/>
        <w:rPr>
          <w:lang w:val="lt-LT"/>
        </w:rPr>
      </w:pPr>
    </w:p>
    <w:p w14:paraId="180551C6" w14:textId="77777777" w:rsidR="00AB65FA" w:rsidRPr="00DC7E44" w:rsidRDefault="00AB65FA" w:rsidP="00DC7E44">
      <w:pPr>
        <w:ind w:firstLine="1134"/>
        <w:jc w:val="both"/>
        <w:rPr>
          <w:lang w:val="lt-LT"/>
        </w:rPr>
      </w:pPr>
      <w:r w:rsidRPr="00305A5F">
        <w:rPr>
          <w:lang w:val="lt-LT"/>
        </w:rPr>
        <w:t xml:space="preserve"> </w:t>
      </w:r>
      <w:r w:rsidRPr="00DC7E44">
        <w:rPr>
          <w:lang w:val="lt-LT"/>
        </w:rPr>
        <w:t>Savivaldybės atliktos investicijos 2021 metais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71"/>
        <w:gridCol w:w="2167"/>
      </w:tblGrid>
      <w:tr w:rsidR="00AB65FA" w:rsidRPr="00305A5F" w14:paraId="1D5C85C0" w14:textId="77777777" w:rsidTr="0079357E">
        <w:tc>
          <w:tcPr>
            <w:tcW w:w="5771" w:type="dxa"/>
            <w:shd w:val="clear" w:color="auto" w:fill="auto"/>
          </w:tcPr>
          <w:p w14:paraId="1F1EC776" w14:textId="77777777" w:rsidR="00AB65FA" w:rsidRPr="00305A5F" w:rsidRDefault="00AB65FA" w:rsidP="0079357E">
            <w:pPr>
              <w:jc w:val="center"/>
              <w:rPr>
                <w:b/>
                <w:lang w:val="lt-LT"/>
              </w:rPr>
            </w:pPr>
            <w:r w:rsidRPr="00305A5F">
              <w:rPr>
                <w:b/>
                <w:lang w:val="lt-LT"/>
              </w:rPr>
              <w:t>Sprendimas</w:t>
            </w:r>
          </w:p>
        </w:tc>
        <w:tc>
          <w:tcPr>
            <w:tcW w:w="2167" w:type="dxa"/>
            <w:shd w:val="clear" w:color="auto" w:fill="auto"/>
          </w:tcPr>
          <w:p w14:paraId="7AD6CBFC" w14:textId="77777777" w:rsidR="00AB65FA" w:rsidRPr="00305A5F" w:rsidRDefault="00AB65FA" w:rsidP="0079357E">
            <w:pPr>
              <w:jc w:val="center"/>
              <w:rPr>
                <w:b/>
                <w:lang w:val="lt-LT"/>
              </w:rPr>
            </w:pPr>
            <w:r w:rsidRPr="00305A5F">
              <w:rPr>
                <w:b/>
                <w:lang w:val="lt-LT"/>
              </w:rPr>
              <w:t>Eur</w:t>
            </w:r>
          </w:p>
        </w:tc>
      </w:tr>
      <w:tr w:rsidR="00AB65FA" w:rsidRPr="00305A5F" w14:paraId="6594BB5A" w14:textId="77777777" w:rsidTr="0079357E">
        <w:tc>
          <w:tcPr>
            <w:tcW w:w="5771" w:type="dxa"/>
            <w:shd w:val="clear" w:color="auto" w:fill="auto"/>
            <w:vAlign w:val="bottom"/>
          </w:tcPr>
          <w:p w14:paraId="0183CC54" w14:textId="77777777" w:rsidR="00AB65FA" w:rsidRPr="00305A5F" w:rsidRDefault="00AB65FA" w:rsidP="0079357E">
            <w:pPr>
              <w:rPr>
                <w:color w:val="000000"/>
                <w:lang w:val="lt-LT"/>
              </w:rPr>
            </w:pPr>
            <w:r w:rsidRPr="00305A5F">
              <w:rPr>
                <w:color w:val="000000"/>
                <w:lang w:val="lt-LT"/>
              </w:rPr>
              <w:t>2021-03-25 Nr. T-34</w:t>
            </w:r>
          </w:p>
        </w:tc>
        <w:tc>
          <w:tcPr>
            <w:tcW w:w="2167" w:type="dxa"/>
            <w:shd w:val="clear" w:color="auto" w:fill="auto"/>
            <w:vAlign w:val="bottom"/>
          </w:tcPr>
          <w:p w14:paraId="3842611F" w14:textId="77777777" w:rsidR="00AB65FA" w:rsidRPr="00305A5F" w:rsidRDefault="00AB65FA" w:rsidP="0079357E">
            <w:pPr>
              <w:jc w:val="center"/>
              <w:rPr>
                <w:color w:val="000000"/>
                <w:lang w:val="lt-LT"/>
              </w:rPr>
            </w:pPr>
            <w:r w:rsidRPr="00305A5F">
              <w:rPr>
                <w:color w:val="000000"/>
                <w:lang w:val="lt-LT"/>
              </w:rPr>
              <w:t>192757,62</w:t>
            </w:r>
          </w:p>
        </w:tc>
      </w:tr>
      <w:tr w:rsidR="00AB65FA" w:rsidRPr="00305A5F" w14:paraId="0D915F5B" w14:textId="77777777" w:rsidTr="0079357E">
        <w:tc>
          <w:tcPr>
            <w:tcW w:w="5771" w:type="dxa"/>
            <w:shd w:val="clear" w:color="auto" w:fill="auto"/>
            <w:vAlign w:val="bottom"/>
          </w:tcPr>
          <w:p w14:paraId="15E44FE1" w14:textId="77777777" w:rsidR="00AB65FA" w:rsidRPr="00305A5F" w:rsidRDefault="00AB65FA" w:rsidP="0079357E">
            <w:pPr>
              <w:rPr>
                <w:color w:val="000000"/>
                <w:lang w:val="lt-LT"/>
              </w:rPr>
            </w:pPr>
            <w:r w:rsidRPr="00305A5F">
              <w:rPr>
                <w:color w:val="000000"/>
                <w:lang w:val="lt-LT"/>
              </w:rPr>
              <w:t>2021-12-28 Nr. T-205</w:t>
            </w:r>
          </w:p>
        </w:tc>
        <w:tc>
          <w:tcPr>
            <w:tcW w:w="2167" w:type="dxa"/>
            <w:shd w:val="clear" w:color="auto" w:fill="auto"/>
            <w:vAlign w:val="bottom"/>
          </w:tcPr>
          <w:p w14:paraId="72D91897" w14:textId="77777777" w:rsidR="00AB65FA" w:rsidRPr="00305A5F" w:rsidRDefault="00AB65FA" w:rsidP="0079357E">
            <w:pPr>
              <w:jc w:val="center"/>
              <w:rPr>
                <w:color w:val="000000"/>
                <w:lang w:val="lt-LT"/>
              </w:rPr>
            </w:pPr>
            <w:r w:rsidRPr="00305A5F">
              <w:rPr>
                <w:color w:val="000000"/>
                <w:lang w:val="lt-LT"/>
              </w:rPr>
              <w:t>100299,40</w:t>
            </w:r>
          </w:p>
        </w:tc>
      </w:tr>
    </w:tbl>
    <w:p w14:paraId="1D03DB56" w14:textId="77777777" w:rsidR="00AB65FA" w:rsidRPr="00305A5F" w:rsidRDefault="00AB65FA" w:rsidP="00AB65FA">
      <w:pPr>
        <w:jc w:val="both"/>
        <w:rPr>
          <w:color w:val="000000"/>
          <w:lang w:val="lt-LT"/>
        </w:rPr>
      </w:pPr>
    </w:p>
    <w:p w14:paraId="38022B57" w14:textId="77777777" w:rsidR="00AB65FA" w:rsidRPr="00305A5F" w:rsidRDefault="00AB65FA" w:rsidP="00DC7E44">
      <w:pPr>
        <w:keepNext/>
        <w:spacing w:line="360" w:lineRule="auto"/>
        <w:jc w:val="center"/>
        <w:rPr>
          <w:b/>
          <w:bCs/>
          <w:lang w:val="lt-LT"/>
        </w:rPr>
      </w:pPr>
      <w:r w:rsidRPr="00305A5F">
        <w:rPr>
          <w:b/>
          <w:bCs/>
          <w:lang w:val="lt-LT"/>
        </w:rPr>
        <w:t>2.4. Personalo klausimai</w:t>
      </w:r>
    </w:p>
    <w:p w14:paraId="46456BD1" w14:textId="77777777" w:rsidR="00AB65FA" w:rsidRPr="00305A5F" w:rsidRDefault="00AB65FA" w:rsidP="0079357E">
      <w:pPr>
        <w:ind w:firstLine="1296"/>
        <w:jc w:val="both"/>
        <w:rPr>
          <w:lang w:val="lt-LT"/>
        </w:rPr>
      </w:pPr>
      <w:r w:rsidRPr="00305A5F">
        <w:rPr>
          <w:lang w:val="lt-LT"/>
        </w:rPr>
        <w:t>Per ataskaitinį laikotarpį vidutinis sąrašinis darbuotojų skaičius – 41,5 (2020 m.</w:t>
      </w:r>
      <w:r w:rsidR="00577A6F" w:rsidRPr="00305A5F">
        <w:rPr>
          <w:lang w:val="lt-LT"/>
        </w:rPr>
        <w:t xml:space="preserve"> –</w:t>
      </w:r>
      <w:r w:rsidRPr="00305A5F">
        <w:rPr>
          <w:lang w:val="lt-LT"/>
        </w:rPr>
        <w:t xml:space="preserve"> 42,6) </w:t>
      </w:r>
    </w:p>
    <w:p w14:paraId="70460824" w14:textId="77777777" w:rsidR="00AB65FA" w:rsidRPr="00305A5F" w:rsidRDefault="00AB65FA" w:rsidP="0079357E">
      <w:pPr>
        <w:jc w:val="both"/>
        <w:rPr>
          <w:lang w:val="lt-LT"/>
        </w:rPr>
      </w:pPr>
      <w:r w:rsidRPr="00305A5F">
        <w:rPr>
          <w:color w:val="C00000"/>
          <w:lang w:val="lt-LT"/>
        </w:rPr>
        <w:tab/>
      </w:r>
      <w:r w:rsidRPr="00305A5F">
        <w:rPr>
          <w:lang w:val="lt-LT"/>
        </w:rPr>
        <w:t>Vidutinis darbuotojų atlyginimas 2021 metais (neatskaičius mokesčių) buvo 1099,00</w:t>
      </w:r>
      <w:r w:rsidR="00577A6F" w:rsidRPr="00305A5F">
        <w:rPr>
          <w:lang w:val="lt-LT"/>
        </w:rPr>
        <w:t xml:space="preserve">  Eur</w:t>
      </w:r>
      <w:r w:rsidR="00DC7E44">
        <w:rPr>
          <w:lang w:val="lt-LT"/>
        </w:rPr>
        <w:t xml:space="preserve"> </w:t>
      </w:r>
      <w:r w:rsidR="00577A6F" w:rsidRPr="00305A5F">
        <w:rPr>
          <w:lang w:val="lt-LT"/>
        </w:rPr>
        <w:t>/</w:t>
      </w:r>
      <w:r w:rsidR="00DC7E44">
        <w:rPr>
          <w:lang w:val="lt-LT"/>
        </w:rPr>
        <w:t xml:space="preserve"> </w:t>
      </w:r>
      <w:r w:rsidR="00577A6F" w:rsidRPr="00305A5F">
        <w:rPr>
          <w:lang w:val="lt-LT"/>
        </w:rPr>
        <w:t>mėn., 2020 metais –</w:t>
      </w:r>
      <w:r w:rsidRPr="00305A5F">
        <w:rPr>
          <w:lang w:val="lt-LT"/>
        </w:rPr>
        <w:t xml:space="preserve"> 933,00 Eur</w:t>
      </w:r>
      <w:r w:rsidR="00DC7E44">
        <w:rPr>
          <w:lang w:val="lt-LT"/>
        </w:rPr>
        <w:t xml:space="preserve"> </w:t>
      </w:r>
      <w:r w:rsidRPr="00305A5F">
        <w:rPr>
          <w:lang w:val="lt-LT"/>
        </w:rPr>
        <w:t>/</w:t>
      </w:r>
      <w:r w:rsidR="00DC7E44">
        <w:rPr>
          <w:lang w:val="lt-LT"/>
        </w:rPr>
        <w:t xml:space="preserve"> </w:t>
      </w:r>
      <w:r w:rsidRPr="00305A5F">
        <w:rPr>
          <w:lang w:val="lt-LT"/>
        </w:rPr>
        <w:t>mėn. Vidutinis atlyginimas padidėjo dėl minimalaus atlyginimo padidinimo.</w:t>
      </w:r>
    </w:p>
    <w:p w14:paraId="49B33767" w14:textId="77777777" w:rsidR="00AB65FA" w:rsidRPr="00B5191B" w:rsidRDefault="00AB65FA" w:rsidP="00AB65FA">
      <w:pPr>
        <w:jc w:val="both"/>
      </w:pPr>
      <w:r w:rsidRPr="004200EC">
        <w:rPr>
          <w:noProof/>
          <w:u w:val="single"/>
          <w:lang w:val="lt-LT" w:eastAsia="lt-LT"/>
        </w:rPr>
        <w:lastRenderedPageBreak/>
        <w:drawing>
          <wp:inline distT="0" distB="0" distL="0" distR="0" wp14:anchorId="7E993D79" wp14:editId="57D83AAD">
            <wp:extent cx="4568825" cy="2550795"/>
            <wp:effectExtent l="0" t="0" r="3175" b="1905"/>
            <wp:docPr id="5" name="Diagrama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7B613AAA" w14:textId="77777777" w:rsidR="00AB65FA" w:rsidRPr="00B5191B" w:rsidRDefault="00AB65FA" w:rsidP="00AB65FA">
      <w:pPr>
        <w:jc w:val="both"/>
      </w:pPr>
    </w:p>
    <w:p w14:paraId="5C147A33" w14:textId="77777777" w:rsidR="00AB65FA" w:rsidRPr="00DC7E44" w:rsidRDefault="00DC7E44" w:rsidP="00DC7E44">
      <w:pPr>
        <w:widowControl/>
        <w:tabs>
          <w:tab w:val="clear" w:pos="1293"/>
        </w:tabs>
        <w:suppressAutoHyphens w:val="0"/>
        <w:jc w:val="center"/>
        <w:textAlignment w:val="auto"/>
        <w:rPr>
          <w:b/>
          <w:lang w:val="lt-LT"/>
        </w:rPr>
      </w:pPr>
      <w:r w:rsidRPr="00DC7E44">
        <w:rPr>
          <w:b/>
          <w:lang w:val="lt-LT"/>
        </w:rPr>
        <w:t xml:space="preserve">2.5. </w:t>
      </w:r>
      <w:r w:rsidR="00AB65FA" w:rsidRPr="00DC7E44">
        <w:rPr>
          <w:b/>
          <w:lang w:val="lt-LT"/>
        </w:rPr>
        <w:t>Numatomi planai ir veiklos kryptys</w:t>
      </w:r>
    </w:p>
    <w:p w14:paraId="18A0ECD8" w14:textId="77777777" w:rsidR="00AB65FA" w:rsidRPr="00B5191B" w:rsidRDefault="00AB65FA" w:rsidP="00AB65FA">
      <w:pPr>
        <w:jc w:val="both"/>
        <w:rPr>
          <w:b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8"/>
      </w:tblGrid>
      <w:tr w:rsidR="00AB65FA" w:rsidRPr="00DC7E44" w14:paraId="6294BB21" w14:textId="77777777" w:rsidTr="0079357E">
        <w:tc>
          <w:tcPr>
            <w:tcW w:w="9854" w:type="dxa"/>
            <w:shd w:val="clear" w:color="auto" w:fill="auto"/>
          </w:tcPr>
          <w:p w14:paraId="70AAC6AC" w14:textId="77777777" w:rsidR="00AB65FA" w:rsidRPr="00DC7E44" w:rsidRDefault="009F7D9F" w:rsidP="009F7D9F">
            <w:pPr>
              <w:widowControl/>
              <w:tabs>
                <w:tab w:val="clear" w:pos="1293"/>
              </w:tabs>
              <w:suppressAutoHyphens w:val="0"/>
              <w:ind w:left="236"/>
              <w:jc w:val="both"/>
              <w:textAlignment w:val="auto"/>
              <w:rPr>
                <w:lang w:val="lt-LT"/>
              </w:rPr>
            </w:pPr>
            <w:r>
              <w:rPr>
                <w:lang w:val="lt-LT"/>
              </w:rPr>
              <w:t>Pakeisti e</w:t>
            </w:r>
            <w:r w:rsidR="00AB65FA" w:rsidRPr="00DC7E44">
              <w:rPr>
                <w:lang w:val="lt-LT"/>
              </w:rPr>
              <w:t>sam</w:t>
            </w:r>
            <w:r>
              <w:rPr>
                <w:lang w:val="lt-LT"/>
              </w:rPr>
              <w:t>us</w:t>
            </w:r>
            <w:r w:rsidR="00AB65FA" w:rsidRPr="00DC7E44">
              <w:rPr>
                <w:lang w:val="lt-LT"/>
              </w:rPr>
              <w:t xml:space="preserve"> </w:t>
            </w:r>
            <w:r w:rsidR="00DC7E44" w:rsidRPr="00DC7E44">
              <w:rPr>
                <w:lang w:val="lt-LT"/>
              </w:rPr>
              <w:t xml:space="preserve">4,8 MW ir 2,5 MW galios </w:t>
            </w:r>
            <w:r w:rsidR="00AB65FA" w:rsidRPr="00DC7E44">
              <w:rPr>
                <w:lang w:val="lt-LT"/>
              </w:rPr>
              <w:t>biokuro vandens šildymo katil</w:t>
            </w:r>
            <w:r>
              <w:rPr>
                <w:lang w:val="lt-LT"/>
              </w:rPr>
              <w:t>us</w:t>
            </w:r>
            <w:r w:rsidR="00AB65FA" w:rsidRPr="00DC7E44">
              <w:rPr>
                <w:lang w:val="lt-LT"/>
              </w:rPr>
              <w:t xml:space="preserve"> naujais </w:t>
            </w:r>
            <w:r w:rsidRPr="00DC7E44">
              <w:rPr>
                <w:lang w:val="lt-LT"/>
              </w:rPr>
              <w:t xml:space="preserve">4,8 MW ir 1,25 MW galios </w:t>
            </w:r>
            <w:r w:rsidR="00AB65FA" w:rsidRPr="00DC7E44">
              <w:rPr>
                <w:lang w:val="lt-LT"/>
              </w:rPr>
              <w:t>biokuro vandens šildymo katilais su papildoma įranga Ignalinos šilumos tinklų centrinėje katilinėje</w:t>
            </w:r>
          </w:p>
        </w:tc>
      </w:tr>
      <w:tr w:rsidR="00AB65FA" w:rsidRPr="00DC7E44" w14:paraId="50F6CD87" w14:textId="77777777" w:rsidTr="0079357E">
        <w:tc>
          <w:tcPr>
            <w:tcW w:w="9854" w:type="dxa"/>
            <w:shd w:val="clear" w:color="auto" w:fill="auto"/>
          </w:tcPr>
          <w:p w14:paraId="7EDBCA8F" w14:textId="77777777" w:rsidR="00AB65FA" w:rsidRPr="00DC7E44" w:rsidRDefault="00AB65FA" w:rsidP="009F7D9F">
            <w:pPr>
              <w:widowControl/>
              <w:tabs>
                <w:tab w:val="clear" w:pos="1293"/>
              </w:tabs>
              <w:suppressAutoHyphens w:val="0"/>
              <w:ind w:left="236"/>
              <w:jc w:val="both"/>
              <w:textAlignment w:val="auto"/>
              <w:rPr>
                <w:b/>
                <w:lang w:val="lt-LT"/>
              </w:rPr>
            </w:pPr>
            <w:r w:rsidRPr="00DC7E44">
              <w:rPr>
                <w:lang w:val="lt-LT"/>
              </w:rPr>
              <w:t>Diegti ekonomiškai naudingas, efektyvumą didinančias priemones šilumos gamybo</w:t>
            </w:r>
            <w:r w:rsidR="009F7D9F">
              <w:rPr>
                <w:lang w:val="lt-LT"/>
              </w:rPr>
              <w:t>s</w:t>
            </w:r>
            <w:r w:rsidRPr="00DC7E44">
              <w:rPr>
                <w:lang w:val="lt-LT"/>
              </w:rPr>
              <w:t xml:space="preserve"> ir perdavim</w:t>
            </w:r>
            <w:r w:rsidR="009F7D9F">
              <w:rPr>
                <w:lang w:val="lt-LT"/>
              </w:rPr>
              <w:t>o srityje</w:t>
            </w:r>
          </w:p>
        </w:tc>
      </w:tr>
      <w:tr w:rsidR="00AB65FA" w:rsidRPr="00DC7E44" w14:paraId="1BC34C53" w14:textId="77777777" w:rsidTr="0079357E">
        <w:tc>
          <w:tcPr>
            <w:tcW w:w="9854" w:type="dxa"/>
            <w:shd w:val="clear" w:color="auto" w:fill="auto"/>
          </w:tcPr>
          <w:p w14:paraId="27379E5E" w14:textId="77777777" w:rsidR="00AB65FA" w:rsidRPr="00DC7E44" w:rsidRDefault="00AB65FA" w:rsidP="009F7D9F">
            <w:pPr>
              <w:widowControl/>
              <w:tabs>
                <w:tab w:val="clear" w:pos="1293"/>
              </w:tabs>
              <w:suppressAutoHyphens w:val="0"/>
              <w:ind w:left="236"/>
              <w:jc w:val="both"/>
              <w:textAlignment w:val="auto"/>
              <w:rPr>
                <w:b/>
                <w:lang w:val="lt-LT"/>
              </w:rPr>
            </w:pPr>
            <w:r w:rsidRPr="00DC7E44">
              <w:rPr>
                <w:lang w:val="lt-LT"/>
              </w:rPr>
              <w:t xml:space="preserve">Didinti darbuotojų  motyvaciją, darbo efektyvumą </w:t>
            </w:r>
            <w:r w:rsidR="009F7D9F">
              <w:rPr>
                <w:lang w:val="lt-LT"/>
              </w:rPr>
              <w:t>ir</w:t>
            </w:r>
            <w:r w:rsidRPr="00DC7E44">
              <w:rPr>
                <w:lang w:val="lt-LT"/>
              </w:rPr>
              <w:t xml:space="preserve"> darbo užmokestį</w:t>
            </w:r>
          </w:p>
        </w:tc>
      </w:tr>
      <w:tr w:rsidR="00AB65FA" w:rsidRPr="00DC7E44" w14:paraId="5FF67D9F" w14:textId="77777777" w:rsidTr="0079357E">
        <w:tc>
          <w:tcPr>
            <w:tcW w:w="9854" w:type="dxa"/>
            <w:shd w:val="clear" w:color="auto" w:fill="auto"/>
          </w:tcPr>
          <w:p w14:paraId="2E53CD44" w14:textId="77777777" w:rsidR="00AB65FA" w:rsidRPr="00DC7E44" w:rsidRDefault="00AB65FA" w:rsidP="009F7D9F">
            <w:pPr>
              <w:widowControl/>
              <w:tabs>
                <w:tab w:val="clear" w:pos="1293"/>
              </w:tabs>
              <w:suppressAutoHyphens w:val="0"/>
              <w:ind w:left="236"/>
              <w:jc w:val="both"/>
              <w:textAlignment w:val="auto"/>
              <w:rPr>
                <w:b/>
                <w:lang w:val="lt-LT"/>
              </w:rPr>
            </w:pPr>
            <w:r w:rsidRPr="00DC7E44">
              <w:rPr>
                <w:lang w:val="lt-LT"/>
              </w:rPr>
              <w:t>Išlaikyti stabilią šilumos kainą vartotojams įsigyjant didesnę dalį reikalingo biokuro šildymo sezonui vasarą, kai jis pigesnis, biokuro birž</w:t>
            </w:r>
            <w:r w:rsidR="009F7D9F">
              <w:rPr>
                <w:lang w:val="lt-LT"/>
              </w:rPr>
              <w:t>oje</w:t>
            </w:r>
          </w:p>
        </w:tc>
      </w:tr>
    </w:tbl>
    <w:p w14:paraId="0E3E2763" w14:textId="77777777" w:rsidR="00AB65FA" w:rsidRPr="00DC7E44" w:rsidRDefault="00AB65FA" w:rsidP="00AB65FA">
      <w:pPr>
        <w:jc w:val="both"/>
        <w:rPr>
          <w:lang w:val="lt-LT"/>
        </w:rPr>
      </w:pPr>
    </w:p>
    <w:p w14:paraId="0179C6A7" w14:textId="77777777" w:rsidR="00AB65FA" w:rsidRPr="00DC7E44" w:rsidRDefault="00AB65FA" w:rsidP="009F7D9F">
      <w:pPr>
        <w:ind w:firstLine="1134"/>
        <w:jc w:val="both"/>
        <w:rPr>
          <w:lang w:val="lt-LT"/>
        </w:rPr>
      </w:pPr>
      <w:r w:rsidRPr="00DC7E44">
        <w:rPr>
          <w:b/>
          <w:lang w:val="lt-LT"/>
        </w:rPr>
        <w:t xml:space="preserve">Atliekų tvarkymas. </w:t>
      </w:r>
      <w:r w:rsidRPr="00DC7E44">
        <w:rPr>
          <w:lang w:val="lt-LT"/>
        </w:rPr>
        <w:t>Bendrovėje organizuotas veiklos metu susidarančių atliekų surinkimas, rūšiavimas ir perdavimas atliekų tvarkytojams, turintiems teisę tvarkyti tokias atliekas. Bendrovėje</w:t>
      </w:r>
      <w:r w:rsidR="009F7D9F">
        <w:rPr>
          <w:lang w:val="lt-LT"/>
        </w:rPr>
        <w:t>,</w:t>
      </w:r>
      <w:r w:rsidRPr="00DC7E44">
        <w:rPr>
          <w:lang w:val="lt-LT"/>
        </w:rPr>
        <w:t xml:space="preserve"> vadovaujantis teisės aktų reikalavimais, vykdoma susidariusių atliekų apskaita ir rengiamos ataskaitos.</w:t>
      </w:r>
    </w:p>
    <w:p w14:paraId="37C6A54C" w14:textId="77777777" w:rsidR="00AB65FA" w:rsidRPr="00DC7E44" w:rsidRDefault="00AB65FA" w:rsidP="009F7D9F">
      <w:pPr>
        <w:ind w:firstLine="1134"/>
        <w:jc w:val="both"/>
        <w:rPr>
          <w:lang w:val="lt-LT"/>
        </w:rPr>
      </w:pPr>
      <w:r w:rsidRPr="00DC7E44">
        <w:rPr>
          <w:b/>
          <w:lang w:val="lt-LT"/>
        </w:rPr>
        <w:t xml:space="preserve">Profesinės sąjungos. </w:t>
      </w:r>
      <w:r w:rsidRPr="00DC7E44">
        <w:rPr>
          <w:lang w:val="lt-LT"/>
        </w:rPr>
        <w:t xml:space="preserve">Bendrovė palaiko darbuotojų būrimąsi į savanoriškas profesines sąjungas </w:t>
      </w:r>
      <w:r w:rsidR="009F7D9F">
        <w:rPr>
          <w:lang w:val="lt-LT"/>
        </w:rPr>
        <w:t>ir</w:t>
      </w:r>
      <w:r w:rsidRPr="00DC7E44">
        <w:rPr>
          <w:lang w:val="lt-LT"/>
        </w:rPr>
        <w:t xml:space="preserve"> su jomis glaudžiai bendradarbiauja. Profesinių sąjungų at</w:t>
      </w:r>
      <w:r w:rsidR="00A375C7" w:rsidRPr="00DC7E44">
        <w:rPr>
          <w:lang w:val="lt-LT"/>
        </w:rPr>
        <w:t>stovai yra kviečiami dalyvauti</w:t>
      </w:r>
      <w:r w:rsidR="009F7D9F">
        <w:rPr>
          <w:lang w:val="lt-LT"/>
        </w:rPr>
        <w:t>,</w:t>
      </w:r>
      <w:r w:rsidR="00A375C7" w:rsidRPr="00DC7E44">
        <w:rPr>
          <w:lang w:val="lt-LT"/>
        </w:rPr>
        <w:t xml:space="preserve"> </w:t>
      </w:r>
      <w:r w:rsidRPr="00DC7E44">
        <w:rPr>
          <w:lang w:val="lt-LT"/>
        </w:rPr>
        <w:t>kai nagrinėjami su darbuotojais susiję klausimai: darbuotojų darbo sąlygos, darbo apmokėjimas ir kt.</w:t>
      </w:r>
    </w:p>
    <w:p w14:paraId="5AC02A07" w14:textId="77777777" w:rsidR="00AB65FA" w:rsidRPr="00DC7E44" w:rsidRDefault="00AB65FA" w:rsidP="0079357E">
      <w:pPr>
        <w:ind w:firstLine="1298"/>
        <w:jc w:val="both"/>
        <w:rPr>
          <w:lang w:val="lt-LT"/>
        </w:rPr>
      </w:pPr>
    </w:p>
    <w:p w14:paraId="1919368C" w14:textId="77777777" w:rsidR="002B1BDD" w:rsidRPr="00004D98" w:rsidRDefault="00004D98">
      <w:pPr>
        <w:jc w:val="center"/>
        <w:rPr>
          <w:szCs w:val="24"/>
          <w:lang w:val="lt-LT"/>
        </w:rPr>
      </w:pPr>
      <w:r w:rsidRPr="00004D98">
        <w:rPr>
          <w:szCs w:val="24"/>
          <w:lang w:val="lt-LT"/>
        </w:rPr>
        <w:t>__________</w:t>
      </w:r>
    </w:p>
    <w:p w14:paraId="774E50D4" w14:textId="77777777" w:rsidR="002B1BDD" w:rsidRPr="00AE0613" w:rsidRDefault="002B1BDD">
      <w:pPr>
        <w:jc w:val="center"/>
        <w:rPr>
          <w:b/>
          <w:szCs w:val="24"/>
          <w:lang w:val="lt-LT"/>
        </w:rPr>
      </w:pPr>
    </w:p>
    <w:p w14:paraId="127FC928" w14:textId="77777777" w:rsidR="002B1BDD" w:rsidRPr="00AE0613" w:rsidRDefault="002B1BDD">
      <w:pPr>
        <w:jc w:val="center"/>
        <w:rPr>
          <w:b/>
          <w:szCs w:val="24"/>
          <w:lang w:val="lt-LT"/>
        </w:rPr>
      </w:pPr>
    </w:p>
    <w:p w14:paraId="4B54CBFD" w14:textId="77777777" w:rsidR="002B1BDD" w:rsidRPr="00AE0613" w:rsidRDefault="002B1BDD">
      <w:pPr>
        <w:jc w:val="center"/>
        <w:rPr>
          <w:b/>
          <w:szCs w:val="24"/>
          <w:lang w:val="lt-LT"/>
        </w:rPr>
      </w:pPr>
    </w:p>
    <w:p w14:paraId="0F227531" w14:textId="77777777" w:rsidR="002B1BDD" w:rsidRPr="00AE0613" w:rsidRDefault="002B1BDD">
      <w:pPr>
        <w:jc w:val="center"/>
        <w:rPr>
          <w:b/>
          <w:szCs w:val="24"/>
          <w:lang w:val="lt-LT"/>
        </w:rPr>
      </w:pPr>
    </w:p>
    <w:p w14:paraId="37F688D5" w14:textId="77777777" w:rsidR="002B1BDD" w:rsidRPr="00AE0613" w:rsidRDefault="002B1BDD" w:rsidP="00CD1F65">
      <w:pPr>
        <w:rPr>
          <w:b/>
          <w:szCs w:val="24"/>
          <w:lang w:val="lt-LT"/>
        </w:rPr>
      </w:pPr>
    </w:p>
    <w:sectPr w:rsidR="002B1BDD" w:rsidRPr="00AE0613" w:rsidSect="00F85E13">
      <w:footerReference w:type="default" r:id="rId11"/>
      <w:type w:val="continuous"/>
      <w:pgSz w:w="11906" w:h="16838"/>
      <w:pgMar w:top="1134" w:right="567" w:bottom="1134" w:left="1701" w:header="0" w:footer="397" w:gutter="0"/>
      <w:cols w:space="1296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783F1" w14:textId="77777777" w:rsidR="00F67786" w:rsidRDefault="00F67786">
      <w:r>
        <w:separator/>
      </w:r>
    </w:p>
  </w:endnote>
  <w:endnote w:type="continuationSeparator" w:id="0">
    <w:p w14:paraId="73B59F45" w14:textId="77777777" w:rsidR="00F67786" w:rsidRDefault="00F67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CD63F" w14:textId="77777777" w:rsidR="00DC7E44" w:rsidRDefault="00DC7E44">
    <w:pPr>
      <w:pStyle w:val="Porat"/>
      <w:widowControl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AF411" w14:textId="77777777" w:rsidR="00F67786" w:rsidRDefault="00F67786">
      <w:r>
        <w:separator/>
      </w:r>
    </w:p>
  </w:footnote>
  <w:footnote w:type="continuationSeparator" w:id="0">
    <w:p w14:paraId="594D1355" w14:textId="77777777" w:rsidR="00F67786" w:rsidRDefault="00F677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C31A0"/>
    <w:multiLevelType w:val="hybridMultilevel"/>
    <w:tmpl w:val="168A00E8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37B90"/>
    <w:multiLevelType w:val="multilevel"/>
    <w:tmpl w:val="09706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2" w15:restartNumberingAfterBreak="0">
    <w:nsid w:val="24CE2723"/>
    <w:multiLevelType w:val="hybridMultilevel"/>
    <w:tmpl w:val="560A14F4"/>
    <w:lvl w:ilvl="0" w:tplc="04270001">
      <w:start w:val="1"/>
      <w:numFmt w:val="bullet"/>
      <w:lvlText w:val=""/>
      <w:lvlJc w:val="left"/>
      <w:pPr>
        <w:tabs>
          <w:tab w:val="num" w:pos="2016"/>
        </w:tabs>
        <w:ind w:left="2016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736"/>
        </w:tabs>
        <w:ind w:left="273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3456"/>
        </w:tabs>
        <w:ind w:left="345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4176"/>
        </w:tabs>
        <w:ind w:left="417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896"/>
        </w:tabs>
        <w:ind w:left="489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616"/>
        </w:tabs>
        <w:ind w:left="561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6336"/>
        </w:tabs>
        <w:ind w:left="633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7056"/>
        </w:tabs>
        <w:ind w:left="705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776"/>
        </w:tabs>
        <w:ind w:left="7776" w:hanging="360"/>
      </w:pPr>
      <w:rPr>
        <w:rFonts w:ascii="Wingdings" w:hAnsi="Wingdings" w:hint="default"/>
      </w:rPr>
    </w:lvl>
  </w:abstractNum>
  <w:abstractNum w:abstractNumId="3" w15:restartNumberingAfterBreak="0">
    <w:nsid w:val="258C34A8"/>
    <w:multiLevelType w:val="hybridMultilevel"/>
    <w:tmpl w:val="8DF0D174"/>
    <w:lvl w:ilvl="0" w:tplc="04270001">
      <w:start w:val="1"/>
      <w:numFmt w:val="bullet"/>
      <w:lvlText w:val=""/>
      <w:lvlJc w:val="left"/>
      <w:pPr>
        <w:tabs>
          <w:tab w:val="num" w:pos="2016"/>
        </w:tabs>
        <w:ind w:left="2016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736"/>
        </w:tabs>
        <w:ind w:left="273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3456"/>
        </w:tabs>
        <w:ind w:left="345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4176"/>
        </w:tabs>
        <w:ind w:left="417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896"/>
        </w:tabs>
        <w:ind w:left="489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616"/>
        </w:tabs>
        <w:ind w:left="561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6336"/>
        </w:tabs>
        <w:ind w:left="633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7056"/>
        </w:tabs>
        <w:ind w:left="705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776"/>
        </w:tabs>
        <w:ind w:left="7776" w:hanging="360"/>
      </w:pPr>
      <w:rPr>
        <w:rFonts w:ascii="Wingdings" w:hAnsi="Wingdings" w:hint="default"/>
      </w:rPr>
    </w:lvl>
  </w:abstractNum>
  <w:abstractNum w:abstractNumId="4" w15:restartNumberingAfterBreak="0">
    <w:nsid w:val="296E2248"/>
    <w:multiLevelType w:val="hybridMultilevel"/>
    <w:tmpl w:val="48E262CE"/>
    <w:lvl w:ilvl="0" w:tplc="0427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2A1A5381"/>
    <w:multiLevelType w:val="multilevel"/>
    <w:tmpl w:val="92B6EE88"/>
    <w:lvl w:ilvl="0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1792E80"/>
    <w:multiLevelType w:val="multilevel"/>
    <w:tmpl w:val="412C881A"/>
    <w:lvl w:ilvl="0">
      <w:start w:val="1"/>
      <w:numFmt w:val="bullet"/>
      <w:lvlText w:val=""/>
      <w:lvlJc w:val="left"/>
      <w:pPr>
        <w:tabs>
          <w:tab w:val="num" w:pos="2016"/>
        </w:tabs>
        <w:ind w:left="201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736"/>
        </w:tabs>
        <w:ind w:left="273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456"/>
        </w:tabs>
        <w:ind w:left="345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4176"/>
        </w:tabs>
        <w:ind w:left="417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896"/>
        </w:tabs>
        <w:ind w:left="489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616"/>
        </w:tabs>
        <w:ind w:left="561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336"/>
        </w:tabs>
        <w:ind w:left="633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7056"/>
        </w:tabs>
        <w:ind w:left="705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776"/>
        </w:tabs>
        <w:ind w:left="7776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6EB097B"/>
    <w:multiLevelType w:val="hybridMultilevel"/>
    <w:tmpl w:val="D9F88AE0"/>
    <w:lvl w:ilvl="0" w:tplc="04270001">
      <w:start w:val="1"/>
      <w:numFmt w:val="bullet"/>
      <w:lvlText w:val=""/>
      <w:lvlJc w:val="left"/>
      <w:pPr>
        <w:tabs>
          <w:tab w:val="num" w:pos="2016"/>
        </w:tabs>
        <w:ind w:left="2016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736"/>
        </w:tabs>
        <w:ind w:left="273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3456"/>
        </w:tabs>
        <w:ind w:left="345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4176"/>
        </w:tabs>
        <w:ind w:left="417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896"/>
        </w:tabs>
        <w:ind w:left="489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616"/>
        </w:tabs>
        <w:ind w:left="561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6336"/>
        </w:tabs>
        <w:ind w:left="633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7056"/>
        </w:tabs>
        <w:ind w:left="705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776"/>
        </w:tabs>
        <w:ind w:left="7776" w:hanging="360"/>
      </w:pPr>
      <w:rPr>
        <w:rFonts w:ascii="Wingdings" w:hAnsi="Wingdings" w:hint="default"/>
      </w:rPr>
    </w:lvl>
  </w:abstractNum>
  <w:abstractNum w:abstractNumId="8" w15:restartNumberingAfterBreak="0">
    <w:nsid w:val="4EA7337B"/>
    <w:multiLevelType w:val="multilevel"/>
    <w:tmpl w:val="883E55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5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6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2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5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168" w:hanging="1800"/>
      </w:pPr>
      <w:rPr>
        <w:rFonts w:hint="default"/>
      </w:rPr>
    </w:lvl>
  </w:abstractNum>
  <w:abstractNum w:abstractNumId="9" w15:restartNumberingAfterBreak="0">
    <w:nsid w:val="5C667AC2"/>
    <w:multiLevelType w:val="hybridMultilevel"/>
    <w:tmpl w:val="37648572"/>
    <w:lvl w:ilvl="0" w:tplc="0427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60F61257"/>
    <w:multiLevelType w:val="multilevel"/>
    <w:tmpl w:val="280EE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1" w15:restartNumberingAfterBreak="0">
    <w:nsid w:val="68D50AD6"/>
    <w:multiLevelType w:val="multilevel"/>
    <w:tmpl w:val="D72417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cs="Times New Roman" w:hint="default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12" w15:restartNumberingAfterBreak="0">
    <w:nsid w:val="6ED7063A"/>
    <w:multiLevelType w:val="hybridMultilevel"/>
    <w:tmpl w:val="3D7291BC"/>
    <w:lvl w:ilvl="0" w:tplc="0427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7546477A"/>
    <w:multiLevelType w:val="multilevel"/>
    <w:tmpl w:val="A17CB90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798B1D2D"/>
    <w:multiLevelType w:val="hybridMultilevel"/>
    <w:tmpl w:val="E3D01E92"/>
    <w:lvl w:ilvl="0" w:tplc="04270001">
      <w:start w:val="1"/>
      <w:numFmt w:val="bullet"/>
      <w:lvlText w:val=""/>
      <w:lvlJc w:val="left"/>
      <w:pPr>
        <w:tabs>
          <w:tab w:val="num" w:pos="2016"/>
        </w:tabs>
        <w:ind w:left="2016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736"/>
        </w:tabs>
        <w:ind w:left="273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3456"/>
        </w:tabs>
        <w:ind w:left="345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4176"/>
        </w:tabs>
        <w:ind w:left="417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896"/>
        </w:tabs>
        <w:ind w:left="489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616"/>
        </w:tabs>
        <w:ind w:left="561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6336"/>
        </w:tabs>
        <w:ind w:left="633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7056"/>
        </w:tabs>
        <w:ind w:left="705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776"/>
        </w:tabs>
        <w:ind w:left="7776" w:hanging="360"/>
      </w:pPr>
      <w:rPr>
        <w:rFonts w:ascii="Wingdings" w:hAnsi="Wingdings" w:hint="default"/>
      </w:rPr>
    </w:lvl>
  </w:abstractNum>
  <w:num w:numId="1" w16cid:durableId="1766226444">
    <w:abstractNumId w:val="1"/>
  </w:num>
  <w:num w:numId="2" w16cid:durableId="1269898291">
    <w:abstractNumId w:val="5"/>
  </w:num>
  <w:num w:numId="3" w16cid:durableId="1794206385">
    <w:abstractNumId w:val="6"/>
  </w:num>
  <w:num w:numId="4" w16cid:durableId="710113565">
    <w:abstractNumId w:val="13"/>
  </w:num>
  <w:num w:numId="5" w16cid:durableId="881794010">
    <w:abstractNumId w:val="10"/>
  </w:num>
  <w:num w:numId="6" w16cid:durableId="1422263886">
    <w:abstractNumId w:val="9"/>
  </w:num>
  <w:num w:numId="7" w16cid:durableId="1822648306">
    <w:abstractNumId w:val="0"/>
  </w:num>
  <w:num w:numId="8" w16cid:durableId="563414136">
    <w:abstractNumId w:val="12"/>
  </w:num>
  <w:num w:numId="9" w16cid:durableId="800683424">
    <w:abstractNumId w:val="4"/>
  </w:num>
  <w:num w:numId="10" w16cid:durableId="81265640">
    <w:abstractNumId w:val="14"/>
  </w:num>
  <w:num w:numId="11" w16cid:durableId="391536890">
    <w:abstractNumId w:val="2"/>
  </w:num>
  <w:num w:numId="12" w16cid:durableId="949818736">
    <w:abstractNumId w:val="3"/>
  </w:num>
  <w:num w:numId="13" w16cid:durableId="12612338">
    <w:abstractNumId w:val="7"/>
  </w:num>
  <w:num w:numId="14" w16cid:durableId="236986450">
    <w:abstractNumId w:val="8"/>
  </w:num>
  <w:num w:numId="15" w16cid:durableId="8864518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02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BDD"/>
    <w:rsid w:val="00004D98"/>
    <w:rsid w:val="000934BE"/>
    <w:rsid w:val="000C1431"/>
    <w:rsid w:val="00155297"/>
    <w:rsid w:val="001655CB"/>
    <w:rsid w:val="001D17A3"/>
    <w:rsid w:val="00271D63"/>
    <w:rsid w:val="002A239C"/>
    <w:rsid w:val="002B1BDD"/>
    <w:rsid w:val="002C2320"/>
    <w:rsid w:val="00305A5F"/>
    <w:rsid w:val="00335244"/>
    <w:rsid w:val="00341BE0"/>
    <w:rsid w:val="00384A82"/>
    <w:rsid w:val="003933F7"/>
    <w:rsid w:val="003B2850"/>
    <w:rsid w:val="004126BC"/>
    <w:rsid w:val="005011A4"/>
    <w:rsid w:val="005706F4"/>
    <w:rsid w:val="00577A6F"/>
    <w:rsid w:val="005D44CC"/>
    <w:rsid w:val="005F5D42"/>
    <w:rsid w:val="0065020C"/>
    <w:rsid w:val="00651D77"/>
    <w:rsid w:val="00697F86"/>
    <w:rsid w:val="007269EA"/>
    <w:rsid w:val="0073640B"/>
    <w:rsid w:val="0079239F"/>
    <w:rsid w:val="0079357E"/>
    <w:rsid w:val="007E1CF7"/>
    <w:rsid w:val="0080115B"/>
    <w:rsid w:val="00836D7E"/>
    <w:rsid w:val="00871255"/>
    <w:rsid w:val="008B4B54"/>
    <w:rsid w:val="008B7642"/>
    <w:rsid w:val="008E7724"/>
    <w:rsid w:val="008F5472"/>
    <w:rsid w:val="0092203E"/>
    <w:rsid w:val="00936326"/>
    <w:rsid w:val="00942625"/>
    <w:rsid w:val="00967363"/>
    <w:rsid w:val="0097197C"/>
    <w:rsid w:val="00972904"/>
    <w:rsid w:val="009D0A68"/>
    <w:rsid w:val="009F7D9F"/>
    <w:rsid w:val="00A3543B"/>
    <w:rsid w:val="00A366B9"/>
    <w:rsid w:val="00A375C7"/>
    <w:rsid w:val="00A44E2C"/>
    <w:rsid w:val="00AB65FA"/>
    <w:rsid w:val="00AC7E99"/>
    <w:rsid w:val="00AD24F1"/>
    <w:rsid w:val="00AE0613"/>
    <w:rsid w:val="00B86839"/>
    <w:rsid w:val="00BC3143"/>
    <w:rsid w:val="00BD4874"/>
    <w:rsid w:val="00C362B0"/>
    <w:rsid w:val="00C97D63"/>
    <w:rsid w:val="00CD1F65"/>
    <w:rsid w:val="00D019B5"/>
    <w:rsid w:val="00D4333E"/>
    <w:rsid w:val="00DC7E44"/>
    <w:rsid w:val="00DF4FD0"/>
    <w:rsid w:val="00E2099D"/>
    <w:rsid w:val="00EC75A6"/>
    <w:rsid w:val="00EF4523"/>
    <w:rsid w:val="00F67786"/>
    <w:rsid w:val="00F85E13"/>
    <w:rsid w:val="00F97DF3"/>
    <w:rsid w:val="00FB522F"/>
    <w:rsid w:val="00FE3A90"/>
    <w:rsid w:val="00FE6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54729AA"/>
  <w15:docId w15:val="{7580BE8C-D755-465A-A09F-95982FDC5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85E13"/>
    <w:pPr>
      <w:widowControl w:val="0"/>
      <w:tabs>
        <w:tab w:val="left" w:pos="1293"/>
      </w:tabs>
      <w:suppressAutoHyphens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qFormat/>
    <w:rsid w:val="00F85E13"/>
    <w:pPr>
      <w:keepNext/>
      <w:tabs>
        <w:tab w:val="clear" w:pos="1293"/>
      </w:tabs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qFormat/>
    <w:rsid w:val="00F85E13"/>
    <w:pPr>
      <w:keepNext/>
      <w:widowControl/>
      <w:tabs>
        <w:tab w:val="clear" w:pos="1293"/>
      </w:tabs>
      <w:outlineLvl w:val="1"/>
    </w:pPr>
    <w:rPr>
      <w:u w:val="single"/>
      <w:lang w:val="lt-LT"/>
    </w:rPr>
  </w:style>
  <w:style w:type="paragraph" w:styleId="Antrat3">
    <w:name w:val="heading 3"/>
    <w:basedOn w:val="prastasis"/>
    <w:next w:val="prastasis"/>
    <w:qFormat/>
    <w:rsid w:val="00F85E13"/>
    <w:pPr>
      <w:keepNext/>
      <w:widowControl/>
      <w:tabs>
        <w:tab w:val="clear" w:pos="1293"/>
      </w:tabs>
      <w:outlineLvl w:val="2"/>
    </w:pPr>
    <w:rPr>
      <w:b/>
      <w:sz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Internetosaitas">
    <w:name w:val="Interneto saitas"/>
    <w:uiPriority w:val="99"/>
    <w:rsid w:val="00013D4C"/>
    <w:rPr>
      <w:color w:val="0000FF"/>
      <w:u w:val="single"/>
    </w:rPr>
  </w:style>
  <w:style w:type="character" w:customStyle="1" w:styleId="AntratsDiagrama">
    <w:name w:val="Antraštės Diagrama"/>
    <w:link w:val="Antrats"/>
    <w:qFormat/>
    <w:rsid w:val="00BF5764"/>
    <w:rPr>
      <w:sz w:val="24"/>
      <w:lang w:val="en-US" w:eastAsia="en-US" w:bidi="ar-SA"/>
    </w:rPr>
  </w:style>
  <w:style w:type="character" w:customStyle="1" w:styleId="PoratDiagrama">
    <w:name w:val="Poraštė Diagrama"/>
    <w:link w:val="Porat"/>
    <w:qFormat/>
    <w:rsid w:val="00EC7142"/>
    <w:rPr>
      <w:sz w:val="24"/>
      <w:lang w:val="en-US" w:eastAsia="en-US"/>
    </w:rPr>
  </w:style>
  <w:style w:type="character" w:customStyle="1" w:styleId="DebesliotekstasDiagrama">
    <w:name w:val="Debesėlio tekstas Diagrama"/>
    <w:link w:val="Debesliotekstas"/>
    <w:qFormat/>
    <w:rsid w:val="00EC7142"/>
    <w:rPr>
      <w:rFonts w:ascii="Tahoma" w:hAnsi="Tahoma" w:cs="Tahoma"/>
      <w:sz w:val="16"/>
      <w:szCs w:val="16"/>
      <w:lang w:val="en-US" w:eastAsia="en-US"/>
    </w:rPr>
  </w:style>
  <w:style w:type="character" w:customStyle="1" w:styleId="Neapdorotaspaminjimas1">
    <w:name w:val="Neapdorotas paminėjimas1"/>
    <w:uiPriority w:val="99"/>
    <w:semiHidden/>
    <w:unhideWhenUsed/>
    <w:qFormat/>
    <w:rsid w:val="00EC7142"/>
    <w:rPr>
      <w:color w:val="605E5C"/>
      <w:shd w:val="clear" w:color="auto" w:fill="E1DFDD"/>
    </w:rPr>
  </w:style>
  <w:style w:type="character" w:customStyle="1" w:styleId="apple-converted-space">
    <w:name w:val="apple-converted-space"/>
    <w:qFormat/>
    <w:rsid w:val="0079372C"/>
  </w:style>
  <w:style w:type="character" w:customStyle="1" w:styleId="Galinsinaosramenys">
    <w:name w:val="Galinės išnašos rašmenys"/>
    <w:qFormat/>
    <w:rsid w:val="00F85E13"/>
  </w:style>
  <w:style w:type="paragraph" w:styleId="Antrat">
    <w:name w:val="caption"/>
    <w:basedOn w:val="prastasis"/>
    <w:next w:val="Pagrindinistekstas"/>
    <w:qFormat/>
    <w:rsid w:val="00F85E13"/>
    <w:pPr>
      <w:suppressLineNumbers/>
      <w:spacing w:before="120" w:after="120"/>
    </w:pPr>
    <w:rPr>
      <w:rFonts w:cs="Lucida Sans"/>
      <w:i/>
      <w:iCs/>
      <w:szCs w:val="24"/>
    </w:rPr>
  </w:style>
  <w:style w:type="paragraph" w:styleId="Pagrindinistekstas">
    <w:name w:val="Body Text"/>
    <w:basedOn w:val="prastasis"/>
    <w:rsid w:val="00EB2AAE"/>
    <w:pPr>
      <w:widowControl/>
      <w:tabs>
        <w:tab w:val="clear" w:pos="1293"/>
      </w:tabs>
      <w:jc w:val="both"/>
    </w:pPr>
    <w:rPr>
      <w:lang w:val="lt-LT"/>
    </w:rPr>
  </w:style>
  <w:style w:type="paragraph" w:styleId="Sraas">
    <w:name w:val="List"/>
    <w:basedOn w:val="Pagrindinistekstas"/>
    <w:rsid w:val="00F85E13"/>
    <w:rPr>
      <w:rFonts w:cs="Lucida Sans"/>
    </w:rPr>
  </w:style>
  <w:style w:type="paragraph" w:customStyle="1" w:styleId="Rodykl">
    <w:name w:val="Rodyklė"/>
    <w:basedOn w:val="prastasis"/>
    <w:qFormat/>
    <w:rsid w:val="00F85E13"/>
    <w:pPr>
      <w:suppressLineNumbers/>
    </w:pPr>
    <w:rPr>
      <w:rFonts w:cs="Lucida Sans"/>
    </w:rPr>
  </w:style>
  <w:style w:type="paragraph" w:customStyle="1" w:styleId="Puslapinantratirporat">
    <w:name w:val="Puslapinė antraštė ir poraštė"/>
    <w:basedOn w:val="prastasis"/>
    <w:qFormat/>
    <w:rsid w:val="00F85E13"/>
  </w:style>
  <w:style w:type="paragraph" w:styleId="Antrats">
    <w:name w:val="header"/>
    <w:basedOn w:val="prastasis"/>
    <w:link w:val="AntratsDiagrama"/>
    <w:rsid w:val="00F85E13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rsid w:val="00F85E13"/>
    <w:pPr>
      <w:tabs>
        <w:tab w:val="clear" w:pos="1293"/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qFormat/>
    <w:rsid w:val="00C5458D"/>
    <w:rPr>
      <w:rFonts w:ascii="Tahoma" w:hAnsi="Tahoma" w:cs="Tahoma"/>
      <w:sz w:val="16"/>
      <w:szCs w:val="16"/>
    </w:rPr>
  </w:style>
  <w:style w:type="paragraph" w:styleId="Pagrindinistekstas2">
    <w:name w:val="Body Text 2"/>
    <w:basedOn w:val="prastasis"/>
    <w:qFormat/>
    <w:rsid w:val="00674481"/>
    <w:pPr>
      <w:widowControl/>
      <w:overflowPunct w:val="0"/>
      <w:spacing w:after="120" w:line="480" w:lineRule="auto"/>
      <w:textAlignment w:val="auto"/>
    </w:pPr>
    <w:rPr>
      <w:szCs w:val="24"/>
      <w:lang w:val="en-GB"/>
    </w:rPr>
  </w:style>
  <w:style w:type="paragraph" w:customStyle="1" w:styleId="Style2">
    <w:name w:val="Style2"/>
    <w:basedOn w:val="prastasis"/>
    <w:qFormat/>
    <w:rsid w:val="0031544A"/>
    <w:pPr>
      <w:keepNext/>
      <w:keepLines/>
      <w:widowControl/>
      <w:tabs>
        <w:tab w:val="clear" w:pos="1293"/>
      </w:tabs>
      <w:overflowPunct w:val="0"/>
      <w:ind w:left="1168"/>
      <w:textAlignment w:val="auto"/>
    </w:pPr>
    <w:rPr>
      <w:sz w:val="22"/>
      <w:lang w:val="lt-LT" w:eastAsia="lt-LT"/>
    </w:rPr>
  </w:style>
  <w:style w:type="paragraph" w:styleId="Sraopastraipa">
    <w:name w:val="List Paragraph"/>
    <w:basedOn w:val="prastasis"/>
    <w:uiPriority w:val="34"/>
    <w:qFormat/>
    <w:rsid w:val="00235D20"/>
    <w:pPr>
      <w:widowControl/>
      <w:tabs>
        <w:tab w:val="clear" w:pos="1293"/>
      </w:tabs>
      <w:overflowPunct w:val="0"/>
      <w:spacing w:after="200" w:line="276" w:lineRule="auto"/>
      <w:ind w:left="720"/>
      <w:contextualSpacing/>
      <w:textAlignment w:val="auto"/>
    </w:pPr>
    <w:rPr>
      <w:rFonts w:ascii="Calibri" w:eastAsia="Calibri" w:hAnsi="Calibri" w:cs="Calibri"/>
      <w:sz w:val="22"/>
      <w:szCs w:val="22"/>
      <w:lang w:val="lt-LT"/>
    </w:rPr>
  </w:style>
  <w:style w:type="paragraph" w:customStyle="1" w:styleId="tajtip">
    <w:name w:val="tajtip"/>
    <w:basedOn w:val="prastasis"/>
    <w:qFormat/>
    <w:rsid w:val="0079372C"/>
    <w:pPr>
      <w:widowControl/>
      <w:tabs>
        <w:tab w:val="clear" w:pos="1293"/>
      </w:tabs>
      <w:overflowPunct w:val="0"/>
      <w:spacing w:beforeAutospacing="1" w:afterAutospacing="1"/>
      <w:textAlignment w:val="auto"/>
    </w:pPr>
    <w:rPr>
      <w:szCs w:val="24"/>
      <w:lang w:val="lt-LT" w:eastAsia="lt-LT"/>
    </w:rPr>
  </w:style>
  <w:style w:type="paragraph" w:customStyle="1" w:styleId="Lentelsturinys">
    <w:name w:val="Lentelės turinys"/>
    <w:basedOn w:val="prastasis"/>
    <w:qFormat/>
    <w:rsid w:val="0079372C"/>
    <w:pPr>
      <w:suppressLineNumbers/>
      <w:tabs>
        <w:tab w:val="clear" w:pos="1293"/>
      </w:tabs>
      <w:overflowPunct w:val="0"/>
      <w:textAlignment w:val="auto"/>
    </w:pPr>
    <w:rPr>
      <w:lang w:val="lt-LT"/>
    </w:rPr>
  </w:style>
  <w:style w:type="paragraph" w:customStyle="1" w:styleId="Kadroturinys">
    <w:name w:val="Kadro turinys"/>
    <w:basedOn w:val="prastasis"/>
    <w:qFormat/>
    <w:rsid w:val="00F85E13"/>
  </w:style>
  <w:style w:type="table" w:styleId="Lentelstinklelis">
    <w:name w:val="Table Grid"/>
    <w:basedOn w:val="prastojilentel"/>
    <w:uiPriority w:val="39"/>
    <w:rsid w:val="00235D20"/>
    <w:rPr>
      <w:rFonts w:ascii="Calibri" w:eastAsia="Calibri" w:hAnsi="Calibri" w:cs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next w:val="Antrinispavadinimas1"/>
    <w:link w:val="PavadinimasDiagrama"/>
    <w:qFormat/>
    <w:rsid w:val="00AB65FA"/>
    <w:pPr>
      <w:widowControl/>
      <w:tabs>
        <w:tab w:val="clear" w:pos="1293"/>
      </w:tabs>
      <w:jc w:val="center"/>
      <w:textAlignment w:val="auto"/>
    </w:pPr>
    <w:rPr>
      <w:rFonts w:eastAsia="Calibri"/>
      <w:b/>
      <w:bCs/>
      <w:szCs w:val="24"/>
      <w:lang w:val="lt-LT" w:eastAsia="ar-SA"/>
    </w:rPr>
  </w:style>
  <w:style w:type="character" w:customStyle="1" w:styleId="PavadinimasDiagrama">
    <w:name w:val="Pavadinimas Diagrama"/>
    <w:basedOn w:val="Numatytasispastraiposriftas"/>
    <w:link w:val="Pavadinimas"/>
    <w:rsid w:val="00AB65FA"/>
    <w:rPr>
      <w:rFonts w:eastAsia="Calibri"/>
      <w:b/>
      <w:bCs/>
      <w:sz w:val="24"/>
      <w:szCs w:val="24"/>
      <w:lang w:eastAsia="ar-SA"/>
    </w:rPr>
  </w:style>
  <w:style w:type="paragraph" w:customStyle="1" w:styleId="Antrinispavadinimas1">
    <w:name w:val="Antrinis pavadinimas1"/>
    <w:basedOn w:val="prastasis"/>
    <w:next w:val="prastasis"/>
    <w:link w:val="AntrinispavadinimasDiagrama"/>
    <w:qFormat/>
    <w:rsid w:val="00AB65FA"/>
    <w:pPr>
      <w:widowControl/>
      <w:tabs>
        <w:tab w:val="clear" w:pos="1293"/>
      </w:tabs>
      <w:suppressAutoHyphens w:val="0"/>
      <w:spacing w:after="60"/>
      <w:jc w:val="center"/>
      <w:textAlignment w:val="auto"/>
      <w:outlineLvl w:val="1"/>
    </w:pPr>
    <w:rPr>
      <w:rFonts w:ascii="Cambria" w:hAnsi="Cambria"/>
      <w:szCs w:val="24"/>
      <w:lang w:val="lt-LT" w:eastAsia="lt-LT"/>
    </w:rPr>
  </w:style>
  <w:style w:type="character" w:customStyle="1" w:styleId="AntrinispavadinimasDiagrama">
    <w:name w:val="Antrinis pavadinimas Diagrama"/>
    <w:link w:val="Antrinispavadinimas1"/>
    <w:rsid w:val="00AB65FA"/>
    <w:rPr>
      <w:rFonts w:ascii="Cambria" w:hAnsi="Cambria"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2C23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chart" Target="charts/chart2.xml"/><Relationship Id="rId4" Type="http://schemas.openxmlformats.org/officeDocument/2006/relationships/webSettings" Target="webSettings.xml"/><Relationship Id="rId9" Type="http://schemas.openxmlformats.org/officeDocument/2006/relationships/chart" Target="charts/chart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c2b7850cbe7a4d01a078635ba803963c.dot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oleObject" Target="Microsoft%20Word%20diagrama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399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lt-LT"/>
              <a:t>2021</a:t>
            </a:r>
            <a:r>
              <a:rPr lang="lt-LT" baseline="0"/>
              <a:t> m. Ignalinos šilumos tinklų kaina (</a:t>
            </a:r>
            <a:r>
              <a:rPr lang="lt-LT" sz="1399" b="0" i="0" u="none" strike="noStrike" baseline="0">
                <a:effectLst/>
              </a:rPr>
              <a:t>€ct/kWh be 9 </a:t>
            </a:r>
            <a:r>
              <a:rPr lang="en-US" sz="1399" b="0" i="0" u="none" strike="noStrike" baseline="0">
                <a:effectLst/>
              </a:rPr>
              <a:t>%)</a:t>
            </a:r>
            <a:endParaRPr lang="lt-LT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Lapas1!$B$1</c:f>
              <c:strCache>
                <c:ptCount val="1"/>
                <c:pt idx="0">
                  <c:v>1 seka</c:v>
                </c:pt>
              </c:strCache>
            </c:strRef>
          </c:tx>
          <c:spPr>
            <a:ln w="28549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4"/>
            <c:spPr>
              <a:solidFill>
                <a:schemeClr val="accent1"/>
              </a:solidFill>
              <a:ln w="9516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899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13BE-427A-8044-C8CCDBAF7DE8}"/>
                </c:ext>
              </c:extLst>
            </c:dLbl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899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3BE-427A-8044-C8CCDBAF7DE8}"/>
                </c:ext>
              </c:extLst>
            </c:dLbl>
            <c:dLbl>
              <c:idx val="2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899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13BE-427A-8044-C8CCDBAF7DE8}"/>
                </c:ext>
              </c:extLst>
            </c:dLbl>
            <c:dLbl>
              <c:idx val="3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899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13BE-427A-8044-C8CCDBAF7DE8}"/>
                </c:ext>
              </c:extLst>
            </c:dLbl>
            <c:dLbl>
              <c:idx val="4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899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13BE-427A-8044-C8CCDBAF7DE8}"/>
                </c:ext>
              </c:extLst>
            </c:dLbl>
            <c:dLbl>
              <c:idx val="5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899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13BE-427A-8044-C8CCDBAF7DE8}"/>
                </c:ext>
              </c:extLst>
            </c:dLbl>
            <c:dLbl>
              <c:idx val="6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899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13BE-427A-8044-C8CCDBAF7DE8}"/>
                </c:ext>
              </c:extLst>
            </c:dLbl>
            <c:dLbl>
              <c:idx val="7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899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13BE-427A-8044-C8CCDBAF7DE8}"/>
                </c:ext>
              </c:extLst>
            </c:dLbl>
            <c:dLbl>
              <c:idx val="8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899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13BE-427A-8044-C8CCDBAF7DE8}"/>
                </c:ext>
              </c:extLst>
            </c:dLbl>
            <c:dLbl>
              <c:idx val="9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899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13BE-427A-8044-C8CCDBAF7DE8}"/>
                </c:ext>
              </c:extLst>
            </c:dLbl>
            <c:dLbl>
              <c:idx val="1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899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13BE-427A-8044-C8CCDBAF7DE8}"/>
                </c:ext>
              </c:extLst>
            </c:dLbl>
            <c:dLbl>
              <c:idx val="11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899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lt-LT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13BE-427A-8044-C8CCDBAF7DE8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Lapas1!$A$2:$A$13</c:f>
              <c:strCache>
                <c:ptCount val="12"/>
                <c:pt idx="0">
                  <c:v>Sausis</c:v>
                </c:pt>
                <c:pt idx="1">
                  <c:v>Vasaris</c:v>
                </c:pt>
                <c:pt idx="2">
                  <c:v>Kovas</c:v>
                </c:pt>
                <c:pt idx="3">
                  <c:v>Balandis</c:v>
                </c:pt>
                <c:pt idx="4">
                  <c:v>Gegužė</c:v>
                </c:pt>
                <c:pt idx="5">
                  <c:v>Birželis</c:v>
                </c:pt>
                <c:pt idx="6">
                  <c:v>Liepa</c:v>
                </c:pt>
                <c:pt idx="7">
                  <c:v>Rugpjūtis</c:v>
                </c:pt>
                <c:pt idx="8">
                  <c:v>Rugsėjis</c:v>
                </c:pt>
                <c:pt idx="9">
                  <c:v>Spalis</c:v>
                </c:pt>
                <c:pt idx="10">
                  <c:v>Lapkritis</c:v>
                </c:pt>
                <c:pt idx="11">
                  <c:v>Gruodis</c:v>
                </c:pt>
              </c:strCache>
            </c:strRef>
          </c:cat>
          <c:val>
            <c:numRef>
              <c:f>Lapas1!$B$2:$B$13</c:f>
              <c:numCache>
                <c:formatCode>General</c:formatCode>
                <c:ptCount val="12"/>
                <c:pt idx="0">
                  <c:v>5.84</c:v>
                </c:pt>
                <c:pt idx="1">
                  <c:v>6.06</c:v>
                </c:pt>
                <c:pt idx="2">
                  <c:v>6.33</c:v>
                </c:pt>
                <c:pt idx="3">
                  <c:v>6.48</c:v>
                </c:pt>
                <c:pt idx="4">
                  <c:v>6.44</c:v>
                </c:pt>
                <c:pt idx="5">
                  <c:v>6.5</c:v>
                </c:pt>
                <c:pt idx="6">
                  <c:v>6.1899999999999995</c:v>
                </c:pt>
                <c:pt idx="7">
                  <c:v>6.3</c:v>
                </c:pt>
                <c:pt idx="8">
                  <c:v>6.49</c:v>
                </c:pt>
                <c:pt idx="9">
                  <c:v>6.6899999999999995</c:v>
                </c:pt>
                <c:pt idx="10">
                  <c:v>7.05</c:v>
                </c:pt>
                <c:pt idx="11">
                  <c:v>7.49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C-13BE-427A-8044-C8CCDBAF7DE8}"/>
            </c:ext>
          </c:extLst>
        </c:ser>
        <c:ser>
          <c:idx val="1"/>
          <c:order val="1"/>
          <c:tx>
            <c:strRef>
              <c:f>Lapas1!$C$1</c:f>
              <c:strCache>
                <c:ptCount val="1"/>
                <c:pt idx="0">
                  <c:v>Stulpelis1</c:v>
                </c:pt>
              </c:strCache>
            </c:strRef>
          </c:tx>
          <c:spPr>
            <a:ln w="28549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4"/>
            <c:spPr>
              <a:solidFill>
                <a:schemeClr val="accent2"/>
              </a:solidFill>
              <a:ln w="9516">
                <a:solidFill>
                  <a:schemeClr val="accent2"/>
                </a:solidFill>
              </a:ln>
              <a:effectLst/>
            </c:spPr>
          </c:marker>
          <c:cat>
            <c:strRef>
              <c:f>Lapas1!$A$2:$A$13</c:f>
              <c:strCache>
                <c:ptCount val="12"/>
                <c:pt idx="0">
                  <c:v>Sausis</c:v>
                </c:pt>
                <c:pt idx="1">
                  <c:v>Vasaris</c:v>
                </c:pt>
                <c:pt idx="2">
                  <c:v>Kovas</c:v>
                </c:pt>
                <c:pt idx="3">
                  <c:v>Balandis</c:v>
                </c:pt>
                <c:pt idx="4">
                  <c:v>Gegužė</c:v>
                </c:pt>
                <c:pt idx="5">
                  <c:v>Birželis</c:v>
                </c:pt>
                <c:pt idx="6">
                  <c:v>Liepa</c:v>
                </c:pt>
                <c:pt idx="7">
                  <c:v>Rugpjūtis</c:v>
                </c:pt>
                <c:pt idx="8">
                  <c:v>Rugsėjis</c:v>
                </c:pt>
                <c:pt idx="9">
                  <c:v>Spalis</c:v>
                </c:pt>
                <c:pt idx="10">
                  <c:v>Lapkritis</c:v>
                </c:pt>
                <c:pt idx="11">
                  <c:v>Gruodis</c:v>
                </c:pt>
              </c:strCache>
            </c:strRef>
          </c:cat>
          <c:val>
            <c:numRef>
              <c:f>Lapas1!$C$2:$C$13</c:f>
              <c:numCache>
                <c:formatCode>General</c:formatCode>
                <c:ptCount val="12"/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D-13BE-427A-8044-C8CCDBAF7DE8}"/>
            </c:ext>
          </c:extLst>
        </c:ser>
        <c:ser>
          <c:idx val="2"/>
          <c:order val="2"/>
          <c:tx>
            <c:strRef>
              <c:f>Lapas1!$D$1</c:f>
              <c:strCache>
                <c:ptCount val="1"/>
                <c:pt idx="0">
                  <c:v>Stulpelis2</c:v>
                </c:pt>
              </c:strCache>
            </c:strRef>
          </c:tx>
          <c:spPr>
            <a:ln w="28549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4"/>
            <c:spPr>
              <a:solidFill>
                <a:schemeClr val="accent3"/>
              </a:solidFill>
              <a:ln w="9516">
                <a:solidFill>
                  <a:schemeClr val="accent3"/>
                </a:solidFill>
              </a:ln>
              <a:effectLst/>
            </c:spPr>
          </c:marker>
          <c:cat>
            <c:strRef>
              <c:f>Lapas1!$A$2:$A$13</c:f>
              <c:strCache>
                <c:ptCount val="12"/>
                <c:pt idx="0">
                  <c:v>Sausis</c:v>
                </c:pt>
                <c:pt idx="1">
                  <c:v>Vasaris</c:v>
                </c:pt>
                <c:pt idx="2">
                  <c:v>Kovas</c:v>
                </c:pt>
                <c:pt idx="3">
                  <c:v>Balandis</c:v>
                </c:pt>
                <c:pt idx="4">
                  <c:v>Gegužė</c:v>
                </c:pt>
                <c:pt idx="5">
                  <c:v>Birželis</c:v>
                </c:pt>
                <c:pt idx="6">
                  <c:v>Liepa</c:v>
                </c:pt>
                <c:pt idx="7">
                  <c:v>Rugpjūtis</c:v>
                </c:pt>
                <c:pt idx="8">
                  <c:v>Rugsėjis</c:v>
                </c:pt>
                <c:pt idx="9">
                  <c:v>Spalis</c:v>
                </c:pt>
                <c:pt idx="10">
                  <c:v>Lapkritis</c:v>
                </c:pt>
                <c:pt idx="11">
                  <c:v>Gruodis</c:v>
                </c:pt>
              </c:strCache>
            </c:strRef>
          </c:cat>
          <c:val>
            <c:numRef>
              <c:f>Lapas1!$D$2:$D$13</c:f>
              <c:numCache>
                <c:formatCode>General</c:formatCode>
                <c:ptCount val="12"/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E-13BE-427A-8044-C8CCDBAF7DE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92651904"/>
        <c:axId val="92653440"/>
      </c:lineChart>
      <c:catAx>
        <c:axId val="926519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16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9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92653440"/>
        <c:crosses val="autoZero"/>
        <c:auto val="1"/>
        <c:lblAlgn val="ctr"/>
        <c:lblOffset val="100"/>
        <c:noMultiLvlLbl val="0"/>
      </c:catAx>
      <c:valAx>
        <c:axId val="92653440"/>
        <c:scaling>
          <c:orientation val="minMax"/>
          <c:min val="5.5"/>
        </c:scaling>
        <c:delete val="0"/>
        <c:axPos val="l"/>
        <c:majorGridlines>
          <c:spPr>
            <a:ln w="9516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9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92651904"/>
        <c:crosses val="autoZero"/>
        <c:crossBetween val="between"/>
        <c:majorUnit val="0.1"/>
      </c:valAx>
      <c:spPr>
        <a:noFill/>
        <a:ln w="25377">
          <a:noFill/>
        </a:ln>
      </c:spPr>
    </c:plotArea>
    <c:plotVisOnly val="1"/>
    <c:dispBlanksAs val="gap"/>
    <c:showDLblsOverMax val="0"/>
  </c:chart>
  <c:spPr>
    <a:solidFill>
      <a:schemeClr val="bg1"/>
    </a:solidFill>
    <a:ln w="9516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lt-LT"/>
              <a:t>D</a:t>
            </a:r>
            <a:r>
              <a:rPr lang="en-US"/>
              <a:t>arbuotoj</a:t>
            </a:r>
            <a:r>
              <a:rPr lang="lt-LT"/>
              <a:t>ų</a:t>
            </a:r>
            <a:r>
              <a:rPr lang="lt-LT" baseline="0"/>
              <a:t> skaičiaus kitimo dinamika</a:t>
            </a:r>
            <a:endParaRPr lang="lt-LT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'[Microsoft Word diagrama]Lapas1'!$A$2:$A$6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</c:numCache>
            </c:numRef>
          </c:cat>
          <c:val>
            <c:numRef>
              <c:f>'[Microsoft Word diagrama]Lapas1'!$B$2:$B$6</c:f>
              <c:numCache>
                <c:formatCode>General</c:formatCode>
                <c:ptCount val="5"/>
                <c:pt idx="0">
                  <c:v>46.8</c:v>
                </c:pt>
                <c:pt idx="1">
                  <c:v>48.3</c:v>
                </c:pt>
                <c:pt idx="2">
                  <c:v>46.8</c:v>
                </c:pt>
                <c:pt idx="3">
                  <c:v>42.6</c:v>
                </c:pt>
                <c:pt idx="4">
                  <c:v>41.5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2C2-4BE3-9B9E-559D05E4291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92334720"/>
        <c:axId val="92590464"/>
      </c:barChart>
      <c:catAx>
        <c:axId val="923347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92590464"/>
        <c:crosses val="autoZero"/>
        <c:auto val="1"/>
        <c:lblAlgn val="ctr"/>
        <c:lblOffset val="100"/>
        <c:noMultiLvlLbl val="0"/>
      </c:catAx>
      <c:valAx>
        <c:axId val="925904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923347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c2b7850cbe7a4d01a078635ba803963c</Template>
  <TotalTime>1</TotalTime>
  <Pages>9</Pages>
  <Words>9338</Words>
  <Characters>5324</Characters>
  <Application>Microsoft Office Word</Application>
  <DocSecurity>0</DocSecurity>
  <Lines>44</Lines>
  <Paragraphs>29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Manager>2022-04-27</Manager>
  <Company>KANCELIARIJA</Company>
  <LinksUpToDate>false</LinksUpToDate>
  <CharactersWithSpaces>14633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pritarimo uždarosios akcinės bendrovės Ignalinos šilumos tinklų 2021 metų veiklos ataskaitai</dc:title>
  <dc:subject>T-97</dc:subject>
  <dc:creator>IGNALINOS RAJONO SAVIVALDYBĖS TARYBA</dc:creator>
  <cp:keywords/>
  <dc:description/>
  <cp:lastModifiedBy>Ramunė Mečelienė</cp:lastModifiedBy>
  <cp:revision>3</cp:revision>
  <cp:lastPrinted>2019-07-01T12:05:00Z</cp:lastPrinted>
  <dcterms:created xsi:type="dcterms:W3CDTF">2024-01-17T13:33:00Z</dcterms:created>
  <dcterms:modified xsi:type="dcterms:W3CDTF">2024-01-17T13:33:00Z</dcterms:modified>
  <cp:category>Sprendimas</cp:category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KANCELIARIJA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