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2C4A8" w14:textId="493A32D0" w:rsidR="00A54E7C" w:rsidRPr="005A10C8" w:rsidRDefault="00A54E7C" w:rsidP="005A10C8">
      <w:pPr>
        <w:pStyle w:val="Betarp"/>
        <w:ind w:left="3888" w:firstLine="1215"/>
        <w:jc w:val="both"/>
      </w:pPr>
      <w:r>
        <w:rPr>
          <w:rFonts w:ascii="Times New Roman" w:hAnsi="Times New Roman"/>
          <w:sz w:val="24"/>
          <w:szCs w:val="24"/>
        </w:rPr>
        <w:t>I</w:t>
      </w:r>
      <w:r w:rsidRPr="00A74B34">
        <w:rPr>
          <w:rFonts w:ascii="Times New Roman" w:hAnsi="Times New Roman"/>
          <w:sz w:val="24"/>
          <w:szCs w:val="24"/>
        </w:rPr>
        <w:t>gnalinos rajono savivaldybės</w:t>
      </w:r>
      <w:r>
        <w:rPr>
          <w:rFonts w:ascii="Times New Roman" w:hAnsi="Times New Roman"/>
          <w:sz w:val="24"/>
          <w:szCs w:val="24"/>
        </w:rPr>
        <w:t xml:space="preserve"> mero</w:t>
      </w:r>
    </w:p>
    <w:p w14:paraId="42D279CE" w14:textId="47F447AC" w:rsidR="0031641B" w:rsidRDefault="00A54E7C" w:rsidP="005A10C8">
      <w:pPr>
        <w:pStyle w:val="Betarp"/>
        <w:ind w:left="3807"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02B9A">
        <w:rPr>
          <w:rFonts w:ascii="Times New Roman" w:hAnsi="Times New Roman"/>
          <w:sz w:val="24"/>
          <w:szCs w:val="24"/>
        </w:rPr>
        <w:t>4</w:t>
      </w:r>
      <w:r w:rsidRPr="00A74B34">
        <w:rPr>
          <w:rFonts w:ascii="Times New Roman" w:hAnsi="Times New Roman"/>
          <w:sz w:val="24"/>
          <w:szCs w:val="24"/>
        </w:rPr>
        <w:t xml:space="preserve"> m.</w:t>
      </w:r>
      <w:r>
        <w:rPr>
          <w:rFonts w:ascii="Times New Roman" w:hAnsi="Times New Roman"/>
          <w:sz w:val="24"/>
          <w:szCs w:val="24"/>
        </w:rPr>
        <w:t xml:space="preserve"> </w:t>
      </w:r>
      <w:r w:rsidR="00202B9A">
        <w:rPr>
          <w:rFonts w:ascii="Times New Roman" w:hAnsi="Times New Roman"/>
          <w:sz w:val="24"/>
          <w:szCs w:val="24"/>
        </w:rPr>
        <w:t>kovo</w:t>
      </w:r>
      <w:r w:rsidR="0065195B">
        <w:rPr>
          <w:rFonts w:ascii="Times New Roman" w:hAnsi="Times New Roman"/>
          <w:sz w:val="24"/>
          <w:szCs w:val="24"/>
        </w:rPr>
        <w:t xml:space="preserve"> 14</w:t>
      </w:r>
      <w:r w:rsidR="00202B9A">
        <w:rPr>
          <w:rFonts w:ascii="Times New Roman" w:hAnsi="Times New Roman"/>
          <w:sz w:val="24"/>
          <w:szCs w:val="24"/>
        </w:rPr>
        <w:t xml:space="preserve"> </w:t>
      </w:r>
      <w:r w:rsidRPr="00A74B34">
        <w:rPr>
          <w:rFonts w:ascii="Times New Roman" w:hAnsi="Times New Roman"/>
          <w:sz w:val="24"/>
          <w:szCs w:val="24"/>
        </w:rPr>
        <w:t xml:space="preserve">d. </w:t>
      </w:r>
      <w:r>
        <w:rPr>
          <w:rFonts w:ascii="Times New Roman" w:hAnsi="Times New Roman"/>
          <w:sz w:val="24"/>
          <w:szCs w:val="24"/>
        </w:rPr>
        <w:t>potvarki</w:t>
      </w:r>
      <w:r w:rsidRPr="00A74B34">
        <w:rPr>
          <w:rFonts w:ascii="Times New Roman" w:hAnsi="Times New Roman"/>
          <w:sz w:val="24"/>
          <w:szCs w:val="24"/>
        </w:rPr>
        <w:t>o Nr.</w:t>
      </w:r>
      <w:r w:rsidR="006E32DE">
        <w:rPr>
          <w:rFonts w:ascii="Times New Roman" w:hAnsi="Times New Roman"/>
          <w:sz w:val="24"/>
          <w:szCs w:val="24"/>
        </w:rPr>
        <w:t xml:space="preserve"> V1-</w:t>
      </w:r>
      <w:r w:rsidR="00867367">
        <w:rPr>
          <w:rFonts w:ascii="Times New Roman" w:hAnsi="Times New Roman"/>
          <w:sz w:val="24"/>
          <w:szCs w:val="24"/>
        </w:rPr>
        <w:t>96</w:t>
      </w:r>
    </w:p>
    <w:p w14:paraId="7A1DEF45" w14:textId="24B191FE" w:rsidR="00A54E7C" w:rsidRDefault="00A54E7C" w:rsidP="005A10C8">
      <w:pPr>
        <w:pStyle w:val="Betarp"/>
        <w:ind w:left="3807"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A74B34">
        <w:rPr>
          <w:rFonts w:ascii="Times New Roman" w:hAnsi="Times New Roman"/>
          <w:sz w:val="24"/>
          <w:szCs w:val="24"/>
        </w:rPr>
        <w:t>riedas</w:t>
      </w:r>
    </w:p>
    <w:p w14:paraId="37F70616" w14:textId="69712C84" w:rsidR="009F4190" w:rsidRDefault="009F4190" w:rsidP="009F4190"/>
    <w:p w14:paraId="30A78810" w14:textId="77777777" w:rsidR="007F1B09" w:rsidRDefault="00AD5F0F" w:rsidP="00AD5F0F">
      <w:pPr>
        <w:jc w:val="center"/>
        <w:rPr>
          <w:b/>
          <w:caps/>
        </w:rPr>
      </w:pPr>
      <w:r w:rsidRPr="00F15ECE">
        <w:rPr>
          <w:b/>
          <w:caps/>
        </w:rPr>
        <w:t xml:space="preserve">Maršruto Nr. 57-01 RIMŠĖ per Daugėliškį </w:t>
      </w:r>
    </w:p>
    <w:p w14:paraId="72963D89" w14:textId="71AA6311" w:rsidR="00AD5F0F" w:rsidRPr="00F15ECE" w:rsidRDefault="00AD5F0F" w:rsidP="00AD5F0F">
      <w:pPr>
        <w:jc w:val="center"/>
        <w:rPr>
          <w:b/>
          <w:caps/>
        </w:rPr>
      </w:pPr>
      <w:r w:rsidRPr="00F15ECE">
        <w:rPr>
          <w:b/>
          <w:caps/>
        </w:rPr>
        <w:t>eismo tvarkaraš</w:t>
      </w:r>
      <w:r w:rsidR="00BC1CD9" w:rsidRPr="00F15ECE">
        <w:rPr>
          <w:b/>
          <w:caps/>
        </w:rPr>
        <w:t>ti</w:t>
      </w:r>
      <w:r w:rsidRPr="00F15ECE">
        <w:rPr>
          <w:b/>
          <w:caps/>
        </w:rPr>
        <w:t>s</w:t>
      </w:r>
    </w:p>
    <w:p w14:paraId="08C3A36A" w14:textId="77777777" w:rsidR="00AD5F0F" w:rsidRDefault="00AD5F0F" w:rsidP="00AD5F0F"/>
    <w:tbl>
      <w:tblPr>
        <w:tblW w:w="9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3"/>
        <w:gridCol w:w="1466"/>
        <w:gridCol w:w="743"/>
        <w:gridCol w:w="923"/>
        <w:gridCol w:w="1513"/>
        <w:gridCol w:w="1473"/>
        <w:gridCol w:w="1443"/>
      </w:tblGrid>
      <w:tr w:rsidR="00AD5F0F" w14:paraId="53A3452E" w14:textId="77777777" w:rsidTr="00B45F92">
        <w:trPr>
          <w:jc w:val="center"/>
        </w:trPr>
        <w:tc>
          <w:tcPr>
            <w:tcW w:w="1372" w:type="dxa"/>
          </w:tcPr>
          <w:p w14:paraId="5460C9B0" w14:textId="77777777" w:rsidR="00AD5F0F" w:rsidRDefault="00AD5F0F" w:rsidP="00B45F92">
            <w:pPr>
              <w:jc w:val="center"/>
            </w:pPr>
            <w:r>
              <w:t>1 reisas.</w:t>
            </w:r>
          </w:p>
          <w:p w14:paraId="202636E9" w14:textId="77777777" w:rsidR="00AD5F0F" w:rsidRDefault="00AD5F0F" w:rsidP="00B45F92">
            <w:pPr>
              <w:jc w:val="center"/>
            </w:pPr>
            <w:r>
              <w:t>Reisų vykdymo  dienos</w:t>
            </w:r>
          </w:p>
        </w:tc>
        <w:tc>
          <w:tcPr>
            <w:tcW w:w="1498" w:type="dxa"/>
          </w:tcPr>
          <w:p w14:paraId="7515578B" w14:textId="77777777" w:rsidR="00AD5F0F" w:rsidRDefault="00AD5F0F" w:rsidP="00B45F92">
            <w:pPr>
              <w:jc w:val="center"/>
            </w:pPr>
            <w:r>
              <w:t>3 reisas.</w:t>
            </w:r>
          </w:p>
          <w:p w14:paraId="4ECC539A" w14:textId="77777777" w:rsidR="00AD5F0F" w:rsidRDefault="00AD5F0F" w:rsidP="00B45F92">
            <w:pPr>
              <w:jc w:val="center"/>
            </w:pPr>
            <w:r>
              <w:t>Reisų vykdymo  dienos</w:t>
            </w:r>
          </w:p>
        </w:tc>
        <w:tc>
          <w:tcPr>
            <w:tcW w:w="743" w:type="dxa"/>
          </w:tcPr>
          <w:p w14:paraId="0FB00833" w14:textId="77777777" w:rsidR="00AD5F0F" w:rsidRDefault="00AD5F0F" w:rsidP="00B45F92">
            <w:pPr>
              <w:jc w:val="center"/>
            </w:pPr>
          </w:p>
        </w:tc>
        <w:tc>
          <w:tcPr>
            <w:tcW w:w="923" w:type="dxa"/>
          </w:tcPr>
          <w:p w14:paraId="6F374A6A" w14:textId="77777777" w:rsidR="00AD5F0F" w:rsidRDefault="00AD5F0F" w:rsidP="00B45F92">
            <w:pPr>
              <w:jc w:val="center"/>
            </w:pPr>
          </w:p>
        </w:tc>
        <w:tc>
          <w:tcPr>
            <w:tcW w:w="1590" w:type="dxa"/>
          </w:tcPr>
          <w:p w14:paraId="372EC60F" w14:textId="77777777" w:rsidR="00AD5F0F" w:rsidRDefault="00AD5F0F" w:rsidP="00B45F92">
            <w:pPr>
              <w:jc w:val="center"/>
            </w:pPr>
          </w:p>
        </w:tc>
        <w:tc>
          <w:tcPr>
            <w:tcW w:w="1513" w:type="dxa"/>
          </w:tcPr>
          <w:p w14:paraId="1871098A" w14:textId="77777777" w:rsidR="00AD5F0F" w:rsidRDefault="00AD5F0F" w:rsidP="00B45F92">
            <w:pPr>
              <w:jc w:val="center"/>
            </w:pPr>
            <w:r>
              <w:t xml:space="preserve">4 reisas. </w:t>
            </w:r>
          </w:p>
          <w:p w14:paraId="4387AFAD" w14:textId="77777777" w:rsidR="00AD5F0F" w:rsidRDefault="00AD5F0F" w:rsidP="00B45F92">
            <w:pPr>
              <w:jc w:val="center"/>
            </w:pPr>
            <w:r>
              <w:t>Reisų vykdymo  dienos</w:t>
            </w:r>
          </w:p>
        </w:tc>
        <w:tc>
          <w:tcPr>
            <w:tcW w:w="1365" w:type="dxa"/>
          </w:tcPr>
          <w:p w14:paraId="476B50B2" w14:textId="77777777" w:rsidR="00AD5F0F" w:rsidRDefault="00AD5F0F" w:rsidP="00B45F92">
            <w:pPr>
              <w:jc w:val="center"/>
            </w:pPr>
            <w:r>
              <w:t xml:space="preserve">2 reisas. </w:t>
            </w:r>
          </w:p>
          <w:p w14:paraId="7B039620" w14:textId="77777777" w:rsidR="00AD5F0F" w:rsidRDefault="00AD5F0F" w:rsidP="00B45F92">
            <w:pPr>
              <w:jc w:val="center"/>
            </w:pPr>
            <w:r>
              <w:t>Reisų vykdymo  dienos</w:t>
            </w:r>
          </w:p>
        </w:tc>
      </w:tr>
      <w:tr w:rsidR="00AD5F0F" w14:paraId="309CC6B7" w14:textId="77777777" w:rsidTr="00B45F92">
        <w:trPr>
          <w:jc w:val="center"/>
        </w:trPr>
        <w:tc>
          <w:tcPr>
            <w:tcW w:w="1372" w:type="dxa"/>
          </w:tcPr>
          <w:p w14:paraId="39A1E3C8" w14:textId="77777777" w:rsidR="00AD5F0F" w:rsidRDefault="00AD5F0F" w:rsidP="00B45F92">
            <w:pPr>
              <w:jc w:val="center"/>
            </w:pPr>
            <w:r>
              <w:t>Pirmadienis</w:t>
            </w:r>
          </w:p>
          <w:p w14:paraId="12AC42FB" w14:textId="77777777" w:rsidR="00AD5F0F" w:rsidRDefault="00AD5F0F" w:rsidP="00B45F92">
            <w:pPr>
              <w:jc w:val="center"/>
            </w:pPr>
            <w:r>
              <w:t>Trečiadienis</w:t>
            </w:r>
          </w:p>
          <w:p w14:paraId="75924A0F" w14:textId="77777777" w:rsidR="00AD5F0F" w:rsidRDefault="00AD5F0F" w:rsidP="00B45F92">
            <w:pPr>
              <w:jc w:val="center"/>
            </w:pPr>
            <w:r>
              <w:t>Penktadienis</w:t>
            </w:r>
          </w:p>
          <w:p w14:paraId="0830081B" w14:textId="77777777" w:rsidR="00AD5F0F" w:rsidRDefault="00AD5F0F" w:rsidP="00B45F92">
            <w:pPr>
              <w:jc w:val="center"/>
            </w:pPr>
          </w:p>
        </w:tc>
        <w:tc>
          <w:tcPr>
            <w:tcW w:w="1498" w:type="dxa"/>
          </w:tcPr>
          <w:p w14:paraId="35B3A197" w14:textId="77777777" w:rsidR="00AD5F0F" w:rsidRDefault="00AD5F0F" w:rsidP="00B45F92">
            <w:pPr>
              <w:jc w:val="center"/>
            </w:pPr>
            <w:r>
              <w:t>Pirmadienis</w:t>
            </w:r>
          </w:p>
          <w:p w14:paraId="474AF705" w14:textId="77777777" w:rsidR="00AD5F0F" w:rsidRDefault="00AD5F0F" w:rsidP="00B45F92">
            <w:pPr>
              <w:jc w:val="center"/>
            </w:pPr>
            <w:r>
              <w:t>Trečiadienis</w:t>
            </w:r>
          </w:p>
          <w:p w14:paraId="21F35A81" w14:textId="77777777" w:rsidR="00AD5F0F" w:rsidRDefault="00AD5F0F" w:rsidP="00B45F92">
            <w:pPr>
              <w:jc w:val="center"/>
            </w:pPr>
            <w:r>
              <w:t>Penktadienis</w:t>
            </w:r>
          </w:p>
          <w:p w14:paraId="0FE3B89E" w14:textId="77777777" w:rsidR="00AD5F0F" w:rsidRDefault="00AD5F0F" w:rsidP="00B45F92">
            <w:pPr>
              <w:jc w:val="center"/>
            </w:pPr>
          </w:p>
        </w:tc>
        <w:tc>
          <w:tcPr>
            <w:tcW w:w="743" w:type="dxa"/>
          </w:tcPr>
          <w:p w14:paraId="2E2E5041" w14:textId="77777777" w:rsidR="00AD5F0F" w:rsidRDefault="00AD5F0F" w:rsidP="00B45F92">
            <w:pPr>
              <w:jc w:val="center"/>
            </w:pPr>
          </w:p>
        </w:tc>
        <w:tc>
          <w:tcPr>
            <w:tcW w:w="923" w:type="dxa"/>
          </w:tcPr>
          <w:p w14:paraId="41C992B3" w14:textId="77777777" w:rsidR="00AD5F0F" w:rsidRDefault="00AD5F0F" w:rsidP="00B45F92">
            <w:pPr>
              <w:jc w:val="center"/>
            </w:pPr>
          </w:p>
        </w:tc>
        <w:tc>
          <w:tcPr>
            <w:tcW w:w="1590" w:type="dxa"/>
          </w:tcPr>
          <w:p w14:paraId="6D0DA2A2" w14:textId="77777777" w:rsidR="00AD5F0F" w:rsidRDefault="00AD5F0F" w:rsidP="00B45F92">
            <w:pPr>
              <w:jc w:val="center"/>
            </w:pPr>
          </w:p>
        </w:tc>
        <w:tc>
          <w:tcPr>
            <w:tcW w:w="1513" w:type="dxa"/>
          </w:tcPr>
          <w:p w14:paraId="3F25173D" w14:textId="77777777" w:rsidR="00AD5F0F" w:rsidRDefault="00AD5F0F" w:rsidP="00B45F92">
            <w:pPr>
              <w:jc w:val="center"/>
            </w:pPr>
            <w:r>
              <w:t>Pirmadienis</w:t>
            </w:r>
          </w:p>
          <w:p w14:paraId="0CF958B4" w14:textId="77777777" w:rsidR="00AD5F0F" w:rsidRDefault="00AD5F0F" w:rsidP="00B45F92">
            <w:pPr>
              <w:jc w:val="center"/>
            </w:pPr>
            <w:r>
              <w:t>Trečiadienis</w:t>
            </w:r>
          </w:p>
          <w:p w14:paraId="54CCA730" w14:textId="77777777" w:rsidR="00AD5F0F" w:rsidRDefault="00AD5F0F" w:rsidP="00B45F92">
            <w:pPr>
              <w:jc w:val="center"/>
            </w:pPr>
            <w:r>
              <w:t>Penktadienis</w:t>
            </w:r>
          </w:p>
          <w:p w14:paraId="4A36C650" w14:textId="77777777" w:rsidR="00AD5F0F" w:rsidRDefault="00AD5F0F" w:rsidP="00B45F92">
            <w:pPr>
              <w:jc w:val="center"/>
            </w:pPr>
          </w:p>
        </w:tc>
        <w:tc>
          <w:tcPr>
            <w:tcW w:w="1365" w:type="dxa"/>
          </w:tcPr>
          <w:p w14:paraId="3262B7CA" w14:textId="77777777" w:rsidR="00AD5F0F" w:rsidRDefault="00AD5F0F" w:rsidP="00B45F92">
            <w:pPr>
              <w:jc w:val="center"/>
            </w:pPr>
            <w:r>
              <w:t>Pirmadienis</w:t>
            </w:r>
          </w:p>
          <w:p w14:paraId="10319A3A" w14:textId="77777777" w:rsidR="00AD5F0F" w:rsidRDefault="00AD5F0F" w:rsidP="00B45F92">
            <w:pPr>
              <w:jc w:val="center"/>
            </w:pPr>
            <w:r>
              <w:t>Trečiadienis</w:t>
            </w:r>
          </w:p>
          <w:p w14:paraId="59F64E61" w14:textId="77777777" w:rsidR="00AD5F0F" w:rsidRDefault="00AD5F0F" w:rsidP="00B45F92">
            <w:pPr>
              <w:jc w:val="center"/>
            </w:pPr>
            <w:r>
              <w:t>Penktadienis</w:t>
            </w:r>
          </w:p>
          <w:p w14:paraId="5929B8A0" w14:textId="77777777" w:rsidR="00AD5F0F" w:rsidRDefault="00AD5F0F" w:rsidP="00B45F92">
            <w:pPr>
              <w:jc w:val="center"/>
            </w:pPr>
          </w:p>
        </w:tc>
      </w:tr>
      <w:tr w:rsidR="00AD5F0F" w14:paraId="6309DB1E" w14:textId="77777777" w:rsidTr="00B45F92">
        <w:trPr>
          <w:jc w:val="center"/>
        </w:trPr>
        <w:tc>
          <w:tcPr>
            <w:tcW w:w="1372" w:type="dxa"/>
          </w:tcPr>
          <w:p w14:paraId="0980263D" w14:textId="77777777" w:rsidR="00AD5F0F" w:rsidRDefault="00AD5F0F" w:rsidP="00B45F92">
            <w:pPr>
              <w:jc w:val="center"/>
            </w:pPr>
            <w:r>
              <w:t>Laikas</w:t>
            </w:r>
          </w:p>
          <w:p w14:paraId="144797C7" w14:textId="3E3C644A" w:rsidR="00AD5F0F" w:rsidRDefault="002867C5" w:rsidP="00B45F92">
            <w:pPr>
              <w:jc w:val="center"/>
            </w:pPr>
            <w:r>
              <w:t>s</w:t>
            </w:r>
            <w:r w:rsidR="00AD5F0F">
              <w:t>totelėse</w:t>
            </w:r>
          </w:p>
          <w:p w14:paraId="199667D1" w14:textId="4B2463DF" w:rsidR="00AD5F0F" w:rsidRDefault="00AD5F0F" w:rsidP="00B45F92">
            <w:pPr>
              <w:jc w:val="center"/>
            </w:pPr>
            <w:r>
              <w:t>(</w:t>
            </w:r>
            <w:r w:rsidR="001F059B">
              <w:t>v</w:t>
            </w:r>
            <w:r>
              <w:t>al. – min.)</w:t>
            </w:r>
          </w:p>
        </w:tc>
        <w:tc>
          <w:tcPr>
            <w:tcW w:w="1498" w:type="dxa"/>
            <w:vAlign w:val="center"/>
          </w:tcPr>
          <w:p w14:paraId="3A196B15" w14:textId="77777777" w:rsidR="00AD5F0F" w:rsidRDefault="00AD5F0F" w:rsidP="00B45F92">
            <w:pPr>
              <w:jc w:val="center"/>
            </w:pPr>
            <w:r>
              <w:t>Laikas</w:t>
            </w:r>
          </w:p>
          <w:p w14:paraId="7C2DDA45" w14:textId="13F35DE7" w:rsidR="00AD5F0F" w:rsidRDefault="001F059B" w:rsidP="00B45F92">
            <w:pPr>
              <w:jc w:val="center"/>
            </w:pPr>
            <w:r>
              <w:t>s</w:t>
            </w:r>
            <w:r w:rsidR="00AD5F0F">
              <w:t>totelėse</w:t>
            </w:r>
          </w:p>
          <w:p w14:paraId="061B7A83" w14:textId="3C488CC2" w:rsidR="00AD5F0F" w:rsidRDefault="00AD5F0F" w:rsidP="00B45F92">
            <w:pPr>
              <w:jc w:val="center"/>
            </w:pPr>
            <w:r>
              <w:t>(</w:t>
            </w:r>
            <w:r w:rsidR="001F059B">
              <w:t>v</w:t>
            </w:r>
            <w:r>
              <w:t>al. – min.)</w:t>
            </w:r>
          </w:p>
        </w:tc>
        <w:tc>
          <w:tcPr>
            <w:tcW w:w="743" w:type="dxa"/>
            <w:vAlign w:val="center"/>
          </w:tcPr>
          <w:p w14:paraId="6737A75D" w14:textId="77777777" w:rsidR="00AD5F0F" w:rsidRDefault="00AD5F0F" w:rsidP="00B45F92">
            <w:pPr>
              <w:jc w:val="center"/>
            </w:pPr>
            <w:r>
              <w:t>Rida</w:t>
            </w:r>
          </w:p>
          <w:p w14:paraId="5D1C8854" w14:textId="77777777" w:rsidR="00AD5F0F" w:rsidRDefault="00AD5F0F" w:rsidP="00B45F92">
            <w:pPr>
              <w:jc w:val="center"/>
            </w:pPr>
            <w:r>
              <w:t>(km.)</w:t>
            </w:r>
          </w:p>
        </w:tc>
        <w:tc>
          <w:tcPr>
            <w:tcW w:w="923" w:type="dxa"/>
            <w:vAlign w:val="center"/>
          </w:tcPr>
          <w:p w14:paraId="2AA6EDC9" w14:textId="77777777" w:rsidR="00AD5F0F" w:rsidRDefault="00AD5F0F" w:rsidP="00B45F92">
            <w:pPr>
              <w:jc w:val="center"/>
            </w:pPr>
            <w:r>
              <w:t>Rida tarp stotelių</w:t>
            </w:r>
          </w:p>
          <w:p w14:paraId="60FD07BE" w14:textId="77777777" w:rsidR="00AD5F0F" w:rsidRDefault="00AD5F0F" w:rsidP="00B45F92">
            <w:pPr>
              <w:jc w:val="center"/>
            </w:pPr>
            <w:r>
              <w:t>(km.)</w:t>
            </w:r>
          </w:p>
        </w:tc>
        <w:tc>
          <w:tcPr>
            <w:tcW w:w="1590" w:type="dxa"/>
            <w:vAlign w:val="center"/>
          </w:tcPr>
          <w:p w14:paraId="661EE80D" w14:textId="77777777" w:rsidR="00AD5F0F" w:rsidRDefault="00AD5F0F" w:rsidP="00B45F92">
            <w:pPr>
              <w:jc w:val="center"/>
            </w:pPr>
            <w:r>
              <w:t>Stotelės</w:t>
            </w:r>
          </w:p>
        </w:tc>
        <w:tc>
          <w:tcPr>
            <w:tcW w:w="1513" w:type="dxa"/>
            <w:vAlign w:val="center"/>
          </w:tcPr>
          <w:p w14:paraId="4AB9275E" w14:textId="77777777" w:rsidR="00AD5F0F" w:rsidRDefault="00AD5F0F" w:rsidP="00B45F92">
            <w:pPr>
              <w:jc w:val="center"/>
            </w:pPr>
            <w:r>
              <w:t>Laikas</w:t>
            </w:r>
          </w:p>
          <w:p w14:paraId="3C282986" w14:textId="090FAFB9" w:rsidR="00AD5F0F" w:rsidRDefault="001F059B" w:rsidP="00B45F92">
            <w:pPr>
              <w:jc w:val="center"/>
            </w:pPr>
            <w:r>
              <w:t>s</w:t>
            </w:r>
            <w:r w:rsidR="00AD5F0F">
              <w:t>totelėse</w:t>
            </w:r>
          </w:p>
          <w:p w14:paraId="6BCDD47E" w14:textId="3E024FFC" w:rsidR="00AD5F0F" w:rsidRDefault="00AD5F0F" w:rsidP="00B45F92">
            <w:pPr>
              <w:jc w:val="center"/>
            </w:pPr>
            <w:r>
              <w:t>(</w:t>
            </w:r>
            <w:r w:rsidR="001F059B">
              <w:t>v</w:t>
            </w:r>
            <w:r>
              <w:t>al. – min.)</w:t>
            </w:r>
          </w:p>
        </w:tc>
        <w:tc>
          <w:tcPr>
            <w:tcW w:w="1365" w:type="dxa"/>
          </w:tcPr>
          <w:p w14:paraId="525DC54E" w14:textId="77777777" w:rsidR="00AD5F0F" w:rsidRPr="00B73329" w:rsidRDefault="00AD5F0F" w:rsidP="00B45F92">
            <w:pPr>
              <w:jc w:val="center"/>
            </w:pPr>
            <w:r w:rsidRPr="00B73329">
              <w:t>Laikas</w:t>
            </w:r>
          </w:p>
          <w:p w14:paraId="726731F3" w14:textId="54154177" w:rsidR="00AD5F0F" w:rsidRPr="00B73329" w:rsidRDefault="001F059B" w:rsidP="00B45F92">
            <w:pPr>
              <w:jc w:val="center"/>
            </w:pPr>
            <w:r>
              <w:t>s</w:t>
            </w:r>
            <w:r w:rsidR="00AD5F0F" w:rsidRPr="00B73329">
              <w:t>totelėse</w:t>
            </w:r>
          </w:p>
          <w:p w14:paraId="7BF437B3" w14:textId="38C215DE" w:rsidR="00AD5F0F" w:rsidRDefault="00AD5F0F" w:rsidP="00B45F92">
            <w:pPr>
              <w:jc w:val="center"/>
            </w:pPr>
            <w:r w:rsidRPr="00B73329">
              <w:t>(</w:t>
            </w:r>
            <w:r w:rsidR="001F059B">
              <w:t>v</w:t>
            </w:r>
            <w:r w:rsidRPr="00B73329">
              <w:t>al. – min.)</w:t>
            </w:r>
          </w:p>
        </w:tc>
      </w:tr>
      <w:tr w:rsidR="00AD5F0F" w14:paraId="04D5290D" w14:textId="77777777" w:rsidTr="00B45F92">
        <w:trPr>
          <w:jc w:val="center"/>
        </w:trPr>
        <w:tc>
          <w:tcPr>
            <w:tcW w:w="1372" w:type="dxa"/>
          </w:tcPr>
          <w:p w14:paraId="0C27E8F1" w14:textId="77777777" w:rsidR="00AD5F0F" w:rsidRDefault="00AD5F0F" w:rsidP="00B45F92">
            <w:pPr>
              <w:jc w:val="center"/>
            </w:pPr>
            <w:r>
              <w:t>10-00</w:t>
            </w:r>
          </w:p>
        </w:tc>
        <w:tc>
          <w:tcPr>
            <w:tcW w:w="1498" w:type="dxa"/>
          </w:tcPr>
          <w:p w14:paraId="72200D43" w14:textId="77777777" w:rsidR="00AD5F0F" w:rsidRDefault="00AD5F0F" w:rsidP="00B45F92">
            <w:pPr>
              <w:jc w:val="center"/>
            </w:pPr>
            <w:r>
              <w:t>14-20</w:t>
            </w:r>
          </w:p>
        </w:tc>
        <w:tc>
          <w:tcPr>
            <w:tcW w:w="743" w:type="dxa"/>
          </w:tcPr>
          <w:p w14:paraId="52A9A785" w14:textId="77777777" w:rsidR="00AD5F0F" w:rsidRDefault="00AD5F0F" w:rsidP="00B45F92">
            <w:pPr>
              <w:jc w:val="center"/>
            </w:pPr>
            <w:r>
              <w:t>-</w:t>
            </w:r>
          </w:p>
        </w:tc>
        <w:tc>
          <w:tcPr>
            <w:tcW w:w="923" w:type="dxa"/>
          </w:tcPr>
          <w:p w14:paraId="518C6D9C" w14:textId="77777777" w:rsidR="00AD5F0F" w:rsidRDefault="00AD5F0F" w:rsidP="00B45F92">
            <w:pPr>
              <w:jc w:val="center"/>
            </w:pPr>
            <w:r>
              <w:t>-</w:t>
            </w:r>
          </w:p>
        </w:tc>
        <w:tc>
          <w:tcPr>
            <w:tcW w:w="1590" w:type="dxa"/>
          </w:tcPr>
          <w:p w14:paraId="1355E0C7" w14:textId="77777777" w:rsidR="00AD5F0F" w:rsidRDefault="00AD5F0F" w:rsidP="00B45F92">
            <w:pPr>
              <w:jc w:val="center"/>
            </w:pPr>
            <w:r>
              <w:t>Ignalina</w:t>
            </w:r>
          </w:p>
        </w:tc>
        <w:tc>
          <w:tcPr>
            <w:tcW w:w="1513" w:type="dxa"/>
          </w:tcPr>
          <w:p w14:paraId="609CE35F" w14:textId="77777777" w:rsidR="00AD5F0F" w:rsidRDefault="00AD5F0F" w:rsidP="00B45F92">
            <w:pPr>
              <w:jc w:val="center"/>
            </w:pPr>
            <w:r>
              <w:t>16-10</w:t>
            </w:r>
          </w:p>
        </w:tc>
        <w:tc>
          <w:tcPr>
            <w:tcW w:w="1365" w:type="dxa"/>
          </w:tcPr>
          <w:p w14:paraId="7DCB8C60" w14:textId="77777777" w:rsidR="00AD5F0F" w:rsidRDefault="00AD5F0F" w:rsidP="00B45F92">
            <w:pPr>
              <w:jc w:val="center"/>
            </w:pPr>
            <w:r>
              <w:t>11-33</w:t>
            </w:r>
          </w:p>
        </w:tc>
      </w:tr>
      <w:tr w:rsidR="00AD5F0F" w14:paraId="05D4CBD3" w14:textId="77777777" w:rsidTr="00B45F92">
        <w:trPr>
          <w:jc w:val="center"/>
        </w:trPr>
        <w:tc>
          <w:tcPr>
            <w:tcW w:w="1372" w:type="dxa"/>
          </w:tcPr>
          <w:p w14:paraId="00949A0A" w14:textId="77777777" w:rsidR="00AD5F0F" w:rsidRDefault="00AD5F0F" w:rsidP="00B45F92">
            <w:pPr>
              <w:jc w:val="center"/>
            </w:pPr>
            <w:r>
              <w:t>10-04</w:t>
            </w:r>
          </w:p>
        </w:tc>
        <w:tc>
          <w:tcPr>
            <w:tcW w:w="1498" w:type="dxa"/>
          </w:tcPr>
          <w:p w14:paraId="5FE61B97" w14:textId="77777777" w:rsidR="00AD5F0F" w:rsidRDefault="00AD5F0F" w:rsidP="00B45F92">
            <w:pPr>
              <w:jc w:val="center"/>
            </w:pPr>
            <w:r>
              <w:t>14-24</w:t>
            </w:r>
          </w:p>
        </w:tc>
        <w:tc>
          <w:tcPr>
            <w:tcW w:w="743" w:type="dxa"/>
          </w:tcPr>
          <w:p w14:paraId="19BD6546" w14:textId="77777777" w:rsidR="00AD5F0F" w:rsidRDefault="00AD5F0F" w:rsidP="00B45F92">
            <w:pPr>
              <w:jc w:val="center"/>
            </w:pPr>
            <w:r>
              <w:t>3,2</w:t>
            </w:r>
          </w:p>
        </w:tc>
        <w:tc>
          <w:tcPr>
            <w:tcW w:w="923" w:type="dxa"/>
          </w:tcPr>
          <w:p w14:paraId="11E2DF36" w14:textId="77777777" w:rsidR="00AD5F0F" w:rsidRDefault="00AD5F0F" w:rsidP="00B45F92">
            <w:pPr>
              <w:jc w:val="center"/>
            </w:pPr>
            <w:r>
              <w:t>3,2</w:t>
            </w:r>
          </w:p>
        </w:tc>
        <w:tc>
          <w:tcPr>
            <w:tcW w:w="1590" w:type="dxa"/>
          </w:tcPr>
          <w:p w14:paraId="4799D79C" w14:textId="77777777" w:rsidR="00AD5F0F" w:rsidRDefault="00AD5F0F" w:rsidP="00B45F92">
            <w:pPr>
              <w:jc w:val="center"/>
            </w:pPr>
            <w:r>
              <w:t>Baltys</w:t>
            </w:r>
          </w:p>
        </w:tc>
        <w:tc>
          <w:tcPr>
            <w:tcW w:w="1513" w:type="dxa"/>
          </w:tcPr>
          <w:p w14:paraId="73F14FF7" w14:textId="77777777" w:rsidR="00AD5F0F" w:rsidRDefault="00AD5F0F" w:rsidP="00B45F92">
            <w:pPr>
              <w:jc w:val="center"/>
            </w:pPr>
            <w:r>
              <w:t>16-06</w:t>
            </w:r>
          </w:p>
        </w:tc>
        <w:tc>
          <w:tcPr>
            <w:tcW w:w="1365" w:type="dxa"/>
          </w:tcPr>
          <w:p w14:paraId="0B959DD6" w14:textId="77777777" w:rsidR="00AD5F0F" w:rsidRDefault="00AD5F0F" w:rsidP="00B45F92">
            <w:pPr>
              <w:jc w:val="center"/>
            </w:pPr>
            <w:r>
              <w:t>11-29</w:t>
            </w:r>
          </w:p>
        </w:tc>
      </w:tr>
      <w:tr w:rsidR="00AD5F0F" w14:paraId="14BAFC1E" w14:textId="77777777" w:rsidTr="00B45F92">
        <w:trPr>
          <w:jc w:val="center"/>
        </w:trPr>
        <w:tc>
          <w:tcPr>
            <w:tcW w:w="1372" w:type="dxa"/>
          </w:tcPr>
          <w:p w14:paraId="4F9C1027" w14:textId="77777777" w:rsidR="00AD5F0F" w:rsidRDefault="00AD5F0F" w:rsidP="00B45F92">
            <w:pPr>
              <w:jc w:val="center"/>
            </w:pPr>
            <w:r>
              <w:t>10-08</w:t>
            </w:r>
          </w:p>
        </w:tc>
        <w:tc>
          <w:tcPr>
            <w:tcW w:w="1498" w:type="dxa"/>
          </w:tcPr>
          <w:p w14:paraId="31249258" w14:textId="77777777" w:rsidR="00AD5F0F" w:rsidRDefault="00AD5F0F" w:rsidP="00B45F92">
            <w:pPr>
              <w:jc w:val="center"/>
            </w:pPr>
            <w:r>
              <w:t>14-28</w:t>
            </w:r>
          </w:p>
        </w:tc>
        <w:tc>
          <w:tcPr>
            <w:tcW w:w="743" w:type="dxa"/>
          </w:tcPr>
          <w:p w14:paraId="630EFC34" w14:textId="77777777" w:rsidR="00AD5F0F" w:rsidRDefault="00AD5F0F" w:rsidP="00B45F92">
            <w:pPr>
              <w:jc w:val="center"/>
            </w:pPr>
            <w:r>
              <w:t>5,2</w:t>
            </w:r>
          </w:p>
        </w:tc>
        <w:tc>
          <w:tcPr>
            <w:tcW w:w="923" w:type="dxa"/>
          </w:tcPr>
          <w:p w14:paraId="50EE469C" w14:textId="77777777" w:rsidR="00AD5F0F" w:rsidRDefault="00AD5F0F" w:rsidP="00B45F92">
            <w:pPr>
              <w:jc w:val="center"/>
            </w:pPr>
            <w:r>
              <w:t>2,0</w:t>
            </w:r>
          </w:p>
        </w:tc>
        <w:tc>
          <w:tcPr>
            <w:tcW w:w="1590" w:type="dxa"/>
          </w:tcPr>
          <w:p w14:paraId="6017A1D7" w14:textId="77777777" w:rsidR="00AD5F0F" w:rsidRDefault="00AD5F0F" w:rsidP="00B45F92">
            <w:pPr>
              <w:jc w:val="center"/>
            </w:pPr>
            <w:r>
              <w:t>Vidiškės</w:t>
            </w:r>
          </w:p>
        </w:tc>
        <w:tc>
          <w:tcPr>
            <w:tcW w:w="1513" w:type="dxa"/>
          </w:tcPr>
          <w:p w14:paraId="05A8A6C7" w14:textId="77777777" w:rsidR="00AD5F0F" w:rsidRDefault="00AD5F0F" w:rsidP="00B45F92">
            <w:pPr>
              <w:jc w:val="center"/>
            </w:pPr>
            <w:r>
              <w:t>16-03</w:t>
            </w:r>
          </w:p>
        </w:tc>
        <w:tc>
          <w:tcPr>
            <w:tcW w:w="1365" w:type="dxa"/>
          </w:tcPr>
          <w:p w14:paraId="3212C276" w14:textId="77777777" w:rsidR="00AD5F0F" w:rsidRDefault="00AD5F0F" w:rsidP="00B45F92">
            <w:pPr>
              <w:jc w:val="center"/>
            </w:pPr>
            <w:r>
              <w:t>11-27</w:t>
            </w:r>
          </w:p>
        </w:tc>
      </w:tr>
      <w:tr w:rsidR="00AD5F0F" w14:paraId="413A8253" w14:textId="77777777" w:rsidTr="00B45F92">
        <w:trPr>
          <w:jc w:val="center"/>
        </w:trPr>
        <w:tc>
          <w:tcPr>
            <w:tcW w:w="1372" w:type="dxa"/>
          </w:tcPr>
          <w:p w14:paraId="6466B6CE" w14:textId="77777777" w:rsidR="00AD5F0F" w:rsidRDefault="00AD5F0F" w:rsidP="00B45F92">
            <w:pPr>
              <w:jc w:val="center"/>
            </w:pPr>
            <w:r>
              <w:t>10-12</w:t>
            </w:r>
          </w:p>
        </w:tc>
        <w:tc>
          <w:tcPr>
            <w:tcW w:w="1498" w:type="dxa"/>
          </w:tcPr>
          <w:p w14:paraId="537FE79C" w14:textId="77777777" w:rsidR="00AD5F0F" w:rsidRDefault="00AD5F0F" w:rsidP="00B45F92">
            <w:pPr>
              <w:jc w:val="center"/>
            </w:pPr>
            <w:r>
              <w:t>14-32</w:t>
            </w:r>
          </w:p>
        </w:tc>
        <w:tc>
          <w:tcPr>
            <w:tcW w:w="743" w:type="dxa"/>
          </w:tcPr>
          <w:p w14:paraId="6CE51F4A" w14:textId="77777777" w:rsidR="00AD5F0F" w:rsidRDefault="00AD5F0F" w:rsidP="00B45F92">
            <w:pPr>
              <w:jc w:val="center"/>
            </w:pPr>
            <w:r>
              <w:t>8,0</w:t>
            </w:r>
          </w:p>
        </w:tc>
        <w:tc>
          <w:tcPr>
            <w:tcW w:w="923" w:type="dxa"/>
          </w:tcPr>
          <w:p w14:paraId="2CEE4EFF" w14:textId="77777777" w:rsidR="00AD5F0F" w:rsidRDefault="00AD5F0F" w:rsidP="00B45F92">
            <w:pPr>
              <w:jc w:val="center"/>
            </w:pPr>
            <w:r>
              <w:t>2,8</w:t>
            </w:r>
          </w:p>
        </w:tc>
        <w:tc>
          <w:tcPr>
            <w:tcW w:w="1590" w:type="dxa"/>
          </w:tcPr>
          <w:p w14:paraId="4D5962E1" w14:textId="77777777" w:rsidR="00AD5F0F" w:rsidRDefault="00AD5F0F" w:rsidP="00B45F92">
            <w:pPr>
              <w:jc w:val="center"/>
            </w:pPr>
            <w:r>
              <w:t>Maksimonys</w:t>
            </w:r>
          </w:p>
        </w:tc>
        <w:tc>
          <w:tcPr>
            <w:tcW w:w="1513" w:type="dxa"/>
          </w:tcPr>
          <w:p w14:paraId="79332E32" w14:textId="77777777" w:rsidR="00AD5F0F" w:rsidRDefault="00AD5F0F" w:rsidP="00B45F92">
            <w:pPr>
              <w:jc w:val="center"/>
            </w:pPr>
            <w:r>
              <w:t>15-59</w:t>
            </w:r>
          </w:p>
        </w:tc>
        <w:tc>
          <w:tcPr>
            <w:tcW w:w="1365" w:type="dxa"/>
          </w:tcPr>
          <w:p w14:paraId="3B8039E9" w14:textId="77777777" w:rsidR="00AD5F0F" w:rsidRDefault="00AD5F0F" w:rsidP="00B45F92">
            <w:pPr>
              <w:jc w:val="center"/>
            </w:pPr>
            <w:r>
              <w:t>11-24</w:t>
            </w:r>
          </w:p>
        </w:tc>
      </w:tr>
      <w:tr w:rsidR="00AD5F0F" w14:paraId="0DA5FA76" w14:textId="77777777" w:rsidTr="00B45F92">
        <w:trPr>
          <w:jc w:val="center"/>
        </w:trPr>
        <w:tc>
          <w:tcPr>
            <w:tcW w:w="1372" w:type="dxa"/>
          </w:tcPr>
          <w:p w14:paraId="7CA68C74" w14:textId="77777777" w:rsidR="00AD5F0F" w:rsidRDefault="00AD5F0F" w:rsidP="00B45F92">
            <w:pPr>
              <w:jc w:val="center"/>
            </w:pPr>
            <w:r>
              <w:t>10-15</w:t>
            </w:r>
          </w:p>
        </w:tc>
        <w:tc>
          <w:tcPr>
            <w:tcW w:w="1498" w:type="dxa"/>
          </w:tcPr>
          <w:p w14:paraId="1C674A55" w14:textId="77777777" w:rsidR="00AD5F0F" w:rsidRDefault="00AD5F0F" w:rsidP="00B45F92">
            <w:pPr>
              <w:jc w:val="center"/>
            </w:pPr>
            <w:r>
              <w:t>14-36</w:t>
            </w:r>
          </w:p>
        </w:tc>
        <w:tc>
          <w:tcPr>
            <w:tcW w:w="743" w:type="dxa"/>
          </w:tcPr>
          <w:p w14:paraId="419B7306" w14:textId="77777777" w:rsidR="00AD5F0F" w:rsidRDefault="00AD5F0F" w:rsidP="00B45F92">
            <w:pPr>
              <w:jc w:val="center"/>
            </w:pPr>
            <w:r>
              <w:t>11,0</w:t>
            </w:r>
          </w:p>
        </w:tc>
        <w:tc>
          <w:tcPr>
            <w:tcW w:w="923" w:type="dxa"/>
          </w:tcPr>
          <w:p w14:paraId="03988659" w14:textId="77777777" w:rsidR="00AD5F0F" w:rsidRDefault="00AD5F0F" w:rsidP="00B45F92">
            <w:pPr>
              <w:jc w:val="center"/>
            </w:pPr>
            <w:r>
              <w:t>3,0</w:t>
            </w:r>
          </w:p>
        </w:tc>
        <w:tc>
          <w:tcPr>
            <w:tcW w:w="1590" w:type="dxa"/>
          </w:tcPr>
          <w:p w14:paraId="0D66BDA8" w14:textId="77777777" w:rsidR="00AD5F0F" w:rsidRDefault="00AD5F0F" w:rsidP="00B45F92">
            <w:pPr>
              <w:jc w:val="center"/>
            </w:pPr>
            <w:r>
              <w:t>Girininkija</w:t>
            </w:r>
          </w:p>
        </w:tc>
        <w:tc>
          <w:tcPr>
            <w:tcW w:w="1513" w:type="dxa"/>
          </w:tcPr>
          <w:p w14:paraId="398687C9" w14:textId="77777777" w:rsidR="00AD5F0F" w:rsidRDefault="00AD5F0F" w:rsidP="00B45F92">
            <w:pPr>
              <w:jc w:val="center"/>
            </w:pPr>
            <w:r>
              <w:t>15-55</w:t>
            </w:r>
          </w:p>
        </w:tc>
        <w:tc>
          <w:tcPr>
            <w:tcW w:w="1365" w:type="dxa"/>
          </w:tcPr>
          <w:p w14:paraId="7913F4DF" w14:textId="77777777" w:rsidR="00AD5F0F" w:rsidRDefault="00AD5F0F" w:rsidP="00B45F92">
            <w:pPr>
              <w:jc w:val="center"/>
            </w:pPr>
            <w:r>
              <w:t>11-21</w:t>
            </w:r>
          </w:p>
        </w:tc>
      </w:tr>
      <w:tr w:rsidR="00AD5F0F" w14:paraId="4D10319A" w14:textId="77777777" w:rsidTr="00B45F92">
        <w:trPr>
          <w:jc w:val="center"/>
        </w:trPr>
        <w:tc>
          <w:tcPr>
            <w:tcW w:w="1372" w:type="dxa"/>
          </w:tcPr>
          <w:p w14:paraId="338646A0" w14:textId="77777777" w:rsidR="00AD5F0F" w:rsidRDefault="00AD5F0F" w:rsidP="00B45F92">
            <w:pPr>
              <w:jc w:val="center"/>
            </w:pPr>
            <w:r>
              <w:t>10-18</w:t>
            </w:r>
          </w:p>
        </w:tc>
        <w:tc>
          <w:tcPr>
            <w:tcW w:w="1498" w:type="dxa"/>
          </w:tcPr>
          <w:p w14:paraId="41504616" w14:textId="77777777" w:rsidR="00AD5F0F" w:rsidRDefault="00AD5F0F" w:rsidP="00B45F92">
            <w:pPr>
              <w:jc w:val="center"/>
            </w:pPr>
            <w:r>
              <w:t>14-39</w:t>
            </w:r>
          </w:p>
        </w:tc>
        <w:tc>
          <w:tcPr>
            <w:tcW w:w="743" w:type="dxa"/>
          </w:tcPr>
          <w:p w14:paraId="3F9D8B4A" w14:textId="77777777" w:rsidR="00AD5F0F" w:rsidRDefault="00AD5F0F" w:rsidP="00B45F92">
            <w:pPr>
              <w:jc w:val="center"/>
            </w:pPr>
            <w:r>
              <w:t>12,5</w:t>
            </w:r>
          </w:p>
        </w:tc>
        <w:tc>
          <w:tcPr>
            <w:tcW w:w="923" w:type="dxa"/>
          </w:tcPr>
          <w:p w14:paraId="19F572CC" w14:textId="77777777" w:rsidR="00AD5F0F" w:rsidRDefault="00AD5F0F" w:rsidP="00B45F92">
            <w:pPr>
              <w:jc w:val="center"/>
            </w:pPr>
            <w:r>
              <w:t>1,5</w:t>
            </w:r>
          </w:p>
        </w:tc>
        <w:tc>
          <w:tcPr>
            <w:tcW w:w="1590" w:type="dxa"/>
          </w:tcPr>
          <w:p w14:paraId="7841B893" w14:textId="24AE3787" w:rsidR="00AD5F0F" w:rsidRDefault="00AD5F0F" w:rsidP="00B45F92">
            <w:pPr>
              <w:jc w:val="center"/>
            </w:pPr>
            <w:r>
              <w:t>N</w:t>
            </w:r>
            <w:r w:rsidR="00BD468C">
              <w:t xml:space="preserve">aujasis </w:t>
            </w:r>
            <w:r>
              <w:t>Daugėliškis</w:t>
            </w:r>
          </w:p>
        </w:tc>
        <w:tc>
          <w:tcPr>
            <w:tcW w:w="1513" w:type="dxa"/>
          </w:tcPr>
          <w:p w14:paraId="0C52CFA6" w14:textId="77777777" w:rsidR="00AD5F0F" w:rsidRDefault="00AD5F0F" w:rsidP="00B45F92">
            <w:pPr>
              <w:jc w:val="center"/>
            </w:pPr>
            <w:r>
              <w:t>15-52</w:t>
            </w:r>
          </w:p>
        </w:tc>
        <w:tc>
          <w:tcPr>
            <w:tcW w:w="1365" w:type="dxa"/>
          </w:tcPr>
          <w:p w14:paraId="5FF4CAAD" w14:textId="77777777" w:rsidR="00AD5F0F" w:rsidRDefault="00AD5F0F" w:rsidP="00B45F92">
            <w:pPr>
              <w:jc w:val="center"/>
            </w:pPr>
            <w:r>
              <w:t>11-19</w:t>
            </w:r>
          </w:p>
        </w:tc>
      </w:tr>
      <w:tr w:rsidR="00AD5F0F" w14:paraId="46086482" w14:textId="77777777" w:rsidTr="00B45F92">
        <w:trPr>
          <w:jc w:val="center"/>
        </w:trPr>
        <w:tc>
          <w:tcPr>
            <w:tcW w:w="1372" w:type="dxa"/>
          </w:tcPr>
          <w:p w14:paraId="014BCA39" w14:textId="77777777" w:rsidR="00AD5F0F" w:rsidRDefault="00AD5F0F" w:rsidP="00B45F92">
            <w:pPr>
              <w:jc w:val="center"/>
            </w:pPr>
            <w:r>
              <w:t>10-21</w:t>
            </w:r>
          </w:p>
        </w:tc>
        <w:tc>
          <w:tcPr>
            <w:tcW w:w="1498" w:type="dxa"/>
          </w:tcPr>
          <w:p w14:paraId="5399A80D" w14:textId="77777777" w:rsidR="00AD5F0F" w:rsidRDefault="00AD5F0F" w:rsidP="00B45F92">
            <w:pPr>
              <w:jc w:val="center"/>
            </w:pPr>
            <w:r>
              <w:t>14-42</w:t>
            </w:r>
          </w:p>
        </w:tc>
        <w:tc>
          <w:tcPr>
            <w:tcW w:w="743" w:type="dxa"/>
          </w:tcPr>
          <w:p w14:paraId="48D0CF2B" w14:textId="77777777" w:rsidR="00AD5F0F" w:rsidRDefault="00AD5F0F" w:rsidP="00B45F92">
            <w:pPr>
              <w:jc w:val="center"/>
            </w:pPr>
            <w:r>
              <w:t>15,1</w:t>
            </w:r>
          </w:p>
        </w:tc>
        <w:tc>
          <w:tcPr>
            <w:tcW w:w="923" w:type="dxa"/>
          </w:tcPr>
          <w:p w14:paraId="0DA87EC3" w14:textId="77777777" w:rsidR="00AD5F0F" w:rsidRDefault="00AD5F0F" w:rsidP="00B45F92">
            <w:pPr>
              <w:jc w:val="center"/>
            </w:pPr>
            <w:r>
              <w:t>2,6</w:t>
            </w:r>
          </w:p>
        </w:tc>
        <w:tc>
          <w:tcPr>
            <w:tcW w:w="1590" w:type="dxa"/>
          </w:tcPr>
          <w:p w14:paraId="1413C606" w14:textId="77777777" w:rsidR="00AD5F0F" w:rsidRDefault="00AD5F0F" w:rsidP="00B45F92">
            <w:pPr>
              <w:jc w:val="center"/>
            </w:pPr>
            <w:r>
              <w:t>Kampelis</w:t>
            </w:r>
          </w:p>
        </w:tc>
        <w:tc>
          <w:tcPr>
            <w:tcW w:w="1513" w:type="dxa"/>
          </w:tcPr>
          <w:p w14:paraId="55A09D15" w14:textId="77777777" w:rsidR="00AD5F0F" w:rsidRDefault="00AD5F0F" w:rsidP="00B45F92">
            <w:pPr>
              <w:jc w:val="center"/>
            </w:pPr>
            <w:r>
              <w:t>15-48</w:t>
            </w:r>
          </w:p>
        </w:tc>
        <w:tc>
          <w:tcPr>
            <w:tcW w:w="1365" w:type="dxa"/>
          </w:tcPr>
          <w:p w14:paraId="0DB724B8" w14:textId="77777777" w:rsidR="00AD5F0F" w:rsidRDefault="00AD5F0F" w:rsidP="00B45F92">
            <w:pPr>
              <w:jc w:val="center"/>
            </w:pPr>
            <w:r>
              <w:t>11-16</w:t>
            </w:r>
          </w:p>
        </w:tc>
      </w:tr>
      <w:tr w:rsidR="00AD5F0F" w14:paraId="4B5CE20A" w14:textId="77777777" w:rsidTr="00B45F92">
        <w:trPr>
          <w:jc w:val="center"/>
        </w:trPr>
        <w:tc>
          <w:tcPr>
            <w:tcW w:w="1372" w:type="dxa"/>
          </w:tcPr>
          <w:p w14:paraId="4B04BBDF" w14:textId="77777777" w:rsidR="00AD5F0F" w:rsidRDefault="00AD5F0F" w:rsidP="00B45F92">
            <w:pPr>
              <w:jc w:val="center"/>
            </w:pPr>
            <w:r>
              <w:t>10-23</w:t>
            </w:r>
          </w:p>
        </w:tc>
        <w:tc>
          <w:tcPr>
            <w:tcW w:w="1498" w:type="dxa"/>
          </w:tcPr>
          <w:p w14:paraId="0FA84264" w14:textId="77777777" w:rsidR="00AD5F0F" w:rsidRDefault="00AD5F0F" w:rsidP="00B45F92">
            <w:pPr>
              <w:jc w:val="center"/>
            </w:pPr>
            <w:r>
              <w:t>14-44</w:t>
            </w:r>
          </w:p>
        </w:tc>
        <w:tc>
          <w:tcPr>
            <w:tcW w:w="743" w:type="dxa"/>
          </w:tcPr>
          <w:p w14:paraId="4507AAC7" w14:textId="77777777" w:rsidR="00AD5F0F" w:rsidRDefault="00AD5F0F" w:rsidP="00B45F92">
            <w:pPr>
              <w:jc w:val="center"/>
            </w:pPr>
            <w:r>
              <w:t>16,2</w:t>
            </w:r>
          </w:p>
        </w:tc>
        <w:tc>
          <w:tcPr>
            <w:tcW w:w="923" w:type="dxa"/>
          </w:tcPr>
          <w:p w14:paraId="522F73D3" w14:textId="77777777" w:rsidR="00AD5F0F" w:rsidRDefault="00AD5F0F" w:rsidP="00B45F92">
            <w:pPr>
              <w:jc w:val="center"/>
            </w:pPr>
            <w:r>
              <w:t>1,1</w:t>
            </w:r>
          </w:p>
        </w:tc>
        <w:tc>
          <w:tcPr>
            <w:tcW w:w="1590" w:type="dxa"/>
          </w:tcPr>
          <w:p w14:paraId="017B5633" w14:textId="77777777" w:rsidR="00AD5F0F" w:rsidRDefault="00AD5F0F" w:rsidP="00B45F92">
            <w:pPr>
              <w:jc w:val="center"/>
            </w:pPr>
            <w:r>
              <w:t>Taujūnai</w:t>
            </w:r>
          </w:p>
        </w:tc>
        <w:tc>
          <w:tcPr>
            <w:tcW w:w="1513" w:type="dxa"/>
          </w:tcPr>
          <w:p w14:paraId="73A68F42" w14:textId="77777777" w:rsidR="00AD5F0F" w:rsidRDefault="00AD5F0F" w:rsidP="00B45F92">
            <w:pPr>
              <w:jc w:val="center"/>
            </w:pPr>
            <w:r>
              <w:t>15-46</w:t>
            </w:r>
          </w:p>
        </w:tc>
        <w:tc>
          <w:tcPr>
            <w:tcW w:w="1365" w:type="dxa"/>
          </w:tcPr>
          <w:p w14:paraId="57D2C1AD" w14:textId="77777777" w:rsidR="00AD5F0F" w:rsidRDefault="00AD5F0F" w:rsidP="00B45F92">
            <w:pPr>
              <w:jc w:val="center"/>
            </w:pPr>
            <w:r>
              <w:t>11-14</w:t>
            </w:r>
          </w:p>
        </w:tc>
      </w:tr>
      <w:tr w:rsidR="00AD5F0F" w14:paraId="5F7961BB" w14:textId="77777777" w:rsidTr="00B45F92">
        <w:trPr>
          <w:jc w:val="center"/>
        </w:trPr>
        <w:tc>
          <w:tcPr>
            <w:tcW w:w="1372" w:type="dxa"/>
          </w:tcPr>
          <w:p w14:paraId="45586B74" w14:textId="77777777" w:rsidR="00AD5F0F" w:rsidRDefault="00AD5F0F" w:rsidP="00B45F92">
            <w:pPr>
              <w:jc w:val="center"/>
            </w:pPr>
            <w:r>
              <w:t>10-25</w:t>
            </w:r>
          </w:p>
        </w:tc>
        <w:tc>
          <w:tcPr>
            <w:tcW w:w="1498" w:type="dxa"/>
          </w:tcPr>
          <w:p w14:paraId="6C1F2877" w14:textId="77777777" w:rsidR="00AD5F0F" w:rsidRDefault="00AD5F0F" w:rsidP="00B45F92">
            <w:pPr>
              <w:jc w:val="center"/>
            </w:pPr>
            <w:r>
              <w:t>14-47</w:t>
            </w:r>
          </w:p>
        </w:tc>
        <w:tc>
          <w:tcPr>
            <w:tcW w:w="743" w:type="dxa"/>
          </w:tcPr>
          <w:p w14:paraId="02604995" w14:textId="77777777" w:rsidR="00AD5F0F" w:rsidRDefault="00AD5F0F" w:rsidP="00B45F92">
            <w:pPr>
              <w:jc w:val="center"/>
            </w:pPr>
            <w:r>
              <w:t>18,4</w:t>
            </w:r>
          </w:p>
        </w:tc>
        <w:tc>
          <w:tcPr>
            <w:tcW w:w="923" w:type="dxa"/>
          </w:tcPr>
          <w:p w14:paraId="42F37F6B" w14:textId="77777777" w:rsidR="00AD5F0F" w:rsidRDefault="00AD5F0F" w:rsidP="00B45F92">
            <w:pPr>
              <w:jc w:val="center"/>
            </w:pPr>
            <w:r>
              <w:t>2,2</w:t>
            </w:r>
          </w:p>
        </w:tc>
        <w:tc>
          <w:tcPr>
            <w:tcW w:w="1590" w:type="dxa"/>
          </w:tcPr>
          <w:p w14:paraId="126BFEBF" w14:textId="77777777" w:rsidR="00AD5F0F" w:rsidRDefault="00AD5F0F" w:rsidP="00B45F92">
            <w:pPr>
              <w:jc w:val="center"/>
            </w:pPr>
            <w:r>
              <w:t>Ožionių kryžkelė</w:t>
            </w:r>
          </w:p>
        </w:tc>
        <w:tc>
          <w:tcPr>
            <w:tcW w:w="1513" w:type="dxa"/>
          </w:tcPr>
          <w:p w14:paraId="5418ABD2" w14:textId="77777777" w:rsidR="00AD5F0F" w:rsidRDefault="00AD5F0F" w:rsidP="00B45F92">
            <w:pPr>
              <w:jc w:val="center"/>
            </w:pPr>
            <w:r>
              <w:t>15-43</w:t>
            </w:r>
          </w:p>
        </w:tc>
        <w:tc>
          <w:tcPr>
            <w:tcW w:w="1365" w:type="dxa"/>
          </w:tcPr>
          <w:p w14:paraId="5184673D" w14:textId="77777777" w:rsidR="00AD5F0F" w:rsidRDefault="00AD5F0F" w:rsidP="00B45F92">
            <w:pPr>
              <w:jc w:val="center"/>
            </w:pPr>
            <w:r>
              <w:t>11-12</w:t>
            </w:r>
          </w:p>
        </w:tc>
      </w:tr>
      <w:tr w:rsidR="00AD5F0F" w14:paraId="366B9268" w14:textId="77777777" w:rsidTr="00B45F92">
        <w:trPr>
          <w:jc w:val="center"/>
        </w:trPr>
        <w:tc>
          <w:tcPr>
            <w:tcW w:w="1372" w:type="dxa"/>
          </w:tcPr>
          <w:p w14:paraId="4EA72337" w14:textId="77777777" w:rsidR="00AD5F0F" w:rsidRDefault="00AD5F0F" w:rsidP="00B45F92">
            <w:pPr>
              <w:jc w:val="center"/>
            </w:pPr>
            <w:r>
              <w:t>10-27</w:t>
            </w:r>
          </w:p>
        </w:tc>
        <w:tc>
          <w:tcPr>
            <w:tcW w:w="1498" w:type="dxa"/>
          </w:tcPr>
          <w:p w14:paraId="7CFEDE7A" w14:textId="77777777" w:rsidR="00AD5F0F" w:rsidRDefault="00AD5F0F" w:rsidP="00B45F92">
            <w:pPr>
              <w:jc w:val="center"/>
            </w:pPr>
            <w:r>
              <w:t>14-49</w:t>
            </w:r>
          </w:p>
        </w:tc>
        <w:tc>
          <w:tcPr>
            <w:tcW w:w="743" w:type="dxa"/>
          </w:tcPr>
          <w:p w14:paraId="58A9E4EE" w14:textId="77777777" w:rsidR="00AD5F0F" w:rsidRDefault="00AD5F0F" w:rsidP="00B45F92">
            <w:pPr>
              <w:jc w:val="center"/>
            </w:pPr>
            <w:r>
              <w:t>19,6</w:t>
            </w:r>
          </w:p>
        </w:tc>
        <w:tc>
          <w:tcPr>
            <w:tcW w:w="923" w:type="dxa"/>
          </w:tcPr>
          <w:p w14:paraId="08C06CFC" w14:textId="77777777" w:rsidR="00AD5F0F" w:rsidRDefault="00AD5F0F" w:rsidP="00B45F92">
            <w:pPr>
              <w:jc w:val="center"/>
            </w:pPr>
            <w:r>
              <w:t>1,2</w:t>
            </w:r>
          </w:p>
        </w:tc>
        <w:tc>
          <w:tcPr>
            <w:tcW w:w="1590" w:type="dxa"/>
          </w:tcPr>
          <w:p w14:paraId="5921AFF3" w14:textId="77777777" w:rsidR="00AD5F0F" w:rsidRDefault="00AD5F0F" w:rsidP="00B45F92">
            <w:pPr>
              <w:jc w:val="center"/>
            </w:pPr>
            <w:r>
              <w:t>Jonionys</w:t>
            </w:r>
          </w:p>
        </w:tc>
        <w:tc>
          <w:tcPr>
            <w:tcW w:w="1513" w:type="dxa"/>
          </w:tcPr>
          <w:p w14:paraId="7C67E427" w14:textId="77777777" w:rsidR="00AD5F0F" w:rsidRDefault="00AD5F0F" w:rsidP="00B45F92">
            <w:pPr>
              <w:jc w:val="center"/>
            </w:pPr>
            <w:r>
              <w:t>15-41</w:t>
            </w:r>
          </w:p>
        </w:tc>
        <w:tc>
          <w:tcPr>
            <w:tcW w:w="1365" w:type="dxa"/>
          </w:tcPr>
          <w:p w14:paraId="38A89511" w14:textId="77777777" w:rsidR="00AD5F0F" w:rsidRDefault="00AD5F0F" w:rsidP="00B45F92">
            <w:pPr>
              <w:jc w:val="center"/>
            </w:pPr>
            <w:r>
              <w:t>11-10</w:t>
            </w:r>
          </w:p>
        </w:tc>
      </w:tr>
      <w:tr w:rsidR="00AD5F0F" w14:paraId="45255F15" w14:textId="77777777" w:rsidTr="00B45F92">
        <w:trPr>
          <w:jc w:val="center"/>
        </w:trPr>
        <w:tc>
          <w:tcPr>
            <w:tcW w:w="1372" w:type="dxa"/>
          </w:tcPr>
          <w:p w14:paraId="57DC6277" w14:textId="77777777" w:rsidR="00AD5F0F" w:rsidRDefault="00AD5F0F" w:rsidP="00B45F92">
            <w:pPr>
              <w:jc w:val="center"/>
            </w:pPr>
            <w:r>
              <w:t>10-29</w:t>
            </w:r>
          </w:p>
        </w:tc>
        <w:tc>
          <w:tcPr>
            <w:tcW w:w="1498" w:type="dxa"/>
          </w:tcPr>
          <w:p w14:paraId="3CBA6265" w14:textId="77777777" w:rsidR="00AD5F0F" w:rsidRDefault="00AD5F0F" w:rsidP="00B45F92">
            <w:pPr>
              <w:jc w:val="center"/>
            </w:pPr>
            <w:r>
              <w:t>14-52</w:t>
            </w:r>
          </w:p>
        </w:tc>
        <w:tc>
          <w:tcPr>
            <w:tcW w:w="743" w:type="dxa"/>
          </w:tcPr>
          <w:p w14:paraId="555D9D7F" w14:textId="77777777" w:rsidR="00AD5F0F" w:rsidRDefault="00AD5F0F" w:rsidP="00B45F92">
            <w:pPr>
              <w:jc w:val="center"/>
            </w:pPr>
            <w:r>
              <w:t>21,7</w:t>
            </w:r>
          </w:p>
        </w:tc>
        <w:tc>
          <w:tcPr>
            <w:tcW w:w="923" w:type="dxa"/>
          </w:tcPr>
          <w:p w14:paraId="0370050E" w14:textId="77777777" w:rsidR="00AD5F0F" w:rsidRDefault="00AD5F0F" w:rsidP="00B45F92">
            <w:pPr>
              <w:jc w:val="center"/>
            </w:pPr>
            <w:r>
              <w:t>2,1</w:t>
            </w:r>
          </w:p>
        </w:tc>
        <w:tc>
          <w:tcPr>
            <w:tcW w:w="1590" w:type="dxa"/>
          </w:tcPr>
          <w:p w14:paraId="7B7E9D7C" w14:textId="77777777" w:rsidR="00AD5F0F" w:rsidRDefault="00AD5F0F" w:rsidP="00B45F92">
            <w:pPr>
              <w:jc w:val="center"/>
            </w:pPr>
            <w:r>
              <w:t>Padysnis</w:t>
            </w:r>
          </w:p>
        </w:tc>
        <w:tc>
          <w:tcPr>
            <w:tcW w:w="1513" w:type="dxa"/>
          </w:tcPr>
          <w:p w14:paraId="436C8F1D" w14:textId="77777777" w:rsidR="00AD5F0F" w:rsidRDefault="00AD5F0F" w:rsidP="00B45F92">
            <w:pPr>
              <w:jc w:val="center"/>
            </w:pPr>
            <w:r>
              <w:t>15-38</w:t>
            </w:r>
          </w:p>
        </w:tc>
        <w:tc>
          <w:tcPr>
            <w:tcW w:w="1365" w:type="dxa"/>
          </w:tcPr>
          <w:p w14:paraId="36BB291F" w14:textId="77777777" w:rsidR="00AD5F0F" w:rsidRDefault="00AD5F0F" w:rsidP="00B45F92">
            <w:pPr>
              <w:jc w:val="center"/>
            </w:pPr>
            <w:r>
              <w:t>11-08</w:t>
            </w:r>
          </w:p>
        </w:tc>
      </w:tr>
      <w:tr w:rsidR="00AD5F0F" w14:paraId="09BE8453" w14:textId="77777777" w:rsidTr="00B45F92">
        <w:trPr>
          <w:jc w:val="center"/>
        </w:trPr>
        <w:tc>
          <w:tcPr>
            <w:tcW w:w="1372" w:type="dxa"/>
          </w:tcPr>
          <w:p w14:paraId="45BD73C8" w14:textId="77777777" w:rsidR="00AD5F0F" w:rsidRDefault="00AD5F0F" w:rsidP="00B45F92">
            <w:pPr>
              <w:jc w:val="center"/>
            </w:pPr>
            <w:r>
              <w:t>10-31</w:t>
            </w:r>
          </w:p>
        </w:tc>
        <w:tc>
          <w:tcPr>
            <w:tcW w:w="1498" w:type="dxa"/>
          </w:tcPr>
          <w:p w14:paraId="100FA09E" w14:textId="77777777" w:rsidR="00AD5F0F" w:rsidRDefault="00AD5F0F" w:rsidP="00B45F92">
            <w:pPr>
              <w:jc w:val="center"/>
            </w:pPr>
            <w:r>
              <w:t>14-54</w:t>
            </w:r>
          </w:p>
        </w:tc>
        <w:tc>
          <w:tcPr>
            <w:tcW w:w="743" w:type="dxa"/>
          </w:tcPr>
          <w:p w14:paraId="42918286" w14:textId="77777777" w:rsidR="00AD5F0F" w:rsidRDefault="00AD5F0F" w:rsidP="00B45F92">
            <w:pPr>
              <w:jc w:val="center"/>
            </w:pPr>
            <w:r>
              <w:t>23,0</w:t>
            </w:r>
          </w:p>
        </w:tc>
        <w:tc>
          <w:tcPr>
            <w:tcW w:w="923" w:type="dxa"/>
          </w:tcPr>
          <w:p w14:paraId="63492033" w14:textId="77777777" w:rsidR="00AD5F0F" w:rsidRDefault="00AD5F0F" w:rsidP="00B45F92">
            <w:pPr>
              <w:jc w:val="center"/>
            </w:pPr>
            <w:r>
              <w:t>1,3</w:t>
            </w:r>
          </w:p>
        </w:tc>
        <w:tc>
          <w:tcPr>
            <w:tcW w:w="1590" w:type="dxa"/>
          </w:tcPr>
          <w:p w14:paraId="07653659" w14:textId="77777777" w:rsidR="00AD5F0F" w:rsidRDefault="00AD5F0F" w:rsidP="00B45F92">
            <w:pPr>
              <w:jc w:val="center"/>
            </w:pPr>
            <w:r>
              <w:t>Pamunė</w:t>
            </w:r>
          </w:p>
        </w:tc>
        <w:tc>
          <w:tcPr>
            <w:tcW w:w="1513" w:type="dxa"/>
          </w:tcPr>
          <w:p w14:paraId="50E2A46F" w14:textId="77777777" w:rsidR="00AD5F0F" w:rsidRDefault="00AD5F0F" w:rsidP="00B45F92">
            <w:pPr>
              <w:jc w:val="center"/>
            </w:pPr>
            <w:r>
              <w:t>15-36</w:t>
            </w:r>
          </w:p>
        </w:tc>
        <w:tc>
          <w:tcPr>
            <w:tcW w:w="1365" w:type="dxa"/>
          </w:tcPr>
          <w:p w14:paraId="21CB27B1" w14:textId="77777777" w:rsidR="00AD5F0F" w:rsidRDefault="00AD5F0F" w:rsidP="00B45F92">
            <w:pPr>
              <w:jc w:val="center"/>
            </w:pPr>
            <w:r>
              <w:t>11-06</w:t>
            </w:r>
          </w:p>
        </w:tc>
      </w:tr>
      <w:tr w:rsidR="00AD5F0F" w14:paraId="7E3253A4" w14:textId="77777777" w:rsidTr="00B45F92">
        <w:trPr>
          <w:jc w:val="center"/>
        </w:trPr>
        <w:tc>
          <w:tcPr>
            <w:tcW w:w="1372" w:type="dxa"/>
          </w:tcPr>
          <w:p w14:paraId="6CE72184" w14:textId="77777777" w:rsidR="00AD5F0F" w:rsidRDefault="00AD5F0F" w:rsidP="00B45F92">
            <w:pPr>
              <w:jc w:val="center"/>
            </w:pPr>
            <w:r>
              <w:t>10-34</w:t>
            </w:r>
          </w:p>
        </w:tc>
        <w:tc>
          <w:tcPr>
            <w:tcW w:w="1498" w:type="dxa"/>
          </w:tcPr>
          <w:p w14:paraId="79FDBC16" w14:textId="77777777" w:rsidR="00AD5F0F" w:rsidRDefault="00AD5F0F" w:rsidP="00B45F92">
            <w:pPr>
              <w:jc w:val="center"/>
            </w:pPr>
            <w:r>
              <w:t>14-57</w:t>
            </w:r>
          </w:p>
        </w:tc>
        <w:tc>
          <w:tcPr>
            <w:tcW w:w="743" w:type="dxa"/>
          </w:tcPr>
          <w:p w14:paraId="16259101" w14:textId="77777777" w:rsidR="00AD5F0F" w:rsidRDefault="00AD5F0F" w:rsidP="00B45F92">
            <w:pPr>
              <w:jc w:val="center"/>
            </w:pPr>
            <w:r>
              <w:t>25,4</w:t>
            </w:r>
          </w:p>
        </w:tc>
        <w:tc>
          <w:tcPr>
            <w:tcW w:w="923" w:type="dxa"/>
          </w:tcPr>
          <w:p w14:paraId="3A389454" w14:textId="77777777" w:rsidR="00AD5F0F" w:rsidRDefault="00AD5F0F" w:rsidP="00B45F92">
            <w:pPr>
              <w:jc w:val="center"/>
            </w:pPr>
            <w:r>
              <w:t>2,4</w:t>
            </w:r>
          </w:p>
        </w:tc>
        <w:tc>
          <w:tcPr>
            <w:tcW w:w="1590" w:type="dxa"/>
          </w:tcPr>
          <w:p w14:paraId="279F2080" w14:textId="77777777" w:rsidR="00AD5F0F" w:rsidRDefault="00AD5F0F" w:rsidP="00B45F92">
            <w:pPr>
              <w:jc w:val="center"/>
            </w:pPr>
            <w:r>
              <w:t>Mažėnai</w:t>
            </w:r>
          </w:p>
        </w:tc>
        <w:tc>
          <w:tcPr>
            <w:tcW w:w="1513" w:type="dxa"/>
          </w:tcPr>
          <w:p w14:paraId="1EAE9B01" w14:textId="77777777" w:rsidR="00AD5F0F" w:rsidRDefault="00AD5F0F" w:rsidP="00B45F92">
            <w:pPr>
              <w:jc w:val="center"/>
            </w:pPr>
            <w:r>
              <w:t>15-33</w:t>
            </w:r>
          </w:p>
        </w:tc>
        <w:tc>
          <w:tcPr>
            <w:tcW w:w="1365" w:type="dxa"/>
          </w:tcPr>
          <w:p w14:paraId="2B7D3A4D" w14:textId="77777777" w:rsidR="00AD5F0F" w:rsidRDefault="00AD5F0F" w:rsidP="00B45F92">
            <w:pPr>
              <w:jc w:val="center"/>
            </w:pPr>
            <w:r>
              <w:t>11-03</w:t>
            </w:r>
          </w:p>
        </w:tc>
      </w:tr>
      <w:tr w:rsidR="00AD5F0F" w14:paraId="5D94CBA4" w14:textId="77777777" w:rsidTr="00B45F92">
        <w:trPr>
          <w:jc w:val="center"/>
        </w:trPr>
        <w:tc>
          <w:tcPr>
            <w:tcW w:w="1372" w:type="dxa"/>
          </w:tcPr>
          <w:p w14:paraId="6BBFB934" w14:textId="77777777" w:rsidR="00AD5F0F" w:rsidRDefault="00AD5F0F" w:rsidP="00B45F92">
            <w:pPr>
              <w:jc w:val="center"/>
            </w:pPr>
            <w:r>
              <w:t>10-37</w:t>
            </w:r>
          </w:p>
        </w:tc>
        <w:tc>
          <w:tcPr>
            <w:tcW w:w="1498" w:type="dxa"/>
          </w:tcPr>
          <w:p w14:paraId="3530FF32" w14:textId="77777777" w:rsidR="00AD5F0F" w:rsidRDefault="00AD5F0F" w:rsidP="00B45F92">
            <w:pPr>
              <w:jc w:val="center"/>
            </w:pPr>
            <w:r>
              <w:t>15-00</w:t>
            </w:r>
          </w:p>
        </w:tc>
        <w:tc>
          <w:tcPr>
            <w:tcW w:w="743" w:type="dxa"/>
          </w:tcPr>
          <w:p w14:paraId="33BAEC05" w14:textId="77777777" w:rsidR="00AD5F0F" w:rsidRDefault="00AD5F0F" w:rsidP="00B45F92">
            <w:pPr>
              <w:jc w:val="center"/>
            </w:pPr>
            <w:r>
              <w:t>27,5</w:t>
            </w:r>
          </w:p>
        </w:tc>
        <w:tc>
          <w:tcPr>
            <w:tcW w:w="923" w:type="dxa"/>
          </w:tcPr>
          <w:p w14:paraId="24FD40E7" w14:textId="77777777" w:rsidR="00AD5F0F" w:rsidRDefault="00AD5F0F" w:rsidP="00B45F92">
            <w:pPr>
              <w:jc w:val="center"/>
            </w:pPr>
            <w:r>
              <w:t>2,1</w:t>
            </w:r>
          </w:p>
        </w:tc>
        <w:tc>
          <w:tcPr>
            <w:tcW w:w="1590" w:type="dxa"/>
          </w:tcPr>
          <w:p w14:paraId="22AFA387" w14:textId="77777777" w:rsidR="00AD5F0F" w:rsidRDefault="00AD5F0F" w:rsidP="00B45F92">
            <w:pPr>
              <w:jc w:val="center"/>
            </w:pPr>
            <w:r>
              <w:t>Gervelės</w:t>
            </w:r>
          </w:p>
        </w:tc>
        <w:tc>
          <w:tcPr>
            <w:tcW w:w="1513" w:type="dxa"/>
          </w:tcPr>
          <w:p w14:paraId="47214211" w14:textId="77777777" w:rsidR="00AD5F0F" w:rsidRDefault="00AD5F0F" w:rsidP="00B45F92">
            <w:pPr>
              <w:jc w:val="center"/>
            </w:pPr>
            <w:r>
              <w:t>15-30</w:t>
            </w:r>
          </w:p>
        </w:tc>
        <w:tc>
          <w:tcPr>
            <w:tcW w:w="1365" w:type="dxa"/>
          </w:tcPr>
          <w:p w14:paraId="61F05FB7" w14:textId="77777777" w:rsidR="00AD5F0F" w:rsidRDefault="00AD5F0F" w:rsidP="00B45F92">
            <w:pPr>
              <w:jc w:val="center"/>
            </w:pPr>
            <w:r>
              <w:t>11-00</w:t>
            </w:r>
          </w:p>
        </w:tc>
      </w:tr>
      <w:tr w:rsidR="00AD5F0F" w14:paraId="313C64BB" w14:textId="77777777" w:rsidTr="00B45F92">
        <w:trPr>
          <w:jc w:val="center"/>
        </w:trPr>
        <w:tc>
          <w:tcPr>
            <w:tcW w:w="1372" w:type="dxa"/>
          </w:tcPr>
          <w:p w14:paraId="30553C74" w14:textId="77777777" w:rsidR="00AD5F0F" w:rsidRDefault="00AD5F0F" w:rsidP="00B45F92">
            <w:pPr>
              <w:jc w:val="center"/>
            </w:pPr>
            <w:r>
              <w:t>10-40</w:t>
            </w:r>
          </w:p>
        </w:tc>
        <w:tc>
          <w:tcPr>
            <w:tcW w:w="1498" w:type="dxa"/>
          </w:tcPr>
          <w:p w14:paraId="50FCFADE" w14:textId="77777777" w:rsidR="00AD5F0F" w:rsidRDefault="00AD5F0F" w:rsidP="00B45F92">
            <w:pPr>
              <w:jc w:val="center"/>
            </w:pPr>
            <w:r>
              <w:t>15-03</w:t>
            </w:r>
          </w:p>
        </w:tc>
        <w:tc>
          <w:tcPr>
            <w:tcW w:w="743" w:type="dxa"/>
          </w:tcPr>
          <w:p w14:paraId="1430F07E" w14:textId="77777777" w:rsidR="00AD5F0F" w:rsidRDefault="00AD5F0F" w:rsidP="00B45F92">
            <w:pPr>
              <w:jc w:val="center"/>
            </w:pPr>
            <w:r>
              <w:t>29,7</w:t>
            </w:r>
          </w:p>
        </w:tc>
        <w:tc>
          <w:tcPr>
            <w:tcW w:w="923" w:type="dxa"/>
          </w:tcPr>
          <w:p w14:paraId="3486BD15" w14:textId="77777777" w:rsidR="00AD5F0F" w:rsidRDefault="00AD5F0F" w:rsidP="00B45F92">
            <w:pPr>
              <w:jc w:val="center"/>
            </w:pPr>
            <w:r>
              <w:t>2,2</w:t>
            </w:r>
          </w:p>
        </w:tc>
        <w:tc>
          <w:tcPr>
            <w:tcW w:w="1590" w:type="dxa"/>
          </w:tcPr>
          <w:p w14:paraId="3010A805" w14:textId="77777777" w:rsidR="00AD5F0F" w:rsidRDefault="00AD5F0F" w:rsidP="00B45F92">
            <w:pPr>
              <w:jc w:val="center"/>
            </w:pPr>
            <w:r>
              <w:t>Medeišiai</w:t>
            </w:r>
          </w:p>
        </w:tc>
        <w:tc>
          <w:tcPr>
            <w:tcW w:w="1513" w:type="dxa"/>
          </w:tcPr>
          <w:p w14:paraId="0A0A960C" w14:textId="77777777" w:rsidR="00AD5F0F" w:rsidRDefault="00AD5F0F" w:rsidP="00B45F92">
            <w:pPr>
              <w:jc w:val="center"/>
            </w:pPr>
            <w:r>
              <w:t>15-27</w:t>
            </w:r>
          </w:p>
        </w:tc>
        <w:tc>
          <w:tcPr>
            <w:tcW w:w="1365" w:type="dxa"/>
          </w:tcPr>
          <w:p w14:paraId="532AEFBF" w14:textId="77777777" w:rsidR="00AD5F0F" w:rsidRDefault="00AD5F0F" w:rsidP="00B45F92">
            <w:pPr>
              <w:jc w:val="center"/>
            </w:pPr>
            <w:r>
              <w:t>10-57</w:t>
            </w:r>
          </w:p>
        </w:tc>
      </w:tr>
      <w:tr w:rsidR="00AD5F0F" w14:paraId="6A1B2CCA" w14:textId="77777777" w:rsidTr="00B45F92">
        <w:trPr>
          <w:jc w:val="center"/>
        </w:trPr>
        <w:tc>
          <w:tcPr>
            <w:tcW w:w="1372" w:type="dxa"/>
          </w:tcPr>
          <w:p w14:paraId="74F11473" w14:textId="77777777" w:rsidR="00AD5F0F" w:rsidRDefault="00AD5F0F" w:rsidP="00B45F92">
            <w:pPr>
              <w:jc w:val="center"/>
            </w:pPr>
            <w:r>
              <w:t>10-43</w:t>
            </w:r>
          </w:p>
        </w:tc>
        <w:tc>
          <w:tcPr>
            <w:tcW w:w="1498" w:type="dxa"/>
          </w:tcPr>
          <w:p w14:paraId="5FAA7AA8" w14:textId="77777777" w:rsidR="00AD5F0F" w:rsidRDefault="00AD5F0F" w:rsidP="00B45F92">
            <w:pPr>
              <w:jc w:val="center"/>
            </w:pPr>
            <w:r>
              <w:t>15-07</w:t>
            </w:r>
          </w:p>
        </w:tc>
        <w:tc>
          <w:tcPr>
            <w:tcW w:w="743" w:type="dxa"/>
          </w:tcPr>
          <w:p w14:paraId="2A307B0A" w14:textId="77777777" w:rsidR="00AD5F0F" w:rsidRDefault="00AD5F0F" w:rsidP="00B45F92">
            <w:pPr>
              <w:jc w:val="center"/>
            </w:pPr>
            <w:r>
              <w:t>32,9</w:t>
            </w:r>
          </w:p>
        </w:tc>
        <w:tc>
          <w:tcPr>
            <w:tcW w:w="923" w:type="dxa"/>
          </w:tcPr>
          <w:p w14:paraId="20ECF9B7" w14:textId="77777777" w:rsidR="00AD5F0F" w:rsidRDefault="00AD5F0F" w:rsidP="00B45F92">
            <w:pPr>
              <w:jc w:val="center"/>
            </w:pPr>
            <w:r>
              <w:t>3,2</w:t>
            </w:r>
          </w:p>
        </w:tc>
        <w:tc>
          <w:tcPr>
            <w:tcW w:w="1590" w:type="dxa"/>
          </w:tcPr>
          <w:p w14:paraId="3E34951B" w14:textId="77777777" w:rsidR="00AD5F0F" w:rsidRDefault="00AD5F0F" w:rsidP="00B45F92">
            <w:pPr>
              <w:jc w:val="center"/>
            </w:pPr>
            <w:r>
              <w:t>Čižiūnai</w:t>
            </w:r>
          </w:p>
        </w:tc>
        <w:tc>
          <w:tcPr>
            <w:tcW w:w="1513" w:type="dxa"/>
          </w:tcPr>
          <w:p w14:paraId="02490C6C" w14:textId="77777777" w:rsidR="00AD5F0F" w:rsidRDefault="00AD5F0F" w:rsidP="00B45F92">
            <w:pPr>
              <w:jc w:val="center"/>
            </w:pPr>
            <w:r>
              <w:t>15-23</w:t>
            </w:r>
          </w:p>
        </w:tc>
        <w:tc>
          <w:tcPr>
            <w:tcW w:w="1365" w:type="dxa"/>
          </w:tcPr>
          <w:p w14:paraId="476E3605" w14:textId="77777777" w:rsidR="00AD5F0F" w:rsidRDefault="00AD5F0F" w:rsidP="00B45F92">
            <w:pPr>
              <w:jc w:val="center"/>
            </w:pPr>
            <w:r>
              <w:t>10-54</w:t>
            </w:r>
          </w:p>
        </w:tc>
      </w:tr>
      <w:tr w:rsidR="00AD5F0F" w14:paraId="08B4D2C9" w14:textId="77777777" w:rsidTr="00B45F92">
        <w:trPr>
          <w:jc w:val="center"/>
        </w:trPr>
        <w:tc>
          <w:tcPr>
            <w:tcW w:w="1372" w:type="dxa"/>
          </w:tcPr>
          <w:p w14:paraId="2F924376" w14:textId="77777777" w:rsidR="00AD5F0F" w:rsidRDefault="00AD5F0F" w:rsidP="00B45F92">
            <w:pPr>
              <w:jc w:val="center"/>
            </w:pPr>
            <w:r>
              <w:t>10-45</w:t>
            </w:r>
          </w:p>
        </w:tc>
        <w:tc>
          <w:tcPr>
            <w:tcW w:w="1498" w:type="dxa"/>
          </w:tcPr>
          <w:p w14:paraId="1932C5EF" w14:textId="77777777" w:rsidR="00AD5F0F" w:rsidRDefault="00AD5F0F" w:rsidP="00B45F92">
            <w:pPr>
              <w:jc w:val="center"/>
            </w:pPr>
            <w:r>
              <w:t>15-10</w:t>
            </w:r>
          </w:p>
        </w:tc>
        <w:tc>
          <w:tcPr>
            <w:tcW w:w="743" w:type="dxa"/>
          </w:tcPr>
          <w:p w14:paraId="4BE020EA" w14:textId="77777777" w:rsidR="00AD5F0F" w:rsidRDefault="00AD5F0F" w:rsidP="00B45F92">
            <w:pPr>
              <w:jc w:val="center"/>
            </w:pPr>
            <w:r>
              <w:t>34,6</w:t>
            </w:r>
          </w:p>
        </w:tc>
        <w:tc>
          <w:tcPr>
            <w:tcW w:w="923" w:type="dxa"/>
          </w:tcPr>
          <w:p w14:paraId="705B8899" w14:textId="77777777" w:rsidR="00AD5F0F" w:rsidRDefault="00AD5F0F" w:rsidP="00B45F92">
            <w:pPr>
              <w:jc w:val="center"/>
            </w:pPr>
            <w:r>
              <w:t>1,7</w:t>
            </w:r>
          </w:p>
        </w:tc>
        <w:tc>
          <w:tcPr>
            <w:tcW w:w="1590" w:type="dxa"/>
          </w:tcPr>
          <w:p w14:paraId="02943C63" w14:textId="77777777" w:rsidR="00AD5F0F" w:rsidRDefault="00AD5F0F" w:rsidP="00B45F92">
            <w:pPr>
              <w:jc w:val="center"/>
            </w:pPr>
            <w:r>
              <w:t>Verginiai</w:t>
            </w:r>
          </w:p>
        </w:tc>
        <w:tc>
          <w:tcPr>
            <w:tcW w:w="1513" w:type="dxa"/>
          </w:tcPr>
          <w:p w14:paraId="0BDD5D89" w14:textId="77777777" w:rsidR="00AD5F0F" w:rsidRDefault="00AD5F0F" w:rsidP="00B45F92">
            <w:pPr>
              <w:jc w:val="center"/>
            </w:pPr>
            <w:r>
              <w:t>15-20</w:t>
            </w:r>
          </w:p>
        </w:tc>
        <w:tc>
          <w:tcPr>
            <w:tcW w:w="1365" w:type="dxa"/>
          </w:tcPr>
          <w:p w14:paraId="465A13C2" w14:textId="77777777" w:rsidR="00AD5F0F" w:rsidRDefault="00AD5F0F" w:rsidP="00B45F92">
            <w:pPr>
              <w:jc w:val="center"/>
            </w:pPr>
            <w:r>
              <w:t>10-52</w:t>
            </w:r>
          </w:p>
        </w:tc>
      </w:tr>
      <w:tr w:rsidR="00AD5F0F" w14:paraId="067D3C37" w14:textId="77777777" w:rsidTr="00B45F92">
        <w:trPr>
          <w:jc w:val="center"/>
        </w:trPr>
        <w:tc>
          <w:tcPr>
            <w:tcW w:w="1372" w:type="dxa"/>
          </w:tcPr>
          <w:p w14:paraId="1C0720FE" w14:textId="77777777" w:rsidR="00AD5F0F" w:rsidRDefault="00AD5F0F" w:rsidP="00B45F92">
            <w:pPr>
              <w:jc w:val="center"/>
            </w:pPr>
            <w:r>
              <w:t>10-47</w:t>
            </w:r>
          </w:p>
        </w:tc>
        <w:tc>
          <w:tcPr>
            <w:tcW w:w="1498" w:type="dxa"/>
          </w:tcPr>
          <w:p w14:paraId="58897E0C" w14:textId="77777777" w:rsidR="00AD5F0F" w:rsidRDefault="00AD5F0F" w:rsidP="00B45F92">
            <w:pPr>
              <w:jc w:val="center"/>
            </w:pPr>
            <w:r>
              <w:t>15-14</w:t>
            </w:r>
          </w:p>
        </w:tc>
        <w:tc>
          <w:tcPr>
            <w:tcW w:w="743" w:type="dxa"/>
          </w:tcPr>
          <w:p w14:paraId="2DB58108" w14:textId="77777777" w:rsidR="00AD5F0F" w:rsidRDefault="00AD5F0F" w:rsidP="00B45F92">
            <w:pPr>
              <w:jc w:val="center"/>
            </w:pPr>
            <w:r>
              <w:t>36,6</w:t>
            </w:r>
          </w:p>
        </w:tc>
        <w:tc>
          <w:tcPr>
            <w:tcW w:w="923" w:type="dxa"/>
          </w:tcPr>
          <w:p w14:paraId="2723CE40" w14:textId="77777777" w:rsidR="00AD5F0F" w:rsidRDefault="00AD5F0F" w:rsidP="00B45F92">
            <w:pPr>
              <w:jc w:val="center"/>
            </w:pPr>
            <w:r>
              <w:t>2,0</w:t>
            </w:r>
          </w:p>
        </w:tc>
        <w:tc>
          <w:tcPr>
            <w:tcW w:w="1590" w:type="dxa"/>
          </w:tcPr>
          <w:p w14:paraId="23AC2586" w14:textId="77777777" w:rsidR="00AD5F0F" w:rsidRDefault="00AD5F0F" w:rsidP="00B45F92">
            <w:pPr>
              <w:jc w:val="center"/>
            </w:pPr>
            <w:r>
              <w:t>Rimšė</w:t>
            </w:r>
          </w:p>
        </w:tc>
        <w:tc>
          <w:tcPr>
            <w:tcW w:w="1513" w:type="dxa"/>
          </w:tcPr>
          <w:p w14:paraId="1E2848F8" w14:textId="77777777" w:rsidR="00AD5F0F" w:rsidRDefault="00AD5F0F" w:rsidP="00B45F92">
            <w:pPr>
              <w:jc w:val="center"/>
            </w:pPr>
            <w:r>
              <w:t>15-17</w:t>
            </w:r>
          </w:p>
        </w:tc>
        <w:tc>
          <w:tcPr>
            <w:tcW w:w="1365" w:type="dxa"/>
          </w:tcPr>
          <w:p w14:paraId="0A8409EB" w14:textId="77777777" w:rsidR="00AD5F0F" w:rsidRDefault="00AD5F0F" w:rsidP="00B45F92">
            <w:pPr>
              <w:jc w:val="center"/>
            </w:pPr>
            <w:r>
              <w:t>10-50</w:t>
            </w:r>
          </w:p>
        </w:tc>
      </w:tr>
    </w:tbl>
    <w:p w14:paraId="0D7BB42B" w14:textId="77777777" w:rsidR="00AD5F0F" w:rsidRDefault="00AD5F0F" w:rsidP="00AD5F0F">
      <w:r>
        <w:tab/>
      </w:r>
    </w:p>
    <w:p w14:paraId="5DBB9336" w14:textId="06AC5C0D" w:rsidR="00AD5F0F" w:rsidRPr="00796649" w:rsidRDefault="00AD5F0F" w:rsidP="00AD5F0F">
      <w:pPr>
        <w:jc w:val="center"/>
        <w:rPr>
          <w:b/>
        </w:rPr>
      </w:pPr>
      <w:r>
        <w:t>Maršruto</w:t>
      </w:r>
      <w:r w:rsidRPr="00BB7227">
        <w:rPr>
          <w:b/>
        </w:rPr>
        <w:t xml:space="preserve"> </w:t>
      </w:r>
      <w:r w:rsidRPr="00796649">
        <w:t>Nr. 57-01 R</w:t>
      </w:r>
      <w:r w:rsidR="00BD7168">
        <w:t>imšė</w:t>
      </w:r>
      <w:r>
        <w:rPr>
          <w:b/>
        </w:rPr>
        <w:t xml:space="preserve"> </w:t>
      </w:r>
      <w:r w:rsidRPr="00380280">
        <w:t>per Daugėliškį</w:t>
      </w:r>
      <w:r>
        <w:rPr>
          <w:b/>
        </w:rPr>
        <w:t xml:space="preserve"> </w:t>
      </w:r>
      <w:r>
        <w:t>reiso rida 36,6 km.</w:t>
      </w:r>
    </w:p>
    <w:p w14:paraId="1829078C" w14:textId="77777777" w:rsidR="00B120D0" w:rsidRDefault="00B120D0" w:rsidP="00B120D0"/>
    <w:p w14:paraId="5B2A0316" w14:textId="77334F4A" w:rsidR="00A54E7C" w:rsidRDefault="00BD468C" w:rsidP="00BD468C">
      <w:pPr>
        <w:jc w:val="center"/>
      </w:pPr>
      <w:r>
        <w:t>__________</w:t>
      </w:r>
    </w:p>
    <w:p w14:paraId="2A953712" w14:textId="77777777" w:rsidR="007A4334" w:rsidRPr="001A2F10" w:rsidRDefault="007A4334" w:rsidP="007A4334"/>
    <w:p w14:paraId="586AF70E" w14:textId="77777777" w:rsidR="00202B9A" w:rsidRDefault="00202B9A" w:rsidP="009F4190"/>
    <w:sectPr w:rsidR="00202B9A" w:rsidSect="005A10C8">
      <w:endnotePr>
        <w:numFmt w:val="decimal"/>
      </w:endnotePr>
      <w:pgSz w:w="11906" w:h="16838"/>
      <w:pgMar w:top="1134" w:right="567" w:bottom="567" w:left="1701" w:header="567" w:footer="48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FA712" w14:textId="77777777" w:rsidR="00837115" w:rsidRDefault="00837115">
      <w:r>
        <w:separator/>
      </w:r>
    </w:p>
  </w:endnote>
  <w:endnote w:type="continuationSeparator" w:id="0">
    <w:p w14:paraId="65A6BDC8" w14:textId="77777777" w:rsidR="00837115" w:rsidRDefault="0083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EFC40" w14:textId="77777777" w:rsidR="00837115" w:rsidRDefault="00837115">
      <w:r>
        <w:separator/>
      </w:r>
    </w:p>
  </w:footnote>
  <w:footnote w:type="continuationSeparator" w:id="0">
    <w:p w14:paraId="3C86FD36" w14:textId="77777777" w:rsidR="00837115" w:rsidRDefault="00837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332128">
    <w:abstractNumId w:val="1"/>
  </w:num>
  <w:num w:numId="2" w16cid:durableId="8850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686926">
    <w:abstractNumId w:val="8"/>
  </w:num>
  <w:num w:numId="4" w16cid:durableId="59714344">
    <w:abstractNumId w:val="0"/>
  </w:num>
  <w:num w:numId="5" w16cid:durableId="9955710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37253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32401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9269015">
    <w:abstractNumId w:val="7"/>
  </w:num>
  <w:num w:numId="9" w16cid:durableId="1381662171">
    <w:abstractNumId w:val="9"/>
  </w:num>
  <w:num w:numId="10" w16cid:durableId="658654939">
    <w:abstractNumId w:val="3"/>
  </w:num>
  <w:num w:numId="11" w16cid:durableId="1839424490">
    <w:abstractNumId w:val="6"/>
  </w:num>
  <w:num w:numId="12" w16cid:durableId="1853300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356"/>
    <w:rsid w:val="00002B23"/>
    <w:rsid w:val="000248D3"/>
    <w:rsid w:val="00026480"/>
    <w:rsid w:val="00033B9E"/>
    <w:rsid w:val="00044DE3"/>
    <w:rsid w:val="0004605C"/>
    <w:rsid w:val="00046306"/>
    <w:rsid w:val="0005467C"/>
    <w:rsid w:val="0008147E"/>
    <w:rsid w:val="00084769"/>
    <w:rsid w:val="00091093"/>
    <w:rsid w:val="0009232D"/>
    <w:rsid w:val="000935BF"/>
    <w:rsid w:val="000B1542"/>
    <w:rsid w:val="000B4031"/>
    <w:rsid w:val="000B574E"/>
    <w:rsid w:val="000C0B79"/>
    <w:rsid w:val="000C1F48"/>
    <w:rsid w:val="000C20E8"/>
    <w:rsid w:val="000E4949"/>
    <w:rsid w:val="000F0145"/>
    <w:rsid w:val="000F1DBE"/>
    <w:rsid w:val="000F4942"/>
    <w:rsid w:val="000F68B0"/>
    <w:rsid w:val="00106504"/>
    <w:rsid w:val="00117C30"/>
    <w:rsid w:val="00127E32"/>
    <w:rsid w:val="001313EF"/>
    <w:rsid w:val="00132F8F"/>
    <w:rsid w:val="00133594"/>
    <w:rsid w:val="00147703"/>
    <w:rsid w:val="001558D1"/>
    <w:rsid w:val="00163763"/>
    <w:rsid w:val="001701AF"/>
    <w:rsid w:val="001732EA"/>
    <w:rsid w:val="001966F5"/>
    <w:rsid w:val="001B7A04"/>
    <w:rsid w:val="001C1E01"/>
    <w:rsid w:val="001C2D2D"/>
    <w:rsid w:val="001D49DF"/>
    <w:rsid w:val="001E09E6"/>
    <w:rsid w:val="001E4FFC"/>
    <w:rsid w:val="001E6F9D"/>
    <w:rsid w:val="001F059B"/>
    <w:rsid w:val="001F7ABC"/>
    <w:rsid w:val="00202B9A"/>
    <w:rsid w:val="002115F3"/>
    <w:rsid w:val="00211AA2"/>
    <w:rsid w:val="00211CCD"/>
    <w:rsid w:val="00225096"/>
    <w:rsid w:val="00227344"/>
    <w:rsid w:val="00230D5D"/>
    <w:rsid w:val="00254ED8"/>
    <w:rsid w:val="00255088"/>
    <w:rsid w:val="00263BF5"/>
    <w:rsid w:val="00272D39"/>
    <w:rsid w:val="00281AF7"/>
    <w:rsid w:val="002867C5"/>
    <w:rsid w:val="00295E51"/>
    <w:rsid w:val="002A6FF5"/>
    <w:rsid w:val="002B092B"/>
    <w:rsid w:val="002B7F2A"/>
    <w:rsid w:val="002C6EAB"/>
    <w:rsid w:val="002E0379"/>
    <w:rsid w:val="002E514B"/>
    <w:rsid w:val="002F4200"/>
    <w:rsid w:val="002F4A06"/>
    <w:rsid w:val="002F50EE"/>
    <w:rsid w:val="003026F4"/>
    <w:rsid w:val="00304221"/>
    <w:rsid w:val="00304875"/>
    <w:rsid w:val="00307DA6"/>
    <w:rsid w:val="0031641B"/>
    <w:rsid w:val="003365FA"/>
    <w:rsid w:val="00343645"/>
    <w:rsid w:val="0035656E"/>
    <w:rsid w:val="003660E7"/>
    <w:rsid w:val="00366541"/>
    <w:rsid w:val="003812E8"/>
    <w:rsid w:val="0039196F"/>
    <w:rsid w:val="003938F3"/>
    <w:rsid w:val="003A1C68"/>
    <w:rsid w:val="003A6335"/>
    <w:rsid w:val="003B2EBE"/>
    <w:rsid w:val="003D10FC"/>
    <w:rsid w:val="003D6E0A"/>
    <w:rsid w:val="003E0962"/>
    <w:rsid w:val="003F0E75"/>
    <w:rsid w:val="003F3BFB"/>
    <w:rsid w:val="003F44AD"/>
    <w:rsid w:val="003F6A13"/>
    <w:rsid w:val="00400B77"/>
    <w:rsid w:val="004116D4"/>
    <w:rsid w:val="004155CB"/>
    <w:rsid w:val="004177AB"/>
    <w:rsid w:val="0043288A"/>
    <w:rsid w:val="00436AC7"/>
    <w:rsid w:val="0044055B"/>
    <w:rsid w:val="00441962"/>
    <w:rsid w:val="00443EDF"/>
    <w:rsid w:val="004524FF"/>
    <w:rsid w:val="0045356B"/>
    <w:rsid w:val="00461AE5"/>
    <w:rsid w:val="004851ED"/>
    <w:rsid w:val="00493434"/>
    <w:rsid w:val="004B2BBC"/>
    <w:rsid w:val="004D5901"/>
    <w:rsid w:val="004D69AE"/>
    <w:rsid w:val="004F1F73"/>
    <w:rsid w:val="004F5CE2"/>
    <w:rsid w:val="00501C8C"/>
    <w:rsid w:val="00510901"/>
    <w:rsid w:val="00531186"/>
    <w:rsid w:val="00531528"/>
    <w:rsid w:val="005428A7"/>
    <w:rsid w:val="00545CB5"/>
    <w:rsid w:val="00550353"/>
    <w:rsid w:val="00551A10"/>
    <w:rsid w:val="005524D7"/>
    <w:rsid w:val="00554FD1"/>
    <w:rsid w:val="0057318B"/>
    <w:rsid w:val="005747DF"/>
    <w:rsid w:val="00577393"/>
    <w:rsid w:val="00583FF5"/>
    <w:rsid w:val="0058539B"/>
    <w:rsid w:val="0058587D"/>
    <w:rsid w:val="005874CB"/>
    <w:rsid w:val="00591503"/>
    <w:rsid w:val="00596643"/>
    <w:rsid w:val="005A0701"/>
    <w:rsid w:val="005A10C8"/>
    <w:rsid w:val="005A69AD"/>
    <w:rsid w:val="005A6E3E"/>
    <w:rsid w:val="005A7CAF"/>
    <w:rsid w:val="005B2E68"/>
    <w:rsid w:val="005B40BA"/>
    <w:rsid w:val="005B4ABC"/>
    <w:rsid w:val="005C12DE"/>
    <w:rsid w:val="005C4990"/>
    <w:rsid w:val="005E00E7"/>
    <w:rsid w:val="005E5CDA"/>
    <w:rsid w:val="005F0170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195B"/>
    <w:rsid w:val="006548D0"/>
    <w:rsid w:val="00661976"/>
    <w:rsid w:val="00667F8E"/>
    <w:rsid w:val="00680CF4"/>
    <w:rsid w:val="00685431"/>
    <w:rsid w:val="0068715E"/>
    <w:rsid w:val="006A2444"/>
    <w:rsid w:val="006B3BF9"/>
    <w:rsid w:val="006B5155"/>
    <w:rsid w:val="006B73F7"/>
    <w:rsid w:val="006D02E1"/>
    <w:rsid w:val="006D24CD"/>
    <w:rsid w:val="006D70C4"/>
    <w:rsid w:val="006D7D91"/>
    <w:rsid w:val="006E0DAA"/>
    <w:rsid w:val="006E1713"/>
    <w:rsid w:val="006E32DE"/>
    <w:rsid w:val="006E4B0E"/>
    <w:rsid w:val="006F7B51"/>
    <w:rsid w:val="00700A97"/>
    <w:rsid w:val="00704263"/>
    <w:rsid w:val="0070787A"/>
    <w:rsid w:val="007100F5"/>
    <w:rsid w:val="00710F9F"/>
    <w:rsid w:val="00712BE3"/>
    <w:rsid w:val="00712F10"/>
    <w:rsid w:val="0072123C"/>
    <w:rsid w:val="00732375"/>
    <w:rsid w:val="00750D64"/>
    <w:rsid w:val="0075136B"/>
    <w:rsid w:val="0076155D"/>
    <w:rsid w:val="00761E52"/>
    <w:rsid w:val="0077094E"/>
    <w:rsid w:val="00787019"/>
    <w:rsid w:val="0079026F"/>
    <w:rsid w:val="00791582"/>
    <w:rsid w:val="00792F31"/>
    <w:rsid w:val="007A088B"/>
    <w:rsid w:val="007A4334"/>
    <w:rsid w:val="007A4447"/>
    <w:rsid w:val="007A5768"/>
    <w:rsid w:val="007B02F4"/>
    <w:rsid w:val="007C25DC"/>
    <w:rsid w:val="007C4BF3"/>
    <w:rsid w:val="007D15D2"/>
    <w:rsid w:val="007D439F"/>
    <w:rsid w:val="007E143F"/>
    <w:rsid w:val="007F1B09"/>
    <w:rsid w:val="007F34A6"/>
    <w:rsid w:val="008037C5"/>
    <w:rsid w:val="0081127F"/>
    <w:rsid w:val="008142FD"/>
    <w:rsid w:val="0081548D"/>
    <w:rsid w:val="00822BE6"/>
    <w:rsid w:val="00827B6A"/>
    <w:rsid w:val="00837115"/>
    <w:rsid w:val="0084531E"/>
    <w:rsid w:val="00846895"/>
    <w:rsid w:val="008555FD"/>
    <w:rsid w:val="00860614"/>
    <w:rsid w:val="00866D3D"/>
    <w:rsid w:val="00867367"/>
    <w:rsid w:val="008729B8"/>
    <w:rsid w:val="00875B48"/>
    <w:rsid w:val="008808B5"/>
    <w:rsid w:val="00881017"/>
    <w:rsid w:val="008918F4"/>
    <w:rsid w:val="00896EF7"/>
    <w:rsid w:val="008A4F12"/>
    <w:rsid w:val="008A7BF3"/>
    <w:rsid w:val="008B236C"/>
    <w:rsid w:val="008C448E"/>
    <w:rsid w:val="008C5B24"/>
    <w:rsid w:val="008E6C4E"/>
    <w:rsid w:val="009012EB"/>
    <w:rsid w:val="00902532"/>
    <w:rsid w:val="00904D2D"/>
    <w:rsid w:val="00910153"/>
    <w:rsid w:val="00915B7F"/>
    <w:rsid w:val="00915C39"/>
    <w:rsid w:val="009168DA"/>
    <w:rsid w:val="009303F4"/>
    <w:rsid w:val="009319CF"/>
    <w:rsid w:val="009345FD"/>
    <w:rsid w:val="00943CC5"/>
    <w:rsid w:val="009449DE"/>
    <w:rsid w:val="00944CB1"/>
    <w:rsid w:val="0095042A"/>
    <w:rsid w:val="00956F98"/>
    <w:rsid w:val="00962047"/>
    <w:rsid w:val="009632E7"/>
    <w:rsid w:val="00964E07"/>
    <w:rsid w:val="00971301"/>
    <w:rsid w:val="00982B1F"/>
    <w:rsid w:val="00983174"/>
    <w:rsid w:val="0098710B"/>
    <w:rsid w:val="00992CD1"/>
    <w:rsid w:val="009940A2"/>
    <w:rsid w:val="009B7B89"/>
    <w:rsid w:val="009C2750"/>
    <w:rsid w:val="009C4BCE"/>
    <w:rsid w:val="009D08AC"/>
    <w:rsid w:val="009D1974"/>
    <w:rsid w:val="009E061A"/>
    <w:rsid w:val="009E147C"/>
    <w:rsid w:val="009E52D4"/>
    <w:rsid w:val="009F08C7"/>
    <w:rsid w:val="009F183B"/>
    <w:rsid w:val="009F4170"/>
    <w:rsid w:val="009F4190"/>
    <w:rsid w:val="00A324B3"/>
    <w:rsid w:val="00A34D3F"/>
    <w:rsid w:val="00A41691"/>
    <w:rsid w:val="00A4789E"/>
    <w:rsid w:val="00A545B4"/>
    <w:rsid w:val="00A54E7C"/>
    <w:rsid w:val="00A5611B"/>
    <w:rsid w:val="00A62454"/>
    <w:rsid w:val="00A6302D"/>
    <w:rsid w:val="00A70F96"/>
    <w:rsid w:val="00A77F8D"/>
    <w:rsid w:val="00A81F50"/>
    <w:rsid w:val="00A9464E"/>
    <w:rsid w:val="00AA0128"/>
    <w:rsid w:val="00AA1842"/>
    <w:rsid w:val="00AA6818"/>
    <w:rsid w:val="00AC031C"/>
    <w:rsid w:val="00AC1FC2"/>
    <w:rsid w:val="00AD2276"/>
    <w:rsid w:val="00AD3144"/>
    <w:rsid w:val="00AD33B7"/>
    <w:rsid w:val="00AD5F0F"/>
    <w:rsid w:val="00AD6D70"/>
    <w:rsid w:val="00AE22BA"/>
    <w:rsid w:val="00AE4BC4"/>
    <w:rsid w:val="00AF311F"/>
    <w:rsid w:val="00B11313"/>
    <w:rsid w:val="00B11C29"/>
    <w:rsid w:val="00B120D0"/>
    <w:rsid w:val="00B13E0B"/>
    <w:rsid w:val="00B32327"/>
    <w:rsid w:val="00B33222"/>
    <w:rsid w:val="00B47E5B"/>
    <w:rsid w:val="00B55FFA"/>
    <w:rsid w:val="00B62132"/>
    <w:rsid w:val="00B6271D"/>
    <w:rsid w:val="00B640E5"/>
    <w:rsid w:val="00B71804"/>
    <w:rsid w:val="00B74794"/>
    <w:rsid w:val="00B8224A"/>
    <w:rsid w:val="00B85E5F"/>
    <w:rsid w:val="00BA2A93"/>
    <w:rsid w:val="00BA2C89"/>
    <w:rsid w:val="00BB362D"/>
    <w:rsid w:val="00BB6861"/>
    <w:rsid w:val="00BC1CD9"/>
    <w:rsid w:val="00BC4AB1"/>
    <w:rsid w:val="00BC5624"/>
    <w:rsid w:val="00BC7DC5"/>
    <w:rsid w:val="00BD468C"/>
    <w:rsid w:val="00BD57DF"/>
    <w:rsid w:val="00BD7168"/>
    <w:rsid w:val="00BE1682"/>
    <w:rsid w:val="00BF38AB"/>
    <w:rsid w:val="00C02AB1"/>
    <w:rsid w:val="00C0624B"/>
    <w:rsid w:val="00C167EB"/>
    <w:rsid w:val="00C172AF"/>
    <w:rsid w:val="00C27AC6"/>
    <w:rsid w:val="00C31860"/>
    <w:rsid w:val="00C32F22"/>
    <w:rsid w:val="00C372B2"/>
    <w:rsid w:val="00C44B1D"/>
    <w:rsid w:val="00C53744"/>
    <w:rsid w:val="00C62142"/>
    <w:rsid w:val="00C66DD6"/>
    <w:rsid w:val="00C67D41"/>
    <w:rsid w:val="00C732AC"/>
    <w:rsid w:val="00CA7C41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4637"/>
    <w:rsid w:val="00CF4B5F"/>
    <w:rsid w:val="00CF6563"/>
    <w:rsid w:val="00D03F0D"/>
    <w:rsid w:val="00D07691"/>
    <w:rsid w:val="00D24E92"/>
    <w:rsid w:val="00D3111D"/>
    <w:rsid w:val="00D44498"/>
    <w:rsid w:val="00D534AD"/>
    <w:rsid w:val="00D56D4A"/>
    <w:rsid w:val="00D7136C"/>
    <w:rsid w:val="00D9190B"/>
    <w:rsid w:val="00D968C1"/>
    <w:rsid w:val="00DA064F"/>
    <w:rsid w:val="00DA1A76"/>
    <w:rsid w:val="00DA6356"/>
    <w:rsid w:val="00DB2C98"/>
    <w:rsid w:val="00DB42B8"/>
    <w:rsid w:val="00DB69F4"/>
    <w:rsid w:val="00DC365C"/>
    <w:rsid w:val="00DD166C"/>
    <w:rsid w:val="00DD5996"/>
    <w:rsid w:val="00DD7F21"/>
    <w:rsid w:val="00DE2880"/>
    <w:rsid w:val="00DE2B3A"/>
    <w:rsid w:val="00DE6346"/>
    <w:rsid w:val="00DF2103"/>
    <w:rsid w:val="00DF2945"/>
    <w:rsid w:val="00DF3DB6"/>
    <w:rsid w:val="00E01609"/>
    <w:rsid w:val="00E13AFD"/>
    <w:rsid w:val="00E13BCE"/>
    <w:rsid w:val="00E1790F"/>
    <w:rsid w:val="00E25958"/>
    <w:rsid w:val="00E275DE"/>
    <w:rsid w:val="00E30DCC"/>
    <w:rsid w:val="00E33E0F"/>
    <w:rsid w:val="00E40075"/>
    <w:rsid w:val="00E43B0C"/>
    <w:rsid w:val="00E500FD"/>
    <w:rsid w:val="00E507AD"/>
    <w:rsid w:val="00E54C4A"/>
    <w:rsid w:val="00E55159"/>
    <w:rsid w:val="00E621E3"/>
    <w:rsid w:val="00E62760"/>
    <w:rsid w:val="00E65DEC"/>
    <w:rsid w:val="00E957C3"/>
    <w:rsid w:val="00EA17BC"/>
    <w:rsid w:val="00EB13D7"/>
    <w:rsid w:val="00EB3287"/>
    <w:rsid w:val="00EB5E64"/>
    <w:rsid w:val="00EC3D35"/>
    <w:rsid w:val="00EC54E5"/>
    <w:rsid w:val="00EC721B"/>
    <w:rsid w:val="00ED0DB0"/>
    <w:rsid w:val="00EE2887"/>
    <w:rsid w:val="00EF4E15"/>
    <w:rsid w:val="00F15ECE"/>
    <w:rsid w:val="00F2235A"/>
    <w:rsid w:val="00F22E8E"/>
    <w:rsid w:val="00F525C9"/>
    <w:rsid w:val="00F53594"/>
    <w:rsid w:val="00F5399F"/>
    <w:rsid w:val="00F6042F"/>
    <w:rsid w:val="00F62518"/>
    <w:rsid w:val="00F70A9B"/>
    <w:rsid w:val="00F71D9B"/>
    <w:rsid w:val="00F7680E"/>
    <w:rsid w:val="00F77D5D"/>
    <w:rsid w:val="00F811BA"/>
    <w:rsid w:val="00F82F78"/>
    <w:rsid w:val="00F96773"/>
    <w:rsid w:val="00F96E50"/>
    <w:rsid w:val="00F97662"/>
    <w:rsid w:val="00FA0949"/>
    <w:rsid w:val="00FB078C"/>
    <w:rsid w:val="00FB1DC6"/>
    <w:rsid w:val="00FB586A"/>
    <w:rsid w:val="00FB7E9F"/>
    <w:rsid w:val="00FC0FAD"/>
    <w:rsid w:val="00FC63A4"/>
    <w:rsid w:val="00FC7231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BEB0"/>
  <w15:chartTrackingRefBased/>
  <w15:docId w15:val="{7F50118F-FB9A-4B5F-8661-F3EA298C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lang w:val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val="x-none"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uiPriority w:val="39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680CF4"/>
    <w:rPr>
      <w:color w:val="0000FF"/>
      <w:u w:val="single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6f6401449d847219bd8a056f64dda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06EB5-1DE0-4360-B471-2C3F84D53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16f6401449d847219bd8a056f64dda15</Template>
  <TotalTime>2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jaunųjų talentų konkurso vertinimo darbo grupės sudarymo ir jos veiklos reglamento patvirtinimo</vt:lpstr>
    </vt:vector>
  </TitlesOfParts>
  <Manager>2023-12-27</Manager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vietinio reguliaraus susisiekimo autobusais maršruto Nr. 76 Ignalina-Pašilė reisų pakeitimo</dc:title>
  <dc:subject>V1-424</dc:subject>
  <dc:creator>IGNALINOS RAJONO SAVIVALDYBĖS MERAS</dc:creator>
  <cp:keywords/>
  <cp:lastModifiedBy>Ramunė Mečelienė</cp:lastModifiedBy>
  <cp:revision>4</cp:revision>
  <cp:lastPrinted>2023-11-22T14:50:00Z</cp:lastPrinted>
  <dcterms:created xsi:type="dcterms:W3CDTF">2024-03-14T11:41:00Z</dcterms:created>
  <dcterms:modified xsi:type="dcterms:W3CDTF">2024-03-14T14:27:00Z</dcterms:modified>
  <cp:category>Potvarkis</cp:category>
</cp:coreProperties>
</file>