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E71F1" w14:textId="54BDE526" w:rsidR="00F01607" w:rsidRPr="000851B8" w:rsidRDefault="00854B84" w:rsidP="00CC6CE3">
      <w:pPr>
        <w:jc w:val="center"/>
        <w:rPr>
          <w:b/>
          <w:bCs/>
          <w:lang w:val="lt-LT"/>
        </w:rPr>
      </w:pPr>
      <w:r w:rsidRPr="000851B8">
        <w:rPr>
          <w:noProof/>
          <w:lang w:val="lt-LT" w:eastAsia="lt-LT"/>
        </w:rPr>
        <w:drawing>
          <wp:inline distT="0" distB="0" distL="0" distR="0" wp14:anchorId="6EEB5EC7" wp14:editId="569FF4E6">
            <wp:extent cx="571500" cy="723900"/>
            <wp:effectExtent l="0" t="0" r="0" b="0"/>
            <wp:docPr id="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aveikslėlis 6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DFDF0" w14:textId="77777777" w:rsidR="00DD61B4" w:rsidRPr="000851B8" w:rsidRDefault="00DD61B4" w:rsidP="00EA2E76">
      <w:pPr>
        <w:jc w:val="center"/>
        <w:rPr>
          <w:b/>
          <w:bCs/>
          <w:lang w:val="lt-LT"/>
        </w:rPr>
      </w:pPr>
    </w:p>
    <w:p w14:paraId="0236212B" w14:textId="37F7C0DA" w:rsidR="00F01607" w:rsidRPr="000851B8" w:rsidRDefault="0086373A" w:rsidP="00EA2E76">
      <w:pPr>
        <w:suppressAutoHyphens w:val="0"/>
        <w:jc w:val="center"/>
        <w:rPr>
          <w:rFonts w:eastAsia="Lucida Sans Unicode"/>
          <w:b/>
          <w:lang w:val="lt-LT"/>
        </w:rPr>
      </w:pPr>
      <w:r w:rsidRPr="000851B8">
        <w:rPr>
          <w:rFonts w:eastAsia="Lucida Sans Unicode"/>
          <w:b/>
          <w:lang w:val="lt-LT"/>
        </w:rPr>
        <w:t xml:space="preserve">IGNALINOS RAJONO </w:t>
      </w:r>
      <w:r w:rsidR="00094E37" w:rsidRPr="000851B8">
        <w:rPr>
          <w:rFonts w:eastAsia="Lucida Sans Unicode"/>
          <w:b/>
          <w:lang w:val="lt-LT"/>
        </w:rPr>
        <w:t>SAVIVALDYBĖS TARYBA</w:t>
      </w:r>
    </w:p>
    <w:p w14:paraId="71A31056" w14:textId="194C78C6" w:rsidR="00F01607" w:rsidRPr="000851B8" w:rsidRDefault="00F01607" w:rsidP="00EA2E76">
      <w:pPr>
        <w:widowControl w:val="0"/>
        <w:suppressAutoHyphens w:val="0"/>
        <w:jc w:val="center"/>
        <w:rPr>
          <w:rFonts w:eastAsia="Lucida Sans Unicode"/>
          <w:b/>
          <w:lang w:val="lt-LT"/>
        </w:rPr>
      </w:pPr>
    </w:p>
    <w:p w14:paraId="17B6A969" w14:textId="77777777" w:rsidR="00F01607" w:rsidRPr="000851B8" w:rsidRDefault="00094E37" w:rsidP="00EA2E76">
      <w:pPr>
        <w:widowControl w:val="0"/>
        <w:jc w:val="center"/>
        <w:rPr>
          <w:rFonts w:eastAsia="Lucida Sans Unicode"/>
          <w:b/>
          <w:shd w:val="clear" w:color="auto" w:fill="FFFFFF"/>
          <w:lang w:val="lt-LT"/>
        </w:rPr>
      </w:pPr>
      <w:r w:rsidRPr="000851B8">
        <w:rPr>
          <w:rFonts w:eastAsia="Lucida Sans Unicode"/>
          <w:b/>
          <w:shd w:val="clear" w:color="auto" w:fill="FFFFFF"/>
          <w:lang w:val="lt-LT"/>
        </w:rPr>
        <w:t>SPRENDIMAS</w:t>
      </w:r>
    </w:p>
    <w:p w14:paraId="3D67A655" w14:textId="010D1C3B" w:rsidR="00F01607" w:rsidRPr="000851B8" w:rsidRDefault="00094E37" w:rsidP="00EA2E76">
      <w:pPr>
        <w:pStyle w:val="BodyText31"/>
        <w:rPr>
          <w:bCs/>
          <w:caps w:val="0"/>
          <w:lang w:val="lt-LT"/>
        </w:rPr>
      </w:pPr>
      <w:r w:rsidRPr="000851B8">
        <w:rPr>
          <w:bCs/>
          <w:lang w:val="lt-LT"/>
        </w:rPr>
        <w:t xml:space="preserve">DĖL </w:t>
      </w:r>
      <w:r w:rsidR="005104B0" w:rsidRPr="000851B8">
        <w:rPr>
          <w:lang w:val="lt-LT"/>
        </w:rPr>
        <w:t xml:space="preserve">Ignalinos rajono savivaldybės </w:t>
      </w:r>
      <w:r w:rsidRPr="000851B8">
        <w:rPr>
          <w:bCs/>
          <w:lang w:val="lt-LT"/>
        </w:rPr>
        <w:t xml:space="preserve">bendruomenės iniciatyvų, skirtų </w:t>
      </w:r>
      <w:r w:rsidR="000B066F" w:rsidRPr="000851B8">
        <w:rPr>
          <w:bCs/>
          <w:lang w:val="lt-LT"/>
        </w:rPr>
        <w:t>vieš</w:t>
      </w:r>
      <w:r w:rsidR="00FD5FAF" w:rsidRPr="000851B8">
        <w:rPr>
          <w:bCs/>
          <w:lang w:val="lt-LT"/>
        </w:rPr>
        <w:t>A</w:t>
      </w:r>
      <w:r w:rsidR="000B066F" w:rsidRPr="000851B8">
        <w:rPr>
          <w:bCs/>
          <w:lang w:val="lt-LT"/>
        </w:rPr>
        <w:t xml:space="preserve">jai </w:t>
      </w:r>
      <w:r w:rsidRPr="000851B8">
        <w:rPr>
          <w:bCs/>
          <w:lang w:val="lt-LT"/>
        </w:rPr>
        <w:t xml:space="preserve"> aplinkai gerinti, projektų  atrankos ir finansavimo tvarkos aprašo</w:t>
      </w:r>
      <w:r w:rsidR="005104B0" w:rsidRPr="000851B8">
        <w:rPr>
          <w:bCs/>
          <w:lang w:val="lt-LT"/>
        </w:rPr>
        <w:t xml:space="preserve"> </w:t>
      </w:r>
      <w:r w:rsidRPr="000851B8">
        <w:rPr>
          <w:bCs/>
          <w:lang w:val="lt-LT"/>
        </w:rPr>
        <w:t>PATVIRTINIMO</w:t>
      </w:r>
    </w:p>
    <w:p w14:paraId="4C64CE17" w14:textId="77777777" w:rsidR="00F01607" w:rsidRPr="000851B8" w:rsidRDefault="00F01607" w:rsidP="00EA2E76">
      <w:pPr>
        <w:widowControl w:val="0"/>
        <w:jc w:val="center"/>
        <w:rPr>
          <w:rFonts w:eastAsia="Lucida Sans Unicode"/>
          <w:b/>
          <w:caps/>
          <w:lang w:val="lt-LT"/>
        </w:rPr>
      </w:pPr>
    </w:p>
    <w:p w14:paraId="52431F92" w14:textId="6082FB7A" w:rsidR="00F01607" w:rsidRPr="000851B8" w:rsidRDefault="00094E37" w:rsidP="00EA2E76">
      <w:pPr>
        <w:widowControl w:val="0"/>
        <w:tabs>
          <w:tab w:val="center" w:pos="4986"/>
          <w:tab w:val="left" w:pos="6913"/>
        </w:tabs>
        <w:jc w:val="center"/>
        <w:rPr>
          <w:rFonts w:eastAsia="Lucida Sans Unicode"/>
          <w:shd w:val="clear" w:color="auto" w:fill="FFFFFF"/>
          <w:lang w:val="lt-LT"/>
        </w:rPr>
      </w:pPr>
      <w:r w:rsidRPr="000851B8">
        <w:rPr>
          <w:rFonts w:eastAsia="Lucida Sans Unicode"/>
          <w:shd w:val="clear" w:color="auto" w:fill="FFFFFF"/>
          <w:lang w:val="lt-LT"/>
        </w:rPr>
        <w:t>20</w:t>
      </w:r>
      <w:r w:rsidR="007B5558" w:rsidRPr="000851B8">
        <w:rPr>
          <w:rFonts w:eastAsia="Lucida Sans Unicode"/>
          <w:shd w:val="clear" w:color="auto" w:fill="FFFFFF"/>
          <w:lang w:val="lt-LT"/>
        </w:rPr>
        <w:t>2</w:t>
      </w:r>
      <w:r w:rsidR="000B066F" w:rsidRPr="000851B8">
        <w:rPr>
          <w:rFonts w:eastAsia="Lucida Sans Unicode"/>
          <w:shd w:val="clear" w:color="auto" w:fill="FFFFFF"/>
          <w:lang w:val="lt-LT"/>
        </w:rPr>
        <w:t>4</w:t>
      </w:r>
      <w:r w:rsidRPr="000851B8">
        <w:rPr>
          <w:rFonts w:eastAsia="Lucida Sans Unicode"/>
          <w:shd w:val="clear" w:color="auto" w:fill="FFFFFF"/>
          <w:lang w:val="lt-LT"/>
        </w:rPr>
        <w:t xml:space="preserve"> m. </w:t>
      </w:r>
      <w:r w:rsidR="00CC6CE3" w:rsidRPr="000851B8">
        <w:rPr>
          <w:rFonts w:eastAsia="Lucida Sans Unicode"/>
          <w:shd w:val="clear" w:color="auto" w:fill="FFFFFF"/>
          <w:lang w:val="lt-LT"/>
        </w:rPr>
        <w:t>kovo 28</w:t>
      </w:r>
      <w:r w:rsidRPr="000851B8">
        <w:rPr>
          <w:rFonts w:eastAsia="Lucida Sans Unicode"/>
          <w:shd w:val="clear" w:color="auto" w:fill="FFFFFF"/>
          <w:lang w:val="lt-LT"/>
        </w:rPr>
        <w:t xml:space="preserve"> d. Nr.</w:t>
      </w:r>
      <w:r w:rsidR="00CC6CE3" w:rsidRPr="000851B8">
        <w:rPr>
          <w:rFonts w:eastAsia="Lucida Sans Unicode"/>
          <w:shd w:val="clear" w:color="auto" w:fill="FFFFFF"/>
          <w:lang w:val="lt-LT"/>
        </w:rPr>
        <w:t xml:space="preserve"> T-42</w:t>
      </w:r>
    </w:p>
    <w:p w14:paraId="741F0E5C" w14:textId="36FB0DAF" w:rsidR="00F01607" w:rsidRPr="000851B8" w:rsidRDefault="000F38DD" w:rsidP="00EA2E76">
      <w:pPr>
        <w:widowControl w:val="0"/>
        <w:jc w:val="center"/>
        <w:rPr>
          <w:rFonts w:eastAsia="Lucida Sans Unicode"/>
          <w:shd w:val="clear" w:color="auto" w:fill="FFFFFF"/>
          <w:lang w:val="lt-LT"/>
        </w:rPr>
      </w:pPr>
      <w:r w:rsidRPr="000851B8">
        <w:rPr>
          <w:rFonts w:eastAsia="Lucida Sans Unicode"/>
          <w:shd w:val="clear" w:color="auto" w:fill="FFFFFF"/>
          <w:lang w:val="lt-LT"/>
        </w:rPr>
        <w:t>Ignalina</w:t>
      </w:r>
    </w:p>
    <w:p w14:paraId="732DA558" w14:textId="77777777" w:rsidR="00F01607" w:rsidRPr="000851B8" w:rsidRDefault="00F01607" w:rsidP="00EA2E76">
      <w:pPr>
        <w:widowControl w:val="0"/>
        <w:rPr>
          <w:rFonts w:eastAsia="Lucida Sans Unicode"/>
          <w:shd w:val="clear" w:color="auto" w:fill="FFFFFF"/>
          <w:lang w:val="lt-LT"/>
        </w:rPr>
      </w:pPr>
    </w:p>
    <w:p w14:paraId="2431119D" w14:textId="552111B8" w:rsidR="00B02EFA" w:rsidRPr="000851B8" w:rsidRDefault="00B02EFA" w:rsidP="005104B0">
      <w:pPr>
        <w:ind w:firstLine="1134"/>
        <w:jc w:val="both"/>
        <w:rPr>
          <w:rFonts w:eastAsia="Arial Unicode MS"/>
          <w:i/>
          <w:sz w:val="16"/>
          <w:lang w:val="lt-LT"/>
        </w:rPr>
      </w:pPr>
      <w:r w:rsidRPr="000851B8">
        <w:rPr>
          <w:rFonts w:eastAsia="Arial Unicode MS"/>
          <w:lang w:val="lt-LT"/>
        </w:rPr>
        <w:t>Vadovaudamasi Lietuvos Respublikos vietos savivaldos įstatymo 1</w:t>
      </w:r>
      <w:r w:rsidR="00DB6518" w:rsidRPr="000851B8">
        <w:rPr>
          <w:rFonts w:eastAsia="Arial Unicode MS"/>
          <w:lang w:val="lt-LT"/>
        </w:rPr>
        <w:t>5</w:t>
      </w:r>
      <w:r w:rsidRPr="000851B8">
        <w:rPr>
          <w:rFonts w:eastAsia="Arial Unicode MS"/>
          <w:lang w:val="lt-LT"/>
        </w:rPr>
        <w:t xml:space="preserve"> straipsnio 4 dalimi, 1</w:t>
      </w:r>
      <w:r w:rsidR="00776427" w:rsidRPr="000851B8">
        <w:rPr>
          <w:rFonts w:eastAsia="Arial Unicode MS"/>
          <w:lang w:val="lt-LT"/>
        </w:rPr>
        <w:t>6</w:t>
      </w:r>
      <w:r w:rsidRPr="000851B8">
        <w:rPr>
          <w:rFonts w:eastAsia="Arial Unicode MS"/>
          <w:lang w:val="lt-LT"/>
        </w:rPr>
        <w:t xml:space="preserve"> straipsnio 1 dalimi, </w:t>
      </w:r>
      <w:r w:rsidRPr="000851B8">
        <w:rPr>
          <w:rFonts w:eastAsia="Arial Unicode MS"/>
          <w:color w:val="FF0000"/>
          <w:lang w:val="lt-LT"/>
        </w:rPr>
        <w:t xml:space="preserve"> </w:t>
      </w:r>
      <w:r w:rsidRPr="000851B8">
        <w:rPr>
          <w:rFonts w:eastAsia="Lucida Sans Unicode"/>
          <w:shd w:val="clear" w:color="auto" w:fill="FFFFFF"/>
          <w:lang w:val="lt-LT"/>
        </w:rPr>
        <w:t xml:space="preserve">įgyvendindama </w:t>
      </w:r>
      <w:r w:rsidR="000E7114" w:rsidRPr="000851B8">
        <w:rPr>
          <w:rFonts w:eastAsia="Lucida Sans Unicode"/>
          <w:shd w:val="clear" w:color="auto" w:fill="FFFFFF"/>
          <w:lang w:val="lt-LT"/>
        </w:rPr>
        <w:t xml:space="preserve">Ignalinos rajono savivaldybės </w:t>
      </w:r>
      <w:r w:rsidRPr="000851B8">
        <w:rPr>
          <w:rFonts w:eastAsia="Lucida Sans Unicode"/>
          <w:shd w:val="clear" w:color="auto" w:fill="FFFFFF"/>
          <w:lang w:val="lt-LT"/>
        </w:rPr>
        <w:t xml:space="preserve"> 202</w:t>
      </w:r>
      <w:r w:rsidR="00B97330" w:rsidRPr="000851B8">
        <w:rPr>
          <w:rFonts w:eastAsia="Lucida Sans Unicode"/>
          <w:shd w:val="clear" w:color="auto" w:fill="FFFFFF"/>
          <w:lang w:val="lt-LT"/>
        </w:rPr>
        <w:t>4</w:t>
      </w:r>
      <w:r w:rsidRPr="000851B8">
        <w:rPr>
          <w:rFonts w:eastAsia="Lucida Sans Unicode"/>
          <w:shd w:val="clear" w:color="auto" w:fill="FFFFFF"/>
          <w:lang w:val="lt-LT"/>
        </w:rPr>
        <w:t>–202</w:t>
      </w:r>
      <w:r w:rsidR="00B97330" w:rsidRPr="000851B8">
        <w:rPr>
          <w:rFonts w:eastAsia="Lucida Sans Unicode"/>
          <w:shd w:val="clear" w:color="auto" w:fill="FFFFFF"/>
          <w:lang w:val="lt-LT"/>
        </w:rPr>
        <w:t>6</w:t>
      </w:r>
      <w:r w:rsidRPr="000851B8">
        <w:rPr>
          <w:rFonts w:eastAsia="Lucida Sans Unicode"/>
          <w:shd w:val="clear" w:color="auto" w:fill="FFFFFF"/>
          <w:lang w:val="lt-LT"/>
        </w:rPr>
        <w:t xml:space="preserve"> metų strategin</w:t>
      </w:r>
      <w:r w:rsidR="0089601E" w:rsidRPr="000851B8">
        <w:rPr>
          <w:rFonts w:eastAsia="Lucida Sans Unicode"/>
          <w:shd w:val="clear" w:color="auto" w:fill="FFFFFF"/>
          <w:lang w:val="lt-LT"/>
        </w:rPr>
        <w:t xml:space="preserve">io </w:t>
      </w:r>
      <w:r w:rsidRPr="000851B8">
        <w:rPr>
          <w:rFonts w:eastAsia="Lucida Sans Unicode"/>
          <w:shd w:val="clear" w:color="auto" w:fill="FFFFFF"/>
          <w:lang w:val="lt-LT"/>
        </w:rPr>
        <w:t xml:space="preserve"> veiklos plan</w:t>
      </w:r>
      <w:r w:rsidR="00DB272E" w:rsidRPr="000851B8">
        <w:rPr>
          <w:rFonts w:eastAsia="Lucida Sans Unicode"/>
          <w:shd w:val="clear" w:color="auto" w:fill="FFFFFF"/>
          <w:lang w:val="lt-LT"/>
        </w:rPr>
        <w:t>o</w:t>
      </w:r>
      <w:r w:rsidRPr="000851B8">
        <w:rPr>
          <w:rFonts w:eastAsia="Lucida Sans Unicode"/>
          <w:shd w:val="clear" w:color="auto" w:fill="FFFFFF"/>
          <w:lang w:val="lt-LT"/>
        </w:rPr>
        <w:t>, patvirtint</w:t>
      </w:r>
      <w:r w:rsidR="00DB272E" w:rsidRPr="000851B8">
        <w:rPr>
          <w:rFonts w:eastAsia="Lucida Sans Unicode"/>
          <w:shd w:val="clear" w:color="auto" w:fill="FFFFFF"/>
          <w:lang w:val="lt-LT"/>
        </w:rPr>
        <w:t>o</w:t>
      </w:r>
      <w:r w:rsidRPr="000851B8">
        <w:rPr>
          <w:rFonts w:eastAsia="Lucida Sans Unicode"/>
          <w:shd w:val="clear" w:color="auto" w:fill="FFFFFF"/>
          <w:lang w:val="lt-LT"/>
        </w:rPr>
        <w:t xml:space="preserve"> </w:t>
      </w:r>
      <w:r w:rsidR="00B97330" w:rsidRPr="000851B8">
        <w:rPr>
          <w:rFonts w:eastAsia="Lucida Sans Unicode"/>
          <w:shd w:val="clear" w:color="auto" w:fill="FFFFFF"/>
          <w:lang w:val="lt-LT"/>
        </w:rPr>
        <w:t>Ignalinos</w:t>
      </w:r>
      <w:r w:rsidR="000D388D" w:rsidRPr="000851B8">
        <w:rPr>
          <w:rFonts w:eastAsia="Lucida Sans Unicode"/>
          <w:shd w:val="clear" w:color="auto" w:fill="FFFFFF"/>
          <w:lang w:val="lt-LT"/>
        </w:rPr>
        <w:t xml:space="preserve"> rajono </w:t>
      </w:r>
      <w:r w:rsidRPr="000851B8">
        <w:rPr>
          <w:rFonts w:eastAsia="Lucida Sans Unicode"/>
          <w:shd w:val="clear" w:color="auto" w:fill="FFFFFF"/>
          <w:lang w:val="lt-LT"/>
        </w:rPr>
        <w:t xml:space="preserve"> savivaldybės tarybos </w:t>
      </w:r>
      <w:r w:rsidRPr="000851B8">
        <w:rPr>
          <w:szCs w:val="30"/>
          <w:lang w:val="lt-LT"/>
        </w:rPr>
        <w:t>202</w:t>
      </w:r>
      <w:r w:rsidR="002269E5" w:rsidRPr="000851B8">
        <w:rPr>
          <w:szCs w:val="30"/>
          <w:lang w:val="lt-LT"/>
        </w:rPr>
        <w:t>4</w:t>
      </w:r>
      <w:r w:rsidRPr="000851B8">
        <w:rPr>
          <w:szCs w:val="30"/>
          <w:lang w:val="lt-LT"/>
        </w:rPr>
        <w:t xml:space="preserve"> m. vasario </w:t>
      </w:r>
      <w:r w:rsidR="002269E5" w:rsidRPr="000851B8">
        <w:rPr>
          <w:szCs w:val="30"/>
          <w:lang w:val="lt-LT"/>
        </w:rPr>
        <w:t>15</w:t>
      </w:r>
      <w:r w:rsidRPr="000851B8">
        <w:rPr>
          <w:szCs w:val="30"/>
          <w:lang w:val="lt-LT"/>
        </w:rPr>
        <w:t xml:space="preserve"> d. sprendimu </w:t>
      </w:r>
      <w:bookmarkStart w:id="0" w:name="n_0"/>
      <w:r w:rsidR="00CC6CE3" w:rsidRPr="00B021DF">
        <w:rPr>
          <w:szCs w:val="30"/>
          <w:lang w:val="lt-LT"/>
        </w:rPr>
        <w:t xml:space="preserve">Nr. T-1 </w:t>
      </w:r>
      <w:bookmarkEnd w:id="0"/>
      <w:r w:rsidRPr="000851B8">
        <w:rPr>
          <w:szCs w:val="30"/>
          <w:lang w:val="lt-LT"/>
        </w:rPr>
        <w:t xml:space="preserve">„Dėl </w:t>
      </w:r>
      <w:r w:rsidR="002269E5" w:rsidRPr="000851B8">
        <w:rPr>
          <w:szCs w:val="30"/>
          <w:lang w:val="lt-LT"/>
        </w:rPr>
        <w:t xml:space="preserve">Ignalinos rajono </w:t>
      </w:r>
      <w:r w:rsidRPr="000851B8">
        <w:rPr>
          <w:szCs w:val="30"/>
          <w:lang w:val="lt-LT"/>
        </w:rPr>
        <w:t xml:space="preserve"> savivaldybės 202</w:t>
      </w:r>
      <w:r w:rsidR="002269E5" w:rsidRPr="000851B8">
        <w:rPr>
          <w:szCs w:val="30"/>
          <w:lang w:val="lt-LT"/>
        </w:rPr>
        <w:t>4</w:t>
      </w:r>
      <w:r w:rsidRPr="000851B8">
        <w:rPr>
          <w:szCs w:val="30"/>
          <w:lang w:val="lt-LT"/>
        </w:rPr>
        <w:t>–202</w:t>
      </w:r>
      <w:r w:rsidR="002269E5" w:rsidRPr="000851B8">
        <w:rPr>
          <w:szCs w:val="30"/>
          <w:lang w:val="lt-LT"/>
        </w:rPr>
        <w:t>6</w:t>
      </w:r>
      <w:r w:rsidRPr="000851B8">
        <w:rPr>
          <w:szCs w:val="30"/>
          <w:lang w:val="lt-LT"/>
        </w:rPr>
        <w:t xml:space="preserve"> metų strateginio veiklos plano patvirtinimo</w:t>
      </w:r>
      <w:r w:rsidRPr="000851B8">
        <w:rPr>
          <w:rFonts w:eastAsia="Lucida Sans Unicode"/>
          <w:shd w:val="clear" w:color="auto" w:fill="FFFFFF"/>
          <w:lang w:val="lt-LT"/>
        </w:rPr>
        <w:t>“</w:t>
      </w:r>
      <w:r w:rsidR="005104B0" w:rsidRPr="000851B8">
        <w:rPr>
          <w:rFonts w:eastAsia="Lucida Sans Unicode"/>
          <w:shd w:val="clear" w:color="auto" w:fill="FFFFFF"/>
          <w:lang w:val="lt-LT"/>
        </w:rPr>
        <w:t>,</w:t>
      </w:r>
      <w:r w:rsidR="00DB272E" w:rsidRPr="000851B8">
        <w:rPr>
          <w:rFonts w:eastAsia="Lucida Sans Unicode"/>
          <w:shd w:val="clear" w:color="auto" w:fill="FFFFFF"/>
          <w:lang w:val="lt-LT"/>
        </w:rPr>
        <w:t xml:space="preserve"> 3 programos </w:t>
      </w:r>
      <w:r w:rsidR="00513909" w:rsidRPr="000851B8">
        <w:rPr>
          <w:lang w:val="lt-LT"/>
        </w:rPr>
        <w:t>„</w:t>
      </w:r>
      <w:r w:rsidR="00FE472B" w:rsidRPr="000851B8">
        <w:rPr>
          <w:lang w:val="lt-LT"/>
        </w:rPr>
        <w:t>Kultūros ir turizmo, sporto, jaunimo ir bendruomenių veiklos aktyvinim</w:t>
      </w:r>
      <w:r w:rsidR="00214905" w:rsidRPr="000851B8">
        <w:rPr>
          <w:lang w:val="lt-LT"/>
        </w:rPr>
        <w:t xml:space="preserve">as“ </w:t>
      </w:r>
      <w:r w:rsidR="00070F1E" w:rsidRPr="000851B8">
        <w:rPr>
          <w:lang w:val="lt-LT"/>
        </w:rPr>
        <w:t xml:space="preserve">2.2.2 priemonę „Dalyvaujamojo biudžeto </w:t>
      </w:r>
      <w:r w:rsidR="004C1E88" w:rsidRPr="000851B8">
        <w:rPr>
          <w:lang w:val="lt-LT"/>
        </w:rPr>
        <w:t>įgyvendinimas“</w:t>
      </w:r>
      <w:r w:rsidRPr="000851B8">
        <w:rPr>
          <w:rFonts w:eastAsia="Lucida Sans Unicode"/>
          <w:shd w:val="clear" w:color="auto" w:fill="FFFFFF"/>
          <w:lang w:val="lt-LT"/>
        </w:rPr>
        <w:t xml:space="preserve">, </w:t>
      </w:r>
      <w:r w:rsidR="004C1E88" w:rsidRPr="000851B8">
        <w:rPr>
          <w:rFonts w:eastAsia="Lucida Sans Unicode"/>
          <w:shd w:val="clear" w:color="auto" w:fill="FFFFFF"/>
          <w:lang w:val="lt-LT"/>
        </w:rPr>
        <w:t xml:space="preserve">Ignalinos rajono </w:t>
      </w:r>
      <w:r w:rsidRPr="000851B8">
        <w:rPr>
          <w:rFonts w:eastAsia="Arial Unicode MS"/>
          <w:lang w:val="lt-LT"/>
        </w:rPr>
        <w:t xml:space="preserve">savivaldybės taryba  </w:t>
      </w:r>
      <w:r w:rsidRPr="000851B8">
        <w:rPr>
          <w:rFonts w:eastAsia="Arial Unicode MS"/>
          <w:spacing w:val="100"/>
          <w:lang w:val="lt-LT"/>
        </w:rPr>
        <w:t>nusprendži</w:t>
      </w:r>
      <w:r w:rsidR="00A23BB8" w:rsidRPr="000851B8">
        <w:rPr>
          <w:rFonts w:eastAsia="Arial Unicode MS"/>
          <w:lang w:val="lt-LT"/>
        </w:rPr>
        <w:t>a:</w:t>
      </w:r>
    </w:p>
    <w:p w14:paraId="0EEC19F3" w14:textId="496A7136" w:rsidR="00F01607" w:rsidRPr="000851B8" w:rsidRDefault="000851B8" w:rsidP="000851B8">
      <w:pPr>
        <w:tabs>
          <w:tab w:val="left" w:pos="0"/>
          <w:tab w:val="left" w:pos="851"/>
        </w:tabs>
        <w:ind w:firstLine="1134"/>
        <w:jc w:val="both"/>
        <w:rPr>
          <w:rFonts w:eastAsia="Arial Unicode MS"/>
          <w:lang w:val="lt-LT"/>
        </w:rPr>
      </w:pPr>
      <w:r w:rsidRPr="000851B8">
        <w:rPr>
          <w:lang w:val="lt-LT"/>
        </w:rPr>
        <w:t>1.</w:t>
      </w:r>
      <w:r w:rsidRPr="000851B8">
        <w:rPr>
          <w:lang w:val="lt-LT"/>
        </w:rPr>
        <w:tab/>
      </w:r>
      <w:r w:rsidR="00094E37" w:rsidRPr="000851B8">
        <w:rPr>
          <w:lang w:val="lt-LT"/>
        </w:rPr>
        <w:t xml:space="preserve">Patvirtinti </w:t>
      </w:r>
      <w:r w:rsidR="00111CD0" w:rsidRPr="000851B8">
        <w:rPr>
          <w:lang w:val="lt-LT"/>
        </w:rPr>
        <w:t xml:space="preserve">Ignalinos rajono savivaldybės </w:t>
      </w:r>
      <w:r w:rsidR="00094E37" w:rsidRPr="000851B8">
        <w:rPr>
          <w:lang w:val="lt-LT"/>
        </w:rPr>
        <w:t xml:space="preserve">bendruomenės iniciatyvų, skirtų </w:t>
      </w:r>
      <w:r w:rsidR="00FD5FAF" w:rsidRPr="000851B8">
        <w:rPr>
          <w:lang w:val="lt-LT"/>
        </w:rPr>
        <w:t>viešajai</w:t>
      </w:r>
      <w:r w:rsidR="00094E37" w:rsidRPr="000851B8">
        <w:rPr>
          <w:lang w:val="lt-LT"/>
        </w:rPr>
        <w:t xml:space="preserve"> aplinkai gerinti, projektų  atrankos ir finansavimo tvarkos aprašą (pridedama).</w:t>
      </w:r>
    </w:p>
    <w:p w14:paraId="4D7FA8FC" w14:textId="2C09EBFF" w:rsidR="000C4E2F" w:rsidRPr="000851B8" w:rsidRDefault="00812155" w:rsidP="005104B0">
      <w:pPr>
        <w:ind w:firstLine="1134"/>
        <w:jc w:val="both"/>
        <w:rPr>
          <w:lang w:val="lt-LT"/>
        </w:rPr>
      </w:pPr>
      <w:r w:rsidRPr="000851B8">
        <w:rPr>
          <w:lang w:val="lt-LT"/>
        </w:rPr>
        <w:t xml:space="preserve">2. </w:t>
      </w:r>
      <w:r w:rsidR="003B58AB" w:rsidRPr="000851B8">
        <w:rPr>
          <w:lang w:val="lt-LT"/>
        </w:rPr>
        <w:t xml:space="preserve">Paskelbti šį sprendimą Teisės aktų registre ir Ignalinos rajono savivaldybės interneto svetainėje </w:t>
      </w:r>
      <w:hyperlink r:id="rId8" w:history="1">
        <w:r w:rsidR="003B58AB" w:rsidRPr="000851B8">
          <w:rPr>
            <w:rStyle w:val="Hipersaitas"/>
            <w:color w:val="auto"/>
            <w:u w:val="none"/>
            <w:lang w:val="lt-LT"/>
          </w:rPr>
          <w:t>www.ignalina.lt</w:t>
        </w:r>
      </w:hyperlink>
      <w:r w:rsidR="003B58AB" w:rsidRPr="000851B8">
        <w:rPr>
          <w:lang w:val="lt-LT"/>
        </w:rPr>
        <w:t>.</w:t>
      </w:r>
    </w:p>
    <w:p w14:paraId="56256829" w14:textId="77777777" w:rsidR="007B5558" w:rsidRPr="000851B8" w:rsidRDefault="007B5558">
      <w:pPr>
        <w:widowControl w:val="0"/>
        <w:ind w:right="45"/>
        <w:jc w:val="both"/>
        <w:rPr>
          <w:rFonts w:eastAsia="Lucida Sans Unicode"/>
          <w:color w:val="000000"/>
          <w:szCs w:val="20"/>
          <w:shd w:val="clear" w:color="auto" w:fill="FFFFFF"/>
          <w:lang w:val="lt-LT"/>
        </w:rPr>
      </w:pPr>
    </w:p>
    <w:p w14:paraId="4D30C800" w14:textId="3261ECA4" w:rsidR="00F01607" w:rsidRPr="000851B8" w:rsidRDefault="00094E37">
      <w:pPr>
        <w:tabs>
          <w:tab w:val="left" w:pos="0"/>
        </w:tabs>
        <w:jc w:val="both"/>
        <w:rPr>
          <w:lang w:val="lt-LT"/>
        </w:rPr>
      </w:pPr>
      <w:r w:rsidRPr="000851B8">
        <w:rPr>
          <w:lang w:val="lt-LT"/>
        </w:rPr>
        <w:t xml:space="preserve">                     </w:t>
      </w:r>
    </w:p>
    <w:p w14:paraId="637591F2" w14:textId="5F9763EB" w:rsidR="00F01607" w:rsidRPr="000851B8" w:rsidRDefault="00094E37">
      <w:pPr>
        <w:jc w:val="both"/>
        <w:rPr>
          <w:shd w:val="clear" w:color="auto" w:fill="FFFFFF"/>
          <w:lang w:val="lt-LT"/>
        </w:rPr>
      </w:pPr>
      <w:r w:rsidRPr="000851B8">
        <w:rPr>
          <w:shd w:val="clear" w:color="auto" w:fill="FFFFFF"/>
          <w:lang w:val="lt-LT"/>
        </w:rPr>
        <w:t>Savivaldybės meras</w:t>
      </w:r>
      <w:r w:rsidR="007B5558" w:rsidRPr="000851B8">
        <w:rPr>
          <w:shd w:val="clear" w:color="auto" w:fill="FFFFFF"/>
          <w:lang w:val="lt-LT"/>
        </w:rPr>
        <w:tab/>
      </w:r>
      <w:r w:rsidR="00B17B06" w:rsidRPr="000851B8">
        <w:rPr>
          <w:shd w:val="clear" w:color="auto" w:fill="FFFFFF"/>
          <w:lang w:val="lt-LT"/>
        </w:rPr>
        <w:t xml:space="preserve">                                                                                                     </w:t>
      </w:r>
      <w:r w:rsidR="00071818" w:rsidRPr="000851B8">
        <w:rPr>
          <w:shd w:val="clear" w:color="auto" w:fill="FFFFFF"/>
          <w:lang w:val="lt-LT"/>
        </w:rPr>
        <w:t>Laimutis Ragaišis</w:t>
      </w:r>
      <w:r w:rsidR="007B5558" w:rsidRPr="000851B8">
        <w:rPr>
          <w:shd w:val="clear" w:color="auto" w:fill="FFFFFF"/>
          <w:lang w:val="lt-LT"/>
        </w:rPr>
        <w:tab/>
      </w:r>
      <w:r w:rsidR="007B5558" w:rsidRPr="000851B8">
        <w:rPr>
          <w:shd w:val="clear" w:color="auto" w:fill="FFFFFF"/>
          <w:lang w:val="lt-LT"/>
        </w:rPr>
        <w:tab/>
      </w:r>
      <w:r w:rsidR="007B5558" w:rsidRPr="000851B8">
        <w:rPr>
          <w:shd w:val="clear" w:color="auto" w:fill="FFFFFF"/>
          <w:lang w:val="lt-LT"/>
        </w:rPr>
        <w:tab/>
      </w:r>
      <w:r w:rsidR="007B5558" w:rsidRPr="000851B8">
        <w:rPr>
          <w:shd w:val="clear" w:color="auto" w:fill="FFFFFF"/>
          <w:lang w:val="lt-LT"/>
        </w:rPr>
        <w:tab/>
      </w:r>
      <w:r w:rsidR="007B5558" w:rsidRPr="000851B8">
        <w:rPr>
          <w:shd w:val="clear" w:color="auto" w:fill="FFFFFF"/>
          <w:lang w:val="lt-LT"/>
        </w:rPr>
        <w:tab/>
      </w:r>
      <w:r w:rsidR="007B5558" w:rsidRPr="000851B8">
        <w:rPr>
          <w:shd w:val="clear" w:color="auto" w:fill="FFFFFF"/>
          <w:lang w:val="lt-LT"/>
        </w:rPr>
        <w:tab/>
      </w:r>
      <w:r w:rsidR="007B5558" w:rsidRPr="000851B8">
        <w:rPr>
          <w:shd w:val="clear" w:color="auto" w:fill="FFFFFF"/>
          <w:lang w:val="lt-LT"/>
        </w:rPr>
        <w:tab/>
      </w:r>
      <w:r w:rsidR="007B5558" w:rsidRPr="000851B8">
        <w:rPr>
          <w:shd w:val="clear" w:color="auto" w:fill="FFFFFF"/>
          <w:lang w:val="lt-LT"/>
        </w:rPr>
        <w:tab/>
      </w:r>
    </w:p>
    <w:p w14:paraId="43A64B27" w14:textId="77777777" w:rsidR="00CC6CE3" w:rsidRPr="000851B8" w:rsidRDefault="00CC6CE3">
      <w:pPr>
        <w:rPr>
          <w:lang w:val="lt-LT"/>
        </w:rPr>
      </w:pPr>
      <w:r w:rsidRPr="000851B8">
        <w:rPr>
          <w:lang w:val="lt-LT"/>
        </w:rPr>
        <w:br w:type="page"/>
      </w:r>
    </w:p>
    <w:p w14:paraId="039330DB" w14:textId="7BF6BC64" w:rsidR="00C05236" w:rsidRPr="000851B8" w:rsidRDefault="00C05236" w:rsidP="005813CF">
      <w:pPr>
        <w:autoSpaceDN w:val="0"/>
        <w:ind w:left="4464" w:firstLine="1296"/>
        <w:rPr>
          <w:kern w:val="3"/>
          <w:lang w:val="lt-LT"/>
        </w:rPr>
      </w:pPr>
      <w:r w:rsidRPr="000851B8">
        <w:rPr>
          <w:kern w:val="3"/>
          <w:lang w:val="lt-LT"/>
        </w:rPr>
        <w:lastRenderedPageBreak/>
        <w:t>PATVIRTINTA</w:t>
      </w:r>
    </w:p>
    <w:p w14:paraId="40C5E79F" w14:textId="76F41F4F" w:rsidR="00C05236" w:rsidRPr="000851B8" w:rsidRDefault="006B7483" w:rsidP="005813CF">
      <w:pPr>
        <w:autoSpaceDN w:val="0"/>
        <w:ind w:left="4809" w:firstLine="951"/>
        <w:rPr>
          <w:kern w:val="3"/>
          <w:lang w:val="lt-LT"/>
        </w:rPr>
      </w:pPr>
      <w:r w:rsidRPr="000851B8">
        <w:rPr>
          <w:kern w:val="3"/>
          <w:lang w:val="lt-LT"/>
        </w:rPr>
        <w:t>Ignalinos rajono</w:t>
      </w:r>
      <w:r w:rsidR="00C05236" w:rsidRPr="000851B8">
        <w:rPr>
          <w:kern w:val="3"/>
          <w:lang w:val="lt-LT"/>
        </w:rPr>
        <w:t xml:space="preserve"> savivaldybės tarybos</w:t>
      </w:r>
    </w:p>
    <w:p w14:paraId="4373FA5F" w14:textId="589E771F" w:rsidR="006E4D84" w:rsidRPr="000851B8" w:rsidRDefault="00C05236" w:rsidP="005813CF">
      <w:pPr>
        <w:autoSpaceDN w:val="0"/>
        <w:ind w:left="4464" w:firstLine="1296"/>
        <w:rPr>
          <w:kern w:val="3"/>
          <w:lang w:val="lt-LT"/>
        </w:rPr>
      </w:pPr>
      <w:r w:rsidRPr="000851B8">
        <w:rPr>
          <w:kern w:val="3"/>
          <w:lang w:val="lt-LT"/>
        </w:rPr>
        <w:t>202</w:t>
      </w:r>
      <w:r w:rsidR="006B7483" w:rsidRPr="000851B8">
        <w:rPr>
          <w:kern w:val="3"/>
          <w:lang w:val="lt-LT"/>
        </w:rPr>
        <w:t>4</w:t>
      </w:r>
      <w:r w:rsidRPr="000851B8">
        <w:rPr>
          <w:kern w:val="3"/>
          <w:lang w:val="lt-LT"/>
        </w:rPr>
        <w:t xml:space="preserve"> m. </w:t>
      </w:r>
      <w:r w:rsidR="00CC6CE3" w:rsidRPr="000851B8">
        <w:rPr>
          <w:kern w:val="3"/>
          <w:lang w:val="lt-LT"/>
        </w:rPr>
        <w:t>kovo 28</w:t>
      </w:r>
      <w:r w:rsidR="006B7483" w:rsidRPr="000851B8">
        <w:rPr>
          <w:kern w:val="3"/>
          <w:lang w:val="lt-LT"/>
        </w:rPr>
        <w:t xml:space="preserve"> </w:t>
      </w:r>
      <w:r w:rsidRPr="000851B8">
        <w:rPr>
          <w:kern w:val="3"/>
          <w:lang w:val="lt-LT"/>
        </w:rPr>
        <w:t xml:space="preserve">d. sprendimu Nr. </w:t>
      </w:r>
      <w:r w:rsidR="00CC6CE3" w:rsidRPr="000851B8">
        <w:rPr>
          <w:kern w:val="3"/>
          <w:lang w:val="lt-LT"/>
        </w:rPr>
        <w:t>T-42</w:t>
      </w:r>
    </w:p>
    <w:p w14:paraId="5588F87B" w14:textId="77777777" w:rsidR="00C05236" w:rsidRPr="000851B8" w:rsidRDefault="00C05236" w:rsidP="00C05236">
      <w:pPr>
        <w:jc w:val="center"/>
        <w:rPr>
          <w:b/>
          <w:bCs/>
          <w:lang w:val="lt-LT" w:eastAsia="lt-LT"/>
        </w:rPr>
      </w:pPr>
    </w:p>
    <w:p w14:paraId="18A42DAB" w14:textId="198677FC" w:rsidR="006E4D84" w:rsidRPr="000851B8" w:rsidRDefault="005104B0" w:rsidP="006E4D84">
      <w:pPr>
        <w:jc w:val="center"/>
        <w:rPr>
          <w:b/>
          <w:bCs/>
          <w:lang w:val="lt-LT" w:eastAsia="lt-LT"/>
        </w:rPr>
      </w:pPr>
      <w:r w:rsidRPr="000851B8">
        <w:rPr>
          <w:b/>
          <w:bCs/>
          <w:lang w:val="lt-LT"/>
        </w:rPr>
        <w:t>IGNALINOS RAJONO SAVIVALDYBĖS</w:t>
      </w:r>
      <w:r w:rsidRPr="000851B8">
        <w:rPr>
          <w:lang w:val="lt-LT"/>
        </w:rPr>
        <w:t xml:space="preserve"> </w:t>
      </w:r>
      <w:r w:rsidR="006E4D84" w:rsidRPr="000851B8">
        <w:rPr>
          <w:b/>
          <w:bCs/>
          <w:lang w:val="lt-LT" w:eastAsia="lt-LT"/>
        </w:rPr>
        <w:t xml:space="preserve">BENDRUOMENĖS INICIATYVŲ, SKIRTŲ </w:t>
      </w:r>
      <w:r w:rsidR="005813CF" w:rsidRPr="000851B8">
        <w:rPr>
          <w:b/>
          <w:bCs/>
          <w:lang w:val="lt-LT" w:eastAsia="lt-LT"/>
        </w:rPr>
        <w:t>VIEŠAJAI</w:t>
      </w:r>
      <w:r w:rsidR="006E4D84" w:rsidRPr="000851B8">
        <w:rPr>
          <w:b/>
          <w:bCs/>
          <w:lang w:val="lt-LT" w:eastAsia="lt-LT"/>
        </w:rPr>
        <w:t xml:space="preserve"> APLINKAI GERINTI, PROJEKTŲ ATRANKOS IR FINANSAVIMO TVARKOS APRAŠAS</w:t>
      </w:r>
    </w:p>
    <w:p w14:paraId="6D78BC7B" w14:textId="77777777" w:rsidR="006E4D84" w:rsidRPr="000851B8" w:rsidRDefault="006E4D84" w:rsidP="006E4D84">
      <w:pPr>
        <w:jc w:val="center"/>
        <w:rPr>
          <w:b/>
          <w:bCs/>
          <w:lang w:val="lt-LT" w:eastAsia="lt-LT"/>
        </w:rPr>
      </w:pPr>
    </w:p>
    <w:p w14:paraId="4BE3B6D7" w14:textId="77777777" w:rsidR="006E4D84" w:rsidRPr="000851B8" w:rsidRDefault="006E4D84" w:rsidP="006E4D84">
      <w:pPr>
        <w:jc w:val="center"/>
        <w:rPr>
          <w:b/>
          <w:bCs/>
          <w:lang w:val="lt-LT" w:eastAsia="lt-LT"/>
        </w:rPr>
      </w:pPr>
      <w:r w:rsidRPr="000851B8">
        <w:rPr>
          <w:b/>
          <w:bCs/>
          <w:lang w:val="lt-LT" w:eastAsia="lt-LT"/>
        </w:rPr>
        <w:t>I SKYRIUS</w:t>
      </w:r>
    </w:p>
    <w:p w14:paraId="79EA2F31" w14:textId="77777777" w:rsidR="006E4D84" w:rsidRPr="000851B8" w:rsidRDefault="006E4D84" w:rsidP="006E4D84">
      <w:pPr>
        <w:jc w:val="center"/>
        <w:rPr>
          <w:b/>
          <w:bCs/>
          <w:lang w:val="lt-LT" w:eastAsia="lt-LT"/>
        </w:rPr>
      </w:pPr>
      <w:r w:rsidRPr="000851B8">
        <w:rPr>
          <w:b/>
          <w:bCs/>
          <w:lang w:val="lt-LT" w:eastAsia="lt-LT"/>
        </w:rPr>
        <w:t>BENDROSIOS NUOSTATOS</w:t>
      </w:r>
    </w:p>
    <w:p w14:paraId="282169E2" w14:textId="77777777" w:rsidR="006E4D84" w:rsidRPr="000851B8" w:rsidRDefault="006E4D84" w:rsidP="006E4D84">
      <w:pPr>
        <w:jc w:val="center"/>
        <w:rPr>
          <w:lang w:val="lt-LT" w:eastAsia="lt-LT"/>
        </w:rPr>
      </w:pPr>
    </w:p>
    <w:p w14:paraId="24E7B8FA" w14:textId="524CD2C0" w:rsidR="006E4D84" w:rsidRPr="000851B8" w:rsidRDefault="006E4D84" w:rsidP="005104B0">
      <w:pPr>
        <w:tabs>
          <w:tab w:val="left" w:pos="993"/>
        </w:tabs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1. </w:t>
      </w:r>
      <w:r w:rsidR="005104B0" w:rsidRPr="000851B8">
        <w:rPr>
          <w:lang w:val="lt-LT"/>
        </w:rPr>
        <w:t>Ignalinos rajono savivaldybės b</w:t>
      </w:r>
      <w:r w:rsidRPr="000851B8">
        <w:rPr>
          <w:lang w:val="lt-LT" w:eastAsia="lt-LT"/>
        </w:rPr>
        <w:t xml:space="preserve">endruomenės iniciatyvų, skirtų </w:t>
      </w:r>
      <w:r w:rsidR="00AD3806" w:rsidRPr="000851B8">
        <w:rPr>
          <w:lang w:val="lt-LT" w:eastAsia="lt-LT"/>
        </w:rPr>
        <w:t>viešajai</w:t>
      </w:r>
      <w:r w:rsidRPr="000851B8">
        <w:rPr>
          <w:lang w:val="lt-LT" w:eastAsia="lt-LT"/>
        </w:rPr>
        <w:t xml:space="preserve"> aplinkai gerinti, projektų atrankos ir finansavimo tvarkos aprašas (toliau – Aprašas) nustato </w:t>
      </w:r>
      <w:r w:rsidR="00AD3806" w:rsidRPr="000851B8">
        <w:rPr>
          <w:lang w:val="lt-LT" w:eastAsia="lt-LT"/>
        </w:rPr>
        <w:t xml:space="preserve">Ignalinos rajono </w:t>
      </w:r>
      <w:r w:rsidRPr="000851B8">
        <w:rPr>
          <w:lang w:val="lt-LT" w:eastAsia="lt-LT"/>
        </w:rPr>
        <w:t xml:space="preserve"> savivaldybės biudžeto (toliau – Savivaldybės biudžetas) lėšomis finansuojamų bendruomenės iniciatyvų, skirtų </w:t>
      </w:r>
      <w:r w:rsidR="00BF7899" w:rsidRPr="000851B8">
        <w:rPr>
          <w:lang w:val="lt-LT" w:eastAsia="lt-LT"/>
        </w:rPr>
        <w:t>viešajai</w:t>
      </w:r>
      <w:r w:rsidRPr="000851B8">
        <w:rPr>
          <w:lang w:val="lt-LT" w:eastAsia="lt-LT"/>
        </w:rPr>
        <w:t xml:space="preserve"> aplinkai gerinti, projektų (toliau – </w:t>
      </w:r>
      <w:r w:rsidR="00D17326" w:rsidRPr="000851B8">
        <w:rPr>
          <w:lang w:val="lt-LT" w:eastAsia="lt-LT"/>
        </w:rPr>
        <w:t>P</w:t>
      </w:r>
      <w:r w:rsidRPr="000851B8">
        <w:rPr>
          <w:lang w:val="lt-LT" w:eastAsia="lt-LT"/>
        </w:rPr>
        <w:t xml:space="preserve">rojektas)  teikimo, vertinimo, atrankos, lėšų atrinktiems </w:t>
      </w:r>
      <w:r w:rsidR="00A326B9" w:rsidRPr="000851B8">
        <w:rPr>
          <w:lang w:val="lt-LT" w:eastAsia="lt-LT"/>
        </w:rPr>
        <w:t>P</w:t>
      </w:r>
      <w:r w:rsidRPr="000851B8">
        <w:rPr>
          <w:lang w:val="lt-LT" w:eastAsia="lt-LT"/>
        </w:rPr>
        <w:t>rojektams skyrimo tvarką.</w:t>
      </w:r>
    </w:p>
    <w:p w14:paraId="21B6AEE5" w14:textId="77777777" w:rsidR="001E1D25" w:rsidRPr="000851B8" w:rsidRDefault="006E4D84" w:rsidP="005104B0">
      <w:pPr>
        <w:tabs>
          <w:tab w:val="left" w:pos="993"/>
        </w:tabs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2. Projektų finansavimo tikslas – didinti </w:t>
      </w:r>
      <w:r w:rsidR="00BF7899" w:rsidRPr="000851B8">
        <w:rPr>
          <w:lang w:val="lt-LT" w:eastAsia="lt-LT"/>
        </w:rPr>
        <w:t>Ignalinos rajono</w:t>
      </w:r>
      <w:r w:rsidRPr="000851B8">
        <w:rPr>
          <w:lang w:val="lt-LT" w:eastAsia="lt-LT"/>
        </w:rPr>
        <w:t xml:space="preserve"> savivaldybės (toliau – Savivaldybė) bendruomenės įsitraukimo į Savivaldybės biudžeto formavimą galimybes, gauti informaciją apie būtiniausius Savivaldybės gyventojų poreikius, susijusius su viešosios  aplinkos gerinimu. </w:t>
      </w:r>
    </w:p>
    <w:p w14:paraId="68B0194C" w14:textId="58BDC62E" w:rsidR="006E4D84" w:rsidRPr="000851B8" w:rsidRDefault="00920DC0" w:rsidP="005104B0">
      <w:pPr>
        <w:tabs>
          <w:tab w:val="left" w:pos="993"/>
        </w:tabs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2.1. </w:t>
      </w:r>
      <w:r w:rsidR="006E4D84" w:rsidRPr="000851B8">
        <w:rPr>
          <w:lang w:val="lt-LT" w:eastAsia="lt-LT"/>
        </w:rPr>
        <w:t xml:space="preserve">Pagrindiniai uždaviniai: skatinti gyventojų ir nevyriausybinio sektoriaus iniciatyvas Savivaldybėje, suburti gyventojų bendruomenes, kurios gyvintų ir gerintų </w:t>
      </w:r>
      <w:r w:rsidR="004F65FA" w:rsidRPr="000851B8">
        <w:rPr>
          <w:lang w:val="lt-LT" w:eastAsia="lt-LT"/>
        </w:rPr>
        <w:t>viešąją</w:t>
      </w:r>
      <w:r w:rsidR="006E4D84" w:rsidRPr="000851B8">
        <w:rPr>
          <w:lang w:val="lt-LT" w:eastAsia="lt-LT"/>
        </w:rPr>
        <w:t xml:space="preserve"> aplinką, dalyvautų atnaujinant teritorijas.</w:t>
      </w:r>
    </w:p>
    <w:p w14:paraId="46C76794" w14:textId="524DB0D3" w:rsidR="006E4D84" w:rsidRPr="000851B8" w:rsidRDefault="006E4D84" w:rsidP="005104B0">
      <w:pPr>
        <w:tabs>
          <w:tab w:val="left" w:pos="993"/>
        </w:tabs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3. Bendruomenės iniciatyvos (</w:t>
      </w:r>
      <w:r w:rsidR="00ED5304" w:rsidRPr="000851B8">
        <w:rPr>
          <w:lang w:val="lt-LT" w:eastAsia="lt-LT"/>
        </w:rPr>
        <w:t>P</w:t>
      </w:r>
      <w:r w:rsidRPr="000851B8">
        <w:rPr>
          <w:lang w:val="lt-LT" w:eastAsia="lt-LT"/>
        </w:rPr>
        <w:t xml:space="preserve">rojektai), skirtos </w:t>
      </w:r>
      <w:r w:rsidR="0020226D" w:rsidRPr="000851B8">
        <w:rPr>
          <w:lang w:val="lt-LT" w:eastAsia="lt-LT"/>
        </w:rPr>
        <w:t>viešajai</w:t>
      </w:r>
      <w:r w:rsidRPr="000851B8">
        <w:rPr>
          <w:lang w:val="lt-LT" w:eastAsia="lt-LT"/>
        </w:rPr>
        <w:t xml:space="preserve"> aplinkai gerinti, įgyvendinamos</w:t>
      </w:r>
      <w:r w:rsidRPr="000851B8">
        <w:rPr>
          <w:lang w:val="lt-LT"/>
        </w:rPr>
        <w:t xml:space="preserve"> kasmet, numatant šiam tikslui lėšų kiekvienų metų Savivaldybės biudžete.</w:t>
      </w:r>
    </w:p>
    <w:p w14:paraId="6ADD72FA" w14:textId="77777777" w:rsidR="006E4D84" w:rsidRPr="000851B8" w:rsidRDefault="006E4D84" w:rsidP="005104B0">
      <w:pPr>
        <w:tabs>
          <w:tab w:val="left" w:pos="993"/>
          <w:tab w:val="left" w:pos="1298"/>
        </w:tabs>
        <w:ind w:firstLine="1134"/>
        <w:jc w:val="both"/>
        <w:textAlignment w:val="baseline"/>
        <w:rPr>
          <w:lang w:val="lt-LT" w:eastAsia="lt-LT"/>
        </w:rPr>
      </w:pPr>
      <w:r w:rsidRPr="000851B8">
        <w:rPr>
          <w:lang w:val="lt-LT" w:eastAsia="lt-LT"/>
        </w:rPr>
        <w:t>4. Apraše vartojamos sąvokos:</w:t>
      </w:r>
    </w:p>
    <w:p w14:paraId="6B550919" w14:textId="0EC42C01" w:rsidR="006E4D84" w:rsidRPr="000851B8" w:rsidRDefault="006E4D84" w:rsidP="005104B0">
      <w:pPr>
        <w:tabs>
          <w:tab w:val="left" w:pos="993"/>
          <w:tab w:val="left" w:pos="1298"/>
        </w:tabs>
        <w:ind w:firstLine="1134"/>
        <w:jc w:val="both"/>
        <w:textAlignment w:val="baseline"/>
        <w:rPr>
          <w:bCs/>
          <w:lang w:val="lt-LT" w:eastAsia="lt-LT"/>
        </w:rPr>
      </w:pPr>
      <w:r w:rsidRPr="000851B8">
        <w:rPr>
          <w:bCs/>
          <w:lang w:val="lt-LT" w:eastAsia="lt-LT"/>
        </w:rPr>
        <w:t>4.</w:t>
      </w:r>
      <w:r w:rsidR="007935E6" w:rsidRPr="000851B8">
        <w:rPr>
          <w:bCs/>
          <w:lang w:val="lt-LT" w:eastAsia="lt-LT"/>
        </w:rPr>
        <w:t>1.</w:t>
      </w:r>
      <w:r w:rsidRPr="000851B8">
        <w:rPr>
          <w:bCs/>
          <w:lang w:val="lt-LT" w:eastAsia="lt-LT"/>
        </w:rPr>
        <w:t xml:space="preserve"> </w:t>
      </w:r>
      <w:r w:rsidRPr="000851B8">
        <w:rPr>
          <w:b/>
          <w:bCs/>
          <w:lang w:val="lt-LT" w:eastAsia="lt-LT"/>
        </w:rPr>
        <w:t>Pareiškėjas</w:t>
      </w:r>
      <w:r w:rsidRPr="000851B8">
        <w:rPr>
          <w:bCs/>
          <w:lang w:val="lt-LT" w:eastAsia="lt-LT"/>
        </w:rPr>
        <w:t>:</w:t>
      </w:r>
    </w:p>
    <w:p w14:paraId="384B0183" w14:textId="22606391" w:rsidR="006E4D84" w:rsidRPr="000851B8" w:rsidRDefault="006E4D84" w:rsidP="001E529B">
      <w:pPr>
        <w:tabs>
          <w:tab w:val="left" w:pos="993"/>
        </w:tabs>
        <w:ind w:firstLine="1134"/>
        <w:jc w:val="both"/>
        <w:textAlignment w:val="baseline"/>
        <w:rPr>
          <w:lang w:val="lt-LT" w:eastAsia="lt-LT"/>
        </w:rPr>
      </w:pPr>
      <w:r w:rsidRPr="000851B8">
        <w:rPr>
          <w:lang w:val="lt-LT" w:eastAsia="lt-LT"/>
        </w:rPr>
        <w:t>4.</w:t>
      </w:r>
      <w:r w:rsidR="00EF7F72" w:rsidRPr="000851B8">
        <w:rPr>
          <w:lang w:val="lt-LT" w:eastAsia="lt-LT"/>
        </w:rPr>
        <w:t>1.</w:t>
      </w:r>
      <w:r w:rsidR="00DE09B5" w:rsidRPr="000851B8">
        <w:rPr>
          <w:lang w:val="lt-LT" w:eastAsia="lt-LT"/>
        </w:rPr>
        <w:t>1. -</w:t>
      </w:r>
      <w:r w:rsidRPr="000851B8">
        <w:rPr>
          <w:lang w:val="lt-LT" w:eastAsia="lt-LT"/>
        </w:rPr>
        <w:t xml:space="preserve"> </w:t>
      </w:r>
      <w:r w:rsidR="00F30012" w:rsidRPr="000851B8">
        <w:rPr>
          <w:lang w:val="lt-LT" w:eastAsia="lt-LT"/>
        </w:rPr>
        <w:t xml:space="preserve">ne jaunesnis nei 16 metų amžiaus fizinis asmuo, gyvenamąją vietą deklaravęs Ignalinos rajono savivaldybės teritorijoje ar </w:t>
      </w:r>
      <w:r w:rsidR="00F30012" w:rsidRPr="000851B8">
        <w:rPr>
          <w:color w:val="000000"/>
          <w:lang w:val="lt-LT" w:eastAsia="lt-LT"/>
        </w:rPr>
        <w:t>įtrauktas į gyvenamosios vietos nedeklaravusių asmenų apskaitą Ignalinos rajono savivaldybėje;</w:t>
      </w:r>
    </w:p>
    <w:p w14:paraId="2AB43294" w14:textId="1073AA56" w:rsidR="00F30012" w:rsidRPr="000851B8" w:rsidRDefault="00F30012" w:rsidP="001E529B">
      <w:pPr>
        <w:tabs>
          <w:tab w:val="left" w:pos="993"/>
        </w:tabs>
        <w:ind w:firstLine="1134"/>
        <w:jc w:val="both"/>
        <w:textAlignment w:val="baseline"/>
        <w:rPr>
          <w:i/>
          <w:sz w:val="16"/>
          <w:lang w:val="lt-LT" w:eastAsia="lt-LT"/>
        </w:rPr>
      </w:pPr>
      <w:r w:rsidRPr="000851B8">
        <w:rPr>
          <w:i/>
          <w:sz w:val="16"/>
          <w:lang w:val="lt-LT" w:eastAsia="lt-LT"/>
        </w:rPr>
        <w:t xml:space="preserve">2025 m. rugsėjo 11 d. Ignalinos rajono savivaldybės tarybos sprendimo </w:t>
      </w:r>
      <w:bookmarkStart w:id="1" w:name="n_1"/>
      <w:r w:rsidR="000851B8" w:rsidRPr="00B021DF">
        <w:rPr>
          <w:i/>
          <w:sz w:val="16"/>
          <w:lang w:val="lt-LT" w:eastAsia="lt-LT"/>
        </w:rPr>
        <w:t>Nr. T-190</w:t>
      </w:r>
      <w:bookmarkEnd w:id="1"/>
      <w:r w:rsidRPr="000851B8">
        <w:rPr>
          <w:i/>
          <w:sz w:val="16"/>
          <w:lang w:val="lt-LT" w:eastAsia="lt-LT"/>
        </w:rPr>
        <w:t xml:space="preserve"> redakcija</w:t>
      </w:r>
    </w:p>
    <w:p w14:paraId="0213D3EC" w14:textId="77777777" w:rsidR="00F30012" w:rsidRPr="000851B8" w:rsidRDefault="00F30012" w:rsidP="001E529B">
      <w:pPr>
        <w:tabs>
          <w:tab w:val="left" w:pos="993"/>
        </w:tabs>
        <w:ind w:firstLine="1134"/>
        <w:jc w:val="both"/>
        <w:textAlignment w:val="baseline"/>
        <w:rPr>
          <w:i/>
          <w:sz w:val="16"/>
          <w:lang w:val="lt-LT" w:eastAsia="lt-LT"/>
        </w:rPr>
      </w:pPr>
    </w:p>
    <w:p w14:paraId="3085DB21" w14:textId="0698EEBF" w:rsidR="006E4D84" w:rsidRPr="000851B8" w:rsidRDefault="006E4D84" w:rsidP="005104B0">
      <w:pPr>
        <w:tabs>
          <w:tab w:val="left" w:pos="993"/>
        </w:tabs>
        <w:ind w:firstLine="1134"/>
        <w:jc w:val="both"/>
        <w:textAlignment w:val="baseline"/>
        <w:rPr>
          <w:lang w:val="lt-LT" w:eastAsia="lt-LT"/>
        </w:rPr>
      </w:pPr>
      <w:r w:rsidRPr="000851B8">
        <w:rPr>
          <w:lang w:val="lt-LT" w:eastAsia="lt-LT"/>
        </w:rPr>
        <w:t>4.</w:t>
      </w:r>
      <w:r w:rsidR="00DE09B5" w:rsidRPr="000851B8">
        <w:rPr>
          <w:lang w:val="lt-LT" w:eastAsia="lt-LT"/>
        </w:rPr>
        <w:t>1.</w:t>
      </w:r>
      <w:r w:rsidRPr="000851B8">
        <w:rPr>
          <w:lang w:val="lt-LT" w:eastAsia="lt-LT"/>
        </w:rPr>
        <w:t>2.</w:t>
      </w:r>
      <w:r w:rsidR="00CB3163" w:rsidRPr="000851B8">
        <w:rPr>
          <w:rFonts w:ascii="Helvetica" w:hAnsi="Helvetica"/>
          <w:color w:val="363636"/>
          <w:sz w:val="18"/>
          <w:szCs w:val="18"/>
          <w:shd w:val="clear" w:color="auto" w:fill="FFFFFF"/>
        </w:rPr>
        <w:t xml:space="preserve"> </w:t>
      </w:r>
      <w:r w:rsidR="00F30012" w:rsidRPr="000851B8">
        <w:rPr>
          <w:lang w:val="lt-LT"/>
        </w:rPr>
        <w:t>gyventojų interesams atstovaujantis ir pelno nesiekiantis juridinis asmuo, nevyriausybinė organizacija, registruota Ignalinos rajono savivaldybės teritorijoje, ar savivaldybės gyvenamosios vietovės bendruomenė</w:t>
      </w:r>
      <w:r w:rsidR="00F30012" w:rsidRPr="000851B8">
        <w:rPr>
          <w:lang w:val="lt-LT" w:eastAsia="lt-LT"/>
        </w:rPr>
        <w:t>.</w:t>
      </w:r>
    </w:p>
    <w:p w14:paraId="44FD02BF" w14:textId="689F61A0" w:rsidR="00F30012" w:rsidRPr="000851B8" w:rsidRDefault="00F30012" w:rsidP="005104B0">
      <w:pPr>
        <w:tabs>
          <w:tab w:val="left" w:pos="993"/>
        </w:tabs>
        <w:ind w:firstLine="1134"/>
        <w:jc w:val="both"/>
        <w:textAlignment w:val="baseline"/>
        <w:rPr>
          <w:i/>
          <w:sz w:val="16"/>
          <w:lang w:val="lt-LT" w:eastAsia="lt-LT"/>
        </w:rPr>
      </w:pPr>
      <w:r w:rsidRPr="000851B8">
        <w:rPr>
          <w:i/>
          <w:sz w:val="16"/>
          <w:lang w:val="lt-LT" w:eastAsia="lt-LT"/>
        </w:rPr>
        <w:t xml:space="preserve">2025 m. rugsėjo 11 d. Ignalinos rajono savivaldybės tarybos sprendimo </w:t>
      </w:r>
      <w:bookmarkStart w:id="2" w:name="n_2"/>
      <w:r w:rsidR="000851B8" w:rsidRPr="00B021DF">
        <w:rPr>
          <w:i/>
          <w:sz w:val="16"/>
          <w:lang w:val="lt-LT" w:eastAsia="lt-LT"/>
        </w:rPr>
        <w:t>Nr. T-190</w:t>
      </w:r>
      <w:bookmarkEnd w:id="2"/>
      <w:r w:rsidRPr="000851B8">
        <w:rPr>
          <w:i/>
          <w:sz w:val="16"/>
          <w:lang w:val="lt-LT" w:eastAsia="lt-LT"/>
        </w:rPr>
        <w:t xml:space="preserve"> redakcija</w:t>
      </w:r>
    </w:p>
    <w:p w14:paraId="5CEE2EA3" w14:textId="77777777" w:rsidR="00F30012" w:rsidRPr="000851B8" w:rsidRDefault="00F30012" w:rsidP="005104B0">
      <w:pPr>
        <w:tabs>
          <w:tab w:val="left" w:pos="993"/>
        </w:tabs>
        <w:ind w:firstLine="1134"/>
        <w:jc w:val="both"/>
        <w:textAlignment w:val="baseline"/>
        <w:rPr>
          <w:i/>
          <w:sz w:val="16"/>
          <w:lang w:val="lt-LT" w:eastAsia="lt-LT"/>
        </w:rPr>
      </w:pPr>
    </w:p>
    <w:p w14:paraId="2796369A" w14:textId="06A174C5" w:rsidR="00124F1C" w:rsidRPr="000851B8" w:rsidRDefault="00940B1E" w:rsidP="00940B1E">
      <w:pPr>
        <w:pStyle w:val="Sraopastraipa"/>
        <w:tabs>
          <w:tab w:val="left" w:pos="993"/>
          <w:tab w:val="left" w:pos="1560"/>
        </w:tabs>
        <w:suppressAutoHyphens w:val="0"/>
        <w:ind w:left="1134"/>
        <w:jc w:val="both"/>
        <w:rPr>
          <w:bCs/>
          <w:lang w:val="lt-LT" w:eastAsia="lt-LT"/>
        </w:rPr>
      </w:pPr>
      <w:r w:rsidRPr="000851B8">
        <w:rPr>
          <w:bCs/>
          <w:lang w:val="lt-LT" w:eastAsia="lt-LT"/>
        </w:rPr>
        <w:t>4.2</w:t>
      </w:r>
      <w:r w:rsidR="00D95B80" w:rsidRPr="000851B8">
        <w:rPr>
          <w:bCs/>
          <w:lang w:val="lt-LT" w:eastAsia="lt-LT"/>
        </w:rPr>
        <w:t xml:space="preserve">. </w:t>
      </w:r>
      <w:r w:rsidR="006E4D84" w:rsidRPr="000851B8">
        <w:rPr>
          <w:b/>
          <w:lang w:val="lt-LT" w:eastAsia="lt-LT"/>
        </w:rPr>
        <w:t>Projektas</w:t>
      </w:r>
      <w:r w:rsidR="006E4D84" w:rsidRPr="000851B8">
        <w:rPr>
          <w:lang w:val="lt-LT" w:eastAsia="lt-LT"/>
        </w:rPr>
        <w:t xml:space="preserve"> – </w:t>
      </w:r>
      <w:r w:rsidR="006E4D84" w:rsidRPr="000851B8">
        <w:rPr>
          <w:bCs/>
          <w:lang w:val="lt-LT" w:eastAsia="lt-LT"/>
        </w:rPr>
        <w:t xml:space="preserve">laiku </w:t>
      </w:r>
      <w:r w:rsidR="00BB19CE" w:rsidRPr="000851B8">
        <w:rPr>
          <w:bCs/>
          <w:lang w:val="lt-LT" w:eastAsia="lt-LT"/>
        </w:rPr>
        <w:t xml:space="preserve"> </w:t>
      </w:r>
      <w:r w:rsidR="006E4D84" w:rsidRPr="000851B8">
        <w:rPr>
          <w:bCs/>
          <w:lang w:val="lt-LT" w:eastAsia="lt-LT"/>
        </w:rPr>
        <w:t xml:space="preserve">apibrėžta </w:t>
      </w:r>
      <w:r w:rsidR="00BB19CE" w:rsidRPr="000851B8">
        <w:rPr>
          <w:bCs/>
          <w:lang w:val="lt-LT" w:eastAsia="lt-LT"/>
        </w:rPr>
        <w:t xml:space="preserve"> </w:t>
      </w:r>
      <w:r w:rsidR="006E4D84" w:rsidRPr="000851B8">
        <w:rPr>
          <w:bCs/>
          <w:lang w:val="lt-LT" w:eastAsia="lt-LT"/>
        </w:rPr>
        <w:t xml:space="preserve">nekomercinė, </w:t>
      </w:r>
      <w:r w:rsidR="00BB19CE" w:rsidRPr="000851B8">
        <w:rPr>
          <w:bCs/>
          <w:lang w:val="lt-LT" w:eastAsia="lt-LT"/>
        </w:rPr>
        <w:t xml:space="preserve"> </w:t>
      </w:r>
      <w:r w:rsidR="006E4D84" w:rsidRPr="000851B8">
        <w:rPr>
          <w:bCs/>
          <w:lang w:val="lt-LT" w:eastAsia="lt-LT"/>
        </w:rPr>
        <w:t xml:space="preserve">negeneruojanti </w:t>
      </w:r>
      <w:r w:rsidR="00BB19CE" w:rsidRPr="000851B8">
        <w:rPr>
          <w:bCs/>
          <w:lang w:val="lt-LT" w:eastAsia="lt-LT"/>
        </w:rPr>
        <w:t xml:space="preserve"> </w:t>
      </w:r>
      <w:r w:rsidR="006E4D84" w:rsidRPr="000851B8">
        <w:rPr>
          <w:bCs/>
          <w:lang w:val="lt-LT" w:eastAsia="lt-LT"/>
        </w:rPr>
        <w:t>pajamų</w:t>
      </w:r>
      <w:r w:rsidR="00BB19CE" w:rsidRPr="000851B8">
        <w:rPr>
          <w:bCs/>
          <w:lang w:val="lt-LT" w:eastAsia="lt-LT"/>
        </w:rPr>
        <w:t xml:space="preserve"> </w:t>
      </w:r>
      <w:r w:rsidR="006E4D84" w:rsidRPr="000851B8">
        <w:rPr>
          <w:bCs/>
          <w:lang w:val="lt-LT" w:eastAsia="lt-LT"/>
        </w:rPr>
        <w:t xml:space="preserve"> kryptingos </w:t>
      </w:r>
      <w:r w:rsidR="00BB19CE" w:rsidRPr="000851B8">
        <w:rPr>
          <w:bCs/>
          <w:lang w:val="lt-LT" w:eastAsia="lt-LT"/>
        </w:rPr>
        <w:t xml:space="preserve"> </w:t>
      </w:r>
      <w:r w:rsidR="006E4D84" w:rsidRPr="000851B8">
        <w:rPr>
          <w:bCs/>
          <w:lang w:val="lt-LT" w:eastAsia="lt-LT"/>
        </w:rPr>
        <w:t xml:space="preserve">veiklos </w:t>
      </w:r>
    </w:p>
    <w:p w14:paraId="1A3440FB" w14:textId="683DFE91" w:rsidR="006E4D84" w:rsidRPr="000851B8" w:rsidRDefault="006E4D84" w:rsidP="00124F1C">
      <w:pPr>
        <w:tabs>
          <w:tab w:val="left" w:pos="993"/>
          <w:tab w:val="left" w:pos="1560"/>
        </w:tabs>
        <w:suppressAutoHyphens w:val="0"/>
        <w:jc w:val="both"/>
        <w:rPr>
          <w:bCs/>
          <w:lang w:val="lt-LT" w:eastAsia="lt-LT"/>
        </w:rPr>
      </w:pPr>
      <w:r w:rsidRPr="000851B8">
        <w:rPr>
          <w:bCs/>
          <w:lang w:val="lt-LT" w:eastAsia="lt-LT"/>
        </w:rPr>
        <w:t xml:space="preserve">priemonių </w:t>
      </w:r>
      <w:r w:rsidR="00737057" w:rsidRPr="000851B8">
        <w:rPr>
          <w:bCs/>
          <w:lang w:val="lt-LT" w:eastAsia="lt-LT"/>
        </w:rPr>
        <w:t xml:space="preserve"> </w:t>
      </w:r>
      <w:r w:rsidRPr="000851B8">
        <w:rPr>
          <w:bCs/>
          <w:lang w:val="lt-LT" w:eastAsia="lt-LT"/>
        </w:rPr>
        <w:t xml:space="preserve">visuma, </w:t>
      </w:r>
      <w:r w:rsidR="00737057" w:rsidRPr="000851B8">
        <w:rPr>
          <w:bCs/>
          <w:lang w:val="lt-LT" w:eastAsia="lt-LT"/>
        </w:rPr>
        <w:t xml:space="preserve"> </w:t>
      </w:r>
      <w:r w:rsidRPr="000851B8">
        <w:rPr>
          <w:bCs/>
          <w:lang w:val="lt-LT" w:eastAsia="lt-LT"/>
        </w:rPr>
        <w:t xml:space="preserve">kurios </w:t>
      </w:r>
      <w:r w:rsidR="00737057" w:rsidRPr="000851B8">
        <w:rPr>
          <w:bCs/>
          <w:lang w:val="lt-LT" w:eastAsia="lt-LT"/>
        </w:rPr>
        <w:t xml:space="preserve"> </w:t>
      </w:r>
      <w:r w:rsidRPr="000851B8">
        <w:rPr>
          <w:bCs/>
          <w:lang w:val="lt-LT" w:eastAsia="lt-LT"/>
        </w:rPr>
        <w:t xml:space="preserve">tikslas – įgyvendinti </w:t>
      </w:r>
      <w:r w:rsidR="00737057" w:rsidRPr="000851B8">
        <w:rPr>
          <w:bCs/>
          <w:lang w:val="lt-LT" w:eastAsia="lt-LT"/>
        </w:rPr>
        <w:t xml:space="preserve"> </w:t>
      </w:r>
      <w:r w:rsidRPr="000851B8">
        <w:rPr>
          <w:bCs/>
          <w:lang w:val="lt-LT" w:eastAsia="lt-LT"/>
        </w:rPr>
        <w:t>Savivaldybės strateginį tikslą – vystyti ir puoselėti Savivaldybės  viešąją aplinką</w:t>
      </w:r>
      <w:r w:rsidR="00D627FD" w:rsidRPr="000851B8">
        <w:rPr>
          <w:bCs/>
          <w:lang w:val="lt-LT" w:eastAsia="lt-LT"/>
        </w:rPr>
        <w:t xml:space="preserve">. </w:t>
      </w:r>
      <w:r w:rsidRPr="000851B8">
        <w:rPr>
          <w:bCs/>
          <w:lang w:val="lt-LT" w:eastAsia="lt-LT"/>
        </w:rPr>
        <w:t xml:space="preserve"> </w:t>
      </w:r>
      <w:r w:rsidR="00DB3292" w:rsidRPr="000851B8">
        <w:rPr>
          <w:bCs/>
          <w:lang w:val="lt-LT" w:eastAsia="lt-LT"/>
        </w:rPr>
        <w:t xml:space="preserve">Projektas tai </w:t>
      </w:r>
      <w:r w:rsidR="0099766A" w:rsidRPr="000851B8">
        <w:rPr>
          <w:lang w:val="lt-LT" w:eastAsia="lt-LT"/>
        </w:rPr>
        <w:t xml:space="preserve">dokumentas su priedais pagal parengtą specialią formą, </w:t>
      </w:r>
      <w:r w:rsidR="0099766A" w:rsidRPr="000851B8">
        <w:rPr>
          <w:bCs/>
          <w:lang w:val="lt-LT" w:eastAsia="lt-LT"/>
        </w:rPr>
        <w:t>kurį pateikia pareiškėjas, siūlantis projekto idėją (toliau – Pareiškėjas).</w:t>
      </w:r>
      <w:r w:rsidR="00DB3292" w:rsidRPr="000851B8">
        <w:rPr>
          <w:bCs/>
          <w:lang w:val="lt-LT" w:eastAsia="lt-LT"/>
        </w:rPr>
        <w:t xml:space="preserve"> </w:t>
      </w:r>
      <w:r w:rsidRPr="000851B8">
        <w:rPr>
          <w:bCs/>
          <w:lang w:val="lt-LT" w:eastAsia="lt-LT"/>
        </w:rPr>
        <w:t>Projektai gali būti:</w:t>
      </w:r>
    </w:p>
    <w:p w14:paraId="61AD954E" w14:textId="5AF4DB7C" w:rsidR="006E4D84" w:rsidRPr="000851B8" w:rsidRDefault="00922E29" w:rsidP="00F30012">
      <w:pPr>
        <w:pStyle w:val="Sraopastraipa"/>
        <w:tabs>
          <w:tab w:val="left" w:pos="1134"/>
          <w:tab w:val="left" w:pos="1701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4.2.1. </w:t>
      </w:r>
      <w:r w:rsidR="00F30012" w:rsidRPr="000851B8">
        <w:rPr>
          <w:lang w:val="lt-LT" w:eastAsia="lt-LT"/>
        </w:rPr>
        <w:t>mažos apimties Projektas – infrastruktūros ir (ar) kitas kultūros, socialinis projektas, įgyvendinamas Savivaldybės teritorijoje, kurio vertė neviršija 35 procentų lėšų sumos, numatytos šiam tikslui einamųjų metų Savivaldybės biudžete, ir kuriam nereikalingas techninis projektas;</w:t>
      </w:r>
    </w:p>
    <w:p w14:paraId="392C8D7A" w14:textId="223F3061" w:rsidR="00F30012" w:rsidRPr="000851B8" w:rsidRDefault="00F30012" w:rsidP="00F30012">
      <w:pPr>
        <w:pStyle w:val="Sraopastraipa"/>
        <w:tabs>
          <w:tab w:val="left" w:pos="1134"/>
          <w:tab w:val="left" w:pos="1701"/>
        </w:tabs>
        <w:suppressAutoHyphens w:val="0"/>
        <w:ind w:left="1134"/>
        <w:jc w:val="both"/>
        <w:rPr>
          <w:bCs/>
          <w:i/>
          <w:sz w:val="16"/>
          <w:lang w:val="lt-LT" w:eastAsia="lt-LT"/>
        </w:rPr>
      </w:pPr>
      <w:r w:rsidRPr="000851B8">
        <w:rPr>
          <w:bCs/>
          <w:i/>
          <w:sz w:val="16"/>
          <w:lang w:val="lt-LT" w:eastAsia="lt-LT"/>
        </w:rPr>
        <w:t xml:space="preserve">2025 m. rugsėjo 11 d. Ignalinos rajono savivaldybės tarybos sprendimo </w:t>
      </w:r>
      <w:bookmarkStart w:id="3" w:name="n_3"/>
      <w:r w:rsidR="000851B8" w:rsidRPr="00B021DF">
        <w:rPr>
          <w:bCs/>
          <w:i/>
          <w:sz w:val="16"/>
          <w:lang w:val="lt-LT" w:eastAsia="lt-LT"/>
        </w:rPr>
        <w:t>Nr. T-190</w:t>
      </w:r>
      <w:bookmarkEnd w:id="3"/>
      <w:r w:rsidRPr="000851B8">
        <w:rPr>
          <w:bCs/>
          <w:i/>
          <w:sz w:val="16"/>
          <w:lang w:val="lt-LT" w:eastAsia="lt-LT"/>
        </w:rPr>
        <w:t xml:space="preserve"> redakcija</w:t>
      </w:r>
    </w:p>
    <w:p w14:paraId="2DCDCBA6" w14:textId="77777777" w:rsidR="00F30012" w:rsidRPr="000851B8" w:rsidRDefault="00F30012" w:rsidP="00F30012">
      <w:pPr>
        <w:pStyle w:val="Sraopastraipa"/>
        <w:tabs>
          <w:tab w:val="left" w:pos="1134"/>
          <w:tab w:val="left" w:pos="1701"/>
        </w:tabs>
        <w:suppressAutoHyphens w:val="0"/>
        <w:ind w:left="1134"/>
        <w:jc w:val="both"/>
        <w:rPr>
          <w:bCs/>
          <w:i/>
          <w:sz w:val="16"/>
          <w:lang w:val="lt-LT" w:eastAsia="lt-LT"/>
        </w:rPr>
      </w:pPr>
    </w:p>
    <w:p w14:paraId="5B45AD0C" w14:textId="5B3E1E2C" w:rsidR="006E4D84" w:rsidRPr="000851B8" w:rsidRDefault="000851B8" w:rsidP="000851B8">
      <w:pPr>
        <w:tabs>
          <w:tab w:val="left" w:pos="851"/>
          <w:tab w:val="left" w:pos="1276"/>
          <w:tab w:val="left" w:pos="1701"/>
          <w:tab w:val="left" w:pos="4820"/>
        </w:tabs>
        <w:suppressAutoHyphens w:val="0"/>
        <w:ind w:firstLine="1134"/>
        <w:jc w:val="both"/>
        <w:rPr>
          <w:bCs/>
          <w:lang w:val="lt-LT" w:eastAsia="lt-LT"/>
        </w:rPr>
      </w:pPr>
      <w:r w:rsidRPr="000851B8">
        <w:rPr>
          <w:bCs/>
          <w:lang w:val="lt-LT" w:eastAsia="lt-LT"/>
        </w:rPr>
        <w:t>4.2.</w:t>
      </w:r>
      <w:r w:rsidR="00F65A8C" w:rsidRPr="000851B8">
        <w:rPr>
          <w:lang w:val="lt-LT" w:eastAsia="lt-LT"/>
        </w:rPr>
        <w:t xml:space="preserve">2. </w:t>
      </w:r>
      <w:r w:rsidR="00F30012" w:rsidRPr="000851B8">
        <w:rPr>
          <w:lang w:val="lt-LT" w:eastAsia="lt-LT"/>
        </w:rPr>
        <w:t>didelės apimties Projektas</w:t>
      </w:r>
      <w:r w:rsidR="00F30012" w:rsidRPr="000851B8">
        <w:rPr>
          <w:b/>
          <w:bCs/>
          <w:lang w:val="lt-LT" w:eastAsia="lt-LT"/>
        </w:rPr>
        <w:t xml:space="preserve"> </w:t>
      </w:r>
      <w:r w:rsidR="00F30012" w:rsidRPr="000851B8">
        <w:rPr>
          <w:lang w:val="lt-LT" w:eastAsia="lt-LT"/>
        </w:rPr>
        <w:t xml:space="preserve">– </w:t>
      </w:r>
      <w:r w:rsidR="00F30012" w:rsidRPr="000851B8">
        <w:rPr>
          <w:bCs/>
          <w:lang w:val="lt-LT" w:eastAsia="lt-LT"/>
        </w:rPr>
        <w:t>infrastruktūros projektas, kurio vertė neviršija 65 procentų lėšų sumos, numatytos šiam tikslui einamųjų metų Savivaldybės biudžete, ir kuris įgyvendinamas</w:t>
      </w:r>
      <w:r w:rsidR="00F30012" w:rsidRPr="000851B8">
        <w:rPr>
          <w:lang w:val="lt-LT" w:eastAsia="lt-LT"/>
        </w:rPr>
        <w:t xml:space="preserve"> Savivaldybės teritorijoje</w:t>
      </w:r>
      <w:r w:rsidR="00F30012" w:rsidRPr="000851B8">
        <w:rPr>
          <w:bCs/>
          <w:lang w:val="lt-LT" w:eastAsia="lt-LT"/>
        </w:rPr>
        <w:t>, techninę dokumentaciją pradedant rengti pirmaisiais Projekto įgyvendinimo metais.</w:t>
      </w:r>
    </w:p>
    <w:p w14:paraId="5BEC4C5A" w14:textId="07D5B890" w:rsidR="00F30012" w:rsidRPr="000851B8" w:rsidRDefault="00F30012" w:rsidP="000851B8">
      <w:pPr>
        <w:pStyle w:val="Sraopastraipa"/>
        <w:tabs>
          <w:tab w:val="left" w:pos="851"/>
          <w:tab w:val="left" w:pos="1276"/>
          <w:tab w:val="left" w:pos="1701"/>
        </w:tabs>
        <w:suppressAutoHyphens w:val="0"/>
        <w:ind w:left="1134"/>
        <w:jc w:val="both"/>
        <w:rPr>
          <w:bCs/>
          <w:i/>
          <w:sz w:val="16"/>
          <w:lang w:val="lt-LT" w:eastAsia="lt-LT"/>
        </w:rPr>
      </w:pPr>
      <w:r w:rsidRPr="000851B8">
        <w:rPr>
          <w:bCs/>
          <w:i/>
          <w:sz w:val="16"/>
          <w:lang w:val="lt-LT" w:eastAsia="lt-LT"/>
        </w:rPr>
        <w:t xml:space="preserve">2025 m. rugsėjo 11 d. Ignalinos rajono savivaldybės tarybos sprendimo </w:t>
      </w:r>
      <w:bookmarkStart w:id="4" w:name="n_4"/>
      <w:r w:rsidR="000851B8" w:rsidRPr="00B021DF">
        <w:rPr>
          <w:bCs/>
          <w:i/>
          <w:sz w:val="16"/>
          <w:lang w:val="lt-LT" w:eastAsia="lt-LT"/>
        </w:rPr>
        <w:t>Nr. T-190</w:t>
      </w:r>
      <w:bookmarkEnd w:id="4"/>
      <w:r w:rsidRPr="000851B8">
        <w:rPr>
          <w:bCs/>
          <w:i/>
          <w:sz w:val="16"/>
          <w:lang w:val="lt-LT" w:eastAsia="lt-LT"/>
        </w:rPr>
        <w:t xml:space="preserve"> redakcija</w:t>
      </w:r>
    </w:p>
    <w:p w14:paraId="0D5AA0C4" w14:textId="77777777" w:rsidR="00F30012" w:rsidRPr="000851B8" w:rsidRDefault="00F30012" w:rsidP="00F30012">
      <w:pPr>
        <w:pStyle w:val="Sraopastraipa"/>
        <w:tabs>
          <w:tab w:val="left" w:pos="851"/>
          <w:tab w:val="left" w:pos="1276"/>
          <w:tab w:val="left" w:pos="1701"/>
        </w:tabs>
        <w:suppressAutoHyphens w:val="0"/>
        <w:ind w:left="927"/>
        <w:jc w:val="both"/>
        <w:rPr>
          <w:bCs/>
          <w:i/>
          <w:sz w:val="16"/>
          <w:lang w:val="lt-LT" w:eastAsia="lt-LT"/>
        </w:rPr>
      </w:pPr>
    </w:p>
    <w:p w14:paraId="1B0C8BCA" w14:textId="2FD4191C" w:rsidR="006E4D84" w:rsidRPr="000851B8" w:rsidRDefault="000851B8" w:rsidP="000851B8">
      <w:pPr>
        <w:tabs>
          <w:tab w:val="left" w:pos="993"/>
          <w:tab w:val="left" w:pos="1298"/>
          <w:tab w:val="left" w:pos="1560"/>
        </w:tabs>
        <w:suppressAutoHyphens w:val="0"/>
        <w:ind w:firstLine="1134"/>
        <w:jc w:val="both"/>
        <w:textAlignment w:val="baseline"/>
        <w:rPr>
          <w:lang w:val="lt-LT" w:eastAsia="lt-LT"/>
        </w:rPr>
      </w:pPr>
      <w:r w:rsidRPr="000851B8">
        <w:rPr>
          <w:lang w:val="lt-LT" w:eastAsia="lt-LT"/>
        </w:rPr>
        <w:lastRenderedPageBreak/>
        <w:t>4.3.</w:t>
      </w:r>
      <w:r w:rsidRPr="000851B8">
        <w:rPr>
          <w:lang w:val="lt-LT" w:eastAsia="lt-LT"/>
        </w:rPr>
        <w:tab/>
      </w:r>
      <w:r w:rsidR="006E4D84" w:rsidRPr="000851B8">
        <w:rPr>
          <w:b/>
          <w:lang w:val="lt-LT" w:eastAsia="lt-LT"/>
        </w:rPr>
        <w:t xml:space="preserve"> Kvietimas </w:t>
      </w:r>
      <w:r w:rsidR="006E4D84" w:rsidRPr="000851B8">
        <w:rPr>
          <w:bCs/>
          <w:lang w:val="lt-LT" w:eastAsia="lt-LT"/>
        </w:rPr>
        <w:t>– Savivaldybės</w:t>
      </w:r>
      <w:r w:rsidR="00D473CC" w:rsidRPr="000851B8">
        <w:rPr>
          <w:bCs/>
          <w:lang w:val="lt-LT" w:eastAsia="lt-LT"/>
        </w:rPr>
        <w:t xml:space="preserve"> </w:t>
      </w:r>
      <w:r w:rsidR="006E4D84" w:rsidRPr="000851B8">
        <w:rPr>
          <w:bCs/>
          <w:lang w:val="lt-LT" w:eastAsia="lt-LT"/>
        </w:rPr>
        <w:t xml:space="preserve"> skelbimas, kuriame nurodoma  </w:t>
      </w:r>
      <w:r w:rsidR="00843B19" w:rsidRPr="000851B8">
        <w:rPr>
          <w:bCs/>
          <w:lang w:val="lt-LT" w:eastAsia="lt-LT"/>
        </w:rPr>
        <w:t xml:space="preserve">Projektų </w:t>
      </w:r>
      <w:r w:rsidR="006E4D84" w:rsidRPr="000851B8">
        <w:rPr>
          <w:bCs/>
          <w:lang w:val="lt-LT" w:eastAsia="lt-LT"/>
        </w:rPr>
        <w:t>pateikimo sąlygos, terminai ir kita svarbi informacija.</w:t>
      </w:r>
    </w:p>
    <w:p w14:paraId="4B5B8379" w14:textId="5C876907" w:rsidR="006E4D84" w:rsidRPr="000851B8" w:rsidRDefault="000851B8" w:rsidP="000851B8">
      <w:pPr>
        <w:tabs>
          <w:tab w:val="left" w:pos="993"/>
          <w:tab w:val="left" w:pos="1560"/>
        </w:tabs>
        <w:suppressAutoHyphens w:val="0"/>
        <w:ind w:firstLine="1134"/>
        <w:jc w:val="both"/>
        <w:textAlignment w:val="baseline"/>
        <w:rPr>
          <w:lang w:val="lt-LT" w:eastAsia="lt-LT"/>
        </w:rPr>
      </w:pPr>
      <w:r w:rsidRPr="000851B8">
        <w:rPr>
          <w:lang w:val="lt-LT" w:eastAsia="lt-LT"/>
        </w:rPr>
        <w:t>4.4.</w:t>
      </w:r>
      <w:r w:rsidRPr="000851B8">
        <w:rPr>
          <w:lang w:val="lt-LT" w:eastAsia="lt-LT"/>
        </w:rPr>
        <w:tab/>
      </w:r>
      <w:r w:rsidR="006E4D84" w:rsidRPr="000851B8">
        <w:rPr>
          <w:b/>
          <w:lang w:val="lt-LT" w:eastAsia="lt-LT"/>
        </w:rPr>
        <w:t>Darbo grupė</w:t>
      </w:r>
      <w:r w:rsidR="006E4D84" w:rsidRPr="000851B8">
        <w:rPr>
          <w:lang w:val="lt-LT" w:eastAsia="lt-LT"/>
        </w:rPr>
        <w:t xml:space="preserve"> – Savivaldybės mero potvarkiu sudaryta </w:t>
      </w:r>
      <w:r w:rsidR="00843B19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 xml:space="preserve">atrankos darbo grupė, kuri vertina </w:t>
      </w:r>
      <w:r w:rsidR="00843B19" w:rsidRPr="000851B8">
        <w:rPr>
          <w:lang w:val="lt-LT" w:eastAsia="lt-LT"/>
        </w:rPr>
        <w:t xml:space="preserve"> Projektus</w:t>
      </w:r>
      <w:r w:rsidR="006E4D84" w:rsidRPr="000851B8">
        <w:rPr>
          <w:lang w:val="lt-LT" w:eastAsia="lt-LT"/>
        </w:rPr>
        <w:t xml:space="preserve">, sudaro atrinktų </w:t>
      </w:r>
      <w:r w:rsidR="00D52A27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 xml:space="preserve">sąrašą ir jį teikia kitam  </w:t>
      </w:r>
      <w:r w:rsidR="00D52A27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atrankos etapui – viešai atrankai.</w:t>
      </w:r>
    </w:p>
    <w:p w14:paraId="10CF908D" w14:textId="70DACB03" w:rsidR="006E4D84" w:rsidRPr="000851B8" w:rsidRDefault="000851B8" w:rsidP="000851B8">
      <w:pPr>
        <w:tabs>
          <w:tab w:val="left" w:pos="993"/>
          <w:tab w:val="left" w:pos="1298"/>
          <w:tab w:val="left" w:pos="1560"/>
        </w:tabs>
        <w:suppressAutoHyphens w:val="0"/>
        <w:ind w:firstLine="1134"/>
        <w:jc w:val="both"/>
        <w:textAlignment w:val="baseline"/>
        <w:rPr>
          <w:lang w:val="lt-LT" w:eastAsia="lt-LT"/>
        </w:rPr>
      </w:pPr>
      <w:r w:rsidRPr="000851B8">
        <w:rPr>
          <w:lang w:val="lt-LT" w:eastAsia="lt-LT"/>
        </w:rPr>
        <w:t>4.5.</w:t>
      </w:r>
      <w:r w:rsidRPr="000851B8">
        <w:rPr>
          <w:lang w:val="lt-LT" w:eastAsia="lt-LT"/>
        </w:rPr>
        <w:tab/>
      </w:r>
      <w:r w:rsidR="006E4D84" w:rsidRPr="000851B8">
        <w:rPr>
          <w:b/>
          <w:lang w:val="lt-LT" w:eastAsia="lt-LT"/>
        </w:rPr>
        <w:t>Vieša atranka</w:t>
      </w:r>
      <w:r w:rsidR="006E4D84" w:rsidRPr="000851B8">
        <w:rPr>
          <w:lang w:val="lt-LT" w:eastAsia="lt-LT"/>
        </w:rPr>
        <w:t xml:space="preserve"> – visuomenės balsavimas internetu ar kitomis  priemonėmis už Pareiškėjų pateiktus ir darbo grupės atrinktus </w:t>
      </w:r>
      <w:r w:rsidR="00F730EC" w:rsidRPr="000851B8">
        <w:rPr>
          <w:lang w:val="lt-LT" w:eastAsia="lt-LT"/>
        </w:rPr>
        <w:t>Projektus</w:t>
      </w:r>
      <w:r w:rsidR="006E4D84" w:rsidRPr="000851B8">
        <w:rPr>
          <w:lang w:val="lt-LT" w:eastAsia="lt-LT"/>
        </w:rPr>
        <w:t>.</w:t>
      </w:r>
    </w:p>
    <w:p w14:paraId="05E931AA" w14:textId="3A3C90CB" w:rsidR="006E4D84" w:rsidRPr="000851B8" w:rsidRDefault="000851B8" w:rsidP="000851B8">
      <w:pPr>
        <w:tabs>
          <w:tab w:val="left" w:pos="567"/>
          <w:tab w:val="left" w:pos="993"/>
          <w:tab w:val="left" w:pos="1560"/>
        </w:tabs>
        <w:suppressAutoHyphens w:val="0"/>
        <w:ind w:firstLine="1134"/>
        <w:jc w:val="both"/>
        <w:textAlignment w:val="baseline"/>
        <w:rPr>
          <w:lang w:val="lt-LT" w:eastAsia="lt-LT"/>
        </w:rPr>
      </w:pPr>
      <w:r w:rsidRPr="000851B8">
        <w:rPr>
          <w:lang w:val="lt-LT" w:eastAsia="lt-LT"/>
        </w:rPr>
        <w:t>4.6.</w:t>
      </w:r>
      <w:r w:rsidRPr="000851B8">
        <w:rPr>
          <w:lang w:val="lt-LT" w:eastAsia="lt-LT"/>
        </w:rPr>
        <w:tab/>
      </w:r>
      <w:r w:rsidR="00F30012" w:rsidRPr="000851B8">
        <w:rPr>
          <w:b/>
          <w:lang w:val="lt-LT" w:eastAsia="lt-LT"/>
        </w:rPr>
        <w:t>Viešoji erdvė</w:t>
      </w:r>
      <w:r w:rsidR="00F30012" w:rsidRPr="000851B8">
        <w:rPr>
          <w:lang w:val="lt-LT" w:eastAsia="lt-LT"/>
        </w:rPr>
        <w:t xml:space="preserve"> – gyvenamosios vietovės urbanizuotos teritorijos erdvinės struktūros elementas, statinys, skirti visuomenės bendriesiems interesams tenkinti.</w:t>
      </w:r>
    </w:p>
    <w:p w14:paraId="36B42A8E" w14:textId="445E3F19" w:rsidR="00F30012" w:rsidRPr="000851B8" w:rsidRDefault="00F30012" w:rsidP="00F30012">
      <w:pPr>
        <w:pStyle w:val="Sraopastraipa"/>
        <w:tabs>
          <w:tab w:val="left" w:pos="567"/>
          <w:tab w:val="left" w:pos="993"/>
          <w:tab w:val="left" w:pos="1560"/>
        </w:tabs>
        <w:suppressAutoHyphens w:val="0"/>
        <w:ind w:left="1134"/>
        <w:jc w:val="both"/>
        <w:textAlignment w:val="baseline"/>
        <w:rPr>
          <w:i/>
          <w:sz w:val="16"/>
          <w:lang w:val="lt-LT" w:eastAsia="lt-LT"/>
        </w:rPr>
      </w:pPr>
      <w:r w:rsidRPr="000851B8">
        <w:rPr>
          <w:i/>
          <w:sz w:val="16"/>
          <w:lang w:val="lt-LT" w:eastAsia="lt-LT"/>
        </w:rPr>
        <w:t xml:space="preserve">2025 m. rugsėjo 11 d. Ignalinos rajono savivaldybės tarybos sprendimo </w:t>
      </w:r>
      <w:bookmarkStart w:id="5" w:name="n_5"/>
      <w:r w:rsidR="000851B8" w:rsidRPr="00B021DF">
        <w:rPr>
          <w:i/>
          <w:sz w:val="16"/>
          <w:lang w:val="lt-LT" w:eastAsia="lt-LT"/>
        </w:rPr>
        <w:t>Nr. T-190</w:t>
      </w:r>
      <w:bookmarkEnd w:id="5"/>
      <w:r w:rsidRPr="000851B8">
        <w:rPr>
          <w:i/>
          <w:sz w:val="16"/>
          <w:lang w:val="lt-LT" w:eastAsia="lt-LT"/>
        </w:rPr>
        <w:t xml:space="preserve"> redakcija</w:t>
      </w:r>
    </w:p>
    <w:p w14:paraId="5E230253" w14:textId="77777777" w:rsidR="006E4D84" w:rsidRPr="000851B8" w:rsidRDefault="006E4D84" w:rsidP="006E4D84">
      <w:pPr>
        <w:keepNext/>
        <w:jc w:val="center"/>
        <w:rPr>
          <w:b/>
          <w:bCs/>
          <w:lang w:val="lt-LT" w:eastAsia="lt-LT"/>
        </w:rPr>
      </w:pPr>
    </w:p>
    <w:p w14:paraId="001D1381" w14:textId="77777777" w:rsidR="006E4D84" w:rsidRPr="000851B8" w:rsidRDefault="006E4D84" w:rsidP="006E4D84">
      <w:pPr>
        <w:keepNext/>
        <w:jc w:val="center"/>
        <w:rPr>
          <w:b/>
          <w:lang w:val="lt-LT" w:eastAsia="lt-LT"/>
        </w:rPr>
      </w:pPr>
      <w:r w:rsidRPr="000851B8">
        <w:rPr>
          <w:b/>
          <w:bCs/>
          <w:lang w:val="lt-LT" w:eastAsia="lt-LT"/>
        </w:rPr>
        <w:t>II SKYRIUS</w:t>
      </w:r>
    </w:p>
    <w:p w14:paraId="7681FE2C" w14:textId="121B8F2C" w:rsidR="006E4D84" w:rsidRPr="000851B8" w:rsidRDefault="006E4D84" w:rsidP="006E4D84">
      <w:pPr>
        <w:jc w:val="center"/>
        <w:rPr>
          <w:b/>
          <w:bCs/>
          <w:lang w:val="lt-LT" w:eastAsia="lt-LT"/>
        </w:rPr>
      </w:pPr>
      <w:r w:rsidRPr="000851B8">
        <w:rPr>
          <w:b/>
          <w:lang w:val="lt-LT" w:eastAsia="lt-LT"/>
        </w:rPr>
        <w:t xml:space="preserve">PROJEKTŲ </w:t>
      </w:r>
      <w:r w:rsidRPr="000851B8">
        <w:rPr>
          <w:b/>
          <w:bCs/>
          <w:lang w:val="lt-LT" w:eastAsia="lt-LT"/>
        </w:rPr>
        <w:t>TEIKIMO TVARKA</w:t>
      </w:r>
    </w:p>
    <w:p w14:paraId="7400D4AB" w14:textId="77777777" w:rsidR="006E4D84" w:rsidRPr="000851B8" w:rsidRDefault="006E4D84" w:rsidP="00BC3040">
      <w:pPr>
        <w:tabs>
          <w:tab w:val="left" w:pos="1134"/>
        </w:tabs>
        <w:ind w:firstLine="1134"/>
        <w:jc w:val="center"/>
        <w:rPr>
          <w:lang w:val="lt-LT" w:eastAsia="lt-LT"/>
        </w:rPr>
      </w:pPr>
    </w:p>
    <w:p w14:paraId="5EEBA7EB" w14:textId="70C4EB15" w:rsidR="006E4D84" w:rsidRPr="000851B8" w:rsidRDefault="000851B8" w:rsidP="000851B8">
      <w:pPr>
        <w:tabs>
          <w:tab w:val="left" w:pos="851"/>
          <w:tab w:val="left" w:pos="1134"/>
          <w:tab w:val="left" w:pos="1276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5.</w:t>
      </w:r>
      <w:r w:rsidRPr="000851B8">
        <w:rPr>
          <w:lang w:val="lt-LT" w:eastAsia="lt-LT"/>
        </w:rPr>
        <w:tab/>
      </w:r>
      <w:r w:rsidR="00BE30B6" w:rsidRPr="000851B8">
        <w:rPr>
          <w:lang w:val="lt-LT" w:eastAsia="lt-LT"/>
        </w:rPr>
        <w:t xml:space="preserve">Projektai </w:t>
      </w:r>
      <w:r w:rsidR="006E4D84" w:rsidRPr="000851B8">
        <w:rPr>
          <w:lang w:val="lt-LT" w:eastAsia="lt-LT"/>
        </w:rPr>
        <w:t xml:space="preserve">teikiami ir gali dalyvauti mažos arba didelės apimties Savivaldybės </w:t>
      </w:r>
      <w:r w:rsidR="0040000B" w:rsidRPr="000851B8">
        <w:rPr>
          <w:lang w:val="lt-LT" w:eastAsia="lt-LT"/>
        </w:rPr>
        <w:t xml:space="preserve">viešųjų erdvių </w:t>
      </w:r>
      <w:r w:rsidR="006E4D84" w:rsidRPr="000851B8">
        <w:rPr>
          <w:lang w:val="lt-LT" w:eastAsia="lt-LT"/>
        </w:rPr>
        <w:t xml:space="preserve"> gerinimo projektų kategorijose.</w:t>
      </w:r>
    </w:p>
    <w:p w14:paraId="1195CFB2" w14:textId="715972D9" w:rsidR="006E4D84" w:rsidRPr="000851B8" w:rsidRDefault="000851B8" w:rsidP="000851B8">
      <w:pPr>
        <w:tabs>
          <w:tab w:val="left" w:pos="993"/>
          <w:tab w:val="left" w:pos="1134"/>
          <w:tab w:val="left" w:pos="1276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6.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 </w:t>
      </w:r>
      <w:r w:rsidR="00F30012" w:rsidRPr="000851B8">
        <w:rPr>
          <w:bCs/>
          <w:lang w:val="lt-LT" w:eastAsia="lt-LT"/>
        </w:rPr>
        <w:t>Projektus gali teikti Pareiškėjai, kaip numatyta Aprašo 4.1 papunktyje. Seniūnijos, kuriose buvo įgyvendintas didelės apimties Projektas, Pareiškėjai šioje finansavimo programoje gali dalyvauti po dvejų metų nuo paraiškos pateikimo datos.</w:t>
      </w:r>
    </w:p>
    <w:p w14:paraId="51CAC9FC" w14:textId="2B4F72A4" w:rsidR="00F30012" w:rsidRPr="000851B8" w:rsidRDefault="00F30012" w:rsidP="00F30012">
      <w:pPr>
        <w:pStyle w:val="Sraopastraipa"/>
        <w:tabs>
          <w:tab w:val="left" w:pos="993"/>
          <w:tab w:val="left" w:pos="1134"/>
          <w:tab w:val="left" w:pos="1276"/>
        </w:tabs>
        <w:suppressAutoHyphens w:val="0"/>
        <w:ind w:left="1134"/>
        <w:jc w:val="both"/>
        <w:rPr>
          <w:i/>
          <w:sz w:val="16"/>
          <w:lang w:val="lt-LT" w:eastAsia="lt-LT"/>
        </w:rPr>
      </w:pPr>
      <w:r w:rsidRPr="000851B8">
        <w:rPr>
          <w:i/>
          <w:sz w:val="16"/>
          <w:lang w:val="lt-LT" w:eastAsia="lt-LT"/>
        </w:rPr>
        <w:t xml:space="preserve">2025 m. rugsėjo 11 d. Ignalinos rajono savivaldybės tarybos sprendimo </w:t>
      </w:r>
      <w:bookmarkStart w:id="6" w:name="n_6"/>
      <w:r w:rsidR="000851B8" w:rsidRPr="00B021DF">
        <w:rPr>
          <w:i/>
          <w:sz w:val="16"/>
          <w:lang w:val="lt-LT" w:eastAsia="lt-LT"/>
        </w:rPr>
        <w:t>Nr. T-190</w:t>
      </w:r>
      <w:bookmarkEnd w:id="6"/>
      <w:r w:rsidRPr="000851B8">
        <w:rPr>
          <w:i/>
          <w:sz w:val="16"/>
          <w:lang w:val="lt-LT" w:eastAsia="lt-LT"/>
        </w:rPr>
        <w:t xml:space="preserve"> redakcija</w:t>
      </w:r>
    </w:p>
    <w:p w14:paraId="296BD4A1" w14:textId="77777777" w:rsidR="00F30012" w:rsidRPr="000851B8" w:rsidRDefault="00F30012" w:rsidP="00F30012">
      <w:pPr>
        <w:pStyle w:val="Sraopastraipa"/>
        <w:tabs>
          <w:tab w:val="left" w:pos="993"/>
          <w:tab w:val="left" w:pos="1134"/>
          <w:tab w:val="left" w:pos="1276"/>
        </w:tabs>
        <w:suppressAutoHyphens w:val="0"/>
        <w:ind w:left="1134"/>
        <w:jc w:val="both"/>
        <w:rPr>
          <w:i/>
          <w:sz w:val="16"/>
          <w:lang w:val="lt-LT" w:eastAsia="lt-LT"/>
        </w:rPr>
      </w:pPr>
    </w:p>
    <w:p w14:paraId="3B4D93AA" w14:textId="7314D01B" w:rsidR="006E4D84" w:rsidRPr="000851B8" w:rsidRDefault="000851B8" w:rsidP="000851B8">
      <w:pPr>
        <w:tabs>
          <w:tab w:val="left" w:pos="851"/>
          <w:tab w:val="left" w:pos="1134"/>
          <w:tab w:val="left" w:pos="1276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7.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 </w:t>
      </w:r>
      <w:r w:rsidR="00D7224C" w:rsidRPr="000851B8">
        <w:rPr>
          <w:lang w:val="lt-LT" w:eastAsia="lt-LT"/>
        </w:rPr>
        <w:t xml:space="preserve">Projektai </w:t>
      </w:r>
      <w:r w:rsidR="006E4D84" w:rsidRPr="000851B8">
        <w:rPr>
          <w:lang w:val="lt-LT" w:eastAsia="lt-LT"/>
        </w:rPr>
        <w:t>teikiami vadovaujantis Aprašu ir kvietime nustatyta forma, tvarka ir terminais.</w:t>
      </w:r>
    </w:p>
    <w:p w14:paraId="2A26BCD9" w14:textId="3AB8EFA0" w:rsidR="006E4D84" w:rsidRPr="000851B8" w:rsidRDefault="000851B8" w:rsidP="000851B8">
      <w:pPr>
        <w:tabs>
          <w:tab w:val="left" w:pos="851"/>
          <w:tab w:val="left" w:pos="1134"/>
          <w:tab w:val="left" w:pos="1276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8.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Kvietimas </w:t>
      </w:r>
      <w:r w:rsidR="00867F4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skelbiamas </w:t>
      </w:r>
      <w:r w:rsidR="00867F43" w:rsidRPr="000851B8">
        <w:rPr>
          <w:lang w:val="lt-LT" w:eastAsia="lt-LT"/>
        </w:rPr>
        <w:t xml:space="preserve">  </w:t>
      </w:r>
      <w:r w:rsidR="006E4D84" w:rsidRPr="000851B8">
        <w:rPr>
          <w:lang w:val="lt-LT" w:eastAsia="lt-LT"/>
        </w:rPr>
        <w:t xml:space="preserve">Savivaldybės </w:t>
      </w:r>
      <w:r w:rsidR="00867F43" w:rsidRPr="000851B8">
        <w:rPr>
          <w:lang w:val="lt-LT" w:eastAsia="lt-LT"/>
        </w:rPr>
        <w:t xml:space="preserve">  </w:t>
      </w:r>
      <w:r w:rsidR="006E4D84" w:rsidRPr="000851B8">
        <w:rPr>
          <w:lang w:val="lt-LT" w:eastAsia="lt-LT"/>
        </w:rPr>
        <w:t xml:space="preserve">interneto </w:t>
      </w:r>
      <w:r w:rsidR="00867F43" w:rsidRPr="000851B8">
        <w:rPr>
          <w:lang w:val="lt-LT" w:eastAsia="lt-LT"/>
        </w:rPr>
        <w:t xml:space="preserve">  </w:t>
      </w:r>
      <w:r w:rsidR="006E4D84" w:rsidRPr="000851B8">
        <w:rPr>
          <w:lang w:val="lt-LT" w:eastAsia="lt-LT"/>
        </w:rPr>
        <w:t>svetainėje</w:t>
      </w:r>
      <w:r w:rsidR="00867F4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</w:t>
      </w:r>
      <w:r w:rsidR="00867F4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www.</w:t>
      </w:r>
      <w:r w:rsidR="00A34020" w:rsidRPr="000851B8">
        <w:rPr>
          <w:lang w:val="lt-LT" w:eastAsia="lt-LT"/>
        </w:rPr>
        <w:t>ignalina</w:t>
      </w:r>
      <w:r w:rsidR="006E4D84" w:rsidRPr="000851B8">
        <w:rPr>
          <w:lang w:val="lt-LT" w:eastAsia="lt-LT"/>
        </w:rPr>
        <w:t xml:space="preserve">.lt </w:t>
      </w:r>
      <w:r w:rsidR="00867F4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(toliau – </w:t>
      </w:r>
      <w:r w:rsidR="00867F43" w:rsidRPr="000851B8">
        <w:rPr>
          <w:lang w:val="lt-LT" w:eastAsia="lt-LT"/>
        </w:rPr>
        <w:t xml:space="preserve">   </w:t>
      </w:r>
      <w:r w:rsidR="006E4D84" w:rsidRPr="000851B8">
        <w:rPr>
          <w:lang w:val="lt-LT" w:eastAsia="lt-LT"/>
        </w:rPr>
        <w:t>Savivaldybės interneto svetainė) ir kitomis visuomenės informavimo priemonėmis.</w:t>
      </w:r>
    </w:p>
    <w:p w14:paraId="2B278D60" w14:textId="194D9FC5" w:rsidR="006E4D84" w:rsidRPr="000851B8" w:rsidRDefault="000851B8" w:rsidP="000851B8">
      <w:pPr>
        <w:tabs>
          <w:tab w:val="left" w:pos="851"/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9.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>Kvietime nurodoma:</w:t>
      </w:r>
    </w:p>
    <w:p w14:paraId="27676CB9" w14:textId="53B99542" w:rsidR="006E4D84" w:rsidRPr="000851B8" w:rsidRDefault="000851B8" w:rsidP="000851B8">
      <w:pPr>
        <w:tabs>
          <w:tab w:val="left" w:pos="851"/>
          <w:tab w:val="left" w:pos="993"/>
          <w:tab w:val="left" w:pos="1134"/>
          <w:tab w:val="left" w:pos="1560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9.1.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 </w:t>
      </w:r>
      <w:r w:rsidR="00A63300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priėmimo laikotarpis;</w:t>
      </w:r>
    </w:p>
    <w:p w14:paraId="45C2CEAC" w14:textId="4853AA5E" w:rsidR="006E4D84" w:rsidRPr="000851B8" w:rsidRDefault="000851B8" w:rsidP="000851B8">
      <w:pPr>
        <w:tabs>
          <w:tab w:val="left" w:pos="709"/>
          <w:tab w:val="left" w:pos="993"/>
          <w:tab w:val="left" w:pos="1134"/>
          <w:tab w:val="left" w:pos="1560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9.2.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 </w:t>
      </w:r>
      <w:r w:rsidR="00A63300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 xml:space="preserve">teikimo būdas ir adresas; </w:t>
      </w:r>
    </w:p>
    <w:p w14:paraId="5D7F71AD" w14:textId="49D0B114" w:rsidR="006E4D84" w:rsidRPr="000851B8" w:rsidRDefault="000851B8" w:rsidP="000851B8">
      <w:pPr>
        <w:tabs>
          <w:tab w:val="left" w:pos="709"/>
          <w:tab w:val="left" w:pos="993"/>
          <w:tab w:val="left" w:pos="1134"/>
          <w:tab w:val="left" w:pos="1560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9.3.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>Savivaldybės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darbuotojo 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(-ų), atsakingo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(-ų)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už 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kvietimą, 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vardas (-ai), pavardė (-s), pareigos, telefono numeris, elektroninio pašto adresas;</w:t>
      </w:r>
    </w:p>
    <w:p w14:paraId="7D38E7D7" w14:textId="34E9956E" w:rsidR="006E4D84" w:rsidRPr="000851B8" w:rsidRDefault="000851B8" w:rsidP="000851B8">
      <w:pPr>
        <w:tabs>
          <w:tab w:val="left" w:pos="709"/>
          <w:tab w:val="left" w:pos="993"/>
          <w:tab w:val="left" w:pos="1134"/>
          <w:tab w:val="left" w:pos="1560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9.4.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>kita reikalinga informacija.</w:t>
      </w:r>
    </w:p>
    <w:p w14:paraId="0B2315D3" w14:textId="00CD4DFA" w:rsidR="006E4D84" w:rsidRPr="000851B8" w:rsidRDefault="000851B8" w:rsidP="000851B8">
      <w:pPr>
        <w:tabs>
          <w:tab w:val="left" w:pos="709"/>
          <w:tab w:val="left" w:pos="993"/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10.</w:t>
      </w:r>
      <w:r w:rsidRPr="000851B8">
        <w:rPr>
          <w:lang w:val="lt-LT" w:eastAsia="lt-LT"/>
        </w:rPr>
        <w:tab/>
      </w:r>
      <w:r w:rsidR="00BC3040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Pareiškėjas kvietime nustatyta tvarka ir terminais Savivaldybės administracijai pateikia užpildytą  </w:t>
      </w:r>
      <w:r w:rsidR="0070042B" w:rsidRPr="000851B8">
        <w:rPr>
          <w:lang w:val="lt-LT" w:eastAsia="lt-LT"/>
        </w:rPr>
        <w:t xml:space="preserve">Projekto </w:t>
      </w:r>
      <w:r w:rsidR="006E4D84" w:rsidRPr="000851B8">
        <w:rPr>
          <w:lang w:val="lt-LT" w:eastAsia="lt-LT"/>
        </w:rPr>
        <w:t>formą (1 priedas) ir pateikia kitus kvietime nurodytus privalomus dokumentus.</w:t>
      </w:r>
    </w:p>
    <w:p w14:paraId="5C08F6B9" w14:textId="43E71843" w:rsidR="006E4D84" w:rsidRPr="000851B8" w:rsidRDefault="000851B8" w:rsidP="000851B8">
      <w:pPr>
        <w:tabs>
          <w:tab w:val="left" w:pos="709"/>
          <w:tab w:val="left" w:pos="993"/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</w:t>
      </w:r>
      <w:r w:rsidRPr="000851B8">
        <w:rPr>
          <w:lang w:val="lt-LT" w:eastAsia="lt-LT"/>
        </w:rPr>
        <w:tab/>
      </w:r>
      <w:r w:rsidR="00BC3040" w:rsidRPr="000851B8">
        <w:rPr>
          <w:lang w:val="lt-LT" w:eastAsia="lt-LT"/>
        </w:rPr>
        <w:t xml:space="preserve"> </w:t>
      </w:r>
      <w:r w:rsidR="0070042B" w:rsidRPr="000851B8">
        <w:rPr>
          <w:lang w:val="lt-LT" w:eastAsia="lt-LT"/>
        </w:rPr>
        <w:t xml:space="preserve">Projekto </w:t>
      </w:r>
      <w:r w:rsidR="006E4D84" w:rsidRPr="000851B8">
        <w:rPr>
          <w:lang w:val="lt-LT" w:eastAsia="lt-LT"/>
        </w:rPr>
        <w:t>formoje nurodoma:</w:t>
      </w:r>
    </w:p>
    <w:p w14:paraId="5EEE0473" w14:textId="007A871C" w:rsidR="006E4D84" w:rsidRPr="000851B8" w:rsidRDefault="000851B8" w:rsidP="000851B8">
      <w:pPr>
        <w:tabs>
          <w:tab w:val="left" w:pos="0"/>
          <w:tab w:val="left" w:pos="709"/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11.1.</w:t>
      </w:r>
      <w:r w:rsidRPr="000851B8">
        <w:rPr>
          <w:lang w:val="lt-LT" w:eastAsia="lt-LT"/>
        </w:rPr>
        <w:tab/>
      </w:r>
      <w:r w:rsidR="0079510D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rojekto pavadinimas;</w:t>
      </w:r>
    </w:p>
    <w:p w14:paraId="6C2DA989" w14:textId="6C1C13D2" w:rsidR="006E4D84" w:rsidRPr="000851B8" w:rsidRDefault="000851B8" w:rsidP="000851B8">
      <w:pPr>
        <w:tabs>
          <w:tab w:val="left" w:pos="0"/>
          <w:tab w:val="left" w:pos="709"/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11.2.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Pareiškėjo 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vardas, 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pavardė / juridinio asmens pavadinimas, adresas, el. pašto adresas, telefono numeris;</w:t>
      </w:r>
    </w:p>
    <w:p w14:paraId="2ECDCCFB" w14:textId="4E2F94EF" w:rsidR="006E4D84" w:rsidRPr="000851B8" w:rsidRDefault="000851B8" w:rsidP="000851B8">
      <w:pPr>
        <w:tabs>
          <w:tab w:val="left" w:pos="0"/>
          <w:tab w:val="left" w:pos="709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11.3.</w:t>
      </w:r>
      <w:r w:rsidRPr="000851B8">
        <w:rPr>
          <w:lang w:val="lt-LT" w:eastAsia="lt-LT"/>
        </w:rPr>
        <w:tab/>
      </w:r>
      <w:r w:rsidR="00865F5B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rojekto įgyvendinimo vieta;</w:t>
      </w:r>
    </w:p>
    <w:p w14:paraId="283D755A" w14:textId="633EC8B9" w:rsidR="006E4D84" w:rsidRPr="000851B8" w:rsidRDefault="000851B8" w:rsidP="000851B8">
      <w:pPr>
        <w:tabs>
          <w:tab w:val="left" w:pos="0"/>
          <w:tab w:val="left" w:pos="709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11.4.</w:t>
      </w:r>
      <w:r w:rsidRPr="000851B8">
        <w:rPr>
          <w:lang w:val="lt-LT" w:eastAsia="lt-LT"/>
        </w:rPr>
        <w:tab/>
      </w:r>
      <w:r w:rsidR="00865F5B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rojekto aprašymas (santrauka):</w:t>
      </w:r>
    </w:p>
    <w:p w14:paraId="58CBD210" w14:textId="6B425479" w:rsidR="006E4D84" w:rsidRPr="000851B8" w:rsidRDefault="000851B8" w:rsidP="000851B8">
      <w:pPr>
        <w:tabs>
          <w:tab w:val="left" w:pos="0"/>
          <w:tab w:val="left" w:pos="709"/>
          <w:tab w:val="left" w:pos="1134"/>
          <w:tab w:val="left" w:pos="1276"/>
          <w:tab w:val="left" w:pos="1701"/>
          <w:tab w:val="left" w:pos="1843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11.4.1.</w:t>
      </w:r>
      <w:r w:rsidRPr="000851B8">
        <w:rPr>
          <w:lang w:val="lt-LT" w:eastAsia="lt-LT"/>
        </w:rPr>
        <w:tab/>
      </w:r>
      <w:r w:rsidR="00865F5B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rojektu sprendžiama problema;</w:t>
      </w:r>
    </w:p>
    <w:p w14:paraId="1E469DE2" w14:textId="4B35432C" w:rsidR="006E4D84" w:rsidRPr="000851B8" w:rsidRDefault="000851B8" w:rsidP="000851B8">
      <w:pPr>
        <w:tabs>
          <w:tab w:val="left" w:pos="0"/>
          <w:tab w:val="left" w:pos="709"/>
          <w:tab w:val="left" w:pos="1134"/>
          <w:tab w:val="left" w:pos="1276"/>
          <w:tab w:val="left" w:pos="1418"/>
          <w:tab w:val="left" w:pos="1701"/>
          <w:tab w:val="left" w:pos="1843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11.4.2.</w:t>
      </w:r>
      <w:r w:rsidRPr="000851B8">
        <w:rPr>
          <w:lang w:val="lt-LT" w:eastAsia="lt-LT"/>
        </w:rPr>
        <w:tab/>
      </w:r>
      <w:r w:rsidR="00E61974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rojekto tikslas;</w:t>
      </w:r>
    </w:p>
    <w:p w14:paraId="1623BA6D" w14:textId="2E511CBA" w:rsidR="006E4D84" w:rsidRPr="000851B8" w:rsidRDefault="000851B8" w:rsidP="000851B8">
      <w:pPr>
        <w:tabs>
          <w:tab w:val="left" w:pos="0"/>
          <w:tab w:val="left" w:pos="709"/>
          <w:tab w:val="left" w:pos="1134"/>
          <w:tab w:val="left" w:pos="1276"/>
          <w:tab w:val="left" w:pos="1701"/>
          <w:tab w:val="left" w:pos="1843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11.4.3.</w:t>
      </w:r>
      <w:r w:rsidRPr="000851B8">
        <w:rPr>
          <w:lang w:val="lt-LT" w:eastAsia="lt-LT"/>
        </w:rPr>
        <w:tab/>
      </w:r>
      <w:r w:rsidR="00E61974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rojekto tikslinė grupė;</w:t>
      </w:r>
    </w:p>
    <w:p w14:paraId="73B39A79" w14:textId="0A75383D" w:rsidR="006E4D84" w:rsidRPr="000851B8" w:rsidRDefault="000851B8" w:rsidP="000851B8">
      <w:pPr>
        <w:tabs>
          <w:tab w:val="left" w:pos="0"/>
          <w:tab w:val="left" w:pos="709"/>
          <w:tab w:val="left" w:pos="1134"/>
          <w:tab w:val="left" w:pos="1276"/>
          <w:tab w:val="left" w:pos="1701"/>
          <w:tab w:val="left" w:pos="1843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11.4.4.</w:t>
      </w:r>
      <w:r w:rsidRPr="000851B8">
        <w:rPr>
          <w:lang w:val="lt-LT" w:eastAsia="lt-LT"/>
        </w:rPr>
        <w:tab/>
      </w:r>
      <w:r w:rsidR="00E61974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rojekto laukiami rezultatai ir jų nauda Savivaldybės gyventojams.</w:t>
      </w:r>
    </w:p>
    <w:p w14:paraId="4C39FA9C" w14:textId="695036AB" w:rsidR="006E4D84" w:rsidRPr="000851B8" w:rsidRDefault="000851B8" w:rsidP="000851B8">
      <w:pPr>
        <w:tabs>
          <w:tab w:val="left" w:pos="709"/>
          <w:tab w:val="left" w:pos="993"/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12.</w:t>
      </w:r>
      <w:r w:rsidRPr="000851B8">
        <w:rPr>
          <w:lang w:val="lt-LT" w:eastAsia="lt-LT"/>
        </w:rPr>
        <w:tab/>
      </w:r>
      <w:r w:rsidR="00BC3040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Pareiškėjas  </w:t>
      </w:r>
      <w:r w:rsidR="00221F91" w:rsidRPr="000851B8">
        <w:rPr>
          <w:lang w:val="lt-LT" w:eastAsia="lt-LT"/>
        </w:rPr>
        <w:t xml:space="preserve">Projektą </w:t>
      </w:r>
      <w:r w:rsidR="006E4D84" w:rsidRPr="000851B8">
        <w:rPr>
          <w:lang w:val="lt-LT" w:eastAsia="lt-LT"/>
        </w:rPr>
        <w:t>gali teikti:</w:t>
      </w:r>
    </w:p>
    <w:p w14:paraId="675006D0" w14:textId="4B7AA652" w:rsidR="006E4D84" w:rsidRPr="000851B8" w:rsidRDefault="000851B8" w:rsidP="000851B8">
      <w:pPr>
        <w:tabs>
          <w:tab w:val="left" w:pos="709"/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12.1.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>elektronine forma, naudodamasis kvietime nurodytu būdu;</w:t>
      </w:r>
    </w:p>
    <w:p w14:paraId="04225918" w14:textId="2799C79E" w:rsidR="006E4D84" w:rsidRPr="000851B8" w:rsidRDefault="000851B8" w:rsidP="000851B8">
      <w:pPr>
        <w:tabs>
          <w:tab w:val="left" w:pos="709"/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12.2.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>popierine forma.</w:t>
      </w:r>
    </w:p>
    <w:p w14:paraId="34C0A70A" w14:textId="5C734B3E" w:rsidR="006E4D84" w:rsidRPr="000851B8" w:rsidRDefault="000851B8" w:rsidP="000851B8">
      <w:pPr>
        <w:tabs>
          <w:tab w:val="left" w:pos="709"/>
          <w:tab w:val="left" w:pos="993"/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13.</w:t>
      </w:r>
      <w:r w:rsidRPr="000851B8">
        <w:rPr>
          <w:lang w:val="lt-LT" w:eastAsia="lt-LT"/>
        </w:rPr>
        <w:tab/>
      </w:r>
      <w:r w:rsidR="00BC3040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Teikiant  </w:t>
      </w:r>
      <w:r w:rsidR="00D64CB8" w:rsidRPr="000851B8">
        <w:rPr>
          <w:lang w:val="lt-LT" w:eastAsia="lt-LT"/>
        </w:rPr>
        <w:t xml:space="preserve">Projektą </w:t>
      </w:r>
      <w:r w:rsidR="006E4D84" w:rsidRPr="000851B8">
        <w:rPr>
          <w:lang w:val="lt-LT" w:eastAsia="lt-LT"/>
        </w:rPr>
        <w:t>su dokumentais popierine forma, jis turi būti:</w:t>
      </w:r>
    </w:p>
    <w:p w14:paraId="5DD502BF" w14:textId="2DE340A8" w:rsidR="006E4D84" w:rsidRPr="000851B8" w:rsidRDefault="000851B8" w:rsidP="000851B8">
      <w:pPr>
        <w:tabs>
          <w:tab w:val="left" w:pos="709"/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13.1.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>užpildytas kompiuteriu, tinkamai pasirašytas ir atspausdintas;</w:t>
      </w:r>
    </w:p>
    <w:p w14:paraId="4FD74A9A" w14:textId="65EE5611" w:rsidR="006E4D84" w:rsidRPr="000851B8" w:rsidRDefault="000851B8" w:rsidP="000851B8">
      <w:pPr>
        <w:tabs>
          <w:tab w:val="left" w:pos="709"/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13.2.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teikiamas </w:t>
      </w:r>
      <w:r w:rsidR="004543AD" w:rsidRPr="000851B8">
        <w:rPr>
          <w:lang w:val="lt-LT" w:eastAsia="lt-LT"/>
        </w:rPr>
        <w:t xml:space="preserve"> </w:t>
      </w:r>
      <w:r w:rsidR="003A28D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užklijuotame </w:t>
      </w:r>
      <w:r w:rsidR="004543AD" w:rsidRPr="000851B8">
        <w:rPr>
          <w:lang w:val="lt-LT" w:eastAsia="lt-LT"/>
        </w:rPr>
        <w:t xml:space="preserve"> </w:t>
      </w:r>
      <w:r w:rsidR="003A28D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voke, </w:t>
      </w:r>
      <w:r w:rsidR="003A28D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ant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kurio 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turi 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būti</w:t>
      </w:r>
      <w:r w:rsidR="004543AD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nurodyta: </w:t>
      </w:r>
      <w:r w:rsidR="00352F13" w:rsidRPr="000851B8">
        <w:rPr>
          <w:lang w:val="lt-LT" w:eastAsia="lt-LT"/>
        </w:rPr>
        <w:t>„Bendruomenės iniciatyvų projektų  konkursui“</w:t>
      </w:r>
      <w:r w:rsidR="006E4D84" w:rsidRPr="000851B8">
        <w:rPr>
          <w:lang w:val="lt-LT" w:eastAsia="lt-LT"/>
        </w:rPr>
        <w:t>, Pareiškėjo vardas ir pavardė / pavadinimas, adresas, telefono numeris;</w:t>
      </w:r>
    </w:p>
    <w:p w14:paraId="1155E165" w14:textId="1B17B57A" w:rsidR="006E4D84" w:rsidRPr="000851B8" w:rsidRDefault="000851B8" w:rsidP="000851B8">
      <w:pPr>
        <w:tabs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13.3.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pateikiamas </w:t>
      </w:r>
      <w:r w:rsidR="006E4D84" w:rsidRPr="000851B8">
        <w:rPr>
          <w:lang w:val="lt-LT"/>
        </w:rPr>
        <w:t>Savivaldybės administracijo</w:t>
      </w:r>
      <w:r w:rsidR="007D7A40" w:rsidRPr="000851B8">
        <w:rPr>
          <w:lang w:val="lt-LT"/>
        </w:rPr>
        <w:t xml:space="preserve">je, </w:t>
      </w:r>
      <w:r w:rsidR="008C4BFF" w:rsidRPr="000851B8">
        <w:rPr>
          <w:lang w:val="lt-LT"/>
        </w:rPr>
        <w:t xml:space="preserve">kvietime </w:t>
      </w:r>
      <w:r w:rsidR="00942A2A" w:rsidRPr="000851B8">
        <w:rPr>
          <w:lang w:val="lt-LT"/>
        </w:rPr>
        <w:t>nurodytame</w:t>
      </w:r>
      <w:r w:rsidR="00C1653B" w:rsidRPr="000851B8">
        <w:rPr>
          <w:lang w:val="lt-LT"/>
        </w:rPr>
        <w:t xml:space="preserve"> </w:t>
      </w:r>
      <w:r w:rsidR="002E6EF7" w:rsidRPr="000851B8">
        <w:rPr>
          <w:lang w:val="lt-LT"/>
        </w:rPr>
        <w:t xml:space="preserve"> kabinet</w:t>
      </w:r>
      <w:r w:rsidR="00C332B1" w:rsidRPr="000851B8">
        <w:rPr>
          <w:lang w:val="lt-LT"/>
        </w:rPr>
        <w:t>e</w:t>
      </w:r>
      <w:r w:rsidR="006E4D84" w:rsidRPr="000851B8">
        <w:rPr>
          <w:lang w:val="lt-LT"/>
        </w:rPr>
        <w:t>.</w:t>
      </w:r>
      <w:r w:rsidR="006E4D84" w:rsidRPr="000851B8">
        <w:rPr>
          <w:lang w:val="lt-LT" w:eastAsia="lt-LT"/>
        </w:rPr>
        <w:t xml:space="preserve"> </w:t>
      </w:r>
    </w:p>
    <w:p w14:paraId="26B4A54D" w14:textId="14837E27" w:rsidR="006E4D84" w:rsidRPr="000851B8" w:rsidRDefault="006E4D84" w:rsidP="00BC3040">
      <w:pPr>
        <w:pStyle w:val="Sraopastraipa"/>
        <w:tabs>
          <w:tab w:val="left" w:pos="851"/>
          <w:tab w:val="left" w:pos="1134"/>
        </w:tabs>
        <w:ind w:left="0" w:firstLine="1134"/>
        <w:jc w:val="both"/>
        <w:rPr>
          <w:lang w:val="lt-LT" w:eastAsia="lt-LT"/>
        </w:rPr>
      </w:pPr>
      <w:r w:rsidRPr="000851B8">
        <w:rPr>
          <w:color w:val="000000"/>
          <w:lang w:val="lt-LT"/>
        </w:rPr>
        <w:lastRenderedPageBreak/>
        <w:t xml:space="preserve">14. Pareiškėjas, teikdamas  </w:t>
      </w:r>
      <w:r w:rsidR="00D64CB8" w:rsidRPr="000851B8">
        <w:rPr>
          <w:color w:val="000000"/>
          <w:lang w:val="lt-LT"/>
        </w:rPr>
        <w:t xml:space="preserve">Projektą </w:t>
      </w:r>
      <w:r w:rsidRPr="000851B8">
        <w:rPr>
          <w:color w:val="000000"/>
          <w:lang w:val="lt-LT"/>
        </w:rPr>
        <w:t>Savivaldybės administracijai kitais, nei numatyta Apraše</w:t>
      </w:r>
      <w:r w:rsidR="00352F13" w:rsidRPr="000851B8">
        <w:rPr>
          <w:color w:val="000000"/>
          <w:lang w:val="lt-LT"/>
        </w:rPr>
        <w:t>,</w:t>
      </w:r>
      <w:r w:rsidRPr="000851B8">
        <w:rPr>
          <w:color w:val="000000"/>
          <w:lang w:val="lt-LT"/>
        </w:rPr>
        <w:t xml:space="preserve"> būdais (per kurjerių tarnybą, paštą ir t. t.), prisiima asmeninę riziką ir atsakomybę, kad  </w:t>
      </w:r>
      <w:r w:rsidR="00A0336B" w:rsidRPr="000851B8">
        <w:rPr>
          <w:color w:val="000000"/>
          <w:lang w:val="lt-LT"/>
        </w:rPr>
        <w:t xml:space="preserve">Projektas </w:t>
      </w:r>
      <w:r w:rsidRPr="000851B8">
        <w:rPr>
          <w:color w:val="000000"/>
          <w:lang w:val="lt-LT"/>
        </w:rPr>
        <w:t xml:space="preserve">būtų gautas Savivaldybės administracijoje iki kvietime nurodyto galutinio  </w:t>
      </w:r>
      <w:r w:rsidR="00A0336B" w:rsidRPr="000851B8">
        <w:rPr>
          <w:color w:val="000000"/>
          <w:lang w:val="lt-LT"/>
        </w:rPr>
        <w:t xml:space="preserve">Projektų </w:t>
      </w:r>
      <w:r w:rsidRPr="000851B8">
        <w:rPr>
          <w:color w:val="000000"/>
          <w:lang w:val="lt-LT"/>
        </w:rPr>
        <w:t>pateikimo ir priėmimo Savivaldybės administracijoje termino.</w:t>
      </w:r>
    </w:p>
    <w:p w14:paraId="7B364AFE" w14:textId="1331F687" w:rsidR="006E4D84" w:rsidRPr="000851B8" w:rsidRDefault="000851B8" w:rsidP="000851B8">
      <w:pPr>
        <w:tabs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15.</w:t>
      </w:r>
      <w:r w:rsidRPr="000851B8">
        <w:rPr>
          <w:lang w:val="lt-LT" w:eastAsia="lt-LT"/>
        </w:rPr>
        <w:tab/>
      </w:r>
      <w:r w:rsidR="00BC3040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Kartu su </w:t>
      </w:r>
      <w:r w:rsidR="007501A1" w:rsidRPr="000851B8">
        <w:rPr>
          <w:lang w:val="lt-LT" w:eastAsia="lt-LT"/>
        </w:rPr>
        <w:t xml:space="preserve">Projektu </w:t>
      </w:r>
      <w:r w:rsidR="006E4D84" w:rsidRPr="000851B8">
        <w:rPr>
          <w:lang w:val="lt-LT" w:eastAsia="lt-LT"/>
        </w:rPr>
        <w:t>pateikiama:</w:t>
      </w:r>
    </w:p>
    <w:p w14:paraId="6CE7F22C" w14:textId="24AC1E3D" w:rsidR="006E4D84" w:rsidRPr="000851B8" w:rsidRDefault="000851B8" w:rsidP="000851B8">
      <w:pPr>
        <w:tabs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15.1.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 preliminari  </w:t>
      </w:r>
      <w:r w:rsidR="006F49A6" w:rsidRPr="000851B8">
        <w:rPr>
          <w:lang w:val="lt-LT" w:eastAsia="lt-LT"/>
        </w:rPr>
        <w:t xml:space="preserve">Projekto </w:t>
      </w:r>
      <w:r w:rsidR="006E4D84" w:rsidRPr="000851B8">
        <w:rPr>
          <w:lang w:val="lt-LT" w:eastAsia="lt-LT"/>
        </w:rPr>
        <w:t>sąmata (2 priedas), kurioje nurodoma išlaidų kategorija, planuojama išlaidų suma, išlaidų pagrindimas (privaloma);</w:t>
      </w:r>
    </w:p>
    <w:p w14:paraId="19428496" w14:textId="0AFE9AAB" w:rsidR="006E4D84" w:rsidRPr="000851B8" w:rsidRDefault="000851B8" w:rsidP="000851B8">
      <w:pPr>
        <w:tabs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15.2.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priedai </w:t>
      </w:r>
      <w:r w:rsidR="003A28D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(išlaidų </w:t>
      </w:r>
      <w:r w:rsidR="003A28D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sąmatą pagrindžiantys dokumentai, vizualizacijos, brėžiniai, schemos, ekspertų nuomonės, rekomendacijos ar kita informacija, papildanti </w:t>
      </w:r>
      <w:r w:rsidR="00D04991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rojekto aprašymą</w:t>
      </w:r>
      <w:r w:rsidR="00D04991" w:rsidRPr="000851B8">
        <w:rPr>
          <w:lang w:val="lt-LT" w:eastAsia="lt-LT"/>
        </w:rPr>
        <w:t>)</w:t>
      </w:r>
      <w:r w:rsidR="006E4D84" w:rsidRPr="000851B8">
        <w:rPr>
          <w:lang w:val="lt-LT" w:eastAsia="lt-LT"/>
        </w:rPr>
        <w:t xml:space="preserve"> (2 priedas).</w:t>
      </w:r>
    </w:p>
    <w:p w14:paraId="27E5390C" w14:textId="00D49B87" w:rsidR="006E4D84" w:rsidRPr="000851B8" w:rsidRDefault="000851B8" w:rsidP="000851B8">
      <w:pPr>
        <w:tabs>
          <w:tab w:val="left" w:pos="851"/>
          <w:tab w:val="left" w:pos="993"/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16.</w:t>
      </w:r>
      <w:r w:rsidRPr="000851B8">
        <w:rPr>
          <w:lang w:val="lt-LT" w:eastAsia="lt-LT"/>
        </w:rPr>
        <w:tab/>
      </w:r>
      <w:r w:rsidR="00BC3040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Būtinieji reikalavimai </w:t>
      </w:r>
      <w:r w:rsidR="004F2854" w:rsidRPr="000851B8">
        <w:rPr>
          <w:lang w:val="lt-LT" w:eastAsia="lt-LT"/>
        </w:rPr>
        <w:t>Projektui</w:t>
      </w:r>
      <w:r w:rsidR="006E4D84" w:rsidRPr="000851B8">
        <w:rPr>
          <w:lang w:val="lt-LT" w:eastAsia="lt-LT"/>
        </w:rPr>
        <w:t>:</w:t>
      </w:r>
    </w:p>
    <w:p w14:paraId="1FCA50EF" w14:textId="0C88A056" w:rsidR="006E4D84" w:rsidRPr="000851B8" w:rsidRDefault="000851B8" w:rsidP="000851B8">
      <w:pPr>
        <w:tabs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16.1.</w:t>
      </w:r>
      <w:r w:rsidRPr="000851B8">
        <w:rPr>
          <w:lang w:val="lt-LT" w:eastAsia="lt-LT"/>
        </w:rPr>
        <w:tab/>
      </w:r>
      <w:r w:rsidR="006E4D84" w:rsidRPr="000851B8">
        <w:rPr>
          <w:lang w:val="lt-LT" w:eastAsia="lt-LT"/>
        </w:rPr>
        <w:t xml:space="preserve"> </w:t>
      </w:r>
      <w:r w:rsidR="004F2854" w:rsidRPr="000851B8">
        <w:rPr>
          <w:lang w:val="lt-LT" w:eastAsia="lt-LT"/>
        </w:rPr>
        <w:t xml:space="preserve"> Projektai </w:t>
      </w:r>
      <w:r w:rsidR="006E4D84" w:rsidRPr="000851B8">
        <w:rPr>
          <w:lang w:val="lt-LT" w:eastAsia="lt-LT"/>
        </w:rPr>
        <w:t>turi būti susiję su gyvenamosios, viešosios</w:t>
      </w:r>
      <w:r w:rsidR="00831146" w:rsidRPr="000851B8">
        <w:rPr>
          <w:lang w:val="lt-LT" w:eastAsia="lt-LT"/>
        </w:rPr>
        <w:t xml:space="preserve"> </w:t>
      </w:r>
      <w:r w:rsidR="004A316C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infrastruktūros gerinimu;</w:t>
      </w:r>
    </w:p>
    <w:p w14:paraId="2F8FB6EB" w14:textId="19FC5687" w:rsidR="006E4D84" w:rsidRPr="000851B8" w:rsidRDefault="000851B8" w:rsidP="000851B8">
      <w:pPr>
        <w:tabs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16.2.</w:t>
      </w:r>
      <w:r w:rsidRPr="000851B8">
        <w:rPr>
          <w:lang w:val="lt-LT" w:eastAsia="lt-LT"/>
        </w:rPr>
        <w:tab/>
      </w:r>
      <w:r w:rsidR="00352F13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>rojektai turi būti įgyvendinami Savivaldybės viešojoje erdvėje;</w:t>
      </w:r>
    </w:p>
    <w:p w14:paraId="5B06A752" w14:textId="7E1539CD" w:rsidR="008455B0" w:rsidRPr="000851B8" w:rsidRDefault="000851B8" w:rsidP="000851B8">
      <w:pPr>
        <w:tabs>
          <w:tab w:val="left" w:pos="851"/>
          <w:tab w:val="left" w:pos="1134"/>
          <w:tab w:val="left" w:pos="1701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16.3.</w:t>
      </w:r>
      <w:r w:rsidRPr="000851B8">
        <w:rPr>
          <w:lang w:val="lt-LT" w:eastAsia="lt-LT"/>
        </w:rPr>
        <w:tab/>
      </w:r>
      <w:r w:rsidR="00352F13" w:rsidRPr="000851B8">
        <w:rPr>
          <w:lang w:val="lt-LT" w:eastAsia="lt-LT"/>
        </w:rPr>
        <w:t>P</w:t>
      </w:r>
      <w:r w:rsidR="006E4D84" w:rsidRPr="000851B8">
        <w:rPr>
          <w:lang w:val="lt-LT" w:eastAsia="lt-LT"/>
        </w:rPr>
        <w:t xml:space="preserve">rojekto veiklomis sukurti rezultatai turi atitikti Lietuvos Respublikos architektūros įstatyme nurodytus architektūros kokybės </w:t>
      </w:r>
      <w:r w:rsidR="008455B0" w:rsidRPr="000851B8">
        <w:rPr>
          <w:lang w:val="lt-LT" w:eastAsia="lt-LT"/>
        </w:rPr>
        <w:t>kriteriju</w:t>
      </w:r>
      <w:r w:rsidR="002705C2" w:rsidRPr="000851B8">
        <w:rPr>
          <w:lang w:val="lt-LT" w:eastAsia="lt-LT"/>
        </w:rPr>
        <w:t>s:</w:t>
      </w:r>
      <w:bookmarkStart w:id="7" w:name="part_fbca1468ed624ceda79c32f0282d47a5"/>
      <w:bookmarkEnd w:id="7"/>
    </w:p>
    <w:p w14:paraId="294DD17A" w14:textId="15C3A3E0" w:rsidR="008455B0" w:rsidRPr="000851B8" w:rsidRDefault="00517978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8" w:name="part_4f5ef4627d514cafaf63480902165ccd"/>
      <w:bookmarkEnd w:id="8"/>
      <w:r w:rsidRPr="000851B8">
        <w:rPr>
          <w:color w:val="000000"/>
          <w:lang w:val="lt-LT" w:eastAsia="lt-LT"/>
        </w:rPr>
        <w:t xml:space="preserve">16.3.1. </w:t>
      </w:r>
      <w:r w:rsidR="008455B0" w:rsidRPr="000851B8">
        <w:rPr>
          <w:color w:val="000000"/>
          <w:lang w:val="lt-LT" w:eastAsia="lt-LT"/>
        </w:rPr>
        <w:t>urbanistinis integralumas;</w:t>
      </w:r>
    </w:p>
    <w:p w14:paraId="296A033F" w14:textId="0D728C90" w:rsidR="008455B0" w:rsidRPr="000851B8" w:rsidRDefault="002848BF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9" w:name="part_f7d6a3fbe5714315b4285aa78d656368"/>
      <w:bookmarkEnd w:id="9"/>
      <w:r w:rsidRPr="000851B8">
        <w:rPr>
          <w:color w:val="000000"/>
          <w:lang w:val="lt-LT" w:eastAsia="lt-LT"/>
        </w:rPr>
        <w:t xml:space="preserve">16.3.2. </w:t>
      </w:r>
      <w:r w:rsidR="008455B0" w:rsidRPr="000851B8">
        <w:rPr>
          <w:color w:val="000000"/>
          <w:lang w:val="lt-LT" w:eastAsia="lt-LT"/>
        </w:rPr>
        <w:t>atitiktis darnaus vystymosi principui;</w:t>
      </w:r>
    </w:p>
    <w:p w14:paraId="630B5E21" w14:textId="7E873A87" w:rsidR="008455B0" w:rsidRPr="000851B8" w:rsidRDefault="002848BF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0" w:name="part_504d9a78ac1c40e699e8432976527869"/>
      <w:bookmarkEnd w:id="10"/>
      <w:r w:rsidRPr="000851B8">
        <w:rPr>
          <w:color w:val="000000"/>
          <w:lang w:val="lt-LT" w:eastAsia="lt-LT"/>
        </w:rPr>
        <w:t xml:space="preserve">16.3.3. </w:t>
      </w:r>
      <w:r w:rsidR="008455B0" w:rsidRPr="000851B8">
        <w:rPr>
          <w:color w:val="000000"/>
          <w:lang w:val="lt-LT" w:eastAsia="lt-LT"/>
        </w:rPr>
        <w:t>statybos ir kuriamos aplinkos kokybė (</w:t>
      </w:r>
      <w:proofErr w:type="spellStart"/>
      <w:r w:rsidR="008455B0" w:rsidRPr="000851B8">
        <w:rPr>
          <w:color w:val="000000"/>
          <w:lang w:val="lt-LT" w:eastAsia="lt-LT"/>
        </w:rPr>
        <w:t>ergonomiškumas</w:t>
      </w:r>
      <w:proofErr w:type="spellEnd"/>
      <w:r w:rsidR="008455B0" w:rsidRPr="000851B8">
        <w:rPr>
          <w:color w:val="000000"/>
          <w:lang w:val="lt-LT" w:eastAsia="lt-LT"/>
        </w:rPr>
        <w:t>), ilgaamžiškumas;</w:t>
      </w:r>
    </w:p>
    <w:p w14:paraId="4626F473" w14:textId="24DD36CE" w:rsidR="008455B0" w:rsidRPr="000851B8" w:rsidRDefault="002848BF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1" w:name="part_cde9d8feaa2843bc9ee5e3771796319b"/>
      <w:bookmarkEnd w:id="11"/>
      <w:r w:rsidRPr="000851B8">
        <w:rPr>
          <w:color w:val="000000"/>
          <w:lang w:val="lt-LT" w:eastAsia="lt-LT"/>
        </w:rPr>
        <w:t xml:space="preserve">16.3.4. </w:t>
      </w:r>
      <w:r w:rsidR="008455B0" w:rsidRPr="000851B8">
        <w:rPr>
          <w:color w:val="000000"/>
          <w:lang w:val="lt-LT" w:eastAsia="lt-LT"/>
        </w:rPr>
        <w:t>inovatyvumas</w:t>
      </w:r>
      <w:r w:rsidR="003A28D9" w:rsidRPr="000851B8">
        <w:rPr>
          <w:color w:val="000000"/>
          <w:lang w:val="lt-LT" w:eastAsia="lt-LT"/>
        </w:rPr>
        <w:t xml:space="preserve"> </w:t>
      </w:r>
      <w:r w:rsidR="008455B0" w:rsidRPr="000851B8">
        <w:rPr>
          <w:color w:val="000000"/>
          <w:lang w:val="lt-LT" w:eastAsia="lt-LT"/>
        </w:rPr>
        <w:t xml:space="preserve"> (naujų</w:t>
      </w:r>
      <w:r w:rsidR="003A28D9" w:rsidRPr="000851B8">
        <w:rPr>
          <w:color w:val="000000"/>
          <w:lang w:val="lt-LT" w:eastAsia="lt-LT"/>
        </w:rPr>
        <w:t xml:space="preserve"> </w:t>
      </w:r>
      <w:r w:rsidR="008455B0" w:rsidRPr="000851B8">
        <w:rPr>
          <w:color w:val="000000"/>
          <w:lang w:val="lt-LT" w:eastAsia="lt-LT"/>
        </w:rPr>
        <w:t xml:space="preserve"> technologijų, medžiagų, architektūrinių, urbanistinių sprendimų</w:t>
      </w:r>
      <w:r w:rsidR="00BC3040" w:rsidRPr="000851B8">
        <w:rPr>
          <w:color w:val="000000"/>
          <w:lang w:val="lt-LT" w:eastAsia="lt-LT"/>
        </w:rPr>
        <w:t xml:space="preserve"> </w:t>
      </w:r>
      <w:r w:rsidR="008455B0" w:rsidRPr="000851B8">
        <w:rPr>
          <w:color w:val="000000"/>
          <w:lang w:val="lt-LT" w:eastAsia="lt-LT"/>
        </w:rPr>
        <w:t>panaudojimas);</w:t>
      </w:r>
    </w:p>
    <w:p w14:paraId="5F7CBF29" w14:textId="558C5254" w:rsidR="008455B0" w:rsidRPr="000851B8" w:rsidRDefault="002848BF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2" w:name="part_2d71f31a0afa4733920539da38cb3562"/>
      <w:bookmarkEnd w:id="12"/>
      <w:r w:rsidRPr="000851B8">
        <w:rPr>
          <w:color w:val="000000"/>
          <w:lang w:val="lt-LT" w:eastAsia="lt-LT"/>
        </w:rPr>
        <w:t xml:space="preserve">16.3.5. </w:t>
      </w:r>
      <w:r w:rsidR="008455B0" w:rsidRPr="000851B8">
        <w:rPr>
          <w:color w:val="000000"/>
          <w:lang w:val="lt-LT" w:eastAsia="lt-LT"/>
        </w:rPr>
        <w:t>nekilnojamojo kultūros paveldo išsaugojimas;</w:t>
      </w:r>
    </w:p>
    <w:p w14:paraId="4FBE6A80" w14:textId="033F4406" w:rsidR="008455B0" w:rsidRPr="000851B8" w:rsidRDefault="00936403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3" w:name="part_49bc2f910f79415a99057b53c658e427"/>
      <w:bookmarkEnd w:id="13"/>
      <w:r w:rsidRPr="000851B8">
        <w:rPr>
          <w:color w:val="000000"/>
          <w:lang w:val="lt-LT" w:eastAsia="lt-LT"/>
        </w:rPr>
        <w:t xml:space="preserve">16.3.6. </w:t>
      </w:r>
      <w:r w:rsidR="008455B0" w:rsidRPr="000851B8">
        <w:rPr>
          <w:color w:val="000000"/>
          <w:lang w:val="lt-LT" w:eastAsia="lt-LT"/>
        </w:rPr>
        <w:t>aplinkos pritaikymas visiems visuomenės nariams – projektavimo visiems (universalaus dizaino) principų taikymas, užtikrinant žmonių srautų judumą ir projektuojamų objektų prieinamumą (pasiekiamumą);</w:t>
      </w:r>
    </w:p>
    <w:p w14:paraId="57088BD6" w14:textId="731191F8" w:rsidR="008455B0" w:rsidRPr="000851B8" w:rsidRDefault="00936403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4" w:name="part_a044a9927ede406ab9ea1a83bb302ac9"/>
      <w:bookmarkEnd w:id="14"/>
      <w:r w:rsidRPr="000851B8">
        <w:rPr>
          <w:color w:val="000000"/>
          <w:lang w:val="lt-LT" w:eastAsia="lt-LT"/>
        </w:rPr>
        <w:t xml:space="preserve">16.3.7. </w:t>
      </w:r>
      <w:r w:rsidR="008455B0" w:rsidRPr="000851B8">
        <w:rPr>
          <w:color w:val="000000"/>
          <w:lang w:val="lt-LT" w:eastAsia="lt-LT"/>
        </w:rPr>
        <w:t>vientisa architektūrinė idėja;</w:t>
      </w:r>
    </w:p>
    <w:p w14:paraId="7DE97AB0" w14:textId="1ABCDD4B" w:rsidR="008455B0" w:rsidRPr="000851B8" w:rsidRDefault="00146AA5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5" w:name="part_da11d879e99d47059cc1241d2e12aea3"/>
      <w:bookmarkEnd w:id="15"/>
      <w:r w:rsidRPr="000851B8">
        <w:rPr>
          <w:color w:val="000000"/>
          <w:lang w:val="lt-LT" w:eastAsia="lt-LT"/>
        </w:rPr>
        <w:t xml:space="preserve">16.3.8. </w:t>
      </w:r>
      <w:r w:rsidR="008455B0" w:rsidRPr="000851B8">
        <w:rPr>
          <w:color w:val="000000"/>
          <w:lang w:val="lt-LT" w:eastAsia="lt-LT"/>
        </w:rPr>
        <w:t>funkcionalios pastato struktūros kūrimas;</w:t>
      </w:r>
    </w:p>
    <w:p w14:paraId="0114AC00" w14:textId="43F99D38" w:rsidR="008455B0" w:rsidRPr="000851B8" w:rsidRDefault="00146AA5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6" w:name="part_d811bf2ad4a2448b8382e1c30180ec32"/>
      <w:bookmarkEnd w:id="16"/>
      <w:r w:rsidRPr="000851B8">
        <w:rPr>
          <w:color w:val="000000"/>
          <w:lang w:val="lt-LT" w:eastAsia="lt-LT"/>
        </w:rPr>
        <w:t>16.3.</w:t>
      </w:r>
      <w:r w:rsidR="00851EC9" w:rsidRPr="000851B8">
        <w:rPr>
          <w:color w:val="000000"/>
          <w:lang w:val="lt-LT" w:eastAsia="lt-LT"/>
        </w:rPr>
        <w:t>9</w:t>
      </w:r>
      <w:r w:rsidRPr="000851B8">
        <w:rPr>
          <w:color w:val="000000"/>
          <w:lang w:val="lt-LT" w:eastAsia="lt-LT"/>
        </w:rPr>
        <w:t xml:space="preserve">. </w:t>
      </w:r>
      <w:r w:rsidR="008455B0" w:rsidRPr="000851B8">
        <w:rPr>
          <w:color w:val="000000"/>
          <w:lang w:val="lt-LT" w:eastAsia="lt-LT"/>
        </w:rPr>
        <w:t>estetika;</w:t>
      </w:r>
    </w:p>
    <w:p w14:paraId="11172B6F" w14:textId="1B8B8637" w:rsidR="008455B0" w:rsidRPr="000851B8" w:rsidRDefault="00146AA5" w:rsidP="00BC3040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color w:val="000000"/>
          <w:lang w:val="lt-LT" w:eastAsia="lt-LT"/>
        </w:rPr>
      </w:pPr>
      <w:bookmarkStart w:id="17" w:name="part_5b6bc00ed4174967b42f411647937ed9"/>
      <w:bookmarkEnd w:id="17"/>
      <w:r w:rsidRPr="000851B8">
        <w:rPr>
          <w:color w:val="000000"/>
          <w:lang w:val="lt-LT" w:eastAsia="lt-LT"/>
        </w:rPr>
        <w:t>16.3.</w:t>
      </w:r>
      <w:r w:rsidR="009B79C3" w:rsidRPr="000851B8">
        <w:rPr>
          <w:color w:val="000000"/>
          <w:lang w:val="lt-LT" w:eastAsia="lt-LT"/>
        </w:rPr>
        <w:t>10</w:t>
      </w:r>
      <w:r w:rsidRPr="000851B8">
        <w:rPr>
          <w:color w:val="000000"/>
          <w:lang w:val="lt-LT" w:eastAsia="lt-LT"/>
        </w:rPr>
        <w:t xml:space="preserve">. </w:t>
      </w:r>
      <w:r w:rsidR="008455B0" w:rsidRPr="000851B8">
        <w:rPr>
          <w:color w:val="000000"/>
          <w:lang w:val="lt-LT" w:eastAsia="lt-LT"/>
        </w:rPr>
        <w:t xml:space="preserve">sprendimų racionalumas, įvertinus statinio projektavimo ir </w:t>
      </w:r>
      <w:r w:rsidR="00D04991" w:rsidRPr="000851B8">
        <w:rPr>
          <w:color w:val="000000"/>
          <w:lang w:val="lt-LT" w:eastAsia="lt-LT"/>
        </w:rPr>
        <w:t>P</w:t>
      </w:r>
      <w:r w:rsidR="008455B0" w:rsidRPr="000851B8">
        <w:rPr>
          <w:color w:val="000000"/>
          <w:lang w:val="lt-LT" w:eastAsia="lt-LT"/>
        </w:rPr>
        <w:t>rojekto realizavimo kainos santykio optimalumą.</w:t>
      </w:r>
    </w:p>
    <w:p w14:paraId="55E3B772" w14:textId="6F785024" w:rsidR="006E4D84" w:rsidRPr="000851B8" w:rsidRDefault="006E4D84" w:rsidP="00BC3040">
      <w:pPr>
        <w:pStyle w:val="Sraopastraipa"/>
        <w:tabs>
          <w:tab w:val="left" w:pos="851"/>
          <w:tab w:val="left" w:pos="1134"/>
        </w:tabs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</w:t>
      </w:r>
      <w:r w:rsidR="003D5E1B" w:rsidRPr="000851B8">
        <w:rPr>
          <w:lang w:val="lt-LT" w:eastAsia="lt-LT"/>
        </w:rPr>
        <w:t xml:space="preserve">7. </w:t>
      </w:r>
      <w:r w:rsidR="002D059C" w:rsidRPr="000851B8">
        <w:rPr>
          <w:lang w:val="lt-LT" w:eastAsia="lt-LT"/>
        </w:rPr>
        <w:t xml:space="preserve">Projekto </w:t>
      </w:r>
      <w:r w:rsidRPr="000851B8">
        <w:rPr>
          <w:lang w:val="lt-LT" w:eastAsia="lt-LT"/>
        </w:rPr>
        <w:t xml:space="preserve">sprendiniai negali prieštarauti toje teritorijoje galiojantiems teritorijų planavimo dokumentams, jau patvirtintiems kitiems Savivaldybės </w:t>
      </w:r>
      <w:r w:rsidR="00CD7F4D" w:rsidRPr="000851B8">
        <w:rPr>
          <w:lang w:val="lt-LT" w:eastAsia="lt-LT"/>
        </w:rPr>
        <w:t>P</w:t>
      </w:r>
      <w:r w:rsidRPr="000851B8">
        <w:rPr>
          <w:lang w:val="lt-LT" w:eastAsia="lt-LT"/>
        </w:rPr>
        <w:t xml:space="preserve">rojektų sprendiniams, netrukdyti eksploatuoti esamus inžinerinius tinklus ir komunikacijų sistemas. </w:t>
      </w:r>
    </w:p>
    <w:p w14:paraId="0167FB71" w14:textId="08B91DE1" w:rsidR="006E4D84" w:rsidRPr="000851B8" w:rsidRDefault="004D2D9A" w:rsidP="00200F0B">
      <w:pPr>
        <w:pStyle w:val="Sraopastraipa"/>
        <w:tabs>
          <w:tab w:val="left" w:pos="851"/>
          <w:tab w:val="left" w:pos="993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18. </w:t>
      </w:r>
      <w:r w:rsidR="006E4D84" w:rsidRPr="000851B8">
        <w:rPr>
          <w:lang w:val="lt-LT" w:eastAsia="lt-LT"/>
        </w:rPr>
        <w:t xml:space="preserve">Konsultacijas </w:t>
      </w:r>
      <w:r w:rsidR="00D53F9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ir </w:t>
      </w:r>
      <w:r w:rsidR="00D53F9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metodinę </w:t>
      </w:r>
      <w:r w:rsidR="00D53F9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pagalbą</w:t>
      </w:r>
      <w:r w:rsidR="00D53F9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Pareiškėjams, kurie </w:t>
      </w:r>
      <w:r w:rsidR="00D53F9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nori </w:t>
      </w:r>
      <w:r w:rsidR="00D53F99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teikti </w:t>
      </w:r>
      <w:r w:rsidR="00200F0B" w:rsidRPr="000851B8">
        <w:rPr>
          <w:lang w:val="lt-LT" w:eastAsia="lt-LT"/>
        </w:rPr>
        <w:t>Projektus</w:t>
      </w:r>
      <w:r w:rsidR="006E4D84" w:rsidRPr="000851B8">
        <w:rPr>
          <w:lang w:val="lt-LT" w:eastAsia="lt-LT"/>
        </w:rPr>
        <w:t>, teikia</w:t>
      </w:r>
      <w:r w:rsidR="00200F0B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Savivaldybės administracijos atsakingi darbuotojai, nurodyti kvietime.</w:t>
      </w:r>
    </w:p>
    <w:p w14:paraId="0D25DFEB" w14:textId="77777777" w:rsidR="006E4D84" w:rsidRPr="000851B8" w:rsidRDefault="006E4D84" w:rsidP="006E4D84">
      <w:pPr>
        <w:pStyle w:val="Sraopastraipa"/>
        <w:tabs>
          <w:tab w:val="left" w:pos="993"/>
        </w:tabs>
        <w:ind w:left="0"/>
        <w:jc w:val="both"/>
        <w:rPr>
          <w:lang w:val="lt-LT" w:eastAsia="lt-LT"/>
        </w:rPr>
      </w:pPr>
    </w:p>
    <w:p w14:paraId="010BE0E4" w14:textId="77777777" w:rsidR="006E4D84" w:rsidRPr="000851B8" w:rsidRDefault="006E4D84" w:rsidP="006E4D84">
      <w:pPr>
        <w:keepNext/>
        <w:jc w:val="center"/>
        <w:rPr>
          <w:b/>
          <w:lang w:val="lt-LT" w:eastAsia="lt-LT"/>
        </w:rPr>
      </w:pPr>
      <w:r w:rsidRPr="000851B8">
        <w:rPr>
          <w:b/>
          <w:bCs/>
          <w:lang w:val="lt-LT" w:eastAsia="lt-LT"/>
        </w:rPr>
        <w:t>III SKYRIUS</w:t>
      </w:r>
    </w:p>
    <w:p w14:paraId="3FBF3161" w14:textId="1BD2256E" w:rsidR="006E4D84" w:rsidRPr="000851B8" w:rsidRDefault="006E4D84" w:rsidP="006E4D84">
      <w:pPr>
        <w:keepNext/>
        <w:jc w:val="center"/>
        <w:rPr>
          <w:b/>
          <w:bCs/>
          <w:lang w:val="lt-LT" w:eastAsia="lt-LT"/>
        </w:rPr>
      </w:pPr>
      <w:r w:rsidRPr="000851B8">
        <w:rPr>
          <w:b/>
          <w:bCs/>
          <w:lang w:val="lt-LT" w:eastAsia="lt-LT"/>
        </w:rPr>
        <w:t>PROJEKTŲ VERTINIMAS IR ATRANKA</w:t>
      </w:r>
    </w:p>
    <w:p w14:paraId="24D62E52" w14:textId="77777777" w:rsidR="006E4D84" w:rsidRPr="000851B8" w:rsidRDefault="006E4D84" w:rsidP="006E4D84">
      <w:pPr>
        <w:keepNext/>
        <w:jc w:val="center"/>
        <w:rPr>
          <w:b/>
          <w:lang w:val="lt-LT" w:eastAsia="lt-LT"/>
        </w:rPr>
      </w:pPr>
    </w:p>
    <w:p w14:paraId="47BBBF7A" w14:textId="4C87F2E0" w:rsidR="006E4D84" w:rsidRPr="000851B8" w:rsidRDefault="002B3D8A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19. </w:t>
      </w:r>
      <w:r w:rsidR="006E4D84" w:rsidRPr="000851B8">
        <w:rPr>
          <w:lang w:val="lt-LT" w:eastAsia="lt-LT"/>
        </w:rPr>
        <w:t xml:space="preserve">Pateiktų  </w:t>
      </w:r>
      <w:r w:rsidR="008730D8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vertinimas vyksta trimis etapais:</w:t>
      </w:r>
    </w:p>
    <w:p w14:paraId="08AD944C" w14:textId="5F256CFE" w:rsidR="006E4D84" w:rsidRPr="000851B8" w:rsidRDefault="002B3D8A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19.1. </w:t>
      </w:r>
      <w:r w:rsidR="006E4D84" w:rsidRPr="000851B8">
        <w:rPr>
          <w:lang w:val="lt-LT" w:eastAsia="lt-LT"/>
        </w:rPr>
        <w:t>administracinės atitikties vertinimas;</w:t>
      </w:r>
    </w:p>
    <w:p w14:paraId="061EED72" w14:textId="214FFA89" w:rsidR="006E4D84" w:rsidRPr="000851B8" w:rsidRDefault="00916B86" w:rsidP="00352F13">
      <w:pPr>
        <w:tabs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19.2.</w:t>
      </w:r>
      <w:r w:rsidR="00E71E38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darbo grupės vykdoma kokybinė  </w:t>
      </w:r>
      <w:r w:rsidR="00084B00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atranka;</w:t>
      </w:r>
    </w:p>
    <w:p w14:paraId="6B87ECFA" w14:textId="05320B45" w:rsidR="006E4D84" w:rsidRPr="000851B8" w:rsidRDefault="00916B86" w:rsidP="00352F13">
      <w:pPr>
        <w:tabs>
          <w:tab w:val="left" w:pos="1134"/>
        </w:tabs>
        <w:suppressAutoHyphens w:val="0"/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19.3. </w:t>
      </w:r>
      <w:r w:rsidR="006E4D84" w:rsidRPr="000851B8">
        <w:rPr>
          <w:lang w:val="lt-LT" w:eastAsia="lt-LT"/>
        </w:rPr>
        <w:t>vieša atranka</w:t>
      </w:r>
      <w:r w:rsidRPr="000851B8">
        <w:rPr>
          <w:lang w:val="lt-LT" w:eastAsia="lt-LT"/>
        </w:rPr>
        <w:t xml:space="preserve"> (balsavimas)</w:t>
      </w:r>
      <w:r w:rsidR="006E4D84" w:rsidRPr="000851B8">
        <w:rPr>
          <w:lang w:val="lt-LT" w:eastAsia="lt-LT"/>
        </w:rPr>
        <w:t>.</w:t>
      </w:r>
    </w:p>
    <w:p w14:paraId="589B265C" w14:textId="0EA1EFCB" w:rsidR="006E4D84" w:rsidRPr="000851B8" w:rsidRDefault="00242942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20.</w:t>
      </w:r>
      <w:r w:rsidR="00976381" w:rsidRPr="000851B8">
        <w:rPr>
          <w:lang w:val="lt-LT" w:eastAsia="lt-LT"/>
        </w:rPr>
        <w:t xml:space="preserve"> </w:t>
      </w:r>
      <w:r w:rsidR="00084B00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administracinės atitikties vertinimą atlieka ir darbo grupės sekretoriaus pareigas</w:t>
      </w:r>
      <w:r w:rsidR="00352F1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eina Savivaldybės mero įgaliotas Savivaldybės administracijos valstybės tarnautojas ar darbuotojas</w:t>
      </w:r>
      <w:r w:rsidR="007A3CFE" w:rsidRPr="000851B8">
        <w:rPr>
          <w:lang w:val="lt-LT" w:eastAsia="lt-LT"/>
        </w:rPr>
        <w:t xml:space="preserve">, kuris nėra </w:t>
      </w:r>
      <w:r w:rsidR="00087189" w:rsidRPr="000851B8">
        <w:rPr>
          <w:lang w:val="lt-LT" w:eastAsia="lt-LT"/>
        </w:rPr>
        <w:t>darbo grupės narys</w:t>
      </w:r>
      <w:r w:rsidR="006E4D84" w:rsidRPr="000851B8">
        <w:rPr>
          <w:lang w:val="lt-LT" w:eastAsia="lt-LT"/>
        </w:rPr>
        <w:t>.</w:t>
      </w:r>
    </w:p>
    <w:p w14:paraId="531B74DB" w14:textId="74C8FE5D" w:rsidR="006E4D84" w:rsidRPr="000851B8" w:rsidRDefault="00B33F70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21.</w:t>
      </w:r>
      <w:r w:rsidR="00976381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</w:t>
      </w:r>
      <w:r w:rsidR="00851E0E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administracinės atitikties vertinimas atliekamas per 1</w:t>
      </w:r>
      <w:r w:rsidR="0070595A" w:rsidRPr="000851B8">
        <w:rPr>
          <w:lang w:val="lt-LT" w:eastAsia="lt-LT"/>
        </w:rPr>
        <w:t>0</w:t>
      </w:r>
      <w:r w:rsidR="006E4D84" w:rsidRPr="000851B8">
        <w:rPr>
          <w:lang w:val="lt-LT" w:eastAsia="lt-LT"/>
        </w:rPr>
        <w:t xml:space="preserve"> darbo dienų nuo kvietime</w:t>
      </w:r>
      <w:r w:rsidR="00352F1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nurodytos paskutinės </w:t>
      </w:r>
      <w:r w:rsidR="00892BCD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pateikimo Savivaldybės administracijai dienos.</w:t>
      </w:r>
    </w:p>
    <w:p w14:paraId="5F5EE2CD" w14:textId="23491063" w:rsidR="006E4D84" w:rsidRPr="000851B8" w:rsidRDefault="00B33F70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22. </w:t>
      </w:r>
      <w:r w:rsidR="006E4D84" w:rsidRPr="000851B8">
        <w:rPr>
          <w:lang w:val="lt-LT" w:eastAsia="lt-LT"/>
        </w:rPr>
        <w:t xml:space="preserve">Savivaldybės </w:t>
      </w:r>
      <w:r w:rsidR="00DB2C5E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administracijoje </w:t>
      </w:r>
      <w:r w:rsidR="00DB2C5E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gauti ir užregistruoti  </w:t>
      </w:r>
      <w:r w:rsidR="00892BCD" w:rsidRPr="000851B8">
        <w:rPr>
          <w:lang w:val="lt-LT" w:eastAsia="lt-LT"/>
        </w:rPr>
        <w:t xml:space="preserve">Projektai </w:t>
      </w:r>
      <w:r w:rsidR="006E4D84" w:rsidRPr="000851B8">
        <w:rPr>
          <w:lang w:val="lt-LT" w:eastAsia="lt-LT"/>
        </w:rPr>
        <w:t>administracinės atitikties</w:t>
      </w:r>
      <w:r w:rsidR="00352F1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vertinimo metu įvertinami (3 priedas), ar:</w:t>
      </w:r>
    </w:p>
    <w:p w14:paraId="562FCC3B" w14:textId="0B8C9276" w:rsidR="006E4D84" w:rsidRPr="000851B8" w:rsidRDefault="00366975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lastRenderedPageBreak/>
        <w:t xml:space="preserve">22.1. </w:t>
      </w:r>
      <w:r w:rsidR="006E4D84" w:rsidRPr="000851B8">
        <w:rPr>
          <w:lang w:val="lt-LT" w:eastAsia="lt-LT"/>
        </w:rPr>
        <w:t xml:space="preserve"> </w:t>
      </w:r>
      <w:r w:rsidR="00C846E3" w:rsidRPr="000851B8">
        <w:rPr>
          <w:lang w:val="lt-LT" w:eastAsia="lt-LT"/>
        </w:rPr>
        <w:t xml:space="preserve">Projektas </w:t>
      </w:r>
      <w:r w:rsidR="006E4D84" w:rsidRPr="000851B8">
        <w:rPr>
          <w:lang w:val="lt-LT" w:eastAsia="lt-LT"/>
        </w:rPr>
        <w:t>ir prie jo pridedami dokumentai Savivaldybės administracijoje gauti iki</w:t>
      </w:r>
      <w:r w:rsidR="00352F13" w:rsidRPr="000851B8">
        <w:rPr>
          <w:lang w:val="lt-LT" w:eastAsia="lt-LT"/>
        </w:rPr>
        <w:t xml:space="preserve"> </w:t>
      </w:r>
      <w:r w:rsidR="001F5C42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pateikimo termino pabaigos, nurodytos kvietime;</w:t>
      </w:r>
    </w:p>
    <w:p w14:paraId="02BAD3A5" w14:textId="6B05814E" w:rsidR="006E4D84" w:rsidRPr="000851B8" w:rsidRDefault="00A6182A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22.2. </w:t>
      </w:r>
      <w:r w:rsidR="001F5C42" w:rsidRPr="000851B8">
        <w:rPr>
          <w:lang w:val="lt-LT" w:eastAsia="lt-LT"/>
        </w:rPr>
        <w:t xml:space="preserve">Projektas </w:t>
      </w:r>
      <w:r w:rsidR="006E4D84" w:rsidRPr="000851B8">
        <w:rPr>
          <w:lang w:val="lt-LT" w:eastAsia="lt-LT"/>
        </w:rPr>
        <w:t xml:space="preserve">atitinka Aprašo 1 priede nustatytą </w:t>
      </w:r>
      <w:r w:rsidR="00162E51" w:rsidRPr="000851B8">
        <w:rPr>
          <w:lang w:val="lt-LT" w:eastAsia="lt-LT"/>
        </w:rPr>
        <w:t xml:space="preserve">Projekto </w:t>
      </w:r>
      <w:r w:rsidR="006E4D84" w:rsidRPr="000851B8">
        <w:rPr>
          <w:lang w:val="lt-LT" w:eastAsia="lt-LT"/>
        </w:rPr>
        <w:t>formą;</w:t>
      </w:r>
    </w:p>
    <w:p w14:paraId="54561D1C" w14:textId="09AA599C" w:rsidR="006E4D84" w:rsidRPr="000851B8" w:rsidRDefault="00046DF7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22.3. </w:t>
      </w:r>
      <w:r w:rsidR="006E4D84" w:rsidRPr="000851B8">
        <w:rPr>
          <w:lang w:val="lt-LT" w:eastAsia="lt-LT"/>
        </w:rPr>
        <w:t xml:space="preserve"> </w:t>
      </w:r>
      <w:r w:rsidR="00162E51" w:rsidRPr="000851B8">
        <w:rPr>
          <w:lang w:val="lt-LT" w:eastAsia="lt-LT"/>
        </w:rPr>
        <w:t xml:space="preserve">Projektas </w:t>
      </w:r>
      <w:r w:rsidR="006E4D84" w:rsidRPr="000851B8">
        <w:rPr>
          <w:lang w:val="lt-LT" w:eastAsia="lt-LT"/>
        </w:rPr>
        <w:t xml:space="preserve">užpildytas tinkamai, t. y. užpildytas lietuvių kalba, užpildytos visos formos </w:t>
      </w:r>
      <w:r w:rsidR="00352F1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eilutės, dokumentai </w:t>
      </w:r>
      <w:r w:rsidR="006E4D84" w:rsidRPr="000851B8">
        <w:rPr>
          <w:lang w:val="lt-LT"/>
        </w:rPr>
        <w:t>tvarkingai susegti</w:t>
      </w:r>
      <w:r w:rsidR="006E4D84" w:rsidRPr="000851B8">
        <w:rPr>
          <w:lang w:val="lt-LT" w:eastAsia="lt-LT"/>
        </w:rPr>
        <w:t>;</w:t>
      </w:r>
    </w:p>
    <w:p w14:paraId="06A78F8C" w14:textId="05ADEFA1" w:rsidR="006E4D84" w:rsidRPr="000851B8" w:rsidRDefault="0074649B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22.4. </w:t>
      </w:r>
      <w:r w:rsidR="006E4D84" w:rsidRPr="000851B8">
        <w:rPr>
          <w:lang w:val="lt-LT" w:eastAsia="lt-LT"/>
        </w:rPr>
        <w:t xml:space="preserve">pateikti visi kvietime nurodyti ir kartu su  </w:t>
      </w:r>
      <w:r w:rsidR="00417C20" w:rsidRPr="000851B8">
        <w:rPr>
          <w:lang w:val="lt-LT" w:eastAsia="lt-LT"/>
        </w:rPr>
        <w:t xml:space="preserve">Projektu </w:t>
      </w:r>
      <w:r w:rsidR="006E4D84" w:rsidRPr="000851B8">
        <w:rPr>
          <w:lang w:val="lt-LT" w:eastAsia="lt-LT"/>
        </w:rPr>
        <w:t>privalomi pateikti dokumentai.</w:t>
      </w:r>
    </w:p>
    <w:p w14:paraId="42AAAB61" w14:textId="11BF90E4" w:rsidR="00352F13" w:rsidRPr="000851B8" w:rsidRDefault="00E71E38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23. </w:t>
      </w:r>
      <w:r w:rsidR="006E4D84" w:rsidRPr="000851B8">
        <w:rPr>
          <w:lang w:val="lt-LT" w:eastAsia="lt-LT"/>
        </w:rPr>
        <w:t xml:space="preserve">Jei </w:t>
      </w:r>
      <w:r w:rsidR="006E4D84" w:rsidRPr="000851B8">
        <w:rPr>
          <w:lang w:val="lt-LT"/>
        </w:rPr>
        <w:t xml:space="preserve">su  </w:t>
      </w:r>
      <w:r w:rsidR="00417C20" w:rsidRPr="000851B8">
        <w:rPr>
          <w:lang w:val="lt-LT"/>
        </w:rPr>
        <w:t xml:space="preserve">Projektu </w:t>
      </w:r>
      <w:r w:rsidR="006E4D84" w:rsidRPr="000851B8">
        <w:rPr>
          <w:lang w:val="lt-LT"/>
        </w:rPr>
        <w:t xml:space="preserve">nepateikti visi kvietime nurodyti privalomi pateikti dokumentai, tačiau yra galimybė pašalinti trūkumus, darbo grupės sekretorius </w:t>
      </w:r>
      <w:r w:rsidR="00BB2A38" w:rsidRPr="000851B8">
        <w:rPr>
          <w:lang w:val="lt-LT"/>
        </w:rPr>
        <w:t xml:space="preserve">Projekte </w:t>
      </w:r>
      <w:r w:rsidR="006E4D84" w:rsidRPr="000851B8">
        <w:rPr>
          <w:lang w:val="lt-LT"/>
        </w:rPr>
        <w:t xml:space="preserve">nurodytu Pareiškėjo elektroninio pašto adresu ir (arba) telefonu apie tai vieną kartą informuoja Pareiškėją, nustatydamas ne ilgesnį nei 3 darbo dienų terminą šiam trūkumui pašalinti. Jei Pareiškėjas per nurodytą Savivaldybės administracijos trijų darbo dienų laikotarpį neištaiso trūkumų ir </w:t>
      </w:r>
      <w:r w:rsidR="00BB2A38" w:rsidRPr="000851B8">
        <w:rPr>
          <w:lang w:val="lt-LT"/>
        </w:rPr>
        <w:t xml:space="preserve">Projektas </w:t>
      </w:r>
      <w:r w:rsidR="006E4D84" w:rsidRPr="000851B8">
        <w:rPr>
          <w:lang w:val="lt-LT"/>
        </w:rPr>
        <w:t>neatitinka bent vieno iš Apraše nustatytų formalių reikalavimų, jis yra atmetamas ir neteikiamas darbo grupės vykdomam kokybiniam vertinimui.</w:t>
      </w:r>
      <w:r w:rsidR="006E4D84" w:rsidRPr="000851B8">
        <w:rPr>
          <w:lang w:val="lt-LT" w:eastAsia="lt-LT"/>
        </w:rPr>
        <w:t xml:space="preserve"> </w:t>
      </w:r>
    </w:p>
    <w:p w14:paraId="16070983" w14:textId="3933DA92" w:rsidR="006E4D84" w:rsidRPr="000851B8" w:rsidRDefault="00B86457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24. </w:t>
      </w:r>
      <w:r w:rsidR="006E4D84" w:rsidRPr="000851B8">
        <w:rPr>
          <w:lang w:val="lt-LT" w:eastAsia="lt-LT"/>
        </w:rPr>
        <w:t>Darbo</w:t>
      </w:r>
      <w:r w:rsidR="00C53097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grupės sekretorius per 5 darbo dienas</w:t>
      </w:r>
      <w:r w:rsidR="00C53097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>nuo</w:t>
      </w:r>
      <w:r w:rsidR="00C53097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paskutinės  </w:t>
      </w:r>
      <w:r w:rsidR="00DF15E1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administracinės</w:t>
      </w:r>
      <w:r w:rsidR="00352F1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atitikties vertinimo dienos  </w:t>
      </w:r>
      <w:r w:rsidR="004B00B5" w:rsidRPr="000851B8">
        <w:rPr>
          <w:lang w:val="lt-LT" w:eastAsia="lt-LT"/>
        </w:rPr>
        <w:t xml:space="preserve">Projekte </w:t>
      </w:r>
      <w:r w:rsidR="006E4D84" w:rsidRPr="000851B8">
        <w:rPr>
          <w:lang w:val="lt-LT" w:eastAsia="lt-LT"/>
        </w:rPr>
        <w:t>nurodytu el. pašto adresu išsiunčia pranešimą</w:t>
      </w:r>
      <w:r w:rsidR="00976381" w:rsidRPr="000851B8">
        <w:rPr>
          <w:lang w:val="lt-LT" w:eastAsia="lt-LT"/>
        </w:rPr>
        <w:t xml:space="preserve"> </w:t>
      </w:r>
      <w:r w:rsidR="004B00B5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 xml:space="preserve">teikėjams, kurių </w:t>
      </w:r>
      <w:r w:rsidR="004B00B5" w:rsidRPr="000851B8">
        <w:rPr>
          <w:lang w:val="lt-LT" w:eastAsia="lt-LT"/>
        </w:rPr>
        <w:t xml:space="preserve">Projektai </w:t>
      </w:r>
      <w:r w:rsidR="006E4D84" w:rsidRPr="000851B8">
        <w:rPr>
          <w:lang w:val="lt-LT" w:eastAsia="lt-LT"/>
        </w:rPr>
        <w:t>pagal administracinės atitikties vertinimą yra atmetami, jei buvo įvertinti neigiamai, nurodydamas tokio neigiamo vertinimo priežastis.</w:t>
      </w:r>
    </w:p>
    <w:p w14:paraId="27049A4B" w14:textId="1A996BA9" w:rsidR="006E4D84" w:rsidRPr="000851B8" w:rsidRDefault="0078255D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25. </w:t>
      </w:r>
      <w:r w:rsidR="006E4D84" w:rsidRPr="000851B8">
        <w:rPr>
          <w:lang w:val="lt-LT" w:eastAsia="lt-LT"/>
        </w:rPr>
        <w:t xml:space="preserve">Per </w:t>
      </w:r>
      <w:r w:rsidR="00B86457" w:rsidRPr="000851B8">
        <w:rPr>
          <w:lang w:val="lt-LT" w:eastAsia="lt-LT"/>
        </w:rPr>
        <w:t>1</w:t>
      </w:r>
      <w:r w:rsidR="006E4D84" w:rsidRPr="000851B8">
        <w:rPr>
          <w:lang w:val="lt-LT" w:eastAsia="lt-LT"/>
        </w:rPr>
        <w:t xml:space="preserve">0 darbo dienų nuo  </w:t>
      </w:r>
      <w:r w:rsidR="008457D7" w:rsidRPr="000851B8">
        <w:rPr>
          <w:lang w:val="lt-LT" w:eastAsia="lt-LT"/>
        </w:rPr>
        <w:t xml:space="preserve">Projektų </w:t>
      </w:r>
      <w:r w:rsidR="006E4D84" w:rsidRPr="000851B8">
        <w:rPr>
          <w:lang w:val="lt-LT" w:eastAsia="lt-LT"/>
        </w:rPr>
        <w:t>administracinės atitikties vertinimo termino pabaigos</w:t>
      </w:r>
      <w:r w:rsidR="00352F13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 </w:t>
      </w:r>
      <w:r w:rsidR="006D12EB" w:rsidRPr="000851B8">
        <w:rPr>
          <w:lang w:val="lt-LT" w:eastAsia="lt-LT"/>
        </w:rPr>
        <w:t xml:space="preserve">Projektai </w:t>
      </w:r>
      <w:r w:rsidR="006E4D84" w:rsidRPr="000851B8">
        <w:rPr>
          <w:lang w:val="lt-LT" w:eastAsia="lt-LT"/>
        </w:rPr>
        <w:t>teikiami darbo grupės vykdomam kokybiniam vertinimui.</w:t>
      </w:r>
    </w:p>
    <w:p w14:paraId="769FEF75" w14:textId="080EA3C1" w:rsidR="006E4D84" w:rsidRPr="000851B8" w:rsidRDefault="00626E57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/>
        </w:rPr>
        <w:t xml:space="preserve">26. </w:t>
      </w:r>
      <w:r w:rsidR="006E4D84" w:rsidRPr="000851B8">
        <w:rPr>
          <w:lang w:val="lt-LT"/>
        </w:rPr>
        <w:t xml:space="preserve">Mažos apimties ir didelės apimties </w:t>
      </w:r>
      <w:r w:rsidR="00D04991" w:rsidRPr="000851B8">
        <w:rPr>
          <w:lang w:val="lt-LT"/>
        </w:rPr>
        <w:t>P</w:t>
      </w:r>
      <w:r w:rsidR="006E4D84" w:rsidRPr="000851B8">
        <w:rPr>
          <w:lang w:val="lt-LT"/>
        </w:rPr>
        <w:t>rojektai vertinami atskirai.</w:t>
      </w:r>
    </w:p>
    <w:p w14:paraId="70B24EE4" w14:textId="27700D69" w:rsidR="006E4D84" w:rsidRPr="000851B8" w:rsidRDefault="00626E57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27. </w:t>
      </w:r>
      <w:r w:rsidR="006E4D84" w:rsidRPr="000851B8">
        <w:rPr>
          <w:lang w:val="lt-LT" w:eastAsia="lt-LT"/>
        </w:rPr>
        <w:t>Darbo grupei pateikiami vertinti dokumentai, atitinkantys administracinės atitikties reikalavimus.</w:t>
      </w:r>
    </w:p>
    <w:p w14:paraId="0511E202" w14:textId="77777777" w:rsidR="006E4D84" w:rsidRPr="000851B8" w:rsidRDefault="006E4D84" w:rsidP="006E4D84">
      <w:pPr>
        <w:tabs>
          <w:tab w:val="left" w:pos="1276"/>
        </w:tabs>
        <w:jc w:val="both"/>
        <w:rPr>
          <w:lang w:val="lt-LT" w:eastAsia="lt-LT"/>
        </w:rPr>
      </w:pPr>
    </w:p>
    <w:p w14:paraId="1A180B12" w14:textId="77777777" w:rsidR="006E4D84" w:rsidRPr="000851B8" w:rsidRDefault="006E4D84" w:rsidP="006E4D84">
      <w:pPr>
        <w:keepNext/>
        <w:jc w:val="center"/>
        <w:rPr>
          <w:b/>
          <w:bCs/>
          <w:lang w:val="lt-LT" w:eastAsia="lt-LT"/>
        </w:rPr>
      </w:pPr>
      <w:r w:rsidRPr="000851B8">
        <w:rPr>
          <w:b/>
          <w:bCs/>
          <w:lang w:val="lt-LT" w:eastAsia="lt-LT"/>
        </w:rPr>
        <w:t>IV SKYRIUS</w:t>
      </w:r>
    </w:p>
    <w:p w14:paraId="70A94E90" w14:textId="7D92921D" w:rsidR="00D262E5" w:rsidRPr="000851B8" w:rsidRDefault="00D262E5" w:rsidP="006E4D84">
      <w:pPr>
        <w:keepNext/>
        <w:jc w:val="center"/>
        <w:rPr>
          <w:b/>
          <w:bCs/>
          <w:lang w:val="lt-LT" w:eastAsia="lt-LT"/>
        </w:rPr>
      </w:pPr>
      <w:r w:rsidRPr="000851B8">
        <w:rPr>
          <w:b/>
          <w:bCs/>
          <w:lang w:val="lt-LT" w:eastAsia="lt-LT"/>
        </w:rPr>
        <w:t>DARBO GRUPĖS VEIKLA</w:t>
      </w:r>
    </w:p>
    <w:p w14:paraId="6C55D6DF" w14:textId="77777777" w:rsidR="00E2730F" w:rsidRPr="000851B8" w:rsidRDefault="00E2730F" w:rsidP="006E4D84">
      <w:pPr>
        <w:keepNext/>
        <w:jc w:val="center"/>
        <w:rPr>
          <w:b/>
          <w:bCs/>
          <w:lang w:val="lt-LT" w:eastAsia="lt-LT"/>
        </w:rPr>
      </w:pPr>
    </w:p>
    <w:p w14:paraId="5F80BD77" w14:textId="1D7A1373" w:rsidR="00E2730F" w:rsidRPr="000851B8" w:rsidRDefault="00961283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i/>
          <w:sz w:val="16"/>
          <w:lang w:val="lt-LT" w:eastAsia="lt-LT"/>
        </w:rPr>
      </w:pPr>
      <w:r w:rsidRPr="000851B8">
        <w:rPr>
          <w:lang w:val="lt-LT"/>
        </w:rPr>
        <w:t xml:space="preserve">28. </w:t>
      </w:r>
      <w:r w:rsidR="00E2730F" w:rsidRPr="000851B8">
        <w:rPr>
          <w:lang w:val="lt-LT"/>
        </w:rPr>
        <w:t>Darbo grupė Savivaldybės mero potvarkiu sudaroma iš 5 narių, paskiriant pirmininką: du nariai – Savivaldybės administracijos atstovai, du nariai – Savivaldybės tarybos nariai ir vienas Savivaldybės politinio (asmeninio) pasitikėjimo valstybės tarnautojas</w:t>
      </w:r>
      <w:r w:rsidR="00E2730F" w:rsidRPr="000851B8">
        <w:rPr>
          <w:lang w:val="lt-LT" w:eastAsia="lt-LT"/>
        </w:rPr>
        <w:t>.</w:t>
      </w:r>
    </w:p>
    <w:p w14:paraId="68F17836" w14:textId="77777777" w:rsidR="00E2730F" w:rsidRPr="000851B8" w:rsidRDefault="00E2730F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 w:eastAsia="lt-LT"/>
        </w:rPr>
        <w:t xml:space="preserve">29. Darbo grupės </w:t>
      </w:r>
      <w:r w:rsidRPr="000851B8">
        <w:rPr>
          <w:lang w:val="lt-LT"/>
        </w:rPr>
        <w:t>veiklos pagrindinė forma yra posėdžiai. Posėdis gali vykti ir nuotoliniu būdu.</w:t>
      </w:r>
    </w:p>
    <w:p w14:paraId="44C5701A" w14:textId="6F48DBF2" w:rsidR="00E2730F" w:rsidRPr="000851B8" w:rsidRDefault="00E2730F" w:rsidP="00352F13">
      <w:pPr>
        <w:pStyle w:val="Sraopastraipa"/>
        <w:tabs>
          <w:tab w:val="left" w:pos="993"/>
          <w:tab w:val="left" w:pos="1276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30. Darbo grupė </w:t>
      </w:r>
      <w:r w:rsidRPr="000851B8">
        <w:rPr>
          <w:lang w:val="lt-LT"/>
        </w:rPr>
        <w:t xml:space="preserve">sprendimus priima atviru balsavimu arba bendru sutarimu. Kai bendro sutarimo nėra, sprendimai priimami posėdyje dalyvaujančių darbo grupės narių </w:t>
      </w:r>
      <w:r w:rsidRPr="000851B8">
        <w:rPr>
          <w:lang w:val="lt-LT" w:eastAsia="lt-LT"/>
        </w:rPr>
        <w:t xml:space="preserve">paprasta balsų dauguma (už, prieš, susilaiko). </w:t>
      </w:r>
      <w:r w:rsidRPr="000851B8">
        <w:rPr>
          <w:lang w:val="lt-LT"/>
        </w:rPr>
        <w:t>Balsams pasiskirsčius po lygiai (</w:t>
      </w:r>
      <w:r w:rsidRPr="000851B8">
        <w:rPr>
          <w:rStyle w:val="normal-h"/>
          <w:lang w:val="lt-LT"/>
        </w:rPr>
        <w:t>balsai laikomi pasiskirsčiusiais po lygiai tada, kai balsų už gauta tiek pat, kiek prieš ir susilaikiusių kartu sudėjus)</w:t>
      </w:r>
      <w:r w:rsidRPr="000851B8">
        <w:rPr>
          <w:lang w:val="lt-LT"/>
        </w:rPr>
        <w:t xml:space="preserve">, lemia darbo grupės pirmininko balsas. </w:t>
      </w:r>
      <w:r w:rsidRPr="000851B8">
        <w:rPr>
          <w:lang w:val="lt-LT" w:eastAsia="lt-LT"/>
        </w:rPr>
        <w:t xml:space="preserve"> </w:t>
      </w:r>
    </w:p>
    <w:p w14:paraId="3E955CB1" w14:textId="59440949" w:rsidR="00E2730F" w:rsidRPr="000851B8" w:rsidRDefault="00E2730F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31. Darbo grupės posėdis laikomas teisėtu, kai posėdyje dalyvauja ne mažiau kaip 3 darbo grupės</w:t>
      </w:r>
      <w:r w:rsidR="000E41E8" w:rsidRPr="000851B8">
        <w:rPr>
          <w:lang w:val="lt-LT" w:eastAsia="lt-LT"/>
        </w:rPr>
        <w:t xml:space="preserve"> </w:t>
      </w:r>
      <w:r w:rsidRPr="000851B8">
        <w:rPr>
          <w:lang w:val="lt-LT" w:eastAsia="lt-LT"/>
        </w:rPr>
        <w:t xml:space="preserve">nariai. </w:t>
      </w:r>
    </w:p>
    <w:p w14:paraId="0311D489" w14:textId="77777777" w:rsidR="00E2730F" w:rsidRPr="000851B8" w:rsidRDefault="00E2730F" w:rsidP="00352F13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32. Darbo grupė atlieka šias funkcijas:</w:t>
      </w:r>
    </w:p>
    <w:p w14:paraId="5E134444" w14:textId="77777777" w:rsidR="00E2730F" w:rsidRPr="000851B8" w:rsidRDefault="00E2730F" w:rsidP="00352F13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>32.1. vertina, ar:</w:t>
      </w:r>
    </w:p>
    <w:p w14:paraId="30118604" w14:textId="5AE8BB5D" w:rsidR="00E2730F" w:rsidRPr="000851B8" w:rsidRDefault="00E2730F" w:rsidP="000E41E8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32.1.1.  </w:t>
      </w:r>
      <w:r w:rsidR="00973A0D" w:rsidRPr="000851B8">
        <w:rPr>
          <w:lang w:val="lt-LT" w:eastAsia="lt-LT"/>
        </w:rPr>
        <w:t xml:space="preserve">Projektas </w:t>
      </w:r>
      <w:r w:rsidRPr="000851B8">
        <w:rPr>
          <w:lang w:val="lt-LT" w:eastAsia="lt-LT"/>
        </w:rPr>
        <w:t>yra pagrįstas, realus, atitinka Aprašo 16</w:t>
      </w:r>
      <w:r w:rsidRPr="000851B8">
        <w:rPr>
          <w:color w:val="FF0000"/>
          <w:lang w:val="lt-LT" w:eastAsia="lt-LT"/>
        </w:rPr>
        <w:t xml:space="preserve"> </w:t>
      </w:r>
      <w:r w:rsidRPr="000851B8">
        <w:rPr>
          <w:lang w:val="lt-LT" w:eastAsia="lt-LT"/>
        </w:rPr>
        <w:t>punkto reikalavimus dėl</w:t>
      </w:r>
      <w:r w:rsidR="000E41E8" w:rsidRPr="000851B8">
        <w:rPr>
          <w:lang w:val="lt-LT" w:eastAsia="lt-LT"/>
        </w:rPr>
        <w:t xml:space="preserve"> </w:t>
      </w:r>
      <w:r w:rsidRPr="000851B8">
        <w:rPr>
          <w:lang w:val="lt-LT" w:eastAsia="lt-LT"/>
        </w:rPr>
        <w:t xml:space="preserve"> </w:t>
      </w:r>
      <w:r w:rsidR="00973A0D" w:rsidRPr="000851B8">
        <w:rPr>
          <w:lang w:val="lt-LT" w:eastAsia="lt-LT"/>
        </w:rPr>
        <w:t xml:space="preserve">Projekto </w:t>
      </w:r>
      <w:r w:rsidRPr="000851B8">
        <w:rPr>
          <w:lang w:val="lt-LT" w:eastAsia="lt-LT"/>
        </w:rPr>
        <w:t>turinio;</w:t>
      </w:r>
    </w:p>
    <w:p w14:paraId="2B4F25B7" w14:textId="0B36A7A9" w:rsidR="00E2730F" w:rsidRPr="000851B8" w:rsidRDefault="00E2730F" w:rsidP="00352F13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32.1.2.  išlaidų sąmata pagrįsta ir skirta </w:t>
      </w:r>
      <w:r w:rsidR="00D04991" w:rsidRPr="000851B8">
        <w:rPr>
          <w:lang w:val="lt-LT" w:eastAsia="lt-LT"/>
        </w:rPr>
        <w:t>P</w:t>
      </w:r>
      <w:r w:rsidRPr="000851B8">
        <w:rPr>
          <w:lang w:val="lt-LT" w:eastAsia="lt-LT"/>
        </w:rPr>
        <w:t>rojekto rezultatams pasiekti;</w:t>
      </w:r>
    </w:p>
    <w:p w14:paraId="1666A44A" w14:textId="224C34D9" w:rsidR="00E2730F" w:rsidRPr="000851B8" w:rsidRDefault="00E2730F" w:rsidP="00352F13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32.1.3. </w:t>
      </w:r>
      <w:r w:rsidR="00D50AF9" w:rsidRPr="000851B8">
        <w:rPr>
          <w:lang w:val="lt-LT" w:eastAsia="lt-LT"/>
        </w:rPr>
        <w:t>P</w:t>
      </w:r>
      <w:r w:rsidRPr="000851B8">
        <w:rPr>
          <w:lang w:val="lt-LT" w:eastAsia="lt-LT"/>
        </w:rPr>
        <w:t>rojektas bus įgyvendinamas Savivaldybės viešojoje erdvėje;</w:t>
      </w:r>
    </w:p>
    <w:p w14:paraId="0FB1599A" w14:textId="57E221FA" w:rsidR="00F179BC" w:rsidRPr="000851B8" w:rsidRDefault="00E2730F" w:rsidP="00F179BC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32.1.4. </w:t>
      </w:r>
      <w:r w:rsidR="00F179BC" w:rsidRPr="000851B8">
        <w:rPr>
          <w:lang w:val="lt-LT" w:eastAsia="lt-LT"/>
        </w:rPr>
        <w:t>Projektas neprieštarauja esam</w:t>
      </w:r>
      <w:r w:rsidR="006B6630" w:rsidRPr="000851B8">
        <w:rPr>
          <w:lang w:val="lt-LT" w:eastAsia="lt-LT"/>
        </w:rPr>
        <w:t xml:space="preserve">iems </w:t>
      </w:r>
      <w:r w:rsidR="00F179BC" w:rsidRPr="000851B8">
        <w:rPr>
          <w:lang w:val="lt-LT" w:eastAsia="lt-LT"/>
        </w:rPr>
        <w:t>sprendiniams ir nepažeidžia projektuotojų autorinių teisių;</w:t>
      </w:r>
    </w:p>
    <w:p w14:paraId="30454CC6" w14:textId="67B45B2C" w:rsidR="00E2730F" w:rsidRPr="000851B8" w:rsidRDefault="00E2730F" w:rsidP="00352F13">
      <w:pPr>
        <w:pStyle w:val="Sraopastraipa"/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32.1.5. </w:t>
      </w:r>
      <w:r w:rsidR="00D50AF9" w:rsidRPr="000851B8">
        <w:rPr>
          <w:lang w:val="lt-LT" w:eastAsia="lt-LT"/>
        </w:rPr>
        <w:t>P</w:t>
      </w:r>
      <w:r w:rsidRPr="000851B8">
        <w:rPr>
          <w:lang w:val="lt-LT" w:eastAsia="lt-LT"/>
        </w:rPr>
        <w:t xml:space="preserve">rojektu sukurti rezultatai nebus naudojami </w:t>
      </w:r>
      <w:r w:rsidR="0028715E" w:rsidRPr="000851B8">
        <w:rPr>
          <w:lang w:val="lt-LT" w:eastAsia="lt-LT"/>
        </w:rPr>
        <w:t>paskirstomam pelnui gauti</w:t>
      </w:r>
      <w:r w:rsidRPr="000851B8">
        <w:rPr>
          <w:lang w:val="lt-LT" w:eastAsia="lt-LT"/>
        </w:rPr>
        <w:t>;</w:t>
      </w:r>
    </w:p>
    <w:p w14:paraId="6D9F26C9" w14:textId="6373667A" w:rsidR="00E2730F" w:rsidRPr="000851B8" w:rsidRDefault="00E2730F" w:rsidP="00352F13">
      <w:pPr>
        <w:pStyle w:val="Sraopastraipa"/>
        <w:tabs>
          <w:tab w:val="left" w:pos="567"/>
          <w:tab w:val="left" w:pos="709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32.1.6. sudaro </w:t>
      </w:r>
      <w:r w:rsidR="0066084C" w:rsidRPr="000851B8">
        <w:rPr>
          <w:lang w:val="lt-LT" w:eastAsia="lt-LT"/>
        </w:rPr>
        <w:t xml:space="preserve">Projektų </w:t>
      </w:r>
      <w:r w:rsidRPr="000851B8">
        <w:rPr>
          <w:lang w:val="lt-LT" w:eastAsia="lt-LT"/>
        </w:rPr>
        <w:t>sąrašą, kuris teikiamas viešai atrankai;</w:t>
      </w:r>
    </w:p>
    <w:p w14:paraId="0D9FEB94" w14:textId="77777777" w:rsidR="00E2730F" w:rsidRPr="000851B8" w:rsidRDefault="00E2730F" w:rsidP="00352F13">
      <w:pPr>
        <w:pStyle w:val="Sraopastraipa"/>
        <w:tabs>
          <w:tab w:val="left" w:pos="567"/>
          <w:tab w:val="left" w:pos="709"/>
          <w:tab w:val="left" w:pos="1134"/>
        </w:tabs>
        <w:suppressAutoHyphens w:val="0"/>
        <w:ind w:left="0"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32.1.7. siūlo  Savivaldybės  merui įgyvendinti viešoje atrankoje daugiausia balsų surinkusius </w:t>
      </w:r>
    </w:p>
    <w:p w14:paraId="4B1D384C" w14:textId="770895DF" w:rsidR="00E2730F" w:rsidRPr="000851B8" w:rsidRDefault="00D50AF9" w:rsidP="000E41E8">
      <w:pPr>
        <w:tabs>
          <w:tab w:val="left" w:pos="567"/>
          <w:tab w:val="left" w:pos="709"/>
          <w:tab w:val="left" w:pos="1134"/>
        </w:tabs>
        <w:suppressAutoHyphens w:val="0"/>
        <w:jc w:val="both"/>
        <w:rPr>
          <w:lang w:val="lt-LT" w:eastAsia="lt-LT"/>
        </w:rPr>
      </w:pPr>
      <w:r w:rsidRPr="000851B8">
        <w:rPr>
          <w:lang w:val="lt-LT" w:eastAsia="lt-LT"/>
        </w:rPr>
        <w:t>P</w:t>
      </w:r>
      <w:r w:rsidR="00E2730F" w:rsidRPr="000851B8">
        <w:rPr>
          <w:lang w:val="lt-LT" w:eastAsia="lt-LT"/>
        </w:rPr>
        <w:t>rojektus.</w:t>
      </w:r>
    </w:p>
    <w:p w14:paraId="1FC6425D" w14:textId="7E88641F" w:rsidR="00CD26A2" w:rsidRPr="000851B8" w:rsidRDefault="000470DC" w:rsidP="00352F13">
      <w:pPr>
        <w:tabs>
          <w:tab w:val="left" w:pos="567"/>
          <w:tab w:val="left" w:pos="709"/>
          <w:tab w:val="left" w:pos="1134"/>
        </w:tabs>
        <w:suppressAutoHyphens w:val="0"/>
        <w:ind w:firstLine="1134"/>
        <w:jc w:val="both"/>
        <w:rPr>
          <w:strike/>
          <w:lang w:val="lt-LT"/>
        </w:rPr>
      </w:pPr>
      <w:r w:rsidRPr="000851B8">
        <w:rPr>
          <w:lang w:val="lt-LT"/>
        </w:rPr>
        <w:lastRenderedPageBreak/>
        <w:t xml:space="preserve">33. </w:t>
      </w:r>
      <w:r w:rsidR="00FF44BA" w:rsidRPr="000851B8">
        <w:rPr>
          <w:lang w:val="lt-LT"/>
        </w:rPr>
        <w:t xml:space="preserve">Darbo grupės protokoliniu </w:t>
      </w:r>
      <w:r w:rsidR="00796094" w:rsidRPr="000851B8">
        <w:rPr>
          <w:lang w:val="lt-LT"/>
        </w:rPr>
        <w:t xml:space="preserve">sprendimu </w:t>
      </w:r>
      <w:r w:rsidR="00EA0181" w:rsidRPr="000851B8">
        <w:rPr>
          <w:lang w:val="lt-LT"/>
        </w:rPr>
        <w:t xml:space="preserve">parengtas </w:t>
      </w:r>
      <w:r w:rsidR="00BB1622" w:rsidRPr="000851B8">
        <w:rPr>
          <w:lang w:val="lt-LT"/>
        </w:rPr>
        <w:t xml:space="preserve">Mero potvarkis </w:t>
      </w:r>
      <w:r w:rsidR="00796094" w:rsidRPr="000851B8">
        <w:rPr>
          <w:lang w:val="lt-LT"/>
        </w:rPr>
        <w:t xml:space="preserve">skelbiamas Savivaldybės </w:t>
      </w:r>
      <w:r w:rsidR="00584B39" w:rsidRPr="000851B8">
        <w:rPr>
          <w:lang w:val="lt-LT"/>
        </w:rPr>
        <w:t xml:space="preserve">interneto svetainėje. </w:t>
      </w:r>
      <w:r w:rsidR="009F1F56" w:rsidRPr="000851B8">
        <w:rPr>
          <w:lang w:val="lt-LT"/>
        </w:rPr>
        <w:t xml:space="preserve"> </w:t>
      </w:r>
      <w:r w:rsidR="00411E91" w:rsidRPr="000851B8">
        <w:rPr>
          <w:strike/>
          <w:lang w:val="lt-LT"/>
        </w:rPr>
        <w:t xml:space="preserve"> </w:t>
      </w:r>
    </w:p>
    <w:p w14:paraId="7ABDFDF4" w14:textId="1FA9A666" w:rsidR="00CD26A2" w:rsidRPr="000851B8" w:rsidRDefault="00CD26A2" w:rsidP="000E41E8">
      <w:pPr>
        <w:pStyle w:val="Sraopastraipa"/>
        <w:tabs>
          <w:tab w:val="left" w:pos="993"/>
          <w:tab w:val="left" w:pos="1276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t>3</w:t>
      </w:r>
      <w:r w:rsidR="003D5BFB" w:rsidRPr="000851B8">
        <w:rPr>
          <w:lang w:val="lt-LT"/>
        </w:rPr>
        <w:t>4</w:t>
      </w:r>
      <w:r w:rsidRPr="000851B8">
        <w:rPr>
          <w:lang w:val="lt-LT"/>
        </w:rPr>
        <w:t xml:space="preserve">. Savivaldybės administracija Pareiškėjo pageidavimu sudaro sąlygas viešam </w:t>
      </w:r>
      <w:r w:rsidR="00571BB2" w:rsidRPr="000851B8">
        <w:rPr>
          <w:lang w:val="lt-LT"/>
        </w:rPr>
        <w:t>P</w:t>
      </w:r>
      <w:r w:rsidRPr="000851B8">
        <w:rPr>
          <w:lang w:val="lt-LT"/>
        </w:rPr>
        <w:t>rojekto idėjos pristatymui.</w:t>
      </w:r>
    </w:p>
    <w:p w14:paraId="131D1C19" w14:textId="514EE3D8" w:rsidR="00C1366B" w:rsidRPr="000851B8" w:rsidRDefault="00C1366B" w:rsidP="00352F13">
      <w:pPr>
        <w:ind w:firstLine="1134"/>
        <w:jc w:val="both"/>
        <w:rPr>
          <w:szCs w:val="20"/>
          <w:lang w:val="lt-LT" w:eastAsia="en-US"/>
        </w:rPr>
      </w:pPr>
      <w:r w:rsidRPr="000851B8">
        <w:rPr>
          <w:lang w:val="lt-LT"/>
        </w:rPr>
        <w:t>35. Darbo grupės posėdžių protokolai ir kiti dokumentai saugomi Lietuvos Respublikos dokumentų ir archyvų įstatymo ir kitų teisės aktų nustatyta tvarka ir terminais.</w:t>
      </w:r>
    </w:p>
    <w:p w14:paraId="5ECBB75C" w14:textId="5042B25A" w:rsidR="00C1366B" w:rsidRPr="000851B8" w:rsidRDefault="00C1366B" w:rsidP="00352F13">
      <w:pPr>
        <w:ind w:firstLine="1134"/>
        <w:jc w:val="both"/>
        <w:rPr>
          <w:rStyle w:val="markedcontent"/>
          <w:sz w:val="20"/>
          <w:lang w:val="lt-LT"/>
        </w:rPr>
      </w:pPr>
      <w:r w:rsidRPr="000851B8">
        <w:rPr>
          <w:lang w:val="lt-LT"/>
        </w:rPr>
        <w:t xml:space="preserve">36. Darbo grupės </w:t>
      </w:r>
      <w:r w:rsidRPr="000851B8">
        <w:rPr>
          <w:rStyle w:val="markedcontent"/>
          <w:lang w:val="lt-LT"/>
        </w:rPr>
        <w:t>nariai už teisės aktų pažeidimus, įgyvendinant Aprašą, atsako Lietuvos Respublikos teisės aktų nustatyta tvarka.</w:t>
      </w:r>
    </w:p>
    <w:p w14:paraId="67A5223B" w14:textId="77777777" w:rsidR="005C4FF5" w:rsidRPr="000851B8" w:rsidRDefault="005C4FF5" w:rsidP="00CD26A2">
      <w:pPr>
        <w:tabs>
          <w:tab w:val="left" w:pos="993"/>
          <w:tab w:val="left" w:pos="1276"/>
        </w:tabs>
        <w:suppressAutoHyphens w:val="0"/>
        <w:jc w:val="both"/>
        <w:rPr>
          <w:lang w:val="lt-LT"/>
        </w:rPr>
      </w:pPr>
    </w:p>
    <w:p w14:paraId="7F8E6FF0" w14:textId="7560C211" w:rsidR="00AC4D15" w:rsidRPr="000851B8" w:rsidRDefault="00AC4D15" w:rsidP="000E41E8">
      <w:pPr>
        <w:pStyle w:val="Sraopastraipa"/>
        <w:tabs>
          <w:tab w:val="left" w:pos="993"/>
        </w:tabs>
        <w:suppressAutoHyphens w:val="0"/>
        <w:ind w:left="0"/>
        <w:jc w:val="center"/>
        <w:rPr>
          <w:b/>
          <w:bCs/>
          <w:lang w:val="lt-LT"/>
        </w:rPr>
      </w:pPr>
      <w:r w:rsidRPr="000851B8">
        <w:rPr>
          <w:b/>
          <w:bCs/>
          <w:lang w:val="lt-LT"/>
        </w:rPr>
        <w:t>V SKYRIUS</w:t>
      </w:r>
    </w:p>
    <w:p w14:paraId="664DCED0" w14:textId="5A9DDFD1" w:rsidR="007D5CB0" w:rsidRPr="000851B8" w:rsidRDefault="007D5CB0" w:rsidP="000E41E8">
      <w:pPr>
        <w:pStyle w:val="Sraopastraipa"/>
        <w:tabs>
          <w:tab w:val="left" w:pos="993"/>
        </w:tabs>
        <w:suppressAutoHyphens w:val="0"/>
        <w:ind w:left="0"/>
        <w:jc w:val="center"/>
        <w:rPr>
          <w:b/>
          <w:bCs/>
          <w:lang w:val="lt-LT"/>
        </w:rPr>
      </w:pPr>
      <w:r w:rsidRPr="000851B8">
        <w:rPr>
          <w:b/>
          <w:bCs/>
          <w:lang w:val="lt-LT"/>
        </w:rPr>
        <w:t>VIEŠA PROJEKTŲ ATRANKA</w:t>
      </w:r>
    </w:p>
    <w:p w14:paraId="6342583A" w14:textId="77777777" w:rsidR="00AC4D15" w:rsidRPr="000851B8" w:rsidRDefault="00AC4D15" w:rsidP="00993230">
      <w:pPr>
        <w:pStyle w:val="Sraopastraipa"/>
        <w:tabs>
          <w:tab w:val="left" w:pos="993"/>
        </w:tabs>
        <w:suppressAutoHyphens w:val="0"/>
        <w:ind w:left="567"/>
        <w:jc w:val="both"/>
        <w:rPr>
          <w:lang w:val="lt-LT"/>
        </w:rPr>
      </w:pPr>
    </w:p>
    <w:p w14:paraId="3FC19E87" w14:textId="2F649109" w:rsidR="00D245F1" w:rsidRPr="000851B8" w:rsidRDefault="000D1D5F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t xml:space="preserve">37. </w:t>
      </w:r>
      <w:r w:rsidR="001E7493" w:rsidRPr="000851B8">
        <w:rPr>
          <w:lang w:val="lt-LT"/>
        </w:rPr>
        <w:t>Savivaldybėje gyvenamąją vietą dekla</w:t>
      </w:r>
      <w:r w:rsidR="006E4D84" w:rsidRPr="000851B8">
        <w:rPr>
          <w:lang w:val="lt-LT"/>
        </w:rPr>
        <w:t>ravę ne jaunesni nei 16 metų</w:t>
      </w:r>
      <w:r w:rsidR="000E41E8" w:rsidRPr="000851B8">
        <w:rPr>
          <w:lang w:val="lt-LT"/>
        </w:rPr>
        <w:t xml:space="preserve"> gyventojai</w:t>
      </w:r>
      <w:r w:rsidR="006E4D84" w:rsidRPr="000851B8">
        <w:rPr>
          <w:lang w:val="lt-LT"/>
        </w:rPr>
        <w:t xml:space="preserve"> savo</w:t>
      </w:r>
      <w:r w:rsidR="000E41E8" w:rsidRPr="000851B8">
        <w:rPr>
          <w:lang w:val="lt-LT"/>
        </w:rPr>
        <w:t xml:space="preserve"> </w:t>
      </w:r>
      <w:r w:rsidR="0091080C" w:rsidRPr="000851B8">
        <w:rPr>
          <w:lang w:val="lt-LT"/>
        </w:rPr>
        <w:t>nuomon</w:t>
      </w:r>
      <w:r w:rsidR="00C2052B" w:rsidRPr="000851B8">
        <w:rPr>
          <w:lang w:val="lt-LT"/>
        </w:rPr>
        <w:t xml:space="preserve">ę apie </w:t>
      </w:r>
      <w:r w:rsidR="000E41E8" w:rsidRPr="000851B8">
        <w:rPr>
          <w:lang w:val="lt-LT"/>
        </w:rPr>
        <w:t>P</w:t>
      </w:r>
      <w:r w:rsidR="00C2052B" w:rsidRPr="000851B8">
        <w:rPr>
          <w:lang w:val="lt-LT"/>
        </w:rPr>
        <w:t>rojektų įgyvendinimą išreiškia balsavimu</w:t>
      </w:r>
      <w:r w:rsidR="00D245F1" w:rsidRPr="000851B8">
        <w:rPr>
          <w:lang w:val="lt-LT"/>
        </w:rPr>
        <w:t>.</w:t>
      </w:r>
    </w:p>
    <w:p w14:paraId="2622AE9E" w14:textId="48003607" w:rsidR="006E4D84" w:rsidRPr="000851B8" w:rsidRDefault="00D245F1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color w:val="FF0000"/>
          <w:lang w:val="lt-LT"/>
        </w:rPr>
      </w:pPr>
      <w:r w:rsidRPr="000851B8">
        <w:rPr>
          <w:lang w:val="lt-LT"/>
        </w:rPr>
        <w:t xml:space="preserve">38. </w:t>
      </w:r>
      <w:r w:rsidR="00F127DA" w:rsidRPr="000851B8">
        <w:rPr>
          <w:lang w:val="lt-LT"/>
        </w:rPr>
        <w:t>Projektų</w:t>
      </w:r>
      <w:r w:rsidRPr="000851B8">
        <w:rPr>
          <w:lang w:val="lt-LT"/>
        </w:rPr>
        <w:t xml:space="preserve">, </w:t>
      </w:r>
      <w:r w:rsidR="00106346" w:rsidRPr="000851B8">
        <w:rPr>
          <w:lang w:val="lt-LT"/>
        </w:rPr>
        <w:t xml:space="preserve"> </w:t>
      </w:r>
      <w:r w:rsidRPr="000851B8">
        <w:rPr>
          <w:lang w:val="lt-LT"/>
        </w:rPr>
        <w:t xml:space="preserve">dalyvaujančių </w:t>
      </w:r>
      <w:r w:rsidR="00106346" w:rsidRPr="000851B8">
        <w:rPr>
          <w:lang w:val="lt-LT"/>
        </w:rPr>
        <w:t xml:space="preserve"> </w:t>
      </w:r>
      <w:r w:rsidR="00316D6F" w:rsidRPr="000851B8">
        <w:rPr>
          <w:lang w:val="lt-LT"/>
        </w:rPr>
        <w:t>viešoje</w:t>
      </w:r>
      <w:r w:rsidR="00106346" w:rsidRPr="000851B8">
        <w:rPr>
          <w:lang w:val="lt-LT"/>
        </w:rPr>
        <w:t xml:space="preserve"> </w:t>
      </w:r>
      <w:r w:rsidR="00316D6F" w:rsidRPr="000851B8">
        <w:rPr>
          <w:lang w:val="lt-LT"/>
        </w:rPr>
        <w:t xml:space="preserve"> atrankoje, sąrašas </w:t>
      </w:r>
      <w:r w:rsidR="00106346" w:rsidRPr="000851B8">
        <w:rPr>
          <w:lang w:val="lt-LT"/>
        </w:rPr>
        <w:t xml:space="preserve"> </w:t>
      </w:r>
      <w:r w:rsidR="00316D6F" w:rsidRPr="000851B8">
        <w:rPr>
          <w:lang w:val="lt-LT"/>
        </w:rPr>
        <w:t xml:space="preserve">skelbiamas </w:t>
      </w:r>
      <w:r w:rsidR="00EE4FEA" w:rsidRPr="000851B8">
        <w:rPr>
          <w:lang w:val="lt-LT"/>
        </w:rPr>
        <w:t>Savivaldybės internet</w:t>
      </w:r>
      <w:r w:rsidR="00202A3B" w:rsidRPr="000851B8">
        <w:rPr>
          <w:lang w:val="lt-LT"/>
        </w:rPr>
        <w:t>o</w:t>
      </w:r>
      <w:r w:rsidR="000E41E8" w:rsidRPr="000851B8">
        <w:rPr>
          <w:lang w:val="lt-LT"/>
        </w:rPr>
        <w:t xml:space="preserve"> </w:t>
      </w:r>
      <w:r w:rsidR="00EE4FEA" w:rsidRPr="000851B8">
        <w:rPr>
          <w:lang w:val="lt-LT"/>
        </w:rPr>
        <w:t>svetainėje,</w:t>
      </w:r>
      <w:r w:rsidR="000E41E8" w:rsidRPr="000851B8">
        <w:rPr>
          <w:lang w:val="lt-LT"/>
        </w:rPr>
        <w:t xml:space="preserve"> </w:t>
      </w:r>
      <w:r w:rsidR="006E4D84" w:rsidRPr="000851B8">
        <w:rPr>
          <w:lang w:val="lt-LT"/>
        </w:rPr>
        <w:t xml:space="preserve">nurodant </w:t>
      </w:r>
      <w:r w:rsidR="000E41E8" w:rsidRPr="000851B8">
        <w:rPr>
          <w:lang w:val="lt-LT"/>
        </w:rPr>
        <w:t>P</w:t>
      </w:r>
      <w:r w:rsidR="006E4D84" w:rsidRPr="000851B8">
        <w:rPr>
          <w:lang w:val="lt-LT"/>
        </w:rPr>
        <w:t xml:space="preserve">rojekto įgyvendinimo </w:t>
      </w:r>
      <w:r w:rsidR="00422BE7" w:rsidRPr="000851B8">
        <w:rPr>
          <w:lang w:val="lt-LT"/>
        </w:rPr>
        <w:t>vietą</w:t>
      </w:r>
      <w:r w:rsidR="006E4D84" w:rsidRPr="000851B8">
        <w:rPr>
          <w:lang w:val="lt-LT"/>
        </w:rPr>
        <w:t>, vertę (kainą)</w:t>
      </w:r>
      <w:r w:rsidR="00202A3B" w:rsidRPr="000851B8">
        <w:rPr>
          <w:lang w:val="lt-LT"/>
        </w:rPr>
        <w:t xml:space="preserve">, trumpą aprašymą </w:t>
      </w:r>
      <w:r w:rsidR="006E4D84" w:rsidRPr="000851B8">
        <w:rPr>
          <w:lang w:val="lt-LT"/>
        </w:rPr>
        <w:t>ir pateikiant paaiškinimą dėl balsavimo sąlygų ir eigos.</w:t>
      </w:r>
    </w:p>
    <w:p w14:paraId="1B919C0C" w14:textId="03F7BDAA" w:rsidR="006E4D84" w:rsidRPr="000851B8" w:rsidRDefault="00237AA7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t>3</w:t>
      </w:r>
      <w:r w:rsidR="009E5A39" w:rsidRPr="000851B8">
        <w:rPr>
          <w:lang w:val="lt-LT"/>
        </w:rPr>
        <w:t>9</w:t>
      </w:r>
      <w:r w:rsidRPr="000851B8">
        <w:rPr>
          <w:lang w:val="lt-LT"/>
        </w:rPr>
        <w:t xml:space="preserve">. </w:t>
      </w:r>
      <w:r w:rsidR="006E4D84" w:rsidRPr="000851B8">
        <w:rPr>
          <w:lang w:val="lt-LT"/>
        </w:rPr>
        <w:t>Balsavimas vyksta internetu 20 darbo dienų nuo jo paskelbimo. Neturint galimybės balsuoti</w:t>
      </w:r>
      <w:r w:rsidR="000E41E8" w:rsidRPr="000851B8">
        <w:rPr>
          <w:lang w:val="lt-LT"/>
        </w:rPr>
        <w:t xml:space="preserve"> </w:t>
      </w:r>
      <w:r w:rsidR="00962A73" w:rsidRPr="000851B8">
        <w:rPr>
          <w:lang w:val="lt-LT"/>
        </w:rPr>
        <w:t>i</w:t>
      </w:r>
      <w:r w:rsidR="009E5A39" w:rsidRPr="000851B8">
        <w:rPr>
          <w:lang w:val="lt-LT"/>
        </w:rPr>
        <w:t>nternetu</w:t>
      </w:r>
      <w:r w:rsidR="00962A73" w:rsidRPr="000851B8">
        <w:rPr>
          <w:lang w:val="lt-LT"/>
        </w:rPr>
        <w:t>, balsuoti galima atvykus į Savivaldybės priimamąjį</w:t>
      </w:r>
      <w:r w:rsidR="00D90BC7" w:rsidRPr="000851B8">
        <w:rPr>
          <w:lang w:val="lt-LT"/>
        </w:rPr>
        <w:t xml:space="preserve"> adresu: Laisvės a. 70, Ignalina.</w:t>
      </w:r>
      <w:r w:rsidR="006E4D84" w:rsidRPr="000851B8">
        <w:rPr>
          <w:lang w:val="lt-LT"/>
        </w:rPr>
        <w:t xml:space="preserve"> </w:t>
      </w:r>
    </w:p>
    <w:p w14:paraId="3C1C3820" w14:textId="0E2EEE7F" w:rsidR="006E4D84" w:rsidRPr="000851B8" w:rsidRDefault="00291601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szCs w:val="20"/>
          <w:lang w:val="lt-LT"/>
        </w:rPr>
      </w:pPr>
      <w:r w:rsidRPr="000851B8">
        <w:rPr>
          <w:lang w:val="lt-LT"/>
        </w:rPr>
        <w:t>40</w:t>
      </w:r>
      <w:r w:rsidR="00432073" w:rsidRPr="000851B8">
        <w:rPr>
          <w:lang w:val="lt-LT"/>
        </w:rPr>
        <w:t xml:space="preserve">. </w:t>
      </w:r>
      <w:r w:rsidR="006E4D84" w:rsidRPr="000851B8">
        <w:rPr>
          <w:lang w:val="lt-LT"/>
        </w:rPr>
        <w:t xml:space="preserve">Balsuojantis asmuo turi nurodyti šiuos duomenis: </w:t>
      </w:r>
    </w:p>
    <w:p w14:paraId="606D88EF" w14:textId="1C32E9DB" w:rsidR="00E32ABD" w:rsidRPr="000851B8" w:rsidRDefault="00291601" w:rsidP="000E41E8">
      <w:pPr>
        <w:pStyle w:val="Sraopastraipa"/>
        <w:tabs>
          <w:tab w:val="left" w:pos="1134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t>40</w:t>
      </w:r>
      <w:r w:rsidR="00432073" w:rsidRPr="000851B8">
        <w:rPr>
          <w:lang w:val="lt-LT"/>
        </w:rPr>
        <w:t xml:space="preserve">.1. </w:t>
      </w:r>
      <w:r w:rsidR="006E4D84" w:rsidRPr="000851B8">
        <w:rPr>
          <w:lang w:val="lt-LT"/>
        </w:rPr>
        <w:t>balsuodamas elektroniniu būdu: vardą, pavardę, gimimo datą, deklaruotą</w:t>
      </w:r>
      <w:r w:rsidR="000E41E8" w:rsidRPr="000851B8">
        <w:rPr>
          <w:lang w:val="lt-LT"/>
        </w:rPr>
        <w:t xml:space="preserve"> </w:t>
      </w:r>
      <w:r w:rsidR="00186CE6" w:rsidRPr="000851B8">
        <w:rPr>
          <w:lang w:val="lt-LT"/>
        </w:rPr>
        <w:t>g</w:t>
      </w:r>
      <w:r w:rsidR="006E4D84" w:rsidRPr="000851B8">
        <w:rPr>
          <w:lang w:val="lt-LT"/>
        </w:rPr>
        <w:t>yvenamąją</w:t>
      </w:r>
      <w:r w:rsidR="00A74F61" w:rsidRPr="000851B8">
        <w:rPr>
          <w:lang w:val="lt-LT"/>
        </w:rPr>
        <w:t xml:space="preserve"> </w:t>
      </w:r>
      <w:r w:rsidR="00186CE6" w:rsidRPr="000851B8">
        <w:rPr>
          <w:lang w:val="lt-LT"/>
        </w:rPr>
        <w:t>vietą;</w:t>
      </w:r>
    </w:p>
    <w:p w14:paraId="5C15CBF7" w14:textId="68422B3B" w:rsidR="006E4D84" w:rsidRPr="000851B8" w:rsidRDefault="00E32ABD" w:rsidP="000E41E8">
      <w:pPr>
        <w:tabs>
          <w:tab w:val="left" w:pos="1134"/>
        </w:tabs>
        <w:suppressAutoHyphens w:val="0"/>
        <w:ind w:firstLine="1134"/>
        <w:jc w:val="both"/>
        <w:rPr>
          <w:szCs w:val="20"/>
          <w:lang w:val="lt-LT"/>
        </w:rPr>
      </w:pPr>
      <w:r w:rsidRPr="000851B8">
        <w:rPr>
          <w:lang w:val="lt-LT"/>
        </w:rPr>
        <w:t>40.2. balsu</w:t>
      </w:r>
      <w:r w:rsidR="006E4D84" w:rsidRPr="000851B8">
        <w:rPr>
          <w:lang w:val="lt-LT"/>
        </w:rPr>
        <w:t>odamas balsavimo lape: vardą, pavardę, gimimo datą, deklaruotą gyvenamąją vietą,</w:t>
      </w:r>
      <w:r w:rsidR="000E70E1" w:rsidRPr="000851B8">
        <w:rPr>
          <w:lang w:val="lt-LT"/>
        </w:rPr>
        <w:t xml:space="preserve"> par</w:t>
      </w:r>
      <w:r w:rsidR="006E4D84" w:rsidRPr="000851B8">
        <w:rPr>
          <w:lang w:val="lt-LT"/>
        </w:rPr>
        <w:t>ašą (4 priedas);</w:t>
      </w:r>
    </w:p>
    <w:p w14:paraId="7FA2B431" w14:textId="6F9D8D8C" w:rsidR="00CC1D83" w:rsidRPr="000851B8" w:rsidRDefault="000E70E1" w:rsidP="00D04991">
      <w:pPr>
        <w:pStyle w:val="Sraopastraipa"/>
        <w:tabs>
          <w:tab w:val="left" w:pos="993"/>
          <w:tab w:val="left" w:pos="1701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rFonts w:eastAsia="Calibri"/>
          <w:lang w:val="lt-LT"/>
        </w:rPr>
        <w:t>4</w:t>
      </w:r>
      <w:r w:rsidR="005A0BC1" w:rsidRPr="000851B8">
        <w:rPr>
          <w:rFonts w:eastAsia="Calibri"/>
          <w:lang w:val="lt-LT"/>
        </w:rPr>
        <w:t>0</w:t>
      </w:r>
      <w:r w:rsidR="00391C9C" w:rsidRPr="000851B8">
        <w:rPr>
          <w:rFonts w:eastAsia="Calibri"/>
          <w:lang w:val="lt-LT"/>
        </w:rPr>
        <w:t xml:space="preserve">.3.  </w:t>
      </w:r>
      <w:r w:rsidR="006E4D84" w:rsidRPr="000851B8">
        <w:rPr>
          <w:rFonts w:eastAsia="Calibri"/>
          <w:lang w:val="lt-LT"/>
        </w:rPr>
        <w:t>sutikimą tvarkyti asmens duomenis (jie neskelbiami viešai, o naudojami tik balsuojančia</w:t>
      </w:r>
      <w:r w:rsidR="00FA2380" w:rsidRPr="000851B8">
        <w:rPr>
          <w:rFonts w:eastAsia="Calibri"/>
          <w:lang w:val="lt-LT"/>
        </w:rPr>
        <w:t>m</w:t>
      </w:r>
      <w:r w:rsidR="000E41E8" w:rsidRPr="000851B8">
        <w:rPr>
          <w:rFonts w:eastAsia="Calibri"/>
          <w:lang w:val="lt-LT"/>
        </w:rPr>
        <w:t xml:space="preserve"> </w:t>
      </w:r>
      <w:r w:rsidR="006E4D84" w:rsidRPr="000851B8">
        <w:rPr>
          <w:rFonts w:eastAsia="Calibri"/>
          <w:lang w:val="lt-LT"/>
        </w:rPr>
        <w:t>asmeniui identifikuoti ir patikrinti, kiek kartų asmuo balsavo).</w:t>
      </w:r>
      <w:r w:rsidR="00352464" w:rsidRPr="000851B8">
        <w:rPr>
          <w:rFonts w:eastAsia="Calibri"/>
          <w:lang w:val="lt-LT"/>
        </w:rPr>
        <w:t xml:space="preserve"> Asmens duomenys naudojami tik gavus asmens sutikimą juos naudoti. Asmens duomenys naudojami tik Bendruomenės iniciatyvų, skirtų gyvenamajai aplinkai gerinti, </w:t>
      </w:r>
      <w:r w:rsidR="00D04991" w:rsidRPr="000851B8">
        <w:rPr>
          <w:rFonts w:eastAsia="Calibri"/>
          <w:lang w:val="lt-LT"/>
        </w:rPr>
        <w:t>P</w:t>
      </w:r>
      <w:r w:rsidR="00352464" w:rsidRPr="000851B8">
        <w:rPr>
          <w:rFonts w:eastAsia="Calibri"/>
          <w:lang w:val="lt-LT"/>
        </w:rPr>
        <w:t xml:space="preserve">rojektų idėjų finansavimo tikslams ir uždaviniams įgyvendinti, Apraše numatytoms balsavimo procedūroms vykdyti, nugalėtojams skelbti ir tvarkomi </w:t>
      </w:r>
      <w:r w:rsidR="00352464" w:rsidRPr="000851B8">
        <w:rPr>
          <w:color w:val="000000"/>
          <w:lang w:val="lt-LT"/>
        </w:rPr>
        <w:t xml:space="preserve">vadovaujantis </w:t>
      </w:r>
      <w:r w:rsidR="00352464" w:rsidRPr="000851B8">
        <w:rPr>
          <w:lang w:val="lt-LT"/>
        </w:rPr>
        <w:t>2016 m. balandžio 27 d. Europos Parlamento ir Tarybos reglamentu (ES) 2016/679 dėl fizinių asmenų apsaugos tvarkant asmens duomenis ir dėl laisvo tokių duomenų judėjimo ir kuriuo panaikinama Direktyva 95/46/EB (Bendrasis duomenų apsaugos reglamentas) ir kitų</w:t>
      </w:r>
      <w:r w:rsidR="00352464" w:rsidRPr="000851B8">
        <w:rPr>
          <w:color w:val="000000"/>
          <w:lang w:val="lt-LT"/>
        </w:rPr>
        <w:t xml:space="preserve"> teisės aktų, reglamentuojančių asmens duomenų apsaugą, reikalavimais</w:t>
      </w:r>
    </w:p>
    <w:p w14:paraId="3DC12AED" w14:textId="3D537D92" w:rsidR="006E4D84" w:rsidRPr="000851B8" w:rsidRDefault="00391C9C" w:rsidP="000E41E8">
      <w:pPr>
        <w:pStyle w:val="Sraopastraipa"/>
        <w:tabs>
          <w:tab w:val="left" w:pos="709"/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t>4</w:t>
      </w:r>
      <w:r w:rsidR="00793943" w:rsidRPr="000851B8">
        <w:rPr>
          <w:lang w:val="lt-LT"/>
        </w:rPr>
        <w:t>1</w:t>
      </w:r>
      <w:r w:rsidRPr="000851B8">
        <w:rPr>
          <w:lang w:val="lt-LT"/>
        </w:rPr>
        <w:t xml:space="preserve">. </w:t>
      </w:r>
      <w:r w:rsidR="006E4D84" w:rsidRPr="000851B8">
        <w:rPr>
          <w:lang w:val="lt-LT"/>
        </w:rPr>
        <w:t>Vienas gyventojas turi teisę balsuoti ne daugiau kaip už 2 viešoje atrankoje dalyvaujančius</w:t>
      </w:r>
      <w:r w:rsidR="000E41E8" w:rsidRPr="000851B8">
        <w:rPr>
          <w:lang w:val="lt-LT"/>
        </w:rPr>
        <w:t xml:space="preserve"> P</w:t>
      </w:r>
      <w:r w:rsidR="006E4D84" w:rsidRPr="000851B8">
        <w:rPr>
          <w:lang w:val="lt-LT"/>
        </w:rPr>
        <w:t xml:space="preserve">rojektus, atiduodamas </w:t>
      </w:r>
      <w:r w:rsidR="003A3559" w:rsidRPr="000851B8">
        <w:rPr>
          <w:lang w:val="lt-LT"/>
        </w:rPr>
        <w:t xml:space="preserve"> </w:t>
      </w:r>
      <w:r w:rsidR="006E4D84" w:rsidRPr="000851B8">
        <w:rPr>
          <w:lang w:val="lt-LT"/>
        </w:rPr>
        <w:t>po</w:t>
      </w:r>
      <w:r w:rsidR="003A3559" w:rsidRPr="000851B8">
        <w:rPr>
          <w:lang w:val="lt-LT"/>
        </w:rPr>
        <w:t xml:space="preserve"> </w:t>
      </w:r>
      <w:r w:rsidR="006E4D84" w:rsidRPr="000851B8">
        <w:rPr>
          <w:lang w:val="lt-LT"/>
        </w:rPr>
        <w:t xml:space="preserve"> vieną balsą už kiekvieną </w:t>
      </w:r>
      <w:r w:rsidR="000E41E8" w:rsidRPr="000851B8">
        <w:rPr>
          <w:lang w:val="lt-LT"/>
        </w:rPr>
        <w:t>P</w:t>
      </w:r>
      <w:r w:rsidR="006E4D84" w:rsidRPr="000851B8">
        <w:rPr>
          <w:lang w:val="lt-LT"/>
        </w:rPr>
        <w:t xml:space="preserve">rojektą abiejose (mažos ir didelės apimties) </w:t>
      </w:r>
      <w:r w:rsidR="000E41E8" w:rsidRPr="000851B8">
        <w:rPr>
          <w:lang w:val="lt-LT"/>
        </w:rPr>
        <w:t>P</w:t>
      </w:r>
      <w:r w:rsidR="006E4D84" w:rsidRPr="000851B8">
        <w:rPr>
          <w:lang w:val="lt-LT"/>
        </w:rPr>
        <w:t>rojektų kategorijose.</w:t>
      </w:r>
    </w:p>
    <w:p w14:paraId="15AA497A" w14:textId="025408BA" w:rsidR="006E4D84" w:rsidRPr="000851B8" w:rsidRDefault="006F1A48" w:rsidP="000E41E8">
      <w:pPr>
        <w:pStyle w:val="Sraopastraipa"/>
        <w:tabs>
          <w:tab w:val="left" w:pos="709"/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t>4</w:t>
      </w:r>
      <w:r w:rsidR="00793943" w:rsidRPr="000851B8">
        <w:rPr>
          <w:lang w:val="lt-LT"/>
        </w:rPr>
        <w:t>2</w:t>
      </w:r>
      <w:r w:rsidRPr="000851B8">
        <w:rPr>
          <w:lang w:val="lt-LT"/>
        </w:rPr>
        <w:t xml:space="preserve">. </w:t>
      </w:r>
      <w:r w:rsidR="006E4D84" w:rsidRPr="000851B8">
        <w:rPr>
          <w:lang w:val="lt-LT"/>
        </w:rPr>
        <w:t>Balsavus elektroniniu būdu ir užpildžius balsavimo lapą, galioja elektroniniu būdu užpildytas</w:t>
      </w:r>
      <w:r w:rsidR="000E41E8" w:rsidRPr="000851B8">
        <w:rPr>
          <w:lang w:val="lt-LT"/>
        </w:rPr>
        <w:t xml:space="preserve"> </w:t>
      </w:r>
      <w:r w:rsidR="006E4D84" w:rsidRPr="000851B8">
        <w:rPr>
          <w:lang w:val="lt-LT"/>
        </w:rPr>
        <w:t>balsas.</w:t>
      </w:r>
    </w:p>
    <w:p w14:paraId="43A81CDB" w14:textId="553B24A0" w:rsidR="006E4D84" w:rsidRPr="000851B8" w:rsidRDefault="00DB42B1" w:rsidP="000E41E8">
      <w:pPr>
        <w:pStyle w:val="Sraopastraipa"/>
        <w:tabs>
          <w:tab w:val="left" w:pos="709"/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t>4</w:t>
      </w:r>
      <w:r w:rsidR="002E6775" w:rsidRPr="000851B8">
        <w:rPr>
          <w:lang w:val="lt-LT"/>
        </w:rPr>
        <w:t>3</w:t>
      </w:r>
      <w:r w:rsidRPr="000851B8">
        <w:rPr>
          <w:lang w:val="lt-LT"/>
        </w:rPr>
        <w:t xml:space="preserve">. </w:t>
      </w:r>
      <w:r w:rsidR="006E4D84" w:rsidRPr="000851B8">
        <w:rPr>
          <w:lang w:val="lt-LT"/>
        </w:rPr>
        <w:t>Balsavusių gyventojų asmens duomenys patikrinami Gyventojų registro duomenų bazėje.</w:t>
      </w:r>
      <w:r w:rsidR="000E41E8" w:rsidRPr="000851B8">
        <w:rPr>
          <w:lang w:val="lt-LT"/>
        </w:rPr>
        <w:t xml:space="preserve"> </w:t>
      </w:r>
      <w:r w:rsidR="006E4D84" w:rsidRPr="000851B8">
        <w:rPr>
          <w:lang w:val="lt-LT"/>
        </w:rPr>
        <w:t xml:space="preserve"> </w:t>
      </w:r>
      <w:r w:rsidR="006E4D84" w:rsidRPr="000851B8">
        <w:rPr>
          <w:rFonts w:eastAsia="Calibri"/>
          <w:lang w:val="lt-LT"/>
        </w:rPr>
        <w:t xml:space="preserve">Balsavimo lapai perduodami į Savivaldybės archyvą ir saugomi </w:t>
      </w:r>
      <w:r w:rsidR="006E4D84" w:rsidRPr="000851B8">
        <w:rPr>
          <w:lang w:val="lt-LT"/>
        </w:rPr>
        <w:t>Lietuvos Respublikos dokumentų ir archyvų įstatymo ir kitų teisės aktų nustatyta tvarka ir terminais.</w:t>
      </w:r>
    </w:p>
    <w:p w14:paraId="5FC26C9E" w14:textId="7D417637" w:rsidR="006E4D84" w:rsidRPr="000851B8" w:rsidRDefault="00F4314C" w:rsidP="000E41E8">
      <w:pPr>
        <w:pStyle w:val="Sraopastraipa"/>
        <w:tabs>
          <w:tab w:val="left" w:pos="709"/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t>4</w:t>
      </w:r>
      <w:r w:rsidR="002E6775" w:rsidRPr="000851B8">
        <w:rPr>
          <w:lang w:val="lt-LT"/>
        </w:rPr>
        <w:t>4</w:t>
      </w:r>
      <w:r w:rsidRPr="000851B8">
        <w:rPr>
          <w:lang w:val="lt-LT"/>
        </w:rPr>
        <w:t xml:space="preserve">. </w:t>
      </w:r>
      <w:r w:rsidR="006E4D84" w:rsidRPr="000851B8">
        <w:rPr>
          <w:lang w:val="lt-LT"/>
        </w:rPr>
        <w:t>Darbo grupės sekretoriui įvertinus gyvento</w:t>
      </w:r>
      <w:r w:rsidR="00AB5364" w:rsidRPr="000851B8">
        <w:rPr>
          <w:lang w:val="lt-LT"/>
        </w:rPr>
        <w:t xml:space="preserve">jų </w:t>
      </w:r>
      <w:r w:rsidR="000F5268" w:rsidRPr="000851B8">
        <w:rPr>
          <w:lang w:val="lt-LT"/>
        </w:rPr>
        <w:t xml:space="preserve">balsavimo rezultatus, sudaromas  </w:t>
      </w:r>
      <w:r w:rsidR="002D2B49" w:rsidRPr="000851B8">
        <w:rPr>
          <w:lang w:val="lt-LT"/>
        </w:rPr>
        <w:t xml:space="preserve">Projektų </w:t>
      </w:r>
      <w:r w:rsidR="002F0F33" w:rsidRPr="000851B8">
        <w:rPr>
          <w:lang w:val="lt-LT"/>
        </w:rPr>
        <w:t>sąrašas</w:t>
      </w:r>
      <w:r w:rsidR="005D1D6D" w:rsidRPr="000851B8">
        <w:rPr>
          <w:lang w:val="lt-LT"/>
        </w:rPr>
        <w:t>, kuris grupuojamas pagal balsavusių asmenų balsus, t.</w:t>
      </w:r>
      <w:r w:rsidR="003E010B" w:rsidRPr="000851B8">
        <w:rPr>
          <w:lang w:val="lt-LT"/>
        </w:rPr>
        <w:t xml:space="preserve"> </w:t>
      </w:r>
      <w:r w:rsidR="005D1D6D" w:rsidRPr="000851B8">
        <w:rPr>
          <w:lang w:val="lt-LT"/>
        </w:rPr>
        <w:t xml:space="preserve">y. </w:t>
      </w:r>
      <w:r w:rsidR="003E010B" w:rsidRPr="000851B8">
        <w:rPr>
          <w:lang w:val="lt-LT"/>
        </w:rPr>
        <w:t xml:space="preserve">nuo daugiausia balsų surinkusių </w:t>
      </w:r>
      <w:r w:rsidR="00240625" w:rsidRPr="000851B8">
        <w:rPr>
          <w:lang w:val="lt-LT"/>
        </w:rPr>
        <w:t xml:space="preserve"> </w:t>
      </w:r>
      <w:r w:rsidR="00DE6B2B" w:rsidRPr="000851B8">
        <w:rPr>
          <w:lang w:val="lt-LT"/>
        </w:rPr>
        <w:t xml:space="preserve">Projektų </w:t>
      </w:r>
      <w:r w:rsidR="00240625" w:rsidRPr="000851B8">
        <w:rPr>
          <w:lang w:val="lt-LT"/>
        </w:rPr>
        <w:t xml:space="preserve">iki mažiausia balsų </w:t>
      </w:r>
      <w:r w:rsidR="006E4D84" w:rsidRPr="000851B8">
        <w:rPr>
          <w:lang w:val="lt-LT"/>
        </w:rPr>
        <w:t xml:space="preserve">surinkusių  </w:t>
      </w:r>
      <w:r w:rsidR="00DD3DDF" w:rsidRPr="000851B8">
        <w:rPr>
          <w:lang w:val="lt-LT"/>
        </w:rPr>
        <w:t xml:space="preserve">Projektų </w:t>
      </w:r>
      <w:r w:rsidR="006E4D84" w:rsidRPr="000851B8">
        <w:rPr>
          <w:lang w:val="lt-LT"/>
        </w:rPr>
        <w:t xml:space="preserve">abiejose kategorijose: mažos ir didelės apimties </w:t>
      </w:r>
      <w:r w:rsidR="00D04991" w:rsidRPr="000851B8">
        <w:rPr>
          <w:lang w:val="lt-LT"/>
        </w:rPr>
        <w:t>P</w:t>
      </w:r>
      <w:r w:rsidR="006E4D84" w:rsidRPr="000851B8">
        <w:rPr>
          <w:lang w:val="lt-LT"/>
        </w:rPr>
        <w:t xml:space="preserve">rojektų </w:t>
      </w:r>
      <w:r w:rsidR="00B7439F" w:rsidRPr="000851B8">
        <w:rPr>
          <w:lang w:val="lt-LT"/>
        </w:rPr>
        <w:t>kategorijose.</w:t>
      </w:r>
      <w:r w:rsidR="006E4D84" w:rsidRPr="000851B8">
        <w:rPr>
          <w:lang w:val="lt-LT"/>
        </w:rPr>
        <w:t xml:space="preserve"> Balsavimo rezultatai pateikiami darbo grupei</w:t>
      </w:r>
      <w:r w:rsidR="00EA5B9D" w:rsidRPr="000851B8">
        <w:rPr>
          <w:lang w:val="lt-LT"/>
        </w:rPr>
        <w:t xml:space="preserve">. </w:t>
      </w:r>
    </w:p>
    <w:p w14:paraId="33A575E7" w14:textId="58CDB9AD" w:rsidR="007F0BF0" w:rsidRPr="000851B8" w:rsidRDefault="007F0BF0" w:rsidP="008D35A3">
      <w:pPr>
        <w:pStyle w:val="Sraopastraipa"/>
        <w:tabs>
          <w:tab w:val="left" w:pos="709"/>
          <w:tab w:val="left" w:pos="993"/>
        </w:tabs>
        <w:suppressAutoHyphens w:val="0"/>
        <w:ind w:left="567"/>
        <w:jc w:val="both"/>
        <w:rPr>
          <w:lang w:val="lt-LT"/>
        </w:rPr>
      </w:pPr>
    </w:p>
    <w:p w14:paraId="55F12022" w14:textId="6B390EC8" w:rsidR="003F0521" w:rsidRPr="000851B8" w:rsidRDefault="006E4D84" w:rsidP="003F0521">
      <w:pPr>
        <w:tabs>
          <w:tab w:val="left" w:pos="709"/>
          <w:tab w:val="left" w:pos="993"/>
        </w:tabs>
        <w:suppressAutoHyphens w:val="0"/>
        <w:jc w:val="center"/>
        <w:rPr>
          <w:b/>
          <w:bCs/>
          <w:lang w:val="lt-LT" w:eastAsia="lt-LT"/>
        </w:rPr>
      </w:pPr>
      <w:r w:rsidRPr="000851B8">
        <w:rPr>
          <w:b/>
          <w:bCs/>
          <w:lang w:val="lt-LT" w:eastAsia="lt-LT"/>
        </w:rPr>
        <w:t>V</w:t>
      </w:r>
      <w:r w:rsidR="006377B2" w:rsidRPr="000851B8">
        <w:rPr>
          <w:b/>
          <w:bCs/>
          <w:lang w:val="lt-LT" w:eastAsia="lt-LT"/>
        </w:rPr>
        <w:t>I</w:t>
      </w:r>
      <w:r w:rsidRPr="000851B8">
        <w:rPr>
          <w:b/>
          <w:bCs/>
          <w:lang w:val="lt-LT" w:eastAsia="lt-LT"/>
        </w:rPr>
        <w:t xml:space="preserve"> SK</w:t>
      </w:r>
      <w:r w:rsidR="003F0521" w:rsidRPr="000851B8">
        <w:rPr>
          <w:b/>
          <w:bCs/>
          <w:lang w:val="lt-LT" w:eastAsia="lt-LT"/>
        </w:rPr>
        <w:t>YRIUS</w:t>
      </w:r>
    </w:p>
    <w:p w14:paraId="7016C362" w14:textId="06F8F850" w:rsidR="006E4D84" w:rsidRPr="000851B8" w:rsidRDefault="003F0521" w:rsidP="003F0521">
      <w:pPr>
        <w:tabs>
          <w:tab w:val="left" w:pos="709"/>
          <w:tab w:val="left" w:pos="993"/>
        </w:tabs>
        <w:suppressAutoHyphens w:val="0"/>
        <w:jc w:val="center"/>
        <w:rPr>
          <w:b/>
          <w:lang w:val="lt-LT" w:eastAsia="lt-LT"/>
        </w:rPr>
      </w:pPr>
      <w:r w:rsidRPr="000851B8">
        <w:rPr>
          <w:b/>
          <w:bCs/>
          <w:lang w:val="lt-LT" w:eastAsia="lt-LT"/>
        </w:rPr>
        <w:t>PROJEK</w:t>
      </w:r>
      <w:r w:rsidR="006E4D84" w:rsidRPr="000851B8">
        <w:rPr>
          <w:b/>
          <w:bCs/>
          <w:lang w:val="lt-LT" w:eastAsia="lt-LT"/>
        </w:rPr>
        <w:t>TŲ FINANSAVIMAS</w:t>
      </w:r>
      <w:r w:rsidR="006E4D84" w:rsidRPr="000851B8">
        <w:rPr>
          <w:bCs/>
          <w:lang w:val="lt-LT" w:eastAsia="lt-LT"/>
        </w:rPr>
        <w:t xml:space="preserve"> </w:t>
      </w:r>
      <w:r w:rsidRPr="000851B8">
        <w:rPr>
          <w:b/>
          <w:lang w:val="lt-LT" w:eastAsia="lt-LT"/>
        </w:rPr>
        <w:t>IR ĮGYVENDINIMAS</w:t>
      </w:r>
    </w:p>
    <w:p w14:paraId="6C287AAF" w14:textId="77777777" w:rsidR="003F0521" w:rsidRPr="000851B8" w:rsidRDefault="003F0521" w:rsidP="003F0521">
      <w:pPr>
        <w:tabs>
          <w:tab w:val="left" w:pos="709"/>
          <w:tab w:val="left" w:pos="993"/>
        </w:tabs>
        <w:suppressAutoHyphens w:val="0"/>
        <w:jc w:val="center"/>
        <w:rPr>
          <w:lang w:val="lt-LT"/>
        </w:rPr>
      </w:pPr>
    </w:p>
    <w:p w14:paraId="3452695C" w14:textId="335BE1FD" w:rsidR="006E4D84" w:rsidRPr="000851B8" w:rsidRDefault="00FC387C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lang w:val="lt-LT"/>
        </w:rPr>
      </w:pPr>
      <w:r w:rsidRPr="000851B8">
        <w:rPr>
          <w:lang w:val="lt-LT"/>
        </w:rPr>
        <w:lastRenderedPageBreak/>
        <w:t>4</w:t>
      </w:r>
      <w:r w:rsidR="003F0521" w:rsidRPr="000851B8">
        <w:rPr>
          <w:lang w:val="lt-LT"/>
        </w:rPr>
        <w:t>5</w:t>
      </w:r>
      <w:r w:rsidRPr="000851B8">
        <w:rPr>
          <w:lang w:val="lt-LT"/>
        </w:rPr>
        <w:t xml:space="preserve">. </w:t>
      </w:r>
      <w:r w:rsidR="00F30012" w:rsidRPr="000851B8">
        <w:rPr>
          <w:lang w:val="lt-LT"/>
        </w:rPr>
        <w:t xml:space="preserve">Kai atrinkto mažos apimties Projekto sąmata mažesnė nei 35 </w:t>
      </w:r>
      <w:r w:rsidR="00F30012" w:rsidRPr="000851B8">
        <w:rPr>
          <w:bCs/>
          <w:lang w:val="lt-LT" w:eastAsia="lt-LT"/>
        </w:rPr>
        <w:t>procentai lėšų sumos, numatytos šiam tikslui einamųjų metų Savivaldybės biudžete,</w:t>
      </w:r>
      <w:r w:rsidR="00F30012" w:rsidRPr="000851B8">
        <w:rPr>
          <w:lang w:val="lt-LT"/>
        </w:rPr>
        <w:t xml:space="preserve"> ir pakanka lėšų įgyvendinti žemesnes vietas viešoje atrankoje laimėjusius Projektus, siūloma tais kalendoriniais metais įgyvendinti daugiau nei vieną mažos apimties Projektą.</w:t>
      </w:r>
    </w:p>
    <w:p w14:paraId="3A6918E4" w14:textId="37EA6988" w:rsidR="00F30012" w:rsidRPr="000851B8" w:rsidRDefault="00F30012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i/>
          <w:sz w:val="16"/>
          <w:lang w:val="lt-LT" w:eastAsia="en-US"/>
        </w:rPr>
      </w:pPr>
      <w:r w:rsidRPr="000851B8">
        <w:rPr>
          <w:i/>
          <w:sz w:val="16"/>
          <w:lang w:val="lt-LT" w:eastAsia="en-US"/>
        </w:rPr>
        <w:t xml:space="preserve">2025 m. rugsėjo 11 d. Ignalinos rajono savivaldybės tarybos sprendimo </w:t>
      </w:r>
      <w:bookmarkStart w:id="18" w:name="n_8"/>
      <w:r w:rsidR="000851B8" w:rsidRPr="00B021DF">
        <w:rPr>
          <w:i/>
          <w:sz w:val="16"/>
          <w:lang w:val="lt-LT" w:eastAsia="en-US"/>
        </w:rPr>
        <w:t>Nr. T-190</w:t>
      </w:r>
      <w:bookmarkEnd w:id="18"/>
      <w:r w:rsidRPr="000851B8">
        <w:rPr>
          <w:i/>
          <w:sz w:val="16"/>
          <w:lang w:val="lt-LT" w:eastAsia="en-US"/>
        </w:rPr>
        <w:t xml:space="preserve"> redakcija</w:t>
      </w:r>
    </w:p>
    <w:p w14:paraId="4979BB19" w14:textId="77777777" w:rsidR="00F30012" w:rsidRPr="000851B8" w:rsidRDefault="00F30012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i/>
          <w:sz w:val="16"/>
          <w:lang w:val="lt-LT" w:eastAsia="en-US"/>
        </w:rPr>
      </w:pPr>
    </w:p>
    <w:p w14:paraId="765F3F44" w14:textId="39A3E19B" w:rsidR="006E4D84" w:rsidRPr="000851B8" w:rsidRDefault="00C955B4" w:rsidP="000E41E8">
      <w:pPr>
        <w:pStyle w:val="Sraopastraipa"/>
        <w:tabs>
          <w:tab w:val="left" w:pos="993"/>
        </w:tabs>
        <w:suppressAutoHyphens w:val="0"/>
        <w:ind w:left="0" w:firstLine="1134"/>
        <w:jc w:val="both"/>
        <w:rPr>
          <w:bCs/>
          <w:lang w:val="lt-LT" w:eastAsia="lt-LT"/>
        </w:rPr>
      </w:pPr>
      <w:r w:rsidRPr="000851B8">
        <w:rPr>
          <w:bCs/>
          <w:lang w:val="lt-LT" w:eastAsia="lt-LT"/>
        </w:rPr>
        <w:t>4</w:t>
      </w:r>
      <w:r w:rsidR="00C5092C" w:rsidRPr="000851B8">
        <w:rPr>
          <w:bCs/>
          <w:lang w:val="lt-LT" w:eastAsia="lt-LT"/>
        </w:rPr>
        <w:t>6</w:t>
      </w:r>
      <w:r w:rsidR="00B97D21" w:rsidRPr="000851B8">
        <w:rPr>
          <w:bCs/>
          <w:lang w:val="lt-LT" w:eastAsia="lt-LT"/>
        </w:rPr>
        <w:t xml:space="preserve">. </w:t>
      </w:r>
      <w:r w:rsidR="00291E45" w:rsidRPr="000851B8">
        <w:rPr>
          <w:bCs/>
          <w:lang w:val="lt-LT" w:eastAsia="lt-LT"/>
        </w:rPr>
        <w:t xml:space="preserve"> </w:t>
      </w:r>
      <w:r w:rsidR="006E4D84" w:rsidRPr="000851B8">
        <w:rPr>
          <w:bCs/>
          <w:lang w:val="lt-LT" w:eastAsia="lt-LT"/>
        </w:rPr>
        <w:t xml:space="preserve">Savivaldybės mero potvarkiu paskelbus įgyvendinamų  </w:t>
      </w:r>
      <w:r w:rsidR="008A09D1" w:rsidRPr="000851B8">
        <w:rPr>
          <w:bCs/>
          <w:lang w:val="lt-LT" w:eastAsia="lt-LT"/>
        </w:rPr>
        <w:t xml:space="preserve">Projektų </w:t>
      </w:r>
      <w:r w:rsidR="006E4D84" w:rsidRPr="000851B8">
        <w:rPr>
          <w:bCs/>
          <w:lang w:val="lt-LT" w:eastAsia="lt-LT"/>
        </w:rPr>
        <w:t xml:space="preserve">sąrašą, </w:t>
      </w:r>
      <w:r w:rsidR="006E4D84" w:rsidRPr="000851B8">
        <w:rPr>
          <w:lang w:val="lt-LT" w:eastAsia="lt-LT"/>
        </w:rPr>
        <w:t>pradedami vykdyti</w:t>
      </w:r>
      <w:r w:rsidR="000E41E8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mažos </w:t>
      </w:r>
      <w:r w:rsidR="006E4D84" w:rsidRPr="000851B8">
        <w:rPr>
          <w:lang w:val="lt-LT"/>
        </w:rPr>
        <w:t xml:space="preserve">apimties </w:t>
      </w:r>
      <w:r w:rsidR="000E41E8" w:rsidRPr="000851B8">
        <w:rPr>
          <w:lang w:val="lt-LT"/>
        </w:rPr>
        <w:t>P</w:t>
      </w:r>
      <w:r w:rsidR="006E4D84" w:rsidRPr="000851B8">
        <w:rPr>
          <w:lang w:val="lt-LT" w:eastAsia="lt-LT"/>
        </w:rPr>
        <w:t xml:space="preserve">rojektai, o didelės </w:t>
      </w:r>
      <w:r w:rsidR="006E4D84" w:rsidRPr="000851B8">
        <w:rPr>
          <w:lang w:val="lt-LT"/>
        </w:rPr>
        <w:t xml:space="preserve">apimties </w:t>
      </w:r>
      <w:r w:rsidR="000E41E8" w:rsidRPr="000851B8">
        <w:rPr>
          <w:lang w:val="lt-LT"/>
        </w:rPr>
        <w:t>P</w:t>
      </w:r>
      <w:r w:rsidR="006E4D84" w:rsidRPr="000851B8">
        <w:rPr>
          <w:lang w:val="lt-LT" w:eastAsia="lt-LT"/>
        </w:rPr>
        <w:t xml:space="preserve">rojektams rengiama reikalinga techninė dokumentacija ir kitų </w:t>
      </w:r>
      <w:r w:rsidR="00685F97" w:rsidRPr="000851B8">
        <w:rPr>
          <w:lang w:val="lt-LT" w:eastAsia="lt-LT"/>
        </w:rPr>
        <w:t xml:space="preserve"> </w:t>
      </w:r>
      <w:r w:rsidR="006E4D84" w:rsidRPr="000851B8">
        <w:rPr>
          <w:lang w:val="lt-LT" w:eastAsia="lt-LT"/>
        </w:rPr>
        <w:t xml:space="preserve">metų Savivaldybės biudžete planuojamas lėšų poreikis jiems įgyvendinti. Didelės </w:t>
      </w:r>
      <w:r w:rsidR="006E4D84" w:rsidRPr="000851B8">
        <w:rPr>
          <w:lang w:val="lt-LT"/>
        </w:rPr>
        <w:t xml:space="preserve">apimties </w:t>
      </w:r>
      <w:r w:rsidR="000E41E8" w:rsidRPr="000851B8">
        <w:rPr>
          <w:lang w:val="lt-LT"/>
        </w:rPr>
        <w:t>P</w:t>
      </w:r>
      <w:r w:rsidR="006E4D84" w:rsidRPr="000851B8">
        <w:rPr>
          <w:lang w:val="lt-LT" w:eastAsia="lt-LT"/>
        </w:rPr>
        <w:t>rojektai įgyvendinami kitais biudžetiniais metais.</w:t>
      </w:r>
      <w:r w:rsidR="006E4D84" w:rsidRPr="000851B8">
        <w:rPr>
          <w:bCs/>
          <w:lang w:val="lt-LT" w:eastAsia="lt-LT"/>
        </w:rPr>
        <w:t xml:space="preserve"> </w:t>
      </w:r>
    </w:p>
    <w:p w14:paraId="0D373263" w14:textId="3CEDED18" w:rsidR="00032775" w:rsidRPr="000851B8" w:rsidRDefault="00177CFB" w:rsidP="000E41E8">
      <w:pPr>
        <w:pStyle w:val="Sraopastraipa"/>
        <w:tabs>
          <w:tab w:val="left" w:pos="851"/>
          <w:tab w:val="left" w:pos="993"/>
        </w:tabs>
        <w:suppressAutoHyphens w:val="0"/>
        <w:ind w:left="0" w:firstLine="1134"/>
        <w:jc w:val="both"/>
        <w:rPr>
          <w:bCs/>
          <w:lang w:val="lt-LT" w:eastAsia="lt-LT"/>
        </w:rPr>
      </w:pPr>
      <w:r w:rsidRPr="000851B8">
        <w:rPr>
          <w:bCs/>
          <w:lang w:val="lt-LT" w:eastAsia="lt-LT"/>
        </w:rPr>
        <w:t>47</w:t>
      </w:r>
      <w:r w:rsidR="007B53E0" w:rsidRPr="000851B8">
        <w:rPr>
          <w:bCs/>
          <w:lang w:val="lt-LT" w:eastAsia="lt-LT"/>
        </w:rPr>
        <w:t xml:space="preserve">. </w:t>
      </w:r>
      <w:r w:rsidR="00032775" w:rsidRPr="000851B8">
        <w:rPr>
          <w:lang w:val="lt-LT"/>
        </w:rPr>
        <w:t>Projektus įgyvendina  ir lėšų panaudojimo vertinimą atlieka Savivaldybės administracija.</w:t>
      </w:r>
    </w:p>
    <w:p w14:paraId="3F0B0239" w14:textId="765E48EF" w:rsidR="006E4D84" w:rsidRPr="000851B8" w:rsidRDefault="00032775" w:rsidP="000E41E8">
      <w:pPr>
        <w:pStyle w:val="Sraopastraipa"/>
        <w:tabs>
          <w:tab w:val="left" w:pos="851"/>
          <w:tab w:val="left" w:pos="993"/>
        </w:tabs>
        <w:suppressAutoHyphens w:val="0"/>
        <w:ind w:left="0" w:firstLine="1134"/>
        <w:jc w:val="both"/>
        <w:rPr>
          <w:bCs/>
          <w:lang w:val="lt-LT" w:eastAsia="lt-LT"/>
        </w:rPr>
      </w:pPr>
      <w:r w:rsidRPr="000851B8">
        <w:rPr>
          <w:bCs/>
          <w:lang w:val="lt-LT" w:eastAsia="lt-LT"/>
        </w:rPr>
        <w:t xml:space="preserve">48. </w:t>
      </w:r>
      <w:r w:rsidR="006E4D84" w:rsidRPr="000851B8">
        <w:rPr>
          <w:bCs/>
          <w:lang w:val="lt-LT" w:eastAsia="lt-LT"/>
        </w:rPr>
        <w:t>Projektai 100 proc. finansuojami  Savivaldybės biudžeto lėšomis.</w:t>
      </w:r>
    </w:p>
    <w:p w14:paraId="24611B8D" w14:textId="77777777" w:rsidR="006E4D84" w:rsidRPr="000851B8" w:rsidRDefault="006E4D84" w:rsidP="006E4D84">
      <w:pPr>
        <w:jc w:val="both"/>
        <w:rPr>
          <w:bCs/>
          <w:lang w:val="lt-LT" w:eastAsia="lt-LT"/>
        </w:rPr>
      </w:pPr>
    </w:p>
    <w:p w14:paraId="3C6AB7B4" w14:textId="22D5AD75" w:rsidR="006E4D84" w:rsidRPr="000851B8" w:rsidRDefault="006E4D84" w:rsidP="006E4D84">
      <w:pPr>
        <w:jc w:val="center"/>
        <w:rPr>
          <w:b/>
          <w:lang w:val="lt-LT" w:eastAsia="lt-LT"/>
        </w:rPr>
      </w:pPr>
      <w:r w:rsidRPr="000851B8">
        <w:rPr>
          <w:b/>
          <w:bCs/>
          <w:lang w:val="lt-LT" w:eastAsia="lt-LT"/>
        </w:rPr>
        <w:t>VI</w:t>
      </w:r>
      <w:r w:rsidR="00FB0FA0" w:rsidRPr="000851B8">
        <w:rPr>
          <w:b/>
          <w:bCs/>
          <w:lang w:val="lt-LT" w:eastAsia="lt-LT"/>
        </w:rPr>
        <w:t>I</w:t>
      </w:r>
      <w:r w:rsidRPr="000851B8">
        <w:rPr>
          <w:b/>
          <w:bCs/>
          <w:lang w:val="lt-LT" w:eastAsia="lt-LT"/>
        </w:rPr>
        <w:t xml:space="preserve"> SKYRIUS </w:t>
      </w:r>
    </w:p>
    <w:p w14:paraId="6516592B" w14:textId="77777777" w:rsidR="006E4D84" w:rsidRPr="000851B8" w:rsidRDefault="006E4D84" w:rsidP="006E4D84">
      <w:pPr>
        <w:jc w:val="center"/>
        <w:rPr>
          <w:b/>
          <w:lang w:val="lt-LT" w:eastAsia="lt-LT"/>
        </w:rPr>
      </w:pPr>
      <w:r w:rsidRPr="000851B8">
        <w:rPr>
          <w:b/>
          <w:bCs/>
          <w:lang w:val="lt-LT" w:eastAsia="lt-LT"/>
        </w:rPr>
        <w:t>BAIGIAMOSIOS NUOSTATOS</w:t>
      </w:r>
    </w:p>
    <w:p w14:paraId="2567AC3A" w14:textId="77777777" w:rsidR="006E4D84" w:rsidRPr="000851B8" w:rsidRDefault="006E4D84" w:rsidP="006E4D84">
      <w:pPr>
        <w:rPr>
          <w:lang w:val="lt-LT" w:eastAsia="en-US"/>
        </w:rPr>
      </w:pPr>
    </w:p>
    <w:p w14:paraId="1D54A6A7" w14:textId="77777777" w:rsidR="00640405" w:rsidRPr="000851B8" w:rsidRDefault="00E34A39" w:rsidP="000E41E8">
      <w:pPr>
        <w:ind w:firstLine="1134"/>
        <w:jc w:val="both"/>
        <w:rPr>
          <w:lang w:val="lt-LT" w:eastAsia="lt-LT"/>
        </w:rPr>
      </w:pPr>
      <w:r w:rsidRPr="000851B8">
        <w:rPr>
          <w:lang w:val="lt-LT"/>
        </w:rPr>
        <w:t>4</w:t>
      </w:r>
      <w:r w:rsidR="00640405" w:rsidRPr="000851B8">
        <w:rPr>
          <w:lang w:val="lt-LT"/>
        </w:rPr>
        <w:t>9</w:t>
      </w:r>
      <w:r w:rsidR="006E4D84" w:rsidRPr="000851B8">
        <w:rPr>
          <w:lang w:val="lt-LT"/>
        </w:rPr>
        <w:t xml:space="preserve">. </w:t>
      </w:r>
      <w:r w:rsidR="006E4D84" w:rsidRPr="000851B8">
        <w:rPr>
          <w:lang w:val="lt-LT" w:eastAsia="lt-LT"/>
        </w:rPr>
        <w:t xml:space="preserve"> Aprašas gali būti keičiamas, papildomas ar pripažįstamas netekusiu galios Savivaldybės tarybos sprendimu. </w:t>
      </w:r>
    </w:p>
    <w:p w14:paraId="050D3290" w14:textId="76208779" w:rsidR="006E4D84" w:rsidRPr="000851B8" w:rsidRDefault="00640405" w:rsidP="000E41E8">
      <w:pPr>
        <w:ind w:firstLine="1134"/>
        <w:jc w:val="both"/>
        <w:rPr>
          <w:lang w:val="lt-LT" w:eastAsia="lt-LT"/>
        </w:rPr>
      </w:pPr>
      <w:r w:rsidRPr="000851B8">
        <w:rPr>
          <w:lang w:val="lt-LT" w:eastAsia="lt-LT"/>
        </w:rPr>
        <w:t xml:space="preserve">50. </w:t>
      </w:r>
      <w:r w:rsidR="006E4D84" w:rsidRPr="000851B8">
        <w:rPr>
          <w:lang w:val="lt-LT" w:eastAsia="lt-LT"/>
        </w:rPr>
        <w:t>Skundus, susijusius su Aprašo įgyvendinimu, nagrinėja Savivaldybės administracija.</w:t>
      </w:r>
    </w:p>
    <w:p w14:paraId="3C01B333" w14:textId="77777777" w:rsidR="006E4D84" w:rsidRPr="000851B8" w:rsidRDefault="006E4D84" w:rsidP="006E4D84">
      <w:pPr>
        <w:jc w:val="center"/>
        <w:rPr>
          <w:szCs w:val="20"/>
          <w:lang w:val="lt-LT"/>
        </w:rPr>
      </w:pPr>
      <w:r w:rsidRPr="000851B8">
        <w:rPr>
          <w:lang w:val="lt-LT"/>
        </w:rPr>
        <w:t>___________________________________</w:t>
      </w:r>
    </w:p>
    <w:p w14:paraId="6A9DB47A" w14:textId="77777777" w:rsidR="00C05236" w:rsidRPr="000851B8" w:rsidRDefault="00C05236" w:rsidP="0038024A">
      <w:pPr>
        <w:ind w:left="6379"/>
        <w:rPr>
          <w:lang w:val="lt-LT"/>
        </w:rPr>
      </w:pPr>
    </w:p>
    <w:p w14:paraId="04A5FEC0" w14:textId="77777777" w:rsidR="00C05236" w:rsidRPr="000851B8" w:rsidRDefault="00C05236" w:rsidP="0038024A">
      <w:pPr>
        <w:ind w:left="6379"/>
        <w:rPr>
          <w:lang w:val="lt-LT"/>
        </w:rPr>
      </w:pPr>
    </w:p>
    <w:p w14:paraId="0D4540E1" w14:textId="77777777" w:rsidR="005C2BA9" w:rsidRPr="000851B8" w:rsidRDefault="005C2BA9" w:rsidP="0038024A">
      <w:pPr>
        <w:ind w:left="6379"/>
        <w:rPr>
          <w:lang w:val="lt-LT"/>
        </w:rPr>
      </w:pPr>
    </w:p>
    <w:p w14:paraId="2DAF2067" w14:textId="77777777" w:rsidR="005C2BA9" w:rsidRPr="000851B8" w:rsidRDefault="005C2BA9" w:rsidP="0038024A">
      <w:pPr>
        <w:ind w:left="6379"/>
        <w:rPr>
          <w:lang w:val="lt-LT"/>
        </w:rPr>
      </w:pPr>
    </w:p>
    <w:p w14:paraId="2CF95141" w14:textId="77777777" w:rsidR="005C2BA9" w:rsidRPr="000851B8" w:rsidRDefault="005C2BA9" w:rsidP="0038024A">
      <w:pPr>
        <w:ind w:left="6379"/>
        <w:rPr>
          <w:lang w:val="lt-LT"/>
        </w:rPr>
      </w:pPr>
    </w:p>
    <w:p w14:paraId="6FE05C71" w14:textId="77777777" w:rsidR="00CC6CE3" w:rsidRPr="000851B8" w:rsidRDefault="00CC6CE3">
      <w:pPr>
        <w:rPr>
          <w:lang w:val="lt-LT"/>
        </w:rPr>
      </w:pPr>
      <w:r w:rsidRPr="000851B8">
        <w:rPr>
          <w:lang w:val="lt-LT"/>
        </w:rPr>
        <w:br w:type="page"/>
      </w:r>
    </w:p>
    <w:p w14:paraId="00ECF355" w14:textId="77777777" w:rsidR="00CC6CE3" w:rsidRPr="000851B8" w:rsidRDefault="000E41E8" w:rsidP="000E41E8">
      <w:pPr>
        <w:ind w:left="5670"/>
        <w:rPr>
          <w:lang w:val="lt-LT"/>
        </w:rPr>
      </w:pPr>
      <w:r w:rsidRPr="000851B8">
        <w:rPr>
          <w:lang w:val="lt-LT"/>
        </w:rPr>
        <w:lastRenderedPageBreak/>
        <w:t xml:space="preserve">Ignalinos rajono savivaldybės </w:t>
      </w:r>
    </w:p>
    <w:p w14:paraId="32107CB9" w14:textId="77777777" w:rsidR="00CC6CE3" w:rsidRPr="000851B8" w:rsidRDefault="000E41E8" w:rsidP="000E41E8">
      <w:pPr>
        <w:ind w:left="5670"/>
        <w:rPr>
          <w:lang w:val="lt-LT"/>
        </w:rPr>
      </w:pPr>
      <w:r w:rsidRPr="000851B8">
        <w:rPr>
          <w:lang w:val="lt-LT"/>
        </w:rPr>
        <w:t>b</w:t>
      </w:r>
      <w:r w:rsidR="0038024A" w:rsidRPr="000851B8">
        <w:rPr>
          <w:lang w:val="lt-LT"/>
        </w:rPr>
        <w:t xml:space="preserve">endruomenės iniciatyvų, skirtų </w:t>
      </w:r>
      <w:r w:rsidR="00E50646" w:rsidRPr="000851B8">
        <w:rPr>
          <w:lang w:val="lt-LT"/>
        </w:rPr>
        <w:t>viešajai</w:t>
      </w:r>
      <w:r w:rsidR="0038024A" w:rsidRPr="000851B8">
        <w:rPr>
          <w:lang w:val="lt-LT"/>
        </w:rPr>
        <w:t xml:space="preserve"> </w:t>
      </w:r>
    </w:p>
    <w:p w14:paraId="7A373254" w14:textId="77777777" w:rsidR="00CC6CE3" w:rsidRPr="000851B8" w:rsidRDefault="0038024A" w:rsidP="000E41E8">
      <w:pPr>
        <w:ind w:left="5670"/>
        <w:rPr>
          <w:lang w:val="lt-LT"/>
        </w:rPr>
      </w:pPr>
      <w:r w:rsidRPr="000851B8">
        <w:rPr>
          <w:lang w:val="lt-LT"/>
        </w:rPr>
        <w:t xml:space="preserve">aplinkai gerinti, projektų atrankos ir </w:t>
      </w:r>
    </w:p>
    <w:p w14:paraId="7A946C90" w14:textId="3D8D8BC1" w:rsidR="0038024A" w:rsidRPr="000851B8" w:rsidRDefault="0038024A" w:rsidP="000E41E8">
      <w:pPr>
        <w:ind w:left="5670"/>
        <w:rPr>
          <w:lang w:val="lt-LT"/>
        </w:rPr>
      </w:pPr>
      <w:r w:rsidRPr="000851B8">
        <w:rPr>
          <w:lang w:val="lt-LT"/>
        </w:rPr>
        <w:t xml:space="preserve">finansavimo tvarkos aprašo </w:t>
      </w:r>
    </w:p>
    <w:p w14:paraId="3FF1E86D" w14:textId="04D670B5" w:rsidR="006E4D84" w:rsidRPr="000851B8" w:rsidRDefault="0038024A" w:rsidP="000E41E8">
      <w:pPr>
        <w:ind w:left="5670"/>
        <w:rPr>
          <w:lang w:val="lt-LT"/>
        </w:rPr>
      </w:pPr>
      <w:r w:rsidRPr="000851B8">
        <w:rPr>
          <w:lang w:val="lt-LT"/>
        </w:rPr>
        <w:t>1 priedas</w:t>
      </w:r>
    </w:p>
    <w:p w14:paraId="7E85AE5A" w14:textId="77777777" w:rsidR="0038024A" w:rsidRPr="000851B8" w:rsidRDefault="0038024A" w:rsidP="0038024A">
      <w:pPr>
        <w:jc w:val="center"/>
        <w:rPr>
          <w:b/>
          <w:bCs/>
          <w:lang w:val="lt-LT"/>
        </w:rPr>
      </w:pPr>
    </w:p>
    <w:p w14:paraId="4B7FAF99" w14:textId="408579B7" w:rsidR="006E4D84" w:rsidRPr="000851B8" w:rsidRDefault="006E4D84" w:rsidP="006E4D84">
      <w:pPr>
        <w:jc w:val="center"/>
        <w:rPr>
          <w:b/>
          <w:bCs/>
          <w:szCs w:val="20"/>
          <w:lang w:val="lt-LT" w:eastAsia="en-US"/>
        </w:rPr>
      </w:pPr>
      <w:r w:rsidRPr="000851B8">
        <w:rPr>
          <w:b/>
          <w:bCs/>
          <w:lang w:val="lt-LT"/>
        </w:rPr>
        <w:t>(</w:t>
      </w:r>
      <w:r w:rsidR="00B12014" w:rsidRPr="000851B8">
        <w:rPr>
          <w:b/>
          <w:bCs/>
          <w:lang w:val="lt-LT"/>
        </w:rPr>
        <w:t xml:space="preserve">Projekto </w:t>
      </w:r>
      <w:r w:rsidRPr="000851B8">
        <w:rPr>
          <w:b/>
          <w:bCs/>
          <w:lang w:val="lt-LT"/>
        </w:rPr>
        <w:t>forma)</w:t>
      </w:r>
    </w:p>
    <w:p w14:paraId="7C8066DB" w14:textId="77777777" w:rsidR="006E4D84" w:rsidRPr="000851B8" w:rsidRDefault="006E4D84" w:rsidP="006E4D84">
      <w:pPr>
        <w:jc w:val="center"/>
        <w:rPr>
          <w:b/>
          <w:bCs/>
          <w:lang w:val="lt-LT"/>
        </w:rPr>
      </w:pPr>
    </w:p>
    <w:p w14:paraId="64F6DD70" w14:textId="5B9B42A9" w:rsidR="006E4D84" w:rsidRPr="000851B8" w:rsidRDefault="006E4D84" w:rsidP="006E4D84">
      <w:pPr>
        <w:jc w:val="center"/>
        <w:rPr>
          <w:b/>
          <w:lang w:val="lt-LT"/>
        </w:rPr>
      </w:pPr>
      <w:r w:rsidRPr="000851B8">
        <w:rPr>
          <w:b/>
          <w:lang w:val="lt-LT"/>
        </w:rPr>
        <w:t xml:space="preserve">BENDRUOMENĖS INICIATYVOS, SKIRTOS </w:t>
      </w:r>
      <w:r w:rsidR="00843045" w:rsidRPr="000851B8">
        <w:rPr>
          <w:b/>
          <w:lang w:val="lt-LT"/>
        </w:rPr>
        <w:t>VIEŠAJAI</w:t>
      </w:r>
      <w:r w:rsidRPr="000851B8">
        <w:rPr>
          <w:b/>
          <w:lang w:val="lt-LT"/>
        </w:rPr>
        <w:t xml:space="preserve"> APLINKAI GERINTI, PROJEKT</w:t>
      </w:r>
      <w:r w:rsidR="00B44462" w:rsidRPr="000851B8">
        <w:rPr>
          <w:b/>
          <w:lang w:val="lt-LT"/>
        </w:rPr>
        <w:t>AS</w:t>
      </w:r>
    </w:p>
    <w:p w14:paraId="6D99F185" w14:textId="77777777" w:rsidR="006E4D84" w:rsidRPr="000851B8" w:rsidRDefault="006E4D84" w:rsidP="006E4D84">
      <w:pPr>
        <w:jc w:val="center"/>
        <w:rPr>
          <w:lang w:val="lt-LT"/>
        </w:rPr>
      </w:pPr>
      <w:r w:rsidRPr="000851B8">
        <w:rPr>
          <w:lang w:val="lt-LT"/>
        </w:rPr>
        <w:t>________________</w:t>
      </w:r>
    </w:p>
    <w:p w14:paraId="45D3615E" w14:textId="77777777" w:rsidR="006E4D84" w:rsidRPr="000851B8" w:rsidRDefault="006E4D84" w:rsidP="006E4D84">
      <w:pPr>
        <w:jc w:val="center"/>
        <w:rPr>
          <w:i/>
          <w:iCs/>
          <w:sz w:val="20"/>
          <w:lang w:val="lt-LT"/>
        </w:rPr>
      </w:pPr>
      <w:r w:rsidRPr="000851B8">
        <w:rPr>
          <w:i/>
          <w:iCs/>
          <w:sz w:val="20"/>
          <w:lang w:val="lt-LT"/>
        </w:rPr>
        <w:t>(data)</w:t>
      </w:r>
    </w:p>
    <w:p w14:paraId="594B3C46" w14:textId="77777777" w:rsidR="006E4D84" w:rsidRPr="000851B8" w:rsidRDefault="006E4D84" w:rsidP="006E4D84">
      <w:pPr>
        <w:jc w:val="center"/>
        <w:rPr>
          <w:lang w:val="lt-LT"/>
        </w:rPr>
      </w:pPr>
    </w:p>
    <w:p w14:paraId="36541D33" w14:textId="5A6EFE50" w:rsidR="006E4D84" w:rsidRPr="000851B8" w:rsidRDefault="000851B8" w:rsidP="000851B8">
      <w:pPr>
        <w:tabs>
          <w:tab w:val="left" w:pos="0"/>
        </w:tabs>
        <w:spacing w:after="160" w:line="256" w:lineRule="auto"/>
        <w:ind w:firstLine="1134"/>
        <w:jc w:val="both"/>
        <w:rPr>
          <w:b/>
          <w:lang w:val="lt-LT"/>
        </w:rPr>
      </w:pPr>
      <w:r w:rsidRPr="000851B8">
        <w:rPr>
          <w:b/>
          <w:lang w:val="lt-LT"/>
        </w:rPr>
        <w:t>1.</w:t>
      </w:r>
      <w:r w:rsidRPr="000851B8">
        <w:rPr>
          <w:b/>
          <w:lang w:val="lt-LT"/>
        </w:rPr>
        <w:tab/>
      </w:r>
      <w:r w:rsidR="006E4D84" w:rsidRPr="000851B8">
        <w:rPr>
          <w:b/>
          <w:lang w:val="lt-LT"/>
        </w:rPr>
        <w:t xml:space="preserve">Bendra informacija apie </w:t>
      </w:r>
      <w:r w:rsidR="00C55355" w:rsidRPr="000851B8">
        <w:rPr>
          <w:b/>
          <w:lang w:val="lt-LT"/>
        </w:rPr>
        <w:t>P</w:t>
      </w:r>
      <w:r w:rsidR="006E4D84" w:rsidRPr="000851B8">
        <w:rPr>
          <w:b/>
          <w:lang w:val="lt-LT"/>
        </w:rPr>
        <w:t>rojekto idėją ir pareiškėją.</w:t>
      </w:r>
    </w:p>
    <w:tbl>
      <w:tblPr>
        <w:tblStyle w:val="Lentelstinklelis"/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6"/>
        <w:gridCol w:w="3405"/>
        <w:gridCol w:w="3404"/>
      </w:tblGrid>
      <w:tr w:rsidR="006E4D84" w:rsidRPr="000851B8" w14:paraId="64197386" w14:textId="77777777" w:rsidTr="006E4D84">
        <w:trPr>
          <w:trHeight w:val="704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0A36" w14:textId="0FD8C2A3" w:rsidR="006E4D84" w:rsidRPr="000851B8" w:rsidRDefault="000851B8" w:rsidP="000851B8">
            <w:pPr>
              <w:tabs>
                <w:tab w:val="left" w:pos="0"/>
              </w:tabs>
              <w:ind w:left="321" w:hanging="360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1.1.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0E41E8" w:rsidRPr="000851B8">
              <w:rPr>
                <w:rFonts w:eastAsia="Calibri"/>
                <w:lang w:val="lt-LT"/>
              </w:rPr>
              <w:t xml:space="preserve"> </w:t>
            </w:r>
            <w:r w:rsidR="006E4D84" w:rsidRPr="000851B8">
              <w:rPr>
                <w:rFonts w:eastAsia="Calibri"/>
                <w:lang w:val="lt-LT"/>
              </w:rPr>
              <w:t>Projekto pavadinimas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ADE7" w14:textId="77777777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0851B8" w14:paraId="264FD2DC" w14:textId="77777777" w:rsidTr="006E4D84">
        <w:trPr>
          <w:trHeight w:val="699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1B824" w14:textId="64E581B2" w:rsidR="006E4D84" w:rsidRPr="000851B8" w:rsidRDefault="000851B8" w:rsidP="000851B8">
            <w:pPr>
              <w:tabs>
                <w:tab w:val="left" w:pos="0"/>
                <w:tab w:val="left" w:pos="600"/>
                <w:tab w:val="left" w:pos="855"/>
                <w:tab w:val="left" w:pos="1080"/>
              </w:tabs>
              <w:ind w:firstLine="34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1.2.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6E4D84" w:rsidRPr="000851B8">
              <w:rPr>
                <w:rFonts w:eastAsia="Calibri"/>
                <w:lang w:val="lt-LT"/>
              </w:rPr>
              <w:t xml:space="preserve">Projekto apimtis </w:t>
            </w:r>
            <w:r w:rsidR="006E4D84" w:rsidRPr="000851B8">
              <w:rPr>
                <w:rFonts w:eastAsia="Calibri"/>
                <w:i/>
                <w:iCs/>
                <w:szCs w:val="20"/>
                <w:lang w:val="lt-LT"/>
              </w:rPr>
              <w:t>(tinkamą langelį pažymėti X)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1C77" w14:textId="0C3F566D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9525" distB="0" distL="9525" distR="0" simplePos="0" relativeHeight="251676672" behindDoc="0" locked="0" layoutInCell="1" allowOverlap="1" wp14:anchorId="49DA182F" wp14:editId="1AE63300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12700</wp:posOffset>
                      </wp:positionV>
                      <wp:extent cx="450215" cy="290195"/>
                      <wp:effectExtent l="0" t="0" r="26035" b="1460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215" cy="290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4C8456B3" w14:textId="77777777" w:rsidR="006E4D84" w:rsidRDefault="006E4D84" w:rsidP="006E4D84">
                                  <w:pPr>
                                    <w:pStyle w:val="FrameContents"/>
                                    <w:widowControl w:val="0"/>
                                  </w:pPr>
                                </w:p>
                              </w:txbxContent>
                            </wps:txbx>
                            <wps:bodyPr vertOverflow="clip" horzOverflow="clip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49DA182F" id="Rectangle 11" o:spid="_x0000_s1026" style="position:absolute;margin-left:110.8pt;margin-top:1pt;width:35.45pt;height:22.85pt;z-index:251676672;visibility:visible;mso-wrap-style:square;mso-width-percent:0;mso-height-percent:0;mso-wrap-distance-left:.75pt;mso-wrap-distance-top:.75pt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" fillcolor="white [3201]" strokeweight="1.5pt">
                      <v:stroke joinstyle="round"/>
                      <v:textbox>
                        <w:txbxContent>
                          <w:p w14:paraId="4C8456B3" w14:textId="77777777" w:rsidR="006E4D84" w:rsidRDefault="006E4D84" w:rsidP="006E4D84">
                            <w:pPr>
                              <w:pStyle w:val="FrameContents"/>
                              <w:widowControl w:val="0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851B8">
              <w:rPr>
                <w:rFonts w:ascii="Times New Roman" w:eastAsia="Calibri" w:hAnsi="Times New Roman" w:cs="Times New Roman"/>
                <w:lang w:val="lt-LT"/>
              </w:rPr>
              <w:t xml:space="preserve">Mažos apimties </w:t>
            </w:r>
          </w:p>
          <w:p w14:paraId="33FABD79" w14:textId="5443EEF0" w:rsidR="006E4D84" w:rsidRPr="000851B8" w:rsidRDefault="0078789C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P</w:t>
            </w:r>
            <w:r w:rsidR="006E4D84" w:rsidRPr="000851B8">
              <w:rPr>
                <w:rFonts w:ascii="Times New Roman" w:eastAsia="Calibri" w:hAnsi="Times New Roman" w:cs="Times New Roman"/>
                <w:lang w:val="lt-LT"/>
              </w:rPr>
              <w:t xml:space="preserve">rojektas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A64C" w14:textId="18275C09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9525" distB="0" distL="9525" distR="635" simplePos="0" relativeHeight="251677696" behindDoc="0" locked="0" layoutInCell="1" allowOverlap="1" wp14:anchorId="4EDE9844" wp14:editId="3893C633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35560</wp:posOffset>
                      </wp:positionV>
                      <wp:extent cx="473075" cy="267335"/>
                      <wp:effectExtent l="0" t="0" r="22225" b="1841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3075" cy="2673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/>
                            </wps:style>
                            <wps:txbx>
                              <w:txbxContent>
                                <w:p w14:paraId="0BFEDD62" w14:textId="77777777" w:rsidR="006E4D84" w:rsidRDefault="006E4D84" w:rsidP="006E4D84">
                                  <w:pPr>
                                    <w:pStyle w:val="FrameContents"/>
                                    <w:widowControl w:val="0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4EDE9844" id="Rectangle 10" o:spid="_x0000_s1027" style="position:absolute;margin-left:113.8pt;margin-top:2.8pt;width:37.25pt;height:21.05pt;z-index:251677696;visibility:visible;mso-wrap-style:square;mso-width-percent:0;mso-height-percent:0;mso-wrap-distance-left:.75pt;mso-wrap-distance-top:.75pt;mso-wrap-distance-right: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" strokeweight="1.5pt">
                      <v:textbox>
                        <w:txbxContent>
                          <w:p w14:paraId="0BFEDD62" w14:textId="77777777" w:rsidR="006E4D84" w:rsidRDefault="006E4D84" w:rsidP="006E4D84">
                            <w:pPr>
                              <w:pStyle w:val="FrameContents"/>
                              <w:widowControl w:val="0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851B8">
              <w:rPr>
                <w:rFonts w:ascii="Times New Roman" w:eastAsia="Calibri" w:hAnsi="Times New Roman" w:cs="Times New Roman"/>
                <w:lang w:val="lt-LT"/>
              </w:rPr>
              <w:t xml:space="preserve">Didelės apimties </w:t>
            </w:r>
          </w:p>
          <w:p w14:paraId="7F4F7531" w14:textId="1E097BA3" w:rsidR="006E4D84" w:rsidRPr="000851B8" w:rsidRDefault="0078789C">
            <w:pPr>
              <w:pStyle w:val="Sraopastraipa"/>
              <w:ind w:left="0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P</w:t>
            </w:r>
            <w:r w:rsidR="006E4D84" w:rsidRPr="000851B8">
              <w:rPr>
                <w:rFonts w:ascii="Times New Roman" w:eastAsia="Calibri" w:hAnsi="Times New Roman" w:cs="Times New Roman"/>
                <w:lang w:val="lt-LT"/>
              </w:rPr>
              <w:t xml:space="preserve">rojektas </w:t>
            </w:r>
          </w:p>
        </w:tc>
      </w:tr>
      <w:tr w:rsidR="006E4D84" w:rsidRPr="000851B8" w14:paraId="243B3389" w14:textId="77777777" w:rsidTr="006E4D84">
        <w:trPr>
          <w:trHeight w:val="278"/>
        </w:trPr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17B7" w14:textId="500BBBAB" w:rsidR="006E4D84" w:rsidRPr="000851B8" w:rsidRDefault="000851B8" w:rsidP="000851B8">
            <w:pPr>
              <w:tabs>
                <w:tab w:val="left" w:pos="0"/>
              </w:tabs>
              <w:ind w:left="321" w:hanging="360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1.3.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6E4D84" w:rsidRPr="000851B8">
              <w:rPr>
                <w:rFonts w:eastAsia="Calibri"/>
                <w:lang w:val="lt-LT"/>
              </w:rPr>
              <w:t>Pareiškėjas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A07E" w14:textId="77777777" w:rsidR="006E4D84" w:rsidRPr="000851B8" w:rsidRDefault="006E4D84">
            <w:pPr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 xml:space="preserve">vardas ir pavardė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F9E2" w14:textId="77777777" w:rsidR="006E4D84" w:rsidRPr="000851B8" w:rsidRDefault="006E4D84">
            <w:pPr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>gimimo data</w:t>
            </w:r>
          </w:p>
        </w:tc>
      </w:tr>
      <w:tr w:rsidR="006E4D84" w:rsidRPr="000851B8" w14:paraId="3F4FF627" w14:textId="77777777" w:rsidTr="006E4D84">
        <w:trPr>
          <w:trHeight w:val="277"/>
        </w:trPr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DFD8" w14:textId="77777777" w:rsidR="006E4D84" w:rsidRPr="000851B8" w:rsidRDefault="006E4D84">
            <w:pPr>
              <w:rPr>
                <w:rFonts w:ascii="Times New Roman" w:hAnsi="Times New Roman" w:cs="Times New Roman"/>
                <w:szCs w:val="22"/>
                <w:lang w:val="lt-LT" w:eastAsia="en-US"/>
              </w:rPr>
            </w:pP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297A" w14:textId="77777777" w:rsidR="006E4D84" w:rsidRPr="000851B8" w:rsidRDefault="006E4D84">
            <w:pPr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>pelno nesiekiančio juridinio asmens pavadinimas</w:t>
            </w:r>
          </w:p>
        </w:tc>
      </w:tr>
      <w:tr w:rsidR="006E4D84" w:rsidRPr="000851B8" w14:paraId="7E754985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FEEC" w14:textId="5ADD5682" w:rsidR="006E4D84" w:rsidRPr="000851B8" w:rsidRDefault="000851B8" w:rsidP="000851B8">
            <w:pPr>
              <w:tabs>
                <w:tab w:val="left" w:pos="0"/>
              </w:tabs>
              <w:ind w:left="321" w:hanging="360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1.4.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0E41E8" w:rsidRPr="000851B8">
              <w:rPr>
                <w:rFonts w:eastAsia="Calibri"/>
                <w:lang w:val="lt-LT"/>
              </w:rPr>
              <w:t xml:space="preserve"> </w:t>
            </w:r>
            <w:r w:rsidR="006E4D84" w:rsidRPr="000851B8">
              <w:rPr>
                <w:rFonts w:eastAsia="Calibri"/>
                <w:lang w:val="lt-LT"/>
              </w:rPr>
              <w:t>Pareiškėjo kontaktiniai duomenys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8BE2" w14:textId="77777777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>(adresas, telefono numeris, el. pašto adresas)</w:t>
            </w:r>
          </w:p>
        </w:tc>
      </w:tr>
      <w:tr w:rsidR="006E4D84" w:rsidRPr="000851B8" w14:paraId="163D926F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6D39" w14:textId="0D991A03" w:rsidR="006E4D84" w:rsidRPr="000851B8" w:rsidRDefault="000851B8" w:rsidP="000851B8">
            <w:pPr>
              <w:tabs>
                <w:tab w:val="left" w:pos="0"/>
              </w:tabs>
              <w:ind w:left="321" w:hanging="360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1.5.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0E41E8" w:rsidRPr="000851B8">
              <w:rPr>
                <w:rFonts w:eastAsia="Calibri"/>
                <w:lang w:val="lt-LT"/>
              </w:rPr>
              <w:t xml:space="preserve"> </w:t>
            </w:r>
            <w:r w:rsidR="006E4D84" w:rsidRPr="000851B8">
              <w:rPr>
                <w:rFonts w:eastAsia="Calibri"/>
                <w:lang w:val="lt-LT"/>
              </w:rPr>
              <w:t>Projekto įgyvendinimo vieta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11EE" w14:textId="65DAB895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 xml:space="preserve">(gali būti siūlomi tik tokie projektai, kurie įgyvendinami </w:t>
            </w:r>
            <w:r w:rsidR="00F00901" w:rsidRPr="000851B8">
              <w:rPr>
                <w:rFonts w:ascii="Times New Roman" w:eastAsia="Calibri" w:hAnsi="Times New Roman" w:cs="Times New Roman"/>
                <w:i/>
                <w:lang w:val="lt-LT"/>
              </w:rPr>
              <w:t xml:space="preserve">Ignalinos rajono </w:t>
            </w: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 xml:space="preserve"> savivaldybės viešojoje erdvėje, atitinka Aprašo  16 punkte nustatytus reikalavimus)</w:t>
            </w:r>
          </w:p>
        </w:tc>
      </w:tr>
    </w:tbl>
    <w:p w14:paraId="53275DED" w14:textId="77777777" w:rsidR="006E4D84" w:rsidRPr="000851B8" w:rsidRDefault="006E4D84" w:rsidP="006E4D84">
      <w:pPr>
        <w:pStyle w:val="Sraopastraipa"/>
        <w:jc w:val="both"/>
        <w:rPr>
          <w:szCs w:val="20"/>
          <w:lang w:val="lt-LT" w:eastAsia="en-US"/>
        </w:rPr>
      </w:pPr>
    </w:p>
    <w:p w14:paraId="284B3061" w14:textId="0C1A67FE" w:rsidR="006E4D84" w:rsidRPr="000851B8" w:rsidRDefault="000851B8" w:rsidP="000851B8">
      <w:pPr>
        <w:tabs>
          <w:tab w:val="left" w:pos="0"/>
        </w:tabs>
        <w:spacing w:after="160" w:line="256" w:lineRule="auto"/>
        <w:ind w:firstLine="1134"/>
        <w:jc w:val="both"/>
        <w:rPr>
          <w:b/>
          <w:lang w:val="lt-LT"/>
        </w:rPr>
      </w:pPr>
      <w:r w:rsidRPr="000851B8">
        <w:rPr>
          <w:b/>
          <w:lang w:val="lt-LT"/>
        </w:rPr>
        <w:t>2.</w:t>
      </w:r>
      <w:r w:rsidRPr="000851B8">
        <w:rPr>
          <w:b/>
          <w:lang w:val="lt-LT"/>
        </w:rPr>
        <w:tab/>
      </w:r>
      <w:r w:rsidR="006E4D84" w:rsidRPr="000851B8">
        <w:rPr>
          <w:b/>
          <w:lang w:val="lt-LT"/>
        </w:rPr>
        <w:t>Projekto idėjos aprašymas.</w:t>
      </w:r>
    </w:p>
    <w:tbl>
      <w:tblPr>
        <w:tblStyle w:val="Lentelstinklelis"/>
        <w:tblW w:w="96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3"/>
        <w:gridCol w:w="6797"/>
      </w:tblGrid>
      <w:tr w:rsidR="006E4D84" w:rsidRPr="000851B8" w14:paraId="4D6FF7D6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C690" w14:textId="77CDEED7" w:rsidR="006E4D84" w:rsidRPr="000851B8" w:rsidRDefault="000851B8" w:rsidP="000851B8">
            <w:pPr>
              <w:tabs>
                <w:tab w:val="left" w:pos="0"/>
              </w:tabs>
              <w:ind w:left="321" w:hanging="360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2.1.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0E41E8" w:rsidRPr="000851B8">
              <w:rPr>
                <w:rFonts w:eastAsia="Calibri"/>
                <w:lang w:val="lt-LT"/>
              </w:rPr>
              <w:t xml:space="preserve"> </w:t>
            </w:r>
            <w:r w:rsidR="006E4D84" w:rsidRPr="000851B8">
              <w:rPr>
                <w:rFonts w:eastAsia="Calibri"/>
                <w:lang w:val="lt-LT"/>
              </w:rPr>
              <w:t>Esamos padėties aprašymas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6D88" w14:textId="77777777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>(problemos įvardijimas, aktualumas, pagrindimas)</w:t>
            </w:r>
          </w:p>
        </w:tc>
      </w:tr>
      <w:tr w:rsidR="006E4D84" w:rsidRPr="000851B8" w14:paraId="16403CEE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A947" w14:textId="550AB9E5" w:rsidR="006E4D84" w:rsidRPr="000851B8" w:rsidRDefault="000851B8" w:rsidP="000851B8">
            <w:pPr>
              <w:tabs>
                <w:tab w:val="left" w:pos="0"/>
              </w:tabs>
              <w:ind w:left="321" w:hanging="360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2.2.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0E41E8" w:rsidRPr="000851B8">
              <w:rPr>
                <w:rFonts w:eastAsia="Calibri"/>
                <w:lang w:val="lt-LT"/>
              </w:rPr>
              <w:t xml:space="preserve"> </w:t>
            </w:r>
            <w:r w:rsidR="006E4D84" w:rsidRPr="000851B8">
              <w:rPr>
                <w:rFonts w:eastAsia="Calibri"/>
                <w:lang w:val="lt-LT"/>
              </w:rPr>
              <w:t>Projekto tikslas ir uždaviniai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EF25" w14:textId="77777777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>(trumpai aprašyti, ko siekiama projekto pasiūlymu)</w:t>
            </w:r>
          </w:p>
        </w:tc>
      </w:tr>
      <w:tr w:rsidR="006E4D84" w:rsidRPr="000851B8" w14:paraId="013A0195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2BD0" w14:textId="3DE95DE9" w:rsidR="006E4D84" w:rsidRPr="000851B8" w:rsidRDefault="000851B8" w:rsidP="000851B8">
            <w:pPr>
              <w:tabs>
                <w:tab w:val="left" w:pos="0"/>
              </w:tabs>
              <w:ind w:left="321" w:hanging="360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2.3.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0E41E8" w:rsidRPr="000851B8">
              <w:rPr>
                <w:rFonts w:eastAsia="Calibri"/>
                <w:lang w:val="lt-LT"/>
              </w:rPr>
              <w:t xml:space="preserve"> </w:t>
            </w:r>
            <w:r w:rsidR="006E4D84" w:rsidRPr="000851B8">
              <w:rPr>
                <w:rFonts w:eastAsia="Calibri"/>
                <w:lang w:val="lt-LT"/>
              </w:rPr>
              <w:t>Projekto tikslinė grupė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8AA0" w14:textId="6E5C5E34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>(trumpai aprašyti, kokiai tikslinei  gyventojų grupei siūloma projekto idėja)</w:t>
            </w:r>
          </w:p>
        </w:tc>
      </w:tr>
      <w:tr w:rsidR="006E4D84" w:rsidRPr="000851B8" w14:paraId="72419C5A" w14:textId="77777777" w:rsidTr="006E4D84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625C" w14:textId="2C39FC18" w:rsidR="006E4D84" w:rsidRPr="000851B8" w:rsidRDefault="000851B8" w:rsidP="000851B8">
            <w:pPr>
              <w:tabs>
                <w:tab w:val="left" w:pos="0"/>
              </w:tabs>
              <w:ind w:left="321" w:hanging="360"/>
              <w:rPr>
                <w:lang w:val="lt-LT"/>
              </w:rPr>
            </w:pPr>
            <w:r w:rsidRPr="000851B8">
              <w:rPr>
                <w:rFonts w:ascii="Times New Roman" w:hAnsi="Times New Roman" w:cs="Times New Roman"/>
                <w:lang w:val="lt-LT"/>
              </w:rPr>
              <w:t>2.4.</w:t>
            </w:r>
            <w:r w:rsidRPr="000851B8">
              <w:rPr>
                <w:rFonts w:ascii="Times New Roman" w:hAnsi="Times New Roman" w:cs="Times New Roman"/>
                <w:lang w:val="lt-LT"/>
              </w:rPr>
              <w:tab/>
            </w:r>
            <w:r w:rsidR="000E41E8" w:rsidRPr="000851B8">
              <w:rPr>
                <w:rFonts w:eastAsia="Calibri"/>
                <w:lang w:val="lt-LT"/>
              </w:rPr>
              <w:t xml:space="preserve"> </w:t>
            </w:r>
            <w:r w:rsidR="006E4D84" w:rsidRPr="000851B8">
              <w:rPr>
                <w:rFonts w:eastAsia="Calibri"/>
                <w:lang w:val="lt-LT"/>
              </w:rPr>
              <w:t xml:space="preserve">Projekto laukiami rezultatai ir jų nauda </w:t>
            </w:r>
            <w:r w:rsidR="005C27B2" w:rsidRPr="000851B8">
              <w:rPr>
                <w:rFonts w:eastAsia="Calibri"/>
                <w:lang w:val="lt-LT"/>
              </w:rPr>
              <w:t xml:space="preserve">Ignalinos rajono </w:t>
            </w:r>
            <w:r w:rsidR="006E4D84" w:rsidRPr="000851B8">
              <w:rPr>
                <w:rFonts w:eastAsia="Calibri"/>
                <w:lang w:val="lt-LT"/>
              </w:rPr>
              <w:t>gyventojams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23DD" w14:textId="77777777" w:rsidR="006E4D84" w:rsidRPr="000851B8" w:rsidRDefault="006E4D84">
            <w:pPr>
              <w:pStyle w:val="Sraopastraipa"/>
              <w:ind w:left="0"/>
              <w:rPr>
                <w:rFonts w:ascii="Times New Roman" w:hAnsi="Times New Roman" w:cs="Times New Roman"/>
                <w:i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i/>
                <w:lang w:val="lt-LT"/>
              </w:rPr>
              <w:t>(trumpai aprašyti, ką norima pasiekti siūlomu projektu ir kokią įtaką tai padarys tikslinei grupei, į kurią orientuota siūloma idėja)</w:t>
            </w:r>
          </w:p>
        </w:tc>
      </w:tr>
    </w:tbl>
    <w:p w14:paraId="5A1820B1" w14:textId="77777777" w:rsidR="006E4D84" w:rsidRPr="000851B8" w:rsidRDefault="006E4D84" w:rsidP="006E4D84">
      <w:pPr>
        <w:pStyle w:val="Sraopastraipa"/>
        <w:jc w:val="both"/>
        <w:rPr>
          <w:szCs w:val="20"/>
          <w:lang w:val="lt-LT" w:eastAsia="en-US"/>
        </w:rPr>
      </w:pPr>
    </w:p>
    <w:p w14:paraId="6AAB0F6C" w14:textId="35D16CE8" w:rsidR="006E4D84" w:rsidRPr="000851B8" w:rsidRDefault="000851B8" w:rsidP="000851B8">
      <w:pPr>
        <w:tabs>
          <w:tab w:val="left" w:pos="0"/>
        </w:tabs>
        <w:suppressAutoHyphens w:val="0"/>
        <w:ind w:firstLine="1134"/>
        <w:jc w:val="both"/>
        <w:rPr>
          <w:b/>
          <w:lang w:val="lt-LT"/>
        </w:rPr>
      </w:pPr>
      <w:r w:rsidRPr="000851B8">
        <w:rPr>
          <w:b/>
          <w:lang w:val="lt-LT"/>
        </w:rPr>
        <w:t>3.</w:t>
      </w:r>
      <w:r w:rsidRPr="000851B8">
        <w:rPr>
          <w:b/>
          <w:lang w:val="lt-LT"/>
        </w:rPr>
        <w:tab/>
      </w:r>
      <w:r w:rsidR="006E4D84" w:rsidRPr="000851B8">
        <w:rPr>
          <w:b/>
          <w:lang w:val="lt-LT"/>
        </w:rPr>
        <w:t>Pasirašydamas (-a) šią formą, patvirtinu, kad:</w:t>
      </w:r>
    </w:p>
    <w:p w14:paraId="042A9ED7" w14:textId="43DE3F3D" w:rsidR="006E4D84" w:rsidRPr="000851B8" w:rsidRDefault="000851B8" w:rsidP="000851B8">
      <w:pPr>
        <w:tabs>
          <w:tab w:val="left" w:pos="0"/>
          <w:tab w:val="left" w:pos="1560"/>
        </w:tabs>
        <w:suppressAutoHyphens w:val="0"/>
        <w:spacing w:after="160" w:line="256" w:lineRule="auto"/>
        <w:ind w:firstLine="1134"/>
        <w:jc w:val="both"/>
        <w:rPr>
          <w:szCs w:val="20"/>
          <w:lang w:val="lt-LT"/>
        </w:rPr>
      </w:pPr>
      <w:r w:rsidRPr="000851B8">
        <w:rPr>
          <w:szCs w:val="20"/>
          <w:lang w:val="lt-LT"/>
        </w:rPr>
        <w:t>3.1.</w:t>
      </w:r>
      <w:r w:rsidRPr="000851B8">
        <w:rPr>
          <w:szCs w:val="20"/>
          <w:lang w:val="lt-LT"/>
        </w:rPr>
        <w:tab/>
      </w:r>
      <w:r w:rsidR="006E4D84" w:rsidRPr="000851B8">
        <w:rPr>
          <w:lang w:val="lt-LT"/>
        </w:rPr>
        <w:t xml:space="preserve">  </w:t>
      </w:r>
      <w:r w:rsidR="00E21661" w:rsidRPr="000851B8">
        <w:rPr>
          <w:lang w:val="lt-LT"/>
        </w:rPr>
        <w:t xml:space="preserve">Projekte </w:t>
      </w:r>
      <w:r w:rsidR="006E4D84" w:rsidRPr="000851B8">
        <w:rPr>
          <w:lang w:val="lt-LT"/>
        </w:rPr>
        <w:t>ir prie jo pridėtuose dokumentuose pateikta informacija yra teisinga.</w:t>
      </w:r>
    </w:p>
    <w:p w14:paraId="721C45AA" w14:textId="197B4DB7" w:rsidR="006E4D84" w:rsidRPr="000851B8" w:rsidRDefault="000851B8" w:rsidP="000851B8">
      <w:pPr>
        <w:tabs>
          <w:tab w:val="left" w:pos="0"/>
          <w:tab w:val="left" w:pos="1560"/>
        </w:tabs>
        <w:suppressAutoHyphens w:val="0"/>
        <w:spacing w:after="160" w:line="256" w:lineRule="auto"/>
        <w:ind w:firstLine="1134"/>
        <w:jc w:val="both"/>
        <w:rPr>
          <w:lang w:val="lt-LT"/>
        </w:rPr>
      </w:pPr>
      <w:r w:rsidRPr="000851B8">
        <w:rPr>
          <w:lang w:val="lt-LT"/>
        </w:rPr>
        <w:t>3.2.</w:t>
      </w:r>
      <w:r w:rsidRPr="000851B8">
        <w:rPr>
          <w:lang w:val="lt-LT"/>
        </w:rPr>
        <w:tab/>
      </w:r>
      <w:r w:rsidR="006E4D84" w:rsidRPr="000851B8">
        <w:rPr>
          <w:lang w:val="lt-LT"/>
        </w:rPr>
        <w:t xml:space="preserve"> Sutinku, kad informacija apie pateiktą pasiūlymą būtų skelbiama </w:t>
      </w:r>
      <w:r w:rsidR="0072248B" w:rsidRPr="000851B8">
        <w:rPr>
          <w:lang w:val="lt-LT"/>
        </w:rPr>
        <w:t>Ignalinos rajo</w:t>
      </w:r>
      <w:r w:rsidR="00646FFF" w:rsidRPr="000851B8">
        <w:rPr>
          <w:lang w:val="lt-LT"/>
        </w:rPr>
        <w:t xml:space="preserve">no </w:t>
      </w:r>
      <w:r w:rsidR="006E4D84" w:rsidRPr="000851B8">
        <w:rPr>
          <w:lang w:val="lt-LT"/>
        </w:rPr>
        <w:t xml:space="preserve"> savivaldybės interneto svetainėje www.</w:t>
      </w:r>
      <w:r w:rsidR="00646FFF" w:rsidRPr="000851B8">
        <w:rPr>
          <w:lang w:val="lt-LT"/>
        </w:rPr>
        <w:t>ignalina</w:t>
      </w:r>
      <w:r w:rsidR="006E4D84" w:rsidRPr="000851B8">
        <w:rPr>
          <w:lang w:val="lt-LT"/>
        </w:rPr>
        <w:t>.lt</w:t>
      </w:r>
      <w:r w:rsidR="006E4D84" w:rsidRPr="000851B8">
        <w:rPr>
          <w:rStyle w:val="Hipersaitas"/>
          <w:u w:val="none"/>
          <w:lang w:val="lt-LT"/>
        </w:rPr>
        <w:t xml:space="preserve"> </w:t>
      </w:r>
      <w:r w:rsidR="006E4D84" w:rsidRPr="000851B8">
        <w:rPr>
          <w:rStyle w:val="Hipersaitas"/>
          <w:color w:val="auto"/>
          <w:u w:val="none"/>
          <w:lang w:val="lt-LT"/>
        </w:rPr>
        <w:t>(toliau – Savivaldybės interneto svetainė),</w:t>
      </w:r>
      <w:r w:rsidR="0036774D" w:rsidRPr="000851B8">
        <w:rPr>
          <w:rStyle w:val="Hipersaitas"/>
          <w:color w:val="auto"/>
          <w:u w:val="none"/>
          <w:lang w:val="lt-LT"/>
        </w:rPr>
        <w:t xml:space="preserve"> </w:t>
      </w:r>
      <w:r w:rsidR="006E4D84" w:rsidRPr="000851B8">
        <w:rPr>
          <w:lang w:val="lt-LT"/>
        </w:rPr>
        <w:t>ir (ar) kitoje viešoje erdvėje.</w:t>
      </w:r>
    </w:p>
    <w:p w14:paraId="41A9875D" w14:textId="3241454F" w:rsidR="006E4D84" w:rsidRPr="000851B8" w:rsidRDefault="000851B8" w:rsidP="000851B8">
      <w:pPr>
        <w:tabs>
          <w:tab w:val="left" w:pos="0"/>
          <w:tab w:val="left" w:pos="1560"/>
        </w:tabs>
        <w:ind w:firstLine="1134"/>
        <w:jc w:val="both"/>
        <w:rPr>
          <w:lang w:val="lt-LT"/>
        </w:rPr>
      </w:pPr>
      <w:r w:rsidRPr="000851B8">
        <w:rPr>
          <w:lang w:val="lt-LT"/>
        </w:rPr>
        <w:lastRenderedPageBreak/>
        <w:t>3.3.</w:t>
      </w:r>
      <w:r w:rsidRPr="000851B8">
        <w:rPr>
          <w:lang w:val="lt-LT"/>
        </w:rPr>
        <w:tab/>
      </w:r>
      <w:r w:rsidR="006E4D84" w:rsidRPr="000851B8">
        <w:rPr>
          <w:lang w:val="lt-LT"/>
        </w:rPr>
        <w:t xml:space="preserve">Esu tinkamai informuotas (-a), kad Bendruomenės iniciatyvų, skirtų </w:t>
      </w:r>
      <w:r w:rsidR="002E05BB" w:rsidRPr="000851B8">
        <w:rPr>
          <w:lang w:val="lt-LT"/>
        </w:rPr>
        <w:t>viešajai</w:t>
      </w:r>
      <w:r w:rsidR="006E4D84" w:rsidRPr="000851B8">
        <w:rPr>
          <w:lang w:val="lt-LT"/>
        </w:rPr>
        <w:t xml:space="preserve"> aplinkai gerinti, projekto teikėjo asmens duomenų valdytoja yra </w:t>
      </w:r>
      <w:r w:rsidR="0077756D" w:rsidRPr="000851B8">
        <w:rPr>
          <w:lang w:val="lt-LT"/>
        </w:rPr>
        <w:t xml:space="preserve">Ignalinos rajono </w:t>
      </w:r>
      <w:r w:rsidR="006E4D84" w:rsidRPr="000851B8">
        <w:rPr>
          <w:lang w:val="lt-LT"/>
        </w:rPr>
        <w:t xml:space="preserve"> savivaldybės administracija (juridinio asmens kodas </w:t>
      </w:r>
      <w:r w:rsidR="00BA0389" w:rsidRPr="000851B8">
        <w:rPr>
          <w:lang w:val="lt-LT"/>
        </w:rPr>
        <w:t>2</w:t>
      </w:r>
      <w:r w:rsidR="006E4D84" w:rsidRPr="000851B8">
        <w:rPr>
          <w:lang w:val="lt-LT"/>
        </w:rPr>
        <w:t>887</w:t>
      </w:r>
      <w:r w:rsidR="00726D18" w:rsidRPr="000851B8">
        <w:rPr>
          <w:lang w:val="lt-LT"/>
        </w:rPr>
        <w:t>68350</w:t>
      </w:r>
      <w:r w:rsidR="006E4D84" w:rsidRPr="000851B8">
        <w:rPr>
          <w:lang w:val="lt-LT"/>
        </w:rPr>
        <w:t xml:space="preserve">, adresas: </w:t>
      </w:r>
      <w:r w:rsidR="0090202C" w:rsidRPr="000851B8">
        <w:rPr>
          <w:lang w:val="lt-LT"/>
        </w:rPr>
        <w:t>Laisvės a. 70</w:t>
      </w:r>
      <w:r w:rsidR="006E4D84" w:rsidRPr="000851B8">
        <w:rPr>
          <w:lang w:val="lt-LT"/>
        </w:rPr>
        <w:t xml:space="preserve">, </w:t>
      </w:r>
      <w:r w:rsidR="0090202C" w:rsidRPr="000851B8">
        <w:rPr>
          <w:lang w:val="lt-LT"/>
        </w:rPr>
        <w:t>Ignalina</w:t>
      </w:r>
      <w:r w:rsidR="006E4D84" w:rsidRPr="000851B8">
        <w:rPr>
          <w:lang w:val="lt-LT"/>
        </w:rPr>
        <w:t xml:space="preserve">, el. p. </w:t>
      </w:r>
      <w:proofErr w:type="spellStart"/>
      <w:r w:rsidR="006E4D84" w:rsidRPr="000851B8">
        <w:rPr>
          <w:lang w:val="lt-LT"/>
        </w:rPr>
        <w:t>info@</w:t>
      </w:r>
      <w:r w:rsidR="0090202C" w:rsidRPr="000851B8">
        <w:rPr>
          <w:lang w:val="lt-LT"/>
        </w:rPr>
        <w:t>ignalina</w:t>
      </w:r>
      <w:r w:rsidR="006E4D84" w:rsidRPr="000851B8">
        <w:rPr>
          <w:lang w:val="lt-LT"/>
        </w:rPr>
        <w:t>.lt</w:t>
      </w:r>
      <w:proofErr w:type="spellEnd"/>
      <w:r w:rsidR="006E4D84" w:rsidRPr="000851B8">
        <w:rPr>
          <w:lang w:val="lt-LT"/>
        </w:rPr>
        <w:t>, tel. (</w:t>
      </w:r>
      <w:r w:rsidR="00726D18" w:rsidRPr="000851B8">
        <w:rPr>
          <w:lang w:val="lt-LT"/>
        </w:rPr>
        <w:t>52</w:t>
      </w:r>
      <w:r w:rsidR="006E4D84" w:rsidRPr="000851B8">
        <w:rPr>
          <w:lang w:val="lt-LT"/>
        </w:rPr>
        <w:t xml:space="preserve"> </w:t>
      </w:r>
      <w:r w:rsidR="00726D18" w:rsidRPr="000851B8">
        <w:rPr>
          <w:lang w:val="lt-LT"/>
        </w:rPr>
        <w:t>096</w:t>
      </w:r>
      <w:r w:rsidR="006E4D84" w:rsidRPr="000851B8">
        <w:rPr>
          <w:lang w:val="lt-LT"/>
        </w:rPr>
        <w:t xml:space="preserve">). Tvarkymo pagrindas – tvarkyti būtina, siekiant atlikti užduotį, vykdomą viešojo intereso labui arba vykdant duomenų valdytojui pavestas viešosios valdžios funkcijas. Jūsų duomenys </w:t>
      </w:r>
      <w:bookmarkStart w:id="19" w:name="_Hlk97221791"/>
      <w:r w:rsidR="0077756D" w:rsidRPr="000851B8">
        <w:rPr>
          <w:lang w:val="lt-LT"/>
        </w:rPr>
        <w:t xml:space="preserve">Ignalinos rajono </w:t>
      </w:r>
      <w:r w:rsidR="006E4D84" w:rsidRPr="000851B8">
        <w:rPr>
          <w:lang w:val="lt-LT"/>
        </w:rPr>
        <w:t xml:space="preserve"> </w:t>
      </w:r>
      <w:bookmarkEnd w:id="19"/>
      <w:r w:rsidR="006E4D84" w:rsidRPr="000851B8">
        <w:rPr>
          <w:lang w:val="lt-LT"/>
        </w:rPr>
        <w:t>savivaldybės administracijoje bus saugomi teisės aktų, reglamentuojančių duomenų saugojimo terminus, nustatyta tvarka.</w:t>
      </w:r>
    </w:p>
    <w:p w14:paraId="1FBAD753" w14:textId="289B63CD" w:rsidR="006E4D84" w:rsidRPr="000851B8" w:rsidRDefault="006E4D84" w:rsidP="0036774D">
      <w:pPr>
        <w:ind w:firstLine="1134"/>
        <w:jc w:val="both"/>
        <w:rPr>
          <w:lang w:val="lt-LT"/>
        </w:rPr>
      </w:pPr>
      <w:r w:rsidRPr="000851B8">
        <w:rPr>
          <w:lang w:val="lt-LT"/>
        </w:rPr>
        <w:t xml:space="preserve">Asmens duomenys reikalingi ir bus naudojami tik Bendruomenės iniciatyvų, skirtų </w:t>
      </w:r>
      <w:r w:rsidR="00D07357" w:rsidRPr="000851B8">
        <w:rPr>
          <w:lang w:val="lt-LT"/>
        </w:rPr>
        <w:t>viešajai</w:t>
      </w:r>
      <w:r w:rsidRPr="000851B8">
        <w:rPr>
          <w:lang w:val="lt-LT"/>
        </w:rPr>
        <w:t xml:space="preserve"> aplinkai gerinti, projektų idėjų pasiūlymų konkursui administruoti: tapatybei nustatyti, asmens duomenų teisingumui patikrinti, taip pat viešinti laimėjusius </w:t>
      </w:r>
      <w:r w:rsidR="00E21661" w:rsidRPr="000851B8">
        <w:rPr>
          <w:lang w:val="lt-LT"/>
        </w:rPr>
        <w:t>Projektus</w:t>
      </w:r>
      <w:r w:rsidR="001C137F" w:rsidRPr="000851B8">
        <w:rPr>
          <w:lang w:val="lt-LT"/>
        </w:rPr>
        <w:t>.</w:t>
      </w:r>
    </w:p>
    <w:p w14:paraId="535F7091" w14:textId="77777777" w:rsidR="000203A1" w:rsidRPr="000851B8" w:rsidRDefault="000203A1" w:rsidP="0036774D">
      <w:pPr>
        <w:ind w:firstLine="1134"/>
        <w:jc w:val="both"/>
        <w:rPr>
          <w:lang w:val="lt-LT"/>
        </w:rPr>
      </w:pPr>
    </w:p>
    <w:p w14:paraId="18242124" w14:textId="77777777" w:rsidR="000203A1" w:rsidRPr="000851B8" w:rsidRDefault="000203A1" w:rsidP="0036774D">
      <w:pPr>
        <w:ind w:firstLine="1134"/>
        <w:jc w:val="both"/>
        <w:rPr>
          <w:lang w:val="lt-LT"/>
        </w:rPr>
      </w:pPr>
    </w:p>
    <w:p w14:paraId="603377EE" w14:textId="77777777" w:rsidR="000203A1" w:rsidRPr="000851B8" w:rsidRDefault="000203A1" w:rsidP="006E4D84">
      <w:pPr>
        <w:ind w:firstLine="567"/>
        <w:jc w:val="both"/>
        <w:rPr>
          <w:lang w:val="lt-LT"/>
        </w:rPr>
      </w:pPr>
    </w:p>
    <w:p w14:paraId="7FE43B05" w14:textId="77777777" w:rsidR="000203A1" w:rsidRPr="000851B8" w:rsidRDefault="000203A1" w:rsidP="006E4D84">
      <w:pPr>
        <w:ind w:firstLine="567"/>
        <w:jc w:val="both"/>
        <w:rPr>
          <w:lang w:val="lt-LT"/>
        </w:rPr>
      </w:pPr>
    </w:p>
    <w:p w14:paraId="36576E6C" w14:textId="77777777" w:rsidR="00D07357" w:rsidRPr="000851B8" w:rsidRDefault="00D07357" w:rsidP="006E4D84">
      <w:pPr>
        <w:ind w:firstLine="567"/>
        <w:jc w:val="both"/>
        <w:rPr>
          <w:lang w:val="lt-LT"/>
        </w:rPr>
      </w:pPr>
    </w:p>
    <w:p w14:paraId="0C34F46F" w14:textId="77777777" w:rsidR="00D07357" w:rsidRPr="000851B8" w:rsidRDefault="00D07357" w:rsidP="006E4D84">
      <w:pPr>
        <w:ind w:firstLine="567"/>
        <w:jc w:val="both"/>
        <w:rPr>
          <w:lang w:val="lt-LT"/>
        </w:rPr>
      </w:pPr>
    </w:p>
    <w:p w14:paraId="0754743A" w14:textId="77777777" w:rsidR="00D07357" w:rsidRPr="000851B8" w:rsidRDefault="00D07357" w:rsidP="006E4D84">
      <w:pPr>
        <w:ind w:firstLine="567"/>
        <w:jc w:val="both"/>
        <w:rPr>
          <w:lang w:val="lt-LT"/>
        </w:rPr>
      </w:pPr>
    </w:p>
    <w:p w14:paraId="488F338E" w14:textId="77777777" w:rsidR="00D07357" w:rsidRPr="000851B8" w:rsidRDefault="00D07357" w:rsidP="006E4D84">
      <w:pPr>
        <w:ind w:firstLine="567"/>
        <w:jc w:val="both"/>
        <w:rPr>
          <w:lang w:val="lt-LT"/>
        </w:rPr>
      </w:pPr>
    </w:p>
    <w:p w14:paraId="73C6828F" w14:textId="77777777" w:rsidR="006E4D84" w:rsidRPr="000851B8" w:rsidRDefault="006E4D84" w:rsidP="006E4D84">
      <w:pPr>
        <w:ind w:firstLine="567"/>
        <w:jc w:val="both"/>
        <w:rPr>
          <w:lang w:val="lt-LT"/>
        </w:rPr>
      </w:pPr>
    </w:p>
    <w:p w14:paraId="218BAA07" w14:textId="77777777" w:rsidR="006E4D84" w:rsidRPr="000851B8" w:rsidRDefault="006E4D84" w:rsidP="006E4D84">
      <w:pPr>
        <w:ind w:firstLine="567"/>
        <w:jc w:val="both"/>
        <w:rPr>
          <w:sz w:val="20"/>
          <w:szCs w:val="20"/>
          <w:lang w:val="lt-LT"/>
        </w:rPr>
      </w:pPr>
    </w:p>
    <w:p w14:paraId="06068E9C" w14:textId="77777777" w:rsidR="006E4D84" w:rsidRPr="000851B8" w:rsidRDefault="006E4D84" w:rsidP="006E4D84">
      <w:pPr>
        <w:ind w:firstLine="567"/>
        <w:jc w:val="both"/>
        <w:rPr>
          <w:sz w:val="20"/>
          <w:lang w:val="lt-LT"/>
        </w:rPr>
      </w:pPr>
    </w:p>
    <w:p w14:paraId="4499B5C3" w14:textId="77777777" w:rsidR="006E4D84" w:rsidRPr="000851B8" w:rsidRDefault="006E4D84" w:rsidP="006E4D84">
      <w:pPr>
        <w:pStyle w:val="Sraopastraipa"/>
        <w:ind w:firstLine="567"/>
        <w:jc w:val="both"/>
        <w:rPr>
          <w:sz w:val="20"/>
          <w:lang w:val="lt-LT"/>
        </w:rPr>
      </w:pPr>
    </w:p>
    <w:p w14:paraId="57DED16E" w14:textId="77777777" w:rsidR="006E4D84" w:rsidRPr="000851B8" w:rsidRDefault="006E4D84" w:rsidP="006E4D84">
      <w:pPr>
        <w:ind w:firstLine="567"/>
        <w:jc w:val="both"/>
        <w:rPr>
          <w:sz w:val="20"/>
          <w:lang w:val="lt-LT"/>
        </w:rPr>
      </w:pPr>
    </w:p>
    <w:p w14:paraId="1A154FC4" w14:textId="77777777" w:rsidR="006E4D84" w:rsidRPr="000851B8" w:rsidRDefault="006E4D84" w:rsidP="006E4D84">
      <w:pPr>
        <w:pStyle w:val="Sraopastraipa"/>
        <w:jc w:val="both"/>
        <w:rPr>
          <w:sz w:val="20"/>
          <w:lang w:val="lt-LT"/>
        </w:rPr>
      </w:pPr>
    </w:p>
    <w:p w14:paraId="3EA1CDC6" w14:textId="77777777" w:rsidR="006E4D84" w:rsidRPr="000851B8" w:rsidRDefault="006E4D84" w:rsidP="006E4D84">
      <w:pPr>
        <w:pStyle w:val="Sraopastraipa"/>
        <w:ind w:left="0"/>
        <w:jc w:val="both"/>
        <w:rPr>
          <w:lang w:val="lt-LT"/>
        </w:rPr>
      </w:pPr>
      <w:r w:rsidRPr="000851B8">
        <w:rPr>
          <w:lang w:val="lt-LT"/>
        </w:rPr>
        <w:t>____________________________                                                      ________________________________</w:t>
      </w:r>
    </w:p>
    <w:p w14:paraId="605FE7EA" w14:textId="77777777" w:rsidR="006E4D84" w:rsidRPr="000851B8" w:rsidRDefault="006E4D84" w:rsidP="006E4D84">
      <w:pPr>
        <w:pStyle w:val="Sraopastraipa"/>
        <w:ind w:left="0"/>
        <w:jc w:val="both"/>
        <w:rPr>
          <w:i/>
          <w:sz w:val="20"/>
          <w:lang w:val="lt-LT"/>
        </w:rPr>
      </w:pPr>
      <w:r w:rsidRPr="000851B8">
        <w:rPr>
          <w:i/>
          <w:sz w:val="20"/>
          <w:lang w:val="lt-LT"/>
        </w:rPr>
        <w:t>(asmens (organizacijos vadovo) parašas)                                                    (organizacijos pavadinimas / vardas ir pavardė)</w:t>
      </w:r>
    </w:p>
    <w:p w14:paraId="5A50E4AE" w14:textId="77777777" w:rsidR="006E4D84" w:rsidRPr="000851B8" w:rsidRDefault="006E4D84" w:rsidP="006E4D84">
      <w:pPr>
        <w:pStyle w:val="Sraopastraipa"/>
        <w:ind w:left="0"/>
        <w:jc w:val="both"/>
        <w:rPr>
          <w:i/>
          <w:sz w:val="20"/>
          <w:lang w:val="lt-LT"/>
        </w:rPr>
      </w:pPr>
    </w:p>
    <w:p w14:paraId="6C61DDE5" w14:textId="77777777" w:rsidR="006E4D84" w:rsidRPr="000851B8" w:rsidRDefault="006E4D84" w:rsidP="006E4D84">
      <w:pPr>
        <w:pStyle w:val="Sraopastraipa"/>
        <w:ind w:left="0"/>
        <w:jc w:val="both"/>
        <w:rPr>
          <w:i/>
          <w:sz w:val="20"/>
          <w:lang w:val="lt-LT"/>
        </w:rPr>
      </w:pPr>
    </w:p>
    <w:p w14:paraId="018A8F9C" w14:textId="77777777" w:rsidR="006E4D84" w:rsidRPr="000851B8" w:rsidRDefault="006E4D84" w:rsidP="006E4D84">
      <w:pPr>
        <w:pStyle w:val="Sraopastraipa"/>
        <w:ind w:left="0"/>
        <w:jc w:val="center"/>
        <w:rPr>
          <w:i/>
          <w:sz w:val="20"/>
          <w:lang w:val="lt-LT"/>
        </w:rPr>
      </w:pPr>
      <w:r w:rsidRPr="000851B8">
        <w:rPr>
          <w:i/>
          <w:sz w:val="20"/>
          <w:lang w:val="lt-LT"/>
        </w:rPr>
        <w:t>__________________________</w:t>
      </w:r>
    </w:p>
    <w:p w14:paraId="3280FB22" w14:textId="192F2564" w:rsidR="00933B5E" w:rsidRPr="000851B8" w:rsidRDefault="00933B5E" w:rsidP="00933B5E">
      <w:pPr>
        <w:rPr>
          <w:lang w:val="lt-LT"/>
        </w:rPr>
      </w:pPr>
    </w:p>
    <w:p w14:paraId="40BA1F3B" w14:textId="3F4CF339" w:rsidR="00933B5E" w:rsidRPr="000851B8" w:rsidRDefault="00933B5E" w:rsidP="00933B5E">
      <w:pPr>
        <w:rPr>
          <w:lang w:val="lt-LT"/>
        </w:rPr>
      </w:pPr>
    </w:p>
    <w:p w14:paraId="43D57A8F" w14:textId="77777777" w:rsidR="00CC6CE3" w:rsidRPr="000851B8" w:rsidRDefault="00CC6CE3">
      <w:pPr>
        <w:rPr>
          <w:lang w:val="lt-LT"/>
        </w:rPr>
      </w:pPr>
      <w:r w:rsidRPr="000851B8">
        <w:rPr>
          <w:lang w:val="lt-LT"/>
        </w:rPr>
        <w:br w:type="page"/>
      </w:r>
    </w:p>
    <w:p w14:paraId="0B5886E5" w14:textId="6F36DECE" w:rsidR="00AE7AEF" w:rsidRPr="000851B8" w:rsidRDefault="00661303" w:rsidP="00CC6CE3">
      <w:pPr>
        <w:ind w:left="4962"/>
        <w:jc w:val="both"/>
        <w:rPr>
          <w:lang w:val="lt-LT"/>
        </w:rPr>
      </w:pPr>
      <w:r w:rsidRPr="000851B8">
        <w:rPr>
          <w:lang w:val="lt-LT"/>
        </w:rPr>
        <w:lastRenderedPageBreak/>
        <w:t>Ignalinos rajono savivaldybės</w:t>
      </w:r>
    </w:p>
    <w:p w14:paraId="4D710173" w14:textId="270E7468" w:rsidR="00933B5E" w:rsidRPr="000851B8" w:rsidRDefault="00661303" w:rsidP="00CC6CE3">
      <w:pPr>
        <w:ind w:left="4962"/>
        <w:jc w:val="both"/>
        <w:rPr>
          <w:lang w:val="lt-LT"/>
        </w:rPr>
      </w:pPr>
      <w:r w:rsidRPr="000851B8">
        <w:rPr>
          <w:lang w:val="lt-LT"/>
        </w:rPr>
        <w:t>b</w:t>
      </w:r>
      <w:r w:rsidR="00933B5E" w:rsidRPr="000851B8">
        <w:rPr>
          <w:lang w:val="lt-LT"/>
        </w:rPr>
        <w:t xml:space="preserve">endruomenės iniciatyvų, skirtų </w:t>
      </w:r>
      <w:r w:rsidR="00BA1C95" w:rsidRPr="000851B8">
        <w:rPr>
          <w:lang w:val="lt-LT"/>
        </w:rPr>
        <w:t>viešajai</w:t>
      </w:r>
    </w:p>
    <w:p w14:paraId="685335CC" w14:textId="0BDC6FDF" w:rsidR="00933B5E" w:rsidRPr="000851B8" w:rsidRDefault="00933B5E" w:rsidP="00CC6CE3">
      <w:pPr>
        <w:ind w:left="4962"/>
        <w:jc w:val="both"/>
        <w:rPr>
          <w:lang w:val="lt-LT"/>
        </w:rPr>
      </w:pPr>
      <w:r w:rsidRPr="000851B8">
        <w:rPr>
          <w:lang w:val="lt-LT"/>
        </w:rPr>
        <w:t>aplinkai gerinti, projektų atrankos ir</w:t>
      </w:r>
    </w:p>
    <w:p w14:paraId="2C075A74" w14:textId="22BC81AD" w:rsidR="00BD1D2C" w:rsidRPr="000851B8" w:rsidRDefault="00933B5E" w:rsidP="00CC6CE3">
      <w:pPr>
        <w:ind w:left="4962"/>
        <w:jc w:val="both"/>
        <w:rPr>
          <w:lang w:val="lt-LT"/>
        </w:rPr>
      </w:pPr>
      <w:r w:rsidRPr="000851B8">
        <w:rPr>
          <w:lang w:val="lt-LT"/>
        </w:rPr>
        <w:t>finansavimo tvarkos aprašo</w:t>
      </w:r>
    </w:p>
    <w:p w14:paraId="098465DC" w14:textId="34C77E26" w:rsidR="00933B5E" w:rsidRPr="000851B8" w:rsidRDefault="00933B5E" w:rsidP="00CC6CE3">
      <w:pPr>
        <w:ind w:left="4962"/>
        <w:jc w:val="both"/>
        <w:rPr>
          <w:lang w:val="lt-LT"/>
        </w:rPr>
      </w:pPr>
      <w:r w:rsidRPr="000851B8">
        <w:rPr>
          <w:lang w:val="lt-LT"/>
        </w:rPr>
        <w:t>2 priedas</w:t>
      </w:r>
    </w:p>
    <w:p w14:paraId="2102A9E9" w14:textId="49DBF66F" w:rsidR="006E4D84" w:rsidRPr="000851B8" w:rsidRDefault="006E4D84" w:rsidP="006C6E08">
      <w:pPr>
        <w:rPr>
          <w:i/>
          <w:sz w:val="16"/>
          <w:lang w:val="lt-LT"/>
        </w:rPr>
      </w:pPr>
    </w:p>
    <w:p w14:paraId="1EF620B7" w14:textId="6351DCCD" w:rsidR="00933B5E" w:rsidRPr="000851B8" w:rsidRDefault="00933B5E" w:rsidP="00933B5E">
      <w:pPr>
        <w:rPr>
          <w:lang w:val="lt-LT"/>
        </w:rPr>
      </w:pPr>
    </w:p>
    <w:p w14:paraId="569099E2" w14:textId="77777777" w:rsidR="00933B5E" w:rsidRPr="000851B8" w:rsidRDefault="00933B5E" w:rsidP="00933B5E">
      <w:pPr>
        <w:rPr>
          <w:lang w:val="lt-LT"/>
        </w:rPr>
      </w:pPr>
    </w:p>
    <w:p w14:paraId="264D5FA9" w14:textId="643F4966" w:rsidR="006E4D84" w:rsidRPr="000851B8" w:rsidRDefault="006E4D84" w:rsidP="006E4D84">
      <w:pPr>
        <w:jc w:val="center"/>
        <w:rPr>
          <w:b/>
          <w:bCs/>
          <w:lang w:val="lt-LT"/>
        </w:rPr>
      </w:pPr>
      <w:r w:rsidRPr="000851B8">
        <w:rPr>
          <w:b/>
          <w:bCs/>
          <w:lang w:val="lt-LT"/>
        </w:rPr>
        <w:t>(</w:t>
      </w:r>
      <w:r w:rsidR="0092024B" w:rsidRPr="000851B8">
        <w:rPr>
          <w:b/>
          <w:bCs/>
          <w:lang w:val="lt-LT"/>
        </w:rPr>
        <w:t xml:space="preserve">Projekto </w:t>
      </w:r>
      <w:r w:rsidRPr="000851B8">
        <w:rPr>
          <w:b/>
          <w:bCs/>
          <w:lang w:val="lt-LT"/>
        </w:rPr>
        <w:t>sąmatos forma)</w:t>
      </w:r>
    </w:p>
    <w:p w14:paraId="542FEA3F" w14:textId="77777777" w:rsidR="00715348" w:rsidRPr="000851B8" w:rsidRDefault="00715348" w:rsidP="006E4D84">
      <w:pPr>
        <w:jc w:val="center"/>
        <w:rPr>
          <w:b/>
          <w:bCs/>
          <w:szCs w:val="20"/>
          <w:lang w:val="lt-LT" w:eastAsia="en-US"/>
        </w:rPr>
      </w:pPr>
    </w:p>
    <w:p w14:paraId="015B9976" w14:textId="74872F5C" w:rsidR="006E4D84" w:rsidRPr="000851B8" w:rsidRDefault="006E4D84" w:rsidP="006E4D84">
      <w:pPr>
        <w:jc w:val="center"/>
        <w:rPr>
          <w:b/>
          <w:lang w:val="lt-LT"/>
        </w:rPr>
      </w:pPr>
      <w:r w:rsidRPr="000851B8">
        <w:rPr>
          <w:b/>
          <w:lang w:val="lt-LT"/>
        </w:rPr>
        <w:t xml:space="preserve">BENDRUOMENĖS INICIATYVOS, SKIRTOS </w:t>
      </w:r>
      <w:r w:rsidR="00715348" w:rsidRPr="000851B8">
        <w:rPr>
          <w:b/>
          <w:lang w:val="lt-LT"/>
        </w:rPr>
        <w:t xml:space="preserve">VIEŠAJAI </w:t>
      </w:r>
      <w:r w:rsidRPr="000851B8">
        <w:rPr>
          <w:b/>
          <w:lang w:val="lt-LT"/>
        </w:rPr>
        <w:t xml:space="preserve"> APLINKAI GERINTI, PROJEKTO PRELIMINARI SĄMATA</w:t>
      </w:r>
    </w:p>
    <w:p w14:paraId="321AE6C9" w14:textId="77777777" w:rsidR="006E4D84" w:rsidRPr="000851B8" w:rsidRDefault="006E4D84" w:rsidP="006E4D84">
      <w:pPr>
        <w:jc w:val="center"/>
        <w:rPr>
          <w:lang w:val="lt-LT"/>
        </w:rPr>
      </w:pPr>
      <w:r w:rsidRPr="000851B8">
        <w:rPr>
          <w:lang w:val="lt-LT"/>
        </w:rPr>
        <w:t>________________</w:t>
      </w:r>
    </w:p>
    <w:p w14:paraId="4D147939" w14:textId="77777777" w:rsidR="006E4D84" w:rsidRPr="000851B8" w:rsidRDefault="006E4D84" w:rsidP="006E4D84">
      <w:pPr>
        <w:jc w:val="center"/>
        <w:rPr>
          <w:lang w:val="lt-LT"/>
        </w:rPr>
      </w:pPr>
      <w:r w:rsidRPr="000851B8">
        <w:rPr>
          <w:lang w:val="lt-LT"/>
        </w:rPr>
        <w:t>(</w:t>
      </w:r>
      <w:r w:rsidRPr="000851B8">
        <w:rPr>
          <w:i/>
          <w:iCs/>
          <w:lang w:val="lt-LT"/>
        </w:rPr>
        <w:t>data</w:t>
      </w:r>
      <w:r w:rsidRPr="000851B8">
        <w:rPr>
          <w:lang w:val="lt-LT"/>
        </w:rPr>
        <w:t>)</w:t>
      </w:r>
    </w:p>
    <w:p w14:paraId="257B5AA2" w14:textId="77777777" w:rsidR="006E4D84" w:rsidRPr="000851B8" w:rsidRDefault="006E4D84" w:rsidP="006E4D84">
      <w:pPr>
        <w:jc w:val="center"/>
        <w:rPr>
          <w:lang w:val="lt-LT"/>
        </w:rPr>
      </w:pPr>
    </w:p>
    <w:tbl>
      <w:tblPr>
        <w:tblStyle w:val="Lentelstinklelis"/>
        <w:tblW w:w="9630" w:type="dxa"/>
        <w:jc w:val="center"/>
        <w:tblLayout w:type="fixed"/>
        <w:tblLook w:val="04A0" w:firstRow="1" w:lastRow="0" w:firstColumn="1" w:lastColumn="0" w:noHBand="0" w:noVBand="1"/>
      </w:tblPr>
      <w:tblGrid>
        <w:gridCol w:w="703"/>
        <w:gridCol w:w="2127"/>
        <w:gridCol w:w="1986"/>
        <w:gridCol w:w="4814"/>
      </w:tblGrid>
      <w:tr w:rsidR="006E4D84" w:rsidRPr="000851B8" w14:paraId="25F30A13" w14:textId="77777777" w:rsidTr="006E4D8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CF9F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Eil. 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C747" w14:textId="7DA45C2F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Išlaidų  pavadinimas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B155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Planuojama išlaidų suma Eur</w:t>
            </w: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C8BF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Išlaidų pagrindimas</w:t>
            </w:r>
            <w:r w:rsidRPr="000851B8">
              <w:rPr>
                <w:rStyle w:val="FootnoteAnchor"/>
                <w:rFonts w:ascii="Times New Roman" w:eastAsia="Calibri" w:hAnsi="Times New Roman" w:cs="Times New Roman"/>
                <w:lang w:val="lt-LT"/>
              </w:rPr>
              <w:footnoteReference w:id="1"/>
            </w:r>
          </w:p>
        </w:tc>
      </w:tr>
      <w:tr w:rsidR="006E4D84" w:rsidRPr="000851B8" w14:paraId="77D86D7A" w14:textId="77777777" w:rsidTr="006E4D8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47B3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A532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6314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D01B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0851B8" w14:paraId="13BC9B17" w14:textId="77777777" w:rsidTr="006E4D8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E113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6434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F19D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DBE4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0851B8" w14:paraId="68281E0C" w14:textId="77777777" w:rsidTr="006E4D8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6BFD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...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B050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BA04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F3D5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0851B8" w14:paraId="55C55A70" w14:textId="77777777" w:rsidTr="006E4D84">
        <w:trPr>
          <w:jc w:val="center"/>
        </w:trPr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B34F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Iš viso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CEB0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32D7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</w:tbl>
    <w:p w14:paraId="0F2B6FF4" w14:textId="77777777" w:rsidR="006E4D84" w:rsidRPr="000851B8" w:rsidRDefault="006E4D84" w:rsidP="006E4D84">
      <w:pPr>
        <w:rPr>
          <w:szCs w:val="20"/>
          <w:lang w:val="lt-LT" w:eastAsia="en-US"/>
        </w:rPr>
      </w:pPr>
    </w:p>
    <w:p w14:paraId="1072A163" w14:textId="6537C261" w:rsidR="006E4D84" w:rsidRPr="000851B8" w:rsidRDefault="006E4D84" w:rsidP="006E4D84">
      <w:pPr>
        <w:rPr>
          <w:b/>
          <w:lang w:val="lt-LT"/>
        </w:rPr>
      </w:pPr>
      <w:r w:rsidRPr="000851B8">
        <w:rPr>
          <w:b/>
          <w:lang w:val="lt-LT"/>
        </w:rPr>
        <w:t xml:space="preserve"> </w:t>
      </w:r>
      <w:r w:rsidR="0092024B" w:rsidRPr="000851B8">
        <w:rPr>
          <w:b/>
          <w:lang w:val="lt-LT"/>
        </w:rPr>
        <w:t xml:space="preserve">Projekto </w:t>
      </w:r>
      <w:r w:rsidRPr="000851B8">
        <w:rPr>
          <w:b/>
          <w:lang w:val="lt-LT"/>
        </w:rPr>
        <w:t>preliminarios sąmatos priedai</w:t>
      </w:r>
    </w:p>
    <w:tbl>
      <w:tblPr>
        <w:tblStyle w:val="Lentelstinklelis"/>
        <w:tblW w:w="9630" w:type="dxa"/>
        <w:tblLayout w:type="fixed"/>
        <w:tblLook w:val="04A0" w:firstRow="1" w:lastRow="0" w:firstColumn="1" w:lastColumn="0" w:noHBand="0" w:noVBand="1"/>
      </w:tblPr>
      <w:tblGrid>
        <w:gridCol w:w="703"/>
        <w:gridCol w:w="5716"/>
        <w:gridCol w:w="3211"/>
      </w:tblGrid>
      <w:tr w:rsidR="006E4D84" w:rsidRPr="000851B8" w14:paraId="778201BD" w14:textId="77777777" w:rsidTr="006E4D8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F9DB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Eil. Nr.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0473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Priedo pavadinimas</w:t>
            </w:r>
            <w:r w:rsidRPr="000851B8">
              <w:rPr>
                <w:rStyle w:val="FootnoteAnchor"/>
                <w:rFonts w:ascii="Times New Roman" w:eastAsia="Calibri" w:hAnsi="Times New Roman" w:cs="Times New Roman"/>
                <w:lang w:val="lt-LT"/>
              </w:rPr>
              <w:footnoteReference w:id="2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8AF7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Priedo lapų skaičius</w:t>
            </w:r>
          </w:p>
        </w:tc>
      </w:tr>
      <w:tr w:rsidR="006E4D84" w:rsidRPr="000851B8" w14:paraId="1908827D" w14:textId="77777777" w:rsidTr="006E4D8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B1F6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1.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FF6A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F3F35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0851B8" w14:paraId="0BCF5769" w14:textId="77777777" w:rsidTr="006E4D8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ABA8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2.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395B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0C22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6E4D84" w:rsidRPr="000851B8" w14:paraId="52F0562A" w14:textId="77777777" w:rsidTr="006E4D8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90F91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0851B8">
              <w:rPr>
                <w:rFonts w:ascii="Times New Roman" w:eastAsia="Calibri" w:hAnsi="Times New Roman" w:cs="Times New Roman"/>
                <w:lang w:val="lt-LT"/>
              </w:rPr>
              <w:t>...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FEE5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937F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</w:tbl>
    <w:p w14:paraId="692659BB" w14:textId="77777777" w:rsidR="006E4D84" w:rsidRPr="000851B8" w:rsidRDefault="006E4D84" w:rsidP="006E4D84">
      <w:pPr>
        <w:rPr>
          <w:szCs w:val="20"/>
          <w:lang w:val="lt-LT" w:eastAsia="en-US"/>
        </w:rPr>
      </w:pPr>
    </w:p>
    <w:p w14:paraId="7F4D37EB" w14:textId="77777777" w:rsidR="006E4D84" w:rsidRPr="000851B8" w:rsidRDefault="006E4D84" w:rsidP="006E4D84">
      <w:pPr>
        <w:jc w:val="center"/>
        <w:rPr>
          <w:lang w:val="lt-LT"/>
        </w:rPr>
      </w:pPr>
      <w:r w:rsidRPr="000851B8">
        <w:rPr>
          <w:lang w:val="lt-LT"/>
        </w:rPr>
        <w:t>_________________</w:t>
      </w:r>
    </w:p>
    <w:p w14:paraId="50671C2B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1EB089BF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75A11BFB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40BB63D8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6FF23274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398675F1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7667644E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778008A8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05D90CD8" w14:textId="77777777" w:rsidR="006E4D84" w:rsidRPr="000851B8" w:rsidRDefault="006E4D84" w:rsidP="006E4D84">
      <w:pPr>
        <w:jc w:val="center"/>
        <w:rPr>
          <w:rFonts w:eastAsia="Lucida Sans Unicode"/>
          <w:lang w:val="lt-LT"/>
        </w:rPr>
      </w:pPr>
    </w:p>
    <w:p w14:paraId="0087E088" w14:textId="77BD5F60" w:rsidR="00FD1BD5" w:rsidRPr="000851B8" w:rsidRDefault="00FD1BD5" w:rsidP="00FD1BD5">
      <w:pPr>
        <w:rPr>
          <w:lang w:val="lt-LT"/>
        </w:rPr>
      </w:pPr>
    </w:p>
    <w:p w14:paraId="11400BF4" w14:textId="77777777" w:rsidR="006C6E08" w:rsidRPr="000851B8" w:rsidRDefault="006C6E08" w:rsidP="00FD1BD5">
      <w:pPr>
        <w:rPr>
          <w:lang w:val="lt-LT"/>
        </w:rPr>
      </w:pPr>
    </w:p>
    <w:p w14:paraId="55D557CB" w14:textId="77777777" w:rsidR="006C6E08" w:rsidRPr="000851B8" w:rsidRDefault="006C6E08" w:rsidP="00FD1BD5">
      <w:pPr>
        <w:rPr>
          <w:lang w:val="lt-LT"/>
        </w:rPr>
      </w:pPr>
    </w:p>
    <w:p w14:paraId="342933ED" w14:textId="77777777" w:rsidR="006C6E08" w:rsidRPr="000851B8" w:rsidRDefault="006C6E08" w:rsidP="00FD1BD5">
      <w:pPr>
        <w:rPr>
          <w:lang w:val="lt-LT"/>
        </w:rPr>
      </w:pPr>
    </w:p>
    <w:p w14:paraId="1D966193" w14:textId="52E01EAC" w:rsidR="00EF1E87" w:rsidRPr="000851B8" w:rsidRDefault="00571B99" w:rsidP="00FD1BD5">
      <w:pPr>
        <w:ind w:left="5529" w:firstLine="7"/>
        <w:jc w:val="both"/>
        <w:rPr>
          <w:lang w:val="lt-LT"/>
        </w:rPr>
      </w:pPr>
      <w:r w:rsidRPr="000851B8">
        <w:rPr>
          <w:lang w:val="lt-LT"/>
        </w:rPr>
        <w:t>Ignalinos rajono savivaldybės</w:t>
      </w:r>
    </w:p>
    <w:p w14:paraId="0BABF875" w14:textId="77777777" w:rsidR="00CC6CE3" w:rsidRPr="000851B8" w:rsidRDefault="00571B99" w:rsidP="00FD1BD5">
      <w:pPr>
        <w:ind w:left="5529" w:firstLine="7"/>
        <w:jc w:val="both"/>
        <w:rPr>
          <w:lang w:val="lt-LT"/>
        </w:rPr>
      </w:pPr>
      <w:r w:rsidRPr="000851B8">
        <w:rPr>
          <w:lang w:val="lt-LT"/>
        </w:rPr>
        <w:t>b</w:t>
      </w:r>
      <w:r w:rsidR="00FD1BD5" w:rsidRPr="000851B8">
        <w:rPr>
          <w:lang w:val="lt-LT"/>
        </w:rPr>
        <w:t xml:space="preserve">endruomenės iniciatyvų, skirtų </w:t>
      </w:r>
      <w:r w:rsidR="00F806BA" w:rsidRPr="000851B8">
        <w:rPr>
          <w:lang w:val="lt-LT"/>
        </w:rPr>
        <w:t>viešaja</w:t>
      </w:r>
      <w:r w:rsidR="0063441D" w:rsidRPr="000851B8">
        <w:rPr>
          <w:lang w:val="lt-LT"/>
        </w:rPr>
        <w:t>i</w:t>
      </w:r>
      <w:r w:rsidR="00FD1BD5" w:rsidRPr="000851B8">
        <w:rPr>
          <w:lang w:val="lt-LT"/>
        </w:rPr>
        <w:t xml:space="preserve"> </w:t>
      </w:r>
    </w:p>
    <w:p w14:paraId="17E5AEB0" w14:textId="77777777" w:rsidR="00CC6CE3" w:rsidRPr="000851B8" w:rsidRDefault="00FD1BD5" w:rsidP="00FD1BD5">
      <w:pPr>
        <w:ind w:left="5529" w:firstLine="7"/>
        <w:jc w:val="both"/>
        <w:rPr>
          <w:lang w:val="lt-LT"/>
        </w:rPr>
      </w:pPr>
      <w:r w:rsidRPr="000851B8">
        <w:rPr>
          <w:lang w:val="lt-LT"/>
        </w:rPr>
        <w:t xml:space="preserve">aplinkai gerinti, projektų atrankos ir </w:t>
      </w:r>
    </w:p>
    <w:p w14:paraId="642A9167" w14:textId="5F674598" w:rsidR="00FD1BD5" w:rsidRPr="000851B8" w:rsidRDefault="00FD1BD5" w:rsidP="00FD1BD5">
      <w:pPr>
        <w:ind w:left="5529" w:firstLine="7"/>
        <w:jc w:val="both"/>
        <w:rPr>
          <w:lang w:val="lt-LT"/>
        </w:rPr>
      </w:pPr>
      <w:r w:rsidRPr="000851B8">
        <w:rPr>
          <w:lang w:val="lt-LT"/>
        </w:rPr>
        <w:t xml:space="preserve">finansavimo tvarkos aprašo </w:t>
      </w:r>
    </w:p>
    <w:p w14:paraId="501915BA" w14:textId="022E6C2F" w:rsidR="00FD1BD5" w:rsidRPr="000851B8" w:rsidRDefault="00FD1BD5" w:rsidP="00FD1BD5">
      <w:pPr>
        <w:ind w:left="5529" w:firstLine="7"/>
        <w:jc w:val="both"/>
        <w:rPr>
          <w:rFonts w:eastAsia="HG Mincho Light J"/>
          <w:kern w:val="2"/>
          <w:lang w:val="lt-LT"/>
        </w:rPr>
      </w:pPr>
      <w:r w:rsidRPr="000851B8">
        <w:rPr>
          <w:lang w:val="lt-LT"/>
        </w:rPr>
        <w:t>3</w:t>
      </w:r>
      <w:r w:rsidRPr="000851B8">
        <w:rPr>
          <w:rFonts w:eastAsia="HG Mincho Light J"/>
          <w:kern w:val="2"/>
          <w:lang w:val="lt-LT"/>
        </w:rPr>
        <w:t xml:space="preserve"> priedas</w:t>
      </w:r>
    </w:p>
    <w:p w14:paraId="49F8EF89" w14:textId="6E0A37E8" w:rsidR="006E4D84" w:rsidRPr="000851B8" w:rsidRDefault="006E4D84" w:rsidP="00FD1BD5">
      <w:pPr>
        <w:ind w:left="5529" w:firstLine="7"/>
        <w:jc w:val="both"/>
        <w:rPr>
          <w:rFonts w:eastAsia="HG Mincho Light J"/>
          <w:kern w:val="2"/>
          <w:lang w:val="lt-LT"/>
        </w:rPr>
      </w:pPr>
    </w:p>
    <w:p w14:paraId="60A73020" w14:textId="77777777" w:rsidR="00FD1BD5" w:rsidRPr="000851B8" w:rsidRDefault="00FD1BD5" w:rsidP="00FD1BD5">
      <w:pPr>
        <w:rPr>
          <w:sz w:val="2"/>
          <w:szCs w:val="2"/>
          <w:lang w:val="lt-LT"/>
        </w:rPr>
      </w:pPr>
    </w:p>
    <w:p w14:paraId="08EE1F6F" w14:textId="77777777" w:rsidR="00FD1BD5" w:rsidRPr="000851B8" w:rsidRDefault="00FD1BD5" w:rsidP="00FD1BD5">
      <w:pPr>
        <w:rPr>
          <w:sz w:val="2"/>
          <w:szCs w:val="2"/>
          <w:lang w:val="lt-LT"/>
        </w:rPr>
      </w:pPr>
    </w:p>
    <w:p w14:paraId="4F4220FD" w14:textId="77777777" w:rsidR="006E4D84" w:rsidRPr="000851B8" w:rsidRDefault="006E4D84" w:rsidP="006E4D84">
      <w:pPr>
        <w:jc w:val="center"/>
        <w:rPr>
          <w:rFonts w:eastAsia="HG Mincho Light J"/>
          <w:b/>
          <w:bCs/>
          <w:kern w:val="2"/>
          <w:lang w:val="lt-LT" w:eastAsia="en-US"/>
        </w:rPr>
      </w:pPr>
      <w:r w:rsidRPr="000851B8">
        <w:rPr>
          <w:rFonts w:eastAsia="HG Mincho Light J"/>
          <w:b/>
          <w:bCs/>
          <w:kern w:val="2"/>
          <w:lang w:val="lt-LT"/>
        </w:rPr>
        <w:t>(Vertinimo forma)</w:t>
      </w:r>
    </w:p>
    <w:p w14:paraId="36F86759" w14:textId="77777777" w:rsidR="006E4D84" w:rsidRPr="000851B8" w:rsidRDefault="006E4D84" w:rsidP="006E4D84">
      <w:pPr>
        <w:jc w:val="center"/>
        <w:rPr>
          <w:rFonts w:eastAsia="HG Mincho Light J"/>
          <w:b/>
          <w:bCs/>
          <w:kern w:val="2"/>
          <w:lang w:val="lt-LT"/>
        </w:rPr>
      </w:pPr>
    </w:p>
    <w:p w14:paraId="72A18836" w14:textId="77777777" w:rsidR="006E4D84" w:rsidRPr="000851B8" w:rsidRDefault="006E4D84" w:rsidP="006E4D84">
      <w:pPr>
        <w:jc w:val="center"/>
        <w:rPr>
          <w:lang w:val="lt-LT"/>
        </w:rPr>
      </w:pPr>
      <w:r w:rsidRPr="000851B8">
        <w:rPr>
          <w:sz w:val="20"/>
          <w:lang w:val="lt-LT"/>
        </w:rPr>
        <w:t>_________________________________________________________________________________________</w:t>
      </w:r>
    </w:p>
    <w:p w14:paraId="39F37960" w14:textId="5AE8C49E" w:rsidR="006E4D84" w:rsidRPr="000851B8" w:rsidRDefault="006E4D84" w:rsidP="006E4D84">
      <w:pPr>
        <w:jc w:val="center"/>
        <w:rPr>
          <w:i/>
          <w:iCs/>
          <w:lang w:val="lt-LT"/>
        </w:rPr>
      </w:pPr>
      <w:r w:rsidRPr="000851B8">
        <w:rPr>
          <w:i/>
          <w:iCs/>
          <w:sz w:val="20"/>
          <w:lang w:val="lt-LT"/>
        </w:rPr>
        <w:t>(p</w:t>
      </w:r>
      <w:r w:rsidR="009E3B40" w:rsidRPr="000851B8">
        <w:rPr>
          <w:i/>
          <w:iCs/>
          <w:sz w:val="20"/>
          <w:lang w:val="lt-LT"/>
        </w:rPr>
        <w:t xml:space="preserve">rojekto </w:t>
      </w:r>
      <w:r w:rsidRPr="000851B8">
        <w:rPr>
          <w:i/>
          <w:iCs/>
          <w:sz w:val="20"/>
          <w:lang w:val="lt-LT"/>
        </w:rPr>
        <w:t xml:space="preserve"> teikėjo vardas, pavardė / organizacijos pavadinimas)</w:t>
      </w:r>
    </w:p>
    <w:p w14:paraId="4C843828" w14:textId="77777777" w:rsidR="006E4D84" w:rsidRPr="000851B8" w:rsidRDefault="006E4D84" w:rsidP="006E4D84">
      <w:pPr>
        <w:jc w:val="center"/>
        <w:rPr>
          <w:sz w:val="16"/>
          <w:szCs w:val="16"/>
          <w:lang w:val="lt-LT"/>
        </w:rPr>
      </w:pPr>
    </w:p>
    <w:p w14:paraId="076B4009" w14:textId="77777777" w:rsidR="006E4D84" w:rsidRPr="000851B8" w:rsidRDefault="006E4D84" w:rsidP="006E4D84">
      <w:pPr>
        <w:jc w:val="center"/>
        <w:rPr>
          <w:lang w:val="lt-LT"/>
        </w:rPr>
      </w:pPr>
      <w:r w:rsidRPr="000851B8">
        <w:rPr>
          <w:lang w:val="lt-LT"/>
        </w:rPr>
        <w:t>___________________________________________________________________________</w:t>
      </w:r>
    </w:p>
    <w:p w14:paraId="38844328" w14:textId="77777777" w:rsidR="006E4D84" w:rsidRPr="000851B8" w:rsidRDefault="006E4D84" w:rsidP="006E4D84">
      <w:pPr>
        <w:jc w:val="center"/>
        <w:rPr>
          <w:i/>
          <w:iCs/>
          <w:lang w:val="lt-LT"/>
        </w:rPr>
      </w:pPr>
      <w:r w:rsidRPr="000851B8">
        <w:rPr>
          <w:i/>
          <w:iCs/>
          <w:sz w:val="20"/>
          <w:lang w:val="lt-LT"/>
        </w:rPr>
        <w:t>(pasiūlymo pavadinimas)</w:t>
      </w:r>
    </w:p>
    <w:p w14:paraId="3CA9DFD6" w14:textId="77777777" w:rsidR="006E4D84" w:rsidRPr="000851B8" w:rsidRDefault="006E4D84" w:rsidP="006E4D84">
      <w:pPr>
        <w:jc w:val="center"/>
        <w:rPr>
          <w:b/>
          <w:lang w:val="lt-LT"/>
        </w:rPr>
      </w:pPr>
    </w:p>
    <w:p w14:paraId="5BFCD960" w14:textId="54FFB983" w:rsidR="006E4D84" w:rsidRPr="000851B8" w:rsidRDefault="006E4D84" w:rsidP="006E4D84">
      <w:pPr>
        <w:jc w:val="center"/>
        <w:rPr>
          <w:b/>
          <w:lang w:val="lt-LT"/>
        </w:rPr>
      </w:pPr>
      <w:r w:rsidRPr="000851B8">
        <w:rPr>
          <w:b/>
          <w:lang w:val="lt-LT"/>
        </w:rPr>
        <w:t xml:space="preserve"> </w:t>
      </w:r>
      <w:r w:rsidR="004B3BDE" w:rsidRPr="000851B8">
        <w:rPr>
          <w:b/>
          <w:lang w:val="lt-LT"/>
        </w:rPr>
        <w:t xml:space="preserve">PROJEKTO </w:t>
      </w:r>
      <w:r w:rsidRPr="000851B8">
        <w:rPr>
          <w:b/>
          <w:lang w:val="lt-LT"/>
        </w:rPr>
        <w:t>ADMINISTRACINĖS ATITIKTIES VERTINIMAS</w:t>
      </w:r>
    </w:p>
    <w:p w14:paraId="0E2C2067" w14:textId="77777777" w:rsidR="006E4D84" w:rsidRPr="000851B8" w:rsidRDefault="006E4D84" w:rsidP="006E4D84">
      <w:pPr>
        <w:jc w:val="both"/>
        <w:rPr>
          <w:lang w:val="lt-LT"/>
        </w:rPr>
      </w:pPr>
    </w:p>
    <w:tbl>
      <w:tblPr>
        <w:tblW w:w="964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277"/>
        <w:gridCol w:w="1140"/>
        <w:gridCol w:w="1863"/>
        <w:gridCol w:w="1365"/>
      </w:tblGrid>
      <w:tr w:rsidR="006E4D84" w:rsidRPr="000851B8" w14:paraId="207B9164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E3D1CE" w14:textId="77777777" w:rsidR="006E4D84" w:rsidRPr="000851B8" w:rsidRDefault="006E4D84">
            <w:pPr>
              <w:widowControl w:val="0"/>
              <w:snapToGrid w:val="0"/>
              <w:ind w:right="-108"/>
              <w:jc w:val="center"/>
              <w:rPr>
                <w:lang w:val="lt-LT"/>
              </w:rPr>
            </w:pPr>
            <w:r w:rsidRPr="000851B8">
              <w:rPr>
                <w:lang w:val="lt-LT"/>
              </w:rPr>
              <w:t xml:space="preserve">Administracinės atitikties reikalavimai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F4A321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  <w:r w:rsidRPr="000851B8">
              <w:rPr>
                <w:lang w:val="lt-LT"/>
              </w:rPr>
              <w:t>Taip / Ne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22F3EB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  <w:r w:rsidRPr="000851B8">
              <w:rPr>
                <w:lang w:val="lt-LT"/>
              </w:rPr>
              <w:t>Pastabos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44A6D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  <w:r w:rsidRPr="000851B8">
              <w:rPr>
                <w:lang w:val="lt-LT"/>
              </w:rPr>
              <w:t>Po patikslinimo</w:t>
            </w:r>
          </w:p>
          <w:p w14:paraId="48D7F916" w14:textId="77777777" w:rsidR="006E4D84" w:rsidRPr="000851B8" w:rsidRDefault="006E4D84">
            <w:pPr>
              <w:widowControl w:val="0"/>
              <w:ind w:left="-108" w:right="-108"/>
              <w:jc w:val="center"/>
              <w:rPr>
                <w:lang w:val="lt-LT"/>
              </w:rPr>
            </w:pPr>
            <w:r w:rsidRPr="000851B8">
              <w:rPr>
                <w:lang w:val="lt-LT"/>
              </w:rPr>
              <w:t>taip / ne</w:t>
            </w:r>
          </w:p>
        </w:tc>
      </w:tr>
      <w:tr w:rsidR="006E4D84" w:rsidRPr="000851B8" w14:paraId="64F589B9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857F59" w14:textId="65F1816E" w:rsidR="006E4D84" w:rsidRPr="000851B8" w:rsidRDefault="006E4D84">
            <w:pPr>
              <w:widowControl w:val="0"/>
              <w:snapToGrid w:val="0"/>
              <w:ind w:right="-113"/>
              <w:rPr>
                <w:lang w:val="lt-LT" w:eastAsia="en-US"/>
              </w:rPr>
            </w:pPr>
            <w:r w:rsidRPr="000851B8">
              <w:rPr>
                <w:lang w:val="lt-LT"/>
              </w:rPr>
              <w:t xml:space="preserve">1. </w:t>
            </w:r>
            <w:r w:rsidR="009A4BFD" w:rsidRPr="000851B8">
              <w:rPr>
                <w:lang w:val="lt-LT"/>
              </w:rPr>
              <w:t xml:space="preserve">Projektas </w:t>
            </w:r>
            <w:r w:rsidRPr="000851B8">
              <w:rPr>
                <w:lang w:val="lt-LT"/>
              </w:rPr>
              <w:t>pateiktas iki kvietime nurodyto p</w:t>
            </w:r>
            <w:r w:rsidRPr="000851B8">
              <w:rPr>
                <w:lang w:val="lt-LT" w:eastAsia="lt-LT"/>
              </w:rPr>
              <w:t>rojekto idėjos</w:t>
            </w:r>
            <w:r w:rsidRPr="000851B8">
              <w:rPr>
                <w:b/>
                <w:bCs/>
                <w:lang w:val="lt-LT" w:eastAsia="lt-LT"/>
              </w:rPr>
              <w:t xml:space="preserve"> </w:t>
            </w:r>
            <w:r w:rsidRPr="000851B8">
              <w:rPr>
                <w:lang w:val="lt-LT"/>
              </w:rPr>
              <w:t>pasiūlymo (toliau – Pasiūlymas) pateikimo termino pabaigos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340E3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8D3037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F693F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0851B8" w14:paraId="5FA9ACBC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B1775E" w14:textId="64F0BC63" w:rsidR="006E4D84" w:rsidRPr="000851B8" w:rsidRDefault="006E4D84">
            <w:pPr>
              <w:widowControl w:val="0"/>
              <w:snapToGrid w:val="0"/>
              <w:ind w:right="-113"/>
              <w:rPr>
                <w:szCs w:val="20"/>
                <w:lang w:val="lt-LT"/>
              </w:rPr>
            </w:pPr>
            <w:r w:rsidRPr="000851B8">
              <w:rPr>
                <w:lang w:val="lt-LT"/>
              </w:rPr>
              <w:t xml:space="preserve">2. </w:t>
            </w:r>
            <w:r w:rsidR="009A4BFD" w:rsidRPr="000851B8">
              <w:rPr>
                <w:lang w:val="lt-LT"/>
              </w:rPr>
              <w:t>Projekt</w:t>
            </w:r>
            <w:r w:rsidR="002328DA" w:rsidRPr="000851B8">
              <w:rPr>
                <w:lang w:val="lt-LT"/>
              </w:rPr>
              <w:t>ą</w:t>
            </w:r>
            <w:r w:rsidR="009A4BFD" w:rsidRPr="000851B8">
              <w:rPr>
                <w:lang w:val="lt-LT"/>
              </w:rPr>
              <w:t xml:space="preserve"> </w:t>
            </w:r>
            <w:r w:rsidRPr="000851B8">
              <w:rPr>
                <w:lang w:val="lt-LT"/>
              </w:rPr>
              <w:t xml:space="preserve">pateikė asmuo / organizacija, kuri yra tinkamas pareiškėjas pagal Bendruomenės iniciatyvų, skirtų </w:t>
            </w:r>
            <w:r w:rsidR="00CE7503" w:rsidRPr="000851B8">
              <w:rPr>
                <w:lang w:val="lt-LT"/>
              </w:rPr>
              <w:t>viešajai</w:t>
            </w:r>
            <w:r w:rsidRPr="000851B8">
              <w:rPr>
                <w:lang w:val="lt-LT"/>
              </w:rPr>
              <w:t xml:space="preserve"> aplinkai gerinti, projektų idėjų atrankos ir finansavimo tvarkos aprašo (toliau – Aprašas)  </w:t>
            </w:r>
            <w:r w:rsidR="00D2659F" w:rsidRPr="000851B8">
              <w:rPr>
                <w:lang w:val="lt-LT"/>
              </w:rPr>
              <w:t xml:space="preserve">4.2. </w:t>
            </w:r>
            <w:r w:rsidR="00102E4A" w:rsidRPr="000851B8">
              <w:rPr>
                <w:lang w:val="lt-LT"/>
              </w:rPr>
              <w:t>papunktyje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3D1FF9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007098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C4898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0851B8" w14:paraId="2D655142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548703" w14:textId="5057A66A" w:rsidR="006E4D84" w:rsidRPr="000851B8" w:rsidRDefault="006E4D84">
            <w:pPr>
              <w:widowControl w:val="0"/>
              <w:snapToGrid w:val="0"/>
              <w:ind w:right="-113"/>
              <w:rPr>
                <w:szCs w:val="20"/>
                <w:lang w:val="lt-LT"/>
              </w:rPr>
            </w:pPr>
            <w:r w:rsidRPr="000851B8">
              <w:rPr>
                <w:lang w:val="lt-LT"/>
              </w:rPr>
              <w:t xml:space="preserve">3. </w:t>
            </w:r>
            <w:r w:rsidR="002328DA" w:rsidRPr="000851B8">
              <w:rPr>
                <w:lang w:val="lt-LT"/>
              </w:rPr>
              <w:t xml:space="preserve">Projektas </w:t>
            </w:r>
            <w:r w:rsidRPr="000851B8">
              <w:rPr>
                <w:lang w:val="lt-LT"/>
              </w:rPr>
              <w:t xml:space="preserve">atitinka Aprašo 1 priede nustatytą  </w:t>
            </w:r>
            <w:r w:rsidR="00201A6E" w:rsidRPr="000851B8">
              <w:rPr>
                <w:lang w:val="lt-LT"/>
              </w:rPr>
              <w:t xml:space="preserve">Projekto </w:t>
            </w:r>
            <w:r w:rsidRPr="000851B8">
              <w:rPr>
                <w:lang w:val="lt-LT"/>
              </w:rPr>
              <w:t>formą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CC21FB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40743F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87B76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0851B8" w14:paraId="7B3692AA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EB2054" w14:textId="6BEA2457" w:rsidR="006E4D84" w:rsidRPr="000851B8" w:rsidRDefault="006E4D84">
            <w:pPr>
              <w:widowControl w:val="0"/>
              <w:snapToGrid w:val="0"/>
              <w:ind w:right="-113"/>
              <w:rPr>
                <w:szCs w:val="20"/>
                <w:lang w:val="lt-LT"/>
              </w:rPr>
            </w:pPr>
            <w:r w:rsidRPr="000851B8">
              <w:rPr>
                <w:lang w:val="lt-LT"/>
              </w:rPr>
              <w:t xml:space="preserve">4. </w:t>
            </w:r>
            <w:r w:rsidR="00201A6E" w:rsidRPr="000851B8">
              <w:rPr>
                <w:lang w:val="lt-LT"/>
              </w:rPr>
              <w:t xml:space="preserve">Projekto forma </w:t>
            </w:r>
            <w:r w:rsidRPr="000851B8">
              <w:rPr>
                <w:lang w:val="lt-LT"/>
              </w:rPr>
              <w:t xml:space="preserve">užpildyta kompiuteriu lietuvių kalba, užpildytos visos formos grafos, pasirašytas pareiškėjo (fizinio asmens) arba juridinio asmens vadovo, arba jo įgalioto asmens,  nurodant vardą, pavardę ir pareigas, patvirtinta antspaudu, jei </w:t>
            </w:r>
            <w:r w:rsidR="00201A6E" w:rsidRPr="000851B8">
              <w:rPr>
                <w:lang w:val="lt-LT"/>
              </w:rPr>
              <w:t xml:space="preserve">Projekto </w:t>
            </w:r>
            <w:r w:rsidRPr="000851B8">
              <w:rPr>
                <w:lang w:val="lt-LT"/>
              </w:rPr>
              <w:t>teikėjas privalo turėti antspaudą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43F7B4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828F48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F7D4C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0851B8" w14:paraId="31C48C77" w14:textId="77777777" w:rsidTr="00F45348"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7A57D97" w14:textId="4D9809E6" w:rsidR="006E4D84" w:rsidRPr="000851B8" w:rsidRDefault="006E4D84">
            <w:pPr>
              <w:widowControl w:val="0"/>
              <w:snapToGrid w:val="0"/>
              <w:ind w:right="-113"/>
              <w:rPr>
                <w:szCs w:val="20"/>
                <w:lang w:val="lt-LT"/>
              </w:rPr>
            </w:pPr>
            <w:r w:rsidRPr="000851B8">
              <w:rPr>
                <w:lang w:val="lt-LT"/>
              </w:rPr>
              <w:t>5.</w:t>
            </w:r>
            <w:r w:rsidR="00305F4D" w:rsidRPr="000851B8">
              <w:rPr>
                <w:lang w:val="lt-LT"/>
              </w:rPr>
              <w:t xml:space="preserve"> </w:t>
            </w:r>
            <w:r w:rsidR="00201A6E" w:rsidRPr="000851B8">
              <w:rPr>
                <w:lang w:val="lt-LT" w:eastAsia="lt-LT"/>
              </w:rPr>
              <w:t xml:space="preserve">Projektas </w:t>
            </w:r>
            <w:r w:rsidRPr="000851B8">
              <w:rPr>
                <w:lang w:val="lt-LT"/>
              </w:rPr>
              <w:t xml:space="preserve">ir </w:t>
            </w:r>
            <w:r w:rsidRPr="000851B8">
              <w:rPr>
                <w:lang w:val="lt-LT" w:eastAsia="lt-LT"/>
              </w:rPr>
              <w:t>prie jo pridedami dokumentai</w:t>
            </w:r>
            <w:r w:rsidRPr="000851B8">
              <w:rPr>
                <w:lang w:val="lt-LT"/>
              </w:rPr>
              <w:t xml:space="preserve"> tvarkingai susegti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CFF12F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645E22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C11D3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0851B8" w14:paraId="5E2A67FA" w14:textId="77777777" w:rsidTr="00F45348">
        <w:trPr>
          <w:trHeight w:val="825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4D8FA4" w14:textId="78D4C1C4" w:rsidR="006E4D84" w:rsidRPr="000851B8" w:rsidRDefault="006E4D84">
            <w:pPr>
              <w:widowControl w:val="0"/>
              <w:tabs>
                <w:tab w:val="left" w:pos="750"/>
              </w:tabs>
              <w:snapToGrid w:val="0"/>
              <w:jc w:val="both"/>
              <w:rPr>
                <w:szCs w:val="20"/>
                <w:lang w:val="lt-LT" w:eastAsia="en-US"/>
              </w:rPr>
            </w:pPr>
            <w:r w:rsidRPr="000851B8">
              <w:rPr>
                <w:lang w:val="lt-LT"/>
              </w:rPr>
              <w:t xml:space="preserve">6. Su </w:t>
            </w:r>
            <w:r w:rsidR="00364CC2" w:rsidRPr="000851B8">
              <w:rPr>
                <w:lang w:val="lt-LT"/>
              </w:rPr>
              <w:t xml:space="preserve">Projektu </w:t>
            </w:r>
            <w:r w:rsidRPr="000851B8">
              <w:rPr>
                <w:lang w:val="lt-LT"/>
              </w:rPr>
              <w:t>pateikti visi prašomi dokumentai: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8C5B53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984356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C1F51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0851B8" w14:paraId="6E3ABFBD" w14:textId="77777777" w:rsidTr="00F45348">
        <w:trPr>
          <w:trHeight w:val="825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E3BDE9" w14:textId="6EAAAFB0" w:rsidR="006E4D84" w:rsidRPr="000851B8" w:rsidRDefault="006E4D84">
            <w:pPr>
              <w:widowControl w:val="0"/>
              <w:tabs>
                <w:tab w:val="left" w:pos="750"/>
              </w:tabs>
              <w:snapToGrid w:val="0"/>
              <w:jc w:val="both"/>
              <w:rPr>
                <w:szCs w:val="20"/>
                <w:lang w:val="lt-LT"/>
              </w:rPr>
            </w:pPr>
            <w:r w:rsidRPr="000851B8">
              <w:rPr>
                <w:lang w:val="lt-LT"/>
              </w:rPr>
              <w:t xml:space="preserve">6.1. preliminari </w:t>
            </w:r>
            <w:r w:rsidR="00364CC2" w:rsidRPr="000851B8">
              <w:rPr>
                <w:lang w:val="lt-LT"/>
              </w:rPr>
              <w:t xml:space="preserve">Projekto </w:t>
            </w:r>
            <w:r w:rsidRPr="000851B8">
              <w:rPr>
                <w:lang w:val="lt-LT"/>
              </w:rPr>
              <w:t xml:space="preserve">sąmata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F95031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86124A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53FC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0851B8" w14:paraId="27824476" w14:textId="77777777" w:rsidTr="00F45348">
        <w:trPr>
          <w:trHeight w:val="825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DAA3A7" w14:textId="201F8C71" w:rsidR="006E4D84" w:rsidRPr="000851B8" w:rsidRDefault="006E4D84">
            <w:pPr>
              <w:widowControl w:val="0"/>
              <w:tabs>
                <w:tab w:val="left" w:pos="750"/>
              </w:tabs>
              <w:snapToGrid w:val="0"/>
              <w:jc w:val="both"/>
              <w:rPr>
                <w:szCs w:val="20"/>
                <w:lang w:val="lt-LT"/>
              </w:rPr>
            </w:pPr>
            <w:r w:rsidRPr="000851B8">
              <w:rPr>
                <w:lang w:val="lt-LT" w:eastAsia="lt-LT"/>
              </w:rPr>
              <w:t xml:space="preserve">6.2. kiti dokumentai (priedai), papildantys  </w:t>
            </w:r>
            <w:r w:rsidR="00376A29" w:rsidRPr="000851B8">
              <w:rPr>
                <w:lang w:val="lt-LT" w:eastAsia="lt-LT"/>
              </w:rPr>
              <w:t>P</w:t>
            </w:r>
            <w:r w:rsidRPr="000851B8">
              <w:rPr>
                <w:lang w:val="lt-LT" w:eastAsia="lt-LT"/>
              </w:rPr>
              <w:t xml:space="preserve">rojekto aprašymą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C53063" w14:textId="77777777" w:rsidR="006E4D84" w:rsidRPr="000851B8" w:rsidRDefault="006E4D84">
            <w:pPr>
              <w:widowControl w:val="0"/>
              <w:snapToGrid w:val="0"/>
              <w:ind w:left="-108" w:right="-138"/>
              <w:jc w:val="center"/>
              <w:rPr>
                <w:lang w:val="lt-LT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DDFCF7" w14:textId="77777777" w:rsidR="006E4D84" w:rsidRPr="000851B8" w:rsidRDefault="006E4D84">
            <w:pPr>
              <w:widowControl w:val="0"/>
              <w:snapToGrid w:val="0"/>
              <w:jc w:val="center"/>
              <w:rPr>
                <w:lang w:val="lt-LT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E4FA5" w14:textId="77777777" w:rsidR="006E4D84" w:rsidRPr="000851B8" w:rsidRDefault="006E4D84">
            <w:pPr>
              <w:widowControl w:val="0"/>
              <w:snapToGrid w:val="0"/>
              <w:ind w:left="-108" w:right="-108"/>
              <w:jc w:val="center"/>
              <w:rPr>
                <w:lang w:val="lt-LT"/>
              </w:rPr>
            </w:pPr>
          </w:p>
        </w:tc>
      </w:tr>
      <w:tr w:rsidR="006E4D84" w:rsidRPr="000851B8" w14:paraId="006B3B0D" w14:textId="77777777" w:rsidTr="00F45348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4A312" w14:textId="77777777" w:rsidR="006E4D84" w:rsidRPr="000851B8" w:rsidRDefault="006E4D84">
            <w:pPr>
              <w:widowControl w:val="0"/>
              <w:snapToGrid w:val="0"/>
              <w:rPr>
                <w:lang w:val="lt-LT"/>
              </w:rPr>
            </w:pPr>
            <w:r w:rsidRPr="000851B8">
              <w:rPr>
                <w:lang w:val="lt-LT"/>
              </w:rPr>
              <w:t>Komentarai, rekomendacijos, siūlymai, išvada:</w:t>
            </w:r>
          </w:p>
          <w:p w14:paraId="01409E5E" w14:textId="77777777" w:rsidR="006E4D84" w:rsidRPr="000851B8" w:rsidRDefault="006E4D84">
            <w:pPr>
              <w:widowControl w:val="0"/>
              <w:jc w:val="both"/>
              <w:rPr>
                <w:lang w:val="lt-LT" w:eastAsia="en-US"/>
              </w:rPr>
            </w:pPr>
          </w:p>
          <w:p w14:paraId="270831CD" w14:textId="77777777" w:rsidR="006E4D84" w:rsidRPr="000851B8" w:rsidRDefault="006E4D84">
            <w:pPr>
              <w:widowControl w:val="0"/>
              <w:jc w:val="both"/>
              <w:rPr>
                <w:lang w:val="lt-LT"/>
              </w:rPr>
            </w:pPr>
          </w:p>
        </w:tc>
      </w:tr>
    </w:tbl>
    <w:p w14:paraId="2CC51BD5" w14:textId="77777777" w:rsidR="006E4D84" w:rsidRPr="000851B8" w:rsidRDefault="006E4D84" w:rsidP="006E4D84">
      <w:pPr>
        <w:jc w:val="both"/>
        <w:rPr>
          <w:lang w:val="lt-LT" w:eastAsia="en-US"/>
        </w:rPr>
      </w:pPr>
    </w:p>
    <w:p w14:paraId="20C97BC2" w14:textId="4E658248" w:rsidR="006E4D84" w:rsidRPr="000851B8" w:rsidRDefault="00554984" w:rsidP="006E4D84">
      <w:pPr>
        <w:jc w:val="both"/>
        <w:rPr>
          <w:lang w:val="lt-LT"/>
        </w:rPr>
      </w:pPr>
      <w:r w:rsidRPr="000851B8">
        <w:rPr>
          <w:lang w:val="lt-LT"/>
        </w:rPr>
        <w:t>Projektą</w:t>
      </w:r>
      <w:r w:rsidR="006E4D84" w:rsidRPr="000851B8">
        <w:rPr>
          <w:lang w:val="lt-LT"/>
        </w:rPr>
        <w:t xml:space="preserve"> vertino</w:t>
      </w:r>
    </w:p>
    <w:p w14:paraId="6C9D7FBD" w14:textId="77777777" w:rsidR="006E4D84" w:rsidRPr="000851B8" w:rsidRDefault="006E4D84" w:rsidP="006E4D84">
      <w:pPr>
        <w:jc w:val="both"/>
        <w:rPr>
          <w:lang w:val="lt-LT"/>
        </w:rPr>
      </w:pPr>
      <w:r w:rsidRPr="000851B8">
        <w:rPr>
          <w:lang w:val="lt-LT"/>
        </w:rPr>
        <w:t>__________________________</w:t>
      </w:r>
      <w:r w:rsidRPr="000851B8">
        <w:rPr>
          <w:lang w:val="lt-LT"/>
        </w:rPr>
        <w:tab/>
        <w:t xml:space="preserve">   </w:t>
      </w:r>
      <w:r w:rsidRPr="000851B8">
        <w:rPr>
          <w:lang w:val="lt-LT"/>
        </w:rPr>
        <w:tab/>
      </w:r>
      <w:r w:rsidRPr="000851B8">
        <w:rPr>
          <w:lang w:val="lt-LT"/>
        </w:rPr>
        <w:tab/>
        <w:t xml:space="preserve">              </w:t>
      </w:r>
    </w:p>
    <w:p w14:paraId="713A73B0" w14:textId="77777777" w:rsidR="006E4D84" w:rsidRPr="000851B8" w:rsidRDefault="006E4D84" w:rsidP="006E4D84">
      <w:pPr>
        <w:jc w:val="both"/>
        <w:rPr>
          <w:i/>
          <w:iCs/>
          <w:sz w:val="20"/>
          <w:lang w:val="lt-LT"/>
        </w:rPr>
      </w:pPr>
      <w:r w:rsidRPr="000851B8">
        <w:rPr>
          <w:i/>
          <w:iCs/>
          <w:sz w:val="20"/>
          <w:lang w:val="lt-LT"/>
        </w:rPr>
        <w:t>(pareigos, vardas, pavardė)</w:t>
      </w:r>
    </w:p>
    <w:p w14:paraId="6A7514DB" w14:textId="77777777" w:rsidR="006E4D84" w:rsidRPr="000851B8" w:rsidRDefault="006E4D84" w:rsidP="006E4D84">
      <w:pPr>
        <w:jc w:val="both"/>
        <w:rPr>
          <w:i/>
          <w:iCs/>
          <w:sz w:val="20"/>
          <w:lang w:val="lt-LT"/>
        </w:rPr>
      </w:pPr>
    </w:p>
    <w:p w14:paraId="28AE0162" w14:textId="77777777" w:rsidR="006E4D84" w:rsidRPr="000851B8" w:rsidRDefault="006E4D84" w:rsidP="006E4D84">
      <w:pPr>
        <w:jc w:val="both"/>
        <w:rPr>
          <w:i/>
          <w:iCs/>
          <w:sz w:val="20"/>
          <w:lang w:val="lt-LT"/>
        </w:rPr>
      </w:pPr>
    </w:p>
    <w:p w14:paraId="3677CEB0" w14:textId="77777777" w:rsidR="006E4D84" w:rsidRPr="000851B8" w:rsidRDefault="006E4D84" w:rsidP="006E4D84">
      <w:pPr>
        <w:jc w:val="center"/>
        <w:rPr>
          <w:i/>
          <w:iCs/>
          <w:lang w:val="lt-LT"/>
        </w:rPr>
      </w:pPr>
      <w:r w:rsidRPr="000851B8">
        <w:rPr>
          <w:i/>
          <w:iCs/>
          <w:sz w:val="20"/>
          <w:lang w:val="lt-LT"/>
        </w:rPr>
        <w:t>_______________________________</w:t>
      </w:r>
    </w:p>
    <w:p w14:paraId="2D4117B8" w14:textId="77777777" w:rsidR="006E4D84" w:rsidRPr="000851B8" w:rsidRDefault="006E4D84" w:rsidP="006E4D84">
      <w:pPr>
        <w:jc w:val="both"/>
        <w:rPr>
          <w:i/>
          <w:iCs/>
          <w:lang w:val="lt-LT"/>
        </w:rPr>
      </w:pPr>
    </w:p>
    <w:p w14:paraId="3537C942" w14:textId="77777777" w:rsidR="006E4D84" w:rsidRPr="000851B8" w:rsidRDefault="006E4D84" w:rsidP="006E4D84">
      <w:pPr>
        <w:jc w:val="both"/>
        <w:rPr>
          <w:i/>
          <w:iCs/>
          <w:lang w:val="lt-LT"/>
        </w:rPr>
      </w:pPr>
    </w:p>
    <w:p w14:paraId="6F72D092" w14:textId="77777777" w:rsidR="00CC6CE3" w:rsidRPr="000851B8" w:rsidRDefault="00CC6CE3">
      <w:pPr>
        <w:rPr>
          <w:lang w:val="lt-LT"/>
        </w:rPr>
      </w:pPr>
      <w:r w:rsidRPr="000851B8">
        <w:rPr>
          <w:lang w:val="lt-LT"/>
        </w:rPr>
        <w:br w:type="page"/>
      </w:r>
    </w:p>
    <w:p w14:paraId="63C7794A" w14:textId="616B60F0" w:rsidR="0088303B" w:rsidRPr="000851B8" w:rsidRDefault="00571B99" w:rsidP="00F8730B">
      <w:pPr>
        <w:ind w:left="5528" w:firstLine="6"/>
        <w:jc w:val="both"/>
        <w:rPr>
          <w:sz w:val="22"/>
          <w:szCs w:val="22"/>
          <w:lang w:val="lt-LT"/>
        </w:rPr>
      </w:pPr>
      <w:r w:rsidRPr="000851B8">
        <w:rPr>
          <w:sz w:val="22"/>
          <w:szCs w:val="22"/>
          <w:lang w:val="lt-LT"/>
        </w:rPr>
        <w:lastRenderedPageBreak/>
        <w:t xml:space="preserve">Ignalinos rajono </w:t>
      </w:r>
      <w:r w:rsidR="00123BE0" w:rsidRPr="000851B8">
        <w:rPr>
          <w:sz w:val="22"/>
          <w:szCs w:val="22"/>
          <w:lang w:val="lt-LT"/>
        </w:rPr>
        <w:t>savivaldybės</w:t>
      </w:r>
    </w:p>
    <w:p w14:paraId="1498DA6B" w14:textId="77777777" w:rsidR="00CC6CE3" w:rsidRPr="000851B8" w:rsidRDefault="00123BE0" w:rsidP="00F8730B">
      <w:pPr>
        <w:ind w:left="5528" w:firstLine="6"/>
        <w:jc w:val="both"/>
        <w:rPr>
          <w:lang w:val="lt-LT"/>
        </w:rPr>
      </w:pPr>
      <w:r w:rsidRPr="000851B8">
        <w:rPr>
          <w:lang w:val="lt-LT"/>
        </w:rPr>
        <w:t>b</w:t>
      </w:r>
      <w:r w:rsidR="00F8730B" w:rsidRPr="000851B8">
        <w:rPr>
          <w:lang w:val="lt-LT"/>
        </w:rPr>
        <w:t xml:space="preserve">endruomenės iniciatyvų, skirtų </w:t>
      </w:r>
      <w:r w:rsidR="0022137E" w:rsidRPr="000851B8">
        <w:rPr>
          <w:lang w:val="lt-LT"/>
        </w:rPr>
        <w:t>viešajai</w:t>
      </w:r>
      <w:r w:rsidR="00F8730B" w:rsidRPr="000851B8">
        <w:rPr>
          <w:lang w:val="lt-LT"/>
        </w:rPr>
        <w:t xml:space="preserve"> </w:t>
      </w:r>
    </w:p>
    <w:p w14:paraId="63593EA6" w14:textId="77777777" w:rsidR="00CC6CE3" w:rsidRPr="000851B8" w:rsidRDefault="00F8730B" w:rsidP="00F8730B">
      <w:pPr>
        <w:ind w:left="5528" w:firstLine="6"/>
        <w:jc w:val="both"/>
        <w:rPr>
          <w:lang w:val="lt-LT"/>
        </w:rPr>
      </w:pPr>
      <w:r w:rsidRPr="000851B8">
        <w:rPr>
          <w:lang w:val="lt-LT"/>
        </w:rPr>
        <w:t xml:space="preserve">aplinkai gerinti, projektų atrankos ir </w:t>
      </w:r>
    </w:p>
    <w:p w14:paraId="41300ED6" w14:textId="46FFEDF9" w:rsidR="00F8730B" w:rsidRPr="000851B8" w:rsidRDefault="00F8730B" w:rsidP="00F8730B">
      <w:pPr>
        <w:ind w:left="5528" w:firstLine="6"/>
        <w:jc w:val="both"/>
        <w:rPr>
          <w:lang w:val="lt-LT"/>
        </w:rPr>
      </w:pPr>
      <w:r w:rsidRPr="000851B8">
        <w:rPr>
          <w:lang w:val="lt-LT"/>
        </w:rPr>
        <w:t xml:space="preserve">finansavimo tvarkos aprašo </w:t>
      </w:r>
    </w:p>
    <w:p w14:paraId="6BB60E9E" w14:textId="475E2CB5" w:rsidR="00F8730B" w:rsidRPr="000851B8" w:rsidRDefault="00F8730B" w:rsidP="00F8730B">
      <w:pPr>
        <w:ind w:left="5528" w:firstLine="6"/>
        <w:jc w:val="both"/>
        <w:rPr>
          <w:rFonts w:eastAsia="HG Mincho Light J"/>
          <w:kern w:val="2"/>
          <w:lang w:val="lt-LT"/>
        </w:rPr>
      </w:pPr>
      <w:r w:rsidRPr="000851B8">
        <w:rPr>
          <w:lang w:val="lt-LT"/>
        </w:rPr>
        <w:t>4</w:t>
      </w:r>
      <w:r w:rsidRPr="000851B8">
        <w:rPr>
          <w:rFonts w:eastAsia="HG Mincho Light J"/>
          <w:kern w:val="2"/>
          <w:lang w:val="lt-LT"/>
        </w:rPr>
        <w:t xml:space="preserve"> priedas</w:t>
      </w:r>
    </w:p>
    <w:p w14:paraId="02E5FB37" w14:textId="4BE33031" w:rsidR="006E4D84" w:rsidRPr="000851B8" w:rsidRDefault="006E4D84" w:rsidP="00F8730B">
      <w:pPr>
        <w:ind w:left="5528" w:firstLine="6"/>
        <w:jc w:val="both"/>
        <w:rPr>
          <w:rFonts w:eastAsia="HG Mincho Light J"/>
          <w:kern w:val="2"/>
          <w:lang w:val="lt-LT"/>
        </w:rPr>
      </w:pPr>
    </w:p>
    <w:p w14:paraId="65BC9F05" w14:textId="77B84F46" w:rsidR="006E4D84" w:rsidRPr="000851B8" w:rsidRDefault="006E4D84" w:rsidP="00F8730B">
      <w:pPr>
        <w:ind w:left="5528" w:firstLine="6"/>
        <w:jc w:val="both"/>
        <w:rPr>
          <w:rFonts w:eastAsia="HG Mincho Light J"/>
          <w:i/>
          <w:kern w:val="2"/>
          <w:sz w:val="16"/>
          <w:szCs w:val="28"/>
          <w:lang w:val="lt-LT"/>
        </w:rPr>
      </w:pPr>
    </w:p>
    <w:p w14:paraId="7DCEBEDE" w14:textId="33C470D3" w:rsidR="0073460B" w:rsidRPr="000851B8" w:rsidRDefault="0073460B" w:rsidP="00F8730B">
      <w:pPr>
        <w:ind w:left="5528" w:firstLine="6"/>
        <w:jc w:val="both"/>
        <w:rPr>
          <w:rFonts w:eastAsia="HG Mincho Light J"/>
          <w:i/>
          <w:kern w:val="2"/>
          <w:sz w:val="16"/>
          <w:szCs w:val="28"/>
          <w:lang w:val="lt-LT"/>
        </w:rPr>
      </w:pPr>
    </w:p>
    <w:p w14:paraId="12290C66" w14:textId="77777777" w:rsidR="0073460B" w:rsidRPr="000851B8" w:rsidRDefault="0073460B" w:rsidP="00F8730B">
      <w:pPr>
        <w:ind w:left="5528" w:firstLine="6"/>
        <w:jc w:val="both"/>
        <w:rPr>
          <w:rFonts w:eastAsia="HG Mincho Light J"/>
          <w:i/>
          <w:kern w:val="2"/>
          <w:sz w:val="16"/>
          <w:szCs w:val="28"/>
          <w:lang w:val="lt-LT"/>
        </w:rPr>
      </w:pPr>
    </w:p>
    <w:p w14:paraId="1C13D990" w14:textId="71C5544C" w:rsidR="006E4D84" w:rsidRPr="000851B8" w:rsidRDefault="006E4D84" w:rsidP="00CC6CE3">
      <w:pPr>
        <w:jc w:val="center"/>
        <w:rPr>
          <w:b/>
          <w:szCs w:val="20"/>
          <w:lang w:val="lt-LT" w:eastAsia="en-US"/>
        </w:rPr>
      </w:pPr>
      <w:r w:rsidRPr="000851B8">
        <w:rPr>
          <w:b/>
          <w:lang w:val="lt-LT"/>
        </w:rPr>
        <w:t>(Balsavimo biuletenio pavyzdinė forma)</w:t>
      </w:r>
    </w:p>
    <w:p w14:paraId="408E1AD7" w14:textId="77777777" w:rsidR="006E4D84" w:rsidRPr="000851B8" w:rsidRDefault="006E4D84" w:rsidP="006E4D84">
      <w:pPr>
        <w:jc w:val="center"/>
        <w:rPr>
          <w:b/>
          <w:lang w:val="lt-LT"/>
        </w:rPr>
      </w:pPr>
    </w:p>
    <w:p w14:paraId="26A8866B" w14:textId="55408874" w:rsidR="006E4D84" w:rsidRPr="000851B8" w:rsidRDefault="006E4D84" w:rsidP="006E4D84">
      <w:pPr>
        <w:pStyle w:val="Pavadinimas"/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0851B8">
        <w:rPr>
          <w:rFonts w:ascii="Times New Roman" w:hAnsi="Times New Roman" w:cs="Times New Roman"/>
          <w:b/>
          <w:bCs/>
          <w:color w:val="auto"/>
          <w:sz w:val="24"/>
          <w:szCs w:val="10"/>
        </w:rPr>
        <w:t xml:space="preserve">BENDRUOMENĖS INICIATYVŲ, SKIRTŲ </w:t>
      </w:r>
      <w:r w:rsidR="00441790" w:rsidRPr="000851B8">
        <w:rPr>
          <w:rFonts w:ascii="Times New Roman" w:hAnsi="Times New Roman" w:cs="Times New Roman"/>
          <w:b/>
          <w:bCs/>
          <w:color w:val="auto"/>
          <w:sz w:val="24"/>
          <w:szCs w:val="10"/>
        </w:rPr>
        <w:t>VIEŠAJAI</w:t>
      </w:r>
      <w:r w:rsidRPr="000851B8">
        <w:rPr>
          <w:rFonts w:ascii="Times New Roman" w:hAnsi="Times New Roman" w:cs="Times New Roman"/>
          <w:b/>
          <w:bCs/>
          <w:color w:val="auto"/>
          <w:sz w:val="24"/>
          <w:szCs w:val="10"/>
        </w:rPr>
        <w:t xml:space="preserve"> APLINKAI GERINTI, PROJEKTŲ viešoSIOS ATRANKOS </w:t>
      </w:r>
    </w:p>
    <w:p w14:paraId="2A398852" w14:textId="77777777" w:rsidR="006E4D84" w:rsidRPr="000851B8" w:rsidRDefault="006E4D84" w:rsidP="006E4D84">
      <w:pPr>
        <w:jc w:val="center"/>
        <w:rPr>
          <w:b/>
          <w:lang w:val="lt-LT"/>
        </w:rPr>
      </w:pPr>
      <w:r w:rsidRPr="000851B8">
        <w:rPr>
          <w:b/>
          <w:lang w:val="lt-LT"/>
        </w:rPr>
        <w:t>BALSAVIMO BIULETENIS</w:t>
      </w:r>
    </w:p>
    <w:p w14:paraId="7C2F7645" w14:textId="77777777" w:rsidR="006E4D84" w:rsidRPr="000851B8" w:rsidRDefault="006E4D84" w:rsidP="006E4D84">
      <w:pPr>
        <w:rPr>
          <w:lang w:val="lt-LT"/>
        </w:rPr>
      </w:pPr>
    </w:p>
    <w:p w14:paraId="43D93605" w14:textId="77777777" w:rsidR="006E4D84" w:rsidRPr="000851B8" w:rsidRDefault="006E4D84" w:rsidP="006E4D84">
      <w:pPr>
        <w:jc w:val="center"/>
        <w:rPr>
          <w:i/>
          <w:sz w:val="28"/>
          <w:szCs w:val="20"/>
          <w:lang w:val="lt-LT"/>
        </w:rPr>
      </w:pPr>
      <w:r w:rsidRPr="000851B8">
        <w:rPr>
          <w:i/>
          <w:sz w:val="28"/>
          <w:lang w:val="lt-LT"/>
        </w:rPr>
        <w:t>____________</w:t>
      </w:r>
    </w:p>
    <w:p w14:paraId="7EFA2884" w14:textId="77777777" w:rsidR="006E4D84" w:rsidRPr="000851B8" w:rsidRDefault="006E4D84" w:rsidP="006E4D84">
      <w:pPr>
        <w:jc w:val="center"/>
        <w:rPr>
          <w:i/>
          <w:lang w:val="lt-LT"/>
        </w:rPr>
      </w:pPr>
      <w:r w:rsidRPr="000851B8">
        <w:rPr>
          <w:i/>
          <w:lang w:val="lt-LT"/>
        </w:rPr>
        <w:t>(data)</w:t>
      </w:r>
    </w:p>
    <w:p w14:paraId="5DF153D3" w14:textId="77777777" w:rsidR="006E4D84" w:rsidRPr="000851B8" w:rsidRDefault="006E4D84" w:rsidP="006E4D84">
      <w:pPr>
        <w:jc w:val="center"/>
        <w:rPr>
          <w:b/>
          <w:lang w:val="lt-LT"/>
        </w:rPr>
      </w:pPr>
    </w:p>
    <w:tbl>
      <w:tblPr>
        <w:tblStyle w:val="1paprastojilentel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E4D84" w:rsidRPr="000851B8" w14:paraId="71CC48EB" w14:textId="77777777" w:rsidTr="006E4D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E29B9DF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szCs w:val="12"/>
                <w:lang w:val="lt-LT"/>
              </w:rPr>
            </w:pPr>
            <w:r w:rsidRPr="000851B8">
              <w:rPr>
                <w:rFonts w:ascii="Times New Roman" w:hAnsi="Times New Roman" w:cs="Times New Roman"/>
                <w:color w:val="767171" w:themeColor="background2" w:themeShade="80"/>
                <w:szCs w:val="12"/>
                <w:lang w:val="lt-LT"/>
              </w:rPr>
              <w:t>Balsavimo pavyzdys</w:t>
            </w:r>
          </w:p>
        </w:tc>
      </w:tr>
      <w:tr w:rsidR="006E4D84" w:rsidRPr="000851B8" w14:paraId="0B663853" w14:textId="77777777" w:rsidTr="006E4D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5166651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szCs w:val="12"/>
                <w:lang w:val="lt-LT"/>
              </w:rPr>
            </w:pPr>
            <w:r w:rsidRPr="000851B8">
              <w:rPr>
                <w:rFonts w:ascii="Times New Roman" w:hAnsi="Times New Roman" w:cs="Times New Roman"/>
                <w:color w:val="767171" w:themeColor="background2" w:themeShade="80"/>
                <w:szCs w:val="12"/>
                <w:lang w:val="lt-LT"/>
              </w:rPr>
              <w:t>PASIŪLYMO PAVADINIMAS</w:t>
            </w:r>
          </w:p>
        </w:tc>
        <w:tc>
          <w:tcPr>
            <w:tcW w:w="48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7601083" w14:textId="0FE935C2" w:rsidR="006E4D84" w:rsidRPr="000851B8" w:rsidRDefault="006E4D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12"/>
                <w:lang w:val="lt-LT"/>
              </w:rPr>
            </w:pPr>
            <w:r w:rsidRPr="000851B8">
              <w:rPr>
                <w:noProof/>
                <w:szCs w:val="20"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030CD51" wp14:editId="2675CA93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-11430</wp:posOffset>
                      </wp:positionV>
                      <wp:extent cx="220980" cy="228600"/>
                      <wp:effectExtent l="0" t="0" r="26670" b="19050"/>
                      <wp:wrapNone/>
                      <wp:docPr id="31" name="Flowchart: Summing Junction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980" cy="228600"/>
                              </a:xfrm>
                              <a:prstGeom prst="flowChartSummingJunction">
                                <a:avLst/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type w14:anchorId="56BD018C" id="_x0000_t123" coordsize="21600,21600" o:spt="123" path="m10800,qx,10800,10800,21600,21600,10800,10800,xem3163,3163nfl18437,18437em3163,18437nfl18437,3163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Flowchart: Summing Junction 31" o:spid="_x0000_s1026" type="#_x0000_t123" style="position:absolute;margin-left:110.8pt;margin-top:-.9pt;width:17.4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" fillcolor="white [3201]" strokecolor="#a5a5a5 [3206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tbl>
      <w:tblPr>
        <w:tblStyle w:val="Lentelstinklelis"/>
        <w:tblpPr w:leftFromText="180" w:rightFromText="180" w:vertAnchor="text" w:horzAnchor="margin" w:tblpY="600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6E4D84" w:rsidRPr="000851B8" w14:paraId="63C4821F" w14:textId="77777777" w:rsidTr="006E4D84">
        <w:trPr>
          <w:trHeight w:val="416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8D9C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b/>
                <w:lang w:val="lt-LT" w:eastAsia="en-US"/>
              </w:rPr>
            </w:pPr>
            <w:r w:rsidRPr="000851B8">
              <w:rPr>
                <w:rFonts w:ascii="Times New Roman" w:hAnsi="Times New Roman" w:cs="Times New Roman"/>
                <w:b/>
                <w:lang w:val="lt-LT"/>
              </w:rPr>
              <w:t>Balsuojančio asmens duomenys*</w:t>
            </w:r>
          </w:p>
        </w:tc>
      </w:tr>
      <w:tr w:rsidR="006E4D84" w:rsidRPr="000851B8" w14:paraId="7BE8C07A" w14:textId="77777777" w:rsidTr="006E4D84">
        <w:trPr>
          <w:trHeight w:val="5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C132" w14:textId="77777777" w:rsidR="006E4D84" w:rsidRPr="000851B8" w:rsidRDefault="006E4D84">
            <w:pPr>
              <w:rPr>
                <w:rFonts w:ascii="Times New Roman" w:hAnsi="Times New Roman" w:cs="Times New Roman"/>
                <w:bCs/>
                <w:lang w:val="lt-LT"/>
              </w:rPr>
            </w:pPr>
            <w:r w:rsidRPr="000851B8">
              <w:rPr>
                <w:rFonts w:ascii="Times New Roman" w:hAnsi="Times New Roman" w:cs="Times New Roman"/>
                <w:bCs/>
                <w:lang w:val="lt-LT"/>
              </w:rPr>
              <w:t>Vardas ir pavardė, parašas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5E26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6E4D84" w:rsidRPr="000851B8" w14:paraId="2ECFEDBC" w14:textId="77777777" w:rsidTr="006E4D84">
        <w:trPr>
          <w:trHeight w:val="56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FF15" w14:textId="77777777" w:rsidR="006E4D84" w:rsidRPr="000851B8" w:rsidRDefault="006E4D84">
            <w:pPr>
              <w:rPr>
                <w:rFonts w:ascii="Times New Roman" w:hAnsi="Times New Roman" w:cs="Times New Roman"/>
                <w:bCs/>
                <w:lang w:val="lt-LT"/>
              </w:rPr>
            </w:pPr>
            <w:r w:rsidRPr="000851B8">
              <w:rPr>
                <w:rFonts w:ascii="Times New Roman" w:hAnsi="Times New Roman" w:cs="Times New Roman"/>
                <w:bCs/>
                <w:lang w:val="lt-LT"/>
              </w:rPr>
              <w:t>Gimimo data (metai, mėnuo, diena)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9EB8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6E4D84" w:rsidRPr="000851B8" w14:paraId="1DAF2A5E" w14:textId="77777777" w:rsidTr="006E4D84">
        <w:trPr>
          <w:trHeight w:val="8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0068E" w14:textId="77777777" w:rsidR="006E4D84" w:rsidRPr="000851B8" w:rsidRDefault="006E4D84">
            <w:pPr>
              <w:rPr>
                <w:rFonts w:ascii="Times New Roman" w:hAnsi="Times New Roman" w:cs="Times New Roman"/>
                <w:bCs/>
                <w:lang w:val="lt-LT"/>
              </w:rPr>
            </w:pPr>
            <w:r w:rsidRPr="000851B8">
              <w:rPr>
                <w:rFonts w:ascii="Times New Roman" w:hAnsi="Times New Roman" w:cs="Times New Roman"/>
                <w:bCs/>
                <w:lang w:val="lt-LT"/>
              </w:rPr>
              <w:t>Deklaruota gyvenamoji vieta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7DCF" w14:textId="77777777" w:rsidR="006E4D84" w:rsidRPr="000851B8" w:rsidRDefault="006E4D84">
            <w:pPr>
              <w:jc w:val="center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</w:tbl>
    <w:p w14:paraId="63F92C84" w14:textId="77777777" w:rsidR="006E4D84" w:rsidRPr="000851B8" w:rsidRDefault="006E4D84" w:rsidP="006E4D84">
      <w:pPr>
        <w:rPr>
          <w:b/>
          <w:bCs/>
          <w:szCs w:val="12"/>
          <w:lang w:val="lt-LT" w:eastAsia="en-US"/>
        </w:rPr>
      </w:pPr>
    </w:p>
    <w:p w14:paraId="692DB205" w14:textId="77777777" w:rsidR="006E4D84" w:rsidRPr="000851B8" w:rsidRDefault="006E4D84" w:rsidP="006E4D84">
      <w:pPr>
        <w:rPr>
          <w:b/>
          <w:bCs/>
          <w:szCs w:val="12"/>
          <w:lang w:val="lt-LT"/>
        </w:rPr>
      </w:pPr>
    </w:p>
    <w:p w14:paraId="19136381" w14:textId="77777777" w:rsidR="006E4D84" w:rsidRPr="000851B8" w:rsidRDefault="006E4D84" w:rsidP="006E4D84">
      <w:pPr>
        <w:rPr>
          <w:b/>
          <w:bCs/>
          <w:szCs w:val="12"/>
          <w:lang w:val="lt-LT"/>
        </w:rPr>
      </w:pPr>
    </w:p>
    <w:p w14:paraId="17DCFEBE" w14:textId="77777777" w:rsidR="006E4D84" w:rsidRPr="000851B8" w:rsidRDefault="006E4D84" w:rsidP="006E4D84">
      <w:pPr>
        <w:rPr>
          <w:b/>
          <w:bCs/>
          <w:szCs w:val="12"/>
          <w:lang w:val="lt-LT"/>
        </w:rPr>
      </w:pPr>
      <w:r w:rsidRPr="000851B8">
        <w:rPr>
          <w:b/>
          <w:bCs/>
          <w:szCs w:val="12"/>
          <w:lang w:val="lt-LT"/>
        </w:rPr>
        <w:t>Mažos apimties projektų pasiūlymai:</w:t>
      </w:r>
    </w:p>
    <w:p w14:paraId="14257F51" w14:textId="77777777" w:rsidR="006E4D84" w:rsidRPr="000851B8" w:rsidRDefault="006E4D84" w:rsidP="006E4D84">
      <w:pPr>
        <w:jc w:val="center"/>
        <w:rPr>
          <w:b/>
          <w:bCs/>
          <w:szCs w:val="12"/>
          <w:lang w:val="lt-LT"/>
        </w:rPr>
      </w:pPr>
    </w:p>
    <w:tbl>
      <w:tblPr>
        <w:tblStyle w:val="Lentelstinklelis"/>
        <w:tblW w:w="10224" w:type="dxa"/>
        <w:tblLook w:val="04A0" w:firstRow="1" w:lastRow="0" w:firstColumn="1" w:lastColumn="0" w:noHBand="0" w:noVBand="1"/>
      </w:tblPr>
      <w:tblGrid>
        <w:gridCol w:w="5112"/>
        <w:gridCol w:w="5112"/>
      </w:tblGrid>
      <w:tr w:rsidR="006E4D84" w:rsidRPr="000851B8" w14:paraId="0FD60AC7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F40E" w14:textId="36BCFC7D" w:rsidR="006E4D84" w:rsidRPr="000851B8" w:rsidRDefault="007E229F">
            <w:pPr>
              <w:jc w:val="center"/>
              <w:rPr>
                <w:rFonts w:ascii="Times New Roman" w:hAnsi="Times New Roman" w:cs="Times New Roman"/>
                <w:sz w:val="40"/>
                <w:szCs w:val="22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CAEAD" w14:textId="36BD1E2B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B4171EB" wp14:editId="1D550D5A">
                      <wp:simplePos x="0" y="0"/>
                      <wp:positionH relativeFrom="column">
                        <wp:posOffset>1357630</wp:posOffset>
                      </wp:positionH>
                      <wp:positionV relativeFrom="paragraph">
                        <wp:posOffset>-17780</wp:posOffset>
                      </wp:positionV>
                      <wp:extent cx="289560" cy="274320"/>
                      <wp:effectExtent l="0" t="0" r="15240" b="11430"/>
                      <wp:wrapNone/>
                      <wp:docPr id="30" name="Flowchart: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type w14:anchorId="74E633A5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30" o:spid="_x0000_s1026" type="#_x0000_t120" style="position:absolute;margin-left:106.9pt;margin-top:-1.4pt;width:22.8pt;height:2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43DF9128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254C" w14:textId="280C95BD" w:rsidR="006E4D84" w:rsidRPr="000851B8" w:rsidRDefault="007E229F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A682" w14:textId="656E2A4F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8BC27DF" wp14:editId="0C48F1BA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3810</wp:posOffset>
                      </wp:positionV>
                      <wp:extent cx="289560" cy="274320"/>
                      <wp:effectExtent l="0" t="0" r="15240" b="11430"/>
                      <wp:wrapNone/>
                      <wp:docPr id="29" name="Flowchart: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1756CF4B" id="Flowchart: Connector 29" o:spid="_x0000_s1026" type="#_x0000_t120" style="position:absolute;margin-left:105.6pt;margin-top:.3pt;width:22.8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AlU5iu3QAAAAc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7FB4D29E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93C1" w14:textId="0EAEE35D" w:rsidR="006E4D84" w:rsidRPr="000851B8" w:rsidRDefault="007E229F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465A" w14:textId="30A8FFA6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5529E9B" wp14:editId="0190F238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25400</wp:posOffset>
                      </wp:positionV>
                      <wp:extent cx="289560" cy="274320"/>
                      <wp:effectExtent l="0" t="0" r="15240" b="11430"/>
                      <wp:wrapNone/>
                      <wp:docPr id="28" name="Flowchart: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6C8D2D38" id="Flowchart: Connector 28" o:spid="_x0000_s1026" type="#_x0000_t120" style="position:absolute;margin-left:105.6pt;margin-top:2pt;width:22.8pt;height:2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633BC023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F521" w14:textId="08A3838D" w:rsidR="006E4D84" w:rsidRPr="000851B8" w:rsidRDefault="007E229F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C509" w14:textId="5D56D13C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D9B7F3F" wp14:editId="0AF11246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1270</wp:posOffset>
                      </wp:positionV>
                      <wp:extent cx="289560" cy="274320"/>
                      <wp:effectExtent l="0" t="0" r="15240" b="11430"/>
                      <wp:wrapNone/>
                      <wp:docPr id="27" name="Flowchart: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4E1A6019" id="Flowchart: Connector 27" o:spid="_x0000_s1026" type="#_x0000_t120" style="position:absolute;margin-left:105.6pt;margin-top:.1pt;width:22.8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DVGwF23QAAAAc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3BD55567" w14:textId="77777777" w:rsidTr="0073460B">
        <w:trPr>
          <w:trHeight w:val="529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6DEB4" w14:textId="62FA9D72" w:rsidR="006E4D84" w:rsidRPr="000851B8" w:rsidRDefault="00AE38C5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46A7" w14:textId="150D420A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16D4CAF" wp14:editId="5C110C2F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7620</wp:posOffset>
                      </wp:positionV>
                      <wp:extent cx="289560" cy="274320"/>
                      <wp:effectExtent l="0" t="0" r="15240" b="11430"/>
                      <wp:wrapNone/>
                      <wp:docPr id="26" name="Flowchart: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6D7DC620" id="Flowchart: Connector 26" o:spid="_x0000_s1026" type="#_x0000_t120" style="position:absolute;margin-left:105.6pt;margin-top:.6pt;width:22.8pt;height:21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CEGUiP3QAAAAg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234026CC" w14:textId="77777777" w:rsidTr="0073460B">
        <w:trPr>
          <w:trHeight w:val="555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1701" w14:textId="5DB51BEB" w:rsidR="006E4D84" w:rsidRPr="000851B8" w:rsidRDefault="00AE38C5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138E4" w14:textId="24118AAF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923A347" wp14:editId="369F9B31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6350</wp:posOffset>
                      </wp:positionV>
                      <wp:extent cx="289560" cy="274320"/>
                      <wp:effectExtent l="0" t="0" r="15240" b="11430"/>
                      <wp:wrapNone/>
                      <wp:docPr id="25" name="Flowchart: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7F764D49" id="Flowchart: Connector 25" o:spid="_x0000_s1026" type="#_x0000_t120" style="position:absolute;margin-left:105.6pt;margin-top:.5pt;width:22.8pt;height:21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14:paraId="6F1D31C5" w14:textId="77777777" w:rsidR="006E4D84" w:rsidRPr="000851B8" w:rsidRDefault="006E4D84" w:rsidP="006E4D84">
      <w:pPr>
        <w:jc w:val="center"/>
        <w:rPr>
          <w:b/>
          <w:bCs/>
          <w:szCs w:val="12"/>
          <w:lang w:val="lt-LT" w:eastAsia="en-US"/>
        </w:rPr>
      </w:pPr>
    </w:p>
    <w:p w14:paraId="4E0B4312" w14:textId="77777777" w:rsidR="006E4D84" w:rsidRPr="000851B8" w:rsidRDefault="006E4D84" w:rsidP="006E4D84">
      <w:pPr>
        <w:rPr>
          <w:b/>
          <w:bCs/>
          <w:szCs w:val="12"/>
          <w:lang w:val="lt-LT"/>
        </w:rPr>
      </w:pPr>
      <w:r w:rsidRPr="000851B8">
        <w:rPr>
          <w:b/>
          <w:bCs/>
          <w:szCs w:val="12"/>
          <w:lang w:val="lt-LT"/>
        </w:rPr>
        <w:t>Didelės apimties projektų pasiūlymai:</w:t>
      </w:r>
    </w:p>
    <w:p w14:paraId="2118EC5F" w14:textId="77777777" w:rsidR="006E4D84" w:rsidRPr="000851B8" w:rsidRDefault="006E4D84" w:rsidP="006E4D84">
      <w:pPr>
        <w:jc w:val="center"/>
        <w:rPr>
          <w:b/>
          <w:bCs/>
          <w:szCs w:val="12"/>
          <w:lang w:val="lt-LT"/>
        </w:rPr>
      </w:pPr>
    </w:p>
    <w:tbl>
      <w:tblPr>
        <w:tblStyle w:val="Lentelstinklelis"/>
        <w:tblW w:w="10146" w:type="dxa"/>
        <w:tblLook w:val="04A0" w:firstRow="1" w:lastRow="0" w:firstColumn="1" w:lastColumn="0" w:noHBand="0" w:noVBand="1"/>
      </w:tblPr>
      <w:tblGrid>
        <w:gridCol w:w="5073"/>
        <w:gridCol w:w="5073"/>
      </w:tblGrid>
      <w:tr w:rsidR="006E4D84" w:rsidRPr="000851B8" w14:paraId="6E060CD3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C264" w14:textId="2102A3F6" w:rsidR="006E4D84" w:rsidRPr="000851B8" w:rsidRDefault="00BA5D5C">
            <w:pPr>
              <w:jc w:val="center"/>
              <w:rPr>
                <w:rFonts w:ascii="Times New Roman" w:hAnsi="Times New Roman" w:cs="Times New Roman"/>
                <w:sz w:val="40"/>
                <w:szCs w:val="22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lastRenderedPageBreak/>
              <w:t>PROJEKTO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 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E53E9" w14:textId="2F391334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73B9C22" wp14:editId="79E05C12">
                      <wp:simplePos x="0" y="0"/>
                      <wp:positionH relativeFrom="column">
                        <wp:posOffset>1338580</wp:posOffset>
                      </wp:positionH>
                      <wp:positionV relativeFrom="paragraph">
                        <wp:posOffset>20320</wp:posOffset>
                      </wp:positionV>
                      <wp:extent cx="289560" cy="274320"/>
                      <wp:effectExtent l="0" t="0" r="15240" b="11430"/>
                      <wp:wrapNone/>
                      <wp:docPr id="17" name="Flowchart: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2D81D9F7" id="Flowchart: Connector 17" o:spid="_x0000_s1026" type="#_x0000_t120" style="position:absolute;margin-left:105.4pt;margin-top:1.6pt;width:22.8pt;height:21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3F21FF33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EC2A" w14:textId="765C99D3" w:rsidR="006E4D84" w:rsidRPr="000851B8" w:rsidRDefault="00BA5D5C" w:rsidP="00CC7703">
            <w:pPr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                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0EA7" w14:textId="354B0040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4E186D1" wp14:editId="58865A82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3810</wp:posOffset>
                      </wp:positionV>
                      <wp:extent cx="289560" cy="274320"/>
                      <wp:effectExtent l="0" t="0" r="15240" b="11430"/>
                      <wp:wrapNone/>
                      <wp:docPr id="16" name="Flowchart: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39DF8C83" id="Flowchart: Connector 16" o:spid="_x0000_s1026" type="#_x0000_t120" style="position:absolute;margin-left:105.6pt;margin-top:.3pt;width:22.8pt;height:21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AlU5iu3QAAAAc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5E26F3A9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81BE6" w14:textId="1465648A" w:rsidR="006E4D84" w:rsidRPr="000851B8" w:rsidRDefault="00BA5D5C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 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30E42" w14:textId="60ED5D86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AFDB7D3" wp14:editId="38E91592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25400</wp:posOffset>
                      </wp:positionV>
                      <wp:extent cx="289560" cy="274320"/>
                      <wp:effectExtent l="0" t="0" r="15240" b="11430"/>
                      <wp:wrapNone/>
                      <wp:docPr id="15" name="Flowchart: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75BB7006" id="Flowchart: Connector 15" o:spid="_x0000_s1026" type="#_x0000_t120" style="position:absolute;margin-left:105.6pt;margin-top:2pt;width:22.8pt;height:21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5D5ECCDB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E73A3" w14:textId="766E1761" w:rsidR="006E4D84" w:rsidRPr="000851B8" w:rsidRDefault="00BA5D5C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="006E4D84"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F481" w14:textId="36EC7702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281E075" wp14:editId="22872D95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1270</wp:posOffset>
                      </wp:positionV>
                      <wp:extent cx="289560" cy="274320"/>
                      <wp:effectExtent l="0" t="0" r="15240" b="11430"/>
                      <wp:wrapNone/>
                      <wp:docPr id="14" name="Flowchart: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37529C83" id="Flowchart: Connector 14" o:spid="_x0000_s1026" type="#_x0000_t120" style="position:absolute;margin-left:105.6pt;margin-top:.1pt;width:22.8pt;height:21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DVGwF23QAAAAc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56BF894D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5DF27" w14:textId="1E758415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 </w:t>
            </w:r>
            <w:r w:rsidR="00BA5D5C"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9CBB" w14:textId="24D9FCD2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B8CDB4C" wp14:editId="4B1CA45A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7620</wp:posOffset>
                      </wp:positionV>
                      <wp:extent cx="289560" cy="274320"/>
                      <wp:effectExtent l="0" t="0" r="15240" b="11430"/>
                      <wp:wrapNone/>
                      <wp:docPr id="13" name="Flowchart: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6F4E43CA" id="Flowchart: Connector 13" o:spid="_x0000_s1026" type="#_x0000_t120" style="position:absolute;margin-left:105.6pt;margin-top:.6pt;width:22.8pt;height:21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6E4D84" w:rsidRPr="000851B8" w14:paraId="3C794FC7" w14:textId="77777777" w:rsidTr="0073460B">
        <w:trPr>
          <w:trHeight w:val="506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20DF" w14:textId="2A0D0252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 </w:t>
            </w:r>
            <w:r w:rsidR="00BA5D5C" w:rsidRPr="000851B8">
              <w:rPr>
                <w:rFonts w:ascii="Times New Roman" w:hAnsi="Times New Roman" w:cs="Times New Roman"/>
                <w:szCs w:val="12"/>
                <w:lang w:val="lt-LT"/>
              </w:rPr>
              <w:t xml:space="preserve">PROJEKTO </w:t>
            </w:r>
            <w:r w:rsidRPr="000851B8">
              <w:rPr>
                <w:rFonts w:ascii="Times New Roman" w:hAnsi="Times New Roman" w:cs="Times New Roman"/>
                <w:szCs w:val="12"/>
                <w:lang w:val="lt-LT"/>
              </w:rPr>
              <w:t>PAVADINIMAS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D2F1" w14:textId="7F1610E6" w:rsidR="006E4D84" w:rsidRPr="000851B8" w:rsidRDefault="006E4D84">
            <w:pPr>
              <w:jc w:val="center"/>
              <w:rPr>
                <w:rFonts w:ascii="Times New Roman" w:hAnsi="Times New Roman" w:cs="Times New Roman"/>
                <w:sz w:val="40"/>
                <w:lang w:val="lt-LT"/>
              </w:rPr>
            </w:pPr>
            <w:r w:rsidRPr="000851B8">
              <w:rPr>
                <w:noProof/>
                <w:lang w:val="lt-LT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5C5B093" wp14:editId="09F109EA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6350</wp:posOffset>
                      </wp:positionV>
                      <wp:extent cx="289560" cy="274320"/>
                      <wp:effectExtent l="0" t="0" r="15240" b="11430"/>
                      <wp:wrapNone/>
                      <wp:docPr id="12" name="Flowchart: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743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6D97A4B8" id="Flowchart: Connector 12" o:spid="_x0000_s1026" type="#_x0000_t120" style="position:absolute;margin-left:105.6pt;margin-top:.5pt;width:22.8pt;height:21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" fillcolor="white [3201]" strokecolor="black [32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14:paraId="14F6522C" w14:textId="77777777" w:rsidR="006E4D84" w:rsidRPr="000851B8" w:rsidRDefault="006E4D84" w:rsidP="006E4D84">
      <w:pPr>
        <w:jc w:val="center"/>
        <w:rPr>
          <w:b/>
          <w:bCs/>
          <w:szCs w:val="12"/>
          <w:lang w:val="lt-LT" w:eastAsia="en-US"/>
        </w:rPr>
      </w:pPr>
    </w:p>
    <w:p w14:paraId="48BB2366" w14:textId="77777777" w:rsidR="006E4D84" w:rsidRPr="000851B8" w:rsidRDefault="006E4D84" w:rsidP="006E4D84">
      <w:pPr>
        <w:jc w:val="center"/>
        <w:rPr>
          <w:b/>
          <w:bCs/>
          <w:szCs w:val="12"/>
          <w:lang w:val="lt-LT"/>
        </w:rPr>
      </w:pPr>
    </w:p>
    <w:p w14:paraId="4E49C97C" w14:textId="326DF003" w:rsidR="006E4D84" w:rsidRPr="000851B8" w:rsidRDefault="006E4D84" w:rsidP="006E4D84">
      <w:pPr>
        <w:ind w:firstLine="567"/>
        <w:jc w:val="both"/>
        <w:rPr>
          <w:szCs w:val="20"/>
          <w:lang w:val="lt-LT"/>
        </w:rPr>
      </w:pPr>
      <w:r w:rsidRPr="000851B8">
        <w:rPr>
          <w:szCs w:val="12"/>
          <w:lang w:val="lt-LT"/>
        </w:rPr>
        <w:t>*</w:t>
      </w:r>
      <w:r w:rsidRPr="000851B8">
        <w:rPr>
          <w:lang w:val="lt-LT"/>
        </w:rPr>
        <w:t xml:space="preserve"> Balsuodami Jūs patvirtinate, kad sutinkate, jog balsalapyje nurodytų asmens duomenų valdytojas yra </w:t>
      </w:r>
      <w:r w:rsidR="00FA2380" w:rsidRPr="000851B8">
        <w:rPr>
          <w:lang w:val="lt-LT"/>
        </w:rPr>
        <w:t xml:space="preserve">Ignalinos rajono </w:t>
      </w:r>
      <w:r w:rsidRPr="000851B8">
        <w:rPr>
          <w:lang w:val="lt-LT"/>
        </w:rPr>
        <w:t xml:space="preserve">savivaldybės administracija (juridinio asmens kodas </w:t>
      </w:r>
      <w:r w:rsidR="00A77862" w:rsidRPr="000851B8">
        <w:rPr>
          <w:lang w:val="lt-LT"/>
        </w:rPr>
        <w:t>288768350</w:t>
      </w:r>
      <w:r w:rsidRPr="000851B8">
        <w:rPr>
          <w:lang w:val="lt-LT"/>
        </w:rPr>
        <w:t xml:space="preserve">, adresas: </w:t>
      </w:r>
      <w:r w:rsidR="00A77862" w:rsidRPr="000851B8">
        <w:rPr>
          <w:lang w:val="lt-LT"/>
        </w:rPr>
        <w:t>Laisvės a. 70</w:t>
      </w:r>
      <w:r w:rsidRPr="000851B8">
        <w:rPr>
          <w:lang w:val="lt-LT"/>
        </w:rPr>
        <w:t xml:space="preserve">, </w:t>
      </w:r>
      <w:r w:rsidR="00A77862" w:rsidRPr="000851B8">
        <w:rPr>
          <w:lang w:val="lt-LT"/>
        </w:rPr>
        <w:t>Ignalina</w:t>
      </w:r>
      <w:r w:rsidRPr="000851B8">
        <w:rPr>
          <w:lang w:val="lt-LT"/>
        </w:rPr>
        <w:t xml:space="preserve">, el. p. </w:t>
      </w:r>
      <w:proofErr w:type="spellStart"/>
      <w:r w:rsidRPr="000851B8">
        <w:rPr>
          <w:lang w:val="lt-LT"/>
        </w:rPr>
        <w:t>info@</w:t>
      </w:r>
      <w:r w:rsidR="00A77862" w:rsidRPr="000851B8">
        <w:rPr>
          <w:lang w:val="lt-LT"/>
        </w:rPr>
        <w:t>ignalin</w:t>
      </w:r>
      <w:r w:rsidR="00C47174" w:rsidRPr="000851B8">
        <w:rPr>
          <w:lang w:val="lt-LT"/>
        </w:rPr>
        <w:t>a</w:t>
      </w:r>
      <w:r w:rsidRPr="000851B8">
        <w:rPr>
          <w:lang w:val="lt-LT"/>
        </w:rPr>
        <w:t>.lt</w:t>
      </w:r>
      <w:proofErr w:type="spellEnd"/>
      <w:r w:rsidRPr="000851B8">
        <w:rPr>
          <w:lang w:val="lt-LT"/>
        </w:rPr>
        <w:t>, tel. (</w:t>
      </w:r>
      <w:r w:rsidR="00C47174" w:rsidRPr="000851B8">
        <w:rPr>
          <w:lang w:val="lt-LT"/>
        </w:rPr>
        <w:t>52 096</w:t>
      </w:r>
      <w:r w:rsidRPr="000851B8">
        <w:rPr>
          <w:lang w:val="lt-LT"/>
        </w:rPr>
        <w:t xml:space="preserve">). Tvarkymo pagrindas – tvarkyti būtina, siekiant atlikti užduotį, vykdomą viešojo intereso labui arba vykdant duomenų valdytojui pavestas viešosios valdžios funkcijas. Jūsų duomenys </w:t>
      </w:r>
      <w:r w:rsidR="00C47174" w:rsidRPr="000851B8">
        <w:rPr>
          <w:lang w:val="lt-LT"/>
        </w:rPr>
        <w:t>Ignalinos rajono</w:t>
      </w:r>
      <w:r w:rsidRPr="000851B8">
        <w:rPr>
          <w:lang w:val="lt-LT"/>
        </w:rPr>
        <w:t xml:space="preserve"> savivaldybės administracijoje bus saugomi teisės aktų, reglamentuojančių duomenų saugojimo terminus, nustatyta tvarka.</w:t>
      </w:r>
    </w:p>
    <w:p w14:paraId="7FC3742F" w14:textId="2A9749F9" w:rsidR="006E4D84" w:rsidRPr="000851B8" w:rsidRDefault="006E4D84" w:rsidP="006E4D84">
      <w:pPr>
        <w:ind w:firstLine="567"/>
        <w:jc w:val="both"/>
        <w:rPr>
          <w:lang w:val="lt-LT"/>
        </w:rPr>
      </w:pPr>
      <w:r w:rsidRPr="000851B8">
        <w:rPr>
          <w:lang w:val="lt-LT"/>
        </w:rPr>
        <w:t xml:space="preserve">Asmens duomenys reikalingi ir bus naudojami tik Bendruomenės iniciatyvų, skirtų gyvenamajai aplinkai gerinti, projektų konkursui administruoti: tapatybei nustatyti, asmens duomenų teisingumui patikrinti, taip pat statistikos tikslais ir dalyvaujant balsavime dėl </w:t>
      </w:r>
      <w:r w:rsidR="00A241E0" w:rsidRPr="000851B8">
        <w:rPr>
          <w:lang w:val="lt-LT"/>
        </w:rPr>
        <w:t>Projektų</w:t>
      </w:r>
      <w:r w:rsidRPr="000851B8">
        <w:rPr>
          <w:lang w:val="lt-LT"/>
        </w:rPr>
        <w:t xml:space="preserve">. Viešai nebus skelbiami jokie balsuojančiojo asmens duomenys. </w:t>
      </w:r>
    </w:p>
    <w:p w14:paraId="3DE49E30" w14:textId="77777777" w:rsidR="006E4D84" w:rsidRPr="005104B0" w:rsidRDefault="006E4D84" w:rsidP="00CC6CE3">
      <w:pPr>
        <w:jc w:val="center"/>
        <w:rPr>
          <w:szCs w:val="12"/>
          <w:lang w:val="lt-LT"/>
        </w:rPr>
      </w:pPr>
      <w:r w:rsidRPr="000851B8">
        <w:rPr>
          <w:szCs w:val="12"/>
          <w:lang w:val="lt-LT"/>
        </w:rPr>
        <w:t>____________________________</w:t>
      </w:r>
    </w:p>
    <w:sectPr w:rsidR="006E4D84" w:rsidRPr="005104B0" w:rsidSect="005104B0">
      <w:headerReference w:type="default" r:id="rId9"/>
      <w:pgSz w:w="12240" w:h="15840"/>
      <w:pgMar w:top="1134" w:right="567" w:bottom="1134" w:left="1701" w:header="0" w:footer="0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ADABC" w14:textId="77777777" w:rsidR="00E54594" w:rsidRDefault="00E54594">
      <w:r>
        <w:separator/>
      </w:r>
    </w:p>
  </w:endnote>
  <w:endnote w:type="continuationSeparator" w:id="0">
    <w:p w14:paraId="3C660F30" w14:textId="77777777" w:rsidR="00E54594" w:rsidRDefault="00E5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067FD" w14:textId="77777777" w:rsidR="00E54594" w:rsidRDefault="00E54594">
      <w:r>
        <w:separator/>
      </w:r>
    </w:p>
  </w:footnote>
  <w:footnote w:type="continuationSeparator" w:id="0">
    <w:p w14:paraId="42D67D04" w14:textId="77777777" w:rsidR="00E54594" w:rsidRDefault="00E54594">
      <w:r>
        <w:continuationSeparator/>
      </w:r>
    </w:p>
  </w:footnote>
  <w:footnote w:id="1">
    <w:p w14:paraId="72CE7F06" w14:textId="6467A24D" w:rsidR="006E4D84" w:rsidRDefault="006E4D84" w:rsidP="006E4D84">
      <w:pPr>
        <w:pStyle w:val="Puslapioinaostekstas"/>
        <w:widowControl w:val="0"/>
        <w:rPr>
          <w:lang w:eastAsia="en-US"/>
        </w:rPr>
      </w:pPr>
      <w:r>
        <w:rPr>
          <w:rStyle w:val="FootnoteCharacters"/>
        </w:rPr>
        <w:footnoteRef/>
      </w:r>
      <w:r>
        <w:rPr>
          <w:sz w:val="22"/>
        </w:rPr>
        <w:t xml:space="preserve"> Argumentuojama, kuo grindžiant išlaidos įvertinamos tam tikra suma: skaičiavimai, </w:t>
      </w:r>
      <w:r w:rsidR="004116BF">
        <w:rPr>
          <w:sz w:val="22"/>
        </w:rPr>
        <w:t>komerciniai pasiūlymai</w:t>
      </w:r>
      <w:r>
        <w:rPr>
          <w:sz w:val="22"/>
        </w:rPr>
        <w:t xml:space="preserve"> ir pan.</w:t>
      </w:r>
    </w:p>
  </w:footnote>
  <w:footnote w:id="2">
    <w:p w14:paraId="76EC1119" w14:textId="77777777" w:rsidR="006E4D84" w:rsidRDefault="006E4D84" w:rsidP="006E4D84">
      <w:pPr>
        <w:pStyle w:val="Puslapioinaostekstas"/>
        <w:widowControl w:val="0"/>
        <w:jc w:val="both"/>
        <w:rPr>
          <w:sz w:val="22"/>
        </w:rPr>
      </w:pPr>
      <w:r>
        <w:rPr>
          <w:rStyle w:val="FootnoteCharacters"/>
        </w:rPr>
        <w:footnoteRef/>
      </w:r>
      <w:r>
        <w:rPr>
          <w:sz w:val="22"/>
        </w:rPr>
        <w:t xml:space="preserve"> Preliminarią projekto sąmatą pagrindžiantys dokumentai, vizualizacijos, brėžiniai, schemos, ekspertų nuomonės, rekomendacijos, kita informacija, papildanti projekto aprašymą.</w:t>
      </w:r>
    </w:p>
    <w:p w14:paraId="5958D91A" w14:textId="77777777" w:rsidR="006E4D84" w:rsidRDefault="006E4D84" w:rsidP="006E4D84">
      <w:pPr>
        <w:pStyle w:val="Puslapioinaostekstas"/>
        <w:widowControl w:val="0"/>
        <w:jc w:val="both"/>
        <w:rPr>
          <w:sz w:val="22"/>
        </w:rPr>
      </w:pPr>
    </w:p>
    <w:p w14:paraId="408D9F60" w14:textId="77777777" w:rsidR="006E4D84" w:rsidRDefault="006E4D84" w:rsidP="006E4D84">
      <w:pPr>
        <w:pStyle w:val="Puslapioinaostekstas"/>
        <w:widowControl w:val="0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B68A" w14:textId="77777777" w:rsidR="00F01607" w:rsidRDefault="00F01607">
    <w:pPr>
      <w:tabs>
        <w:tab w:val="left" w:pos="17016"/>
      </w:tabs>
      <w:ind w:left="8335"/>
      <w:jc w:val="right"/>
      <w:rPr>
        <w:b/>
        <w:bCs/>
        <w:highlight w:val="yellow"/>
        <w:lang w:val="lt-LT"/>
      </w:rPr>
    </w:pPr>
  </w:p>
  <w:p w14:paraId="24BC6E59" w14:textId="77777777" w:rsidR="00F01607" w:rsidRDefault="00F0160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655A"/>
    <w:multiLevelType w:val="multilevel"/>
    <w:tmpl w:val="D020EEAE"/>
    <w:lvl w:ilvl="0">
      <w:start w:val="1"/>
      <w:numFmt w:val="decimal"/>
      <w:lvlText w:val="%1."/>
      <w:lvlJc w:val="left"/>
      <w:pPr>
        <w:tabs>
          <w:tab w:val="num" w:pos="0"/>
        </w:tabs>
        <w:ind w:left="1656" w:hanging="360"/>
      </w:pPr>
      <w:rPr>
        <w:rFonts w:eastAsia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5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1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7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3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3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96" w:hanging="1800"/>
      </w:pPr>
    </w:lvl>
  </w:abstractNum>
  <w:abstractNum w:abstractNumId="1" w15:restartNumberingAfterBreak="0">
    <w:nsid w:val="4497266B"/>
    <w:multiLevelType w:val="multilevel"/>
    <w:tmpl w:val="2E085C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49382916"/>
    <w:multiLevelType w:val="hybridMultilevel"/>
    <w:tmpl w:val="BD5ACC96"/>
    <w:lvl w:ilvl="0" w:tplc="5728F99E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AA4320"/>
    <w:multiLevelType w:val="multilevel"/>
    <w:tmpl w:val="CEF8833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367576"/>
    <w:multiLevelType w:val="multilevel"/>
    <w:tmpl w:val="F1807D52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DAF1D5F"/>
    <w:multiLevelType w:val="multilevel"/>
    <w:tmpl w:val="DF44D0EE"/>
    <w:lvl w:ilvl="0">
      <w:start w:val="9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9F87513"/>
    <w:multiLevelType w:val="multilevel"/>
    <w:tmpl w:val="1BD86E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7" w15:restartNumberingAfterBreak="0">
    <w:nsid w:val="7E805119"/>
    <w:multiLevelType w:val="multilevel"/>
    <w:tmpl w:val="892E37D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73016097">
    <w:abstractNumId w:val="4"/>
  </w:num>
  <w:num w:numId="2" w16cid:durableId="1536505395">
    <w:abstractNumId w:val="0"/>
  </w:num>
  <w:num w:numId="3" w16cid:durableId="471215622">
    <w:abstractNumId w:val="1"/>
  </w:num>
  <w:num w:numId="4" w16cid:durableId="814762149">
    <w:abstractNumId w:val="2"/>
  </w:num>
  <w:num w:numId="5" w16cid:durableId="851720047">
    <w:abstractNumId w:val="3"/>
  </w:num>
  <w:num w:numId="6" w16cid:durableId="1234386326">
    <w:abstractNumId w:val="7"/>
  </w:num>
  <w:num w:numId="7" w16cid:durableId="1409424634">
    <w:abstractNumId w:val="6"/>
  </w:num>
  <w:num w:numId="8" w16cid:durableId="1234315618">
    <w:abstractNumId w:val="5"/>
  </w:num>
  <w:num w:numId="9" w16cid:durableId="489978746">
    <w:abstractNumId w:val="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3978058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63141081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5832923">
    <w:abstractNumId w:val="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27580145">
    <w:abstractNumId w:val="7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32138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revisionView w:inkAnnotation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607"/>
    <w:rsid w:val="00004B4E"/>
    <w:rsid w:val="00006760"/>
    <w:rsid w:val="000203A1"/>
    <w:rsid w:val="00021351"/>
    <w:rsid w:val="00022BB4"/>
    <w:rsid w:val="00032775"/>
    <w:rsid w:val="00032E65"/>
    <w:rsid w:val="00040FFA"/>
    <w:rsid w:val="00041AEB"/>
    <w:rsid w:val="00046931"/>
    <w:rsid w:val="00046DF7"/>
    <w:rsid w:val="000470DC"/>
    <w:rsid w:val="00056D7A"/>
    <w:rsid w:val="00060F3D"/>
    <w:rsid w:val="00070F1E"/>
    <w:rsid w:val="00071818"/>
    <w:rsid w:val="000730F2"/>
    <w:rsid w:val="00084B00"/>
    <w:rsid w:val="00085163"/>
    <w:rsid w:val="000851B8"/>
    <w:rsid w:val="00087189"/>
    <w:rsid w:val="00087DA9"/>
    <w:rsid w:val="00092F27"/>
    <w:rsid w:val="00094E37"/>
    <w:rsid w:val="000A163B"/>
    <w:rsid w:val="000B066F"/>
    <w:rsid w:val="000B4EE6"/>
    <w:rsid w:val="000B4F9D"/>
    <w:rsid w:val="000B76DA"/>
    <w:rsid w:val="000C4E2F"/>
    <w:rsid w:val="000C7E81"/>
    <w:rsid w:val="000D1042"/>
    <w:rsid w:val="000D1D5F"/>
    <w:rsid w:val="000D284B"/>
    <w:rsid w:val="000D388D"/>
    <w:rsid w:val="000D4B2D"/>
    <w:rsid w:val="000E41E8"/>
    <w:rsid w:val="000E54F4"/>
    <w:rsid w:val="000E70E1"/>
    <w:rsid w:val="000E7114"/>
    <w:rsid w:val="000F38DD"/>
    <w:rsid w:val="000F5268"/>
    <w:rsid w:val="000F544E"/>
    <w:rsid w:val="00101A21"/>
    <w:rsid w:val="00102E4A"/>
    <w:rsid w:val="00106346"/>
    <w:rsid w:val="00111CD0"/>
    <w:rsid w:val="001150BC"/>
    <w:rsid w:val="00121FB8"/>
    <w:rsid w:val="00123BE0"/>
    <w:rsid w:val="00124F1C"/>
    <w:rsid w:val="001442E0"/>
    <w:rsid w:val="00146AA5"/>
    <w:rsid w:val="00162E51"/>
    <w:rsid w:val="00163421"/>
    <w:rsid w:val="00164A8A"/>
    <w:rsid w:val="00177CFB"/>
    <w:rsid w:val="00186CE6"/>
    <w:rsid w:val="00191C2E"/>
    <w:rsid w:val="001925A8"/>
    <w:rsid w:val="001B3346"/>
    <w:rsid w:val="001B36F5"/>
    <w:rsid w:val="001C137F"/>
    <w:rsid w:val="001C38BA"/>
    <w:rsid w:val="001C399C"/>
    <w:rsid w:val="001C492B"/>
    <w:rsid w:val="001D43D5"/>
    <w:rsid w:val="001E1D25"/>
    <w:rsid w:val="001E529B"/>
    <w:rsid w:val="001E5F0F"/>
    <w:rsid w:val="001E7493"/>
    <w:rsid w:val="001F5C42"/>
    <w:rsid w:val="001F6432"/>
    <w:rsid w:val="00200C5A"/>
    <w:rsid w:val="00200F0B"/>
    <w:rsid w:val="00201A6E"/>
    <w:rsid w:val="0020226D"/>
    <w:rsid w:val="00202A3B"/>
    <w:rsid w:val="00213275"/>
    <w:rsid w:val="00214905"/>
    <w:rsid w:val="0022137E"/>
    <w:rsid w:val="00221F91"/>
    <w:rsid w:val="00223971"/>
    <w:rsid w:val="002269E5"/>
    <w:rsid w:val="0022702F"/>
    <w:rsid w:val="002328DA"/>
    <w:rsid w:val="00237AA7"/>
    <w:rsid w:val="00237D88"/>
    <w:rsid w:val="00240625"/>
    <w:rsid w:val="00240778"/>
    <w:rsid w:val="00242942"/>
    <w:rsid w:val="00261329"/>
    <w:rsid w:val="002705C2"/>
    <w:rsid w:val="0027073D"/>
    <w:rsid w:val="002848BF"/>
    <w:rsid w:val="0028715E"/>
    <w:rsid w:val="00291601"/>
    <w:rsid w:val="00291E45"/>
    <w:rsid w:val="002929CE"/>
    <w:rsid w:val="002B3D8A"/>
    <w:rsid w:val="002C739C"/>
    <w:rsid w:val="002D059C"/>
    <w:rsid w:val="002D1D9C"/>
    <w:rsid w:val="002D2B49"/>
    <w:rsid w:val="002E05BB"/>
    <w:rsid w:val="002E6775"/>
    <w:rsid w:val="002E6EF7"/>
    <w:rsid w:val="002F0F33"/>
    <w:rsid w:val="002F114D"/>
    <w:rsid w:val="002F5B42"/>
    <w:rsid w:val="002F7A25"/>
    <w:rsid w:val="00301862"/>
    <w:rsid w:val="00305F4D"/>
    <w:rsid w:val="00306941"/>
    <w:rsid w:val="0031270F"/>
    <w:rsid w:val="00316D5A"/>
    <w:rsid w:val="00316D6F"/>
    <w:rsid w:val="00322996"/>
    <w:rsid w:val="003417FA"/>
    <w:rsid w:val="00345EA8"/>
    <w:rsid w:val="00352464"/>
    <w:rsid w:val="00352F13"/>
    <w:rsid w:val="00364C0B"/>
    <w:rsid w:val="00364CC2"/>
    <w:rsid w:val="00366975"/>
    <w:rsid w:val="0036774D"/>
    <w:rsid w:val="00370814"/>
    <w:rsid w:val="00376A29"/>
    <w:rsid w:val="0038024A"/>
    <w:rsid w:val="00386085"/>
    <w:rsid w:val="00391C9C"/>
    <w:rsid w:val="003A05D8"/>
    <w:rsid w:val="003A0B2B"/>
    <w:rsid w:val="003A28D9"/>
    <w:rsid w:val="003A3559"/>
    <w:rsid w:val="003B5027"/>
    <w:rsid w:val="003B58AB"/>
    <w:rsid w:val="003D27FD"/>
    <w:rsid w:val="003D5BFB"/>
    <w:rsid w:val="003D5E1B"/>
    <w:rsid w:val="003D71FC"/>
    <w:rsid w:val="003E010B"/>
    <w:rsid w:val="003E5E77"/>
    <w:rsid w:val="003F0521"/>
    <w:rsid w:val="003F5E6B"/>
    <w:rsid w:val="0040000B"/>
    <w:rsid w:val="00403C60"/>
    <w:rsid w:val="00407D62"/>
    <w:rsid w:val="004116BF"/>
    <w:rsid w:val="00411E91"/>
    <w:rsid w:val="00417C20"/>
    <w:rsid w:val="00422BE7"/>
    <w:rsid w:val="0042757B"/>
    <w:rsid w:val="00430CB1"/>
    <w:rsid w:val="00432073"/>
    <w:rsid w:val="00441790"/>
    <w:rsid w:val="00443714"/>
    <w:rsid w:val="00445085"/>
    <w:rsid w:val="00447D16"/>
    <w:rsid w:val="004543AD"/>
    <w:rsid w:val="0046222D"/>
    <w:rsid w:val="004760FA"/>
    <w:rsid w:val="004825BE"/>
    <w:rsid w:val="00490685"/>
    <w:rsid w:val="00493435"/>
    <w:rsid w:val="004A316C"/>
    <w:rsid w:val="004A5EF0"/>
    <w:rsid w:val="004B00B5"/>
    <w:rsid w:val="004B3BDE"/>
    <w:rsid w:val="004B4F6A"/>
    <w:rsid w:val="004C1E88"/>
    <w:rsid w:val="004D22F4"/>
    <w:rsid w:val="004D2D9A"/>
    <w:rsid w:val="004E4B00"/>
    <w:rsid w:val="004F19B5"/>
    <w:rsid w:val="004F2854"/>
    <w:rsid w:val="004F65FA"/>
    <w:rsid w:val="005104B0"/>
    <w:rsid w:val="00513909"/>
    <w:rsid w:val="00514407"/>
    <w:rsid w:val="00517978"/>
    <w:rsid w:val="00522601"/>
    <w:rsid w:val="00533A06"/>
    <w:rsid w:val="005444B3"/>
    <w:rsid w:val="00554984"/>
    <w:rsid w:val="00563802"/>
    <w:rsid w:val="00563832"/>
    <w:rsid w:val="00564541"/>
    <w:rsid w:val="00571B99"/>
    <w:rsid w:val="00571BB2"/>
    <w:rsid w:val="005737E6"/>
    <w:rsid w:val="005813CF"/>
    <w:rsid w:val="00584B39"/>
    <w:rsid w:val="00585785"/>
    <w:rsid w:val="00594444"/>
    <w:rsid w:val="0059771C"/>
    <w:rsid w:val="005A0BC1"/>
    <w:rsid w:val="005A14B9"/>
    <w:rsid w:val="005B10A7"/>
    <w:rsid w:val="005C00F3"/>
    <w:rsid w:val="005C27B2"/>
    <w:rsid w:val="005C2BA9"/>
    <w:rsid w:val="005C4FF5"/>
    <w:rsid w:val="005D1D6D"/>
    <w:rsid w:val="005D2670"/>
    <w:rsid w:val="005F113C"/>
    <w:rsid w:val="00602A5F"/>
    <w:rsid w:val="006043CD"/>
    <w:rsid w:val="00607007"/>
    <w:rsid w:val="006209B8"/>
    <w:rsid w:val="00626E57"/>
    <w:rsid w:val="00627A7F"/>
    <w:rsid w:val="00634342"/>
    <w:rsid w:val="0063441D"/>
    <w:rsid w:val="006377B2"/>
    <w:rsid w:val="00640405"/>
    <w:rsid w:val="00646FFF"/>
    <w:rsid w:val="00651E90"/>
    <w:rsid w:val="0065392D"/>
    <w:rsid w:val="0065573C"/>
    <w:rsid w:val="0066084C"/>
    <w:rsid w:val="00660F17"/>
    <w:rsid w:val="00661303"/>
    <w:rsid w:val="00664603"/>
    <w:rsid w:val="00685F97"/>
    <w:rsid w:val="006A6677"/>
    <w:rsid w:val="006A6845"/>
    <w:rsid w:val="006A7B2F"/>
    <w:rsid w:val="006B315C"/>
    <w:rsid w:val="006B6630"/>
    <w:rsid w:val="006B7483"/>
    <w:rsid w:val="006C140D"/>
    <w:rsid w:val="006C6E08"/>
    <w:rsid w:val="006D12EB"/>
    <w:rsid w:val="006D33CD"/>
    <w:rsid w:val="006E443C"/>
    <w:rsid w:val="006E4D84"/>
    <w:rsid w:val="006F1A48"/>
    <w:rsid w:val="006F49A6"/>
    <w:rsid w:val="0070042B"/>
    <w:rsid w:val="0070595A"/>
    <w:rsid w:val="00705A5E"/>
    <w:rsid w:val="007138FA"/>
    <w:rsid w:val="00715348"/>
    <w:rsid w:val="00721DA9"/>
    <w:rsid w:val="0072248B"/>
    <w:rsid w:val="00726D18"/>
    <w:rsid w:val="00733EB6"/>
    <w:rsid w:val="0073460B"/>
    <w:rsid w:val="00737057"/>
    <w:rsid w:val="0074649B"/>
    <w:rsid w:val="007501A1"/>
    <w:rsid w:val="00751212"/>
    <w:rsid w:val="0076434C"/>
    <w:rsid w:val="00776427"/>
    <w:rsid w:val="0077756D"/>
    <w:rsid w:val="0078255D"/>
    <w:rsid w:val="00786606"/>
    <w:rsid w:val="0078789C"/>
    <w:rsid w:val="00792900"/>
    <w:rsid w:val="007935B2"/>
    <w:rsid w:val="007935E6"/>
    <w:rsid w:val="00793943"/>
    <w:rsid w:val="00793A6F"/>
    <w:rsid w:val="0079510D"/>
    <w:rsid w:val="00796094"/>
    <w:rsid w:val="007A3CFE"/>
    <w:rsid w:val="007B53E0"/>
    <w:rsid w:val="007B5558"/>
    <w:rsid w:val="007B5849"/>
    <w:rsid w:val="007D3EBE"/>
    <w:rsid w:val="007D5CB0"/>
    <w:rsid w:val="007D7A40"/>
    <w:rsid w:val="007E229F"/>
    <w:rsid w:val="007F0BF0"/>
    <w:rsid w:val="00801855"/>
    <w:rsid w:val="008022CB"/>
    <w:rsid w:val="00802EC4"/>
    <w:rsid w:val="00811754"/>
    <w:rsid w:val="00812155"/>
    <w:rsid w:val="0082774E"/>
    <w:rsid w:val="00831146"/>
    <w:rsid w:val="00842E1C"/>
    <w:rsid w:val="00842E9D"/>
    <w:rsid w:val="00843045"/>
    <w:rsid w:val="00843B19"/>
    <w:rsid w:val="008455B0"/>
    <w:rsid w:val="008457D7"/>
    <w:rsid w:val="00845880"/>
    <w:rsid w:val="00846071"/>
    <w:rsid w:val="00846CD5"/>
    <w:rsid w:val="00847888"/>
    <w:rsid w:val="0085168E"/>
    <w:rsid w:val="00851E0E"/>
    <w:rsid w:val="00851EC9"/>
    <w:rsid w:val="00854B84"/>
    <w:rsid w:val="008565DD"/>
    <w:rsid w:val="0086373A"/>
    <w:rsid w:val="00865F5B"/>
    <w:rsid w:val="00867F43"/>
    <w:rsid w:val="008730D8"/>
    <w:rsid w:val="00875DDA"/>
    <w:rsid w:val="00881D66"/>
    <w:rsid w:val="0088303B"/>
    <w:rsid w:val="00883F53"/>
    <w:rsid w:val="00890964"/>
    <w:rsid w:val="00892BCD"/>
    <w:rsid w:val="0089601E"/>
    <w:rsid w:val="00896A00"/>
    <w:rsid w:val="008972FD"/>
    <w:rsid w:val="008A09D1"/>
    <w:rsid w:val="008B128B"/>
    <w:rsid w:val="008C4BFF"/>
    <w:rsid w:val="008C7A85"/>
    <w:rsid w:val="008D35A3"/>
    <w:rsid w:val="008E057C"/>
    <w:rsid w:val="008E3FDA"/>
    <w:rsid w:val="008E7FAD"/>
    <w:rsid w:val="008F2F8A"/>
    <w:rsid w:val="008F35C8"/>
    <w:rsid w:val="0090202C"/>
    <w:rsid w:val="00905230"/>
    <w:rsid w:val="00910661"/>
    <w:rsid w:val="0091080C"/>
    <w:rsid w:val="009138E2"/>
    <w:rsid w:val="00916B86"/>
    <w:rsid w:val="0092024B"/>
    <w:rsid w:val="00920DC0"/>
    <w:rsid w:val="00922E29"/>
    <w:rsid w:val="009321C8"/>
    <w:rsid w:val="00933B5E"/>
    <w:rsid w:val="00936403"/>
    <w:rsid w:val="00940B1E"/>
    <w:rsid w:val="00940F13"/>
    <w:rsid w:val="0094148D"/>
    <w:rsid w:val="00941A77"/>
    <w:rsid w:val="00942A2A"/>
    <w:rsid w:val="009452F7"/>
    <w:rsid w:val="00946F89"/>
    <w:rsid w:val="00947029"/>
    <w:rsid w:val="0095311A"/>
    <w:rsid w:val="00955BE9"/>
    <w:rsid w:val="00961122"/>
    <w:rsid w:val="00961283"/>
    <w:rsid w:val="00962A73"/>
    <w:rsid w:val="00970402"/>
    <w:rsid w:val="00973A0D"/>
    <w:rsid w:val="00976381"/>
    <w:rsid w:val="00993230"/>
    <w:rsid w:val="0099766A"/>
    <w:rsid w:val="009A4BFD"/>
    <w:rsid w:val="009B3B2A"/>
    <w:rsid w:val="009B79C3"/>
    <w:rsid w:val="009D1F30"/>
    <w:rsid w:val="009D4155"/>
    <w:rsid w:val="009D4B0C"/>
    <w:rsid w:val="009E3B40"/>
    <w:rsid w:val="009E3D5A"/>
    <w:rsid w:val="009E5A39"/>
    <w:rsid w:val="009F1F56"/>
    <w:rsid w:val="009F69FF"/>
    <w:rsid w:val="00A0336B"/>
    <w:rsid w:val="00A0560D"/>
    <w:rsid w:val="00A0762A"/>
    <w:rsid w:val="00A10124"/>
    <w:rsid w:val="00A23BB8"/>
    <w:rsid w:val="00A241E0"/>
    <w:rsid w:val="00A31797"/>
    <w:rsid w:val="00A326B9"/>
    <w:rsid w:val="00A34020"/>
    <w:rsid w:val="00A3439F"/>
    <w:rsid w:val="00A34DEB"/>
    <w:rsid w:val="00A40397"/>
    <w:rsid w:val="00A6182A"/>
    <w:rsid w:val="00A63300"/>
    <w:rsid w:val="00A71522"/>
    <w:rsid w:val="00A74F61"/>
    <w:rsid w:val="00A77862"/>
    <w:rsid w:val="00A82ED7"/>
    <w:rsid w:val="00AB5364"/>
    <w:rsid w:val="00AB7041"/>
    <w:rsid w:val="00AC3D21"/>
    <w:rsid w:val="00AC4D15"/>
    <w:rsid w:val="00AD3806"/>
    <w:rsid w:val="00AE38C5"/>
    <w:rsid w:val="00AE7AEF"/>
    <w:rsid w:val="00AF1332"/>
    <w:rsid w:val="00B01A5C"/>
    <w:rsid w:val="00B021DF"/>
    <w:rsid w:val="00B02714"/>
    <w:rsid w:val="00B02EFA"/>
    <w:rsid w:val="00B03D0C"/>
    <w:rsid w:val="00B0543D"/>
    <w:rsid w:val="00B05B30"/>
    <w:rsid w:val="00B0782E"/>
    <w:rsid w:val="00B12014"/>
    <w:rsid w:val="00B12ED9"/>
    <w:rsid w:val="00B14276"/>
    <w:rsid w:val="00B176F3"/>
    <w:rsid w:val="00B17B06"/>
    <w:rsid w:val="00B33F70"/>
    <w:rsid w:val="00B44462"/>
    <w:rsid w:val="00B46944"/>
    <w:rsid w:val="00B5342A"/>
    <w:rsid w:val="00B545C9"/>
    <w:rsid w:val="00B54D36"/>
    <w:rsid w:val="00B557B5"/>
    <w:rsid w:val="00B72800"/>
    <w:rsid w:val="00B7439F"/>
    <w:rsid w:val="00B80C79"/>
    <w:rsid w:val="00B812F6"/>
    <w:rsid w:val="00B86457"/>
    <w:rsid w:val="00B92516"/>
    <w:rsid w:val="00B97330"/>
    <w:rsid w:val="00B97454"/>
    <w:rsid w:val="00B97D21"/>
    <w:rsid w:val="00B97F14"/>
    <w:rsid w:val="00BA0389"/>
    <w:rsid w:val="00BA0AF9"/>
    <w:rsid w:val="00BA1C95"/>
    <w:rsid w:val="00BA340F"/>
    <w:rsid w:val="00BA5D5C"/>
    <w:rsid w:val="00BA6C47"/>
    <w:rsid w:val="00BB1622"/>
    <w:rsid w:val="00BB19CE"/>
    <w:rsid w:val="00BB2A38"/>
    <w:rsid w:val="00BC1254"/>
    <w:rsid w:val="00BC3040"/>
    <w:rsid w:val="00BD0CD0"/>
    <w:rsid w:val="00BD1D2C"/>
    <w:rsid w:val="00BD6ED3"/>
    <w:rsid w:val="00BE30B6"/>
    <w:rsid w:val="00BE40D8"/>
    <w:rsid w:val="00BE547A"/>
    <w:rsid w:val="00BF3E3F"/>
    <w:rsid w:val="00BF687F"/>
    <w:rsid w:val="00BF7899"/>
    <w:rsid w:val="00C05236"/>
    <w:rsid w:val="00C07175"/>
    <w:rsid w:val="00C12518"/>
    <w:rsid w:val="00C1366B"/>
    <w:rsid w:val="00C15AF7"/>
    <w:rsid w:val="00C1653B"/>
    <w:rsid w:val="00C2052B"/>
    <w:rsid w:val="00C23E49"/>
    <w:rsid w:val="00C26675"/>
    <w:rsid w:val="00C31BBA"/>
    <w:rsid w:val="00C32C88"/>
    <w:rsid w:val="00C332B1"/>
    <w:rsid w:val="00C47174"/>
    <w:rsid w:val="00C5092C"/>
    <w:rsid w:val="00C53097"/>
    <w:rsid w:val="00C55355"/>
    <w:rsid w:val="00C57D67"/>
    <w:rsid w:val="00C60C7F"/>
    <w:rsid w:val="00C678EF"/>
    <w:rsid w:val="00C83F98"/>
    <w:rsid w:val="00C846E3"/>
    <w:rsid w:val="00C865D9"/>
    <w:rsid w:val="00C87BD8"/>
    <w:rsid w:val="00C93211"/>
    <w:rsid w:val="00C955B4"/>
    <w:rsid w:val="00CA5616"/>
    <w:rsid w:val="00CB05E5"/>
    <w:rsid w:val="00CB3163"/>
    <w:rsid w:val="00CB4098"/>
    <w:rsid w:val="00CC1D83"/>
    <w:rsid w:val="00CC22E2"/>
    <w:rsid w:val="00CC4F4D"/>
    <w:rsid w:val="00CC6CE3"/>
    <w:rsid w:val="00CC7703"/>
    <w:rsid w:val="00CD0C7E"/>
    <w:rsid w:val="00CD1445"/>
    <w:rsid w:val="00CD26A2"/>
    <w:rsid w:val="00CD2794"/>
    <w:rsid w:val="00CD5E07"/>
    <w:rsid w:val="00CD681B"/>
    <w:rsid w:val="00CD7EBD"/>
    <w:rsid w:val="00CD7F4D"/>
    <w:rsid w:val="00CE7170"/>
    <w:rsid w:val="00CE7503"/>
    <w:rsid w:val="00CF4F63"/>
    <w:rsid w:val="00D04991"/>
    <w:rsid w:val="00D07357"/>
    <w:rsid w:val="00D11A5D"/>
    <w:rsid w:val="00D15446"/>
    <w:rsid w:val="00D17326"/>
    <w:rsid w:val="00D22CC2"/>
    <w:rsid w:val="00D245F1"/>
    <w:rsid w:val="00D247ED"/>
    <w:rsid w:val="00D262E5"/>
    <w:rsid w:val="00D2659F"/>
    <w:rsid w:val="00D362FF"/>
    <w:rsid w:val="00D36D87"/>
    <w:rsid w:val="00D473CC"/>
    <w:rsid w:val="00D50AF9"/>
    <w:rsid w:val="00D52A27"/>
    <w:rsid w:val="00D53F99"/>
    <w:rsid w:val="00D627FD"/>
    <w:rsid w:val="00D64CB8"/>
    <w:rsid w:val="00D7224C"/>
    <w:rsid w:val="00D7373E"/>
    <w:rsid w:val="00D8023D"/>
    <w:rsid w:val="00D80A81"/>
    <w:rsid w:val="00D818C9"/>
    <w:rsid w:val="00D90BC7"/>
    <w:rsid w:val="00D92156"/>
    <w:rsid w:val="00D95B80"/>
    <w:rsid w:val="00DA7451"/>
    <w:rsid w:val="00DB272E"/>
    <w:rsid w:val="00DB295C"/>
    <w:rsid w:val="00DB2C5E"/>
    <w:rsid w:val="00DB3292"/>
    <w:rsid w:val="00DB42B1"/>
    <w:rsid w:val="00DB4CC3"/>
    <w:rsid w:val="00DB6518"/>
    <w:rsid w:val="00DC3E3E"/>
    <w:rsid w:val="00DD1B6F"/>
    <w:rsid w:val="00DD3DDF"/>
    <w:rsid w:val="00DD61B4"/>
    <w:rsid w:val="00DE09B5"/>
    <w:rsid w:val="00DE2D93"/>
    <w:rsid w:val="00DE2E9F"/>
    <w:rsid w:val="00DE6B2B"/>
    <w:rsid w:val="00DF15E1"/>
    <w:rsid w:val="00DF4EE0"/>
    <w:rsid w:val="00E047C2"/>
    <w:rsid w:val="00E05C63"/>
    <w:rsid w:val="00E1136E"/>
    <w:rsid w:val="00E14954"/>
    <w:rsid w:val="00E21661"/>
    <w:rsid w:val="00E227F9"/>
    <w:rsid w:val="00E25D12"/>
    <w:rsid w:val="00E26D73"/>
    <w:rsid w:val="00E2730F"/>
    <w:rsid w:val="00E32ABD"/>
    <w:rsid w:val="00E32E39"/>
    <w:rsid w:val="00E32F21"/>
    <w:rsid w:val="00E34A39"/>
    <w:rsid w:val="00E405B7"/>
    <w:rsid w:val="00E41A50"/>
    <w:rsid w:val="00E42DEA"/>
    <w:rsid w:val="00E4556A"/>
    <w:rsid w:val="00E46D48"/>
    <w:rsid w:val="00E50646"/>
    <w:rsid w:val="00E54594"/>
    <w:rsid w:val="00E57FDA"/>
    <w:rsid w:val="00E61911"/>
    <w:rsid w:val="00E61974"/>
    <w:rsid w:val="00E71E38"/>
    <w:rsid w:val="00E877EA"/>
    <w:rsid w:val="00EA0181"/>
    <w:rsid w:val="00EA2E76"/>
    <w:rsid w:val="00EA486D"/>
    <w:rsid w:val="00EA5B9D"/>
    <w:rsid w:val="00ED5304"/>
    <w:rsid w:val="00ED55D6"/>
    <w:rsid w:val="00EE4FEA"/>
    <w:rsid w:val="00EF1E87"/>
    <w:rsid w:val="00EF6CEE"/>
    <w:rsid w:val="00EF7F72"/>
    <w:rsid w:val="00F00901"/>
    <w:rsid w:val="00F01607"/>
    <w:rsid w:val="00F127B0"/>
    <w:rsid w:val="00F127DA"/>
    <w:rsid w:val="00F14A98"/>
    <w:rsid w:val="00F179BC"/>
    <w:rsid w:val="00F2301E"/>
    <w:rsid w:val="00F26327"/>
    <w:rsid w:val="00F30012"/>
    <w:rsid w:val="00F4314C"/>
    <w:rsid w:val="00F45348"/>
    <w:rsid w:val="00F629E0"/>
    <w:rsid w:val="00F65A8C"/>
    <w:rsid w:val="00F730EC"/>
    <w:rsid w:val="00F74FCA"/>
    <w:rsid w:val="00F77229"/>
    <w:rsid w:val="00F77397"/>
    <w:rsid w:val="00F806BA"/>
    <w:rsid w:val="00F84293"/>
    <w:rsid w:val="00F8730B"/>
    <w:rsid w:val="00F87A4A"/>
    <w:rsid w:val="00F937E8"/>
    <w:rsid w:val="00FA2380"/>
    <w:rsid w:val="00FA2FF8"/>
    <w:rsid w:val="00FA37F9"/>
    <w:rsid w:val="00FA3821"/>
    <w:rsid w:val="00FB0FA0"/>
    <w:rsid w:val="00FC387C"/>
    <w:rsid w:val="00FC43B9"/>
    <w:rsid w:val="00FD1BD5"/>
    <w:rsid w:val="00FD3882"/>
    <w:rsid w:val="00FD5FAF"/>
    <w:rsid w:val="00FE087E"/>
    <w:rsid w:val="00FE472B"/>
    <w:rsid w:val="00FE7B7C"/>
    <w:rsid w:val="00FF0E81"/>
    <w:rsid w:val="00FF3342"/>
    <w:rsid w:val="00FF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703EF"/>
  <w15:docId w15:val="{98F27C96-EBCB-42C8-B0EE-494BE2E9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sz w:val="28"/>
      <w:szCs w:val="20"/>
      <w:lang w:val="lt-LT"/>
    </w:rPr>
  </w:style>
  <w:style w:type="paragraph" w:styleId="Antrat2">
    <w:name w:val="heading 2"/>
    <w:basedOn w:val="prastasis"/>
    <w:next w:val="prastasis"/>
    <w:qFormat/>
    <w:pPr>
      <w:widowControl w:val="0"/>
      <w:numPr>
        <w:ilvl w:val="1"/>
        <w:numId w:val="1"/>
      </w:numPr>
      <w:outlineLvl w:val="1"/>
    </w:pPr>
    <w:rPr>
      <w:lang w:val="en-US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b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DefaultParagraphFont1">
    <w:name w:val="Default Paragraph Font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DefaultParagraphFont">
    <w:name w:val="WW-Default Paragraph Font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DefaultParagraphFont1">
    <w:name w:val="WW-Default Paragraph Font1"/>
    <w:qFormat/>
  </w:style>
  <w:style w:type="character" w:customStyle="1" w:styleId="NumberingSymbols">
    <w:name w:val="Numbering Symbols"/>
    <w:qFormat/>
  </w:style>
  <w:style w:type="character" w:customStyle="1" w:styleId="HeaderChar">
    <w:name w:val="Header Char"/>
    <w:qFormat/>
    <w:rPr>
      <w:sz w:val="24"/>
      <w:szCs w:val="24"/>
      <w:lang w:val="en-GB"/>
    </w:rPr>
  </w:style>
  <w:style w:type="character" w:customStyle="1" w:styleId="FooterChar">
    <w:name w:val="Footer Char"/>
    <w:qFormat/>
    <w:rPr>
      <w:sz w:val="24"/>
      <w:szCs w:val="24"/>
      <w:lang w:val="en-GB"/>
    </w:rPr>
  </w:style>
  <w:style w:type="character" w:customStyle="1" w:styleId="Numeravimosimboliai">
    <w:name w:val="Numeravimo simboliai"/>
    <w:qFormat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pPr>
      <w:widowControl w:val="0"/>
    </w:pPr>
    <w:rPr>
      <w:rFonts w:ascii="Tahoma" w:hAnsi="Tahoma" w:cs="Tahoma"/>
      <w:lang w:val="en-U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Droid Sans Devanagari"/>
      <w:i/>
      <w:iCs/>
    </w:rPr>
  </w:style>
  <w:style w:type="paragraph" w:customStyle="1" w:styleId="Index">
    <w:name w:val="Index"/>
    <w:basedOn w:val="prastasis"/>
    <w:qFormat/>
    <w:pPr>
      <w:suppressLineNumbers/>
    </w:pPr>
    <w:rPr>
      <w:rFonts w:cs="Tahoma"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avadinimas1">
    <w:name w:val="Pavadinimas1"/>
    <w:basedOn w:val="prastasi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qFormat/>
    <w:pPr>
      <w:suppressLineNumbers/>
    </w:pPr>
    <w:rPr>
      <w:rFonts w:cs="Tahoma"/>
    </w:rPr>
  </w:style>
  <w:style w:type="paragraph" w:customStyle="1" w:styleId="Caption1">
    <w:name w:val="Caption1"/>
    <w:basedOn w:val="prastasis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BodyText21">
    <w:name w:val="Body Text 21"/>
    <w:basedOn w:val="prastasis"/>
    <w:qFormat/>
    <w:pPr>
      <w:widowControl w:val="0"/>
      <w:jc w:val="both"/>
    </w:pPr>
    <w:rPr>
      <w:lang w:val="lt-LT"/>
    </w:rPr>
  </w:style>
  <w:style w:type="paragraph" w:customStyle="1" w:styleId="BodyText31">
    <w:name w:val="Body Text 31"/>
    <w:basedOn w:val="prastasis"/>
    <w:qFormat/>
    <w:pPr>
      <w:widowControl w:val="0"/>
      <w:jc w:val="center"/>
    </w:pPr>
    <w:rPr>
      <w:b/>
      <w:caps/>
    </w:rPr>
  </w:style>
  <w:style w:type="paragraph" w:customStyle="1" w:styleId="TableContents">
    <w:name w:val="Table Contents"/>
    <w:basedOn w:val="prastasis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paragraph" w:customStyle="1" w:styleId="HeaderandFooter">
    <w:name w:val="Header and Footer"/>
    <w:basedOn w:val="prastasis"/>
    <w:qFormat/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paragraph" w:styleId="Sraopastraipa">
    <w:name w:val="List Paragraph"/>
    <w:basedOn w:val="prastasis"/>
    <w:uiPriority w:val="34"/>
    <w:qFormat/>
    <w:rsid w:val="0036235B"/>
    <w:pPr>
      <w:ind w:left="720"/>
      <w:contextualSpacing/>
    </w:pPr>
  </w:style>
  <w:style w:type="character" w:styleId="Hipersaitas">
    <w:name w:val="Hyperlink"/>
    <w:basedOn w:val="Numatytasispastraiposriftas"/>
    <w:rsid w:val="0038024A"/>
    <w:rPr>
      <w:color w:val="0000FF"/>
      <w:u w:val="single"/>
    </w:rPr>
  </w:style>
  <w:style w:type="paragraph" w:customStyle="1" w:styleId="FrameContents">
    <w:name w:val="Frame Contents"/>
    <w:basedOn w:val="prastasis"/>
    <w:qFormat/>
    <w:rsid w:val="0038024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lt-LT" w:eastAsia="en-US"/>
    </w:rPr>
  </w:style>
  <w:style w:type="table" w:styleId="Lentelstinklelis">
    <w:name w:val="Table Grid"/>
    <w:basedOn w:val="prastojilentel"/>
    <w:uiPriority w:val="39"/>
    <w:rsid w:val="0038024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qFormat/>
    <w:rsid w:val="00933B5E"/>
  </w:style>
  <w:style w:type="character" w:customStyle="1" w:styleId="FootnoteCharacters">
    <w:name w:val="Footnote Characters"/>
    <w:basedOn w:val="Numatytasispastraiposriftas"/>
    <w:uiPriority w:val="99"/>
    <w:semiHidden/>
    <w:unhideWhenUsed/>
    <w:qFormat/>
    <w:rsid w:val="00933B5E"/>
    <w:rPr>
      <w:vertAlign w:val="superscript"/>
    </w:rPr>
  </w:style>
  <w:style w:type="character" w:customStyle="1" w:styleId="FootnoteAnchor">
    <w:name w:val="Footnote Anchor"/>
    <w:rsid w:val="00933B5E"/>
    <w:rPr>
      <w:vertAlign w:val="superscrip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933B5E"/>
    <w:rPr>
      <w:sz w:val="20"/>
      <w:szCs w:val="20"/>
      <w:lang w:val="lt-LT" w:eastAsia="lt-LT"/>
    </w:rPr>
  </w:style>
  <w:style w:type="character" w:customStyle="1" w:styleId="FootnoteTextChar1">
    <w:name w:val="Footnote Text Char1"/>
    <w:basedOn w:val="Numatytasispastraiposriftas"/>
    <w:uiPriority w:val="99"/>
    <w:semiHidden/>
    <w:rsid w:val="00933B5E"/>
    <w:rPr>
      <w:lang w:val="en-GB" w:eastAsia="ar-SA"/>
    </w:rPr>
  </w:style>
  <w:style w:type="character" w:customStyle="1" w:styleId="PavadinimasDiagrama">
    <w:name w:val="Pavadinimas Diagrama"/>
    <w:basedOn w:val="Numatytasispastraiposriftas"/>
    <w:link w:val="Pavadinimas"/>
    <w:uiPriority w:val="10"/>
    <w:qFormat/>
    <w:rsid w:val="00F8730B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8730B"/>
    <w:pPr>
      <w:spacing w:line="360" w:lineRule="auto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  <w:lang w:val="lt-LT" w:eastAsia="lt-LT"/>
    </w:rPr>
  </w:style>
  <w:style w:type="character" w:customStyle="1" w:styleId="TitleChar1">
    <w:name w:val="Title Char1"/>
    <w:basedOn w:val="Numatytasispastraiposriftas"/>
    <w:uiPriority w:val="10"/>
    <w:rsid w:val="00F8730B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ar-SA"/>
    </w:rPr>
  </w:style>
  <w:style w:type="table" w:styleId="1paprastojilentel">
    <w:name w:val="Plain Table 1"/>
    <w:basedOn w:val="prastojilentel"/>
    <w:uiPriority w:val="41"/>
    <w:rsid w:val="00F8730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ormal-h">
    <w:name w:val="normal-h"/>
    <w:basedOn w:val="Numatytasispastraiposriftas"/>
    <w:rsid w:val="00C05236"/>
  </w:style>
  <w:style w:type="character" w:customStyle="1" w:styleId="markedcontent">
    <w:name w:val="markedcontent"/>
    <w:basedOn w:val="Numatytasispastraiposriftas"/>
    <w:qFormat/>
    <w:rsid w:val="00C05236"/>
  </w:style>
  <w:style w:type="character" w:styleId="Komentaronuoroda">
    <w:name w:val="annotation reference"/>
    <w:basedOn w:val="Numatytasispastraiposriftas"/>
    <w:uiPriority w:val="99"/>
    <w:semiHidden/>
    <w:unhideWhenUsed/>
    <w:rsid w:val="00F179B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179B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179BC"/>
    <w:rPr>
      <w:lang w:val="en-GB"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179B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179BC"/>
    <w:rPr>
      <w:b/>
      <w:bCs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9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6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54185f9f4f69412e8f9756e6554e626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54185f9f4f69412e8f9756e6554e626c</Template>
  <TotalTime>1</TotalTime>
  <Pages>14</Pages>
  <Words>15938</Words>
  <Characters>9085</Characters>
  <Application>Microsoft Office Word</Application>
  <DocSecurity>0</DocSecurity>
  <Lines>75</Lines>
  <Paragraphs>49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BENDRUOMENĖS INICIATYVŲ, SKIRTŲ GYVENAMAJAI APLINKAI GERINTI, PROJEKTŲ IDĖJŲ ATRANKOS IR FINANSAVIMO TVARKOS APRAŠO 
PATVIRTINIMO</vt:lpstr>
    </vt:vector>
  </TitlesOfParts>
  <Manager>2024-03-28</Manager>
  <Company/>
  <LinksUpToDate>false</LinksUpToDate>
  <CharactersWithSpaces>24974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bendruomenės iniciatyvų, skirtų viešajai aplinkai gerinti, projektų atrankos ir finansavimo tvarkos aprašo patvirtinimo</dc:title>
  <dc:subject>T-42</dc:subject>
  <dc:creator>IGNALINOS RAJONO SAVIVALDYBĖS TARYBA</dc:creator>
  <cp:lastModifiedBy>Rasa Juodagalvienė</cp:lastModifiedBy>
  <cp:revision>2</cp:revision>
  <cp:lastPrinted>2019-09-25T08:26:00Z</cp:lastPrinted>
  <dcterms:created xsi:type="dcterms:W3CDTF">2025-09-17T07:37:00Z</dcterms:created>
  <dcterms:modified xsi:type="dcterms:W3CDTF">2025-09-17T07:37:00Z</dcterms:modified>
  <cp:category>Sprendimas</cp:category>
  <dc:language>en-US</dc:language>
</cp:coreProperties>
</file>